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B9715" w14:textId="77777777" w:rsidR="007C0F5A" w:rsidRPr="002C335D" w:rsidRDefault="007C0F5A" w:rsidP="007C0F5A">
      <w:pPr>
        <w:rPr>
          <w:sz w:val="30"/>
          <w:szCs w:val="30"/>
          <w:lang w:val="en-US"/>
        </w:rPr>
      </w:pPr>
    </w:p>
    <w:p w14:paraId="1EAFEDBA" w14:textId="77777777" w:rsidR="007C0F5A" w:rsidRPr="000D4560" w:rsidRDefault="007C0F5A" w:rsidP="007C0F5A">
      <w:pPr>
        <w:rPr>
          <w:sz w:val="30"/>
          <w:szCs w:val="30"/>
          <w:lang w:val="en-GB"/>
        </w:rPr>
      </w:pPr>
    </w:p>
    <w:p w14:paraId="5E3FBE07" w14:textId="77777777" w:rsidR="008B7FE7" w:rsidRPr="009E6191" w:rsidRDefault="005C1E3A" w:rsidP="005C1E3A">
      <w:pPr>
        <w:pStyle w:val="Default"/>
        <w:jc w:val="both"/>
        <w:rPr>
          <w:sz w:val="30"/>
          <w:szCs w:val="30"/>
          <w:lang w:val="en-US"/>
        </w:rPr>
      </w:pPr>
      <w:r>
        <w:rPr>
          <w:sz w:val="30"/>
          <w:szCs w:val="30"/>
          <w:lang w:val="en-GB"/>
        </w:rPr>
        <w:t>C</w:t>
      </w:r>
      <w:r w:rsidR="008B7FE7" w:rsidRPr="0067732D">
        <w:rPr>
          <w:sz w:val="30"/>
          <w:szCs w:val="30"/>
          <w:lang w:val="en-GB"/>
        </w:rPr>
        <w:t xml:space="preserve">omposition of the Delegation which will take part in the presentation of the </w:t>
      </w:r>
      <w:r w:rsidR="00D433B5">
        <w:rPr>
          <w:sz w:val="30"/>
          <w:szCs w:val="30"/>
          <w:lang w:val="en-US"/>
        </w:rPr>
        <w:t>initial report</w:t>
      </w:r>
      <w:r w:rsidR="008B7FE7" w:rsidRPr="0067732D">
        <w:rPr>
          <w:sz w:val="30"/>
          <w:szCs w:val="30"/>
          <w:lang w:val="en-US"/>
        </w:rPr>
        <w:t xml:space="preserve"> of the Republic of Belarus to the</w:t>
      </w:r>
      <w:r w:rsidR="00D433B5" w:rsidRPr="00D433B5">
        <w:rPr>
          <w:lang w:val="en-US"/>
        </w:rPr>
        <w:t xml:space="preserve"> </w:t>
      </w:r>
      <w:r w:rsidR="00D433B5" w:rsidRPr="00D433B5">
        <w:rPr>
          <w:sz w:val="30"/>
          <w:szCs w:val="30"/>
          <w:lang w:val="en-US"/>
        </w:rPr>
        <w:t xml:space="preserve">Committee on the Rights of Persons with </w:t>
      </w:r>
      <w:r w:rsidR="00D433B5" w:rsidRPr="009E6191">
        <w:rPr>
          <w:sz w:val="30"/>
          <w:szCs w:val="30"/>
          <w:lang w:val="en-US"/>
        </w:rPr>
        <w:t xml:space="preserve">Disabilities </w:t>
      </w:r>
      <w:r w:rsidR="008B7FE7" w:rsidRPr="009E6191">
        <w:rPr>
          <w:sz w:val="30"/>
          <w:szCs w:val="30"/>
          <w:lang w:val="en-US"/>
        </w:rPr>
        <w:t xml:space="preserve">on </w:t>
      </w:r>
      <w:r w:rsidR="00D433B5" w:rsidRPr="009E6191">
        <w:rPr>
          <w:sz w:val="30"/>
          <w:szCs w:val="30"/>
          <w:lang w:val="en-US"/>
        </w:rPr>
        <w:t>20</w:t>
      </w:r>
      <w:r w:rsidR="008B7FE7" w:rsidRPr="009E6191">
        <w:rPr>
          <w:sz w:val="30"/>
          <w:szCs w:val="30"/>
          <w:lang w:val="en-US"/>
        </w:rPr>
        <w:t xml:space="preserve"> and </w:t>
      </w:r>
      <w:r w:rsidR="00D433B5" w:rsidRPr="009E6191">
        <w:rPr>
          <w:sz w:val="30"/>
          <w:szCs w:val="30"/>
          <w:lang w:val="en-US"/>
        </w:rPr>
        <w:t>2</w:t>
      </w:r>
      <w:r w:rsidR="008B7FE7" w:rsidRPr="009E6191">
        <w:rPr>
          <w:sz w:val="30"/>
          <w:szCs w:val="30"/>
          <w:lang w:val="en-US"/>
        </w:rPr>
        <w:t>1 August 2024:</w:t>
      </w:r>
    </w:p>
    <w:p w14:paraId="4E69FAFE" w14:textId="77777777" w:rsidR="00FB4D0E" w:rsidRPr="009E6191" w:rsidRDefault="00FB4D0E" w:rsidP="00FB4D0E">
      <w:pPr>
        <w:widowControl w:val="0"/>
        <w:spacing w:before="120" w:after="120" w:line="300" w:lineRule="exact"/>
        <w:ind w:left="993" w:hanging="284"/>
        <w:jc w:val="both"/>
        <w:rPr>
          <w:sz w:val="30"/>
          <w:szCs w:val="30"/>
          <w:lang w:val="en-US"/>
        </w:rPr>
      </w:pPr>
      <w:r w:rsidRPr="009E6191">
        <w:rPr>
          <w:sz w:val="30"/>
          <w:szCs w:val="30"/>
          <w:lang w:val="en-US"/>
        </w:rPr>
        <w:t xml:space="preserve">1. Her Excellency Ms. Maryna ARTSIOMENKA, Deputy Minister of Labour and Social Protection of the Republic of Belarus – Head of the </w:t>
      </w:r>
      <w:proofErr w:type="gramStart"/>
      <w:r w:rsidRPr="009E6191">
        <w:rPr>
          <w:sz w:val="30"/>
          <w:szCs w:val="30"/>
          <w:lang w:val="en-US"/>
        </w:rPr>
        <w:t>Delegation;</w:t>
      </w:r>
      <w:proofErr w:type="gramEnd"/>
    </w:p>
    <w:p w14:paraId="52CEC40E" w14:textId="77777777" w:rsidR="00FB4D0E" w:rsidRPr="009E6191" w:rsidRDefault="00FB4D0E" w:rsidP="00FB4D0E">
      <w:pPr>
        <w:widowControl w:val="0"/>
        <w:spacing w:before="120" w:after="120" w:line="300" w:lineRule="exact"/>
        <w:ind w:left="993" w:hanging="284"/>
        <w:jc w:val="both"/>
        <w:rPr>
          <w:sz w:val="30"/>
          <w:szCs w:val="30"/>
          <w:lang w:val="en-US"/>
        </w:rPr>
      </w:pPr>
      <w:r w:rsidRPr="009E6191">
        <w:rPr>
          <w:sz w:val="30"/>
          <w:szCs w:val="30"/>
          <w:lang w:val="en-US"/>
        </w:rPr>
        <w:t xml:space="preserve">2. Her Excellency Ms. Larysa BELSKAYA, Permanent Representative of the Republic of Belarus to the United Nations Office and other International Organisations in </w:t>
      </w:r>
      <w:proofErr w:type="gramStart"/>
      <w:r w:rsidRPr="009E6191">
        <w:rPr>
          <w:sz w:val="30"/>
          <w:szCs w:val="30"/>
          <w:lang w:val="en-US"/>
        </w:rPr>
        <w:t>Geneva;</w:t>
      </w:r>
      <w:proofErr w:type="gramEnd"/>
    </w:p>
    <w:p w14:paraId="6144287F" w14:textId="77777777" w:rsidR="00FB4D0E" w:rsidRPr="009E6191" w:rsidRDefault="00FB4D0E" w:rsidP="00FB4D0E">
      <w:pPr>
        <w:widowControl w:val="0"/>
        <w:spacing w:before="120" w:after="120" w:line="300" w:lineRule="exact"/>
        <w:ind w:left="993" w:hanging="284"/>
        <w:jc w:val="both"/>
        <w:rPr>
          <w:sz w:val="30"/>
          <w:szCs w:val="30"/>
          <w:lang w:val="en-US"/>
        </w:rPr>
      </w:pPr>
      <w:r>
        <w:rPr>
          <w:sz w:val="30"/>
          <w:szCs w:val="30"/>
          <w:lang w:val="en-US"/>
        </w:rPr>
        <w:t>3. </w:t>
      </w:r>
      <w:r w:rsidRPr="009E6191">
        <w:rPr>
          <w:sz w:val="30"/>
          <w:szCs w:val="30"/>
          <w:lang w:val="en-US"/>
        </w:rPr>
        <w:t xml:space="preserve">Mr. Leanid NEDZEN, Head of the Main Directorate for Organization of Medical Care, Ministry of Health of the Republic of </w:t>
      </w:r>
      <w:proofErr w:type="gramStart"/>
      <w:r w:rsidRPr="009E6191">
        <w:rPr>
          <w:sz w:val="30"/>
          <w:szCs w:val="30"/>
          <w:lang w:val="en-US"/>
        </w:rPr>
        <w:t>Belarus;</w:t>
      </w:r>
      <w:proofErr w:type="gramEnd"/>
    </w:p>
    <w:p w14:paraId="0ED2810F" w14:textId="77777777" w:rsidR="00FB4D0E" w:rsidRPr="009E6191" w:rsidRDefault="00FB4D0E" w:rsidP="00FB4D0E">
      <w:pPr>
        <w:widowControl w:val="0"/>
        <w:spacing w:before="120" w:after="120" w:line="300" w:lineRule="exact"/>
        <w:ind w:left="993" w:hanging="284"/>
        <w:jc w:val="both"/>
        <w:rPr>
          <w:sz w:val="30"/>
          <w:szCs w:val="30"/>
          <w:lang w:val="en-US"/>
        </w:rPr>
      </w:pPr>
      <w:r>
        <w:rPr>
          <w:sz w:val="30"/>
          <w:szCs w:val="30"/>
          <w:lang w:val="en-US"/>
        </w:rPr>
        <w:t>4</w:t>
      </w:r>
      <w:r w:rsidRPr="009E6191">
        <w:rPr>
          <w:sz w:val="30"/>
          <w:szCs w:val="30"/>
          <w:lang w:val="en-US"/>
        </w:rPr>
        <w:t xml:space="preserve">. Ms. Viktoryia HRACHYKHA, Head of the Department for Disabled People, Ministry of Labour and Social Protection of the Republic of </w:t>
      </w:r>
      <w:proofErr w:type="gramStart"/>
      <w:r w:rsidRPr="009E6191">
        <w:rPr>
          <w:sz w:val="30"/>
          <w:szCs w:val="30"/>
          <w:lang w:val="en-US"/>
        </w:rPr>
        <w:t>Belarus</w:t>
      </w:r>
      <w:r w:rsidRPr="00613BA0">
        <w:rPr>
          <w:sz w:val="30"/>
          <w:szCs w:val="30"/>
          <w:lang w:val="en-US"/>
        </w:rPr>
        <w:t>;</w:t>
      </w:r>
      <w:proofErr w:type="gramEnd"/>
      <w:r w:rsidRPr="009E6191">
        <w:rPr>
          <w:sz w:val="30"/>
          <w:szCs w:val="30"/>
          <w:lang w:val="en-US"/>
        </w:rPr>
        <w:t xml:space="preserve"> </w:t>
      </w:r>
    </w:p>
    <w:p w14:paraId="3CADC5A9" w14:textId="77777777" w:rsidR="00FB4D0E" w:rsidRPr="009E6191" w:rsidRDefault="00FB4D0E" w:rsidP="00FB4D0E">
      <w:pPr>
        <w:spacing w:before="120" w:after="120" w:line="300" w:lineRule="exact"/>
        <w:ind w:left="993" w:hanging="284"/>
        <w:jc w:val="both"/>
        <w:rPr>
          <w:sz w:val="30"/>
          <w:szCs w:val="30"/>
          <w:lang w:val="en-US"/>
        </w:rPr>
      </w:pPr>
      <w:r w:rsidRPr="009E6191">
        <w:rPr>
          <w:sz w:val="30"/>
          <w:szCs w:val="30"/>
          <w:lang w:val="en-US"/>
        </w:rPr>
        <w:t xml:space="preserve">5. Ms. Elena KIRICHENKO, Head of the Department of Non-Profit Organizations, Ministry of Justice of the Republic of </w:t>
      </w:r>
      <w:proofErr w:type="gramStart"/>
      <w:r w:rsidRPr="009E6191">
        <w:rPr>
          <w:sz w:val="30"/>
          <w:szCs w:val="30"/>
          <w:lang w:val="en-US"/>
        </w:rPr>
        <w:t>Belarus;</w:t>
      </w:r>
      <w:proofErr w:type="gramEnd"/>
    </w:p>
    <w:p w14:paraId="7184BA7C" w14:textId="77777777" w:rsidR="00FB4D0E" w:rsidRPr="009E6191" w:rsidRDefault="00FB4D0E" w:rsidP="00FB4D0E">
      <w:pPr>
        <w:spacing w:before="120" w:after="120" w:line="300" w:lineRule="exact"/>
        <w:ind w:left="993" w:hanging="284"/>
        <w:jc w:val="both"/>
        <w:rPr>
          <w:sz w:val="30"/>
          <w:szCs w:val="30"/>
          <w:lang w:val="en-US"/>
        </w:rPr>
      </w:pPr>
      <w:r w:rsidRPr="009E6191">
        <w:rPr>
          <w:sz w:val="30"/>
          <w:szCs w:val="30"/>
          <w:lang w:val="en-US"/>
        </w:rPr>
        <w:t xml:space="preserve">6. Mr. Vasil SMYCHOK, Director of National Science and Practice Center of Medical Assessment and </w:t>
      </w:r>
      <w:proofErr w:type="gramStart"/>
      <w:r w:rsidRPr="009E6191">
        <w:rPr>
          <w:sz w:val="30"/>
          <w:szCs w:val="30"/>
          <w:lang w:val="en-US"/>
        </w:rPr>
        <w:t>Rehabilitation</w:t>
      </w:r>
      <w:r>
        <w:rPr>
          <w:sz w:val="30"/>
          <w:szCs w:val="30"/>
          <w:lang w:val="en-US"/>
        </w:rPr>
        <w:t>;</w:t>
      </w:r>
      <w:proofErr w:type="gramEnd"/>
    </w:p>
    <w:p w14:paraId="0BF31BF0" w14:textId="77777777" w:rsidR="00FB4D0E" w:rsidRPr="00613BA0" w:rsidRDefault="00FB4D0E" w:rsidP="00FB4D0E">
      <w:pPr>
        <w:spacing w:before="120" w:after="120" w:line="300" w:lineRule="exact"/>
        <w:ind w:left="1134" w:hanging="425"/>
        <w:jc w:val="both"/>
        <w:rPr>
          <w:sz w:val="30"/>
          <w:szCs w:val="30"/>
          <w:lang w:val="en-US"/>
        </w:rPr>
      </w:pPr>
      <w:r w:rsidRPr="009E6191">
        <w:rPr>
          <w:sz w:val="30"/>
          <w:szCs w:val="30"/>
          <w:lang w:val="en-US"/>
        </w:rPr>
        <w:t>7.  Ms. Vera</w:t>
      </w:r>
      <w:r>
        <w:rPr>
          <w:sz w:val="30"/>
          <w:szCs w:val="30"/>
          <w:lang w:val="en-US"/>
        </w:rPr>
        <w:t> </w:t>
      </w:r>
      <w:r w:rsidRPr="009E6191">
        <w:rPr>
          <w:caps/>
          <w:sz w:val="30"/>
          <w:szCs w:val="30"/>
          <w:lang w:val="en-US"/>
        </w:rPr>
        <w:t xml:space="preserve">KHITRUK, </w:t>
      </w:r>
      <w:r w:rsidRPr="009E6191">
        <w:rPr>
          <w:sz w:val="30"/>
          <w:szCs w:val="30"/>
          <w:lang w:val="en-US"/>
        </w:rPr>
        <w:t xml:space="preserve">Director of the Institute of Inclusive Education </w:t>
      </w:r>
      <w:r w:rsidRPr="009E6191">
        <w:rPr>
          <w:sz w:val="30"/>
          <w:szCs w:val="30"/>
          <w:lang w:val="be-BY"/>
        </w:rPr>
        <w:t>educational institution «Belarusian state pedagogical university named after Maxim Tank</w:t>
      </w:r>
      <w:proofErr w:type="gramStart"/>
      <w:r w:rsidRPr="009E6191">
        <w:rPr>
          <w:sz w:val="30"/>
          <w:szCs w:val="30"/>
          <w:lang w:val="be-BY"/>
        </w:rPr>
        <w:t>»</w:t>
      </w:r>
      <w:r>
        <w:rPr>
          <w:sz w:val="30"/>
          <w:szCs w:val="30"/>
          <w:lang w:val="en-US"/>
        </w:rPr>
        <w:t>;</w:t>
      </w:r>
      <w:proofErr w:type="gramEnd"/>
    </w:p>
    <w:p w14:paraId="08838774" w14:textId="77777777" w:rsidR="00FB4D0E" w:rsidRPr="009E6191" w:rsidRDefault="00FB4D0E" w:rsidP="00FB4D0E">
      <w:pPr>
        <w:spacing w:before="120" w:after="120" w:line="300" w:lineRule="exact"/>
        <w:ind w:left="1134" w:hanging="425"/>
        <w:jc w:val="both"/>
        <w:rPr>
          <w:caps/>
          <w:sz w:val="30"/>
          <w:szCs w:val="30"/>
          <w:lang w:val="en-US"/>
        </w:rPr>
      </w:pPr>
      <w:r w:rsidRPr="009E6191">
        <w:rPr>
          <w:sz w:val="30"/>
          <w:szCs w:val="30"/>
          <w:lang w:val="en-US"/>
        </w:rPr>
        <w:t xml:space="preserve">8.  Mr. Sergei </w:t>
      </w:r>
      <w:r w:rsidRPr="009E6191">
        <w:rPr>
          <w:caps/>
          <w:sz w:val="30"/>
          <w:szCs w:val="30"/>
          <w:lang w:val="en-US"/>
        </w:rPr>
        <w:t xml:space="preserve">Skuranovich, </w:t>
      </w:r>
      <w:r w:rsidRPr="009E6191">
        <w:rPr>
          <w:sz w:val="30"/>
          <w:szCs w:val="30"/>
          <w:lang w:val="en-US"/>
        </w:rPr>
        <w:t xml:space="preserve">Chairman of the Central Board of the Public Association </w:t>
      </w:r>
      <w:r w:rsidRPr="00613BA0">
        <w:rPr>
          <w:sz w:val="30"/>
          <w:szCs w:val="30"/>
          <w:lang w:val="en-US"/>
        </w:rPr>
        <w:t>«</w:t>
      </w:r>
      <w:r>
        <w:rPr>
          <w:sz w:val="30"/>
          <w:szCs w:val="30"/>
          <w:lang w:val="en-US"/>
        </w:rPr>
        <w:t>B</w:t>
      </w:r>
      <w:r w:rsidRPr="009E6191">
        <w:rPr>
          <w:sz w:val="30"/>
          <w:szCs w:val="30"/>
          <w:lang w:val="en-US"/>
        </w:rPr>
        <w:t>elarusian Society of the Deaf</w:t>
      </w:r>
      <w:proofErr w:type="gramStart"/>
      <w:r w:rsidRPr="00613BA0">
        <w:rPr>
          <w:sz w:val="30"/>
          <w:szCs w:val="30"/>
          <w:lang w:val="en-US"/>
        </w:rPr>
        <w:t>»</w:t>
      </w:r>
      <w:r>
        <w:rPr>
          <w:sz w:val="30"/>
          <w:szCs w:val="30"/>
          <w:lang w:val="en-US"/>
        </w:rPr>
        <w:t>;</w:t>
      </w:r>
      <w:proofErr w:type="gramEnd"/>
      <w:r w:rsidRPr="009E6191">
        <w:rPr>
          <w:caps/>
          <w:sz w:val="30"/>
          <w:szCs w:val="30"/>
          <w:lang w:val="en-US"/>
        </w:rPr>
        <w:t xml:space="preserve"> </w:t>
      </w:r>
    </w:p>
    <w:p w14:paraId="38F028A2" w14:textId="77777777" w:rsidR="00FB4D0E" w:rsidRPr="00597EB7" w:rsidRDefault="00FB4D0E" w:rsidP="00FB4D0E">
      <w:pPr>
        <w:spacing w:before="120" w:after="120" w:line="300" w:lineRule="exact"/>
        <w:ind w:left="1134" w:hanging="425"/>
        <w:jc w:val="both"/>
        <w:rPr>
          <w:sz w:val="30"/>
          <w:szCs w:val="30"/>
          <w:lang w:val="en-US"/>
        </w:rPr>
      </w:pPr>
      <w:r w:rsidRPr="009E6191">
        <w:rPr>
          <w:sz w:val="30"/>
          <w:szCs w:val="30"/>
          <w:lang w:val="en-US"/>
        </w:rPr>
        <w:t xml:space="preserve">9.  Ms. Ina VASILEUSKAYA, Deputy Permanent Representative of the </w:t>
      </w:r>
      <w:r w:rsidRPr="00597EB7">
        <w:rPr>
          <w:sz w:val="30"/>
          <w:szCs w:val="30"/>
          <w:lang w:val="en-US"/>
        </w:rPr>
        <w:t xml:space="preserve">Republic of Belarus to the United Nations Office and other International Organisations in </w:t>
      </w:r>
      <w:proofErr w:type="gramStart"/>
      <w:r w:rsidRPr="00597EB7">
        <w:rPr>
          <w:sz w:val="30"/>
          <w:szCs w:val="30"/>
          <w:lang w:val="en-US"/>
        </w:rPr>
        <w:t>Geneva;</w:t>
      </w:r>
      <w:proofErr w:type="gramEnd"/>
    </w:p>
    <w:p w14:paraId="7053B13B" w14:textId="77777777" w:rsidR="00FB4D0E" w:rsidRPr="00597EB7" w:rsidRDefault="00FB4D0E" w:rsidP="00FB4D0E">
      <w:pPr>
        <w:tabs>
          <w:tab w:val="left" w:pos="709"/>
        </w:tabs>
        <w:spacing w:before="120" w:after="120" w:line="216" w:lineRule="auto"/>
        <w:ind w:left="1134" w:hanging="425"/>
        <w:jc w:val="both"/>
        <w:rPr>
          <w:sz w:val="30"/>
          <w:szCs w:val="30"/>
          <w:lang w:val="en-US"/>
        </w:rPr>
      </w:pPr>
      <w:r w:rsidRPr="00597EB7">
        <w:rPr>
          <w:sz w:val="30"/>
          <w:szCs w:val="30"/>
          <w:lang w:val="en-US"/>
        </w:rPr>
        <w:t xml:space="preserve">10. Mr. Aliaksei BARBUK, Senior Counsellor of the Permanent Mission of the Republic of Belarus to the United Nations Office and Other International Organisations in </w:t>
      </w:r>
      <w:proofErr w:type="gramStart"/>
      <w:r w:rsidRPr="00597EB7">
        <w:rPr>
          <w:sz w:val="30"/>
          <w:szCs w:val="30"/>
          <w:lang w:val="en-US"/>
        </w:rPr>
        <w:t>Geneva;</w:t>
      </w:r>
      <w:proofErr w:type="gramEnd"/>
    </w:p>
    <w:p w14:paraId="55C3113A" w14:textId="77777777" w:rsidR="00FB4D0E" w:rsidRPr="009E6191" w:rsidRDefault="00FB4D0E" w:rsidP="00FB4D0E">
      <w:pPr>
        <w:spacing w:before="120" w:after="120" w:line="300" w:lineRule="exact"/>
        <w:ind w:left="1134" w:hanging="425"/>
        <w:jc w:val="both"/>
        <w:rPr>
          <w:sz w:val="30"/>
          <w:szCs w:val="30"/>
          <w:lang w:val="en-US"/>
        </w:rPr>
      </w:pPr>
      <w:r w:rsidRPr="009E6191">
        <w:rPr>
          <w:sz w:val="30"/>
          <w:szCs w:val="30"/>
          <w:lang w:val="en-US"/>
        </w:rPr>
        <w:t>1</w:t>
      </w:r>
      <w:r w:rsidRPr="00597EB7">
        <w:rPr>
          <w:sz w:val="30"/>
          <w:szCs w:val="30"/>
          <w:lang w:val="en-US"/>
        </w:rPr>
        <w:t>1</w:t>
      </w:r>
      <w:r w:rsidRPr="009E6191">
        <w:rPr>
          <w:sz w:val="30"/>
          <w:szCs w:val="30"/>
          <w:lang w:val="en-US"/>
        </w:rPr>
        <w:t xml:space="preserve">. Mr. Maksim SAPSAI, First Secretary of the </w:t>
      </w:r>
      <w:bookmarkStart w:id="0" w:name="_Hlk126604553"/>
      <w:r w:rsidRPr="009E6191">
        <w:rPr>
          <w:sz w:val="30"/>
          <w:szCs w:val="30"/>
          <w:lang w:val="en-US"/>
        </w:rPr>
        <w:t>Permanent Mission of the Republic of Belarus to the United Nations Office and other International Organisations in Geneva</w:t>
      </w:r>
      <w:bookmarkEnd w:id="0"/>
      <w:r>
        <w:rPr>
          <w:sz w:val="30"/>
          <w:szCs w:val="30"/>
          <w:lang w:val="en-US"/>
        </w:rPr>
        <w:t>.</w:t>
      </w:r>
    </w:p>
    <w:p w14:paraId="3778D462" w14:textId="77777777" w:rsidR="00326C4D" w:rsidRPr="0067732D" w:rsidRDefault="00326C4D" w:rsidP="008B7FE7">
      <w:pPr>
        <w:pStyle w:val="Default"/>
        <w:ind w:firstLine="709"/>
        <w:jc w:val="both"/>
        <w:rPr>
          <w:sz w:val="30"/>
          <w:szCs w:val="30"/>
          <w:lang w:val="en-US"/>
        </w:rPr>
      </w:pPr>
    </w:p>
    <w:p w14:paraId="3178862C" w14:textId="77777777" w:rsidR="007C0F5A" w:rsidRPr="0067732D" w:rsidRDefault="007C0F5A" w:rsidP="007C0F5A">
      <w:pPr>
        <w:spacing w:line="360" w:lineRule="auto"/>
        <w:jc w:val="right"/>
        <w:rPr>
          <w:sz w:val="30"/>
          <w:szCs w:val="30"/>
          <w:lang w:val="en-US"/>
        </w:rPr>
      </w:pPr>
      <w:r w:rsidRPr="0067732D">
        <w:rPr>
          <w:sz w:val="30"/>
          <w:szCs w:val="30"/>
          <w:lang w:val="en-GB"/>
        </w:rPr>
        <w:t>Geneva</w:t>
      </w:r>
      <w:r w:rsidRPr="0067732D">
        <w:rPr>
          <w:sz w:val="30"/>
          <w:szCs w:val="30"/>
          <w:lang w:val="en-US"/>
        </w:rPr>
        <w:t xml:space="preserve">, </w:t>
      </w:r>
      <w:r w:rsidR="003766FB" w:rsidRPr="0067732D">
        <w:rPr>
          <w:sz w:val="30"/>
          <w:szCs w:val="30"/>
          <w:lang w:val="en-US"/>
        </w:rPr>
        <w:t>3</w:t>
      </w:r>
      <w:r w:rsidR="0067732D" w:rsidRPr="0067732D">
        <w:rPr>
          <w:sz w:val="30"/>
          <w:szCs w:val="30"/>
          <w:lang w:val="en-US"/>
        </w:rPr>
        <w:t>1</w:t>
      </w:r>
      <w:r w:rsidR="00983046" w:rsidRPr="0067732D">
        <w:rPr>
          <w:sz w:val="30"/>
          <w:szCs w:val="30"/>
          <w:lang w:val="en-US"/>
        </w:rPr>
        <w:t xml:space="preserve"> July</w:t>
      </w:r>
      <w:r w:rsidR="00F060AB" w:rsidRPr="0067732D">
        <w:rPr>
          <w:sz w:val="30"/>
          <w:szCs w:val="30"/>
          <w:lang w:val="en-US"/>
        </w:rPr>
        <w:t xml:space="preserve"> </w:t>
      </w:r>
      <w:r w:rsidRPr="0067732D">
        <w:rPr>
          <w:sz w:val="30"/>
          <w:szCs w:val="30"/>
          <w:lang w:val="en-US"/>
        </w:rPr>
        <w:t>202</w:t>
      </w:r>
      <w:r w:rsidR="00756894" w:rsidRPr="0067732D">
        <w:rPr>
          <w:sz w:val="30"/>
          <w:szCs w:val="30"/>
          <w:lang w:val="en-US"/>
        </w:rPr>
        <w:t>4</w:t>
      </w:r>
    </w:p>
    <w:p w14:paraId="77C02644" w14:textId="77777777" w:rsidR="007C0F5A" w:rsidRPr="0067732D" w:rsidRDefault="007C0F5A" w:rsidP="007C0F5A">
      <w:pPr>
        <w:spacing w:line="280" w:lineRule="exact"/>
        <w:jc w:val="both"/>
        <w:rPr>
          <w:b/>
          <w:sz w:val="30"/>
          <w:szCs w:val="30"/>
          <w:lang w:val="en-US"/>
        </w:rPr>
      </w:pPr>
    </w:p>
    <w:p w14:paraId="2188E834" w14:textId="77777777" w:rsidR="00F70977" w:rsidRPr="0067732D" w:rsidRDefault="00F70977">
      <w:pPr>
        <w:spacing w:line="280" w:lineRule="exact"/>
        <w:jc w:val="both"/>
        <w:rPr>
          <w:b/>
          <w:caps/>
          <w:sz w:val="30"/>
          <w:szCs w:val="30"/>
          <w:lang w:val="en-GB"/>
        </w:rPr>
      </w:pPr>
    </w:p>
    <w:sectPr w:rsidR="00F70977" w:rsidRPr="0067732D" w:rsidSect="00613BA0">
      <w:headerReference w:type="even" r:id="rId11"/>
      <w:headerReference w:type="default" r:id="rId12"/>
      <w:pgSz w:w="11906" w:h="16838"/>
      <w:pgMar w:top="1021" w:right="566"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2F80" w14:textId="77777777" w:rsidR="00AE5A57" w:rsidRDefault="00AE5A57">
      <w:r>
        <w:separator/>
      </w:r>
    </w:p>
  </w:endnote>
  <w:endnote w:type="continuationSeparator" w:id="0">
    <w:p w14:paraId="3E878B50" w14:textId="77777777" w:rsidR="00AE5A57" w:rsidRDefault="00AE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0E324" w14:textId="77777777" w:rsidR="00AE5A57" w:rsidRDefault="00AE5A57">
      <w:r>
        <w:separator/>
      </w:r>
    </w:p>
  </w:footnote>
  <w:footnote w:type="continuationSeparator" w:id="0">
    <w:p w14:paraId="16E488B2" w14:textId="77777777" w:rsidR="00AE5A57" w:rsidRDefault="00AE5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056DC" w14:textId="77777777" w:rsidR="00577EBE" w:rsidRDefault="00577EBE" w:rsidP="001175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50DA90" w14:textId="77777777" w:rsidR="00577EBE" w:rsidRDefault="00577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0359C" w14:textId="77777777" w:rsidR="00577EBE" w:rsidRDefault="00577EBE" w:rsidP="00613BA0">
    <w:pPr>
      <w:pStyle w:val="Header"/>
      <w:framePr w:wrap="around" w:vAnchor="text" w:hAnchor="page" w:x="6419" w:y="-207"/>
      <w:rPr>
        <w:rStyle w:val="PageNumber"/>
      </w:rPr>
    </w:pPr>
    <w:r>
      <w:rPr>
        <w:rStyle w:val="PageNumber"/>
      </w:rPr>
      <w:fldChar w:fldCharType="begin"/>
    </w:r>
    <w:r>
      <w:rPr>
        <w:rStyle w:val="PageNumber"/>
      </w:rPr>
      <w:instrText xml:space="preserve">PAGE  </w:instrText>
    </w:r>
    <w:r>
      <w:rPr>
        <w:rStyle w:val="PageNumber"/>
      </w:rPr>
      <w:fldChar w:fldCharType="separate"/>
    </w:r>
    <w:r w:rsidR="00526DD9">
      <w:rPr>
        <w:rStyle w:val="PageNumber"/>
        <w:noProof/>
      </w:rPr>
      <w:t>2</w:t>
    </w:r>
    <w:r>
      <w:rPr>
        <w:rStyle w:val="PageNumber"/>
      </w:rPr>
      <w:fldChar w:fldCharType="end"/>
    </w:r>
  </w:p>
  <w:p w14:paraId="27257272" w14:textId="77777777" w:rsidR="00577EBE" w:rsidRDefault="00577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3F5060"/>
    <w:multiLevelType w:val="multilevel"/>
    <w:tmpl w:val="91AE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435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31ED"/>
    <w:rsid w:val="00002560"/>
    <w:rsid w:val="00004420"/>
    <w:rsid w:val="000045D5"/>
    <w:rsid w:val="0001082C"/>
    <w:rsid w:val="00015279"/>
    <w:rsid w:val="0001542D"/>
    <w:rsid w:val="00016CDA"/>
    <w:rsid w:val="000204FB"/>
    <w:rsid w:val="00020728"/>
    <w:rsid w:val="0002327B"/>
    <w:rsid w:val="00025492"/>
    <w:rsid w:val="00026191"/>
    <w:rsid w:val="000273EC"/>
    <w:rsid w:val="00032269"/>
    <w:rsid w:val="000334A9"/>
    <w:rsid w:val="00037486"/>
    <w:rsid w:val="00041DF7"/>
    <w:rsid w:val="00042531"/>
    <w:rsid w:val="00045670"/>
    <w:rsid w:val="00047441"/>
    <w:rsid w:val="000507BA"/>
    <w:rsid w:val="00052503"/>
    <w:rsid w:val="0005264D"/>
    <w:rsid w:val="00055C11"/>
    <w:rsid w:val="00060974"/>
    <w:rsid w:val="00064066"/>
    <w:rsid w:val="000641BA"/>
    <w:rsid w:val="00064C91"/>
    <w:rsid w:val="000728EE"/>
    <w:rsid w:val="00074321"/>
    <w:rsid w:val="00074A7C"/>
    <w:rsid w:val="00074F8A"/>
    <w:rsid w:val="000753BD"/>
    <w:rsid w:val="000778BD"/>
    <w:rsid w:val="0008014C"/>
    <w:rsid w:val="00083A17"/>
    <w:rsid w:val="00083F8C"/>
    <w:rsid w:val="00085086"/>
    <w:rsid w:val="00085831"/>
    <w:rsid w:val="0008740E"/>
    <w:rsid w:val="000878DB"/>
    <w:rsid w:val="000910C1"/>
    <w:rsid w:val="0009147C"/>
    <w:rsid w:val="00091D90"/>
    <w:rsid w:val="0009215C"/>
    <w:rsid w:val="00093E76"/>
    <w:rsid w:val="00095B96"/>
    <w:rsid w:val="000A3C90"/>
    <w:rsid w:val="000A46CF"/>
    <w:rsid w:val="000A547F"/>
    <w:rsid w:val="000A60AA"/>
    <w:rsid w:val="000A61E2"/>
    <w:rsid w:val="000A62DE"/>
    <w:rsid w:val="000B1428"/>
    <w:rsid w:val="000B62F3"/>
    <w:rsid w:val="000B67C5"/>
    <w:rsid w:val="000B77FB"/>
    <w:rsid w:val="000C358B"/>
    <w:rsid w:val="000C4628"/>
    <w:rsid w:val="000C7E84"/>
    <w:rsid w:val="000D1A4A"/>
    <w:rsid w:val="000D4560"/>
    <w:rsid w:val="000D6D52"/>
    <w:rsid w:val="000D7E92"/>
    <w:rsid w:val="000E0849"/>
    <w:rsid w:val="000E09D5"/>
    <w:rsid w:val="000E3FC4"/>
    <w:rsid w:val="000E7E7F"/>
    <w:rsid w:val="000F2FF7"/>
    <w:rsid w:val="0010497D"/>
    <w:rsid w:val="001149FC"/>
    <w:rsid w:val="00117537"/>
    <w:rsid w:val="00117CB3"/>
    <w:rsid w:val="00132954"/>
    <w:rsid w:val="001355EF"/>
    <w:rsid w:val="001358DC"/>
    <w:rsid w:val="0013713A"/>
    <w:rsid w:val="001425F8"/>
    <w:rsid w:val="001455D2"/>
    <w:rsid w:val="0015412B"/>
    <w:rsid w:val="00156761"/>
    <w:rsid w:val="001571E5"/>
    <w:rsid w:val="0016422A"/>
    <w:rsid w:val="00165B25"/>
    <w:rsid w:val="00165DD2"/>
    <w:rsid w:val="00170AF3"/>
    <w:rsid w:val="00171ED3"/>
    <w:rsid w:val="0017398C"/>
    <w:rsid w:val="00175A48"/>
    <w:rsid w:val="00176683"/>
    <w:rsid w:val="00183C61"/>
    <w:rsid w:val="00185D2B"/>
    <w:rsid w:val="00185ECE"/>
    <w:rsid w:val="0018678A"/>
    <w:rsid w:val="00191EC9"/>
    <w:rsid w:val="00197BFA"/>
    <w:rsid w:val="001A057C"/>
    <w:rsid w:val="001A21DD"/>
    <w:rsid w:val="001A337C"/>
    <w:rsid w:val="001A44E6"/>
    <w:rsid w:val="001C27DA"/>
    <w:rsid w:val="001C40A5"/>
    <w:rsid w:val="001C4381"/>
    <w:rsid w:val="001D20E3"/>
    <w:rsid w:val="001D5015"/>
    <w:rsid w:val="001D60B7"/>
    <w:rsid w:val="001E6B73"/>
    <w:rsid w:val="001F2C33"/>
    <w:rsid w:val="001F5093"/>
    <w:rsid w:val="001F58BC"/>
    <w:rsid w:val="001F7D91"/>
    <w:rsid w:val="00201FB5"/>
    <w:rsid w:val="002059ED"/>
    <w:rsid w:val="00207C0A"/>
    <w:rsid w:val="0021181D"/>
    <w:rsid w:val="002127BA"/>
    <w:rsid w:val="00217900"/>
    <w:rsid w:val="0022021D"/>
    <w:rsid w:val="002248D1"/>
    <w:rsid w:val="00224E8A"/>
    <w:rsid w:val="00225A60"/>
    <w:rsid w:val="00226AE7"/>
    <w:rsid w:val="002306CD"/>
    <w:rsid w:val="00232B8C"/>
    <w:rsid w:val="00232D9B"/>
    <w:rsid w:val="002335BD"/>
    <w:rsid w:val="00243E26"/>
    <w:rsid w:val="00244329"/>
    <w:rsid w:val="002459D3"/>
    <w:rsid w:val="002462D0"/>
    <w:rsid w:val="002510B9"/>
    <w:rsid w:val="0025201D"/>
    <w:rsid w:val="00254A84"/>
    <w:rsid w:val="002552BE"/>
    <w:rsid w:val="0025612E"/>
    <w:rsid w:val="00256A58"/>
    <w:rsid w:val="00257BB1"/>
    <w:rsid w:val="0026291F"/>
    <w:rsid w:val="0026748A"/>
    <w:rsid w:val="00274270"/>
    <w:rsid w:val="002748D0"/>
    <w:rsid w:val="00275C51"/>
    <w:rsid w:val="00281283"/>
    <w:rsid w:val="00282608"/>
    <w:rsid w:val="0028260E"/>
    <w:rsid w:val="00285F3B"/>
    <w:rsid w:val="002878BE"/>
    <w:rsid w:val="00291DE2"/>
    <w:rsid w:val="002957DA"/>
    <w:rsid w:val="002A0CF6"/>
    <w:rsid w:val="002A2589"/>
    <w:rsid w:val="002A357C"/>
    <w:rsid w:val="002B1B0B"/>
    <w:rsid w:val="002B2648"/>
    <w:rsid w:val="002B3771"/>
    <w:rsid w:val="002B3C34"/>
    <w:rsid w:val="002C0D19"/>
    <w:rsid w:val="002C32FF"/>
    <w:rsid w:val="002C335D"/>
    <w:rsid w:val="002C40E6"/>
    <w:rsid w:val="002C76FB"/>
    <w:rsid w:val="002D4B15"/>
    <w:rsid w:val="002D6C17"/>
    <w:rsid w:val="002E16C9"/>
    <w:rsid w:val="002F68CA"/>
    <w:rsid w:val="0030099D"/>
    <w:rsid w:val="003060C8"/>
    <w:rsid w:val="003129AC"/>
    <w:rsid w:val="003130A8"/>
    <w:rsid w:val="003156BD"/>
    <w:rsid w:val="0031696A"/>
    <w:rsid w:val="00317C73"/>
    <w:rsid w:val="00317F26"/>
    <w:rsid w:val="00322822"/>
    <w:rsid w:val="00326C4D"/>
    <w:rsid w:val="00335582"/>
    <w:rsid w:val="00335645"/>
    <w:rsid w:val="00336012"/>
    <w:rsid w:val="00336622"/>
    <w:rsid w:val="00337783"/>
    <w:rsid w:val="00341798"/>
    <w:rsid w:val="00343AD9"/>
    <w:rsid w:val="0034777E"/>
    <w:rsid w:val="003553F7"/>
    <w:rsid w:val="00360A17"/>
    <w:rsid w:val="003610F6"/>
    <w:rsid w:val="00363C1E"/>
    <w:rsid w:val="00364077"/>
    <w:rsid w:val="00366994"/>
    <w:rsid w:val="00366CD2"/>
    <w:rsid w:val="0037127C"/>
    <w:rsid w:val="003727A9"/>
    <w:rsid w:val="00373066"/>
    <w:rsid w:val="00374F0A"/>
    <w:rsid w:val="003766FB"/>
    <w:rsid w:val="00383249"/>
    <w:rsid w:val="0038577A"/>
    <w:rsid w:val="003933F1"/>
    <w:rsid w:val="003A558C"/>
    <w:rsid w:val="003A73FD"/>
    <w:rsid w:val="003B02D8"/>
    <w:rsid w:val="003B14BB"/>
    <w:rsid w:val="003B2E3C"/>
    <w:rsid w:val="003B5993"/>
    <w:rsid w:val="003C02F4"/>
    <w:rsid w:val="003C497C"/>
    <w:rsid w:val="003C59C1"/>
    <w:rsid w:val="003C5BD0"/>
    <w:rsid w:val="003C6FBA"/>
    <w:rsid w:val="003D2440"/>
    <w:rsid w:val="003D2657"/>
    <w:rsid w:val="003D4E94"/>
    <w:rsid w:val="003D7233"/>
    <w:rsid w:val="003E3E56"/>
    <w:rsid w:val="003E4876"/>
    <w:rsid w:val="003E712D"/>
    <w:rsid w:val="003F07DB"/>
    <w:rsid w:val="003F2C2B"/>
    <w:rsid w:val="003F7E71"/>
    <w:rsid w:val="00401868"/>
    <w:rsid w:val="004104F3"/>
    <w:rsid w:val="004131ED"/>
    <w:rsid w:val="0041406F"/>
    <w:rsid w:val="0041427F"/>
    <w:rsid w:val="00416FBA"/>
    <w:rsid w:val="00420F29"/>
    <w:rsid w:val="00422C6C"/>
    <w:rsid w:val="0042441F"/>
    <w:rsid w:val="00426740"/>
    <w:rsid w:val="00427D82"/>
    <w:rsid w:val="00447F11"/>
    <w:rsid w:val="00450B23"/>
    <w:rsid w:val="004533BD"/>
    <w:rsid w:val="0045474A"/>
    <w:rsid w:val="00456601"/>
    <w:rsid w:val="00462045"/>
    <w:rsid w:val="00463180"/>
    <w:rsid w:val="00470FF1"/>
    <w:rsid w:val="004713FE"/>
    <w:rsid w:val="00472CEB"/>
    <w:rsid w:val="00477320"/>
    <w:rsid w:val="00482B5F"/>
    <w:rsid w:val="004847B4"/>
    <w:rsid w:val="00485745"/>
    <w:rsid w:val="00487C3D"/>
    <w:rsid w:val="004958A1"/>
    <w:rsid w:val="00495F27"/>
    <w:rsid w:val="004A0D65"/>
    <w:rsid w:val="004A266E"/>
    <w:rsid w:val="004A4D6D"/>
    <w:rsid w:val="004A5008"/>
    <w:rsid w:val="004A5E15"/>
    <w:rsid w:val="004A78E6"/>
    <w:rsid w:val="004B06E3"/>
    <w:rsid w:val="004B09A2"/>
    <w:rsid w:val="004B0B6C"/>
    <w:rsid w:val="004B11B5"/>
    <w:rsid w:val="004B1BAA"/>
    <w:rsid w:val="004B2CFB"/>
    <w:rsid w:val="004B30F5"/>
    <w:rsid w:val="004B657E"/>
    <w:rsid w:val="004C1816"/>
    <w:rsid w:val="004C1A10"/>
    <w:rsid w:val="004C4760"/>
    <w:rsid w:val="004D1D96"/>
    <w:rsid w:val="004D3028"/>
    <w:rsid w:val="004E0D8D"/>
    <w:rsid w:val="004E42EE"/>
    <w:rsid w:val="004E51AF"/>
    <w:rsid w:val="004E522D"/>
    <w:rsid w:val="004E5A11"/>
    <w:rsid w:val="004E67C6"/>
    <w:rsid w:val="004F00CC"/>
    <w:rsid w:val="004F37DE"/>
    <w:rsid w:val="0050004D"/>
    <w:rsid w:val="00500131"/>
    <w:rsid w:val="00500D78"/>
    <w:rsid w:val="005100A6"/>
    <w:rsid w:val="00512491"/>
    <w:rsid w:val="00513445"/>
    <w:rsid w:val="00517068"/>
    <w:rsid w:val="00520BB3"/>
    <w:rsid w:val="00520C6A"/>
    <w:rsid w:val="00522C17"/>
    <w:rsid w:val="00522C6F"/>
    <w:rsid w:val="00524464"/>
    <w:rsid w:val="005246F1"/>
    <w:rsid w:val="005255B7"/>
    <w:rsid w:val="00526DD9"/>
    <w:rsid w:val="00527877"/>
    <w:rsid w:val="00532CB3"/>
    <w:rsid w:val="0053429F"/>
    <w:rsid w:val="00534AF5"/>
    <w:rsid w:val="00534EFA"/>
    <w:rsid w:val="00536B03"/>
    <w:rsid w:val="00536F39"/>
    <w:rsid w:val="00537438"/>
    <w:rsid w:val="00542030"/>
    <w:rsid w:val="005546FE"/>
    <w:rsid w:val="00555B05"/>
    <w:rsid w:val="00556344"/>
    <w:rsid w:val="005563B5"/>
    <w:rsid w:val="00561F9E"/>
    <w:rsid w:val="00562F91"/>
    <w:rsid w:val="00563094"/>
    <w:rsid w:val="0056373B"/>
    <w:rsid w:val="0056525F"/>
    <w:rsid w:val="0056556C"/>
    <w:rsid w:val="00567674"/>
    <w:rsid w:val="005702E5"/>
    <w:rsid w:val="00570E81"/>
    <w:rsid w:val="00572293"/>
    <w:rsid w:val="00574B7B"/>
    <w:rsid w:val="00577EBE"/>
    <w:rsid w:val="005811F7"/>
    <w:rsid w:val="00582679"/>
    <w:rsid w:val="005843BA"/>
    <w:rsid w:val="00584475"/>
    <w:rsid w:val="005849AC"/>
    <w:rsid w:val="00586DC2"/>
    <w:rsid w:val="005976B4"/>
    <w:rsid w:val="00597D68"/>
    <w:rsid w:val="005A3C74"/>
    <w:rsid w:val="005B26EE"/>
    <w:rsid w:val="005B539E"/>
    <w:rsid w:val="005B5B5C"/>
    <w:rsid w:val="005B6E70"/>
    <w:rsid w:val="005C094D"/>
    <w:rsid w:val="005C12BB"/>
    <w:rsid w:val="005C1E3A"/>
    <w:rsid w:val="005C247A"/>
    <w:rsid w:val="005D2521"/>
    <w:rsid w:val="005D2619"/>
    <w:rsid w:val="005D577F"/>
    <w:rsid w:val="005D5B23"/>
    <w:rsid w:val="005D653B"/>
    <w:rsid w:val="005D69E4"/>
    <w:rsid w:val="005D6D1B"/>
    <w:rsid w:val="005E2CF0"/>
    <w:rsid w:val="005E700C"/>
    <w:rsid w:val="005F28AB"/>
    <w:rsid w:val="005F428B"/>
    <w:rsid w:val="00601102"/>
    <w:rsid w:val="00601143"/>
    <w:rsid w:val="00604BB2"/>
    <w:rsid w:val="00604FEC"/>
    <w:rsid w:val="0060518F"/>
    <w:rsid w:val="00606C5D"/>
    <w:rsid w:val="00613A2A"/>
    <w:rsid w:val="00613BA0"/>
    <w:rsid w:val="00614120"/>
    <w:rsid w:val="00615FB7"/>
    <w:rsid w:val="00617062"/>
    <w:rsid w:val="00617F36"/>
    <w:rsid w:val="006214D5"/>
    <w:rsid w:val="00632277"/>
    <w:rsid w:val="00632FC8"/>
    <w:rsid w:val="006332F3"/>
    <w:rsid w:val="00634071"/>
    <w:rsid w:val="00636DB8"/>
    <w:rsid w:val="00641623"/>
    <w:rsid w:val="00641D71"/>
    <w:rsid w:val="00642241"/>
    <w:rsid w:val="006424EE"/>
    <w:rsid w:val="00643FAE"/>
    <w:rsid w:val="006460C6"/>
    <w:rsid w:val="0064625A"/>
    <w:rsid w:val="00646B9B"/>
    <w:rsid w:val="0064742E"/>
    <w:rsid w:val="00650C28"/>
    <w:rsid w:val="00651801"/>
    <w:rsid w:val="00652525"/>
    <w:rsid w:val="00653240"/>
    <w:rsid w:val="00654927"/>
    <w:rsid w:val="006668EA"/>
    <w:rsid w:val="00667116"/>
    <w:rsid w:val="00672A53"/>
    <w:rsid w:val="0067732D"/>
    <w:rsid w:val="00677EDC"/>
    <w:rsid w:val="00684573"/>
    <w:rsid w:val="00696EAB"/>
    <w:rsid w:val="00697A07"/>
    <w:rsid w:val="006A0134"/>
    <w:rsid w:val="006A253B"/>
    <w:rsid w:val="006A47E6"/>
    <w:rsid w:val="006A5E61"/>
    <w:rsid w:val="006B4584"/>
    <w:rsid w:val="006C476E"/>
    <w:rsid w:val="006D0D2C"/>
    <w:rsid w:val="006D1B39"/>
    <w:rsid w:val="006D21A7"/>
    <w:rsid w:val="006D42D5"/>
    <w:rsid w:val="006D45E4"/>
    <w:rsid w:val="006D5697"/>
    <w:rsid w:val="006D670F"/>
    <w:rsid w:val="006D6CF4"/>
    <w:rsid w:val="006D7675"/>
    <w:rsid w:val="006E0E1A"/>
    <w:rsid w:val="006E4EE1"/>
    <w:rsid w:val="006E6455"/>
    <w:rsid w:val="006E76FE"/>
    <w:rsid w:val="006F028B"/>
    <w:rsid w:val="006F245E"/>
    <w:rsid w:val="006F2C1F"/>
    <w:rsid w:val="006F52A7"/>
    <w:rsid w:val="006F5537"/>
    <w:rsid w:val="006F7345"/>
    <w:rsid w:val="006F7A97"/>
    <w:rsid w:val="00700C26"/>
    <w:rsid w:val="00701DD4"/>
    <w:rsid w:val="00702987"/>
    <w:rsid w:val="00702B3A"/>
    <w:rsid w:val="00711BA8"/>
    <w:rsid w:val="00712A06"/>
    <w:rsid w:val="0071325E"/>
    <w:rsid w:val="00715079"/>
    <w:rsid w:val="00716494"/>
    <w:rsid w:val="00717833"/>
    <w:rsid w:val="00722AA8"/>
    <w:rsid w:val="007240E5"/>
    <w:rsid w:val="007351A4"/>
    <w:rsid w:val="00737F9F"/>
    <w:rsid w:val="007400F5"/>
    <w:rsid w:val="00741BDD"/>
    <w:rsid w:val="007439B0"/>
    <w:rsid w:val="00744E64"/>
    <w:rsid w:val="00745C47"/>
    <w:rsid w:val="007511B4"/>
    <w:rsid w:val="00752788"/>
    <w:rsid w:val="00754BA9"/>
    <w:rsid w:val="0075631A"/>
    <w:rsid w:val="00756894"/>
    <w:rsid w:val="00762DEA"/>
    <w:rsid w:val="00762F14"/>
    <w:rsid w:val="007713C9"/>
    <w:rsid w:val="007743B8"/>
    <w:rsid w:val="00776A35"/>
    <w:rsid w:val="00776B8E"/>
    <w:rsid w:val="00777764"/>
    <w:rsid w:val="00777B41"/>
    <w:rsid w:val="0078011D"/>
    <w:rsid w:val="00781364"/>
    <w:rsid w:val="00784196"/>
    <w:rsid w:val="007850B8"/>
    <w:rsid w:val="00790B07"/>
    <w:rsid w:val="00793529"/>
    <w:rsid w:val="00793BCC"/>
    <w:rsid w:val="00796817"/>
    <w:rsid w:val="007A0B04"/>
    <w:rsid w:val="007A28FF"/>
    <w:rsid w:val="007A4658"/>
    <w:rsid w:val="007A6454"/>
    <w:rsid w:val="007B00B3"/>
    <w:rsid w:val="007B1609"/>
    <w:rsid w:val="007B2C92"/>
    <w:rsid w:val="007B5B8A"/>
    <w:rsid w:val="007B6A37"/>
    <w:rsid w:val="007C0F5A"/>
    <w:rsid w:val="007C3BAA"/>
    <w:rsid w:val="007D07C7"/>
    <w:rsid w:val="007D12FA"/>
    <w:rsid w:val="007D2455"/>
    <w:rsid w:val="007D46EA"/>
    <w:rsid w:val="007D5401"/>
    <w:rsid w:val="007D5F1B"/>
    <w:rsid w:val="007E3ECF"/>
    <w:rsid w:val="007E6A8E"/>
    <w:rsid w:val="007E6D10"/>
    <w:rsid w:val="007F3FEA"/>
    <w:rsid w:val="007F4E3F"/>
    <w:rsid w:val="007F4F6C"/>
    <w:rsid w:val="00801CA1"/>
    <w:rsid w:val="0080324C"/>
    <w:rsid w:val="00803250"/>
    <w:rsid w:val="00804440"/>
    <w:rsid w:val="008044C3"/>
    <w:rsid w:val="00810C35"/>
    <w:rsid w:val="00810DF9"/>
    <w:rsid w:val="00811DCB"/>
    <w:rsid w:val="008132B5"/>
    <w:rsid w:val="00821AF0"/>
    <w:rsid w:val="00830784"/>
    <w:rsid w:val="00830E66"/>
    <w:rsid w:val="00831479"/>
    <w:rsid w:val="00841FC8"/>
    <w:rsid w:val="00843B3D"/>
    <w:rsid w:val="00843C68"/>
    <w:rsid w:val="008448FC"/>
    <w:rsid w:val="00844A59"/>
    <w:rsid w:val="008452F2"/>
    <w:rsid w:val="00847E75"/>
    <w:rsid w:val="00851A41"/>
    <w:rsid w:val="00852866"/>
    <w:rsid w:val="00855754"/>
    <w:rsid w:val="00861024"/>
    <w:rsid w:val="008634F8"/>
    <w:rsid w:val="00874D45"/>
    <w:rsid w:val="00875DFE"/>
    <w:rsid w:val="00887E14"/>
    <w:rsid w:val="00890535"/>
    <w:rsid w:val="008926D8"/>
    <w:rsid w:val="00894ED5"/>
    <w:rsid w:val="00895D45"/>
    <w:rsid w:val="00896FE0"/>
    <w:rsid w:val="008A07F6"/>
    <w:rsid w:val="008A69B0"/>
    <w:rsid w:val="008A73C6"/>
    <w:rsid w:val="008A784D"/>
    <w:rsid w:val="008B0093"/>
    <w:rsid w:val="008B0F58"/>
    <w:rsid w:val="008B2FEA"/>
    <w:rsid w:val="008B44D6"/>
    <w:rsid w:val="008B7F60"/>
    <w:rsid w:val="008B7FE7"/>
    <w:rsid w:val="008C7D3D"/>
    <w:rsid w:val="008D1AFA"/>
    <w:rsid w:val="008D31C8"/>
    <w:rsid w:val="008D504F"/>
    <w:rsid w:val="008D637D"/>
    <w:rsid w:val="008E4F65"/>
    <w:rsid w:val="008E5A73"/>
    <w:rsid w:val="008E6DDA"/>
    <w:rsid w:val="008F2ADC"/>
    <w:rsid w:val="008F3F19"/>
    <w:rsid w:val="008F6DC1"/>
    <w:rsid w:val="0090197C"/>
    <w:rsid w:val="00904707"/>
    <w:rsid w:val="009054FA"/>
    <w:rsid w:val="00907BB7"/>
    <w:rsid w:val="00910566"/>
    <w:rsid w:val="009124B3"/>
    <w:rsid w:val="00912A1C"/>
    <w:rsid w:val="00913104"/>
    <w:rsid w:val="00915979"/>
    <w:rsid w:val="00921AB3"/>
    <w:rsid w:val="009240BB"/>
    <w:rsid w:val="00925E08"/>
    <w:rsid w:val="009279A8"/>
    <w:rsid w:val="0093558C"/>
    <w:rsid w:val="009355B7"/>
    <w:rsid w:val="009361E9"/>
    <w:rsid w:val="009408F5"/>
    <w:rsid w:val="00941B56"/>
    <w:rsid w:val="009440B7"/>
    <w:rsid w:val="00944CE4"/>
    <w:rsid w:val="00945805"/>
    <w:rsid w:val="009460CA"/>
    <w:rsid w:val="00947E97"/>
    <w:rsid w:val="00950CE1"/>
    <w:rsid w:val="00954452"/>
    <w:rsid w:val="00957DF0"/>
    <w:rsid w:val="00966FE8"/>
    <w:rsid w:val="0097783E"/>
    <w:rsid w:val="0098255A"/>
    <w:rsid w:val="00983046"/>
    <w:rsid w:val="009836D3"/>
    <w:rsid w:val="00985A9F"/>
    <w:rsid w:val="00987BAC"/>
    <w:rsid w:val="0099054D"/>
    <w:rsid w:val="009960C0"/>
    <w:rsid w:val="00996D0E"/>
    <w:rsid w:val="0099715B"/>
    <w:rsid w:val="009A2367"/>
    <w:rsid w:val="009A29FA"/>
    <w:rsid w:val="009B1634"/>
    <w:rsid w:val="009B3334"/>
    <w:rsid w:val="009B466D"/>
    <w:rsid w:val="009B67D2"/>
    <w:rsid w:val="009C0F9C"/>
    <w:rsid w:val="009C1F41"/>
    <w:rsid w:val="009C535A"/>
    <w:rsid w:val="009D202D"/>
    <w:rsid w:val="009D4EED"/>
    <w:rsid w:val="009D5C80"/>
    <w:rsid w:val="009E0323"/>
    <w:rsid w:val="009E04BC"/>
    <w:rsid w:val="009E3B47"/>
    <w:rsid w:val="009E4D42"/>
    <w:rsid w:val="009E4DC2"/>
    <w:rsid w:val="009E6191"/>
    <w:rsid w:val="009F7439"/>
    <w:rsid w:val="00A03E70"/>
    <w:rsid w:val="00A12BA9"/>
    <w:rsid w:val="00A13840"/>
    <w:rsid w:val="00A15B95"/>
    <w:rsid w:val="00A16280"/>
    <w:rsid w:val="00A17C7A"/>
    <w:rsid w:val="00A230B4"/>
    <w:rsid w:val="00A2321B"/>
    <w:rsid w:val="00A25BE2"/>
    <w:rsid w:val="00A26041"/>
    <w:rsid w:val="00A336F4"/>
    <w:rsid w:val="00A3472E"/>
    <w:rsid w:val="00A34994"/>
    <w:rsid w:val="00A35205"/>
    <w:rsid w:val="00A41E1E"/>
    <w:rsid w:val="00A454A3"/>
    <w:rsid w:val="00A51D25"/>
    <w:rsid w:val="00A5373E"/>
    <w:rsid w:val="00A537FA"/>
    <w:rsid w:val="00A540F3"/>
    <w:rsid w:val="00A55AB1"/>
    <w:rsid w:val="00A57382"/>
    <w:rsid w:val="00A62C3D"/>
    <w:rsid w:val="00A63330"/>
    <w:rsid w:val="00A6671C"/>
    <w:rsid w:val="00A7166A"/>
    <w:rsid w:val="00A72A1F"/>
    <w:rsid w:val="00A73FAF"/>
    <w:rsid w:val="00A74B31"/>
    <w:rsid w:val="00A756DA"/>
    <w:rsid w:val="00A8045B"/>
    <w:rsid w:val="00A807FE"/>
    <w:rsid w:val="00A83247"/>
    <w:rsid w:val="00A8442E"/>
    <w:rsid w:val="00A84895"/>
    <w:rsid w:val="00A91CC7"/>
    <w:rsid w:val="00A91D00"/>
    <w:rsid w:val="00A93488"/>
    <w:rsid w:val="00A93657"/>
    <w:rsid w:val="00A94E7F"/>
    <w:rsid w:val="00A97600"/>
    <w:rsid w:val="00AA32CD"/>
    <w:rsid w:val="00AA54BA"/>
    <w:rsid w:val="00AA6187"/>
    <w:rsid w:val="00AA7137"/>
    <w:rsid w:val="00AB1D46"/>
    <w:rsid w:val="00AB2B57"/>
    <w:rsid w:val="00AB3531"/>
    <w:rsid w:val="00AC451B"/>
    <w:rsid w:val="00AC4A44"/>
    <w:rsid w:val="00AD1929"/>
    <w:rsid w:val="00AD276E"/>
    <w:rsid w:val="00AD394F"/>
    <w:rsid w:val="00AD413D"/>
    <w:rsid w:val="00AD4F74"/>
    <w:rsid w:val="00AD6332"/>
    <w:rsid w:val="00AE157F"/>
    <w:rsid w:val="00AE53D0"/>
    <w:rsid w:val="00AE5A57"/>
    <w:rsid w:val="00AE64F2"/>
    <w:rsid w:val="00AF281B"/>
    <w:rsid w:val="00AF31DB"/>
    <w:rsid w:val="00AF34EB"/>
    <w:rsid w:val="00AF3B1A"/>
    <w:rsid w:val="00AF4C5D"/>
    <w:rsid w:val="00AF5D44"/>
    <w:rsid w:val="00AF6658"/>
    <w:rsid w:val="00B02FA2"/>
    <w:rsid w:val="00B03CF4"/>
    <w:rsid w:val="00B04D0F"/>
    <w:rsid w:val="00B10147"/>
    <w:rsid w:val="00B10C3E"/>
    <w:rsid w:val="00B12F48"/>
    <w:rsid w:val="00B14C46"/>
    <w:rsid w:val="00B166AA"/>
    <w:rsid w:val="00B17438"/>
    <w:rsid w:val="00B20665"/>
    <w:rsid w:val="00B22354"/>
    <w:rsid w:val="00B2270A"/>
    <w:rsid w:val="00B2590F"/>
    <w:rsid w:val="00B2602F"/>
    <w:rsid w:val="00B26C3E"/>
    <w:rsid w:val="00B3070C"/>
    <w:rsid w:val="00B3220B"/>
    <w:rsid w:val="00B32EB0"/>
    <w:rsid w:val="00B33E6D"/>
    <w:rsid w:val="00B34471"/>
    <w:rsid w:val="00B34EC5"/>
    <w:rsid w:val="00B36B46"/>
    <w:rsid w:val="00B40C34"/>
    <w:rsid w:val="00B43B5D"/>
    <w:rsid w:val="00B5685B"/>
    <w:rsid w:val="00B6044C"/>
    <w:rsid w:val="00B63AB2"/>
    <w:rsid w:val="00B704BB"/>
    <w:rsid w:val="00B8134F"/>
    <w:rsid w:val="00B8155D"/>
    <w:rsid w:val="00B81AE5"/>
    <w:rsid w:val="00B8246E"/>
    <w:rsid w:val="00B923A7"/>
    <w:rsid w:val="00B93A7E"/>
    <w:rsid w:val="00B93A96"/>
    <w:rsid w:val="00B97673"/>
    <w:rsid w:val="00B976C1"/>
    <w:rsid w:val="00BA15AD"/>
    <w:rsid w:val="00BA2070"/>
    <w:rsid w:val="00BA34D7"/>
    <w:rsid w:val="00BB1D5B"/>
    <w:rsid w:val="00BB347A"/>
    <w:rsid w:val="00BB3AFD"/>
    <w:rsid w:val="00BB48BB"/>
    <w:rsid w:val="00BC1388"/>
    <w:rsid w:val="00BC6FE2"/>
    <w:rsid w:val="00BD1E40"/>
    <w:rsid w:val="00BD40EA"/>
    <w:rsid w:val="00BD7AAD"/>
    <w:rsid w:val="00BE0A67"/>
    <w:rsid w:val="00BE1F01"/>
    <w:rsid w:val="00BE3872"/>
    <w:rsid w:val="00BE47F6"/>
    <w:rsid w:val="00BE4B24"/>
    <w:rsid w:val="00BE7E77"/>
    <w:rsid w:val="00BF23D4"/>
    <w:rsid w:val="00BF273C"/>
    <w:rsid w:val="00C06A7F"/>
    <w:rsid w:val="00C101DB"/>
    <w:rsid w:val="00C114C9"/>
    <w:rsid w:val="00C129AC"/>
    <w:rsid w:val="00C13EFF"/>
    <w:rsid w:val="00C16728"/>
    <w:rsid w:val="00C16EF4"/>
    <w:rsid w:val="00C21AC8"/>
    <w:rsid w:val="00C22783"/>
    <w:rsid w:val="00C23B4B"/>
    <w:rsid w:val="00C31841"/>
    <w:rsid w:val="00C319CE"/>
    <w:rsid w:val="00C344A8"/>
    <w:rsid w:val="00C3469D"/>
    <w:rsid w:val="00C34C5A"/>
    <w:rsid w:val="00C3637A"/>
    <w:rsid w:val="00C41F5E"/>
    <w:rsid w:val="00C43189"/>
    <w:rsid w:val="00C44AC8"/>
    <w:rsid w:val="00C45DB2"/>
    <w:rsid w:val="00C505EE"/>
    <w:rsid w:val="00C509A5"/>
    <w:rsid w:val="00C509D1"/>
    <w:rsid w:val="00C5281E"/>
    <w:rsid w:val="00C530EA"/>
    <w:rsid w:val="00C611C5"/>
    <w:rsid w:val="00C61BF7"/>
    <w:rsid w:val="00C63F2A"/>
    <w:rsid w:val="00C646A0"/>
    <w:rsid w:val="00C6503D"/>
    <w:rsid w:val="00C666CE"/>
    <w:rsid w:val="00C66735"/>
    <w:rsid w:val="00C70BD7"/>
    <w:rsid w:val="00C716F1"/>
    <w:rsid w:val="00C726F0"/>
    <w:rsid w:val="00C730FD"/>
    <w:rsid w:val="00C81698"/>
    <w:rsid w:val="00C92134"/>
    <w:rsid w:val="00C92402"/>
    <w:rsid w:val="00C96965"/>
    <w:rsid w:val="00C977DD"/>
    <w:rsid w:val="00C9797D"/>
    <w:rsid w:val="00CA2074"/>
    <w:rsid w:val="00CA6ACC"/>
    <w:rsid w:val="00CB23A2"/>
    <w:rsid w:val="00CC5228"/>
    <w:rsid w:val="00CC6702"/>
    <w:rsid w:val="00CC72AC"/>
    <w:rsid w:val="00CD087A"/>
    <w:rsid w:val="00CD1109"/>
    <w:rsid w:val="00CD29E0"/>
    <w:rsid w:val="00CD3106"/>
    <w:rsid w:val="00CD3520"/>
    <w:rsid w:val="00CD4B1B"/>
    <w:rsid w:val="00CE4F3D"/>
    <w:rsid w:val="00CF60D3"/>
    <w:rsid w:val="00CF6E40"/>
    <w:rsid w:val="00CF7965"/>
    <w:rsid w:val="00D01218"/>
    <w:rsid w:val="00D05274"/>
    <w:rsid w:val="00D06926"/>
    <w:rsid w:val="00D100F8"/>
    <w:rsid w:val="00D118C8"/>
    <w:rsid w:val="00D12DF5"/>
    <w:rsid w:val="00D1376C"/>
    <w:rsid w:val="00D21FC9"/>
    <w:rsid w:val="00D2300A"/>
    <w:rsid w:val="00D23D2F"/>
    <w:rsid w:val="00D25BBA"/>
    <w:rsid w:val="00D25FB8"/>
    <w:rsid w:val="00D279D9"/>
    <w:rsid w:val="00D27C02"/>
    <w:rsid w:val="00D3288B"/>
    <w:rsid w:val="00D32FE6"/>
    <w:rsid w:val="00D37406"/>
    <w:rsid w:val="00D433B5"/>
    <w:rsid w:val="00D441D1"/>
    <w:rsid w:val="00D46193"/>
    <w:rsid w:val="00D46C7E"/>
    <w:rsid w:val="00D5154C"/>
    <w:rsid w:val="00D54056"/>
    <w:rsid w:val="00D55B61"/>
    <w:rsid w:val="00D55E6D"/>
    <w:rsid w:val="00D61F5D"/>
    <w:rsid w:val="00D6625F"/>
    <w:rsid w:val="00D7119F"/>
    <w:rsid w:val="00D757E9"/>
    <w:rsid w:val="00D76565"/>
    <w:rsid w:val="00D76862"/>
    <w:rsid w:val="00D77CD3"/>
    <w:rsid w:val="00D821F6"/>
    <w:rsid w:val="00D84C77"/>
    <w:rsid w:val="00D8687B"/>
    <w:rsid w:val="00D93B69"/>
    <w:rsid w:val="00D940B8"/>
    <w:rsid w:val="00DA0D98"/>
    <w:rsid w:val="00DA6162"/>
    <w:rsid w:val="00DA7774"/>
    <w:rsid w:val="00DB3D3F"/>
    <w:rsid w:val="00DB61A3"/>
    <w:rsid w:val="00DB6F36"/>
    <w:rsid w:val="00DC027B"/>
    <w:rsid w:val="00DC44E0"/>
    <w:rsid w:val="00DC6C0C"/>
    <w:rsid w:val="00DD1762"/>
    <w:rsid w:val="00DD3A2D"/>
    <w:rsid w:val="00DD5DB2"/>
    <w:rsid w:val="00DE32E2"/>
    <w:rsid w:val="00DE3A6F"/>
    <w:rsid w:val="00DE46FC"/>
    <w:rsid w:val="00DE62F6"/>
    <w:rsid w:val="00DE7F81"/>
    <w:rsid w:val="00DF61DD"/>
    <w:rsid w:val="00E014E6"/>
    <w:rsid w:val="00E04176"/>
    <w:rsid w:val="00E04CE6"/>
    <w:rsid w:val="00E066B8"/>
    <w:rsid w:val="00E15DC8"/>
    <w:rsid w:val="00E172E4"/>
    <w:rsid w:val="00E23D46"/>
    <w:rsid w:val="00E270F5"/>
    <w:rsid w:val="00E275E4"/>
    <w:rsid w:val="00E27B83"/>
    <w:rsid w:val="00E310A6"/>
    <w:rsid w:val="00E31869"/>
    <w:rsid w:val="00E3286F"/>
    <w:rsid w:val="00E3791D"/>
    <w:rsid w:val="00E43460"/>
    <w:rsid w:val="00E441B1"/>
    <w:rsid w:val="00E47B45"/>
    <w:rsid w:val="00E5145E"/>
    <w:rsid w:val="00E52FFC"/>
    <w:rsid w:val="00E55079"/>
    <w:rsid w:val="00E57B17"/>
    <w:rsid w:val="00E60ED1"/>
    <w:rsid w:val="00E61AD0"/>
    <w:rsid w:val="00E61DA8"/>
    <w:rsid w:val="00E63926"/>
    <w:rsid w:val="00E663C0"/>
    <w:rsid w:val="00E66661"/>
    <w:rsid w:val="00E719AB"/>
    <w:rsid w:val="00E71F5F"/>
    <w:rsid w:val="00E722C6"/>
    <w:rsid w:val="00E728A7"/>
    <w:rsid w:val="00E72FB1"/>
    <w:rsid w:val="00E73AD9"/>
    <w:rsid w:val="00E77E30"/>
    <w:rsid w:val="00E8295D"/>
    <w:rsid w:val="00E84FDB"/>
    <w:rsid w:val="00E86A38"/>
    <w:rsid w:val="00E87BB3"/>
    <w:rsid w:val="00E92C97"/>
    <w:rsid w:val="00E96C09"/>
    <w:rsid w:val="00E970D6"/>
    <w:rsid w:val="00EA1D5C"/>
    <w:rsid w:val="00EA29E6"/>
    <w:rsid w:val="00EA31BF"/>
    <w:rsid w:val="00EA6998"/>
    <w:rsid w:val="00EB00C9"/>
    <w:rsid w:val="00EB3380"/>
    <w:rsid w:val="00EC7315"/>
    <w:rsid w:val="00ED11DC"/>
    <w:rsid w:val="00ED3199"/>
    <w:rsid w:val="00ED39C9"/>
    <w:rsid w:val="00ED39FD"/>
    <w:rsid w:val="00ED4671"/>
    <w:rsid w:val="00ED5598"/>
    <w:rsid w:val="00ED7A2A"/>
    <w:rsid w:val="00ED7D18"/>
    <w:rsid w:val="00EE0B71"/>
    <w:rsid w:val="00EF0699"/>
    <w:rsid w:val="00EF1CDA"/>
    <w:rsid w:val="00EF66CE"/>
    <w:rsid w:val="00EF7C71"/>
    <w:rsid w:val="00F033A8"/>
    <w:rsid w:val="00F054ED"/>
    <w:rsid w:val="00F060AB"/>
    <w:rsid w:val="00F072C2"/>
    <w:rsid w:val="00F0779C"/>
    <w:rsid w:val="00F14369"/>
    <w:rsid w:val="00F1514F"/>
    <w:rsid w:val="00F16673"/>
    <w:rsid w:val="00F20C21"/>
    <w:rsid w:val="00F25F24"/>
    <w:rsid w:val="00F26B58"/>
    <w:rsid w:val="00F27A44"/>
    <w:rsid w:val="00F27EA3"/>
    <w:rsid w:val="00F3084D"/>
    <w:rsid w:val="00F3276B"/>
    <w:rsid w:val="00F34525"/>
    <w:rsid w:val="00F40E7D"/>
    <w:rsid w:val="00F4539D"/>
    <w:rsid w:val="00F47706"/>
    <w:rsid w:val="00F5124B"/>
    <w:rsid w:val="00F53602"/>
    <w:rsid w:val="00F540AC"/>
    <w:rsid w:val="00F55E9A"/>
    <w:rsid w:val="00F56F25"/>
    <w:rsid w:val="00F5773B"/>
    <w:rsid w:val="00F636E9"/>
    <w:rsid w:val="00F70977"/>
    <w:rsid w:val="00F71175"/>
    <w:rsid w:val="00F715AF"/>
    <w:rsid w:val="00F72E3C"/>
    <w:rsid w:val="00F73328"/>
    <w:rsid w:val="00F736DE"/>
    <w:rsid w:val="00F81C34"/>
    <w:rsid w:val="00F82035"/>
    <w:rsid w:val="00F939E3"/>
    <w:rsid w:val="00F955FD"/>
    <w:rsid w:val="00F96772"/>
    <w:rsid w:val="00F97E28"/>
    <w:rsid w:val="00FA0A34"/>
    <w:rsid w:val="00FA47D3"/>
    <w:rsid w:val="00FA4B99"/>
    <w:rsid w:val="00FA54B2"/>
    <w:rsid w:val="00FB0F5F"/>
    <w:rsid w:val="00FB0FF4"/>
    <w:rsid w:val="00FB4D0E"/>
    <w:rsid w:val="00FB503F"/>
    <w:rsid w:val="00FC2D8C"/>
    <w:rsid w:val="00FC7AFF"/>
    <w:rsid w:val="00FD0186"/>
    <w:rsid w:val="00FD0EC1"/>
    <w:rsid w:val="00FD197A"/>
    <w:rsid w:val="00FD23ED"/>
    <w:rsid w:val="00FD24E6"/>
    <w:rsid w:val="00FD4042"/>
    <w:rsid w:val="00FE0F1D"/>
    <w:rsid w:val="00FF1D3E"/>
    <w:rsid w:val="00FF32C5"/>
    <w:rsid w:val="00FF7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27A0E01"/>
  <w15:chartTrackingRefBased/>
  <w15:docId w15:val="{EE9B5939-B8D6-4DB1-8EA7-E31658F6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8"/>
      <w:lang w:val="ru-RU" w:eastAsia="ru-RU"/>
    </w:rPr>
  </w:style>
  <w:style w:type="paragraph" w:styleId="Heading1">
    <w:name w:val="heading 1"/>
    <w:basedOn w:val="Normal"/>
    <w:next w:val="Normal"/>
    <w:link w:val="Heading1Char"/>
    <w:qFormat/>
    <w:rsid w:val="00326C4D"/>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7C7A"/>
    <w:pPr>
      <w:keepNext/>
      <w:spacing w:after="240"/>
      <w:jc w:val="center"/>
      <w:outlineLvl w:val="1"/>
    </w:pPr>
    <w:rPr>
      <w:b/>
      <w:sz w:val="24"/>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4533BD"/>
    <w:rPr>
      <w:rFonts w:ascii="Tahoma" w:hAnsi="Tahoma" w:cs="Tahoma"/>
      <w:sz w:val="16"/>
      <w:szCs w:val="16"/>
    </w:rPr>
  </w:style>
  <w:style w:type="character" w:styleId="Emphasis">
    <w:name w:val="Emphasis"/>
    <w:uiPriority w:val="20"/>
    <w:qFormat/>
    <w:rsid w:val="003727A9"/>
    <w:rPr>
      <w:i/>
      <w:iCs/>
    </w:rPr>
  </w:style>
  <w:style w:type="character" w:styleId="Strong">
    <w:name w:val="Strong"/>
    <w:uiPriority w:val="22"/>
    <w:qFormat/>
    <w:rsid w:val="006F7A97"/>
    <w:rPr>
      <w:b/>
      <w:bCs/>
    </w:rPr>
  </w:style>
  <w:style w:type="paragraph" w:styleId="Header">
    <w:name w:val="header"/>
    <w:basedOn w:val="Normal"/>
    <w:rsid w:val="002957DA"/>
    <w:pPr>
      <w:tabs>
        <w:tab w:val="center" w:pos="4677"/>
        <w:tab w:val="right" w:pos="9355"/>
      </w:tabs>
    </w:pPr>
  </w:style>
  <w:style w:type="character" w:styleId="PageNumber">
    <w:name w:val="page number"/>
    <w:basedOn w:val="DefaultParagraphFont"/>
    <w:rsid w:val="002957DA"/>
  </w:style>
  <w:style w:type="paragraph" w:styleId="Footer">
    <w:name w:val="footer"/>
    <w:basedOn w:val="Normal"/>
    <w:rsid w:val="00D76862"/>
    <w:pPr>
      <w:tabs>
        <w:tab w:val="center" w:pos="4677"/>
        <w:tab w:val="right" w:pos="9355"/>
      </w:tabs>
    </w:pPr>
  </w:style>
  <w:style w:type="character" w:customStyle="1" w:styleId="st">
    <w:name w:val="st"/>
    <w:basedOn w:val="DefaultParagraphFont"/>
    <w:rsid w:val="007E6D10"/>
  </w:style>
  <w:style w:type="character" w:customStyle="1" w:styleId="anchorpoint">
    <w:name w:val="anchorpoint"/>
    <w:basedOn w:val="DefaultParagraphFont"/>
    <w:rsid w:val="00A94E7F"/>
  </w:style>
  <w:style w:type="paragraph" w:customStyle="1" w:styleId="SingleTxtG">
    <w:name w:val="_ Single Txt_G"/>
    <w:basedOn w:val="Normal"/>
    <w:link w:val="SingleTxtGChar"/>
    <w:rsid w:val="00DE7F81"/>
    <w:pPr>
      <w:suppressAutoHyphens/>
      <w:spacing w:after="120" w:line="240" w:lineRule="atLeast"/>
      <w:ind w:left="1134" w:right="1134"/>
      <w:jc w:val="both"/>
    </w:pPr>
    <w:rPr>
      <w:sz w:val="20"/>
      <w:szCs w:val="20"/>
      <w:lang w:val="x-none" w:eastAsia="en-US"/>
    </w:rPr>
  </w:style>
  <w:style w:type="paragraph" w:styleId="FootnoteText">
    <w:name w:val="footnote text"/>
    <w:aliases w:val="5_G,Footnote Text Char Char Char Char Char,Footnote Text Char Char Char Char,Footnote reference,FA Fu,Footnote Text Char Char Char"/>
    <w:basedOn w:val="Normal"/>
    <w:link w:val="FootnoteTextChar"/>
    <w:rsid w:val="00DE7F81"/>
    <w:pPr>
      <w:tabs>
        <w:tab w:val="right" w:pos="1021"/>
      </w:tabs>
      <w:suppressAutoHyphens/>
      <w:spacing w:line="220" w:lineRule="exact"/>
      <w:ind w:left="1134" w:right="1134" w:hanging="1134"/>
    </w:pPr>
    <w:rPr>
      <w:sz w:val="18"/>
      <w:szCs w:val="20"/>
      <w:lang w:val="x-none" w:eastAsia="en-US"/>
    </w:rPr>
  </w:style>
  <w:style w:type="character" w:styleId="FootnoteReference">
    <w:name w:val="footnote reference"/>
    <w:aliases w:val="4_G,Footnote number"/>
    <w:rsid w:val="00DE7F81"/>
    <w:rPr>
      <w:rFonts w:ascii="Times New Roman" w:hAnsi="Times New Roman"/>
      <w:sz w:val="18"/>
      <w:vertAlign w:val="superscript"/>
    </w:rPr>
  </w:style>
  <w:style w:type="character" w:customStyle="1" w:styleId="SingleTxtGChar">
    <w:name w:val="_ Single Txt_G Char"/>
    <w:link w:val="SingleTxtG"/>
    <w:rsid w:val="00DE7F81"/>
    <w:rPr>
      <w:lang w:val="x-none" w:eastAsia="en-US" w:bidi="ar-SA"/>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DE7F81"/>
    <w:rPr>
      <w:sz w:val="18"/>
      <w:lang w:val="x-none" w:eastAsia="en-US" w:bidi="ar-SA"/>
    </w:rPr>
  </w:style>
  <w:style w:type="character" w:customStyle="1" w:styleId="apple-converted-space">
    <w:name w:val="apple-converted-space"/>
    <w:basedOn w:val="DefaultParagraphFont"/>
    <w:rsid w:val="00DE7F81"/>
  </w:style>
  <w:style w:type="character" w:styleId="Hyperlink">
    <w:name w:val="Hyperlink"/>
    <w:rsid w:val="00C509D1"/>
    <w:rPr>
      <w:color w:val="0000FF"/>
      <w:u w:val="single"/>
    </w:rPr>
  </w:style>
  <w:style w:type="paragraph" w:customStyle="1" w:styleId="Default">
    <w:name w:val="Default"/>
    <w:rsid w:val="00335582"/>
    <w:pPr>
      <w:autoSpaceDE w:val="0"/>
      <w:autoSpaceDN w:val="0"/>
      <w:adjustRightInd w:val="0"/>
    </w:pPr>
    <w:rPr>
      <w:color w:val="000000"/>
      <w:sz w:val="24"/>
      <w:szCs w:val="24"/>
      <w:lang w:val="ru-RU" w:eastAsia="ru-RU"/>
    </w:rPr>
  </w:style>
  <w:style w:type="character" w:customStyle="1" w:styleId="q4iawc">
    <w:name w:val="q4iawc"/>
    <w:rsid w:val="00E77E30"/>
  </w:style>
  <w:style w:type="character" w:customStyle="1" w:styleId="Heading1Char">
    <w:name w:val="Heading 1 Char"/>
    <w:link w:val="Heading1"/>
    <w:rsid w:val="00326C4D"/>
    <w:rPr>
      <w:rFonts w:ascii="Calibri Light" w:eastAsia="Times New Roman" w:hAnsi="Calibri Light" w:cs="Times New Roman"/>
      <w:b/>
      <w:bCs/>
      <w:kern w:val="32"/>
      <w:sz w:val="32"/>
      <w:szCs w:val="32"/>
    </w:rPr>
  </w:style>
  <w:style w:type="paragraph" w:styleId="NormalWeb">
    <w:name w:val="Normal (Web)"/>
    <w:basedOn w:val="Normal"/>
    <w:uiPriority w:val="99"/>
    <w:unhideWhenUsed/>
    <w:rsid w:val="00F7097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53606">
      <w:bodyDiv w:val="1"/>
      <w:marLeft w:val="0"/>
      <w:marRight w:val="0"/>
      <w:marTop w:val="0"/>
      <w:marBottom w:val="0"/>
      <w:divBdr>
        <w:top w:val="none" w:sz="0" w:space="0" w:color="auto"/>
        <w:left w:val="none" w:sz="0" w:space="0" w:color="auto"/>
        <w:bottom w:val="none" w:sz="0" w:space="0" w:color="auto"/>
        <w:right w:val="none" w:sz="0" w:space="0" w:color="auto"/>
      </w:divBdr>
    </w:div>
    <w:div w:id="531311653">
      <w:bodyDiv w:val="1"/>
      <w:marLeft w:val="0"/>
      <w:marRight w:val="0"/>
      <w:marTop w:val="0"/>
      <w:marBottom w:val="0"/>
      <w:divBdr>
        <w:top w:val="none" w:sz="0" w:space="0" w:color="auto"/>
        <w:left w:val="none" w:sz="0" w:space="0" w:color="auto"/>
        <w:bottom w:val="none" w:sz="0" w:space="0" w:color="auto"/>
        <w:right w:val="none" w:sz="0" w:space="0" w:color="auto"/>
      </w:divBdr>
    </w:div>
    <w:div w:id="684593197">
      <w:bodyDiv w:val="1"/>
      <w:marLeft w:val="0"/>
      <w:marRight w:val="0"/>
      <w:marTop w:val="0"/>
      <w:marBottom w:val="0"/>
      <w:divBdr>
        <w:top w:val="none" w:sz="0" w:space="0" w:color="auto"/>
        <w:left w:val="none" w:sz="0" w:space="0" w:color="auto"/>
        <w:bottom w:val="none" w:sz="0" w:space="0" w:color="auto"/>
        <w:right w:val="none" w:sz="0" w:space="0" w:color="auto"/>
      </w:divBdr>
    </w:div>
    <w:div w:id="958296489">
      <w:bodyDiv w:val="1"/>
      <w:marLeft w:val="0"/>
      <w:marRight w:val="0"/>
      <w:marTop w:val="0"/>
      <w:marBottom w:val="0"/>
      <w:divBdr>
        <w:top w:val="none" w:sz="0" w:space="0" w:color="auto"/>
        <w:left w:val="none" w:sz="0" w:space="0" w:color="auto"/>
        <w:bottom w:val="none" w:sz="0" w:space="0" w:color="auto"/>
        <w:right w:val="none" w:sz="0" w:space="0" w:color="auto"/>
      </w:divBdr>
    </w:div>
    <w:div w:id="982343883">
      <w:bodyDiv w:val="1"/>
      <w:marLeft w:val="0"/>
      <w:marRight w:val="0"/>
      <w:marTop w:val="0"/>
      <w:marBottom w:val="0"/>
      <w:divBdr>
        <w:top w:val="none" w:sz="0" w:space="0" w:color="auto"/>
        <w:left w:val="none" w:sz="0" w:space="0" w:color="auto"/>
        <w:bottom w:val="none" w:sz="0" w:space="0" w:color="auto"/>
        <w:right w:val="none" w:sz="0" w:space="0" w:color="auto"/>
      </w:divBdr>
    </w:div>
    <w:div w:id="1183207620">
      <w:bodyDiv w:val="1"/>
      <w:marLeft w:val="0"/>
      <w:marRight w:val="0"/>
      <w:marTop w:val="0"/>
      <w:marBottom w:val="0"/>
      <w:divBdr>
        <w:top w:val="none" w:sz="0" w:space="0" w:color="auto"/>
        <w:left w:val="none" w:sz="0" w:space="0" w:color="auto"/>
        <w:bottom w:val="none" w:sz="0" w:space="0" w:color="auto"/>
        <w:right w:val="none" w:sz="0" w:space="0" w:color="auto"/>
      </w:divBdr>
    </w:div>
    <w:div w:id="1323924017">
      <w:bodyDiv w:val="1"/>
      <w:marLeft w:val="0"/>
      <w:marRight w:val="0"/>
      <w:marTop w:val="0"/>
      <w:marBottom w:val="0"/>
      <w:divBdr>
        <w:top w:val="none" w:sz="0" w:space="0" w:color="auto"/>
        <w:left w:val="none" w:sz="0" w:space="0" w:color="auto"/>
        <w:bottom w:val="none" w:sz="0" w:space="0" w:color="auto"/>
        <w:right w:val="none" w:sz="0" w:space="0" w:color="auto"/>
      </w:divBdr>
      <w:divsChild>
        <w:div w:id="973869019">
          <w:marLeft w:val="0"/>
          <w:marRight w:val="0"/>
          <w:marTop w:val="0"/>
          <w:marBottom w:val="0"/>
          <w:divBdr>
            <w:top w:val="none" w:sz="0" w:space="0" w:color="auto"/>
            <w:left w:val="none" w:sz="0" w:space="0" w:color="auto"/>
            <w:bottom w:val="none" w:sz="0" w:space="0" w:color="auto"/>
            <w:right w:val="none" w:sz="0" w:space="0" w:color="auto"/>
          </w:divBdr>
        </w:div>
        <w:div w:id="1228302952">
          <w:marLeft w:val="0"/>
          <w:marRight w:val="0"/>
          <w:marTop w:val="0"/>
          <w:marBottom w:val="0"/>
          <w:divBdr>
            <w:top w:val="none" w:sz="0" w:space="0" w:color="auto"/>
            <w:left w:val="none" w:sz="0" w:space="0" w:color="auto"/>
            <w:bottom w:val="none" w:sz="0" w:space="0" w:color="auto"/>
            <w:right w:val="none" w:sz="0" w:space="0" w:color="auto"/>
          </w:divBdr>
        </w:div>
      </w:divsChild>
    </w:div>
    <w:div w:id="1499030904">
      <w:bodyDiv w:val="1"/>
      <w:marLeft w:val="0"/>
      <w:marRight w:val="0"/>
      <w:marTop w:val="0"/>
      <w:marBottom w:val="0"/>
      <w:divBdr>
        <w:top w:val="none" w:sz="0" w:space="0" w:color="auto"/>
        <w:left w:val="none" w:sz="0" w:space="0" w:color="auto"/>
        <w:bottom w:val="none" w:sz="0" w:space="0" w:color="auto"/>
        <w:right w:val="none" w:sz="0" w:space="0" w:color="auto"/>
      </w:divBdr>
    </w:div>
    <w:div w:id="1523664371">
      <w:bodyDiv w:val="1"/>
      <w:marLeft w:val="0"/>
      <w:marRight w:val="0"/>
      <w:marTop w:val="0"/>
      <w:marBottom w:val="0"/>
      <w:divBdr>
        <w:top w:val="none" w:sz="0" w:space="0" w:color="auto"/>
        <w:left w:val="none" w:sz="0" w:space="0" w:color="auto"/>
        <w:bottom w:val="none" w:sz="0" w:space="0" w:color="auto"/>
        <w:right w:val="none" w:sz="0" w:space="0" w:color="auto"/>
      </w:divBdr>
    </w:div>
    <w:div w:id="206821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orin\Application%20Data\Microsoft\&#1064;&#1072;&#1073;&#1083;&#1086;&#1085;&#1099;\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2024-08-20T09:14:59+00:00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74FA354-22B0-4687-8BC5-BFF50612932A}">
  <ds:schemaRefs>
    <ds:schemaRef ds:uri="http://schemas.openxmlformats.org/officeDocument/2006/bibliography"/>
  </ds:schemaRefs>
</ds:datastoreItem>
</file>

<file path=customXml/itemProps2.xml><?xml version="1.0" encoding="utf-8"?>
<ds:datastoreItem xmlns:ds="http://schemas.openxmlformats.org/officeDocument/2006/customXml" ds:itemID="{4EE77D00-D391-4DAB-8636-59A1B47C1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623624-C922-4F7C-A01F-EC4AE4FF8C39}">
  <ds:schemaRefs>
    <ds:schemaRef ds:uri="http://schemas.microsoft.com/sharepoint/v3/contenttype/forms"/>
  </ds:schemaRefs>
</ds:datastoreItem>
</file>

<file path=customXml/itemProps4.xml><?xml version="1.0" encoding="utf-8"?>
<ds:datastoreItem xmlns:ds="http://schemas.openxmlformats.org/officeDocument/2006/customXml" ds:itemID="{6AF5F101-C6B0-4978-8742-762A2C175B06}">
  <ds:schemaRefs>
    <ds:schemaRef ds:uri="985ec44e-1bab-4c0b-9df0-6ba128686fc9"/>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c43d6523-f909-4250-bbe1-6bcdc0c7194c"/>
    <ds:schemaRef ds:uri="11a6fe0c-d8de-4390-afb3-d9c7c54181f0"/>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Note.dot</Template>
  <TotalTime>1</TotalTime>
  <Pages>1</Pages>
  <Words>274</Words>
  <Characters>1567</Characters>
  <Application>Microsoft Office Word</Application>
  <DocSecurity>4</DocSecurity>
  <Lines>13</Lines>
  <Paragraphs>3</Paragraphs>
  <ScaleCrop>false</ScaleCrop>
  <HeadingPairs>
    <vt:vector size="2" baseType="variant">
      <vt:variant>
        <vt:lpstr>Название</vt:lpstr>
      </vt:variant>
      <vt:variant>
        <vt:i4>1</vt:i4>
      </vt:variant>
    </vt:vector>
  </HeadingPairs>
  <TitlesOfParts>
    <vt:vector size="1" baseType="lpstr">
      <vt:lpstr>The Permanent Mission of the Republic of Belarus to the United Nations Office and other International Organizations at Geneva presents its compliments to the Office of the United Nations High Commissioner for Human Rights and has the honor to</vt:lpstr>
    </vt:vector>
  </TitlesOfParts>
  <Company>Permanent Mission</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Permanent Mission of the Republic of Belarus to the United Nations Office and other International Organizations at Geneva presents its compliments to the Office of the United Nations High Commissioner for Human Rights and has the honor to</dc:title>
  <dc:subject/>
  <dc:creator>Permanen-209Z</dc:creator>
  <cp:keywords/>
  <cp:lastModifiedBy>Robert OUKO</cp:lastModifiedBy>
  <cp:revision>2</cp:revision>
  <cp:lastPrinted>2022-07-18T11:06:00Z</cp:lastPrinted>
  <dcterms:created xsi:type="dcterms:W3CDTF">2024-08-20T09:14:00Z</dcterms:created>
  <dcterms:modified xsi:type="dcterms:W3CDTF">2024-08-20T09:14:00Z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