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6B880" w14:textId="00936D64" w:rsidR="00B9140A" w:rsidRDefault="001D4EF8" w:rsidP="00484733">
      <w:pPr>
        <w:pStyle w:val="HChG"/>
      </w:pPr>
      <w:r>
        <w:tab/>
      </w:r>
      <w:r w:rsidR="00484733">
        <w:t xml:space="preserve">Annexes </w:t>
      </w:r>
    </w:p>
    <w:p w14:paraId="32D83D0B" w14:textId="77777777" w:rsidR="00484733" w:rsidRPr="00484733" w:rsidRDefault="00484733" w:rsidP="00484733"/>
    <w:p w14:paraId="0DCB09BC" w14:textId="65F05830" w:rsidR="00F55DD5" w:rsidRPr="006970E9" w:rsidRDefault="00F55DD5" w:rsidP="00F55DD5">
      <w:pPr>
        <w:pStyle w:val="Heading2"/>
        <w:jc w:val="center"/>
      </w:pPr>
      <w:r>
        <w:rPr>
          <w:b/>
        </w:rPr>
        <w:t>C</w:t>
      </w:r>
      <w:r w:rsidRPr="001900EE">
        <w:rPr>
          <w:b/>
        </w:rPr>
        <w:t xml:space="preserve">rimes </w:t>
      </w:r>
      <w:r>
        <w:rPr>
          <w:b/>
        </w:rPr>
        <w:t>related to</w:t>
      </w:r>
      <w:r w:rsidRPr="001900EE">
        <w:rPr>
          <w:b/>
        </w:rPr>
        <w:t xml:space="preserve"> protection of persons from enforced disappearance</w:t>
      </w:r>
      <w:r>
        <w:rPr>
          <w:b/>
          <w:bCs/>
        </w:rPr>
        <w:t xml:space="preserve"> </w:t>
      </w:r>
      <w:r>
        <w:rPr>
          <w:b/>
          <w:bCs/>
        </w:rPr>
        <w:br/>
        <w:t xml:space="preserve">committed </w:t>
      </w:r>
      <w:r w:rsidRPr="008D3F98">
        <w:rPr>
          <w:b/>
          <w:bCs/>
        </w:rPr>
        <w:t>1.</w:t>
      </w:r>
      <w:r>
        <w:rPr>
          <w:b/>
          <w:bCs/>
        </w:rPr>
        <w:t xml:space="preserve"> </w:t>
      </w:r>
      <w:r w:rsidRPr="008D3F98">
        <w:rPr>
          <w:b/>
          <w:bCs/>
        </w:rPr>
        <w:t>1.</w:t>
      </w:r>
      <w:r>
        <w:rPr>
          <w:b/>
          <w:bCs/>
        </w:rPr>
        <w:t xml:space="preserve"> </w:t>
      </w:r>
      <w:r w:rsidRPr="008D3F98">
        <w:rPr>
          <w:b/>
          <w:bCs/>
        </w:rPr>
        <w:t>-</w:t>
      </w:r>
      <w:r>
        <w:rPr>
          <w:b/>
          <w:bCs/>
        </w:rPr>
        <w:t xml:space="preserve"> </w:t>
      </w:r>
      <w:r w:rsidRPr="008D3F98">
        <w:rPr>
          <w:b/>
          <w:bCs/>
        </w:rPr>
        <w:t>31.</w:t>
      </w:r>
      <w:r>
        <w:rPr>
          <w:b/>
          <w:bCs/>
        </w:rPr>
        <w:t xml:space="preserve"> </w:t>
      </w:r>
      <w:r w:rsidRPr="008D3F98">
        <w:rPr>
          <w:b/>
          <w:bCs/>
        </w:rPr>
        <w:t>12.</w:t>
      </w:r>
      <w:r>
        <w:rPr>
          <w:b/>
          <w:bCs/>
        </w:rPr>
        <w:t xml:space="preserve"> </w:t>
      </w:r>
      <w:r w:rsidR="00B23D8B">
        <w:rPr>
          <w:b/>
          <w:bCs/>
        </w:rPr>
        <w:t>2019</w:t>
      </w:r>
    </w:p>
    <w:tbl>
      <w:tblPr>
        <w:tblStyle w:val="TableGrid"/>
        <w:tblW w:w="9476" w:type="dxa"/>
        <w:jc w:val="center"/>
        <w:tblLook w:val="04A0" w:firstRow="1" w:lastRow="0" w:firstColumn="1" w:lastColumn="0" w:noHBand="0" w:noVBand="1"/>
      </w:tblPr>
      <w:tblGrid>
        <w:gridCol w:w="8343"/>
        <w:gridCol w:w="1133"/>
      </w:tblGrid>
      <w:tr w:rsidR="00F55DD5" w:rsidRPr="008D3F98" w14:paraId="3C5D9A48" w14:textId="77777777" w:rsidTr="00F55DD5">
        <w:trPr>
          <w:trHeight w:val="170"/>
          <w:jc w:val="center"/>
        </w:trPr>
        <w:tc>
          <w:tcPr>
            <w:tcW w:w="8343" w:type="dxa"/>
            <w:noWrap/>
          </w:tcPr>
          <w:p w14:paraId="41413542" w14:textId="493486AA" w:rsidR="00F55DD5" w:rsidRPr="00F07BDA" w:rsidRDefault="00F55DD5" w:rsidP="00F55DD5">
            <w:pPr>
              <w:rPr>
                <w:b/>
                <w:bCs/>
              </w:rPr>
            </w:pPr>
            <w:r>
              <w:rPr>
                <w:b/>
                <w:bCs/>
              </w:rPr>
              <w:t>Human trafficking</w:t>
            </w:r>
          </w:p>
        </w:tc>
        <w:tc>
          <w:tcPr>
            <w:tcW w:w="1133" w:type="dxa"/>
            <w:noWrap/>
          </w:tcPr>
          <w:p w14:paraId="7DA4F525" w14:textId="7103A960" w:rsidR="00F55DD5" w:rsidRPr="00F07BDA" w:rsidRDefault="00B23D8B" w:rsidP="00F55DD5">
            <w:pPr>
              <w:rPr>
                <w:bCs/>
              </w:rPr>
            </w:pPr>
            <w:r>
              <w:rPr>
                <w:bCs/>
              </w:rPr>
              <w:t>20</w:t>
            </w:r>
          </w:p>
        </w:tc>
      </w:tr>
      <w:tr w:rsidR="00F55DD5" w:rsidRPr="008D3F98" w14:paraId="0868519F" w14:textId="77777777" w:rsidTr="00F55DD5">
        <w:trPr>
          <w:trHeight w:val="63"/>
          <w:jc w:val="center"/>
        </w:trPr>
        <w:tc>
          <w:tcPr>
            <w:tcW w:w="8343" w:type="dxa"/>
            <w:tcBorders>
              <w:bottom w:val="single" w:sz="4" w:space="0" w:color="auto"/>
            </w:tcBorders>
            <w:noWrap/>
          </w:tcPr>
          <w:p w14:paraId="6DF49026" w14:textId="65EFBFD7" w:rsidR="00F55DD5" w:rsidRPr="00F07BDA" w:rsidRDefault="00F55DD5" w:rsidP="00F55DD5">
            <w:pPr>
              <w:rPr>
                <w:b/>
                <w:bCs/>
              </w:rPr>
            </w:pPr>
            <w:r>
              <w:rPr>
                <w:b/>
              </w:rPr>
              <w:t>D</w:t>
            </w:r>
            <w:r w:rsidRPr="0049760F">
              <w:rPr>
                <w:b/>
              </w:rPr>
              <w:t>eprivation of personal liberty</w:t>
            </w:r>
          </w:p>
        </w:tc>
        <w:tc>
          <w:tcPr>
            <w:tcW w:w="1133" w:type="dxa"/>
            <w:noWrap/>
          </w:tcPr>
          <w:p w14:paraId="5A4AF365" w14:textId="1B132E72" w:rsidR="00F55DD5" w:rsidRPr="00F07BDA" w:rsidRDefault="00B23D8B" w:rsidP="00F55DD5">
            <w:pPr>
              <w:rPr>
                <w:bCs/>
              </w:rPr>
            </w:pPr>
            <w:r>
              <w:rPr>
                <w:bCs/>
              </w:rPr>
              <w:t>34</w:t>
            </w:r>
          </w:p>
        </w:tc>
      </w:tr>
      <w:tr w:rsidR="00F55DD5" w:rsidRPr="008D3F98" w14:paraId="6A1BB360" w14:textId="77777777" w:rsidTr="00F55DD5">
        <w:trPr>
          <w:trHeight w:val="63"/>
          <w:jc w:val="center"/>
        </w:trPr>
        <w:tc>
          <w:tcPr>
            <w:tcW w:w="8343" w:type="dxa"/>
            <w:noWrap/>
          </w:tcPr>
          <w:p w14:paraId="250FF1C4" w14:textId="1D74DA28" w:rsidR="00F55DD5" w:rsidRPr="00F07BDA" w:rsidRDefault="00F55DD5" w:rsidP="00F55DD5">
            <w:pPr>
              <w:rPr>
                <w:b/>
                <w:bCs/>
              </w:rPr>
            </w:pPr>
            <w:r>
              <w:rPr>
                <w:b/>
              </w:rPr>
              <w:t xml:space="preserve">Restriction </w:t>
            </w:r>
            <w:r w:rsidRPr="0049760F">
              <w:rPr>
                <w:b/>
              </w:rPr>
              <w:t>of personal liberty</w:t>
            </w:r>
          </w:p>
        </w:tc>
        <w:tc>
          <w:tcPr>
            <w:tcW w:w="1133" w:type="dxa"/>
            <w:noWrap/>
          </w:tcPr>
          <w:p w14:paraId="6FBABE19" w14:textId="77D8E62A" w:rsidR="00F55DD5" w:rsidRPr="00F07BDA" w:rsidRDefault="00B23D8B" w:rsidP="00F55DD5">
            <w:pPr>
              <w:rPr>
                <w:bCs/>
              </w:rPr>
            </w:pPr>
            <w:r>
              <w:rPr>
                <w:bCs/>
              </w:rPr>
              <w:t>129</w:t>
            </w:r>
          </w:p>
        </w:tc>
      </w:tr>
      <w:tr w:rsidR="00F55DD5" w:rsidRPr="008D3F98" w14:paraId="0DC53D91" w14:textId="77777777" w:rsidTr="00F55DD5">
        <w:trPr>
          <w:trHeight w:val="63"/>
          <w:jc w:val="center"/>
        </w:trPr>
        <w:tc>
          <w:tcPr>
            <w:tcW w:w="8343" w:type="dxa"/>
            <w:noWrap/>
          </w:tcPr>
          <w:p w14:paraId="43BD521A" w14:textId="3C382393" w:rsidR="00F55DD5" w:rsidRPr="00F07BDA" w:rsidRDefault="00F55DD5" w:rsidP="00F55DD5">
            <w:pPr>
              <w:rPr>
                <w:b/>
                <w:bCs/>
              </w:rPr>
            </w:pPr>
            <w:r>
              <w:rPr>
                <w:b/>
              </w:rPr>
              <w:t>T</w:t>
            </w:r>
            <w:r w:rsidRPr="0049760F">
              <w:rPr>
                <w:b/>
              </w:rPr>
              <w:t>ransfer of a person against their will</w:t>
            </w:r>
          </w:p>
        </w:tc>
        <w:tc>
          <w:tcPr>
            <w:tcW w:w="1133" w:type="dxa"/>
            <w:noWrap/>
          </w:tcPr>
          <w:p w14:paraId="51037C52" w14:textId="5FA34DC0" w:rsidR="00F55DD5" w:rsidRPr="00F07BDA" w:rsidRDefault="00B23D8B" w:rsidP="00F55DD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F55DD5" w:rsidRPr="008D3F98" w14:paraId="5B623775" w14:textId="77777777" w:rsidTr="00F55DD5">
        <w:trPr>
          <w:trHeight w:val="63"/>
          <w:jc w:val="center"/>
        </w:trPr>
        <w:tc>
          <w:tcPr>
            <w:tcW w:w="8343" w:type="dxa"/>
            <w:noWrap/>
          </w:tcPr>
          <w:p w14:paraId="62D7AD1B" w14:textId="4374C218" w:rsidR="00F55DD5" w:rsidRPr="00F07BDA" w:rsidRDefault="00F55DD5" w:rsidP="00F55DD5">
            <w:pPr>
              <w:rPr>
                <w:b/>
                <w:bCs/>
              </w:rPr>
            </w:pPr>
            <w:r>
              <w:rPr>
                <w:b/>
              </w:rPr>
              <w:t>Blackmail</w:t>
            </w:r>
          </w:p>
        </w:tc>
        <w:tc>
          <w:tcPr>
            <w:tcW w:w="1133" w:type="dxa"/>
            <w:noWrap/>
          </w:tcPr>
          <w:p w14:paraId="0718BEF3" w14:textId="22F63C0B" w:rsidR="00F55DD5" w:rsidRPr="00F07BDA" w:rsidRDefault="00B23D8B" w:rsidP="00F55DD5">
            <w:pPr>
              <w:rPr>
                <w:bCs/>
              </w:rPr>
            </w:pPr>
            <w:r>
              <w:rPr>
                <w:bCs/>
              </w:rPr>
              <w:t>1159</w:t>
            </w:r>
          </w:p>
        </w:tc>
      </w:tr>
      <w:tr w:rsidR="00F55DD5" w:rsidRPr="008D3F98" w14:paraId="32801BB3" w14:textId="77777777" w:rsidTr="00F55DD5">
        <w:trPr>
          <w:trHeight w:val="72"/>
          <w:jc w:val="center"/>
        </w:trPr>
        <w:tc>
          <w:tcPr>
            <w:tcW w:w="8343" w:type="dxa"/>
            <w:noWrap/>
          </w:tcPr>
          <w:p w14:paraId="61F672C5" w14:textId="4DF93608" w:rsidR="00F55DD5" w:rsidRPr="00F07BDA" w:rsidRDefault="00F55DD5" w:rsidP="00F55DD5">
            <w:pPr>
              <w:rPr>
                <w:b/>
                <w:bCs/>
              </w:rPr>
            </w:pPr>
            <w:r w:rsidRPr="0049760F">
              <w:rPr>
                <w:b/>
              </w:rPr>
              <w:t>Infringement of another person’s rights</w:t>
            </w:r>
          </w:p>
        </w:tc>
        <w:tc>
          <w:tcPr>
            <w:tcW w:w="1133" w:type="dxa"/>
            <w:noWrap/>
          </w:tcPr>
          <w:p w14:paraId="469DE5A7" w14:textId="51605073" w:rsidR="00F55DD5" w:rsidRPr="00F07BDA" w:rsidRDefault="00B23D8B" w:rsidP="00F55DD5">
            <w:pPr>
              <w:rPr>
                <w:bCs/>
              </w:rPr>
            </w:pPr>
            <w:r>
              <w:rPr>
                <w:bCs/>
              </w:rPr>
              <w:t>723</w:t>
            </w:r>
          </w:p>
        </w:tc>
      </w:tr>
      <w:tr w:rsidR="00F55DD5" w:rsidRPr="008D3F98" w14:paraId="270BBECB" w14:textId="77777777" w:rsidTr="00F55DD5">
        <w:trPr>
          <w:trHeight w:val="72"/>
          <w:jc w:val="center"/>
        </w:trPr>
        <w:tc>
          <w:tcPr>
            <w:tcW w:w="8343" w:type="dxa"/>
            <w:noWrap/>
          </w:tcPr>
          <w:p w14:paraId="77B3684F" w14:textId="6FC03F80" w:rsidR="00F55DD5" w:rsidRPr="00F07BDA" w:rsidRDefault="00F55DD5" w:rsidP="00F55DD5">
            <w:pPr>
              <w:rPr>
                <w:b/>
                <w:bCs/>
              </w:rPr>
            </w:pPr>
            <w:r>
              <w:rPr>
                <w:b/>
                <w:bCs/>
              </w:rPr>
              <w:t>Kidnapping of a child or</w:t>
            </w:r>
            <w:r w:rsidRPr="00FA5B8A">
              <w:rPr>
                <w:b/>
                <w:bCs/>
              </w:rPr>
              <w:t xml:space="preserve"> a person suffering from a mental disorder</w:t>
            </w:r>
          </w:p>
        </w:tc>
        <w:tc>
          <w:tcPr>
            <w:tcW w:w="1133" w:type="dxa"/>
            <w:noWrap/>
          </w:tcPr>
          <w:p w14:paraId="38B58713" w14:textId="77777777" w:rsidR="00F55DD5" w:rsidRPr="00F07BDA" w:rsidRDefault="00F55DD5" w:rsidP="00F55DD5">
            <w:pPr>
              <w:rPr>
                <w:bCs/>
              </w:rPr>
            </w:pPr>
            <w:r w:rsidRPr="00F07BDA">
              <w:rPr>
                <w:bCs/>
              </w:rPr>
              <w:t>8</w:t>
            </w:r>
          </w:p>
        </w:tc>
      </w:tr>
      <w:tr w:rsidR="00F55DD5" w:rsidRPr="008D3F98" w14:paraId="3F6AC326" w14:textId="77777777" w:rsidTr="00F55DD5">
        <w:trPr>
          <w:trHeight w:val="72"/>
          <w:jc w:val="center"/>
        </w:trPr>
        <w:tc>
          <w:tcPr>
            <w:tcW w:w="8343" w:type="dxa"/>
            <w:noWrap/>
          </w:tcPr>
          <w:p w14:paraId="08A331E3" w14:textId="73287D05" w:rsidR="00F55DD5" w:rsidRPr="00F07BDA" w:rsidRDefault="00F55DD5" w:rsidP="00F55DD5">
            <w:pPr>
              <w:rPr>
                <w:b/>
                <w:bCs/>
              </w:rPr>
            </w:pPr>
            <w:r w:rsidRPr="00FA5B8A">
              <w:rPr>
                <w:b/>
                <w:bCs/>
              </w:rPr>
              <w:t>Obstructing the execution of official decisions and expulsions</w:t>
            </w:r>
          </w:p>
        </w:tc>
        <w:tc>
          <w:tcPr>
            <w:tcW w:w="1133" w:type="dxa"/>
            <w:noWrap/>
          </w:tcPr>
          <w:p w14:paraId="77BD9785" w14:textId="1C640137" w:rsidR="00F55DD5" w:rsidRPr="00F07BDA" w:rsidRDefault="00550718" w:rsidP="00F55DD5">
            <w:pPr>
              <w:rPr>
                <w:bCs/>
              </w:rPr>
            </w:pPr>
            <w:r>
              <w:rPr>
                <w:bCs/>
              </w:rPr>
              <w:t>28</w:t>
            </w:r>
          </w:p>
        </w:tc>
      </w:tr>
      <w:tr w:rsidR="00F55DD5" w:rsidRPr="008D3F98" w14:paraId="198845E6" w14:textId="77777777" w:rsidTr="00F55DD5">
        <w:trPr>
          <w:trHeight w:val="72"/>
          <w:jc w:val="center"/>
        </w:trPr>
        <w:tc>
          <w:tcPr>
            <w:tcW w:w="8343" w:type="dxa"/>
            <w:noWrap/>
          </w:tcPr>
          <w:p w14:paraId="7DCD7021" w14:textId="73F5F1B8" w:rsidR="00F55DD5" w:rsidRPr="00F07BDA" w:rsidRDefault="00F55DD5" w:rsidP="00F55DD5">
            <w:pPr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FA5B8A">
              <w:rPr>
                <w:b/>
                <w:bCs/>
              </w:rPr>
              <w:t>ssistance to a perpetrator</w:t>
            </w:r>
          </w:p>
        </w:tc>
        <w:tc>
          <w:tcPr>
            <w:tcW w:w="1133" w:type="dxa"/>
            <w:noWrap/>
          </w:tcPr>
          <w:p w14:paraId="4D538E56" w14:textId="4492496D" w:rsidR="00F55DD5" w:rsidRPr="00F07BDA" w:rsidRDefault="00550718" w:rsidP="00F55DD5">
            <w:pPr>
              <w:rPr>
                <w:bCs/>
              </w:rPr>
            </w:pPr>
            <w:r>
              <w:rPr>
                <w:bCs/>
              </w:rPr>
              <w:t>8</w:t>
            </w:r>
          </w:p>
        </w:tc>
      </w:tr>
    </w:tbl>
    <w:p w14:paraId="1C767C9C" w14:textId="77777777" w:rsidR="00F55DD5" w:rsidRPr="002063CD" w:rsidRDefault="00F55DD5" w:rsidP="00F55DD5">
      <w:pPr>
        <w:spacing w:after="120"/>
      </w:pPr>
      <w:r>
        <w:t>Source: Ministry of the Interior</w:t>
      </w:r>
    </w:p>
    <w:p w14:paraId="3BE5822E" w14:textId="27BF65A2" w:rsidR="00F55DD5" w:rsidRDefault="00F55DD5" w:rsidP="00B9140A">
      <w:pPr>
        <w:pStyle w:val="SingleTxtG"/>
        <w:spacing w:before="240" w:after="0"/>
        <w:jc w:val="center"/>
        <w:rPr>
          <w:u w:val="single"/>
        </w:rPr>
      </w:pPr>
    </w:p>
    <w:p w14:paraId="021CF194" w14:textId="2B6D64A9" w:rsidR="00F55DD5" w:rsidRPr="00762B1C" w:rsidRDefault="00F55DD5" w:rsidP="00F55DD5">
      <w:pPr>
        <w:spacing w:after="120"/>
        <w:jc w:val="center"/>
        <w:rPr>
          <w:b/>
        </w:rPr>
      </w:pPr>
      <w:r>
        <w:rPr>
          <w:b/>
        </w:rPr>
        <w:t>Penalties imposed for crimes related to</w:t>
      </w:r>
      <w:r w:rsidRPr="001900EE">
        <w:rPr>
          <w:b/>
        </w:rPr>
        <w:t xml:space="preserve"> protection of persons from enforced disappearance</w:t>
      </w:r>
      <w:r>
        <w:rPr>
          <w:b/>
        </w:rPr>
        <w:t xml:space="preserve"> </w:t>
      </w:r>
      <w:r>
        <w:rPr>
          <w:b/>
        </w:rPr>
        <w:br/>
      </w:r>
      <w:r w:rsidR="00797E33">
        <w:rPr>
          <w:b/>
        </w:rPr>
        <w:t>1. 1. – 31. 12. 2019</w:t>
      </w:r>
    </w:p>
    <w:tbl>
      <w:tblPr>
        <w:tblStyle w:val="TableGrid"/>
        <w:tblW w:w="10910" w:type="dxa"/>
        <w:tblInd w:w="-646" w:type="dxa"/>
        <w:tblLook w:val="04A0" w:firstRow="1" w:lastRow="0" w:firstColumn="1" w:lastColumn="0" w:noHBand="0" w:noVBand="1"/>
      </w:tblPr>
      <w:tblGrid>
        <w:gridCol w:w="1696"/>
        <w:gridCol w:w="1134"/>
        <w:gridCol w:w="1134"/>
        <w:gridCol w:w="1134"/>
        <w:gridCol w:w="1134"/>
        <w:gridCol w:w="1134"/>
        <w:gridCol w:w="1134"/>
        <w:gridCol w:w="1276"/>
        <w:gridCol w:w="1134"/>
      </w:tblGrid>
      <w:tr w:rsidR="00F55DD5" w:rsidRPr="00672D63" w14:paraId="78931007" w14:textId="77777777" w:rsidTr="00B23D8B">
        <w:trPr>
          <w:trHeight w:val="197"/>
        </w:trPr>
        <w:tc>
          <w:tcPr>
            <w:tcW w:w="1696" w:type="dxa"/>
            <w:vMerge w:val="restart"/>
            <w:noWrap/>
            <w:vAlign w:val="center"/>
            <w:hideMark/>
          </w:tcPr>
          <w:p w14:paraId="2B6C6A1F" w14:textId="77777777" w:rsidR="00F55DD5" w:rsidRPr="00672D63" w:rsidRDefault="00F55DD5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Crime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792FF94F" w14:textId="77777777" w:rsidR="00F55DD5" w:rsidRPr="00672D63" w:rsidRDefault="00F55DD5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Convicted persons</w:t>
            </w:r>
          </w:p>
        </w:tc>
        <w:tc>
          <w:tcPr>
            <w:tcW w:w="8080" w:type="dxa"/>
            <w:gridSpan w:val="7"/>
            <w:vAlign w:val="center"/>
            <w:hideMark/>
          </w:tcPr>
          <w:p w14:paraId="407C3892" w14:textId="77777777" w:rsidR="00F55DD5" w:rsidRPr="00672D63" w:rsidRDefault="00F55DD5" w:rsidP="00B23D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Main imposed penalty</w:t>
            </w:r>
          </w:p>
        </w:tc>
      </w:tr>
      <w:tr w:rsidR="00B23D8B" w:rsidRPr="00672D63" w14:paraId="26DD45C3" w14:textId="77777777" w:rsidTr="00B23D8B">
        <w:trPr>
          <w:trHeight w:val="501"/>
        </w:trPr>
        <w:tc>
          <w:tcPr>
            <w:tcW w:w="1696" w:type="dxa"/>
            <w:vMerge/>
            <w:vAlign w:val="center"/>
            <w:hideMark/>
          </w:tcPr>
          <w:p w14:paraId="3CDAD853" w14:textId="77777777" w:rsidR="00F55DD5" w:rsidRPr="00672D63" w:rsidRDefault="00F55DD5" w:rsidP="004E032B">
            <w:pPr>
              <w:rPr>
                <w:b/>
                <w:bCs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2A9C4B1" w14:textId="77777777" w:rsidR="00F55DD5" w:rsidRPr="00672D63" w:rsidRDefault="00F55DD5" w:rsidP="004E032B">
            <w:pPr>
              <w:rPr>
                <w:b/>
                <w:bCs/>
              </w:rPr>
            </w:pPr>
          </w:p>
        </w:tc>
        <w:tc>
          <w:tcPr>
            <w:tcW w:w="1134" w:type="dxa"/>
            <w:vAlign w:val="center"/>
            <w:hideMark/>
          </w:tcPr>
          <w:p w14:paraId="35EB7A4A" w14:textId="77777777" w:rsidR="00F55DD5" w:rsidRPr="00CD6B3C" w:rsidRDefault="00F55DD5" w:rsidP="00B23D8B">
            <w:r>
              <w:t>Imprisonment</w:t>
            </w:r>
          </w:p>
        </w:tc>
        <w:tc>
          <w:tcPr>
            <w:tcW w:w="1134" w:type="dxa"/>
            <w:vAlign w:val="center"/>
            <w:hideMark/>
          </w:tcPr>
          <w:p w14:paraId="25BF475F" w14:textId="77777777" w:rsidR="00F55DD5" w:rsidRPr="00CD6B3C" w:rsidRDefault="00F55DD5" w:rsidP="00B23D8B">
            <w:r>
              <w:t>C</w:t>
            </w:r>
            <w:r w:rsidRPr="0049760F">
              <w:t>onditional sentence</w:t>
            </w:r>
          </w:p>
        </w:tc>
        <w:tc>
          <w:tcPr>
            <w:tcW w:w="1134" w:type="dxa"/>
            <w:vAlign w:val="center"/>
            <w:hideMark/>
          </w:tcPr>
          <w:p w14:paraId="3621BCDD" w14:textId="77777777" w:rsidR="00F55DD5" w:rsidRPr="00CD6B3C" w:rsidRDefault="00F55DD5" w:rsidP="004E032B">
            <w:r>
              <w:rPr>
                <w:rStyle w:val="tlid-translation"/>
                <w:lang w:val="en"/>
              </w:rPr>
              <w:t>Community service</w:t>
            </w:r>
          </w:p>
        </w:tc>
        <w:tc>
          <w:tcPr>
            <w:tcW w:w="1134" w:type="dxa"/>
            <w:vAlign w:val="center"/>
            <w:hideMark/>
          </w:tcPr>
          <w:p w14:paraId="47572A59" w14:textId="77777777" w:rsidR="00F55DD5" w:rsidRPr="00CD6B3C" w:rsidRDefault="00F55DD5" w:rsidP="004E032B">
            <w:r>
              <w:rPr>
                <w:rStyle w:val="tlid-translation"/>
                <w:lang w:val="en"/>
              </w:rPr>
              <w:t>Financial penalty</w:t>
            </w:r>
          </w:p>
        </w:tc>
        <w:tc>
          <w:tcPr>
            <w:tcW w:w="1134" w:type="dxa"/>
            <w:vAlign w:val="center"/>
            <w:hideMark/>
          </w:tcPr>
          <w:p w14:paraId="76007DC8" w14:textId="77777777" w:rsidR="00F55DD5" w:rsidRPr="00CD6B3C" w:rsidRDefault="00F55DD5" w:rsidP="004E032B">
            <w:r>
              <w:rPr>
                <w:rStyle w:val="tlid-translation"/>
                <w:lang w:val="en"/>
              </w:rPr>
              <w:t>Expulsion</w:t>
            </w:r>
          </w:p>
        </w:tc>
        <w:tc>
          <w:tcPr>
            <w:tcW w:w="1276" w:type="dxa"/>
            <w:vAlign w:val="center"/>
            <w:hideMark/>
          </w:tcPr>
          <w:p w14:paraId="0BE65F9D" w14:textId="77777777" w:rsidR="00F55DD5" w:rsidRPr="00CD6B3C" w:rsidRDefault="00F55DD5" w:rsidP="004E032B">
            <w:r>
              <w:rPr>
                <w:rStyle w:val="tlid-translation"/>
                <w:lang w:val="en"/>
              </w:rPr>
              <w:t>Prohibition of activity</w:t>
            </w:r>
          </w:p>
        </w:tc>
        <w:tc>
          <w:tcPr>
            <w:tcW w:w="1134" w:type="dxa"/>
            <w:vAlign w:val="center"/>
            <w:hideMark/>
          </w:tcPr>
          <w:p w14:paraId="1FEECA8D" w14:textId="77777777" w:rsidR="00F55DD5" w:rsidRPr="00CD6B3C" w:rsidRDefault="00F55DD5" w:rsidP="004E032B">
            <w:r>
              <w:t>Exemption</w:t>
            </w:r>
          </w:p>
        </w:tc>
      </w:tr>
      <w:tr w:rsidR="004046AF" w:rsidRPr="00672D63" w14:paraId="0D3586A1" w14:textId="77777777" w:rsidTr="00B23D8B">
        <w:trPr>
          <w:trHeight w:val="388"/>
        </w:trPr>
        <w:tc>
          <w:tcPr>
            <w:tcW w:w="1696" w:type="dxa"/>
            <w:noWrap/>
            <w:vAlign w:val="center"/>
          </w:tcPr>
          <w:p w14:paraId="2663C05F" w14:textId="2377C567" w:rsidR="004046AF" w:rsidRPr="0018368A" w:rsidRDefault="004046AF" w:rsidP="004E032B">
            <w:pPr>
              <w:rPr>
                <w:b/>
              </w:rPr>
            </w:pPr>
            <w:r>
              <w:rPr>
                <w:b/>
              </w:rPr>
              <w:t>Human trafficking</w:t>
            </w:r>
          </w:p>
        </w:tc>
        <w:tc>
          <w:tcPr>
            <w:tcW w:w="1134" w:type="dxa"/>
            <w:noWrap/>
            <w:vAlign w:val="center"/>
          </w:tcPr>
          <w:p w14:paraId="5BD7BE5F" w14:textId="196C6D94" w:rsidR="004046AF" w:rsidRPr="00672D63" w:rsidRDefault="00C732F9" w:rsidP="004E032B">
            <w:r>
              <w:t>9</w:t>
            </w:r>
          </w:p>
        </w:tc>
        <w:tc>
          <w:tcPr>
            <w:tcW w:w="1134" w:type="dxa"/>
            <w:noWrap/>
            <w:vAlign w:val="center"/>
          </w:tcPr>
          <w:p w14:paraId="7EAF35BF" w14:textId="08EE0B95" w:rsidR="004046AF" w:rsidRPr="00672D63" w:rsidRDefault="00C732F9" w:rsidP="004E032B">
            <w:r>
              <w:t>8</w:t>
            </w:r>
          </w:p>
        </w:tc>
        <w:tc>
          <w:tcPr>
            <w:tcW w:w="1134" w:type="dxa"/>
            <w:noWrap/>
            <w:vAlign w:val="center"/>
          </w:tcPr>
          <w:p w14:paraId="22ADEE87" w14:textId="5B7D9987" w:rsidR="004046AF" w:rsidRPr="00672D63" w:rsidRDefault="00C732F9" w:rsidP="004E032B">
            <w:r>
              <w:t>1</w:t>
            </w:r>
          </w:p>
        </w:tc>
        <w:tc>
          <w:tcPr>
            <w:tcW w:w="1134" w:type="dxa"/>
            <w:noWrap/>
            <w:vAlign w:val="center"/>
          </w:tcPr>
          <w:p w14:paraId="05A47A8D" w14:textId="69CFD09E" w:rsidR="004046AF" w:rsidRPr="00672D63" w:rsidRDefault="00C732F9" w:rsidP="004E032B">
            <w:r>
              <w:t>0</w:t>
            </w:r>
          </w:p>
        </w:tc>
        <w:tc>
          <w:tcPr>
            <w:tcW w:w="1134" w:type="dxa"/>
            <w:noWrap/>
            <w:vAlign w:val="center"/>
          </w:tcPr>
          <w:p w14:paraId="11FE2DF8" w14:textId="438B3F24" w:rsidR="004046AF" w:rsidRPr="00672D63" w:rsidRDefault="00C732F9" w:rsidP="004E032B">
            <w:r>
              <w:t>0</w:t>
            </w:r>
          </w:p>
        </w:tc>
        <w:tc>
          <w:tcPr>
            <w:tcW w:w="1134" w:type="dxa"/>
            <w:noWrap/>
            <w:vAlign w:val="center"/>
          </w:tcPr>
          <w:p w14:paraId="5F364627" w14:textId="391ADE6B" w:rsidR="004046AF" w:rsidRPr="00672D63" w:rsidRDefault="00C732F9" w:rsidP="004E032B">
            <w:r>
              <w:t>0</w:t>
            </w:r>
          </w:p>
        </w:tc>
        <w:tc>
          <w:tcPr>
            <w:tcW w:w="1276" w:type="dxa"/>
            <w:noWrap/>
            <w:vAlign w:val="center"/>
          </w:tcPr>
          <w:p w14:paraId="402E35D0" w14:textId="2AEEDC36" w:rsidR="004046AF" w:rsidRPr="00672D63" w:rsidRDefault="00C732F9" w:rsidP="004E032B">
            <w:r>
              <w:t>0</w:t>
            </w:r>
          </w:p>
        </w:tc>
        <w:tc>
          <w:tcPr>
            <w:tcW w:w="1134" w:type="dxa"/>
            <w:noWrap/>
            <w:vAlign w:val="center"/>
          </w:tcPr>
          <w:p w14:paraId="47D338C4" w14:textId="07F39B83" w:rsidR="004046AF" w:rsidRPr="00672D63" w:rsidRDefault="00C732F9" w:rsidP="004E032B">
            <w:r>
              <w:t>0</w:t>
            </w:r>
          </w:p>
        </w:tc>
      </w:tr>
      <w:tr w:rsidR="00B23D8B" w:rsidRPr="00672D63" w14:paraId="7EE3857C" w14:textId="77777777" w:rsidTr="00B23D8B">
        <w:trPr>
          <w:trHeight w:val="388"/>
        </w:trPr>
        <w:tc>
          <w:tcPr>
            <w:tcW w:w="1696" w:type="dxa"/>
            <w:noWrap/>
            <w:vAlign w:val="center"/>
            <w:hideMark/>
          </w:tcPr>
          <w:p w14:paraId="11CA08B5" w14:textId="7F5D7411" w:rsidR="00F55DD5" w:rsidRPr="0018368A" w:rsidRDefault="00F55DD5" w:rsidP="004E032B">
            <w:pPr>
              <w:rPr>
                <w:b/>
              </w:rPr>
            </w:pPr>
            <w:r w:rsidRPr="0018368A">
              <w:rPr>
                <w:b/>
              </w:rPr>
              <w:t xml:space="preserve"> </w:t>
            </w:r>
            <w:r>
              <w:rPr>
                <w:b/>
              </w:rPr>
              <w:t>D</w:t>
            </w:r>
            <w:r w:rsidRPr="0049760F">
              <w:rPr>
                <w:b/>
              </w:rPr>
              <w:t>eprivation of personal liberty</w:t>
            </w:r>
          </w:p>
        </w:tc>
        <w:tc>
          <w:tcPr>
            <w:tcW w:w="1134" w:type="dxa"/>
            <w:noWrap/>
            <w:vAlign w:val="center"/>
            <w:hideMark/>
          </w:tcPr>
          <w:p w14:paraId="0EBCCA72" w14:textId="2A8B32C4" w:rsidR="00F55DD5" w:rsidRPr="00672D63" w:rsidRDefault="00C732F9" w:rsidP="004E032B">
            <w:r>
              <w:t>2</w:t>
            </w:r>
          </w:p>
        </w:tc>
        <w:tc>
          <w:tcPr>
            <w:tcW w:w="1134" w:type="dxa"/>
            <w:noWrap/>
            <w:vAlign w:val="center"/>
            <w:hideMark/>
          </w:tcPr>
          <w:p w14:paraId="7BAF1DD9" w14:textId="41F02C56" w:rsidR="00F55DD5" w:rsidRPr="00672D63" w:rsidRDefault="00C732F9" w:rsidP="004E032B">
            <w:r>
              <w:t>2</w:t>
            </w:r>
          </w:p>
        </w:tc>
        <w:tc>
          <w:tcPr>
            <w:tcW w:w="1134" w:type="dxa"/>
            <w:noWrap/>
            <w:vAlign w:val="center"/>
            <w:hideMark/>
          </w:tcPr>
          <w:p w14:paraId="08191502" w14:textId="5C809A6F" w:rsidR="00F55DD5" w:rsidRPr="00672D63" w:rsidRDefault="00C732F9" w:rsidP="004E032B">
            <w:r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454794EA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6628AEC5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41C5ACA2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276" w:type="dxa"/>
            <w:noWrap/>
            <w:vAlign w:val="center"/>
            <w:hideMark/>
          </w:tcPr>
          <w:p w14:paraId="577CA05C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6320DDA2" w14:textId="77777777" w:rsidR="00F55DD5" w:rsidRPr="00672D63" w:rsidRDefault="00F55DD5" w:rsidP="004E032B">
            <w:r w:rsidRPr="00672D63">
              <w:t>0</w:t>
            </w:r>
          </w:p>
        </w:tc>
      </w:tr>
      <w:tr w:rsidR="00B23D8B" w:rsidRPr="00672D63" w14:paraId="3E8C47CB" w14:textId="77777777" w:rsidTr="00B23D8B">
        <w:trPr>
          <w:trHeight w:val="373"/>
        </w:trPr>
        <w:tc>
          <w:tcPr>
            <w:tcW w:w="1696" w:type="dxa"/>
            <w:noWrap/>
            <w:vAlign w:val="center"/>
            <w:hideMark/>
          </w:tcPr>
          <w:p w14:paraId="7984ECFD" w14:textId="769F9F0C" w:rsidR="00F55DD5" w:rsidRPr="0018368A" w:rsidRDefault="00F55DD5" w:rsidP="004E032B">
            <w:pPr>
              <w:rPr>
                <w:b/>
              </w:rPr>
            </w:pPr>
            <w:r>
              <w:rPr>
                <w:b/>
              </w:rPr>
              <w:t xml:space="preserve">Restriction </w:t>
            </w:r>
            <w:r w:rsidRPr="0049760F">
              <w:rPr>
                <w:b/>
              </w:rPr>
              <w:t>of personal liberty</w:t>
            </w:r>
          </w:p>
        </w:tc>
        <w:tc>
          <w:tcPr>
            <w:tcW w:w="1134" w:type="dxa"/>
            <w:noWrap/>
            <w:vAlign w:val="center"/>
            <w:hideMark/>
          </w:tcPr>
          <w:p w14:paraId="7B84AB5B" w14:textId="4D4AC4D2" w:rsidR="00F55DD5" w:rsidRPr="00672D63" w:rsidRDefault="00C732F9" w:rsidP="004E032B">
            <w:r>
              <w:t>64</w:t>
            </w:r>
          </w:p>
        </w:tc>
        <w:tc>
          <w:tcPr>
            <w:tcW w:w="1134" w:type="dxa"/>
            <w:noWrap/>
            <w:vAlign w:val="center"/>
            <w:hideMark/>
          </w:tcPr>
          <w:p w14:paraId="2BAEAF3B" w14:textId="633AB4FE" w:rsidR="00F55DD5" w:rsidRPr="00672D63" w:rsidRDefault="00C732F9" w:rsidP="004E032B">
            <w:r>
              <w:t>14</w:t>
            </w:r>
          </w:p>
        </w:tc>
        <w:tc>
          <w:tcPr>
            <w:tcW w:w="1134" w:type="dxa"/>
            <w:noWrap/>
            <w:vAlign w:val="center"/>
            <w:hideMark/>
          </w:tcPr>
          <w:p w14:paraId="678536EF" w14:textId="4D162A29" w:rsidR="00F55DD5" w:rsidRPr="00672D63" w:rsidRDefault="00C732F9" w:rsidP="004E032B">
            <w:r>
              <w:t>40</w:t>
            </w:r>
          </w:p>
        </w:tc>
        <w:tc>
          <w:tcPr>
            <w:tcW w:w="1134" w:type="dxa"/>
            <w:noWrap/>
            <w:vAlign w:val="center"/>
            <w:hideMark/>
          </w:tcPr>
          <w:p w14:paraId="7C995A1E" w14:textId="64299F2E" w:rsidR="00F55DD5" w:rsidRPr="00672D63" w:rsidRDefault="00C732F9" w:rsidP="004E032B">
            <w:r>
              <w:t>7</w:t>
            </w:r>
          </w:p>
        </w:tc>
        <w:tc>
          <w:tcPr>
            <w:tcW w:w="1134" w:type="dxa"/>
            <w:noWrap/>
            <w:vAlign w:val="center"/>
            <w:hideMark/>
          </w:tcPr>
          <w:p w14:paraId="2223354D" w14:textId="6A8952C2" w:rsidR="00F55DD5" w:rsidRPr="00672D63" w:rsidRDefault="00C732F9" w:rsidP="004E032B">
            <w:r>
              <w:t>3</w:t>
            </w:r>
          </w:p>
        </w:tc>
        <w:tc>
          <w:tcPr>
            <w:tcW w:w="1134" w:type="dxa"/>
            <w:noWrap/>
            <w:vAlign w:val="center"/>
            <w:hideMark/>
          </w:tcPr>
          <w:p w14:paraId="3BC07CF3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276" w:type="dxa"/>
            <w:noWrap/>
            <w:vAlign w:val="center"/>
            <w:hideMark/>
          </w:tcPr>
          <w:p w14:paraId="62865609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569F765A" w14:textId="2F1D2F39" w:rsidR="00F55DD5" w:rsidRPr="00672D63" w:rsidRDefault="00C732F9" w:rsidP="004E032B">
            <w:r>
              <w:t>0</w:t>
            </w:r>
          </w:p>
        </w:tc>
      </w:tr>
      <w:tr w:rsidR="00B23D8B" w:rsidRPr="00672D63" w14:paraId="1B8813FA" w14:textId="77777777" w:rsidTr="00B23D8B">
        <w:trPr>
          <w:trHeight w:val="373"/>
        </w:trPr>
        <w:tc>
          <w:tcPr>
            <w:tcW w:w="1696" w:type="dxa"/>
            <w:noWrap/>
            <w:vAlign w:val="center"/>
            <w:hideMark/>
          </w:tcPr>
          <w:p w14:paraId="26AAFC35" w14:textId="2A1E9D88" w:rsidR="00F55DD5" w:rsidRPr="0018368A" w:rsidRDefault="00F55DD5" w:rsidP="004E032B">
            <w:pPr>
              <w:rPr>
                <w:b/>
              </w:rPr>
            </w:pPr>
            <w:r>
              <w:rPr>
                <w:b/>
              </w:rPr>
              <w:t>T</w:t>
            </w:r>
            <w:r w:rsidRPr="0049760F">
              <w:rPr>
                <w:b/>
              </w:rPr>
              <w:t>ransfer of a person against their will</w:t>
            </w:r>
          </w:p>
        </w:tc>
        <w:tc>
          <w:tcPr>
            <w:tcW w:w="1134" w:type="dxa"/>
            <w:noWrap/>
            <w:vAlign w:val="center"/>
            <w:hideMark/>
          </w:tcPr>
          <w:p w14:paraId="089A3F58" w14:textId="5E2EFA31" w:rsidR="00F55DD5" w:rsidRPr="00672D63" w:rsidRDefault="00C732F9" w:rsidP="004E032B">
            <w:r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207CCE64" w14:textId="6813D80C" w:rsidR="00F55DD5" w:rsidRPr="00672D63" w:rsidRDefault="00C732F9" w:rsidP="004E032B">
            <w:r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6F068760" w14:textId="36FE3F58" w:rsidR="00F55DD5" w:rsidRPr="00672D63" w:rsidRDefault="00C732F9" w:rsidP="004E032B">
            <w:r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68845ECA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39356165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4FE63CC0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276" w:type="dxa"/>
            <w:noWrap/>
            <w:vAlign w:val="center"/>
            <w:hideMark/>
          </w:tcPr>
          <w:p w14:paraId="4EB58284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245CE9F5" w14:textId="77777777" w:rsidR="00F55DD5" w:rsidRPr="00672D63" w:rsidRDefault="00F55DD5" w:rsidP="004E032B">
            <w:r w:rsidRPr="00672D63">
              <w:t>0</w:t>
            </w:r>
          </w:p>
        </w:tc>
      </w:tr>
      <w:tr w:rsidR="00B23D8B" w:rsidRPr="00672D63" w14:paraId="6B3324F7" w14:textId="77777777" w:rsidTr="00B23D8B">
        <w:trPr>
          <w:trHeight w:val="373"/>
        </w:trPr>
        <w:tc>
          <w:tcPr>
            <w:tcW w:w="1696" w:type="dxa"/>
            <w:noWrap/>
            <w:vAlign w:val="center"/>
            <w:hideMark/>
          </w:tcPr>
          <w:p w14:paraId="4E732B98" w14:textId="3684F88D" w:rsidR="00F55DD5" w:rsidRPr="0018368A" w:rsidRDefault="00F55DD5" w:rsidP="004E032B">
            <w:pPr>
              <w:rPr>
                <w:b/>
              </w:rPr>
            </w:pPr>
            <w:r>
              <w:rPr>
                <w:b/>
              </w:rPr>
              <w:t>Blackmail</w:t>
            </w:r>
          </w:p>
        </w:tc>
        <w:tc>
          <w:tcPr>
            <w:tcW w:w="1134" w:type="dxa"/>
            <w:noWrap/>
            <w:vAlign w:val="center"/>
            <w:hideMark/>
          </w:tcPr>
          <w:p w14:paraId="335C54E4" w14:textId="2729EAD9" w:rsidR="00F55DD5" w:rsidRPr="00672D63" w:rsidRDefault="00C732F9" w:rsidP="004E032B">
            <w:r>
              <w:t>634</w:t>
            </w:r>
          </w:p>
        </w:tc>
        <w:tc>
          <w:tcPr>
            <w:tcW w:w="1134" w:type="dxa"/>
            <w:noWrap/>
            <w:vAlign w:val="center"/>
            <w:hideMark/>
          </w:tcPr>
          <w:p w14:paraId="78316D2A" w14:textId="477A4F50" w:rsidR="00F55DD5" w:rsidRPr="00672D63" w:rsidRDefault="00C732F9" w:rsidP="004E032B">
            <w:r>
              <w:t>174</w:t>
            </w:r>
          </w:p>
        </w:tc>
        <w:tc>
          <w:tcPr>
            <w:tcW w:w="1134" w:type="dxa"/>
            <w:noWrap/>
            <w:vAlign w:val="center"/>
            <w:hideMark/>
          </w:tcPr>
          <w:p w14:paraId="1B35E942" w14:textId="525CED05" w:rsidR="00F55DD5" w:rsidRPr="00672D63" w:rsidRDefault="00C732F9" w:rsidP="004E032B">
            <w:r>
              <w:t>412</w:t>
            </w:r>
          </w:p>
        </w:tc>
        <w:tc>
          <w:tcPr>
            <w:tcW w:w="1134" w:type="dxa"/>
            <w:noWrap/>
            <w:vAlign w:val="center"/>
            <w:hideMark/>
          </w:tcPr>
          <w:p w14:paraId="7E424C55" w14:textId="1C61826F" w:rsidR="00F55DD5" w:rsidRPr="00672D63" w:rsidRDefault="00C732F9" w:rsidP="004E032B">
            <w:r>
              <w:t>13</w:t>
            </w:r>
          </w:p>
        </w:tc>
        <w:tc>
          <w:tcPr>
            <w:tcW w:w="1134" w:type="dxa"/>
            <w:noWrap/>
            <w:vAlign w:val="center"/>
            <w:hideMark/>
          </w:tcPr>
          <w:p w14:paraId="50776465" w14:textId="1E394853" w:rsidR="00F55DD5" w:rsidRPr="00672D63" w:rsidRDefault="00C732F9" w:rsidP="004E032B">
            <w:r>
              <w:t>18</w:t>
            </w:r>
          </w:p>
        </w:tc>
        <w:tc>
          <w:tcPr>
            <w:tcW w:w="1134" w:type="dxa"/>
            <w:noWrap/>
            <w:vAlign w:val="center"/>
            <w:hideMark/>
          </w:tcPr>
          <w:p w14:paraId="0F5358ED" w14:textId="36D786DB" w:rsidR="00F55DD5" w:rsidRPr="00672D63" w:rsidRDefault="00C732F9" w:rsidP="004E032B">
            <w: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0B873499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5CF98368" w14:textId="50FCBB91" w:rsidR="00F55DD5" w:rsidRPr="00672D63" w:rsidRDefault="00C732F9" w:rsidP="004E032B">
            <w:r>
              <w:t>1</w:t>
            </w:r>
          </w:p>
        </w:tc>
      </w:tr>
      <w:tr w:rsidR="00B23D8B" w:rsidRPr="00672D63" w14:paraId="04E3044D" w14:textId="77777777" w:rsidTr="00B23D8B">
        <w:trPr>
          <w:trHeight w:val="388"/>
        </w:trPr>
        <w:tc>
          <w:tcPr>
            <w:tcW w:w="1696" w:type="dxa"/>
            <w:noWrap/>
            <w:vAlign w:val="center"/>
            <w:hideMark/>
          </w:tcPr>
          <w:p w14:paraId="241DFF0F" w14:textId="05FAAD7A" w:rsidR="00F55DD5" w:rsidRPr="0018368A" w:rsidRDefault="00F55DD5" w:rsidP="004E032B">
            <w:pPr>
              <w:rPr>
                <w:b/>
              </w:rPr>
            </w:pPr>
            <w:r w:rsidRPr="0049760F">
              <w:rPr>
                <w:b/>
              </w:rPr>
              <w:t>Infringement of another person’s rights</w:t>
            </w:r>
          </w:p>
        </w:tc>
        <w:tc>
          <w:tcPr>
            <w:tcW w:w="1134" w:type="dxa"/>
            <w:noWrap/>
            <w:vAlign w:val="center"/>
            <w:hideMark/>
          </w:tcPr>
          <w:p w14:paraId="2DCEA882" w14:textId="6B32AA04" w:rsidR="00F55DD5" w:rsidRPr="00672D63" w:rsidRDefault="009A6284" w:rsidP="004E032B">
            <w:r>
              <w:t>129</w:t>
            </w:r>
          </w:p>
        </w:tc>
        <w:tc>
          <w:tcPr>
            <w:tcW w:w="1134" w:type="dxa"/>
            <w:noWrap/>
            <w:vAlign w:val="center"/>
            <w:hideMark/>
          </w:tcPr>
          <w:p w14:paraId="6C2356B2" w14:textId="77777777" w:rsidR="00F55DD5" w:rsidRPr="00672D63" w:rsidRDefault="00F55DD5" w:rsidP="004E032B">
            <w:r w:rsidRPr="00672D63">
              <w:t>22</w:t>
            </w:r>
          </w:p>
        </w:tc>
        <w:tc>
          <w:tcPr>
            <w:tcW w:w="1134" w:type="dxa"/>
            <w:noWrap/>
            <w:vAlign w:val="center"/>
            <w:hideMark/>
          </w:tcPr>
          <w:p w14:paraId="22C1D1D8" w14:textId="61BDAAEF" w:rsidR="00F55DD5" w:rsidRPr="00672D63" w:rsidRDefault="009A6284" w:rsidP="004E032B">
            <w:r>
              <w:t>84</w:t>
            </w:r>
          </w:p>
        </w:tc>
        <w:tc>
          <w:tcPr>
            <w:tcW w:w="1134" w:type="dxa"/>
            <w:noWrap/>
            <w:vAlign w:val="center"/>
            <w:hideMark/>
          </w:tcPr>
          <w:p w14:paraId="009C0398" w14:textId="01662397" w:rsidR="00F55DD5" w:rsidRPr="00672D63" w:rsidRDefault="009A6284" w:rsidP="004E032B">
            <w:r>
              <w:t>10</w:t>
            </w:r>
          </w:p>
        </w:tc>
        <w:tc>
          <w:tcPr>
            <w:tcW w:w="1134" w:type="dxa"/>
            <w:noWrap/>
            <w:vAlign w:val="center"/>
            <w:hideMark/>
          </w:tcPr>
          <w:p w14:paraId="7C429390" w14:textId="77777777" w:rsidR="00F55DD5" w:rsidRPr="00672D63" w:rsidRDefault="00F55DD5" w:rsidP="004E032B">
            <w:r w:rsidRPr="00672D63">
              <w:t>3</w:t>
            </w:r>
          </w:p>
        </w:tc>
        <w:tc>
          <w:tcPr>
            <w:tcW w:w="1134" w:type="dxa"/>
            <w:noWrap/>
            <w:vAlign w:val="center"/>
            <w:hideMark/>
          </w:tcPr>
          <w:p w14:paraId="2124081B" w14:textId="393C98E7" w:rsidR="00F55DD5" w:rsidRPr="00672D63" w:rsidRDefault="009A6284" w:rsidP="004E032B">
            <w: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7E57BE82" w14:textId="77777777" w:rsidR="00F55DD5" w:rsidRPr="00672D63" w:rsidRDefault="00F55DD5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0734851B" w14:textId="1913F441" w:rsidR="00F55DD5" w:rsidRPr="00672D63" w:rsidRDefault="009A6284" w:rsidP="004E032B">
            <w:r>
              <w:t>1</w:t>
            </w:r>
          </w:p>
        </w:tc>
      </w:tr>
    </w:tbl>
    <w:p w14:paraId="1428A6E3" w14:textId="77777777" w:rsidR="00F55DD5" w:rsidRPr="006970E9" w:rsidRDefault="00F55DD5" w:rsidP="00F55DD5">
      <w:pPr>
        <w:spacing w:after="120"/>
      </w:pPr>
      <w:r>
        <w:t>Source: Ministry of Justice</w:t>
      </w:r>
    </w:p>
    <w:p w14:paraId="74AAB464" w14:textId="6B6B783F" w:rsidR="00F55DD5" w:rsidRDefault="00F55DD5" w:rsidP="00B9140A">
      <w:pPr>
        <w:pStyle w:val="SingleTxtG"/>
        <w:spacing w:before="240" w:after="0"/>
        <w:jc w:val="center"/>
        <w:rPr>
          <w:u w:val="single"/>
        </w:rPr>
      </w:pPr>
    </w:p>
    <w:p w14:paraId="67BE4297" w14:textId="67F892F1" w:rsidR="00550718" w:rsidRPr="006970E9" w:rsidRDefault="00550718" w:rsidP="00550718">
      <w:pPr>
        <w:pStyle w:val="Heading2"/>
        <w:jc w:val="center"/>
      </w:pPr>
      <w:r>
        <w:rPr>
          <w:b/>
        </w:rPr>
        <w:t>C</w:t>
      </w:r>
      <w:r w:rsidRPr="001900EE">
        <w:rPr>
          <w:b/>
        </w:rPr>
        <w:t xml:space="preserve">rimes </w:t>
      </w:r>
      <w:r>
        <w:rPr>
          <w:b/>
        </w:rPr>
        <w:t>related to</w:t>
      </w:r>
      <w:r w:rsidRPr="001900EE">
        <w:rPr>
          <w:b/>
        </w:rPr>
        <w:t xml:space="preserve"> protection of persons from enforced disappearance</w:t>
      </w:r>
      <w:r>
        <w:rPr>
          <w:b/>
          <w:bCs/>
        </w:rPr>
        <w:t xml:space="preserve"> </w:t>
      </w:r>
      <w:r>
        <w:rPr>
          <w:b/>
          <w:bCs/>
        </w:rPr>
        <w:br/>
        <w:t xml:space="preserve">committed </w:t>
      </w:r>
      <w:r w:rsidRPr="008D3F98">
        <w:rPr>
          <w:b/>
          <w:bCs/>
        </w:rPr>
        <w:t>1.</w:t>
      </w:r>
      <w:r>
        <w:rPr>
          <w:b/>
          <w:bCs/>
        </w:rPr>
        <w:t xml:space="preserve"> </w:t>
      </w:r>
      <w:r w:rsidRPr="008D3F98">
        <w:rPr>
          <w:b/>
          <w:bCs/>
        </w:rPr>
        <w:t>1.</w:t>
      </w:r>
      <w:r>
        <w:rPr>
          <w:b/>
          <w:bCs/>
        </w:rPr>
        <w:t xml:space="preserve"> </w:t>
      </w:r>
      <w:r w:rsidRPr="008D3F98">
        <w:rPr>
          <w:b/>
          <w:bCs/>
        </w:rPr>
        <w:t>-</w:t>
      </w:r>
      <w:r>
        <w:rPr>
          <w:b/>
          <w:bCs/>
        </w:rPr>
        <w:t xml:space="preserve"> </w:t>
      </w:r>
      <w:r w:rsidRPr="008D3F98">
        <w:rPr>
          <w:b/>
          <w:bCs/>
        </w:rPr>
        <w:t>31.</w:t>
      </w:r>
      <w:r>
        <w:rPr>
          <w:b/>
          <w:bCs/>
        </w:rPr>
        <w:t xml:space="preserve"> </w:t>
      </w:r>
      <w:r w:rsidRPr="008D3F98">
        <w:rPr>
          <w:b/>
          <w:bCs/>
        </w:rPr>
        <w:t>12.</w:t>
      </w:r>
      <w:r>
        <w:rPr>
          <w:b/>
          <w:bCs/>
        </w:rPr>
        <w:t xml:space="preserve"> 2020</w:t>
      </w:r>
    </w:p>
    <w:tbl>
      <w:tblPr>
        <w:tblStyle w:val="TableGrid"/>
        <w:tblW w:w="9476" w:type="dxa"/>
        <w:jc w:val="center"/>
        <w:tblLook w:val="04A0" w:firstRow="1" w:lastRow="0" w:firstColumn="1" w:lastColumn="0" w:noHBand="0" w:noVBand="1"/>
      </w:tblPr>
      <w:tblGrid>
        <w:gridCol w:w="8343"/>
        <w:gridCol w:w="1133"/>
      </w:tblGrid>
      <w:tr w:rsidR="00550718" w:rsidRPr="008D3F98" w14:paraId="336D247E" w14:textId="77777777" w:rsidTr="004E032B">
        <w:trPr>
          <w:trHeight w:val="170"/>
          <w:jc w:val="center"/>
        </w:trPr>
        <w:tc>
          <w:tcPr>
            <w:tcW w:w="8343" w:type="dxa"/>
            <w:noWrap/>
          </w:tcPr>
          <w:p w14:paraId="090D9451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Human trafficking</w:t>
            </w:r>
          </w:p>
        </w:tc>
        <w:tc>
          <w:tcPr>
            <w:tcW w:w="1133" w:type="dxa"/>
            <w:noWrap/>
          </w:tcPr>
          <w:p w14:paraId="68FFABC2" w14:textId="4F508E7F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18</w:t>
            </w:r>
          </w:p>
        </w:tc>
      </w:tr>
      <w:tr w:rsidR="00550718" w:rsidRPr="008D3F98" w14:paraId="7C120062" w14:textId="77777777" w:rsidTr="004E032B">
        <w:trPr>
          <w:trHeight w:val="63"/>
          <w:jc w:val="center"/>
        </w:trPr>
        <w:tc>
          <w:tcPr>
            <w:tcW w:w="8343" w:type="dxa"/>
            <w:tcBorders>
              <w:bottom w:val="single" w:sz="4" w:space="0" w:color="auto"/>
            </w:tcBorders>
            <w:noWrap/>
          </w:tcPr>
          <w:p w14:paraId="7D1DC8A4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</w:rPr>
              <w:t>D</w:t>
            </w:r>
            <w:r w:rsidRPr="0049760F">
              <w:rPr>
                <w:b/>
              </w:rPr>
              <w:t>eprivation of personal liberty</w:t>
            </w:r>
          </w:p>
        </w:tc>
        <w:tc>
          <w:tcPr>
            <w:tcW w:w="1133" w:type="dxa"/>
            <w:noWrap/>
          </w:tcPr>
          <w:p w14:paraId="7AA737BB" w14:textId="2E675244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35</w:t>
            </w:r>
          </w:p>
        </w:tc>
      </w:tr>
      <w:tr w:rsidR="00550718" w:rsidRPr="008D3F98" w14:paraId="3491C105" w14:textId="77777777" w:rsidTr="004E032B">
        <w:trPr>
          <w:trHeight w:val="63"/>
          <w:jc w:val="center"/>
        </w:trPr>
        <w:tc>
          <w:tcPr>
            <w:tcW w:w="8343" w:type="dxa"/>
            <w:noWrap/>
          </w:tcPr>
          <w:p w14:paraId="59A5AEC1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</w:rPr>
              <w:t xml:space="preserve">Restriction </w:t>
            </w:r>
            <w:r w:rsidRPr="0049760F">
              <w:rPr>
                <w:b/>
              </w:rPr>
              <w:t>of personal liberty</w:t>
            </w:r>
          </w:p>
        </w:tc>
        <w:tc>
          <w:tcPr>
            <w:tcW w:w="1133" w:type="dxa"/>
            <w:noWrap/>
          </w:tcPr>
          <w:p w14:paraId="442E0565" w14:textId="5C2D4425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105</w:t>
            </w:r>
          </w:p>
        </w:tc>
      </w:tr>
      <w:tr w:rsidR="00550718" w:rsidRPr="008D3F98" w14:paraId="65E82D64" w14:textId="77777777" w:rsidTr="004E032B">
        <w:trPr>
          <w:trHeight w:val="63"/>
          <w:jc w:val="center"/>
        </w:trPr>
        <w:tc>
          <w:tcPr>
            <w:tcW w:w="8343" w:type="dxa"/>
            <w:noWrap/>
          </w:tcPr>
          <w:p w14:paraId="56A6A1AD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</w:rPr>
              <w:t>T</w:t>
            </w:r>
            <w:r w:rsidRPr="0049760F">
              <w:rPr>
                <w:b/>
              </w:rPr>
              <w:t>ransfer of a person against their will</w:t>
            </w:r>
          </w:p>
        </w:tc>
        <w:tc>
          <w:tcPr>
            <w:tcW w:w="1133" w:type="dxa"/>
            <w:noWrap/>
          </w:tcPr>
          <w:p w14:paraId="519540EA" w14:textId="77777777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550718" w:rsidRPr="008D3F98" w14:paraId="222D40BC" w14:textId="77777777" w:rsidTr="004E032B">
        <w:trPr>
          <w:trHeight w:val="63"/>
          <w:jc w:val="center"/>
        </w:trPr>
        <w:tc>
          <w:tcPr>
            <w:tcW w:w="8343" w:type="dxa"/>
            <w:noWrap/>
          </w:tcPr>
          <w:p w14:paraId="1722541C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</w:rPr>
              <w:t>Blackmail</w:t>
            </w:r>
          </w:p>
        </w:tc>
        <w:tc>
          <w:tcPr>
            <w:tcW w:w="1133" w:type="dxa"/>
            <w:noWrap/>
          </w:tcPr>
          <w:p w14:paraId="1B01768A" w14:textId="3CD4C6B2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1081</w:t>
            </w:r>
          </w:p>
        </w:tc>
      </w:tr>
      <w:tr w:rsidR="00550718" w:rsidRPr="008D3F98" w14:paraId="49CE0CB0" w14:textId="77777777" w:rsidTr="004E032B">
        <w:trPr>
          <w:trHeight w:val="72"/>
          <w:jc w:val="center"/>
        </w:trPr>
        <w:tc>
          <w:tcPr>
            <w:tcW w:w="8343" w:type="dxa"/>
            <w:noWrap/>
          </w:tcPr>
          <w:p w14:paraId="3D193368" w14:textId="77777777" w:rsidR="00550718" w:rsidRPr="00F07BDA" w:rsidRDefault="00550718" w:rsidP="004E032B">
            <w:pPr>
              <w:rPr>
                <w:b/>
                <w:bCs/>
              </w:rPr>
            </w:pPr>
            <w:r w:rsidRPr="0049760F">
              <w:rPr>
                <w:b/>
              </w:rPr>
              <w:t>Infringement of another person’s rights</w:t>
            </w:r>
          </w:p>
        </w:tc>
        <w:tc>
          <w:tcPr>
            <w:tcW w:w="1133" w:type="dxa"/>
            <w:noWrap/>
          </w:tcPr>
          <w:p w14:paraId="0AD5DEB9" w14:textId="0772DAA6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622</w:t>
            </w:r>
          </w:p>
        </w:tc>
      </w:tr>
      <w:tr w:rsidR="00550718" w:rsidRPr="008D3F98" w14:paraId="583040CC" w14:textId="77777777" w:rsidTr="004E032B">
        <w:trPr>
          <w:trHeight w:val="72"/>
          <w:jc w:val="center"/>
        </w:trPr>
        <w:tc>
          <w:tcPr>
            <w:tcW w:w="8343" w:type="dxa"/>
            <w:noWrap/>
          </w:tcPr>
          <w:p w14:paraId="00C99F99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Kidnapping of a child or</w:t>
            </w:r>
            <w:r w:rsidRPr="00FA5B8A">
              <w:rPr>
                <w:b/>
                <w:bCs/>
              </w:rPr>
              <w:t xml:space="preserve"> a person suffering from a mental disorder</w:t>
            </w:r>
          </w:p>
        </w:tc>
        <w:tc>
          <w:tcPr>
            <w:tcW w:w="1133" w:type="dxa"/>
            <w:noWrap/>
          </w:tcPr>
          <w:p w14:paraId="51FC5406" w14:textId="1CE6D5B4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</w:tr>
      <w:tr w:rsidR="00550718" w:rsidRPr="008D3F98" w14:paraId="6AA5483F" w14:textId="77777777" w:rsidTr="004E032B">
        <w:trPr>
          <w:trHeight w:val="72"/>
          <w:jc w:val="center"/>
        </w:trPr>
        <w:tc>
          <w:tcPr>
            <w:tcW w:w="8343" w:type="dxa"/>
            <w:noWrap/>
          </w:tcPr>
          <w:p w14:paraId="4E32B683" w14:textId="77777777" w:rsidR="00550718" w:rsidRPr="00F07BDA" w:rsidRDefault="00550718" w:rsidP="004E032B">
            <w:pPr>
              <w:rPr>
                <w:b/>
                <w:bCs/>
              </w:rPr>
            </w:pPr>
            <w:r w:rsidRPr="00FA5B8A">
              <w:rPr>
                <w:b/>
                <w:bCs/>
              </w:rPr>
              <w:t>Obstructing the execution of official decisions and expulsions</w:t>
            </w:r>
          </w:p>
        </w:tc>
        <w:tc>
          <w:tcPr>
            <w:tcW w:w="1133" w:type="dxa"/>
            <w:noWrap/>
          </w:tcPr>
          <w:p w14:paraId="0A90A8B8" w14:textId="760B78C6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31</w:t>
            </w:r>
          </w:p>
        </w:tc>
      </w:tr>
      <w:tr w:rsidR="00550718" w:rsidRPr="008D3F98" w14:paraId="6B0872C6" w14:textId="77777777" w:rsidTr="004E032B">
        <w:trPr>
          <w:trHeight w:val="72"/>
          <w:jc w:val="center"/>
        </w:trPr>
        <w:tc>
          <w:tcPr>
            <w:tcW w:w="8343" w:type="dxa"/>
            <w:noWrap/>
          </w:tcPr>
          <w:p w14:paraId="61D19BEF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FA5B8A">
              <w:rPr>
                <w:b/>
                <w:bCs/>
              </w:rPr>
              <w:t>ssistance to a perpetrator</w:t>
            </w:r>
          </w:p>
        </w:tc>
        <w:tc>
          <w:tcPr>
            <w:tcW w:w="1133" w:type="dxa"/>
            <w:noWrap/>
          </w:tcPr>
          <w:p w14:paraId="4158141D" w14:textId="37D81329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</w:tbl>
    <w:p w14:paraId="3E2818C1" w14:textId="77777777" w:rsidR="00550718" w:rsidRPr="002063CD" w:rsidRDefault="00550718" w:rsidP="00550718">
      <w:pPr>
        <w:spacing w:after="120"/>
      </w:pPr>
      <w:r>
        <w:t>Source: Ministry of the Interior</w:t>
      </w:r>
    </w:p>
    <w:p w14:paraId="77EB9501" w14:textId="1EC4165A" w:rsidR="004046AF" w:rsidRPr="00762B1C" w:rsidRDefault="004046AF" w:rsidP="004046AF">
      <w:pPr>
        <w:spacing w:after="120"/>
        <w:jc w:val="center"/>
        <w:rPr>
          <w:b/>
        </w:rPr>
      </w:pPr>
      <w:r>
        <w:rPr>
          <w:b/>
        </w:rPr>
        <w:t>Penalties imposed for crimes related to</w:t>
      </w:r>
      <w:r w:rsidRPr="001900EE">
        <w:rPr>
          <w:b/>
        </w:rPr>
        <w:t xml:space="preserve"> protection of persons from enforced disappearance</w:t>
      </w:r>
      <w:r>
        <w:rPr>
          <w:b/>
        </w:rPr>
        <w:t xml:space="preserve"> </w:t>
      </w:r>
      <w:r>
        <w:rPr>
          <w:b/>
        </w:rPr>
        <w:br/>
        <w:t>1. 1. – 31. 12. 2020</w:t>
      </w:r>
    </w:p>
    <w:tbl>
      <w:tblPr>
        <w:tblStyle w:val="TableGrid"/>
        <w:tblW w:w="10910" w:type="dxa"/>
        <w:tblInd w:w="-646" w:type="dxa"/>
        <w:tblLook w:val="04A0" w:firstRow="1" w:lastRow="0" w:firstColumn="1" w:lastColumn="0" w:noHBand="0" w:noVBand="1"/>
      </w:tblPr>
      <w:tblGrid>
        <w:gridCol w:w="1696"/>
        <w:gridCol w:w="1134"/>
        <w:gridCol w:w="1134"/>
        <w:gridCol w:w="1134"/>
        <w:gridCol w:w="1134"/>
        <w:gridCol w:w="1134"/>
        <w:gridCol w:w="1134"/>
        <w:gridCol w:w="1276"/>
        <w:gridCol w:w="1134"/>
      </w:tblGrid>
      <w:tr w:rsidR="004046AF" w:rsidRPr="00672D63" w14:paraId="1093C1C0" w14:textId="77777777" w:rsidTr="004E032B">
        <w:trPr>
          <w:trHeight w:val="197"/>
        </w:trPr>
        <w:tc>
          <w:tcPr>
            <w:tcW w:w="1696" w:type="dxa"/>
            <w:vMerge w:val="restart"/>
            <w:noWrap/>
            <w:vAlign w:val="center"/>
            <w:hideMark/>
          </w:tcPr>
          <w:p w14:paraId="23C04AA4" w14:textId="77777777" w:rsidR="004046AF" w:rsidRPr="00672D63" w:rsidRDefault="004046AF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Crime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22FC320C" w14:textId="77777777" w:rsidR="004046AF" w:rsidRPr="00672D63" w:rsidRDefault="004046AF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Convicted persons</w:t>
            </w:r>
          </w:p>
        </w:tc>
        <w:tc>
          <w:tcPr>
            <w:tcW w:w="8080" w:type="dxa"/>
            <w:gridSpan w:val="7"/>
            <w:vAlign w:val="center"/>
            <w:hideMark/>
          </w:tcPr>
          <w:p w14:paraId="4018C03D" w14:textId="77777777" w:rsidR="004046AF" w:rsidRPr="00672D63" w:rsidRDefault="004046AF" w:rsidP="004E03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Main imposed penalty</w:t>
            </w:r>
          </w:p>
        </w:tc>
      </w:tr>
      <w:tr w:rsidR="004046AF" w:rsidRPr="00672D63" w14:paraId="61EFAB16" w14:textId="77777777" w:rsidTr="004E032B">
        <w:trPr>
          <w:trHeight w:val="501"/>
        </w:trPr>
        <w:tc>
          <w:tcPr>
            <w:tcW w:w="1696" w:type="dxa"/>
            <w:vMerge/>
            <w:vAlign w:val="center"/>
            <w:hideMark/>
          </w:tcPr>
          <w:p w14:paraId="0F7C9135" w14:textId="77777777" w:rsidR="004046AF" w:rsidRPr="00672D63" w:rsidRDefault="004046AF" w:rsidP="004E032B">
            <w:pPr>
              <w:rPr>
                <w:b/>
                <w:bCs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8DB6968" w14:textId="77777777" w:rsidR="004046AF" w:rsidRPr="00672D63" w:rsidRDefault="004046AF" w:rsidP="004E032B">
            <w:pPr>
              <w:rPr>
                <w:b/>
                <w:bCs/>
              </w:rPr>
            </w:pPr>
          </w:p>
        </w:tc>
        <w:tc>
          <w:tcPr>
            <w:tcW w:w="1134" w:type="dxa"/>
            <w:vAlign w:val="center"/>
            <w:hideMark/>
          </w:tcPr>
          <w:p w14:paraId="54679BBD" w14:textId="77777777" w:rsidR="004046AF" w:rsidRPr="00CD6B3C" w:rsidRDefault="004046AF" w:rsidP="004E032B">
            <w:r>
              <w:t>Imprisonment</w:t>
            </w:r>
          </w:p>
        </w:tc>
        <w:tc>
          <w:tcPr>
            <w:tcW w:w="1134" w:type="dxa"/>
            <w:vAlign w:val="center"/>
            <w:hideMark/>
          </w:tcPr>
          <w:p w14:paraId="25CE7D26" w14:textId="77777777" w:rsidR="004046AF" w:rsidRPr="00CD6B3C" w:rsidRDefault="004046AF" w:rsidP="004E032B">
            <w:r>
              <w:t>C</w:t>
            </w:r>
            <w:r w:rsidRPr="0049760F">
              <w:t>onditional sentence</w:t>
            </w:r>
          </w:p>
        </w:tc>
        <w:tc>
          <w:tcPr>
            <w:tcW w:w="1134" w:type="dxa"/>
            <w:vAlign w:val="center"/>
            <w:hideMark/>
          </w:tcPr>
          <w:p w14:paraId="7DA3EC53" w14:textId="77777777" w:rsidR="004046AF" w:rsidRPr="00CD6B3C" w:rsidRDefault="004046AF" w:rsidP="004E032B">
            <w:r>
              <w:rPr>
                <w:rStyle w:val="tlid-translation"/>
                <w:lang w:val="en"/>
              </w:rPr>
              <w:t>Community service</w:t>
            </w:r>
          </w:p>
        </w:tc>
        <w:tc>
          <w:tcPr>
            <w:tcW w:w="1134" w:type="dxa"/>
            <w:vAlign w:val="center"/>
            <w:hideMark/>
          </w:tcPr>
          <w:p w14:paraId="14AE1DF9" w14:textId="77777777" w:rsidR="004046AF" w:rsidRPr="00CD6B3C" w:rsidRDefault="004046AF" w:rsidP="004E032B">
            <w:r>
              <w:rPr>
                <w:rStyle w:val="tlid-translation"/>
                <w:lang w:val="en"/>
              </w:rPr>
              <w:t>Financial penalty</w:t>
            </w:r>
          </w:p>
        </w:tc>
        <w:tc>
          <w:tcPr>
            <w:tcW w:w="1134" w:type="dxa"/>
            <w:vAlign w:val="center"/>
            <w:hideMark/>
          </w:tcPr>
          <w:p w14:paraId="76C089A2" w14:textId="77777777" w:rsidR="004046AF" w:rsidRPr="00CD6B3C" w:rsidRDefault="004046AF" w:rsidP="004E032B">
            <w:r>
              <w:rPr>
                <w:rStyle w:val="tlid-translation"/>
                <w:lang w:val="en"/>
              </w:rPr>
              <w:t>Expulsion</w:t>
            </w:r>
          </w:p>
        </w:tc>
        <w:tc>
          <w:tcPr>
            <w:tcW w:w="1276" w:type="dxa"/>
            <w:vAlign w:val="center"/>
            <w:hideMark/>
          </w:tcPr>
          <w:p w14:paraId="536D0430" w14:textId="77777777" w:rsidR="004046AF" w:rsidRPr="00CD6B3C" w:rsidRDefault="004046AF" w:rsidP="004E032B">
            <w:r>
              <w:rPr>
                <w:rStyle w:val="tlid-translation"/>
                <w:lang w:val="en"/>
              </w:rPr>
              <w:t>Prohibition of activity</w:t>
            </w:r>
          </w:p>
        </w:tc>
        <w:tc>
          <w:tcPr>
            <w:tcW w:w="1134" w:type="dxa"/>
            <w:vAlign w:val="center"/>
            <w:hideMark/>
          </w:tcPr>
          <w:p w14:paraId="1846747D" w14:textId="77777777" w:rsidR="004046AF" w:rsidRPr="00CD6B3C" w:rsidRDefault="004046AF" w:rsidP="004E032B">
            <w:r>
              <w:t>Exemption</w:t>
            </w:r>
          </w:p>
        </w:tc>
      </w:tr>
      <w:tr w:rsidR="004046AF" w:rsidRPr="00672D63" w14:paraId="7083A335" w14:textId="77777777" w:rsidTr="004E032B">
        <w:trPr>
          <w:trHeight w:val="388"/>
        </w:trPr>
        <w:tc>
          <w:tcPr>
            <w:tcW w:w="1696" w:type="dxa"/>
            <w:noWrap/>
            <w:vAlign w:val="center"/>
          </w:tcPr>
          <w:p w14:paraId="5EF53CF8" w14:textId="08231E2F" w:rsidR="004046AF" w:rsidRPr="0018368A" w:rsidRDefault="004046AF" w:rsidP="004E032B">
            <w:pPr>
              <w:rPr>
                <w:b/>
              </w:rPr>
            </w:pPr>
            <w:r>
              <w:rPr>
                <w:b/>
              </w:rPr>
              <w:t>Human trafficking</w:t>
            </w:r>
          </w:p>
        </w:tc>
        <w:tc>
          <w:tcPr>
            <w:tcW w:w="1134" w:type="dxa"/>
            <w:noWrap/>
            <w:vAlign w:val="center"/>
          </w:tcPr>
          <w:p w14:paraId="0130E810" w14:textId="2979E719" w:rsidR="004046AF" w:rsidRPr="00672D63" w:rsidRDefault="004046AF" w:rsidP="004E032B">
            <w:r>
              <w:t>8</w:t>
            </w:r>
          </w:p>
        </w:tc>
        <w:tc>
          <w:tcPr>
            <w:tcW w:w="1134" w:type="dxa"/>
            <w:noWrap/>
            <w:vAlign w:val="center"/>
          </w:tcPr>
          <w:p w14:paraId="4C436BDA" w14:textId="7560CD9D" w:rsidR="004046AF" w:rsidRPr="00672D63" w:rsidRDefault="004046AF" w:rsidP="004E032B">
            <w:r>
              <w:t>5</w:t>
            </w:r>
          </w:p>
        </w:tc>
        <w:tc>
          <w:tcPr>
            <w:tcW w:w="1134" w:type="dxa"/>
            <w:noWrap/>
            <w:vAlign w:val="center"/>
          </w:tcPr>
          <w:p w14:paraId="518D7352" w14:textId="2009D14E" w:rsidR="004046AF" w:rsidRPr="00672D63" w:rsidRDefault="004046AF" w:rsidP="004E032B">
            <w:r>
              <w:t>3</w:t>
            </w:r>
          </w:p>
        </w:tc>
        <w:tc>
          <w:tcPr>
            <w:tcW w:w="1134" w:type="dxa"/>
            <w:noWrap/>
            <w:vAlign w:val="center"/>
          </w:tcPr>
          <w:p w14:paraId="3A8DF006" w14:textId="035A7661" w:rsidR="004046AF" w:rsidRPr="00672D63" w:rsidRDefault="004046AF" w:rsidP="004E032B">
            <w:r>
              <w:t>0</w:t>
            </w:r>
          </w:p>
        </w:tc>
        <w:tc>
          <w:tcPr>
            <w:tcW w:w="1134" w:type="dxa"/>
            <w:noWrap/>
            <w:vAlign w:val="center"/>
          </w:tcPr>
          <w:p w14:paraId="723DEAD9" w14:textId="2B1DC51C" w:rsidR="004046AF" w:rsidRPr="00672D63" w:rsidRDefault="004046AF" w:rsidP="004E032B">
            <w:r>
              <w:t>0</w:t>
            </w:r>
          </w:p>
        </w:tc>
        <w:tc>
          <w:tcPr>
            <w:tcW w:w="1134" w:type="dxa"/>
            <w:noWrap/>
            <w:vAlign w:val="center"/>
          </w:tcPr>
          <w:p w14:paraId="4C676A69" w14:textId="715681E6" w:rsidR="004046AF" w:rsidRPr="00672D63" w:rsidRDefault="004046AF" w:rsidP="004E032B">
            <w:r>
              <w:t>0</w:t>
            </w:r>
          </w:p>
        </w:tc>
        <w:tc>
          <w:tcPr>
            <w:tcW w:w="1276" w:type="dxa"/>
            <w:noWrap/>
            <w:vAlign w:val="center"/>
          </w:tcPr>
          <w:p w14:paraId="366A276B" w14:textId="6D92FEA4" w:rsidR="004046AF" w:rsidRPr="00672D63" w:rsidRDefault="004046AF" w:rsidP="004E032B">
            <w:r>
              <w:t>0</w:t>
            </w:r>
          </w:p>
        </w:tc>
        <w:tc>
          <w:tcPr>
            <w:tcW w:w="1134" w:type="dxa"/>
            <w:noWrap/>
            <w:vAlign w:val="center"/>
          </w:tcPr>
          <w:p w14:paraId="21771594" w14:textId="1C68547F" w:rsidR="004046AF" w:rsidRPr="00672D63" w:rsidRDefault="004046AF" w:rsidP="004E032B">
            <w:r>
              <w:t>0</w:t>
            </w:r>
          </w:p>
        </w:tc>
      </w:tr>
      <w:tr w:rsidR="004046AF" w:rsidRPr="00672D63" w14:paraId="6886274B" w14:textId="77777777" w:rsidTr="004E032B">
        <w:trPr>
          <w:trHeight w:val="388"/>
        </w:trPr>
        <w:tc>
          <w:tcPr>
            <w:tcW w:w="1696" w:type="dxa"/>
            <w:noWrap/>
            <w:vAlign w:val="center"/>
            <w:hideMark/>
          </w:tcPr>
          <w:p w14:paraId="4283565D" w14:textId="77777777" w:rsidR="004046AF" w:rsidRPr="0018368A" w:rsidRDefault="004046AF" w:rsidP="004E032B">
            <w:pPr>
              <w:rPr>
                <w:b/>
              </w:rPr>
            </w:pPr>
            <w:r w:rsidRPr="0018368A">
              <w:rPr>
                <w:b/>
              </w:rPr>
              <w:t xml:space="preserve"> </w:t>
            </w:r>
            <w:r>
              <w:rPr>
                <w:b/>
              </w:rPr>
              <w:t>D</w:t>
            </w:r>
            <w:r w:rsidRPr="0049760F">
              <w:rPr>
                <w:b/>
              </w:rPr>
              <w:t>eprivation of personal liberty</w:t>
            </w:r>
          </w:p>
        </w:tc>
        <w:tc>
          <w:tcPr>
            <w:tcW w:w="1134" w:type="dxa"/>
            <w:noWrap/>
            <w:vAlign w:val="center"/>
            <w:hideMark/>
          </w:tcPr>
          <w:p w14:paraId="439512CA" w14:textId="15373D72" w:rsidR="004046AF" w:rsidRPr="00672D63" w:rsidRDefault="004046AF" w:rsidP="004E032B">
            <w:r>
              <w:t>4</w:t>
            </w:r>
          </w:p>
        </w:tc>
        <w:tc>
          <w:tcPr>
            <w:tcW w:w="1134" w:type="dxa"/>
            <w:noWrap/>
            <w:vAlign w:val="center"/>
            <w:hideMark/>
          </w:tcPr>
          <w:p w14:paraId="48FEA387" w14:textId="77777777" w:rsidR="004046AF" w:rsidRPr="00672D63" w:rsidRDefault="004046AF" w:rsidP="004E032B">
            <w:r w:rsidRPr="00672D63">
              <w:t>3</w:t>
            </w:r>
          </w:p>
        </w:tc>
        <w:tc>
          <w:tcPr>
            <w:tcW w:w="1134" w:type="dxa"/>
            <w:noWrap/>
            <w:vAlign w:val="center"/>
            <w:hideMark/>
          </w:tcPr>
          <w:p w14:paraId="6BD44B35" w14:textId="404BAC4F" w:rsidR="004046AF" w:rsidRPr="00672D63" w:rsidRDefault="004046AF" w:rsidP="004E032B">
            <w: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4A560FF0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62AE4260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5235550F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276" w:type="dxa"/>
            <w:noWrap/>
            <w:vAlign w:val="center"/>
            <w:hideMark/>
          </w:tcPr>
          <w:p w14:paraId="630D07C6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05F02348" w14:textId="77777777" w:rsidR="004046AF" w:rsidRPr="00672D63" w:rsidRDefault="004046AF" w:rsidP="004E032B">
            <w:r w:rsidRPr="00672D63">
              <w:t>0</w:t>
            </w:r>
          </w:p>
        </w:tc>
      </w:tr>
      <w:tr w:rsidR="004046AF" w:rsidRPr="00672D63" w14:paraId="3DD4285A" w14:textId="77777777" w:rsidTr="004E032B">
        <w:trPr>
          <w:trHeight w:val="373"/>
        </w:trPr>
        <w:tc>
          <w:tcPr>
            <w:tcW w:w="1696" w:type="dxa"/>
            <w:noWrap/>
            <w:vAlign w:val="center"/>
            <w:hideMark/>
          </w:tcPr>
          <w:p w14:paraId="7D9E538A" w14:textId="77777777" w:rsidR="004046AF" w:rsidRPr="0018368A" w:rsidRDefault="004046AF" w:rsidP="004E032B">
            <w:pPr>
              <w:rPr>
                <w:b/>
              </w:rPr>
            </w:pPr>
            <w:r>
              <w:rPr>
                <w:b/>
              </w:rPr>
              <w:t xml:space="preserve">Restriction </w:t>
            </w:r>
            <w:r w:rsidRPr="0049760F">
              <w:rPr>
                <w:b/>
              </w:rPr>
              <w:t>of personal liberty</w:t>
            </w:r>
          </w:p>
        </w:tc>
        <w:tc>
          <w:tcPr>
            <w:tcW w:w="1134" w:type="dxa"/>
            <w:noWrap/>
            <w:vAlign w:val="center"/>
            <w:hideMark/>
          </w:tcPr>
          <w:p w14:paraId="3DF7D988" w14:textId="1210685A" w:rsidR="004046AF" w:rsidRPr="00672D63" w:rsidRDefault="004046AF" w:rsidP="004E032B">
            <w:r>
              <w:t>87</w:t>
            </w:r>
          </w:p>
        </w:tc>
        <w:tc>
          <w:tcPr>
            <w:tcW w:w="1134" w:type="dxa"/>
            <w:noWrap/>
            <w:vAlign w:val="center"/>
            <w:hideMark/>
          </w:tcPr>
          <w:p w14:paraId="68610EBF" w14:textId="140ABCC5" w:rsidR="004046AF" w:rsidRPr="00672D63" w:rsidRDefault="004046AF" w:rsidP="004E032B">
            <w:r>
              <w:t>25</w:t>
            </w:r>
          </w:p>
        </w:tc>
        <w:tc>
          <w:tcPr>
            <w:tcW w:w="1134" w:type="dxa"/>
            <w:noWrap/>
            <w:vAlign w:val="center"/>
            <w:hideMark/>
          </w:tcPr>
          <w:p w14:paraId="6E7F9524" w14:textId="40E43BD9" w:rsidR="004046AF" w:rsidRPr="00672D63" w:rsidRDefault="004046AF" w:rsidP="004E032B">
            <w:r>
              <w:t>52</w:t>
            </w:r>
          </w:p>
        </w:tc>
        <w:tc>
          <w:tcPr>
            <w:tcW w:w="1134" w:type="dxa"/>
            <w:noWrap/>
            <w:vAlign w:val="center"/>
            <w:hideMark/>
          </w:tcPr>
          <w:p w14:paraId="2F898B87" w14:textId="61B22F4E" w:rsidR="004046AF" w:rsidRPr="00672D63" w:rsidRDefault="004046AF" w:rsidP="004E032B">
            <w:r>
              <w:t>4</w:t>
            </w:r>
          </w:p>
        </w:tc>
        <w:tc>
          <w:tcPr>
            <w:tcW w:w="1134" w:type="dxa"/>
            <w:noWrap/>
            <w:vAlign w:val="center"/>
            <w:hideMark/>
          </w:tcPr>
          <w:p w14:paraId="4ABA80DA" w14:textId="77777777" w:rsidR="004046AF" w:rsidRPr="00672D63" w:rsidRDefault="004046AF" w:rsidP="004E032B">
            <w:r w:rsidRPr="00672D63">
              <w:t>4</w:t>
            </w:r>
          </w:p>
        </w:tc>
        <w:tc>
          <w:tcPr>
            <w:tcW w:w="1134" w:type="dxa"/>
            <w:noWrap/>
            <w:vAlign w:val="center"/>
            <w:hideMark/>
          </w:tcPr>
          <w:p w14:paraId="6FEDF79F" w14:textId="20EC56A1" w:rsidR="004046AF" w:rsidRPr="00672D63" w:rsidRDefault="004046AF" w:rsidP="004E032B">
            <w: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17417318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44E91B96" w14:textId="4F16FF93" w:rsidR="004046AF" w:rsidRPr="00672D63" w:rsidRDefault="004046AF" w:rsidP="004E032B">
            <w:r>
              <w:t>0</w:t>
            </w:r>
          </w:p>
        </w:tc>
      </w:tr>
      <w:tr w:rsidR="004046AF" w:rsidRPr="00672D63" w14:paraId="1617C31D" w14:textId="77777777" w:rsidTr="004E032B">
        <w:trPr>
          <w:trHeight w:val="373"/>
        </w:trPr>
        <w:tc>
          <w:tcPr>
            <w:tcW w:w="1696" w:type="dxa"/>
            <w:noWrap/>
            <w:vAlign w:val="center"/>
            <w:hideMark/>
          </w:tcPr>
          <w:p w14:paraId="0F1CDCE4" w14:textId="77777777" w:rsidR="004046AF" w:rsidRPr="0018368A" w:rsidRDefault="004046AF" w:rsidP="004E032B">
            <w:pPr>
              <w:rPr>
                <w:b/>
              </w:rPr>
            </w:pPr>
            <w:r>
              <w:rPr>
                <w:b/>
              </w:rPr>
              <w:t>T</w:t>
            </w:r>
            <w:r w:rsidRPr="0049760F">
              <w:rPr>
                <w:b/>
              </w:rPr>
              <w:t>ransfer of a person against their will</w:t>
            </w:r>
          </w:p>
        </w:tc>
        <w:tc>
          <w:tcPr>
            <w:tcW w:w="1134" w:type="dxa"/>
            <w:noWrap/>
            <w:vAlign w:val="center"/>
            <w:hideMark/>
          </w:tcPr>
          <w:p w14:paraId="6152C249" w14:textId="77777777" w:rsidR="004046AF" w:rsidRPr="00672D63" w:rsidRDefault="004046AF" w:rsidP="004E032B">
            <w:r w:rsidRPr="00672D63">
              <w:t>2</w:t>
            </w:r>
          </w:p>
        </w:tc>
        <w:tc>
          <w:tcPr>
            <w:tcW w:w="1134" w:type="dxa"/>
            <w:noWrap/>
            <w:vAlign w:val="center"/>
            <w:hideMark/>
          </w:tcPr>
          <w:p w14:paraId="3EF451D9" w14:textId="3F8B4C3E" w:rsidR="004046AF" w:rsidRPr="00672D63" w:rsidRDefault="004046AF" w:rsidP="004E032B">
            <w:r>
              <w:t>2</w:t>
            </w:r>
          </w:p>
        </w:tc>
        <w:tc>
          <w:tcPr>
            <w:tcW w:w="1134" w:type="dxa"/>
            <w:noWrap/>
            <w:vAlign w:val="center"/>
            <w:hideMark/>
          </w:tcPr>
          <w:p w14:paraId="3DF4B7D1" w14:textId="1A10A9E8" w:rsidR="004046AF" w:rsidRPr="00672D63" w:rsidRDefault="004046AF" w:rsidP="004E032B">
            <w:r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703C996D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5FD6D5E5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4FD8903A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276" w:type="dxa"/>
            <w:noWrap/>
            <w:vAlign w:val="center"/>
            <w:hideMark/>
          </w:tcPr>
          <w:p w14:paraId="4221D956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279B9109" w14:textId="77777777" w:rsidR="004046AF" w:rsidRPr="00672D63" w:rsidRDefault="004046AF" w:rsidP="004E032B">
            <w:r w:rsidRPr="00672D63">
              <w:t>0</w:t>
            </w:r>
          </w:p>
        </w:tc>
      </w:tr>
      <w:tr w:rsidR="004046AF" w:rsidRPr="00672D63" w14:paraId="6ECA1450" w14:textId="77777777" w:rsidTr="004E032B">
        <w:trPr>
          <w:trHeight w:val="373"/>
        </w:trPr>
        <w:tc>
          <w:tcPr>
            <w:tcW w:w="1696" w:type="dxa"/>
            <w:noWrap/>
            <w:vAlign w:val="center"/>
            <w:hideMark/>
          </w:tcPr>
          <w:p w14:paraId="28A4F5E5" w14:textId="77777777" w:rsidR="004046AF" w:rsidRPr="0018368A" w:rsidRDefault="004046AF" w:rsidP="004E032B">
            <w:pPr>
              <w:rPr>
                <w:b/>
              </w:rPr>
            </w:pPr>
            <w:r>
              <w:rPr>
                <w:b/>
              </w:rPr>
              <w:t>Blackmail</w:t>
            </w:r>
          </w:p>
        </w:tc>
        <w:tc>
          <w:tcPr>
            <w:tcW w:w="1134" w:type="dxa"/>
            <w:noWrap/>
            <w:vAlign w:val="center"/>
            <w:hideMark/>
          </w:tcPr>
          <w:p w14:paraId="5B7A1B2C" w14:textId="02B93B33" w:rsidR="004046AF" w:rsidRPr="00672D63" w:rsidRDefault="004046AF" w:rsidP="004E032B">
            <w:r>
              <w:t>586</w:t>
            </w:r>
          </w:p>
        </w:tc>
        <w:tc>
          <w:tcPr>
            <w:tcW w:w="1134" w:type="dxa"/>
            <w:noWrap/>
            <w:vAlign w:val="center"/>
            <w:hideMark/>
          </w:tcPr>
          <w:p w14:paraId="76713DAC" w14:textId="13914F70" w:rsidR="004046AF" w:rsidRPr="00672D63" w:rsidRDefault="004046AF" w:rsidP="004E032B">
            <w:r>
              <w:t>166</w:t>
            </w:r>
          </w:p>
        </w:tc>
        <w:tc>
          <w:tcPr>
            <w:tcW w:w="1134" w:type="dxa"/>
            <w:noWrap/>
            <w:vAlign w:val="center"/>
            <w:hideMark/>
          </w:tcPr>
          <w:p w14:paraId="7157F5C1" w14:textId="77777777" w:rsidR="004046AF" w:rsidRPr="00672D63" w:rsidRDefault="004046AF" w:rsidP="004E032B">
            <w:r w:rsidRPr="00672D63">
              <w:t>363</w:t>
            </w:r>
          </w:p>
        </w:tc>
        <w:tc>
          <w:tcPr>
            <w:tcW w:w="1134" w:type="dxa"/>
            <w:noWrap/>
            <w:vAlign w:val="center"/>
            <w:hideMark/>
          </w:tcPr>
          <w:p w14:paraId="567BDA22" w14:textId="547D1C4E" w:rsidR="004046AF" w:rsidRPr="00672D63" w:rsidRDefault="004046AF" w:rsidP="004E032B">
            <w:r>
              <w:t>25</w:t>
            </w:r>
          </w:p>
        </w:tc>
        <w:tc>
          <w:tcPr>
            <w:tcW w:w="1134" w:type="dxa"/>
            <w:noWrap/>
            <w:vAlign w:val="center"/>
            <w:hideMark/>
          </w:tcPr>
          <w:p w14:paraId="686C2F47" w14:textId="77777777" w:rsidR="004046AF" w:rsidRPr="00672D63" w:rsidRDefault="004046AF" w:rsidP="004E032B">
            <w:r w:rsidRPr="00672D63">
              <w:t>22</w:t>
            </w:r>
          </w:p>
        </w:tc>
        <w:tc>
          <w:tcPr>
            <w:tcW w:w="1134" w:type="dxa"/>
            <w:noWrap/>
            <w:vAlign w:val="center"/>
            <w:hideMark/>
          </w:tcPr>
          <w:p w14:paraId="195EAA56" w14:textId="6B5645D7" w:rsidR="004046AF" w:rsidRPr="00672D63" w:rsidRDefault="004046AF" w:rsidP="004E032B">
            <w:r>
              <w:t>2</w:t>
            </w:r>
          </w:p>
        </w:tc>
        <w:tc>
          <w:tcPr>
            <w:tcW w:w="1276" w:type="dxa"/>
            <w:noWrap/>
            <w:vAlign w:val="center"/>
            <w:hideMark/>
          </w:tcPr>
          <w:p w14:paraId="5FB95C2A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65119691" w14:textId="42601721" w:rsidR="004046AF" w:rsidRPr="00672D63" w:rsidRDefault="004046AF" w:rsidP="004E032B">
            <w:r>
              <w:t>0</w:t>
            </w:r>
          </w:p>
        </w:tc>
      </w:tr>
      <w:tr w:rsidR="004046AF" w:rsidRPr="00672D63" w14:paraId="550252B8" w14:textId="77777777" w:rsidTr="004E032B">
        <w:trPr>
          <w:trHeight w:val="388"/>
        </w:trPr>
        <w:tc>
          <w:tcPr>
            <w:tcW w:w="1696" w:type="dxa"/>
            <w:noWrap/>
            <w:vAlign w:val="center"/>
            <w:hideMark/>
          </w:tcPr>
          <w:p w14:paraId="597A2085" w14:textId="77777777" w:rsidR="004046AF" w:rsidRPr="0018368A" w:rsidRDefault="004046AF" w:rsidP="004E032B">
            <w:pPr>
              <w:rPr>
                <w:b/>
              </w:rPr>
            </w:pPr>
            <w:r w:rsidRPr="0049760F">
              <w:rPr>
                <w:b/>
              </w:rPr>
              <w:t>Infringement of another person’s rights</w:t>
            </w:r>
          </w:p>
        </w:tc>
        <w:tc>
          <w:tcPr>
            <w:tcW w:w="1134" w:type="dxa"/>
            <w:noWrap/>
            <w:vAlign w:val="center"/>
            <w:hideMark/>
          </w:tcPr>
          <w:p w14:paraId="3D3E780A" w14:textId="7EE8C1C6" w:rsidR="004046AF" w:rsidRPr="00672D63" w:rsidRDefault="004046AF" w:rsidP="004E032B">
            <w:r>
              <w:t>90</w:t>
            </w:r>
          </w:p>
        </w:tc>
        <w:tc>
          <w:tcPr>
            <w:tcW w:w="1134" w:type="dxa"/>
            <w:noWrap/>
            <w:vAlign w:val="center"/>
            <w:hideMark/>
          </w:tcPr>
          <w:p w14:paraId="208FFCCA" w14:textId="7BCBEDC4" w:rsidR="004046AF" w:rsidRPr="00672D63" w:rsidRDefault="004046AF" w:rsidP="004E032B">
            <w:r>
              <w:t>13</w:t>
            </w:r>
          </w:p>
        </w:tc>
        <w:tc>
          <w:tcPr>
            <w:tcW w:w="1134" w:type="dxa"/>
            <w:noWrap/>
            <w:vAlign w:val="center"/>
            <w:hideMark/>
          </w:tcPr>
          <w:p w14:paraId="4EE18D1A" w14:textId="210D45CF" w:rsidR="004046AF" w:rsidRPr="00672D63" w:rsidRDefault="004046AF" w:rsidP="004E032B">
            <w:r w:rsidRPr="00672D63">
              <w:t>5</w:t>
            </w:r>
            <w:r>
              <w:t>6</w:t>
            </w:r>
          </w:p>
        </w:tc>
        <w:tc>
          <w:tcPr>
            <w:tcW w:w="1134" w:type="dxa"/>
            <w:noWrap/>
            <w:vAlign w:val="center"/>
            <w:hideMark/>
          </w:tcPr>
          <w:p w14:paraId="3DEEEF5E" w14:textId="17D199D1" w:rsidR="004046AF" w:rsidRPr="00672D63" w:rsidRDefault="004046AF" w:rsidP="004E032B">
            <w:r>
              <w:t>4</w:t>
            </w:r>
          </w:p>
        </w:tc>
        <w:tc>
          <w:tcPr>
            <w:tcW w:w="1134" w:type="dxa"/>
            <w:noWrap/>
            <w:vAlign w:val="center"/>
            <w:hideMark/>
          </w:tcPr>
          <w:p w14:paraId="1261C996" w14:textId="35C31211" w:rsidR="004046AF" w:rsidRPr="00672D63" w:rsidRDefault="004046AF" w:rsidP="004E032B">
            <w:r>
              <w:t>12</w:t>
            </w:r>
          </w:p>
        </w:tc>
        <w:tc>
          <w:tcPr>
            <w:tcW w:w="1134" w:type="dxa"/>
            <w:noWrap/>
            <w:vAlign w:val="center"/>
            <w:hideMark/>
          </w:tcPr>
          <w:p w14:paraId="4C7F2A33" w14:textId="77777777" w:rsidR="004046AF" w:rsidRPr="00672D63" w:rsidRDefault="004046AF" w:rsidP="004E032B">
            <w:r w:rsidRPr="00672D63">
              <w:t>1</w:t>
            </w:r>
          </w:p>
        </w:tc>
        <w:tc>
          <w:tcPr>
            <w:tcW w:w="1276" w:type="dxa"/>
            <w:noWrap/>
            <w:vAlign w:val="center"/>
            <w:hideMark/>
          </w:tcPr>
          <w:p w14:paraId="4582D4E6" w14:textId="77777777" w:rsidR="004046AF" w:rsidRPr="00672D63" w:rsidRDefault="004046AF" w:rsidP="004E032B">
            <w:r w:rsidRPr="00672D63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472E4463" w14:textId="12536045" w:rsidR="004046AF" w:rsidRPr="00672D63" w:rsidRDefault="00C732F9" w:rsidP="004E032B">
            <w:r>
              <w:t>1</w:t>
            </w:r>
          </w:p>
        </w:tc>
      </w:tr>
    </w:tbl>
    <w:p w14:paraId="552C44FE" w14:textId="77777777" w:rsidR="004046AF" w:rsidRPr="006970E9" w:rsidRDefault="004046AF" w:rsidP="004046AF">
      <w:pPr>
        <w:spacing w:after="120"/>
      </w:pPr>
      <w:r>
        <w:t>Source: Ministry of Justice</w:t>
      </w:r>
    </w:p>
    <w:p w14:paraId="14F0EA26" w14:textId="70602EAE" w:rsidR="00F55DD5" w:rsidRDefault="00F55DD5" w:rsidP="00B9140A">
      <w:pPr>
        <w:pStyle w:val="SingleTxtG"/>
        <w:spacing w:before="240" w:after="0"/>
        <w:jc w:val="center"/>
        <w:rPr>
          <w:u w:val="single"/>
        </w:rPr>
      </w:pPr>
    </w:p>
    <w:p w14:paraId="376CD9C2" w14:textId="66E9DF38" w:rsidR="00550718" w:rsidRPr="006970E9" w:rsidRDefault="00550718" w:rsidP="00550718">
      <w:pPr>
        <w:pStyle w:val="Heading2"/>
        <w:jc w:val="center"/>
      </w:pPr>
      <w:r>
        <w:rPr>
          <w:b/>
        </w:rPr>
        <w:t>C</w:t>
      </w:r>
      <w:r w:rsidRPr="001900EE">
        <w:rPr>
          <w:b/>
        </w:rPr>
        <w:t xml:space="preserve">rimes </w:t>
      </w:r>
      <w:r>
        <w:rPr>
          <w:b/>
        </w:rPr>
        <w:t>related to</w:t>
      </w:r>
      <w:r w:rsidRPr="001900EE">
        <w:rPr>
          <w:b/>
        </w:rPr>
        <w:t xml:space="preserve"> protection of persons from enforced disappearance</w:t>
      </w:r>
      <w:r>
        <w:rPr>
          <w:b/>
          <w:bCs/>
        </w:rPr>
        <w:t xml:space="preserve"> </w:t>
      </w:r>
      <w:r>
        <w:rPr>
          <w:b/>
          <w:bCs/>
        </w:rPr>
        <w:br/>
        <w:t xml:space="preserve">committed </w:t>
      </w:r>
      <w:r w:rsidRPr="008D3F98">
        <w:rPr>
          <w:b/>
          <w:bCs/>
        </w:rPr>
        <w:t>1.</w:t>
      </w:r>
      <w:r>
        <w:rPr>
          <w:b/>
          <w:bCs/>
        </w:rPr>
        <w:t xml:space="preserve"> </w:t>
      </w:r>
      <w:r w:rsidRPr="008D3F98">
        <w:rPr>
          <w:b/>
          <w:bCs/>
        </w:rPr>
        <w:t>1.</w:t>
      </w:r>
      <w:r>
        <w:rPr>
          <w:b/>
          <w:bCs/>
        </w:rPr>
        <w:t xml:space="preserve"> </w:t>
      </w:r>
      <w:r w:rsidRPr="008D3F98">
        <w:rPr>
          <w:b/>
          <w:bCs/>
        </w:rPr>
        <w:t>-</w:t>
      </w:r>
      <w:r>
        <w:rPr>
          <w:b/>
          <w:bCs/>
        </w:rPr>
        <w:t xml:space="preserve"> </w:t>
      </w:r>
      <w:r w:rsidRPr="008D3F98">
        <w:rPr>
          <w:b/>
          <w:bCs/>
        </w:rPr>
        <w:t>31.</w:t>
      </w:r>
      <w:r>
        <w:rPr>
          <w:b/>
          <w:bCs/>
        </w:rPr>
        <w:t xml:space="preserve"> </w:t>
      </w:r>
      <w:r w:rsidRPr="008D3F98">
        <w:rPr>
          <w:b/>
          <w:bCs/>
        </w:rPr>
        <w:t>12.</w:t>
      </w:r>
      <w:r>
        <w:rPr>
          <w:b/>
          <w:bCs/>
        </w:rPr>
        <w:t xml:space="preserve"> 2021</w:t>
      </w:r>
    </w:p>
    <w:tbl>
      <w:tblPr>
        <w:tblStyle w:val="TableGrid"/>
        <w:tblW w:w="9476" w:type="dxa"/>
        <w:jc w:val="center"/>
        <w:tblLook w:val="04A0" w:firstRow="1" w:lastRow="0" w:firstColumn="1" w:lastColumn="0" w:noHBand="0" w:noVBand="1"/>
      </w:tblPr>
      <w:tblGrid>
        <w:gridCol w:w="8343"/>
        <w:gridCol w:w="1133"/>
      </w:tblGrid>
      <w:tr w:rsidR="00550718" w:rsidRPr="008D3F98" w14:paraId="5F696E31" w14:textId="77777777" w:rsidTr="004E032B">
        <w:trPr>
          <w:trHeight w:val="170"/>
          <w:jc w:val="center"/>
        </w:trPr>
        <w:tc>
          <w:tcPr>
            <w:tcW w:w="8343" w:type="dxa"/>
            <w:noWrap/>
          </w:tcPr>
          <w:p w14:paraId="65EAA777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Human trafficking</w:t>
            </w:r>
          </w:p>
        </w:tc>
        <w:tc>
          <w:tcPr>
            <w:tcW w:w="1133" w:type="dxa"/>
            <w:noWrap/>
          </w:tcPr>
          <w:p w14:paraId="76275EB6" w14:textId="70722141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14</w:t>
            </w:r>
          </w:p>
        </w:tc>
      </w:tr>
      <w:tr w:rsidR="00550718" w:rsidRPr="008D3F98" w14:paraId="01E63E46" w14:textId="77777777" w:rsidTr="004E032B">
        <w:trPr>
          <w:trHeight w:val="63"/>
          <w:jc w:val="center"/>
        </w:trPr>
        <w:tc>
          <w:tcPr>
            <w:tcW w:w="8343" w:type="dxa"/>
            <w:tcBorders>
              <w:bottom w:val="single" w:sz="4" w:space="0" w:color="auto"/>
            </w:tcBorders>
            <w:noWrap/>
          </w:tcPr>
          <w:p w14:paraId="6AB5343A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</w:rPr>
              <w:t>D</w:t>
            </w:r>
            <w:r w:rsidRPr="0049760F">
              <w:rPr>
                <w:b/>
              </w:rPr>
              <w:t>eprivation of personal liberty</w:t>
            </w:r>
          </w:p>
        </w:tc>
        <w:tc>
          <w:tcPr>
            <w:tcW w:w="1133" w:type="dxa"/>
            <w:noWrap/>
          </w:tcPr>
          <w:p w14:paraId="44A17A86" w14:textId="300A4E9E" w:rsidR="00550718" w:rsidRPr="00F07BDA" w:rsidRDefault="00797E33" w:rsidP="004E032B">
            <w:pPr>
              <w:rPr>
                <w:bCs/>
              </w:rPr>
            </w:pPr>
            <w:r>
              <w:rPr>
                <w:bCs/>
              </w:rPr>
              <w:t>28</w:t>
            </w:r>
          </w:p>
        </w:tc>
      </w:tr>
      <w:tr w:rsidR="00550718" w:rsidRPr="008D3F98" w14:paraId="48C2171E" w14:textId="77777777" w:rsidTr="004E032B">
        <w:trPr>
          <w:trHeight w:val="63"/>
          <w:jc w:val="center"/>
        </w:trPr>
        <w:tc>
          <w:tcPr>
            <w:tcW w:w="8343" w:type="dxa"/>
            <w:noWrap/>
          </w:tcPr>
          <w:p w14:paraId="78EFC3DD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</w:rPr>
              <w:t xml:space="preserve">Restriction </w:t>
            </w:r>
            <w:r w:rsidRPr="0049760F">
              <w:rPr>
                <w:b/>
              </w:rPr>
              <w:t>of personal liberty</w:t>
            </w:r>
          </w:p>
        </w:tc>
        <w:tc>
          <w:tcPr>
            <w:tcW w:w="1133" w:type="dxa"/>
            <w:noWrap/>
          </w:tcPr>
          <w:p w14:paraId="2139FD96" w14:textId="104F0127" w:rsidR="00550718" w:rsidRPr="00F07BDA" w:rsidRDefault="00797E33" w:rsidP="004E032B">
            <w:pPr>
              <w:rPr>
                <w:bCs/>
              </w:rPr>
            </w:pPr>
            <w:r>
              <w:rPr>
                <w:bCs/>
              </w:rPr>
              <w:t>102</w:t>
            </w:r>
          </w:p>
        </w:tc>
      </w:tr>
      <w:tr w:rsidR="00550718" w:rsidRPr="008D3F98" w14:paraId="78EA0ED9" w14:textId="77777777" w:rsidTr="004E032B">
        <w:trPr>
          <w:trHeight w:val="63"/>
          <w:jc w:val="center"/>
        </w:trPr>
        <w:tc>
          <w:tcPr>
            <w:tcW w:w="8343" w:type="dxa"/>
            <w:noWrap/>
          </w:tcPr>
          <w:p w14:paraId="58FDB981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</w:rPr>
              <w:t>T</w:t>
            </w:r>
            <w:r w:rsidRPr="0049760F">
              <w:rPr>
                <w:b/>
              </w:rPr>
              <w:t>ransfer of a person against their will</w:t>
            </w:r>
          </w:p>
        </w:tc>
        <w:tc>
          <w:tcPr>
            <w:tcW w:w="1133" w:type="dxa"/>
            <w:noWrap/>
          </w:tcPr>
          <w:p w14:paraId="18C28160" w14:textId="77777777" w:rsidR="00550718" w:rsidRPr="00F07BDA" w:rsidRDefault="00550718" w:rsidP="004E032B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550718" w:rsidRPr="008D3F98" w14:paraId="7E7526A4" w14:textId="77777777" w:rsidTr="004E032B">
        <w:trPr>
          <w:trHeight w:val="63"/>
          <w:jc w:val="center"/>
        </w:trPr>
        <w:tc>
          <w:tcPr>
            <w:tcW w:w="8343" w:type="dxa"/>
            <w:noWrap/>
          </w:tcPr>
          <w:p w14:paraId="464885E8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</w:rPr>
              <w:t>Blackmail</w:t>
            </w:r>
          </w:p>
        </w:tc>
        <w:tc>
          <w:tcPr>
            <w:tcW w:w="1133" w:type="dxa"/>
            <w:noWrap/>
          </w:tcPr>
          <w:p w14:paraId="6745DE7C" w14:textId="559B580F" w:rsidR="00550718" w:rsidRPr="00F07BDA" w:rsidRDefault="00797E33" w:rsidP="004E032B">
            <w:pPr>
              <w:rPr>
                <w:bCs/>
              </w:rPr>
            </w:pPr>
            <w:r>
              <w:rPr>
                <w:bCs/>
              </w:rPr>
              <w:t>962</w:t>
            </w:r>
          </w:p>
        </w:tc>
      </w:tr>
      <w:tr w:rsidR="00550718" w:rsidRPr="008D3F98" w14:paraId="2F8A1C09" w14:textId="77777777" w:rsidTr="004E032B">
        <w:trPr>
          <w:trHeight w:val="72"/>
          <w:jc w:val="center"/>
        </w:trPr>
        <w:tc>
          <w:tcPr>
            <w:tcW w:w="8343" w:type="dxa"/>
            <w:noWrap/>
          </w:tcPr>
          <w:p w14:paraId="6F585B7C" w14:textId="77777777" w:rsidR="00550718" w:rsidRPr="00F07BDA" w:rsidRDefault="00550718" w:rsidP="004E032B">
            <w:pPr>
              <w:rPr>
                <w:b/>
                <w:bCs/>
              </w:rPr>
            </w:pPr>
            <w:r w:rsidRPr="0049760F">
              <w:rPr>
                <w:b/>
              </w:rPr>
              <w:t>Infringement of another person’s rights</w:t>
            </w:r>
          </w:p>
        </w:tc>
        <w:tc>
          <w:tcPr>
            <w:tcW w:w="1133" w:type="dxa"/>
            <w:noWrap/>
          </w:tcPr>
          <w:p w14:paraId="2BBA9245" w14:textId="6F54AB62" w:rsidR="00550718" w:rsidRPr="00F07BDA" w:rsidRDefault="00797E33" w:rsidP="004E032B">
            <w:pPr>
              <w:rPr>
                <w:bCs/>
              </w:rPr>
            </w:pPr>
            <w:r>
              <w:rPr>
                <w:bCs/>
              </w:rPr>
              <w:t>413</w:t>
            </w:r>
          </w:p>
        </w:tc>
      </w:tr>
      <w:tr w:rsidR="00550718" w:rsidRPr="008D3F98" w14:paraId="604C8E97" w14:textId="77777777" w:rsidTr="004E032B">
        <w:trPr>
          <w:trHeight w:val="72"/>
          <w:jc w:val="center"/>
        </w:trPr>
        <w:tc>
          <w:tcPr>
            <w:tcW w:w="8343" w:type="dxa"/>
            <w:noWrap/>
          </w:tcPr>
          <w:p w14:paraId="60625D3C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Kidnapping of a child or</w:t>
            </w:r>
            <w:r w:rsidRPr="00FA5B8A">
              <w:rPr>
                <w:b/>
                <w:bCs/>
              </w:rPr>
              <w:t xml:space="preserve"> a person suffering from a mental disorder</w:t>
            </w:r>
          </w:p>
        </w:tc>
        <w:tc>
          <w:tcPr>
            <w:tcW w:w="1133" w:type="dxa"/>
            <w:noWrap/>
          </w:tcPr>
          <w:p w14:paraId="389FAA14" w14:textId="2AE8A381" w:rsidR="00550718" w:rsidRPr="00F07BDA" w:rsidRDefault="00797E33" w:rsidP="004E032B">
            <w:pPr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550718" w:rsidRPr="008D3F98" w14:paraId="0552096B" w14:textId="77777777" w:rsidTr="004E032B">
        <w:trPr>
          <w:trHeight w:val="72"/>
          <w:jc w:val="center"/>
        </w:trPr>
        <w:tc>
          <w:tcPr>
            <w:tcW w:w="8343" w:type="dxa"/>
            <w:noWrap/>
          </w:tcPr>
          <w:p w14:paraId="74072213" w14:textId="77777777" w:rsidR="00550718" w:rsidRPr="00F07BDA" w:rsidRDefault="00550718" w:rsidP="004E032B">
            <w:pPr>
              <w:rPr>
                <w:b/>
                <w:bCs/>
              </w:rPr>
            </w:pPr>
            <w:r w:rsidRPr="00FA5B8A">
              <w:rPr>
                <w:b/>
                <w:bCs/>
              </w:rPr>
              <w:t>Obstructing the execution of official decisions and expulsions</w:t>
            </w:r>
          </w:p>
        </w:tc>
        <w:tc>
          <w:tcPr>
            <w:tcW w:w="1133" w:type="dxa"/>
            <w:noWrap/>
          </w:tcPr>
          <w:p w14:paraId="50B33055" w14:textId="4A9976C0" w:rsidR="00550718" w:rsidRPr="00F07BDA" w:rsidRDefault="00797E33" w:rsidP="004E032B">
            <w:pPr>
              <w:rPr>
                <w:bCs/>
              </w:rPr>
            </w:pPr>
            <w:r>
              <w:rPr>
                <w:bCs/>
              </w:rPr>
              <w:t>26</w:t>
            </w:r>
          </w:p>
        </w:tc>
      </w:tr>
      <w:tr w:rsidR="00550718" w:rsidRPr="008D3F98" w14:paraId="266A647F" w14:textId="77777777" w:rsidTr="004E032B">
        <w:trPr>
          <w:trHeight w:val="72"/>
          <w:jc w:val="center"/>
        </w:trPr>
        <w:tc>
          <w:tcPr>
            <w:tcW w:w="8343" w:type="dxa"/>
            <w:noWrap/>
          </w:tcPr>
          <w:p w14:paraId="37400DDC" w14:textId="77777777" w:rsidR="00550718" w:rsidRPr="00F07BDA" w:rsidRDefault="00550718" w:rsidP="004E032B">
            <w:pPr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FA5B8A">
              <w:rPr>
                <w:b/>
                <w:bCs/>
              </w:rPr>
              <w:t>ssistance to a perpetrator</w:t>
            </w:r>
          </w:p>
        </w:tc>
        <w:tc>
          <w:tcPr>
            <w:tcW w:w="1133" w:type="dxa"/>
            <w:noWrap/>
          </w:tcPr>
          <w:p w14:paraId="2F608F68" w14:textId="66B402E1" w:rsidR="00550718" w:rsidRPr="00F07BDA" w:rsidRDefault="00797E33" w:rsidP="004E032B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</w:tbl>
    <w:p w14:paraId="5A9E1C33" w14:textId="77777777" w:rsidR="00550718" w:rsidRPr="002063CD" w:rsidRDefault="00550718" w:rsidP="00550718">
      <w:pPr>
        <w:spacing w:after="120"/>
      </w:pPr>
      <w:r>
        <w:t>Source: Ministry of the Interior</w:t>
      </w:r>
    </w:p>
    <w:p w14:paraId="34EBCBA9" w14:textId="77777777" w:rsidR="00550718" w:rsidRDefault="00550718" w:rsidP="00B9140A">
      <w:pPr>
        <w:pStyle w:val="SingleTxtG"/>
        <w:spacing w:before="240" w:after="0"/>
        <w:jc w:val="center"/>
        <w:rPr>
          <w:u w:val="single"/>
        </w:rPr>
      </w:pPr>
    </w:p>
    <w:p w14:paraId="362058E8" w14:textId="61091943" w:rsidR="00F55DD5" w:rsidRDefault="00F55DD5" w:rsidP="00B9140A">
      <w:pPr>
        <w:pStyle w:val="SingleTxtG"/>
        <w:spacing w:before="240" w:after="0"/>
        <w:jc w:val="center"/>
        <w:rPr>
          <w:u w:val="single"/>
        </w:rPr>
      </w:pPr>
    </w:p>
    <w:p w14:paraId="351B05B1" w14:textId="77777777" w:rsidR="00F55DD5" w:rsidRPr="00B9140A" w:rsidRDefault="00F55DD5" w:rsidP="00B9140A">
      <w:pPr>
        <w:pStyle w:val="SingleTxtG"/>
        <w:spacing w:before="240" w:after="0"/>
        <w:jc w:val="center"/>
        <w:rPr>
          <w:u w:val="single"/>
        </w:rPr>
      </w:pPr>
    </w:p>
    <w:sectPr w:rsidR="00F55DD5" w:rsidRPr="00B9140A" w:rsidSect="006908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66A90" w14:textId="77777777" w:rsidR="00B41789" w:rsidRDefault="00B41789"/>
  </w:endnote>
  <w:endnote w:type="continuationSeparator" w:id="0">
    <w:p w14:paraId="677FFB22" w14:textId="77777777" w:rsidR="00B41789" w:rsidRDefault="00B41789"/>
  </w:endnote>
  <w:endnote w:type="continuationNotice" w:id="1">
    <w:p w14:paraId="22C85E83" w14:textId="77777777" w:rsidR="00B41789" w:rsidRDefault="00B417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EBBDC" w14:textId="3439E0F0" w:rsidR="00B270A3" w:rsidRPr="001D4EF8" w:rsidRDefault="00B270A3" w:rsidP="001D4EF8">
    <w:pPr>
      <w:pStyle w:val="Footer"/>
      <w:tabs>
        <w:tab w:val="right" w:pos="9638"/>
      </w:tabs>
      <w:rPr>
        <w:sz w:val="18"/>
      </w:rPr>
    </w:pPr>
    <w:r w:rsidRPr="001D4EF8">
      <w:rPr>
        <w:b/>
        <w:sz w:val="18"/>
      </w:rPr>
      <w:fldChar w:fldCharType="begin"/>
    </w:r>
    <w:r w:rsidRPr="001D4EF8">
      <w:rPr>
        <w:b/>
        <w:sz w:val="18"/>
      </w:rPr>
      <w:instrText xml:space="preserve"> PAGE  \* MERGEFORMAT </w:instrText>
    </w:r>
    <w:r w:rsidRPr="001D4EF8">
      <w:rPr>
        <w:b/>
        <w:sz w:val="18"/>
      </w:rPr>
      <w:fldChar w:fldCharType="separate"/>
    </w:r>
    <w:r w:rsidR="00F6682B">
      <w:rPr>
        <w:b/>
        <w:noProof/>
        <w:sz w:val="18"/>
      </w:rPr>
      <w:t>10</w:t>
    </w:r>
    <w:r w:rsidRPr="001D4EF8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AA536" w14:textId="4983B927" w:rsidR="00B270A3" w:rsidRPr="001D4EF8" w:rsidRDefault="00B270A3" w:rsidP="001D4EF8">
    <w:pPr>
      <w:pStyle w:val="Footer"/>
      <w:tabs>
        <w:tab w:val="right" w:pos="9638"/>
      </w:tabs>
      <w:rPr>
        <w:b/>
        <w:sz w:val="18"/>
      </w:rPr>
    </w:pPr>
    <w:r>
      <w:tab/>
    </w:r>
    <w:r w:rsidRPr="001D4EF8">
      <w:rPr>
        <w:b/>
        <w:sz w:val="18"/>
      </w:rPr>
      <w:fldChar w:fldCharType="begin"/>
    </w:r>
    <w:r w:rsidRPr="001D4EF8">
      <w:rPr>
        <w:b/>
        <w:sz w:val="18"/>
      </w:rPr>
      <w:instrText xml:space="preserve"> PAGE  \* MERGEFORMAT </w:instrText>
    </w:r>
    <w:r w:rsidRPr="001D4EF8">
      <w:rPr>
        <w:b/>
        <w:sz w:val="18"/>
      </w:rPr>
      <w:fldChar w:fldCharType="separate"/>
    </w:r>
    <w:r w:rsidR="00F6682B">
      <w:rPr>
        <w:b/>
        <w:noProof/>
        <w:sz w:val="18"/>
      </w:rPr>
      <w:t>9</w:t>
    </w:r>
    <w:r w:rsidRPr="001D4EF8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C4A02" w14:textId="77777777" w:rsidR="00B41789" w:rsidRPr="000B175B" w:rsidRDefault="00B4178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0A7858" w14:textId="77777777" w:rsidR="00B41789" w:rsidRPr="00FC68B7" w:rsidRDefault="00B4178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74432B3" w14:textId="77777777" w:rsidR="00B41789" w:rsidRDefault="00B417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63C0" w14:textId="77777777" w:rsidR="00B270A3" w:rsidRPr="001D4EF8" w:rsidRDefault="00484733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B270A3">
      <w:t>xxxx</w:t>
    </w:r>
    <w:proofErr w:type="spellEnd"/>
    <w:r w:rsidR="00B270A3">
      <w:t>/x/xx/xx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0D3A2" w14:textId="77777777" w:rsidR="00B270A3" w:rsidRPr="001D4EF8" w:rsidRDefault="00484733" w:rsidP="001D4EF8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B270A3">
      <w:t>xxxx</w:t>
    </w:r>
    <w:proofErr w:type="spellEnd"/>
    <w:r w:rsidR="00B270A3">
      <w:t>/x/xx/xx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82FB8" w14:textId="77777777" w:rsidR="00B270A3" w:rsidRPr="000B74A3" w:rsidRDefault="00B270A3" w:rsidP="000B74A3">
    <w:pPr>
      <w:pStyle w:val="Header"/>
      <w:jc w:val="center"/>
      <w:rPr>
        <w:sz w:val="22"/>
      </w:rPr>
    </w:pP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EF8"/>
    <w:rsid w:val="00005754"/>
    <w:rsid w:val="00034015"/>
    <w:rsid w:val="00037FAB"/>
    <w:rsid w:val="00050F6B"/>
    <w:rsid w:val="00055C95"/>
    <w:rsid w:val="0006090E"/>
    <w:rsid w:val="0006283C"/>
    <w:rsid w:val="00063BC7"/>
    <w:rsid w:val="00072C8C"/>
    <w:rsid w:val="00073285"/>
    <w:rsid w:val="000766DD"/>
    <w:rsid w:val="000931C0"/>
    <w:rsid w:val="000A068E"/>
    <w:rsid w:val="000A28A9"/>
    <w:rsid w:val="000B175B"/>
    <w:rsid w:val="000B3A0F"/>
    <w:rsid w:val="000B675E"/>
    <w:rsid w:val="000B74A3"/>
    <w:rsid w:val="000E0415"/>
    <w:rsid w:val="000F093E"/>
    <w:rsid w:val="001038EF"/>
    <w:rsid w:val="00110A74"/>
    <w:rsid w:val="00117F94"/>
    <w:rsid w:val="0012188D"/>
    <w:rsid w:val="00132C28"/>
    <w:rsid w:val="00143A43"/>
    <w:rsid w:val="00160899"/>
    <w:rsid w:val="00196411"/>
    <w:rsid w:val="001A1564"/>
    <w:rsid w:val="001A1BD4"/>
    <w:rsid w:val="001B4B04"/>
    <w:rsid w:val="001C6663"/>
    <w:rsid w:val="001C7895"/>
    <w:rsid w:val="001D1FB6"/>
    <w:rsid w:val="001D26DF"/>
    <w:rsid w:val="001D4EF8"/>
    <w:rsid w:val="001F0956"/>
    <w:rsid w:val="001F1320"/>
    <w:rsid w:val="001F3AED"/>
    <w:rsid w:val="00211E0B"/>
    <w:rsid w:val="00236220"/>
    <w:rsid w:val="002540DC"/>
    <w:rsid w:val="00257434"/>
    <w:rsid w:val="002C1AE9"/>
    <w:rsid w:val="002C5305"/>
    <w:rsid w:val="002D4629"/>
    <w:rsid w:val="003107FA"/>
    <w:rsid w:val="003141A4"/>
    <w:rsid w:val="003229D8"/>
    <w:rsid w:val="003312A5"/>
    <w:rsid w:val="0033745A"/>
    <w:rsid w:val="00337477"/>
    <w:rsid w:val="003635C8"/>
    <w:rsid w:val="00380003"/>
    <w:rsid w:val="003839A6"/>
    <w:rsid w:val="0039277A"/>
    <w:rsid w:val="0039717E"/>
    <w:rsid w:val="003972E0"/>
    <w:rsid w:val="003A25CE"/>
    <w:rsid w:val="003A6806"/>
    <w:rsid w:val="003C2CC4"/>
    <w:rsid w:val="003D4B23"/>
    <w:rsid w:val="003D5C18"/>
    <w:rsid w:val="003E30A6"/>
    <w:rsid w:val="003E55D6"/>
    <w:rsid w:val="004046AF"/>
    <w:rsid w:val="004325CB"/>
    <w:rsid w:val="00442210"/>
    <w:rsid w:val="00446DE4"/>
    <w:rsid w:val="00460007"/>
    <w:rsid w:val="00484733"/>
    <w:rsid w:val="00495DB6"/>
    <w:rsid w:val="004A41CA"/>
    <w:rsid w:val="004A4510"/>
    <w:rsid w:val="004C2679"/>
    <w:rsid w:val="004C5437"/>
    <w:rsid w:val="004C5ADE"/>
    <w:rsid w:val="004F03B7"/>
    <w:rsid w:val="00503228"/>
    <w:rsid w:val="00504993"/>
    <w:rsid w:val="00505384"/>
    <w:rsid w:val="005258BB"/>
    <w:rsid w:val="00534B5C"/>
    <w:rsid w:val="005420F2"/>
    <w:rsid w:val="00550718"/>
    <w:rsid w:val="00585E03"/>
    <w:rsid w:val="005A5262"/>
    <w:rsid w:val="005B3DB3"/>
    <w:rsid w:val="005B61CB"/>
    <w:rsid w:val="00611FC4"/>
    <w:rsid w:val="006176FB"/>
    <w:rsid w:val="00627ED0"/>
    <w:rsid w:val="0063376A"/>
    <w:rsid w:val="00640B26"/>
    <w:rsid w:val="00665595"/>
    <w:rsid w:val="00667B0B"/>
    <w:rsid w:val="0067329D"/>
    <w:rsid w:val="006908F0"/>
    <w:rsid w:val="00696BFF"/>
    <w:rsid w:val="006A6779"/>
    <w:rsid w:val="006A7392"/>
    <w:rsid w:val="006E564B"/>
    <w:rsid w:val="00707BA5"/>
    <w:rsid w:val="00723A0D"/>
    <w:rsid w:val="0072632A"/>
    <w:rsid w:val="00733861"/>
    <w:rsid w:val="0073514F"/>
    <w:rsid w:val="00735918"/>
    <w:rsid w:val="007369EB"/>
    <w:rsid w:val="00765DB7"/>
    <w:rsid w:val="00782B24"/>
    <w:rsid w:val="00792F92"/>
    <w:rsid w:val="00794553"/>
    <w:rsid w:val="00797E33"/>
    <w:rsid w:val="007A68A7"/>
    <w:rsid w:val="007B6BA5"/>
    <w:rsid w:val="007C3390"/>
    <w:rsid w:val="007C4F4B"/>
    <w:rsid w:val="007F0B83"/>
    <w:rsid w:val="007F6611"/>
    <w:rsid w:val="00803E78"/>
    <w:rsid w:val="008117EB"/>
    <w:rsid w:val="00813245"/>
    <w:rsid w:val="008175E9"/>
    <w:rsid w:val="008242D7"/>
    <w:rsid w:val="008311A3"/>
    <w:rsid w:val="00861F97"/>
    <w:rsid w:val="00865556"/>
    <w:rsid w:val="00871FD5"/>
    <w:rsid w:val="00883FBD"/>
    <w:rsid w:val="00890073"/>
    <w:rsid w:val="008979B1"/>
    <w:rsid w:val="008A6B25"/>
    <w:rsid w:val="008A6C4F"/>
    <w:rsid w:val="008D46EF"/>
    <w:rsid w:val="008E0E46"/>
    <w:rsid w:val="009049C2"/>
    <w:rsid w:val="00907AD2"/>
    <w:rsid w:val="009352F0"/>
    <w:rsid w:val="00937968"/>
    <w:rsid w:val="00963CBA"/>
    <w:rsid w:val="00974A8D"/>
    <w:rsid w:val="009773F1"/>
    <w:rsid w:val="00991261"/>
    <w:rsid w:val="00994051"/>
    <w:rsid w:val="009A6284"/>
    <w:rsid w:val="009A7359"/>
    <w:rsid w:val="009D2F63"/>
    <w:rsid w:val="009F3A17"/>
    <w:rsid w:val="00A05C99"/>
    <w:rsid w:val="00A0691E"/>
    <w:rsid w:val="00A1427D"/>
    <w:rsid w:val="00A26C44"/>
    <w:rsid w:val="00A37D4B"/>
    <w:rsid w:val="00A43A48"/>
    <w:rsid w:val="00A46CFA"/>
    <w:rsid w:val="00A72445"/>
    <w:rsid w:val="00A72F22"/>
    <w:rsid w:val="00A748A6"/>
    <w:rsid w:val="00A879A4"/>
    <w:rsid w:val="00AB7FA2"/>
    <w:rsid w:val="00AC145F"/>
    <w:rsid w:val="00AC253A"/>
    <w:rsid w:val="00AE297C"/>
    <w:rsid w:val="00AF2AE4"/>
    <w:rsid w:val="00B23D8B"/>
    <w:rsid w:val="00B270A3"/>
    <w:rsid w:val="00B30179"/>
    <w:rsid w:val="00B33EC0"/>
    <w:rsid w:val="00B40F16"/>
    <w:rsid w:val="00B41789"/>
    <w:rsid w:val="00B65161"/>
    <w:rsid w:val="00B6591C"/>
    <w:rsid w:val="00B81E12"/>
    <w:rsid w:val="00B9140A"/>
    <w:rsid w:val="00BA5068"/>
    <w:rsid w:val="00BB7C9B"/>
    <w:rsid w:val="00BC74E9"/>
    <w:rsid w:val="00BD52C5"/>
    <w:rsid w:val="00BE4F74"/>
    <w:rsid w:val="00BE618E"/>
    <w:rsid w:val="00C17699"/>
    <w:rsid w:val="00C25121"/>
    <w:rsid w:val="00C463DD"/>
    <w:rsid w:val="00C73228"/>
    <w:rsid w:val="00C732F9"/>
    <w:rsid w:val="00C745C3"/>
    <w:rsid w:val="00CB2694"/>
    <w:rsid w:val="00CE4A8F"/>
    <w:rsid w:val="00CF44ED"/>
    <w:rsid w:val="00D041A7"/>
    <w:rsid w:val="00D2031B"/>
    <w:rsid w:val="00D224EA"/>
    <w:rsid w:val="00D25FE2"/>
    <w:rsid w:val="00D3144B"/>
    <w:rsid w:val="00D317BB"/>
    <w:rsid w:val="00D43252"/>
    <w:rsid w:val="00D51B42"/>
    <w:rsid w:val="00D86FF5"/>
    <w:rsid w:val="00D978C6"/>
    <w:rsid w:val="00DA22CF"/>
    <w:rsid w:val="00DA5512"/>
    <w:rsid w:val="00DA67AD"/>
    <w:rsid w:val="00DB5D0F"/>
    <w:rsid w:val="00DC5F89"/>
    <w:rsid w:val="00DD0A90"/>
    <w:rsid w:val="00DD6E2B"/>
    <w:rsid w:val="00DF0F82"/>
    <w:rsid w:val="00DF12F7"/>
    <w:rsid w:val="00DF628A"/>
    <w:rsid w:val="00DF6E77"/>
    <w:rsid w:val="00E02C81"/>
    <w:rsid w:val="00E12D35"/>
    <w:rsid w:val="00E130AB"/>
    <w:rsid w:val="00E1514B"/>
    <w:rsid w:val="00E3517E"/>
    <w:rsid w:val="00E44FFD"/>
    <w:rsid w:val="00E53522"/>
    <w:rsid w:val="00E7260F"/>
    <w:rsid w:val="00E84A0C"/>
    <w:rsid w:val="00E85CA6"/>
    <w:rsid w:val="00E87921"/>
    <w:rsid w:val="00E96630"/>
    <w:rsid w:val="00ED7A2A"/>
    <w:rsid w:val="00EF1D7F"/>
    <w:rsid w:val="00F009E7"/>
    <w:rsid w:val="00F0697A"/>
    <w:rsid w:val="00F20223"/>
    <w:rsid w:val="00F213A9"/>
    <w:rsid w:val="00F50997"/>
    <w:rsid w:val="00F52FBC"/>
    <w:rsid w:val="00F53EDA"/>
    <w:rsid w:val="00F55DD5"/>
    <w:rsid w:val="00F575F4"/>
    <w:rsid w:val="00F62E28"/>
    <w:rsid w:val="00F6682B"/>
    <w:rsid w:val="00F7141A"/>
    <w:rsid w:val="00F76845"/>
    <w:rsid w:val="00F76D1E"/>
    <w:rsid w:val="00F7753D"/>
    <w:rsid w:val="00F80EB9"/>
    <w:rsid w:val="00F83AC1"/>
    <w:rsid w:val="00F85F34"/>
    <w:rsid w:val="00F860E8"/>
    <w:rsid w:val="00F8746B"/>
    <w:rsid w:val="00F95E44"/>
    <w:rsid w:val="00FA06F7"/>
    <w:rsid w:val="00FA07A9"/>
    <w:rsid w:val="00FB171A"/>
    <w:rsid w:val="00FB6AF9"/>
    <w:rsid w:val="00FC68B7"/>
    <w:rsid w:val="00FD4DD5"/>
    <w:rsid w:val="00FD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0CBDC41"/>
  <w15:docId w15:val="{D9064EEB-8DAC-4D4A-B3F6-AC730A320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58BB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03228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503228"/>
    <w:pPr>
      <w:spacing w:line="240" w:lineRule="auto"/>
      <w:outlineLvl w:val="1"/>
    </w:pPr>
  </w:style>
  <w:style w:type="paragraph" w:styleId="Heading3">
    <w:name w:val="heading 3"/>
    <w:basedOn w:val="Normal"/>
    <w:next w:val="Normal"/>
    <w:semiHidden/>
    <w:qFormat/>
    <w:rsid w:val="00503228"/>
    <w:pPr>
      <w:spacing w:line="240" w:lineRule="auto"/>
      <w:outlineLvl w:val="2"/>
    </w:pPr>
  </w:style>
  <w:style w:type="paragraph" w:styleId="Heading4">
    <w:name w:val="heading 4"/>
    <w:basedOn w:val="Normal"/>
    <w:next w:val="Normal"/>
    <w:semiHidden/>
    <w:qFormat/>
    <w:rsid w:val="00503228"/>
    <w:pPr>
      <w:spacing w:line="240" w:lineRule="auto"/>
      <w:outlineLvl w:val="3"/>
    </w:pPr>
  </w:style>
  <w:style w:type="paragraph" w:styleId="Heading5">
    <w:name w:val="heading 5"/>
    <w:basedOn w:val="Normal"/>
    <w:next w:val="Normal"/>
    <w:semiHidden/>
    <w:qFormat/>
    <w:rsid w:val="00503228"/>
    <w:pPr>
      <w:spacing w:line="240" w:lineRule="auto"/>
      <w:outlineLvl w:val="4"/>
    </w:pPr>
  </w:style>
  <w:style w:type="paragraph" w:styleId="Heading6">
    <w:name w:val="heading 6"/>
    <w:basedOn w:val="Normal"/>
    <w:next w:val="Normal"/>
    <w:semiHidden/>
    <w:qFormat/>
    <w:rsid w:val="00503228"/>
    <w:pPr>
      <w:spacing w:line="240" w:lineRule="auto"/>
      <w:outlineLvl w:val="5"/>
    </w:pPr>
  </w:style>
  <w:style w:type="paragraph" w:styleId="Heading7">
    <w:name w:val="heading 7"/>
    <w:basedOn w:val="Normal"/>
    <w:next w:val="Normal"/>
    <w:semiHidden/>
    <w:qFormat/>
    <w:rsid w:val="00503228"/>
    <w:pPr>
      <w:spacing w:line="240" w:lineRule="auto"/>
      <w:outlineLvl w:val="6"/>
    </w:pPr>
  </w:style>
  <w:style w:type="paragraph" w:styleId="Heading8">
    <w:name w:val="heading 8"/>
    <w:basedOn w:val="Normal"/>
    <w:next w:val="Normal"/>
    <w:semiHidden/>
    <w:qFormat/>
    <w:rsid w:val="00503228"/>
    <w:pPr>
      <w:spacing w:line="240" w:lineRule="auto"/>
      <w:outlineLvl w:val="7"/>
    </w:pPr>
  </w:style>
  <w:style w:type="paragraph" w:styleId="Heading9">
    <w:name w:val="heading 9"/>
    <w:basedOn w:val="Normal"/>
    <w:next w:val="Normal"/>
    <w:semiHidden/>
    <w:qFormat/>
    <w:rsid w:val="00503228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qFormat/>
    <w:rsid w:val="00503228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qFormat/>
    <w:rsid w:val="0050322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0322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,BVI fnr,Footnote symbol,Footnote Refernece,callout,Footnotes refss,Footnote Reference Superscript,Footnote Reference Number,Footnote Refernece + (Latein) Arial,10 pt,Blau,Fußnotenzeichen_Raxen,Footnote Refe,FR,...,Style 10,fr"/>
    <w:basedOn w:val="DefaultParagraphFont"/>
    <w:link w:val="4GChar"/>
    <w:uiPriority w:val="99"/>
    <w:qFormat/>
    <w:rsid w:val="00503228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qFormat/>
    <w:rsid w:val="0050322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qFormat/>
    <w:rsid w:val="00503228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uiPriority w:val="59"/>
    <w:rsid w:val="00DC5F89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DC5F89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DC5F89"/>
    <w:rPr>
      <w:color w:val="auto"/>
      <w:u w:val="none"/>
    </w:rPr>
  </w:style>
  <w:style w:type="paragraph" w:customStyle="1" w:styleId="SMG">
    <w:name w:val="__S_M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0322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0322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,Schriftart: 9 pt,Schriftart: 10 pt,Schriftart: 8 pt,Char Char Char Char Char,Char Char Char Char,Char Char Char,Char,Char3,Char Char,Text pozn. pod čarou1,Footnote Text Char1,Footnote Text Char1 Char1 Char,Footnote,o,f,ft, Char3"/>
    <w:basedOn w:val="Normal"/>
    <w:link w:val="FootnoteTextChar"/>
    <w:uiPriority w:val="99"/>
    <w:qFormat/>
    <w:rsid w:val="0050322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503228"/>
  </w:style>
  <w:style w:type="character" w:styleId="PageNumber">
    <w:name w:val="page number"/>
    <w:aliases w:val="7_G"/>
    <w:basedOn w:val="DefaultParagraphFont"/>
    <w:qFormat/>
    <w:rsid w:val="00503228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503228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qFormat/>
    <w:rsid w:val="00503228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qFormat/>
    <w:rsid w:val="00503228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qFormat/>
    <w:rsid w:val="0050322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ParNoG">
    <w:name w:val="_ParNo_G"/>
    <w:basedOn w:val="SingleTxtG"/>
    <w:qFormat/>
    <w:rsid w:val="000766DD"/>
    <w:pPr>
      <w:numPr>
        <w:numId w:val="3"/>
      </w:numPr>
      <w:suppressAutoHyphens w:val="0"/>
      <w:spacing w:line="240" w:lineRule="auto"/>
    </w:pPr>
  </w:style>
  <w:style w:type="paragraph" w:styleId="BalloonText">
    <w:name w:val="Balloon Text"/>
    <w:basedOn w:val="Normal"/>
    <w:link w:val="BalloonTextChar"/>
    <w:semiHidden/>
    <w:unhideWhenUsed/>
    <w:rsid w:val="0023622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36220"/>
    <w:rPr>
      <w:rFonts w:ascii="Segoe UI" w:hAnsi="Segoe UI" w:cs="Segoe UI"/>
      <w:sz w:val="18"/>
      <w:szCs w:val="18"/>
      <w:lang w:val="en-GB" w:eastAsia="en-US"/>
    </w:rPr>
  </w:style>
  <w:style w:type="character" w:customStyle="1" w:styleId="FootnoteTextChar">
    <w:name w:val="Footnote Text Char"/>
    <w:aliases w:val="5_G Char,Schriftart: 9 pt Char,Schriftart: 10 pt Char,Schriftart: 8 pt Char,Char Char Char Char Char Char,Char Char Char Char Char1,Char Char Char Char1,Char Char1,Char3 Char,Char Char Char1,Text pozn. pod čarou1 Char,Footnote Char"/>
    <w:link w:val="FootnoteText"/>
    <w:uiPriority w:val="99"/>
    <w:rsid w:val="001A1564"/>
    <w:rPr>
      <w:sz w:val="18"/>
      <w:lang w:val="en-GB" w:eastAsia="en-US"/>
    </w:rPr>
  </w:style>
  <w:style w:type="paragraph" w:customStyle="1" w:styleId="4GChar">
    <w:name w:val="4_G Char"/>
    <w:aliases w:val="Footnote Reference1 Char,Footnotes refss Char,ftref Char,BVI fnr Char,BVI fnr Car Car Char,BVI fnr Car Char,BVI fnr Car Car Car Car Char,BVI fnr Char Car Car Car Char"/>
    <w:basedOn w:val="Normal"/>
    <w:link w:val="FootnoteReference"/>
    <w:uiPriority w:val="99"/>
    <w:rsid w:val="001A1564"/>
    <w:pPr>
      <w:suppressAutoHyphens w:val="0"/>
      <w:spacing w:after="160" w:line="240" w:lineRule="exact"/>
      <w:jc w:val="both"/>
    </w:pPr>
    <w:rPr>
      <w:sz w:val="18"/>
      <w:vertAlign w:val="superscript"/>
      <w:lang w:val="fr-FR" w:eastAsia="fr-FR"/>
    </w:rPr>
  </w:style>
  <w:style w:type="character" w:styleId="CommentReference">
    <w:name w:val="annotation reference"/>
    <w:basedOn w:val="DefaultParagraphFont"/>
    <w:semiHidden/>
    <w:unhideWhenUsed/>
    <w:rsid w:val="00792F9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92F9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792F92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92F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92F92"/>
    <w:rPr>
      <w:b/>
      <w:bCs/>
      <w:lang w:val="en-GB" w:eastAsia="en-US"/>
    </w:rPr>
  </w:style>
  <w:style w:type="character" w:customStyle="1" w:styleId="tlid-translation">
    <w:name w:val="tlid-translation"/>
    <w:basedOn w:val="DefaultParagraphFont"/>
    <w:rsid w:val="00F55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PlainPage\PlainPage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D7F80-151D-4A64-ADCC-5A3C0E753765}"/>
</file>

<file path=customXml/itemProps2.xml><?xml version="1.0" encoding="utf-8"?>
<ds:datastoreItem xmlns:ds="http://schemas.openxmlformats.org/officeDocument/2006/customXml" ds:itemID="{9B165D5F-F799-41BD-8B33-A41148A1A519}">
  <ds:schemaRefs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sharepoint/v3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0F06A8-1D0E-482C-993F-019A954A5F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PlainPage_E.dotm</Template>
  <TotalTime>1</TotalTime>
  <Pages>2</Pages>
  <Words>415</Words>
  <Characters>2288</Characters>
  <Application>Microsoft Office Word</Application>
  <DocSecurity>4</DocSecurity>
  <Lines>19</Lines>
  <Paragraphs>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xxxx/x/xx/xx</vt:lpstr>
      <vt:lpstr>xxxx/x/xx/xx</vt:lpstr>
      <vt:lpstr/>
    </vt:vector>
  </TitlesOfParts>
  <Company>CSD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xxxx/x/xx/xx</dc:title>
  <dc:subject/>
  <dc:creator>CAILLOT Lucille</dc:creator>
  <cp:keywords/>
  <dc:description/>
  <cp:lastModifiedBy>DEJA Perrine</cp:lastModifiedBy>
  <cp:revision>2</cp:revision>
  <cp:lastPrinted>2019-06-03T13:17:00Z</cp:lastPrinted>
  <dcterms:created xsi:type="dcterms:W3CDTF">2022-08-16T07:14:00Z</dcterms:created>
  <dcterms:modified xsi:type="dcterms:W3CDTF">2022-08-16T07:14:00Z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