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46BBE" w14:textId="6ECF0F72" w:rsidR="00753FC0" w:rsidRDefault="00375C34" w:rsidP="00753FC0">
      <w:pPr>
        <w:rPr>
          <w:lang w:val="fr-FR"/>
        </w:rPr>
      </w:pPr>
      <w:bookmarkStart w:id="0" w:name="_GoBack"/>
      <w:bookmarkEnd w:id="0"/>
      <w:r w:rsidRPr="007872D7">
        <w:rPr>
          <w:rFonts w:cs="Arial"/>
          <w:noProof/>
          <w:lang w:val="fr-FR" w:eastAsia="fr-FR"/>
        </w:rPr>
        <w:drawing>
          <wp:inline distT="0" distB="0" distL="0" distR="0" wp14:anchorId="189079C9" wp14:editId="799CC0C0">
            <wp:extent cx="1724025" cy="799805"/>
            <wp:effectExtent l="19050" t="0" r="0" b="0"/>
            <wp:docPr id="1" name="Bild 1" descr="C:\Users\vera.fuchs\Desktop\ÖV_Genf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a.fuchs\Desktop\ÖV_Genf_e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393" cy="80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C46BBF" w14:textId="77777777" w:rsidR="00753FC0" w:rsidRPr="006841F8" w:rsidRDefault="00753FC0" w:rsidP="00753FC0">
      <w:pPr>
        <w:rPr>
          <w:rFonts w:ascii="Segoe UI" w:hAnsi="Segoe UI" w:cs="Segoe UI"/>
          <w:lang w:val="fr-FR"/>
        </w:rPr>
      </w:pPr>
    </w:p>
    <w:p w14:paraId="7DC46BC1" w14:textId="406B8F2C" w:rsidR="00446B30" w:rsidRPr="006841F8" w:rsidRDefault="00446B30" w:rsidP="006841F8">
      <w:pPr>
        <w:spacing w:line="360" w:lineRule="auto"/>
        <w:ind w:left="993"/>
        <w:jc w:val="both"/>
        <w:rPr>
          <w:rFonts w:ascii="Segoe UI" w:hAnsi="Segoe UI" w:cs="Segoe UI"/>
          <w:i/>
          <w:sz w:val="20"/>
          <w:szCs w:val="20"/>
        </w:rPr>
      </w:pPr>
      <w:r w:rsidRPr="006841F8">
        <w:rPr>
          <w:rFonts w:ascii="Segoe UI" w:hAnsi="Segoe UI" w:cs="Segoe UI"/>
          <w:i/>
          <w:sz w:val="20"/>
          <w:szCs w:val="20"/>
        </w:rPr>
        <w:t xml:space="preserve">N° </w:t>
      </w:r>
      <w:proofErr w:type="spellStart"/>
      <w:r w:rsidRPr="006841F8">
        <w:rPr>
          <w:rFonts w:ascii="Segoe UI" w:hAnsi="Segoe UI" w:cs="Segoe UI"/>
          <w:i/>
          <w:sz w:val="20"/>
          <w:szCs w:val="20"/>
        </w:rPr>
        <w:t>Genf</w:t>
      </w:r>
      <w:proofErr w:type="spellEnd"/>
      <w:r w:rsidRPr="006841F8">
        <w:rPr>
          <w:rFonts w:ascii="Segoe UI" w:hAnsi="Segoe UI" w:cs="Segoe UI"/>
          <w:i/>
          <w:sz w:val="20"/>
          <w:szCs w:val="20"/>
        </w:rPr>
        <w:t>-ÖV/RECHT/</w:t>
      </w:r>
      <w:r w:rsidR="00375C34" w:rsidRPr="006841F8">
        <w:rPr>
          <w:rFonts w:ascii="Segoe UI" w:hAnsi="Segoe UI" w:cs="Segoe UI"/>
          <w:i/>
          <w:sz w:val="20"/>
          <w:szCs w:val="20"/>
        </w:rPr>
        <w:t>394</w:t>
      </w:r>
      <w:r w:rsidRPr="006841F8">
        <w:rPr>
          <w:rFonts w:ascii="Segoe UI" w:hAnsi="Segoe UI" w:cs="Segoe UI"/>
          <w:i/>
          <w:sz w:val="20"/>
          <w:szCs w:val="20"/>
        </w:rPr>
        <w:t>/201</w:t>
      </w:r>
      <w:r w:rsidR="00375C34" w:rsidRPr="006841F8">
        <w:rPr>
          <w:rFonts w:ascii="Segoe UI" w:hAnsi="Segoe UI" w:cs="Segoe UI"/>
          <w:i/>
          <w:sz w:val="20"/>
          <w:szCs w:val="20"/>
        </w:rPr>
        <w:t>9</w:t>
      </w:r>
    </w:p>
    <w:p w14:paraId="7DC46BC2" w14:textId="77777777" w:rsidR="00446B30" w:rsidRPr="00375C34" w:rsidRDefault="00446B30" w:rsidP="00446B30">
      <w:pPr>
        <w:rPr>
          <w:rFonts w:ascii="Segoe UI" w:hAnsi="Segoe UI" w:cs="Segoe UI"/>
          <w:sz w:val="22"/>
          <w:szCs w:val="22"/>
          <w:lang w:val="it-IT"/>
        </w:rPr>
      </w:pPr>
    </w:p>
    <w:p w14:paraId="39382AFF" w14:textId="77777777" w:rsidR="006841F8" w:rsidRPr="00375C34" w:rsidRDefault="006841F8" w:rsidP="00446B30">
      <w:pPr>
        <w:rPr>
          <w:rFonts w:ascii="Segoe UI" w:hAnsi="Segoe UI" w:cs="Segoe UI"/>
          <w:sz w:val="22"/>
          <w:szCs w:val="22"/>
          <w:lang w:val="it-IT"/>
        </w:rPr>
      </w:pPr>
    </w:p>
    <w:p w14:paraId="7DC46BC4" w14:textId="37D0EA83" w:rsidR="00446B30" w:rsidRPr="00375C34" w:rsidRDefault="00446B30" w:rsidP="003372F7">
      <w:pPr>
        <w:jc w:val="both"/>
        <w:rPr>
          <w:rFonts w:ascii="Segoe UI" w:hAnsi="Segoe UI" w:cs="Segoe UI"/>
          <w:sz w:val="22"/>
          <w:szCs w:val="22"/>
        </w:rPr>
      </w:pPr>
      <w:r w:rsidRPr="00375C34">
        <w:rPr>
          <w:rFonts w:ascii="Segoe UI" w:hAnsi="Segoe UI" w:cs="Segoe UI"/>
          <w:sz w:val="22"/>
          <w:szCs w:val="22"/>
        </w:rPr>
        <w:t xml:space="preserve">The Permanent Mission of Austria presents its compliments to the Office of the High Commissioner for Human Rights and has the </w:t>
      </w:r>
      <w:proofErr w:type="spellStart"/>
      <w:r w:rsidRPr="00375C34">
        <w:rPr>
          <w:rFonts w:ascii="Segoe UI" w:hAnsi="Segoe UI" w:cs="Segoe UI"/>
          <w:sz w:val="22"/>
          <w:szCs w:val="22"/>
        </w:rPr>
        <w:t>honour</w:t>
      </w:r>
      <w:proofErr w:type="spellEnd"/>
      <w:r w:rsidRPr="00375C34">
        <w:rPr>
          <w:rFonts w:ascii="Segoe UI" w:hAnsi="Segoe UI" w:cs="Segoe UI"/>
          <w:sz w:val="22"/>
          <w:szCs w:val="22"/>
        </w:rPr>
        <w:t xml:space="preserve"> to inform that Austria will be represented at the </w:t>
      </w:r>
      <w:r w:rsidR="009D4144">
        <w:rPr>
          <w:rFonts w:ascii="Segoe UI" w:hAnsi="Segoe UI" w:cs="Segoe UI"/>
          <w:sz w:val="22"/>
          <w:szCs w:val="22"/>
        </w:rPr>
        <w:t>73</w:t>
      </w:r>
      <w:r w:rsidR="009D4144">
        <w:rPr>
          <w:rFonts w:ascii="Segoe UI" w:hAnsi="Segoe UI" w:cs="Segoe UI"/>
          <w:sz w:val="22"/>
          <w:szCs w:val="22"/>
          <w:vertAlign w:val="superscript"/>
        </w:rPr>
        <w:t>rd</w:t>
      </w:r>
      <w:r w:rsidR="00617C22" w:rsidRPr="00375C34">
        <w:rPr>
          <w:rFonts w:ascii="Segoe UI" w:hAnsi="Segoe UI" w:cs="Segoe UI"/>
          <w:sz w:val="22"/>
          <w:szCs w:val="22"/>
        </w:rPr>
        <w:t xml:space="preserve"> </w:t>
      </w:r>
      <w:r w:rsidRPr="00375C34">
        <w:rPr>
          <w:rFonts w:ascii="Segoe UI" w:hAnsi="Segoe UI" w:cs="Segoe UI"/>
          <w:sz w:val="22"/>
          <w:szCs w:val="22"/>
        </w:rPr>
        <w:t>Session of the Committee on the Elimination of Discrimination</w:t>
      </w:r>
      <w:r w:rsidR="00617C22" w:rsidRPr="00375C34">
        <w:rPr>
          <w:rFonts w:ascii="Segoe UI" w:hAnsi="Segoe UI" w:cs="Segoe UI"/>
          <w:sz w:val="22"/>
          <w:szCs w:val="22"/>
        </w:rPr>
        <w:t xml:space="preserve"> against Women</w:t>
      </w:r>
      <w:r w:rsidRPr="00375C34">
        <w:rPr>
          <w:rFonts w:ascii="Segoe UI" w:hAnsi="Segoe UI" w:cs="Segoe UI"/>
          <w:sz w:val="22"/>
          <w:szCs w:val="22"/>
        </w:rPr>
        <w:t xml:space="preserve">, taking place in Geneva from </w:t>
      </w:r>
      <w:r w:rsidR="009D4144">
        <w:rPr>
          <w:rFonts w:ascii="Segoe UI" w:hAnsi="Segoe UI" w:cs="Segoe UI"/>
          <w:sz w:val="22"/>
          <w:szCs w:val="22"/>
        </w:rPr>
        <w:t>1 to 19 July</w:t>
      </w:r>
      <w:r w:rsidR="00617C22" w:rsidRPr="00375C34">
        <w:rPr>
          <w:rFonts w:ascii="Segoe UI" w:hAnsi="Segoe UI" w:cs="Segoe UI"/>
          <w:sz w:val="22"/>
          <w:szCs w:val="22"/>
        </w:rPr>
        <w:t xml:space="preserve"> </w:t>
      </w:r>
      <w:r w:rsidRPr="00375C34">
        <w:rPr>
          <w:rFonts w:ascii="Segoe UI" w:hAnsi="Segoe UI" w:cs="Segoe UI"/>
          <w:sz w:val="22"/>
          <w:szCs w:val="22"/>
        </w:rPr>
        <w:t>201</w:t>
      </w:r>
      <w:r w:rsidR="0082610C">
        <w:rPr>
          <w:rFonts w:ascii="Segoe UI" w:hAnsi="Segoe UI" w:cs="Segoe UI"/>
          <w:sz w:val="22"/>
          <w:szCs w:val="22"/>
        </w:rPr>
        <w:t>9</w:t>
      </w:r>
      <w:r w:rsidRPr="00375C34">
        <w:rPr>
          <w:rFonts w:ascii="Segoe UI" w:hAnsi="Segoe UI" w:cs="Segoe UI"/>
          <w:sz w:val="22"/>
          <w:szCs w:val="22"/>
        </w:rPr>
        <w:t>, by the following delegation:</w:t>
      </w:r>
    </w:p>
    <w:p w14:paraId="7DC46BC5" w14:textId="77777777" w:rsidR="00446B30" w:rsidRPr="00375C34" w:rsidRDefault="00446B30" w:rsidP="00446B30">
      <w:pPr>
        <w:rPr>
          <w:rFonts w:ascii="Segoe UI" w:hAnsi="Segoe UI" w:cs="Segoe UI"/>
          <w:sz w:val="22"/>
          <w:szCs w:val="22"/>
        </w:rPr>
      </w:pPr>
    </w:p>
    <w:p w14:paraId="7DC46BC6" w14:textId="77777777" w:rsidR="003372F7" w:rsidRPr="00375C34" w:rsidRDefault="003372F7" w:rsidP="00446B30">
      <w:pPr>
        <w:rPr>
          <w:rFonts w:ascii="Segoe UI" w:hAnsi="Segoe UI" w:cs="Segoe UI"/>
          <w:sz w:val="22"/>
          <w:szCs w:val="22"/>
          <w:u w:val="single"/>
        </w:rPr>
      </w:pPr>
      <w:r w:rsidRPr="00375C34">
        <w:rPr>
          <w:rFonts w:ascii="Segoe UI" w:hAnsi="Segoe UI" w:cs="Segoe UI"/>
          <w:sz w:val="22"/>
          <w:szCs w:val="22"/>
          <w:u w:val="single"/>
        </w:rPr>
        <w:t>Head of Delegation:</w:t>
      </w:r>
    </w:p>
    <w:p w14:paraId="7DC46BC7" w14:textId="77777777" w:rsidR="00E806D7" w:rsidRPr="00375C34" w:rsidRDefault="00E806D7" w:rsidP="00446B30">
      <w:pPr>
        <w:rPr>
          <w:rFonts w:ascii="Segoe UI" w:hAnsi="Segoe UI" w:cs="Segoe UI"/>
          <w:sz w:val="22"/>
          <w:szCs w:val="22"/>
          <w:u w:val="single"/>
        </w:rPr>
      </w:pPr>
    </w:p>
    <w:p w14:paraId="7DC46BC8" w14:textId="63376BD9" w:rsidR="00446B30" w:rsidRPr="00375C34" w:rsidRDefault="00D603CD" w:rsidP="008F2473">
      <w:pPr>
        <w:pStyle w:val="Listenabsatz"/>
        <w:numPr>
          <w:ilvl w:val="0"/>
          <w:numId w:val="1"/>
        </w:numPr>
        <w:spacing w:after="0" w:line="240" w:lineRule="auto"/>
        <w:ind w:left="397" w:hanging="357"/>
        <w:jc w:val="both"/>
        <w:rPr>
          <w:rFonts w:ascii="Segoe UI" w:hAnsi="Segoe UI" w:cs="Segoe UI"/>
          <w:lang w:val="en-US"/>
        </w:rPr>
      </w:pPr>
      <w:r w:rsidRPr="00375C34">
        <w:rPr>
          <w:rFonts w:ascii="Segoe UI" w:hAnsi="Segoe UI" w:cs="Segoe UI"/>
          <w:lang w:val="en-US"/>
        </w:rPr>
        <w:t xml:space="preserve">H.E. </w:t>
      </w:r>
      <w:r w:rsidR="00446B30" w:rsidRPr="00375C34">
        <w:rPr>
          <w:rFonts w:ascii="Segoe UI" w:hAnsi="Segoe UI" w:cs="Segoe UI"/>
          <w:lang w:val="en-US"/>
        </w:rPr>
        <w:t>M</w:t>
      </w:r>
      <w:r w:rsidR="00617C22" w:rsidRPr="00375C34">
        <w:rPr>
          <w:rFonts w:ascii="Segoe UI" w:hAnsi="Segoe UI" w:cs="Segoe UI"/>
          <w:lang w:val="en-US"/>
        </w:rPr>
        <w:t>r</w:t>
      </w:r>
      <w:r w:rsidR="00446B30" w:rsidRPr="00375C34">
        <w:rPr>
          <w:rFonts w:ascii="Segoe UI" w:hAnsi="Segoe UI" w:cs="Segoe UI"/>
          <w:lang w:val="en-US"/>
        </w:rPr>
        <w:t xml:space="preserve">. </w:t>
      </w:r>
      <w:r w:rsidR="00617C22" w:rsidRPr="00375C34">
        <w:rPr>
          <w:rFonts w:ascii="Segoe UI" w:hAnsi="Segoe UI" w:cs="Segoe UI"/>
          <w:lang w:val="en-US"/>
        </w:rPr>
        <w:t>Helmut TICHY</w:t>
      </w:r>
      <w:r w:rsidRPr="00375C34">
        <w:rPr>
          <w:rFonts w:ascii="Segoe UI" w:hAnsi="Segoe UI" w:cs="Segoe UI"/>
          <w:lang w:val="en-US"/>
        </w:rPr>
        <w:t>, Ambassador, Legal Advisor,</w:t>
      </w:r>
      <w:r w:rsidR="00446B30" w:rsidRPr="00375C34">
        <w:rPr>
          <w:rFonts w:ascii="Segoe UI" w:hAnsi="Segoe UI" w:cs="Segoe UI"/>
          <w:lang w:val="en-US"/>
        </w:rPr>
        <w:t xml:space="preserve"> </w:t>
      </w:r>
      <w:r w:rsidR="007C29B5">
        <w:rPr>
          <w:rFonts w:ascii="Segoe UI" w:hAnsi="Segoe UI" w:cs="Segoe UI"/>
          <w:lang w:val="en-US"/>
        </w:rPr>
        <w:t>Federal Ministry for Europe, Integration and Foreign Affairs, Vienna</w:t>
      </w:r>
    </w:p>
    <w:p w14:paraId="7DC46BC9" w14:textId="77777777" w:rsidR="003372F7" w:rsidRPr="00375C34" w:rsidRDefault="003372F7" w:rsidP="003372F7">
      <w:pPr>
        <w:rPr>
          <w:rFonts w:ascii="Segoe UI" w:hAnsi="Segoe UI" w:cs="Segoe UI"/>
          <w:sz w:val="22"/>
          <w:szCs w:val="22"/>
        </w:rPr>
      </w:pPr>
    </w:p>
    <w:p w14:paraId="7DC46BCA" w14:textId="456AE7AB" w:rsidR="003372F7" w:rsidRPr="00375C34" w:rsidRDefault="003372F7" w:rsidP="003372F7">
      <w:pPr>
        <w:rPr>
          <w:rFonts w:ascii="Segoe UI" w:hAnsi="Segoe UI" w:cs="Segoe UI"/>
          <w:sz w:val="22"/>
          <w:szCs w:val="22"/>
          <w:u w:val="single"/>
        </w:rPr>
      </w:pPr>
      <w:r w:rsidRPr="00375C34">
        <w:rPr>
          <w:rFonts w:ascii="Segoe UI" w:hAnsi="Segoe UI" w:cs="Segoe UI"/>
          <w:sz w:val="22"/>
          <w:szCs w:val="22"/>
          <w:u w:val="single"/>
        </w:rPr>
        <w:t xml:space="preserve">Deputy Head of </w:t>
      </w:r>
      <w:r w:rsidR="005169AD" w:rsidRPr="00375C34">
        <w:rPr>
          <w:rFonts w:ascii="Segoe UI" w:hAnsi="Segoe UI" w:cs="Segoe UI"/>
          <w:sz w:val="22"/>
          <w:szCs w:val="22"/>
          <w:u w:val="single"/>
        </w:rPr>
        <w:t>D</w:t>
      </w:r>
      <w:r w:rsidRPr="00375C34">
        <w:rPr>
          <w:rFonts w:ascii="Segoe UI" w:hAnsi="Segoe UI" w:cs="Segoe UI"/>
          <w:sz w:val="22"/>
          <w:szCs w:val="22"/>
          <w:u w:val="single"/>
        </w:rPr>
        <w:t xml:space="preserve">elegation: </w:t>
      </w:r>
    </w:p>
    <w:p w14:paraId="7DC46BCB" w14:textId="77777777" w:rsidR="00E806D7" w:rsidRPr="00375C34" w:rsidRDefault="00E806D7" w:rsidP="003372F7">
      <w:pPr>
        <w:rPr>
          <w:rFonts w:ascii="Segoe UI" w:hAnsi="Segoe UI" w:cs="Segoe UI"/>
          <w:sz w:val="22"/>
          <w:szCs w:val="22"/>
          <w:u w:val="single"/>
        </w:rPr>
      </w:pPr>
    </w:p>
    <w:p w14:paraId="7DC46BCD" w14:textId="0C96209E" w:rsidR="00D603CD" w:rsidRPr="00375C34" w:rsidRDefault="00D603CD" w:rsidP="008F2473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 w:rsidRPr="00375C34">
        <w:rPr>
          <w:rFonts w:ascii="Segoe UI" w:hAnsi="Segoe UI" w:cs="Segoe UI"/>
          <w:lang w:val="en-US"/>
        </w:rPr>
        <w:t xml:space="preserve">Ms. </w:t>
      </w:r>
      <w:r w:rsidR="0082610C">
        <w:rPr>
          <w:rFonts w:ascii="Segoe UI" w:hAnsi="Segoe UI" w:cs="Segoe UI"/>
          <w:lang w:val="en-GB"/>
        </w:rPr>
        <w:t>Ines STILLING</w:t>
      </w:r>
      <w:r w:rsidRPr="00375C34">
        <w:rPr>
          <w:rFonts w:ascii="Segoe UI" w:hAnsi="Segoe UI" w:cs="Segoe UI"/>
          <w:caps/>
          <w:lang w:val="en-GB"/>
        </w:rPr>
        <w:t xml:space="preserve">, </w:t>
      </w:r>
      <w:r w:rsidRPr="00375C34">
        <w:rPr>
          <w:rFonts w:ascii="Segoe UI" w:hAnsi="Segoe UI" w:cs="Segoe UI"/>
          <w:lang w:val="en-US"/>
        </w:rPr>
        <w:t>Federal Chancellery, Vienna</w:t>
      </w:r>
    </w:p>
    <w:p w14:paraId="7DC46BCE" w14:textId="77777777" w:rsidR="00D603CD" w:rsidRPr="00375C34" w:rsidRDefault="00D603CD" w:rsidP="00D603CD">
      <w:pPr>
        <w:pStyle w:val="Listenabsatz"/>
        <w:spacing w:after="0" w:line="240" w:lineRule="auto"/>
        <w:ind w:left="397" w:right="170"/>
        <w:jc w:val="both"/>
        <w:rPr>
          <w:rFonts w:ascii="Segoe UI" w:hAnsi="Segoe UI" w:cs="Segoe UI"/>
          <w:lang w:val="en-US"/>
        </w:rPr>
      </w:pPr>
    </w:p>
    <w:p w14:paraId="7DC46BCF" w14:textId="77777777" w:rsidR="003372F7" w:rsidRPr="00375C34" w:rsidRDefault="003372F7" w:rsidP="003372F7">
      <w:pPr>
        <w:rPr>
          <w:rFonts w:ascii="Segoe UI" w:hAnsi="Segoe UI" w:cs="Segoe UI"/>
          <w:sz w:val="22"/>
          <w:szCs w:val="22"/>
          <w:u w:val="single"/>
        </w:rPr>
      </w:pPr>
      <w:r w:rsidRPr="00375C34">
        <w:rPr>
          <w:rFonts w:ascii="Segoe UI" w:hAnsi="Segoe UI" w:cs="Segoe UI"/>
          <w:sz w:val="22"/>
          <w:szCs w:val="22"/>
          <w:u w:val="single"/>
        </w:rPr>
        <w:t xml:space="preserve">Advisors: </w:t>
      </w:r>
    </w:p>
    <w:p w14:paraId="7DC46BD0" w14:textId="77777777" w:rsidR="00E806D7" w:rsidRPr="00375C34" w:rsidRDefault="00E806D7" w:rsidP="003372F7">
      <w:pPr>
        <w:rPr>
          <w:rFonts w:ascii="Segoe UI" w:hAnsi="Segoe UI" w:cs="Segoe UI"/>
          <w:sz w:val="22"/>
          <w:szCs w:val="22"/>
          <w:u w:val="single"/>
        </w:rPr>
      </w:pPr>
    </w:p>
    <w:p w14:paraId="7DC46BD1" w14:textId="12C290EE" w:rsidR="00D603CD" w:rsidRPr="00375C34" w:rsidRDefault="00D603CD" w:rsidP="008F2473">
      <w:pPr>
        <w:pStyle w:val="Listenabsatz"/>
        <w:numPr>
          <w:ilvl w:val="0"/>
          <w:numId w:val="1"/>
        </w:numPr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  <w:r w:rsidRPr="00375C34">
        <w:rPr>
          <w:rFonts w:ascii="Segoe UI" w:hAnsi="Segoe UI" w:cs="Segoe UI"/>
          <w:lang w:val="en-US"/>
        </w:rPr>
        <w:t>H.E. Ms. Elisabeth TICHY-FISSLBERGER, Ambassador</w:t>
      </w:r>
      <w:r w:rsidR="0082610C">
        <w:rPr>
          <w:rFonts w:ascii="Segoe UI" w:hAnsi="Segoe UI" w:cs="Segoe UI"/>
          <w:lang w:val="en-US"/>
        </w:rPr>
        <w:t xml:space="preserve"> and Permanent Representative of Austria to the United Nations Office Geneva</w:t>
      </w:r>
    </w:p>
    <w:p w14:paraId="363C2B5F" w14:textId="77777777" w:rsidR="007C29B5" w:rsidRDefault="00D603CD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 w:rsidRPr="007C29B5">
        <w:rPr>
          <w:rFonts w:ascii="Segoe UI" w:hAnsi="Segoe UI" w:cs="Segoe UI"/>
          <w:lang w:val="en-US"/>
        </w:rPr>
        <w:t xml:space="preserve">Ms. </w:t>
      </w:r>
      <w:r w:rsidR="0082610C" w:rsidRPr="007C29B5">
        <w:rPr>
          <w:rFonts w:ascii="Segoe UI" w:hAnsi="Segoe UI" w:cs="Segoe UI"/>
          <w:lang w:val="en-US"/>
        </w:rPr>
        <w:t>Petra SCHNEEBAUER</w:t>
      </w:r>
      <w:r w:rsidRPr="007C29B5">
        <w:rPr>
          <w:rFonts w:ascii="Segoe UI" w:hAnsi="Segoe UI" w:cs="Segoe UI"/>
          <w:lang w:val="en-US"/>
        </w:rPr>
        <w:t xml:space="preserve">, </w:t>
      </w:r>
      <w:r w:rsidR="007C29B5">
        <w:rPr>
          <w:rFonts w:ascii="Segoe UI" w:hAnsi="Segoe UI" w:cs="Segoe UI"/>
          <w:lang w:val="en-US"/>
        </w:rPr>
        <w:t>Federal Ministry for Europe, Integration and Foreign Affairs, Vienna</w:t>
      </w:r>
      <w:r w:rsidR="007C29B5" w:rsidRPr="007C29B5">
        <w:rPr>
          <w:rFonts w:ascii="Segoe UI" w:hAnsi="Segoe UI" w:cs="Segoe UI"/>
          <w:lang w:val="en-US"/>
        </w:rPr>
        <w:t xml:space="preserve"> </w:t>
      </w:r>
    </w:p>
    <w:p w14:paraId="501B4005" w14:textId="3D58B474" w:rsidR="007C29B5" w:rsidRDefault="007C29B5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 w:rsidRPr="007C29B5">
        <w:rPr>
          <w:rFonts w:ascii="Segoe UI" w:hAnsi="Segoe UI" w:cs="Segoe UI"/>
          <w:lang w:val="en-US"/>
        </w:rPr>
        <w:t>Mr. Martin KIENL, Federal Ministry for Europe, Integration and Foreign Affairs, Vienna</w:t>
      </w:r>
    </w:p>
    <w:p w14:paraId="603153EC" w14:textId="060ACE74" w:rsidR="007C29B5" w:rsidRDefault="007C29B5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Mr. Robert MÜLLER, Minister plenipotentiary, Deputy Permanent Representative of Austria to the United Nations Office Geneva</w:t>
      </w:r>
    </w:p>
    <w:p w14:paraId="5F6D7ABF" w14:textId="64C165C0" w:rsidR="007C29B5" w:rsidRDefault="007C29B5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Ms. Jacqu</w:t>
      </w:r>
      <w:r w:rsidR="009D4144">
        <w:rPr>
          <w:rFonts w:ascii="Segoe UI" w:hAnsi="Segoe UI" w:cs="Segoe UI"/>
          <w:lang w:val="en-US"/>
        </w:rPr>
        <w:t>el</w:t>
      </w:r>
      <w:r>
        <w:rPr>
          <w:rFonts w:ascii="Segoe UI" w:hAnsi="Segoe UI" w:cs="Segoe UI"/>
          <w:lang w:val="en-US"/>
        </w:rPr>
        <w:t>ine NIAVARANI; Federal Chancellery, Vienna</w:t>
      </w:r>
    </w:p>
    <w:p w14:paraId="679EDC2E" w14:textId="782CBBEA" w:rsidR="007C29B5" w:rsidRPr="007C29B5" w:rsidRDefault="007C29B5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Ms. Regina HARTWEG-WEISS, Federal Chancellery, Vienna</w:t>
      </w:r>
    </w:p>
    <w:p w14:paraId="7DC46BD7" w14:textId="2443B425" w:rsidR="00B65534" w:rsidRPr="00375C34" w:rsidRDefault="007C29B5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Ms. Roberta SCHALLER-STEIDL, </w:t>
      </w:r>
      <w:r w:rsidR="002E0958">
        <w:rPr>
          <w:rFonts w:ascii="Segoe UI" w:hAnsi="Segoe UI" w:cs="Segoe UI"/>
          <w:lang w:val="en-US"/>
        </w:rPr>
        <w:t>Federal Ministry for Education, Science and Research, Vienna</w:t>
      </w:r>
    </w:p>
    <w:p w14:paraId="7DC46BD8" w14:textId="6A5B957B" w:rsidR="006841F8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Mr. Christian MANQUET, Federal Ministry for </w:t>
      </w:r>
      <w:r w:rsidR="000D48A8">
        <w:rPr>
          <w:rFonts w:ascii="Segoe UI" w:hAnsi="Segoe UI" w:cs="Segoe UI"/>
          <w:lang w:val="en-US"/>
        </w:rPr>
        <w:t>Constitutional Affairs, Reforms, Deregulation and Justice, Vienna</w:t>
      </w:r>
    </w:p>
    <w:p w14:paraId="115079D0" w14:textId="77777777" w:rsidR="006841F8" w:rsidRDefault="006841F8" w:rsidP="006841F8">
      <w:pPr>
        <w:ind w:right="170"/>
        <w:jc w:val="both"/>
        <w:rPr>
          <w:rFonts w:ascii="Segoe UI" w:hAnsi="Segoe UI" w:cs="Segoe UI"/>
        </w:rPr>
      </w:pPr>
    </w:p>
    <w:p w14:paraId="1C45010F" w14:textId="77777777" w:rsidR="006841F8" w:rsidRDefault="006841F8" w:rsidP="006841F8">
      <w:pPr>
        <w:rPr>
          <w:rFonts w:cs="Arial"/>
          <w:sz w:val="16"/>
          <w:szCs w:val="16"/>
        </w:rPr>
      </w:pPr>
    </w:p>
    <w:p w14:paraId="697C045A" w14:textId="77777777" w:rsidR="006841F8" w:rsidRDefault="006841F8" w:rsidP="006841F8">
      <w:pPr>
        <w:rPr>
          <w:rFonts w:cs="Arial"/>
          <w:sz w:val="16"/>
          <w:szCs w:val="16"/>
        </w:rPr>
      </w:pPr>
    </w:p>
    <w:p w14:paraId="55BFE9EE" w14:textId="77777777" w:rsidR="006841F8" w:rsidRDefault="006841F8" w:rsidP="006841F8">
      <w:pPr>
        <w:rPr>
          <w:rFonts w:cs="Arial"/>
          <w:sz w:val="16"/>
          <w:szCs w:val="16"/>
        </w:rPr>
      </w:pPr>
    </w:p>
    <w:p w14:paraId="1E465E77" w14:textId="77777777" w:rsidR="006841F8" w:rsidRPr="000E1E37" w:rsidRDefault="006841F8" w:rsidP="006841F8">
      <w:pPr>
        <w:jc w:val="both"/>
        <w:rPr>
          <w:rFonts w:cs="Arial"/>
          <w:sz w:val="16"/>
          <w:szCs w:val="16"/>
        </w:rPr>
      </w:pPr>
      <w:r w:rsidRPr="000E1E37">
        <w:rPr>
          <w:rFonts w:cs="Arial"/>
          <w:sz w:val="16"/>
          <w:szCs w:val="16"/>
        </w:rPr>
        <w:t>Office of the High Commissioner for Human Rights</w:t>
      </w:r>
    </w:p>
    <w:p w14:paraId="0CA2AFAF" w14:textId="77777777" w:rsidR="006841F8" w:rsidRPr="000E1E37" w:rsidRDefault="006841F8" w:rsidP="006841F8">
      <w:pPr>
        <w:jc w:val="both"/>
        <w:rPr>
          <w:rFonts w:cs="Arial"/>
          <w:sz w:val="16"/>
          <w:szCs w:val="16"/>
        </w:rPr>
      </w:pPr>
      <w:r w:rsidRPr="000E1E37">
        <w:rPr>
          <w:rFonts w:cs="Arial"/>
          <w:sz w:val="16"/>
          <w:szCs w:val="16"/>
        </w:rPr>
        <w:t xml:space="preserve">Secretariat of the Committee on </w:t>
      </w:r>
    </w:p>
    <w:p w14:paraId="583A85BE" w14:textId="77777777" w:rsidR="006841F8" w:rsidRPr="000E1E37" w:rsidRDefault="006841F8" w:rsidP="006841F8">
      <w:pPr>
        <w:jc w:val="both"/>
        <w:rPr>
          <w:rFonts w:cs="Arial"/>
          <w:sz w:val="16"/>
          <w:szCs w:val="16"/>
        </w:rPr>
      </w:pPr>
      <w:proofErr w:type="gramStart"/>
      <w:r w:rsidRPr="000E1E37">
        <w:rPr>
          <w:rFonts w:cs="Arial"/>
          <w:sz w:val="16"/>
          <w:szCs w:val="16"/>
        </w:rPr>
        <w:t>the</w:t>
      </w:r>
      <w:proofErr w:type="gramEnd"/>
      <w:r w:rsidRPr="000E1E37">
        <w:rPr>
          <w:rFonts w:cs="Arial"/>
          <w:sz w:val="16"/>
          <w:szCs w:val="16"/>
        </w:rPr>
        <w:t xml:space="preserve"> Elimination of</w:t>
      </w:r>
      <w:r>
        <w:rPr>
          <w:rFonts w:cs="Arial"/>
          <w:sz w:val="16"/>
          <w:szCs w:val="16"/>
        </w:rPr>
        <w:t xml:space="preserve"> </w:t>
      </w:r>
      <w:r w:rsidRPr="000E1E37">
        <w:rPr>
          <w:rFonts w:cs="Arial"/>
          <w:sz w:val="16"/>
          <w:szCs w:val="16"/>
        </w:rPr>
        <w:t>Discrimination</w:t>
      </w:r>
      <w:r>
        <w:rPr>
          <w:rFonts w:cs="Arial"/>
          <w:sz w:val="16"/>
          <w:szCs w:val="16"/>
        </w:rPr>
        <w:t xml:space="preserve"> against Women</w:t>
      </w:r>
      <w:r w:rsidRPr="000E1E37">
        <w:rPr>
          <w:rFonts w:cs="Arial"/>
          <w:sz w:val="16"/>
          <w:szCs w:val="16"/>
        </w:rPr>
        <w:t xml:space="preserve"> (CE</w:t>
      </w:r>
      <w:r>
        <w:rPr>
          <w:rFonts w:cs="Arial"/>
          <w:sz w:val="16"/>
          <w:szCs w:val="16"/>
        </w:rPr>
        <w:t>DAW</w:t>
      </w:r>
      <w:r w:rsidRPr="000E1E37">
        <w:rPr>
          <w:rFonts w:cs="Arial"/>
          <w:sz w:val="16"/>
          <w:szCs w:val="16"/>
        </w:rPr>
        <w:t>)</w:t>
      </w:r>
    </w:p>
    <w:p w14:paraId="5829BA91" w14:textId="77777777" w:rsidR="006841F8" w:rsidRPr="00375C34" w:rsidRDefault="006841F8" w:rsidP="006841F8">
      <w:pPr>
        <w:rPr>
          <w:rFonts w:cs="Arial"/>
          <w:sz w:val="16"/>
          <w:szCs w:val="16"/>
          <w:lang w:val="de-AT"/>
        </w:rPr>
      </w:pPr>
      <w:r w:rsidRPr="00375C34">
        <w:rPr>
          <w:rFonts w:cs="Arial"/>
          <w:sz w:val="16"/>
          <w:szCs w:val="16"/>
          <w:lang w:val="de-AT"/>
        </w:rPr>
        <w:t>Palais Wilson</w:t>
      </w:r>
    </w:p>
    <w:p w14:paraId="53E71FC5" w14:textId="77777777" w:rsidR="006841F8" w:rsidRPr="00375C34" w:rsidRDefault="006841F8" w:rsidP="006841F8">
      <w:pPr>
        <w:rPr>
          <w:rFonts w:cs="Arial"/>
          <w:sz w:val="16"/>
          <w:szCs w:val="16"/>
          <w:lang w:val="de-AT"/>
        </w:rPr>
      </w:pPr>
      <w:r w:rsidRPr="00375C34">
        <w:rPr>
          <w:rFonts w:cs="Arial"/>
          <w:sz w:val="16"/>
          <w:szCs w:val="16"/>
          <w:lang w:val="de-AT"/>
        </w:rPr>
        <w:t xml:space="preserve">CH-1201 </w:t>
      </w:r>
      <w:proofErr w:type="spellStart"/>
      <w:r w:rsidRPr="00375C34">
        <w:rPr>
          <w:rFonts w:cs="Arial"/>
          <w:sz w:val="16"/>
          <w:szCs w:val="16"/>
          <w:lang w:val="de-AT"/>
        </w:rPr>
        <w:t>Geneva</w:t>
      </w:r>
      <w:proofErr w:type="spellEnd"/>
      <w:r w:rsidRPr="00375C34">
        <w:rPr>
          <w:rFonts w:cs="Arial"/>
          <w:sz w:val="16"/>
          <w:szCs w:val="16"/>
          <w:lang w:val="de-AT"/>
        </w:rPr>
        <w:t xml:space="preserve"> (</w:t>
      </w:r>
      <w:proofErr w:type="spellStart"/>
      <w:r w:rsidRPr="00375C34">
        <w:rPr>
          <w:rFonts w:cs="Arial"/>
          <w:sz w:val="16"/>
          <w:szCs w:val="16"/>
          <w:lang w:val="de-AT"/>
        </w:rPr>
        <w:t>Switzerland</w:t>
      </w:r>
      <w:proofErr w:type="spellEnd"/>
      <w:r w:rsidRPr="00375C34">
        <w:rPr>
          <w:rFonts w:cs="Arial"/>
          <w:sz w:val="16"/>
          <w:szCs w:val="16"/>
          <w:lang w:val="de-AT"/>
        </w:rPr>
        <w:t>)</w:t>
      </w:r>
    </w:p>
    <w:p w14:paraId="64BAB343" w14:textId="77777777" w:rsidR="006841F8" w:rsidRPr="00375C34" w:rsidRDefault="006841F8" w:rsidP="006841F8">
      <w:pPr>
        <w:rPr>
          <w:sz w:val="16"/>
          <w:szCs w:val="16"/>
          <w:lang w:val="de-AT"/>
        </w:rPr>
      </w:pPr>
      <w:r w:rsidRPr="000E1E37">
        <w:rPr>
          <w:rFonts w:cs="Arial"/>
          <w:sz w:val="16"/>
          <w:szCs w:val="16"/>
          <w:lang w:val="de-AT"/>
        </w:rPr>
        <w:t xml:space="preserve">E-Mail: </w:t>
      </w:r>
      <w:hyperlink r:id="rId15" w:history="1">
        <w:r w:rsidRPr="004E4871">
          <w:rPr>
            <w:rStyle w:val="Hyperlink"/>
            <w:rFonts w:ascii="Arial" w:hAnsi="Arial" w:cs="Arial"/>
            <w:sz w:val="16"/>
            <w:szCs w:val="16"/>
            <w:lang w:val="de-AT"/>
          </w:rPr>
          <w:t>cedaw@ohchr.org</w:t>
        </w:r>
      </w:hyperlink>
    </w:p>
    <w:p w14:paraId="6C693C8E" w14:textId="77777777" w:rsidR="006841F8" w:rsidRPr="006841F8" w:rsidRDefault="006841F8" w:rsidP="006841F8">
      <w:pPr>
        <w:ind w:right="170"/>
        <w:jc w:val="both"/>
        <w:rPr>
          <w:rFonts w:ascii="Segoe UI" w:hAnsi="Segoe UI" w:cs="Segoe UI"/>
          <w:lang w:val="de-AT"/>
        </w:rPr>
      </w:pPr>
    </w:p>
    <w:p w14:paraId="07A3BEA9" w14:textId="77777777" w:rsidR="006841F8" w:rsidRPr="006841F8" w:rsidRDefault="006841F8">
      <w:pPr>
        <w:spacing w:after="200" w:line="276" w:lineRule="auto"/>
        <w:rPr>
          <w:rFonts w:ascii="Segoe UI" w:eastAsiaTheme="minorHAnsi" w:hAnsi="Segoe UI" w:cs="Segoe UI"/>
          <w:sz w:val="22"/>
          <w:szCs w:val="22"/>
          <w:lang w:val="de-AT"/>
        </w:rPr>
      </w:pPr>
      <w:r w:rsidRPr="006841F8">
        <w:rPr>
          <w:rFonts w:ascii="Segoe UI" w:hAnsi="Segoe UI" w:cs="Segoe UI"/>
          <w:lang w:val="de-AT"/>
        </w:rPr>
        <w:br w:type="page"/>
      </w:r>
    </w:p>
    <w:p w14:paraId="2C83C602" w14:textId="77777777" w:rsidR="002E0958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lastRenderedPageBreak/>
        <w:t>Ms. Eva-Maria BURGER, Federal Chancellery, Vienna</w:t>
      </w:r>
    </w:p>
    <w:p w14:paraId="3DCBCA34" w14:textId="77777777" w:rsidR="002E0958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Ms. Marie-</w:t>
      </w:r>
      <w:proofErr w:type="spellStart"/>
      <w:r>
        <w:rPr>
          <w:rFonts w:ascii="Segoe UI" w:hAnsi="Segoe UI" w:cs="Segoe UI"/>
          <w:lang w:val="en-US"/>
        </w:rPr>
        <w:t>Theres</w:t>
      </w:r>
      <w:proofErr w:type="spellEnd"/>
      <w:r>
        <w:rPr>
          <w:rFonts w:ascii="Segoe UI" w:hAnsi="Segoe UI" w:cs="Segoe UI"/>
          <w:lang w:val="en-US"/>
        </w:rPr>
        <w:t xml:space="preserve"> PRANTNER, Federal Chancellery, Vienna</w:t>
      </w:r>
    </w:p>
    <w:p w14:paraId="5CE01C0E" w14:textId="77777777" w:rsidR="002E0958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Ms. Larissa LASSMANN, </w:t>
      </w:r>
      <w:r w:rsidRPr="007C29B5">
        <w:rPr>
          <w:rFonts w:ascii="Segoe UI" w:hAnsi="Segoe UI" w:cs="Segoe UI"/>
          <w:lang w:val="en-US"/>
        </w:rPr>
        <w:t>Federal Ministry for Europe, Integration and Foreign Affairs, Vienna</w:t>
      </w:r>
      <w:r w:rsidRPr="00375C34">
        <w:rPr>
          <w:rFonts w:ascii="Segoe UI" w:hAnsi="Segoe UI" w:cs="Segoe UI"/>
          <w:lang w:val="en-US"/>
        </w:rPr>
        <w:t xml:space="preserve"> </w:t>
      </w:r>
    </w:p>
    <w:p w14:paraId="18CF6779" w14:textId="77777777" w:rsidR="002E0958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Ms. Daniela SCHEIBLHOFER, Federal Ministry of </w:t>
      </w:r>
      <w:proofErr w:type="spellStart"/>
      <w:r>
        <w:rPr>
          <w:rFonts w:ascii="Segoe UI" w:hAnsi="Segoe UI" w:cs="Segoe UI"/>
          <w:lang w:val="en-US"/>
        </w:rPr>
        <w:t>Defence</w:t>
      </w:r>
      <w:proofErr w:type="spellEnd"/>
    </w:p>
    <w:p w14:paraId="5E340B5F" w14:textId="0B16D780" w:rsidR="002E0958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Ms. Stefanie MANDL, Federal Ministry for </w:t>
      </w:r>
      <w:proofErr w:type="spellStart"/>
      <w:r>
        <w:rPr>
          <w:rFonts w:ascii="Segoe UI" w:hAnsi="Segoe UI" w:cs="Segoe UI"/>
          <w:lang w:val="en-US"/>
        </w:rPr>
        <w:t>Labour</w:t>
      </w:r>
      <w:proofErr w:type="spellEnd"/>
      <w:r>
        <w:rPr>
          <w:rFonts w:ascii="Segoe UI" w:hAnsi="Segoe UI" w:cs="Segoe UI"/>
          <w:lang w:val="en-US"/>
        </w:rPr>
        <w:t>, Social Affairs, Health and Consumer Protection, Vienna</w:t>
      </w:r>
    </w:p>
    <w:p w14:paraId="464B1266" w14:textId="77777777" w:rsidR="002E0958" w:rsidRDefault="002E0958" w:rsidP="002E0958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Mr. Georg REIBMAYR, Federal Ministry for </w:t>
      </w:r>
      <w:proofErr w:type="spellStart"/>
      <w:r>
        <w:rPr>
          <w:rFonts w:ascii="Segoe UI" w:hAnsi="Segoe UI" w:cs="Segoe UI"/>
          <w:lang w:val="en-US"/>
        </w:rPr>
        <w:t>Labour</w:t>
      </w:r>
      <w:proofErr w:type="spellEnd"/>
      <w:r>
        <w:rPr>
          <w:rFonts w:ascii="Segoe UI" w:hAnsi="Segoe UI" w:cs="Segoe UI"/>
          <w:lang w:val="en-US"/>
        </w:rPr>
        <w:t>, Social Affairs, Health and Consumer Protection, Vienna</w:t>
      </w:r>
    </w:p>
    <w:p w14:paraId="7DC46BD9" w14:textId="2414A370" w:rsidR="00A575CD" w:rsidRPr="00375C34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Ms. Veronika MADNER, </w:t>
      </w:r>
      <w:r w:rsidRPr="00375C34">
        <w:rPr>
          <w:rFonts w:ascii="Segoe UI" w:hAnsi="Segoe UI" w:cs="Segoe UI"/>
          <w:lang w:val="en-US"/>
        </w:rPr>
        <w:t>Federal Ministry of the Interior, Vienna</w:t>
      </w:r>
    </w:p>
    <w:p w14:paraId="7DC46BDC" w14:textId="0E9C3BBE" w:rsidR="00B65534" w:rsidRPr="00375C34" w:rsidRDefault="002E0958" w:rsidP="00D603CD">
      <w:pPr>
        <w:pStyle w:val="Listenabsatz"/>
        <w:numPr>
          <w:ilvl w:val="0"/>
          <w:numId w:val="1"/>
        </w:numPr>
        <w:spacing w:after="0" w:line="240" w:lineRule="auto"/>
        <w:ind w:left="397" w:right="170" w:hanging="35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Mr</w:t>
      </w:r>
      <w:r w:rsidR="00B65534" w:rsidRPr="00375C34">
        <w:rPr>
          <w:rFonts w:ascii="Segoe UI" w:hAnsi="Segoe UI" w:cs="Segoe UI"/>
          <w:lang w:val="en-US"/>
        </w:rPr>
        <w:t xml:space="preserve">. </w:t>
      </w:r>
      <w:r>
        <w:rPr>
          <w:rFonts w:ascii="Segoe UI" w:hAnsi="Segoe UI" w:cs="Segoe UI"/>
          <w:lang w:val="en-GB"/>
        </w:rPr>
        <w:t>Walter RUSCHER</w:t>
      </w:r>
      <w:r w:rsidR="00B65534" w:rsidRPr="00375C34">
        <w:rPr>
          <w:rFonts w:ascii="Segoe UI" w:hAnsi="Segoe UI" w:cs="Segoe UI"/>
          <w:caps/>
          <w:lang w:val="en-GB"/>
        </w:rPr>
        <w:t xml:space="preserve">, </w:t>
      </w:r>
      <w:r w:rsidR="00B65534" w:rsidRPr="00375C34">
        <w:rPr>
          <w:rFonts w:ascii="Segoe UI" w:hAnsi="Segoe UI" w:cs="Segoe UI"/>
          <w:lang w:val="en-US"/>
        </w:rPr>
        <w:t>Federal Ministry of the Interior, Vienna</w:t>
      </w:r>
    </w:p>
    <w:p w14:paraId="7DC46BE4" w14:textId="5DFC337C" w:rsidR="002209B8" w:rsidRDefault="002E0958" w:rsidP="008F2473">
      <w:pPr>
        <w:pStyle w:val="Listenabsatz"/>
        <w:numPr>
          <w:ilvl w:val="0"/>
          <w:numId w:val="1"/>
        </w:numPr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Ms. Anna WALCH</w:t>
      </w:r>
      <w:r w:rsidR="002209B8" w:rsidRPr="00375C34">
        <w:rPr>
          <w:rFonts w:ascii="Segoe UI" w:hAnsi="Segoe UI" w:cs="Segoe UI"/>
          <w:lang w:val="en-US"/>
        </w:rPr>
        <w:t>, Attaché, Permanent Mission of Austria, Geneva</w:t>
      </w:r>
    </w:p>
    <w:p w14:paraId="2F5001E0" w14:textId="5384619C" w:rsidR="002E0958" w:rsidRDefault="002E0958" w:rsidP="008F2473">
      <w:pPr>
        <w:pStyle w:val="Listenabsatz"/>
        <w:numPr>
          <w:ilvl w:val="0"/>
          <w:numId w:val="1"/>
        </w:numPr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 xml:space="preserve">Ms. </w:t>
      </w:r>
      <w:proofErr w:type="spellStart"/>
      <w:r>
        <w:rPr>
          <w:rFonts w:ascii="Segoe UI" w:hAnsi="Segoe UI" w:cs="Segoe UI"/>
          <w:lang w:val="en-US"/>
        </w:rPr>
        <w:t>Katrin</w:t>
      </w:r>
      <w:proofErr w:type="spellEnd"/>
      <w:r>
        <w:rPr>
          <w:rFonts w:ascii="Segoe UI" w:hAnsi="Segoe UI" w:cs="Segoe UI"/>
          <w:lang w:val="en-US"/>
        </w:rPr>
        <w:t xml:space="preserve"> FISCHER, Austrian Development Agency</w:t>
      </w:r>
    </w:p>
    <w:p w14:paraId="2B64C272" w14:textId="67852D54" w:rsidR="002E0958" w:rsidRDefault="002E0958" w:rsidP="008F2473">
      <w:pPr>
        <w:pStyle w:val="Listenabsatz"/>
        <w:numPr>
          <w:ilvl w:val="0"/>
          <w:numId w:val="1"/>
        </w:numPr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Ms.</w:t>
      </w:r>
      <w:r w:rsidR="000A63A7">
        <w:rPr>
          <w:rFonts w:ascii="Segoe UI" w:hAnsi="Segoe UI" w:cs="Segoe UI"/>
          <w:lang w:val="en-US"/>
        </w:rPr>
        <w:t xml:space="preserve"> Regula PICKEL, </w:t>
      </w:r>
      <w:r>
        <w:rPr>
          <w:rFonts w:ascii="Segoe UI" w:hAnsi="Segoe UI" w:cs="Segoe UI"/>
          <w:lang w:val="en-US"/>
        </w:rPr>
        <w:t>Freelance translator</w:t>
      </w:r>
      <w:r w:rsidR="000A63A7">
        <w:rPr>
          <w:rFonts w:ascii="Segoe UI" w:hAnsi="Segoe UI" w:cs="Segoe UI"/>
          <w:lang w:val="en-US"/>
        </w:rPr>
        <w:t>, Geneva</w:t>
      </w:r>
    </w:p>
    <w:p w14:paraId="52519420" w14:textId="7B28D052" w:rsidR="002E0958" w:rsidRPr="00375C34" w:rsidRDefault="002E0958" w:rsidP="008F2473">
      <w:pPr>
        <w:pStyle w:val="Listenabsatz"/>
        <w:numPr>
          <w:ilvl w:val="0"/>
          <w:numId w:val="1"/>
        </w:numPr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  <w:r>
        <w:rPr>
          <w:rFonts w:ascii="Segoe UI" w:hAnsi="Segoe UI" w:cs="Segoe UI"/>
          <w:lang w:val="en-US"/>
        </w:rPr>
        <w:t>Ms.</w:t>
      </w:r>
      <w:r w:rsidR="000A63A7">
        <w:rPr>
          <w:rFonts w:ascii="Segoe UI" w:hAnsi="Segoe UI" w:cs="Segoe UI"/>
          <w:lang w:val="en-US"/>
        </w:rPr>
        <w:t xml:space="preserve"> Diana ERLENMAIER, </w:t>
      </w:r>
      <w:r>
        <w:rPr>
          <w:rFonts w:ascii="Segoe UI" w:hAnsi="Segoe UI" w:cs="Segoe UI"/>
          <w:lang w:val="en-US"/>
        </w:rPr>
        <w:t>Freelance translator</w:t>
      </w:r>
      <w:r w:rsidR="000A63A7">
        <w:rPr>
          <w:rFonts w:ascii="Segoe UI" w:hAnsi="Segoe UI" w:cs="Segoe UI"/>
          <w:lang w:val="en-US"/>
        </w:rPr>
        <w:t>, Geneva</w:t>
      </w:r>
    </w:p>
    <w:p w14:paraId="7DC46BE5" w14:textId="77777777" w:rsidR="002209B8" w:rsidRDefault="002209B8" w:rsidP="002209B8">
      <w:pPr>
        <w:pStyle w:val="Listenabsatz"/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</w:p>
    <w:p w14:paraId="1D49D0C1" w14:textId="77777777" w:rsidR="00054D38" w:rsidRPr="00375C34" w:rsidRDefault="00054D38" w:rsidP="002209B8">
      <w:pPr>
        <w:pStyle w:val="Listenabsatz"/>
        <w:spacing w:after="0" w:line="240" w:lineRule="auto"/>
        <w:ind w:left="397"/>
        <w:jc w:val="both"/>
        <w:rPr>
          <w:rFonts w:ascii="Segoe UI" w:hAnsi="Segoe UI" w:cs="Segoe UI"/>
          <w:lang w:val="en-US"/>
        </w:rPr>
      </w:pPr>
    </w:p>
    <w:p w14:paraId="7DC46BE6" w14:textId="77777777" w:rsidR="00446B30" w:rsidRPr="00375C34" w:rsidRDefault="00446B30" w:rsidP="000E1E37">
      <w:pPr>
        <w:jc w:val="both"/>
        <w:rPr>
          <w:rFonts w:ascii="Segoe UI" w:hAnsi="Segoe UI" w:cs="Segoe UI"/>
          <w:sz w:val="22"/>
          <w:szCs w:val="22"/>
        </w:rPr>
      </w:pPr>
      <w:r w:rsidRPr="00375C34">
        <w:rPr>
          <w:rFonts w:ascii="Segoe UI" w:hAnsi="Segoe UI" w:cs="Segoe UI"/>
          <w:sz w:val="22"/>
          <w:szCs w:val="22"/>
        </w:rPr>
        <w:t xml:space="preserve">The Permanent Mission of Austria avails itself of this opportunity to renew to the </w:t>
      </w:r>
      <w:r w:rsidR="003372F7" w:rsidRPr="00375C34">
        <w:rPr>
          <w:rFonts w:ascii="Segoe UI" w:hAnsi="Segoe UI" w:cs="Segoe UI"/>
          <w:sz w:val="22"/>
          <w:szCs w:val="22"/>
        </w:rPr>
        <w:t xml:space="preserve">Office of the High Commissioner for Human Rights </w:t>
      </w:r>
      <w:r w:rsidRPr="00375C34">
        <w:rPr>
          <w:rFonts w:ascii="Segoe UI" w:hAnsi="Segoe UI" w:cs="Segoe UI"/>
          <w:sz w:val="22"/>
          <w:szCs w:val="22"/>
        </w:rPr>
        <w:t>the assurance</w:t>
      </w:r>
      <w:r w:rsidR="003372F7" w:rsidRPr="00375C34">
        <w:rPr>
          <w:rFonts w:ascii="Segoe UI" w:hAnsi="Segoe UI" w:cs="Segoe UI"/>
          <w:sz w:val="22"/>
          <w:szCs w:val="22"/>
        </w:rPr>
        <w:t>s</w:t>
      </w:r>
      <w:r w:rsidRPr="00375C34">
        <w:rPr>
          <w:rFonts w:ascii="Segoe UI" w:hAnsi="Segoe UI" w:cs="Segoe UI"/>
          <w:sz w:val="22"/>
          <w:szCs w:val="22"/>
        </w:rPr>
        <w:t xml:space="preserve"> of its highest consideration.</w:t>
      </w:r>
    </w:p>
    <w:p w14:paraId="7DC46BE7" w14:textId="77777777" w:rsidR="00446B30" w:rsidRPr="00375C34" w:rsidRDefault="00446B30" w:rsidP="00446B30">
      <w:pPr>
        <w:rPr>
          <w:rFonts w:ascii="Segoe UI" w:hAnsi="Segoe UI" w:cs="Segoe UI"/>
          <w:sz w:val="22"/>
          <w:szCs w:val="22"/>
        </w:rPr>
      </w:pPr>
    </w:p>
    <w:p w14:paraId="7DC46BE8" w14:textId="77777777" w:rsidR="00A575CD" w:rsidRPr="00375C34" w:rsidRDefault="00A575CD" w:rsidP="003372F7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</w:p>
    <w:p w14:paraId="7DC46BE9" w14:textId="77777777" w:rsidR="00A575CD" w:rsidRPr="00375C34" w:rsidRDefault="00A575CD" w:rsidP="003372F7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</w:p>
    <w:p w14:paraId="7DC46BEA" w14:textId="77777777" w:rsidR="00A575CD" w:rsidRPr="00375C34" w:rsidRDefault="00A575CD" w:rsidP="003372F7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</w:p>
    <w:p w14:paraId="7DC46BEB" w14:textId="4C78477F" w:rsidR="00446B30" w:rsidRPr="00375C34" w:rsidRDefault="00446B30" w:rsidP="003372F7">
      <w:pPr>
        <w:spacing w:line="360" w:lineRule="auto"/>
        <w:jc w:val="center"/>
        <w:rPr>
          <w:rFonts w:ascii="Segoe UI" w:hAnsi="Segoe UI" w:cs="Segoe UI"/>
          <w:sz w:val="22"/>
          <w:szCs w:val="22"/>
        </w:rPr>
      </w:pPr>
      <w:r w:rsidRPr="00375C34">
        <w:rPr>
          <w:rFonts w:ascii="Segoe UI" w:hAnsi="Segoe UI" w:cs="Segoe UI"/>
          <w:sz w:val="22"/>
          <w:szCs w:val="22"/>
        </w:rPr>
        <w:t xml:space="preserve">Geneva, </w:t>
      </w:r>
      <w:r w:rsidR="00026F09">
        <w:rPr>
          <w:rFonts w:ascii="Segoe UI" w:hAnsi="Segoe UI" w:cs="Segoe UI"/>
          <w:sz w:val="22"/>
          <w:szCs w:val="22"/>
        </w:rPr>
        <w:t>6</w:t>
      </w:r>
      <w:r w:rsidR="00026F09" w:rsidRPr="00026F09">
        <w:rPr>
          <w:rFonts w:ascii="Segoe UI" w:hAnsi="Segoe UI" w:cs="Segoe UI"/>
          <w:sz w:val="22"/>
          <w:szCs w:val="22"/>
          <w:vertAlign w:val="superscript"/>
        </w:rPr>
        <w:t>th</w:t>
      </w:r>
      <w:r w:rsidR="00026F09">
        <w:rPr>
          <w:rFonts w:ascii="Segoe UI" w:hAnsi="Segoe UI" w:cs="Segoe UI"/>
          <w:sz w:val="22"/>
          <w:szCs w:val="22"/>
        </w:rPr>
        <w:t xml:space="preserve"> </w:t>
      </w:r>
      <w:r w:rsidR="0068485C">
        <w:rPr>
          <w:rFonts w:ascii="Segoe UI" w:hAnsi="Segoe UI" w:cs="Segoe UI"/>
          <w:sz w:val="22"/>
          <w:szCs w:val="22"/>
        </w:rPr>
        <w:t>June 2019</w:t>
      </w:r>
    </w:p>
    <w:sectPr w:rsidR="00446B30" w:rsidRPr="00375C34" w:rsidSect="006841F8">
      <w:footerReference w:type="default" r:id="rId16"/>
      <w:footerReference w:type="first" r:id="rId17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C46BFC" w14:textId="77777777" w:rsidR="007C29B5" w:rsidRDefault="007C29B5" w:rsidP="00A656A2">
      <w:r>
        <w:separator/>
      </w:r>
    </w:p>
  </w:endnote>
  <w:endnote w:type="continuationSeparator" w:id="0">
    <w:p w14:paraId="7DC46BFD" w14:textId="77777777" w:rsidR="007C29B5" w:rsidRDefault="007C29B5" w:rsidP="00A65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1190439"/>
      <w:docPartObj>
        <w:docPartGallery w:val="Page Numbers (Bottom of Page)"/>
        <w:docPartUnique/>
      </w:docPartObj>
    </w:sdtPr>
    <w:sdtEndPr/>
    <w:sdtContent>
      <w:p w14:paraId="096A3F6E" w14:textId="22EAE634" w:rsidR="006841F8" w:rsidRDefault="001570BA">
        <w:pPr>
          <w:pStyle w:val="Fuzeile"/>
          <w:jc w:val="right"/>
        </w:pPr>
        <w:r>
          <w:t>2/</w:t>
        </w:r>
        <w:r w:rsidR="006841F8">
          <w:fldChar w:fldCharType="begin"/>
        </w:r>
        <w:r w:rsidR="006841F8">
          <w:instrText>PAGE   \* MERGEFORMAT</w:instrText>
        </w:r>
        <w:r w:rsidR="006841F8">
          <w:fldChar w:fldCharType="separate"/>
        </w:r>
        <w:r w:rsidR="00720181" w:rsidRPr="00720181">
          <w:rPr>
            <w:noProof/>
            <w:lang w:val="de-DE"/>
          </w:rPr>
          <w:t>2</w:t>
        </w:r>
        <w:r w:rsidR="006841F8">
          <w:fldChar w:fldCharType="end"/>
        </w:r>
      </w:p>
    </w:sdtContent>
  </w:sdt>
  <w:p w14:paraId="7DC46C02" w14:textId="77777777" w:rsidR="007C29B5" w:rsidRDefault="007C29B5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BF88D" w14:textId="77777777" w:rsidR="001570BA" w:rsidRPr="004D5139" w:rsidRDefault="001570BA" w:rsidP="001570BA">
    <w:pPr>
      <w:jc w:val="center"/>
      <w:rPr>
        <w:sz w:val="16"/>
        <w:szCs w:val="16"/>
        <w:lang w:val="fr-FR"/>
      </w:rPr>
    </w:pPr>
    <w:r w:rsidRPr="004D5139">
      <w:rPr>
        <w:sz w:val="16"/>
        <w:szCs w:val="16"/>
        <w:lang w:val="fr-FR"/>
      </w:rPr>
      <w:t>35-37, avenue Giuseppe Motta, Case Postale 68, CH-1211 Genève 20</w:t>
    </w:r>
  </w:p>
  <w:p w14:paraId="3C8B2126" w14:textId="77777777" w:rsidR="001570BA" w:rsidRDefault="001570BA" w:rsidP="001570BA">
    <w:pPr>
      <w:jc w:val="center"/>
      <w:rPr>
        <w:sz w:val="16"/>
        <w:szCs w:val="16"/>
        <w:lang w:val="it-IT"/>
      </w:rPr>
    </w:pPr>
    <w:r w:rsidRPr="004D5139">
      <w:rPr>
        <w:sz w:val="16"/>
        <w:szCs w:val="16"/>
        <w:lang w:val="fr-FR"/>
      </w:rPr>
      <w:t>Tél.</w:t>
    </w:r>
    <w:r w:rsidRPr="00C50898">
      <w:rPr>
        <w:sz w:val="16"/>
        <w:szCs w:val="16"/>
        <w:lang w:val="it-IT"/>
      </w:rPr>
      <w:t xml:space="preserve"> </w:t>
    </w:r>
    <w:r>
      <w:rPr>
        <w:sz w:val="16"/>
        <w:szCs w:val="16"/>
        <w:lang w:val="it-IT"/>
      </w:rPr>
      <w:t>+41 22 7482048</w:t>
    </w:r>
  </w:p>
  <w:p w14:paraId="4083862C" w14:textId="77777777" w:rsidR="001570BA" w:rsidRPr="004D5139" w:rsidRDefault="001570BA" w:rsidP="001570BA">
    <w:pPr>
      <w:jc w:val="center"/>
      <w:rPr>
        <w:sz w:val="16"/>
        <w:szCs w:val="16"/>
        <w:lang w:val="fr-FR"/>
      </w:rPr>
    </w:pPr>
    <w:r w:rsidRPr="004D5139">
      <w:rPr>
        <w:sz w:val="16"/>
        <w:szCs w:val="16"/>
        <w:lang w:val="fr-FR"/>
      </w:rPr>
      <w:t xml:space="preserve">Mail: </w:t>
    </w:r>
    <w:hyperlink r:id="rId1" w:history="1">
      <w:r w:rsidRPr="004D5139">
        <w:rPr>
          <w:rStyle w:val="Hyperlink"/>
          <w:rFonts w:ascii="Arial" w:hAnsi="Arial"/>
          <w:sz w:val="16"/>
          <w:szCs w:val="16"/>
          <w:lang w:val="fr-FR"/>
        </w:rPr>
        <w:t>genf-ov@bmeia.gv.at</w:t>
      </w:r>
    </w:hyperlink>
    <w:r w:rsidRPr="004D5139">
      <w:rPr>
        <w:sz w:val="16"/>
        <w:szCs w:val="16"/>
        <w:lang w:val="fr-FR"/>
      </w:rPr>
      <w:t xml:space="preserve">, </w:t>
    </w:r>
  </w:p>
  <w:p w14:paraId="758A076E" w14:textId="77777777" w:rsidR="001570BA" w:rsidRPr="00026F09" w:rsidRDefault="001570BA">
    <w:pPr>
      <w:pStyle w:val="Fuzeile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C46BFA" w14:textId="77777777" w:rsidR="007C29B5" w:rsidRDefault="007C29B5" w:rsidP="00A656A2">
      <w:r>
        <w:separator/>
      </w:r>
    </w:p>
  </w:footnote>
  <w:footnote w:type="continuationSeparator" w:id="0">
    <w:p w14:paraId="7DC46BFB" w14:textId="77777777" w:rsidR="007C29B5" w:rsidRDefault="007C29B5" w:rsidP="00A65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A2733"/>
    <w:multiLevelType w:val="hybridMultilevel"/>
    <w:tmpl w:val="1E04E3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5B2"/>
    <w:rsid w:val="0000027F"/>
    <w:rsid w:val="000006F2"/>
    <w:rsid w:val="00000A50"/>
    <w:rsid w:val="00000BFA"/>
    <w:rsid w:val="00001526"/>
    <w:rsid w:val="00001954"/>
    <w:rsid w:val="00001AD6"/>
    <w:rsid w:val="00003A9F"/>
    <w:rsid w:val="0000475E"/>
    <w:rsid w:val="000050F6"/>
    <w:rsid w:val="00005AF3"/>
    <w:rsid w:val="00005C56"/>
    <w:rsid w:val="00005F28"/>
    <w:rsid w:val="00006261"/>
    <w:rsid w:val="000064D0"/>
    <w:rsid w:val="0000670B"/>
    <w:rsid w:val="00007AED"/>
    <w:rsid w:val="00007E19"/>
    <w:rsid w:val="000104B1"/>
    <w:rsid w:val="00010B61"/>
    <w:rsid w:val="00010E2D"/>
    <w:rsid w:val="00011191"/>
    <w:rsid w:val="00011C29"/>
    <w:rsid w:val="00011F71"/>
    <w:rsid w:val="00012205"/>
    <w:rsid w:val="0001251B"/>
    <w:rsid w:val="00012ED1"/>
    <w:rsid w:val="00014235"/>
    <w:rsid w:val="000142F0"/>
    <w:rsid w:val="0001463D"/>
    <w:rsid w:val="00014B7B"/>
    <w:rsid w:val="00015132"/>
    <w:rsid w:val="000151C5"/>
    <w:rsid w:val="00015541"/>
    <w:rsid w:val="00015D08"/>
    <w:rsid w:val="000160C9"/>
    <w:rsid w:val="0001667A"/>
    <w:rsid w:val="00016FDA"/>
    <w:rsid w:val="000172AE"/>
    <w:rsid w:val="00017D48"/>
    <w:rsid w:val="00020617"/>
    <w:rsid w:val="00021938"/>
    <w:rsid w:val="000224FB"/>
    <w:rsid w:val="00022975"/>
    <w:rsid w:val="00022ABB"/>
    <w:rsid w:val="0002366E"/>
    <w:rsid w:val="00023E1F"/>
    <w:rsid w:val="000243AB"/>
    <w:rsid w:val="00025377"/>
    <w:rsid w:val="0002560A"/>
    <w:rsid w:val="00026F09"/>
    <w:rsid w:val="000275C1"/>
    <w:rsid w:val="000276A1"/>
    <w:rsid w:val="0002796B"/>
    <w:rsid w:val="0003021B"/>
    <w:rsid w:val="00030A69"/>
    <w:rsid w:val="0003143A"/>
    <w:rsid w:val="00031AC8"/>
    <w:rsid w:val="000327B4"/>
    <w:rsid w:val="000328DE"/>
    <w:rsid w:val="000329F3"/>
    <w:rsid w:val="00032ED1"/>
    <w:rsid w:val="00032ED6"/>
    <w:rsid w:val="00034047"/>
    <w:rsid w:val="00034751"/>
    <w:rsid w:val="00035415"/>
    <w:rsid w:val="00036BA2"/>
    <w:rsid w:val="00037513"/>
    <w:rsid w:val="000379DC"/>
    <w:rsid w:val="0004005B"/>
    <w:rsid w:val="000409F1"/>
    <w:rsid w:val="000420BD"/>
    <w:rsid w:val="00043264"/>
    <w:rsid w:val="00043739"/>
    <w:rsid w:val="00044446"/>
    <w:rsid w:val="000449BB"/>
    <w:rsid w:val="0004589B"/>
    <w:rsid w:val="000459AC"/>
    <w:rsid w:val="00045A2A"/>
    <w:rsid w:val="00045A6B"/>
    <w:rsid w:val="000462F7"/>
    <w:rsid w:val="0005023A"/>
    <w:rsid w:val="00050594"/>
    <w:rsid w:val="00051CAB"/>
    <w:rsid w:val="00052436"/>
    <w:rsid w:val="00052D06"/>
    <w:rsid w:val="00054999"/>
    <w:rsid w:val="00054D38"/>
    <w:rsid w:val="00054E36"/>
    <w:rsid w:val="00055CE4"/>
    <w:rsid w:val="00056343"/>
    <w:rsid w:val="00057821"/>
    <w:rsid w:val="00060741"/>
    <w:rsid w:val="000610F3"/>
    <w:rsid w:val="00061358"/>
    <w:rsid w:val="00061B48"/>
    <w:rsid w:val="00062AE4"/>
    <w:rsid w:val="00062E62"/>
    <w:rsid w:val="00062F34"/>
    <w:rsid w:val="00063A7F"/>
    <w:rsid w:val="00063B75"/>
    <w:rsid w:val="000641AA"/>
    <w:rsid w:val="000645D0"/>
    <w:rsid w:val="000647DC"/>
    <w:rsid w:val="00064F4D"/>
    <w:rsid w:val="000655AD"/>
    <w:rsid w:val="00067F53"/>
    <w:rsid w:val="00067FFE"/>
    <w:rsid w:val="00070378"/>
    <w:rsid w:val="00070AC0"/>
    <w:rsid w:val="00070D5E"/>
    <w:rsid w:val="0007214A"/>
    <w:rsid w:val="00072481"/>
    <w:rsid w:val="00072B7D"/>
    <w:rsid w:val="000730FB"/>
    <w:rsid w:val="00074572"/>
    <w:rsid w:val="000745B5"/>
    <w:rsid w:val="00074A99"/>
    <w:rsid w:val="0007509E"/>
    <w:rsid w:val="000754A9"/>
    <w:rsid w:val="00075669"/>
    <w:rsid w:val="00075DCF"/>
    <w:rsid w:val="00075E74"/>
    <w:rsid w:val="0007650A"/>
    <w:rsid w:val="00076B52"/>
    <w:rsid w:val="000775A6"/>
    <w:rsid w:val="000778C1"/>
    <w:rsid w:val="00077C3D"/>
    <w:rsid w:val="00077E4F"/>
    <w:rsid w:val="0008013F"/>
    <w:rsid w:val="00080749"/>
    <w:rsid w:val="000818A5"/>
    <w:rsid w:val="00081CB0"/>
    <w:rsid w:val="00082BAF"/>
    <w:rsid w:val="0008531E"/>
    <w:rsid w:val="000855E2"/>
    <w:rsid w:val="00086516"/>
    <w:rsid w:val="00086CE4"/>
    <w:rsid w:val="00087D4B"/>
    <w:rsid w:val="0009019E"/>
    <w:rsid w:val="000901F0"/>
    <w:rsid w:val="0009065A"/>
    <w:rsid w:val="00091D21"/>
    <w:rsid w:val="00091E46"/>
    <w:rsid w:val="00091F84"/>
    <w:rsid w:val="000920D4"/>
    <w:rsid w:val="000925D6"/>
    <w:rsid w:val="0009319D"/>
    <w:rsid w:val="000935B8"/>
    <w:rsid w:val="000935CE"/>
    <w:rsid w:val="0009500A"/>
    <w:rsid w:val="0009570E"/>
    <w:rsid w:val="000969E8"/>
    <w:rsid w:val="00096FBC"/>
    <w:rsid w:val="00097411"/>
    <w:rsid w:val="00097C04"/>
    <w:rsid w:val="00097D82"/>
    <w:rsid w:val="000A0182"/>
    <w:rsid w:val="000A17CF"/>
    <w:rsid w:val="000A2A18"/>
    <w:rsid w:val="000A3973"/>
    <w:rsid w:val="000A39B8"/>
    <w:rsid w:val="000A3BAB"/>
    <w:rsid w:val="000A4A58"/>
    <w:rsid w:val="000A4EA6"/>
    <w:rsid w:val="000A5287"/>
    <w:rsid w:val="000A63A7"/>
    <w:rsid w:val="000A7CE6"/>
    <w:rsid w:val="000B06F6"/>
    <w:rsid w:val="000B0756"/>
    <w:rsid w:val="000B0965"/>
    <w:rsid w:val="000B0D4E"/>
    <w:rsid w:val="000B13E3"/>
    <w:rsid w:val="000B1A0F"/>
    <w:rsid w:val="000B1C01"/>
    <w:rsid w:val="000B1CE3"/>
    <w:rsid w:val="000B28A3"/>
    <w:rsid w:val="000B3378"/>
    <w:rsid w:val="000B4884"/>
    <w:rsid w:val="000B491B"/>
    <w:rsid w:val="000B4A74"/>
    <w:rsid w:val="000B5137"/>
    <w:rsid w:val="000B516D"/>
    <w:rsid w:val="000B5A27"/>
    <w:rsid w:val="000B5E9A"/>
    <w:rsid w:val="000B6277"/>
    <w:rsid w:val="000B633A"/>
    <w:rsid w:val="000B72CB"/>
    <w:rsid w:val="000C071F"/>
    <w:rsid w:val="000C1A67"/>
    <w:rsid w:val="000C304B"/>
    <w:rsid w:val="000C3338"/>
    <w:rsid w:val="000C497A"/>
    <w:rsid w:val="000C4CA5"/>
    <w:rsid w:val="000C4CF7"/>
    <w:rsid w:val="000C5501"/>
    <w:rsid w:val="000C6344"/>
    <w:rsid w:val="000C721A"/>
    <w:rsid w:val="000C74FB"/>
    <w:rsid w:val="000C7558"/>
    <w:rsid w:val="000D06C6"/>
    <w:rsid w:val="000D0AAE"/>
    <w:rsid w:val="000D0E0D"/>
    <w:rsid w:val="000D1198"/>
    <w:rsid w:val="000D1360"/>
    <w:rsid w:val="000D14C3"/>
    <w:rsid w:val="000D16BE"/>
    <w:rsid w:val="000D1C9D"/>
    <w:rsid w:val="000D1DF7"/>
    <w:rsid w:val="000D23E2"/>
    <w:rsid w:val="000D2453"/>
    <w:rsid w:val="000D2928"/>
    <w:rsid w:val="000D2D06"/>
    <w:rsid w:val="000D47AB"/>
    <w:rsid w:val="000D48A8"/>
    <w:rsid w:val="000D5253"/>
    <w:rsid w:val="000D5A11"/>
    <w:rsid w:val="000D62AD"/>
    <w:rsid w:val="000D639A"/>
    <w:rsid w:val="000D66AE"/>
    <w:rsid w:val="000D6F26"/>
    <w:rsid w:val="000D7181"/>
    <w:rsid w:val="000D76B7"/>
    <w:rsid w:val="000E0B0C"/>
    <w:rsid w:val="000E10CB"/>
    <w:rsid w:val="000E1362"/>
    <w:rsid w:val="000E1851"/>
    <w:rsid w:val="000E1D24"/>
    <w:rsid w:val="000E1E37"/>
    <w:rsid w:val="000E203D"/>
    <w:rsid w:val="000E2CEB"/>
    <w:rsid w:val="000E31CB"/>
    <w:rsid w:val="000E321B"/>
    <w:rsid w:val="000E42E8"/>
    <w:rsid w:val="000E5614"/>
    <w:rsid w:val="000E5894"/>
    <w:rsid w:val="000E653D"/>
    <w:rsid w:val="000E72B2"/>
    <w:rsid w:val="000E77FF"/>
    <w:rsid w:val="000E7A07"/>
    <w:rsid w:val="000F10BD"/>
    <w:rsid w:val="000F17B2"/>
    <w:rsid w:val="000F1AF3"/>
    <w:rsid w:val="000F22B9"/>
    <w:rsid w:val="000F23E5"/>
    <w:rsid w:val="000F2658"/>
    <w:rsid w:val="000F2C90"/>
    <w:rsid w:val="000F40C4"/>
    <w:rsid w:val="000F51B8"/>
    <w:rsid w:val="000F5327"/>
    <w:rsid w:val="000F5EAB"/>
    <w:rsid w:val="000F73C6"/>
    <w:rsid w:val="000F7F5D"/>
    <w:rsid w:val="001004E8"/>
    <w:rsid w:val="00101852"/>
    <w:rsid w:val="00101AB2"/>
    <w:rsid w:val="00101AC3"/>
    <w:rsid w:val="00101DE1"/>
    <w:rsid w:val="0010229B"/>
    <w:rsid w:val="001022F4"/>
    <w:rsid w:val="001026CD"/>
    <w:rsid w:val="00103531"/>
    <w:rsid w:val="00103551"/>
    <w:rsid w:val="0010683D"/>
    <w:rsid w:val="00106BEE"/>
    <w:rsid w:val="00107549"/>
    <w:rsid w:val="00110185"/>
    <w:rsid w:val="001105DB"/>
    <w:rsid w:val="001122D6"/>
    <w:rsid w:val="001127CF"/>
    <w:rsid w:val="00113389"/>
    <w:rsid w:val="0011360D"/>
    <w:rsid w:val="00113A21"/>
    <w:rsid w:val="00113CCF"/>
    <w:rsid w:val="00113D42"/>
    <w:rsid w:val="00114C88"/>
    <w:rsid w:val="00114EC7"/>
    <w:rsid w:val="00115937"/>
    <w:rsid w:val="0011593E"/>
    <w:rsid w:val="00116088"/>
    <w:rsid w:val="00116115"/>
    <w:rsid w:val="0011611B"/>
    <w:rsid w:val="001172C1"/>
    <w:rsid w:val="0011799E"/>
    <w:rsid w:val="00117A41"/>
    <w:rsid w:val="00120E06"/>
    <w:rsid w:val="00121831"/>
    <w:rsid w:val="001224BE"/>
    <w:rsid w:val="00122D2E"/>
    <w:rsid w:val="00122E89"/>
    <w:rsid w:val="00122F9F"/>
    <w:rsid w:val="00123E0E"/>
    <w:rsid w:val="0012465F"/>
    <w:rsid w:val="00125440"/>
    <w:rsid w:val="00125C6E"/>
    <w:rsid w:val="00125F22"/>
    <w:rsid w:val="001264D0"/>
    <w:rsid w:val="001266DD"/>
    <w:rsid w:val="00126718"/>
    <w:rsid w:val="001268D3"/>
    <w:rsid w:val="001268E2"/>
    <w:rsid w:val="00126A86"/>
    <w:rsid w:val="00126B6A"/>
    <w:rsid w:val="00126EF2"/>
    <w:rsid w:val="00127574"/>
    <w:rsid w:val="00127D9B"/>
    <w:rsid w:val="0013050A"/>
    <w:rsid w:val="00130591"/>
    <w:rsid w:val="001306E7"/>
    <w:rsid w:val="0013110F"/>
    <w:rsid w:val="001320BD"/>
    <w:rsid w:val="0013218A"/>
    <w:rsid w:val="001327BC"/>
    <w:rsid w:val="00133549"/>
    <w:rsid w:val="00133922"/>
    <w:rsid w:val="0013434D"/>
    <w:rsid w:val="00134564"/>
    <w:rsid w:val="00134AD3"/>
    <w:rsid w:val="00135068"/>
    <w:rsid w:val="001353F6"/>
    <w:rsid w:val="001357BE"/>
    <w:rsid w:val="00136898"/>
    <w:rsid w:val="00136922"/>
    <w:rsid w:val="00137267"/>
    <w:rsid w:val="00137274"/>
    <w:rsid w:val="001373F3"/>
    <w:rsid w:val="0013755C"/>
    <w:rsid w:val="0014008F"/>
    <w:rsid w:val="00140EEE"/>
    <w:rsid w:val="001412B1"/>
    <w:rsid w:val="00141901"/>
    <w:rsid w:val="001425D7"/>
    <w:rsid w:val="00143317"/>
    <w:rsid w:val="001436E8"/>
    <w:rsid w:val="00144FE2"/>
    <w:rsid w:val="00145619"/>
    <w:rsid w:val="001460D9"/>
    <w:rsid w:val="00146287"/>
    <w:rsid w:val="00146408"/>
    <w:rsid w:val="0014655D"/>
    <w:rsid w:val="00146DC7"/>
    <w:rsid w:val="0014786B"/>
    <w:rsid w:val="00147CF6"/>
    <w:rsid w:val="00147E05"/>
    <w:rsid w:val="00150D87"/>
    <w:rsid w:val="00151723"/>
    <w:rsid w:val="001526E9"/>
    <w:rsid w:val="00152E96"/>
    <w:rsid w:val="00153051"/>
    <w:rsid w:val="0015305B"/>
    <w:rsid w:val="0015322C"/>
    <w:rsid w:val="001533E9"/>
    <w:rsid w:val="00153932"/>
    <w:rsid w:val="00153C40"/>
    <w:rsid w:val="0015482C"/>
    <w:rsid w:val="00154B69"/>
    <w:rsid w:val="001553F7"/>
    <w:rsid w:val="00156447"/>
    <w:rsid w:val="001570BA"/>
    <w:rsid w:val="00157A79"/>
    <w:rsid w:val="00161683"/>
    <w:rsid w:val="00161902"/>
    <w:rsid w:val="001624BE"/>
    <w:rsid w:val="00162974"/>
    <w:rsid w:val="001636A2"/>
    <w:rsid w:val="00163FF7"/>
    <w:rsid w:val="00164888"/>
    <w:rsid w:val="00164905"/>
    <w:rsid w:val="00165325"/>
    <w:rsid w:val="001663A2"/>
    <w:rsid w:val="00166B30"/>
    <w:rsid w:val="001673BB"/>
    <w:rsid w:val="0016783B"/>
    <w:rsid w:val="00167D2E"/>
    <w:rsid w:val="001700D6"/>
    <w:rsid w:val="00170297"/>
    <w:rsid w:val="00171473"/>
    <w:rsid w:val="001714CE"/>
    <w:rsid w:val="001714EB"/>
    <w:rsid w:val="00171BD7"/>
    <w:rsid w:val="00172004"/>
    <w:rsid w:val="00172FF6"/>
    <w:rsid w:val="00173663"/>
    <w:rsid w:val="001744BF"/>
    <w:rsid w:val="00174690"/>
    <w:rsid w:val="00174CC8"/>
    <w:rsid w:val="00175019"/>
    <w:rsid w:val="0017570E"/>
    <w:rsid w:val="00175D94"/>
    <w:rsid w:val="001767A4"/>
    <w:rsid w:val="0017691B"/>
    <w:rsid w:val="0017754D"/>
    <w:rsid w:val="0017765E"/>
    <w:rsid w:val="0017768A"/>
    <w:rsid w:val="00177BF1"/>
    <w:rsid w:val="00177CCC"/>
    <w:rsid w:val="00177F0C"/>
    <w:rsid w:val="001835B1"/>
    <w:rsid w:val="0018372F"/>
    <w:rsid w:val="00183B60"/>
    <w:rsid w:val="001840FE"/>
    <w:rsid w:val="0018413C"/>
    <w:rsid w:val="0018478B"/>
    <w:rsid w:val="00184BB0"/>
    <w:rsid w:val="00184F43"/>
    <w:rsid w:val="0018532E"/>
    <w:rsid w:val="001855C2"/>
    <w:rsid w:val="00185C12"/>
    <w:rsid w:val="001860A9"/>
    <w:rsid w:val="0018768A"/>
    <w:rsid w:val="00187770"/>
    <w:rsid w:val="00187D56"/>
    <w:rsid w:val="00187F92"/>
    <w:rsid w:val="00190137"/>
    <w:rsid w:val="00190509"/>
    <w:rsid w:val="00190BD0"/>
    <w:rsid w:val="00190DF3"/>
    <w:rsid w:val="001911E0"/>
    <w:rsid w:val="00191732"/>
    <w:rsid w:val="00192277"/>
    <w:rsid w:val="001927B1"/>
    <w:rsid w:val="001927B7"/>
    <w:rsid w:val="00193592"/>
    <w:rsid w:val="00193BAC"/>
    <w:rsid w:val="0019473C"/>
    <w:rsid w:val="00194A0B"/>
    <w:rsid w:val="00194A72"/>
    <w:rsid w:val="00195B60"/>
    <w:rsid w:val="00195EB4"/>
    <w:rsid w:val="001973A3"/>
    <w:rsid w:val="001979B5"/>
    <w:rsid w:val="00197C21"/>
    <w:rsid w:val="00197E35"/>
    <w:rsid w:val="00197F52"/>
    <w:rsid w:val="001A0721"/>
    <w:rsid w:val="001A182B"/>
    <w:rsid w:val="001A1DEE"/>
    <w:rsid w:val="001A2E1B"/>
    <w:rsid w:val="001A3F05"/>
    <w:rsid w:val="001A42C3"/>
    <w:rsid w:val="001A4663"/>
    <w:rsid w:val="001A54F2"/>
    <w:rsid w:val="001A603F"/>
    <w:rsid w:val="001A60F5"/>
    <w:rsid w:val="001A64D1"/>
    <w:rsid w:val="001A6A19"/>
    <w:rsid w:val="001A7489"/>
    <w:rsid w:val="001A75ED"/>
    <w:rsid w:val="001A76B3"/>
    <w:rsid w:val="001B051B"/>
    <w:rsid w:val="001B0598"/>
    <w:rsid w:val="001B1485"/>
    <w:rsid w:val="001B152D"/>
    <w:rsid w:val="001B19CB"/>
    <w:rsid w:val="001B1E21"/>
    <w:rsid w:val="001B319E"/>
    <w:rsid w:val="001B3C60"/>
    <w:rsid w:val="001B4B2B"/>
    <w:rsid w:val="001B5E7A"/>
    <w:rsid w:val="001B640D"/>
    <w:rsid w:val="001B6634"/>
    <w:rsid w:val="001B6EEA"/>
    <w:rsid w:val="001C04DD"/>
    <w:rsid w:val="001C05B4"/>
    <w:rsid w:val="001C1593"/>
    <w:rsid w:val="001C1AC5"/>
    <w:rsid w:val="001C3788"/>
    <w:rsid w:val="001C37D9"/>
    <w:rsid w:val="001C4512"/>
    <w:rsid w:val="001C46CB"/>
    <w:rsid w:val="001C51F0"/>
    <w:rsid w:val="001C535E"/>
    <w:rsid w:val="001C6EA2"/>
    <w:rsid w:val="001C727C"/>
    <w:rsid w:val="001C73A5"/>
    <w:rsid w:val="001C76E2"/>
    <w:rsid w:val="001D06E9"/>
    <w:rsid w:val="001D0E5E"/>
    <w:rsid w:val="001D0F7E"/>
    <w:rsid w:val="001D156B"/>
    <w:rsid w:val="001D2151"/>
    <w:rsid w:val="001D265F"/>
    <w:rsid w:val="001D2668"/>
    <w:rsid w:val="001D5499"/>
    <w:rsid w:val="001D6D30"/>
    <w:rsid w:val="001D7816"/>
    <w:rsid w:val="001D79F1"/>
    <w:rsid w:val="001E0716"/>
    <w:rsid w:val="001E176F"/>
    <w:rsid w:val="001E1B78"/>
    <w:rsid w:val="001E3026"/>
    <w:rsid w:val="001E30C6"/>
    <w:rsid w:val="001E31FD"/>
    <w:rsid w:val="001E32B2"/>
    <w:rsid w:val="001E37DB"/>
    <w:rsid w:val="001E43FA"/>
    <w:rsid w:val="001E5C70"/>
    <w:rsid w:val="001E5FBC"/>
    <w:rsid w:val="001E62EF"/>
    <w:rsid w:val="001E734A"/>
    <w:rsid w:val="001F0F22"/>
    <w:rsid w:val="001F13B5"/>
    <w:rsid w:val="001F1684"/>
    <w:rsid w:val="001F1A45"/>
    <w:rsid w:val="001F1BA6"/>
    <w:rsid w:val="001F20D1"/>
    <w:rsid w:val="001F2165"/>
    <w:rsid w:val="001F2255"/>
    <w:rsid w:val="001F2AD1"/>
    <w:rsid w:val="001F3436"/>
    <w:rsid w:val="001F3D2B"/>
    <w:rsid w:val="001F4342"/>
    <w:rsid w:val="001F4907"/>
    <w:rsid w:val="001F494F"/>
    <w:rsid w:val="001F4B83"/>
    <w:rsid w:val="001F5A1F"/>
    <w:rsid w:val="001F5E1E"/>
    <w:rsid w:val="001F7813"/>
    <w:rsid w:val="0020020D"/>
    <w:rsid w:val="002012D3"/>
    <w:rsid w:val="00201765"/>
    <w:rsid w:val="002027B1"/>
    <w:rsid w:val="002031BC"/>
    <w:rsid w:val="00203E4C"/>
    <w:rsid w:val="0020435E"/>
    <w:rsid w:val="00204B45"/>
    <w:rsid w:val="00204B72"/>
    <w:rsid w:val="002051F2"/>
    <w:rsid w:val="0020566E"/>
    <w:rsid w:val="002059B5"/>
    <w:rsid w:val="0020764E"/>
    <w:rsid w:val="002076F8"/>
    <w:rsid w:val="00207B7A"/>
    <w:rsid w:val="00207BC6"/>
    <w:rsid w:val="002101C1"/>
    <w:rsid w:val="00211395"/>
    <w:rsid w:val="0021155D"/>
    <w:rsid w:val="002115D4"/>
    <w:rsid w:val="00212128"/>
    <w:rsid w:val="002122EB"/>
    <w:rsid w:val="00212335"/>
    <w:rsid w:val="00212413"/>
    <w:rsid w:val="00212B81"/>
    <w:rsid w:val="002132A7"/>
    <w:rsid w:val="002137E1"/>
    <w:rsid w:val="00213D68"/>
    <w:rsid w:val="00214500"/>
    <w:rsid w:val="00214865"/>
    <w:rsid w:val="00214A87"/>
    <w:rsid w:val="00215977"/>
    <w:rsid w:val="00216836"/>
    <w:rsid w:val="0021714A"/>
    <w:rsid w:val="002201F3"/>
    <w:rsid w:val="00220478"/>
    <w:rsid w:val="002206F2"/>
    <w:rsid w:val="002209B8"/>
    <w:rsid w:val="002222C6"/>
    <w:rsid w:val="00222532"/>
    <w:rsid w:val="00222C5F"/>
    <w:rsid w:val="0022345D"/>
    <w:rsid w:val="002250BA"/>
    <w:rsid w:val="002259C5"/>
    <w:rsid w:val="00227705"/>
    <w:rsid w:val="00227ED7"/>
    <w:rsid w:val="00230293"/>
    <w:rsid w:val="00231F01"/>
    <w:rsid w:val="00232145"/>
    <w:rsid w:val="002325FF"/>
    <w:rsid w:val="0023308E"/>
    <w:rsid w:val="002348C5"/>
    <w:rsid w:val="00234ABA"/>
    <w:rsid w:val="00234C4B"/>
    <w:rsid w:val="00235512"/>
    <w:rsid w:val="002359F6"/>
    <w:rsid w:val="00235A7B"/>
    <w:rsid w:val="00235F90"/>
    <w:rsid w:val="00236804"/>
    <w:rsid w:val="0023764D"/>
    <w:rsid w:val="00237D42"/>
    <w:rsid w:val="00237FC0"/>
    <w:rsid w:val="002400B7"/>
    <w:rsid w:val="00240ABE"/>
    <w:rsid w:val="002417DB"/>
    <w:rsid w:val="002429D0"/>
    <w:rsid w:val="00243848"/>
    <w:rsid w:val="00243B8C"/>
    <w:rsid w:val="00243C64"/>
    <w:rsid w:val="00244892"/>
    <w:rsid w:val="00244EB2"/>
    <w:rsid w:val="002456CC"/>
    <w:rsid w:val="002461AA"/>
    <w:rsid w:val="002467B5"/>
    <w:rsid w:val="002469C6"/>
    <w:rsid w:val="00246EB4"/>
    <w:rsid w:val="002477B1"/>
    <w:rsid w:val="00247C16"/>
    <w:rsid w:val="00250158"/>
    <w:rsid w:val="00250392"/>
    <w:rsid w:val="0025061A"/>
    <w:rsid w:val="00250855"/>
    <w:rsid w:val="00250BC8"/>
    <w:rsid w:val="0025290A"/>
    <w:rsid w:val="00252ABF"/>
    <w:rsid w:val="00252C44"/>
    <w:rsid w:val="00252C7E"/>
    <w:rsid w:val="00252D8E"/>
    <w:rsid w:val="00252EA7"/>
    <w:rsid w:val="00253161"/>
    <w:rsid w:val="00253A73"/>
    <w:rsid w:val="0025518B"/>
    <w:rsid w:val="00255842"/>
    <w:rsid w:val="0025672C"/>
    <w:rsid w:val="0025792A"/>
    <w:rsid w:val="00257AF9"/>
    <w:rsid w:val="002604C5"/>
    <w:rsid w:val="00260780"/>
    <w:rsid w:val="002609C5"/>
    <w:rsid w:val="00260EEF"/>
    <w:rsid w:val="002615C1"/>
    <w:rsid w:val="00261DEA"/>
    <w:rsid w:val="00262257"/>
    <w:rsid w:val="002628A7"/>
    <w:rsid w:val="00262BBD"/>
    <w:rsid w:val="00262E1A"/>
    <w:rsid w:val="002644A8"/>
    <w:rsid w:val="00264527"/>
    <w:rsid w:val="00264578"/>
    <w:rsid w:val="00264AE6"/>
    <w:rsid w:val="0026558C"/>
    <w:rsid w:val="00265AB6"/>
    <w:rsid w:val="00265D8C"/>
    <w:rsid w:val="00265FFC"/>
    <w:rsid w:val="0026641D"/>
    <w:rsid w:val="00266D6E"/>
    <w:rsid w:val="00267A9A"/>
    <w:rsid w:val="00270052"/>
    <w:rsid w:val="002701EB"/>
    <w:rsid w:val="00271248"/>
    <w:rsid w:val="0027177C"/>
    <w:rsid w:val="002727B5"/>
    <w:rsid w:val="00272BD0"/>
    <w:rsid w:val="00273844"/>
    <w:rsid w:val="002740F8"/>
    <w:rsid w:val="002742A7"/>
    <w:rsid w:val="00274671"/>
    <w:rsid w:val="00274842"/>
    <w:rsid w:val="002758AB"/>
    <w:rsid w:val="00276481"/>
    <w:rsid w:val="00276859"/>
    <w:rsid w:val="00276A9C"/>
    <w:rsid w:val="00276ED6"/>
    <w:rsid w:val="002774A2"/>
    <w:rsid w:val="0028059A"/>
    <w:rsid w:val="00280CF4"/>
    <w:rsid w:val="00281554"/>
    <w:rsid w:val="0028200F"/>
    <w:rsid w:val="00283CF9"/>
    <w:rsid w:val="002841CA"/>
    <w:rsid w:val="002842D2"/>
    <w:rsid w:val="002847EC"/>
    <w:rsid w:val="0028562C"/>
    <w:rsid w:val="00285733"/>
    <w:rsid w:val="0028592F"/>
    <w:rsid w:val="002860C6"/>
    <w:rsid w:val="00286D63"/>
    <w:rsid w:val="00286FD7"/>
    <w:rsid w:val="00287829"/>
    <w:rsid w:val="00287B32"/>
    <w:rsid w:val="00287CC4"/>
    <w:rsid w:val="002900B3"/>
    <w:rsid w:val="002902F0"/>
    <w:rsid w:val="00290A83"/>
    <w:rsid w:val="00293BAC"/>
    <w:rsid w:val="00293D39"/>
    <w:rsid w:val="0029472B"/>
    <w:rsid w:val="00295E56"/>
    <w:rsid w:val="00296241"/>
    <w:rsid w:val="00296A5C"/>
    <w:rsid w:val="002978AC"/>
    <w:rsid w:val="00297B4A"/>
    <w:rsid w:val="00297EC4"/>
    <w:rsid w:val="002A11F3"/>
    <w:rsid w:val="002A15FC"/>
    <w:rsid w:val="002A1D29"/>
    <w:rsid w:val="002A1EE4"/>
    <w:rsid w:val="002A3418"/>
    <w:rsid w:val="002A399E"/>
    <w:rsid w:val="002A3F36"/>
    <w:rsid w:val="002A46BF"/>
    <w:rsid w:val="002A4F31"/>
    <w:rsid w:val="002A5437"/>
    <w:rsid w:val="002A54FC"/>
    <w:rsid w:val="002A5670"/>
    <w:rsid w:val="002A56A1"/>
    <w:rsid w:val="002B0459"/>
    <w:rsid w:val="002B14CE"/>
    <w:rsid w:val="002B159B"/>
    <w:rsid w:val="002B1752"/>
    <w:rsid w:val="002B1C12"/>
    <w:rsid w:val="002B1E93"/>
    <w:rsid w:val="002B29BC"/>
    <w:rsid w:val="002B2E7D"/>
    <w:rsid w:val="002B318A"/>
    <w:rsid w:val="002B384C"/>
    <w:rsid w:val="002B38B9"/>
    <w:rsid w:val="002B3F87"/>
    <w:rsid w:val="002B5E5A"/>
    <w:rsid w:val="002B7124"/>
    <w:rsid w:val="002C093D"/>
    <w:rsid w:val="002C0E23"/>
    <w:rsid w:val="002C0E4A"/>
    <w:rsid w:val="002C0F90"/>
    <w:rsid w:val="002C0FAB"/>
    <w:rsid w:val="002C192B"/>
    <w:rsid w:val="002C357B"/>
    <w:rsid w:val="002C3BC4"/>
    <w:rsid w:val="002C4390"/>
    <w:rsid w:val="002C45E7"/>
    <w:rsid w:val="002C52C1"/>
    <w:rsid w:val="002C5641"/>
    <w:rsid w:val="002C5A6F"/>
    <w:rsid w:val="002C6D27"/>
    <w:rsid w:val="002C6FD4"/>
    <w:rsid w:val="002C7F10"/>
    <w:rsid w:val="002D186E"/>
    <w:rsid w:val="002D4464"/>
    <w:rsid w:val="002D491D"/>
    <w:rsid w:val="002D5052"/>
    <w:rsid w:val="002D5B6E"/>
    <w:rsid w:val="002D6043"/>
    <w:rsid w:val="002D6609"/>
    <w:rsid w:val="002D6A89"/>
    <w:rsid w:val="002D6C5E"/>
    <w:rsid w:val="002D6FD1"/>
    <w:rsid w:val="002D71C2"/>
    <w:rsid w:val="002E0126"/>
    <w:rsid w:val="002E03C3"/>
    <w:rsid w:val="002E0958"/>
    <w:rsid w:val="002E0D24"/>
    <w:rsid w:val="002E0E31"/>
    <w:rsid w:val="002E12C3"/>
    <w:rsid w:val="002E1616"/>
    <w:rsid w:val="002E1889"/>
    <w:rsid w:val="002E18B8"/>
    <w:rsid w:val="002E1EBA"/>
    <w:rsid w:val="002E21C9"/>
    <w:rsid w:val="002E229D"/>
    <w:rsid w:val="002E2BA0"/>
    <w:rsid w:val="002E33AE"/>
    <w:rsid w:val="002E3955"/>
    <w:rsid w:val="002E4980"/>
    <w:rsid w:val="002E4DA8"/>
    <w:rsid w:val="002E5A5E"/>
    <w:rsid w:val="002E5BDE"/>
    <w:rsid w:val="002E5E7E"/>
    <w:rsid w:val="002E6161"/>
    <w:rsid w:val="002E73DE"/>
    <w:rsid w:val="002F0033"/>
    <w:rsid w:val="002F00C9"/>
    <w:rsid w:val="002F101B"/>
    <w:rsid w:val="002F101C"/>
    <w:rsid w:val="002F1BE3"/>
    <w:rsid w:val="002F2354"/>
    <w:rsid w:val="002F2BFB"/>
    <w:rsid w:val="002F38F6"/>
    <w:rsid w:val="002F4037"/>
    <w:rsid w:val="002F4A30"/>
    <w:rsid w:val="002F4A89"/>
    <w:rsid w:val="002F6248"/>
    <w:rsid w:val="002F6C63"/>
    <w:rsid w:val="002F71AF"/>
    <w:rsid w:val="002F7B5D"/>
    <w:rsid w:val="002F7F70"/>
    <w:rsid w:val="003006B7"/>
    <w:rsid w:val="00301B30"/>
    <w:rsid w:val="00301C85"/>
    <w:rsid w:val="00301EBC"/>
    <w:rsid w:val="003022CC"/>
    <w:rsid w:val="00302835"/>
    <w:rsid w:val="003028BF"/>
    <w:rsid w:val="00302F14"/>
    <w:rsid w:val="003031ED"/>
    <w:rsid w:val="00304539"/>
    <w:rsid w:val="00305470"/>
    <w:rsid w:val="00305E57"/>
    <w:rsid w:val="00306E9F"/>
    <w:rsid w:val="003070B9"/>
    <w:rsid w:val="003078DB"/>
    <w:rsid w:val="003103D9"/>
    <w:rsid w:val="00310463"/>
    <w:rsid w:val="003117EE"/>
    <w:rsid w:val="00313B5D"/>
    <w:rsid w:val="003145A9"/>
    <w:rsid w:val="00314801"/>
    <w:rsid w:val="00316A27"/>
    <w:rsid w:val="00316F9D"/>
    <w:rsid w:val="00317188"/>
    <w:rsid w:val="0031745B"/>
    <w:rsid w:val="003179B8"/>
    <w:rsid w:val="00317DA2"/>
    <w:rsid w:val="00320382"/>
    <w:rsid w:val="00320581"/>
    <w:rsid w:val="00320732"/>
    <w:rsid w:val="00320AFD"/>
    <w:rsid w:val="003213BF"/>
    <w:rsid w:val="003216F1"/>
    <w:rsid w:val="0032184E"/>
    <w:rsid w:val="00321B2C"/>
    <w:rsid w:val="003221AC"/>
    <w:rsid w:val="00322263"/>
    <w:rsid w:val="0032316D"/>
    <w:rsid w:val="003233D7"/>
    <w:rsid w:val="00324F65"/>
    <w:rsid w:val="003250C3"/>
    <w:rsid w:val="00325268"/>
    <w:rsid w:val="00325FDE"/>
    <w:rsid w:val="0032667E"/>
    <w:rsid w:val="00327B7E"/>
    <w:rsid w:val="00330268"/>
    <w:rsid w:val="003307BF"/>
    <w:rsid w:val="00330841"/>
    <w:rsid w:val="00331265"/>
    <w:rsid w:val="00332582"/>
    <w:rsid w:val="00332D99"/>
    <w:rsid w:val="00333BEF"/>
    <w:rsid w:val="0033490B"/>
    <w:rsid w:val="00335995"/>
    <w:rsid w:val="003367E1"/>
    <w:rsid w:val="00336C80"/>
    <w:rsid w:val="00336CC9"/>
    <w:rsid w:val="00336FF9"/>
    <w:rsid w:val="003372F7"/>
    <w:rsid w:val="00337376"/>
    <w:rsid w:val="00337408"/>
    <w:rsid w:val="003403DC"/>
    <w:rsid w:val="00340437"/>
    <w:rsid w:val="003408EF"/>
    <w:rsid w:val="00340BAA"/>
    <w:rsid w:val="0034137B"/>
    <w:rsid w:val="003418A0"/>
    <w:rsid w:val="00341F37"/>
    <w:rsid w:val="00342956"/>
    <w:rsid w:val="003436DC"/>
    <w:rsid w:val="00343867"/>
    <w:rsid w:val="003448B0"/>
    <w:rsid w:val="0034604E"/>
    <w:rsid w:val="0034617F"/>
    <w:rsid w:val="003463DF"/>
    <w:rsid w:val="00346A4B"/>
    <w:rsid w:val="003472FA"/>
    <w:rsid w:val="00347CC1"/>
    <w:rsid w:val="00350376"/>
    <w:rsid w:val="00350F2E"/>
    <w:rsid w:val="0035227D"/>
    <w:rsid w:val="003523AB"/>
    <w:rsid w:val="00352A96"/>
    <w:rsid w:val="00353153"/>
    <w:rsid w:val="00353834"/>
    <w:rsid w:val="00354B8A"/>
    <w:rsid w:val="003564CE"/>
    <w:rsid w:val="00356664"/>
    <w:rsid w:val="0035690E"/>
    <w:rsid w:val="00357FA8"/>
    <w:rsid w:val="00360000"/>
    <w:rsid w:val="0036109C"/>
    <w:rsid w:val="00361971"/>
    <w:rsid w:val="00361980"/>
    <w:rsid w:val="003619DA"/>
    <w:rsid w:val="00361F85"/>
    <w:rsid w:val="00362728"/>
    <w:rsid w:val="00362CC0"/>
    <w:rsid w:val="00362E8F"/>
    <w:rsid w:val="00362FA8"/>
    <w:rsid w:val="003634FE"/>
    <w:rsid w:val="003640A5"/>
    <w:rsid w:val="00364A69"/>
    <w:rsid w:val="00364DDD"/>
    <w:rsid w:val="00364F8D"/>
    <w:rsid w:val="00365504"/>
    <w:rsid w:val="00366E36"/>
    <w:rsid w:val="00370231"/>
    <w:rsid w:val="00370233"/>
    <w:rsid w:val="003702DC"/>
    <w:rsid w:val="0037122D"/>
    <w:rsid w:val="0037178D"/>
    <w:rsid w:val="00371A52"/>
    <w:rsid w:val="0037327D"/>
    <w:rsid w:val="00373749"/>
    <w:rsid w:val="00373AD0"/>
    <w:rsid w:val="0037443B"/>
    <w:rsid w:val="0037462B"/>
    <w:rsid w:val="003746EA"/>
    <w:rsid w:val="00375C34"/>
    <w:rsid w:val="00375F4D"/>
    <w:rsid w:val="00376723"/>
    <w:rsid w:val="00377A20"/>
    <w:rsid w:val="00380054"/>
    <w:rsid w:val="00381290"/>
    <w:rsid w:val="003814B3"/>
    <w:rsid w:val="00381E7E"/>
    <w:rsid w:val="0038242B"/>
    <w:rsid w:val="0038377D"/>
    <w:rsid w:val="00383A3E"/>
    <w:rsid w:val="00384A3F"/>
    <w:rsid w:val="003862D8"/>
    <w:rsid w:val="003863A4"/>
    <w:rsid w:val="00386751"/>
    <w:rsid w:val="00386E7B"/>
    <w:rsid w:val="003870CB"/>
    <w:rsid w:val="00390358"/>
    <w:rsid w:val="003915E8"/>
    <w:rsid w:val="00391ED4"/>
    <w:rsid w:val="00391FE7"/>
    <w:rsid w:val="00392691"/>
    <w:rsid w:val="00392C0E"/>
    <w:rsid w:val="0039305C"/>
    <w:rsid w:val="00393580"/>
    <w:rsid w:val="003939FA"/>
    <w:rsid w:val="00394599"/>
    <w:rsid w:val="00394625"/>
    <w:rsid w:val="0039484A"/>
    <w:rsid w:val="00394D17"/>
    <w:rsid w:val="00397025"/>
    <w:rsid w:val="00397460"/>
    <w:rsid w:val="003977ED"/>
    <w:rsid w:val="003A143F"/>
    <w:rsid w:val="003A22A7"/>
    <w:rsid w:val="003A32DF"/>
    <w:rsid w:val="003A3873"/>
    <w:rsid w:val="003A39DC"/>
    <w:rsid w:val="003A3A4E"/>
    <w:rsid w:val="003A4AF1"/>
    <w:rsid w:val="003A521E"/>
    <w:rsid w:val="003A5CFE"/>
    <w:rsid w:val="003A64D2"/>
    <w:rsid w:val="003A7659"/>
    <w:rsid w:val="003A77BB"/>
    <w:rsid w:val="003B019F"/>
    <w:rsid w:val="003B01CC"/>
    <w:rsid w:val="003B034E"/>
    <w:rsid w:val="003B09F5"/>
    <w:rsid w:val="003B15D5"/>
    <w:rsid w:val="003B17A2"/>
    <w:rsid w:val="003B1DF8"/>
    <w:rsid w:val="003B1E2E"/>
    <w:rsid w:val="003B2421"/>
    <w:rsid w:val="003B3EE6"/>
    <w:rsid w:val="003B4126"/>
    <w:rsid w:val="003B43DD"/>
    <w:rsid w:val="003B45EB"/>
    <w:rsid w:val="003B48D2"/>
    <w:rsid w:val="003B4B11"/>
    <w:rsid w:val="003B5DC9"/>
    <w:rsid w:val="003B5F41"/>
    <w:rsid w:val="003B6E34"/>
    <w:rsid w:val="003B71C4"/>
    <w:rsid w:val="003B734A"/>
    <w:rsid w:val="003B74B1"/>
    <w:rsid w:val="003B75B0"/>
    <w:rsid w:val="003C012B"/>
    <w:rsid w:val="003C11A5"/>
    <w:rsid w:val="003C1642"/>
    <w:rsid w:val="003C2C1F"/>
    <w:rsid w:val="003C3217"/>
    <w:rsid w:val="003C3E95"/>
    <w:rsid w:val="003C4535"/>
    <w:rsid w:val="003C4566"/>
    <w:rsid w:val="003C4778"/>
    <w:rsid w:val="003C4B9F"/>
    <w:rsid w:val="003C4C02"/>
    <w:rsid w:val="003C4FB6"/>
    <w:rsid w:val="003C5354"/>
    <w:rsid w:val="003C56DF"/>
    <w:rsid w:val="003C7350"/>
    <w:rsid w:val="003C754B"/>
    <w:rsid w:val="003D108C"/>
    <w:rsid w:val="003D1A20"/>
    <w:rsid w:val="003D2740"/>
    <w:rsid w:val="003D2806"/>
    <w:rsid w:val="003D2D04"/>
    <w:rsid w:val="003D2F95"/>
    <w:rsid w:val="003D30A7"/>
    <w:rsid w:val="003D428F"/>
    <w:rsid w:val="003D57DB"/>
    <w:rsid w:val="003D65F5"/>
    <w:rsid w:val="003D68B8"/>
    <w:rsid w:val="003D68F3"/>
    <w:rsid w:val="003E09DF"/>
    <w:rsid w:val="003E0B13"/>
    <w:rsid w:val="003E1882"/>
    <w:rsid w:val="003E1CB5"/>
    <w:rsid w:val="003E2056"/>
    <w:rsid w:val="003E266F"/>
    <w:rsid w:val="003E2E35"/>
    <w:rsid w:val="003E2EFF"/>
    <w:rsid w:val="003E462C"/>
    <w:rsid w:val="003E4C3B"/>
    <w:rsid w:val="003E4EB5"/>
    <w:rsid w:val="003E4ED9"/>
    <w:rsid w:val="003E51E0"/>
    <w:rsid w:val="003E600D"/>
    <w:rsid w:val="003E6159"/>
    <w:rsid w:val="003E630A"/>
    <w:rsid w:val="003E6375"/>
    <w:rsid w:val="003E690C"/>
    <w:rsid w:val="003E769A"/>
    <w:rsid w:val="003E78D4"/>
    <w:rsid w:val="003E7A62"/>
    <w:rsid w:val="003F0068"/>
    <w:rsid w:val="003F082A"/>
    <w:rsid w:val="003F1696"/>
    <w:rsid w:val="003F179D"/>
    <w:rsid w:val="003F2AFE"/>
    <w:rsid w:val="003F33AE"/>
    <w:rsid w:val="003F4447"/>
    <w:rsid w:val="003F49A9"/>
    <w:rsid w:val="003F4E11"/>
    <w:rsid w:val="003F58D1"/>
    <w:rsid w:val="003F61BF"/>
    <w:rsid w:val="0040061C"/>
    <w:rsid w:val="00400C54"/>
    <w:rsid w:val="00401AAF"/>
    <w:rsid w:val="00401D21"/>
    <w:rsid w:val="00401FE9"/>
    <w:rsid w:val="0040263F"/>
    <w:rsid w:val="00403C68"/>
    <w:rsid w:val="00403EBA"/>
    <w:rsid w:val="004048B8"/>
    <w:rsid w:val="00405758"/>
    <w:rsid w:val="0040685C"/>
    <w:rsid w:val="00407EE3"/>
    <w:rsid w:val="004106B6"/>
    <w:rsid w:val="00410A5F"/>
    <w:rsid w:val="00410B00"/>
    <w:rsid w:val="0041111B"/>
    <w:rsid w:val="00411235"/>
    <w:rsid w:val="00411724"/>
    <w:rsid w:val="00411836"/>
    <w:rsid w:val="0041238E"/>
    <w:rsid w:val="00412534"/>
    <w:rsid w:val="0041268C"/>
    <w:rsid w:val="00413940"/>
    <w:rsid w:val="00414767"/>
    <w:rsid w:val="00420002"/>
    <w:rsid w:val="004207DA"/>
    <w:rsid w:val="004212F0"/>
    <w:rsid w:val="004213C8"/>
    <w:rsid w:val="00422747"/>
    <w:rsid w:val="00422C49"/>
    <w:rsid w:val="004231A8"/>
    <w:rsid w:val="0042382E"/>
    <w:rsid w:val="0042414B"/>
    <w:rsid w:val="004246CF"/>
    <w:rsid w:val="00424CAB"/>
    <w:rsid w:val="00425360"/>
    <w:rsid w:val="00425CFF"/>
    <w:rsid w:val="0042639F"/>
    <w:rsid w:val="004267E6"/>
    <w:rsid w:val="00426D28"/>
    <w:rsid w:val="00426F86"/>
    <w:rsid w:val="004272E7"/>
    <w:rsid w:val="00427679"/>
    <w:rsid w:val="004276B6"/>
    <w:rsid w:val="00427E54"/>
    <w:rsid w:val="00427E6A"/>
    <w:rsid w:val="004303F6"/>
    <w:rsid w:val="00430E1B"/>
    <w:rsid w:val="004316BB"/>
    <w:rsid w:val="00431AF2"/>
    <w:rsid w:val="00432713"/>
    <w:rsid w:val="00433E15"/>
    <w:rsid w:val="00435D8E"/>
    <w:rsid w:val="004363D5"/>
    <w:rsid w:val="00436F4F"/>
    <w:rsid w:val="00437905"/>
    <w:rsid w:val="00440BF5"/>
    <w:rsid w:val="00441357"/>
    <w:rsid w:val="00441578"/>
    <w:rsid w:val="004417E6"/>
    <w:rsid w:val="00441C4A"/>
    <w:rsid w:val="00443316"/>
    <w:rsid w:val="00443B3A"/>
    <w:rsid w:val="00443EA6"/>
    <w:rsid w:val="004449DA"/>
    <w:rsid w:val="00445BC6"/>
    <w:rsid w:val="00445CE9"/>
    <w:rsid w:val="00445F3B"/>
    <w:rsid w:val="00446457"/>
    <w:rsid w:val="00446B30"/>
    <w:rsid w:val="004478C0"/>
    <w:rsid w:val="00447E62"/>
    <w:rsid w:val="00447EB4"/>
    <w:rsid w:val="0045040D"/>
    <w:rsid w:val="004506B5"/>
    <w:rsid w:val="00450B47"/>
    <w:rsid w:val="00450BA8"/>
    <w:rsid w:val="0045141E"/>
    <w:rsid w:val="00451C30"/>
    <w:rsid w:val="00451EFF"/>
    <w:rsid w:val="0045205F"/>
    <w:rsid w:val="00452497"/>
    <w:rsid w:val="004525C4"/>
    <w:rsid w:val="0045311F"/>
    <w:rsid w:val="00453748"/>
    <w:rsid w:val="00453F4E"/>
    <w:rsid w:val="00454041"/>
    <w:rsid w:val="00454A2A"/>
    <w:rsid w:val="0045522F"/>
    <w:rsid w:val="004554D8"/>
    <w:rsid w:val="00455E1D"/>
    <w:rsid w:val="00456710"/>
    <w:rsid w:val="00456ABE"/>
    <w:rsid w:val="004602BC"/>
    <w:rsid w:val="00460339"/>
    <w:rsid w:val="0046056D"/>
    <w:rsid w:val="00460A12"/>
    <w:rsid w:val="00460A25"/>
    <w:rsid w:val="0046127C"/>
    <w:rsid w:val="004617F0"/>
    <w:rsid w:val="00461D94"/>
    <w:rsid w:val="004635C5"/>
    <w:rsid w:val="00463F7E"/>
    <w:rsid w:val="00464612"/>
    <w:rsid w:val="00464B9B"/>
    <w:rsid w:val="00465802"/>
    <w:rsid w:val="004669B5"/>
    <w:rsid w:val="004677FA"/>
    <w:rsid w:val="00467A02"/>
    <w:rsid w:val="0047089D"/>
    <w:rsid w:val="0047124C"/>
    <w:rsid w:val="00471418"/>
    <w:rsid w:val="00471959"/>
    <w:rsid w:val="004720C3"/>
    <w:rsid w:val="00472699"/>
    <w:rsid w:val="00473D05"/>
    <w:rsid w:val="004741DE"/>
    <w:rsid w:val="00474BCB"/>
    <w:rsid w:val="00474C00"/>
    <w:rsid w:val="00475DFB"/>
    <w:rsid w:val="00477014"/>
    <w:rsid w:val="004773E0"/>
    <w:rsid w:val="00477B32"/>
    <w:rsid w:val="00477DB5"/>
    <w:rsid w:val="00481C87"/>
    <w:rsid w:val="00481D4A"/>
    <w:rsid w:val="004838C6"/>
    <w:rsid w:val="00483BBE"/>
    <w:rsid w:val="0048431E"/>
    <w:rsid w:val="00485034"/>
    <w:rsid w:val="00486389"/>
    <w:rsid w:val="004900B6"/>
    <w:rsid w:val="0049030C"/>
    <w:rsid w:val="00490BAF"/>
    <w:rsid w:val="00490E70"/>
    <w:rsid w:val="00491B23"/>
    <w:rsid w:val="00492389"/>
    <w:rsid w:val="00492B63"/>
    <w:rsid w:val="004945D9"/>
    <w:rsid w:val="00494BAB"/>
    <w:rsid w:val="004956D4"/>
    <w:rsid w:val="00495857"/>
    <w:rsid w:val="00496D35"/>
    <w:rsid w:val="00496EB1"/>
    <w:rsid w:val="00497146"/>
    <w:rsid w:val="00497A7F"/>
    <w:rsid w:val="00497DD5"/>
    <w:rsid w:val="004A0390"/>
    <w:rsid w:val="004A083D"/>
    <w:rsid w:val="004A102C"/>
    <w:rsid w:val="004A1BD4"/>
    <w:rsid w:val="004A1F27"/>
    <w:rsid w:val="004A2254"/>
    <w:rsid w:val="004A393A"/>
    <w:rsid w:val="004A3E11"/>
    <w:rsid w:val="004A4480"/>
    <w:rsid w:val="004A5519"/>
    <w:rsid w:val="004A5B89"/>
    <w:rsid w:val="004A68D2"/>
    <w:rsid w:val="004A7623"/>
    <w:rsid w:val="004A7DF5"/>
    <w:rsid w:val="004B0881"/>
    <w:rsid w:val="004B30D0"/>
    <w:rsid w:val="004B421E"/>
    <w:rsid w:val="004B4F3D"/>
    <w:rsid w:val="004B5337"/>
    <w:rsid w:val="004B6A2D"/>
    <w:rsid w:val="004B6B53"/>
    <w:rsid w:val="004B7428"/>
    <w:rsid w:val="004B774A"/>
    <w:rsid w:val="004B7E8B"/>
    <w:rsid w:val="004B7F30"/>
    <w:rsid w:val="004C0188"/>
    <w:rsid w:val="004C02FE"/>
    <w:rsid w:val="004C08EE"/>
    <w:rsid w:val="004C1EF3"/>
    <w:rsid w:val="004C34E9"/>
    <w:rsid w:val="004C4CC3"/>
    <w:rsid w:val="004C5051"/>
    <w:rsid w:val="004C5299"/>
    <w:rsid w:val="004C5426"/>
    <w:rsid w:val="004C590C"/>
    <w:rsid w:val="004C6D34"/>
    <w:rsid w:val="004D13F0"/>
    <w:rsid w:val="004D2396"/>
    <w:rsid w:val="004D2558"/>
    <w:rsid w:val="004D2DE5"/>
    <w:rsid w:val="004D35EC"/>
    <w:rsid w:val="004D5204"/>
    <w:rsid w:val="004D5845"/>
    <w:rsid w:val="004D5CE9"/>
    <w:rsid w:val="004D609C"/>
    <w:rsid w:val="004D61DC"/>
    <w:rsid w:val="004D6445"/>
    <w:rsid w:val="004D6DA5"/>
    <w:rsid w:val="004D7EBC"/>
    <w:rsid w:val="004D7FEC"/>
    <w:rsid w:val="004E16F3"/>
    <w:rsid w:val="004E2CE6"/>
    <w:rsid w:val="004E309A"/>
    <w:rsid w:val="004E3851"/>
    <w:rsid w:val="004E459C"/>
    <w:rsid w:val="004E59AD"/>
    <w:rsid w:val="004E5B99"/>
    <w:rsid w:val="004E6FA7"/>
    <w:rsid w:val="004E7244"/>
    <w:rsid w:val="004E7A57"/>
    <w:rsid w:val="004F0276"/>
    <w:rsid w:val="004F1D79"/>
    <w:rsid w:val="004F23D8"/>
    <w:rsid w:val="004F3F1E"/>
    <w:rsid w:val="004F406B"/>
    <w:rsid w:val="004F4A8E"/>
    <w:rsid w:val="004F4DB1"/>
    <w:rsid w:val="004F61B5"/>
    <w:rsid w:val="004F7719"/>
    <w:rsid w:val="004F776A"/>
    <w:rsid w:val="004F7A82"/>
    <w:rsid w:val="00500546"/>
    <w:rsid w:val="00500CF8"/>
    <w:rsid w:val="0050117A"/>
    <w:rsid w:val="005014EF"/>
    <w:rsid w:val="00501511"/>
    <w:rsid w:val="00502426"/>
    <w:rsid w:val="0050499A"/>
    <w:rsid w:val="00505A61"/>
    <w:rsid w:val="00505DCB"/>
    <w:rsid w:val="00505E77"/>
    <w:rsid w:val="00505F82"/>
    <w:rsid w:val="00506E7E"/>
    <w:rsid w:val="00511732"/>
    <w:rsid w:val="00511CC2"/>
    <w:rsid w:val="00512163"/>
    <w:rsid w:val="00512AD1"/>
    <w:rsid w:val="00512CA9"/>
    <w:rsid w:val="0051307D"/>
    <w:rsid w:val="0051332B"/>
    <w:rsid w:val="0051482D"/>
    <w:rsid w:val="00514E1C"/>
    <w:rsid w:val="00514F24"/>
    <w:rsid w:val="005163CB"/>
    <w:rsid w:val="005169AD"/>
    <w:rsid w:val="00517549"/>
    <w:rsid w:val="005176A5"/>
    <w:rsid w:val="00517979"/>
    <w:rsid w:val="00517C19"/>
    <w:rsid w:val="00517D30"/>
    <w:rsid w:val="00520FC8"/>
    <w:rsid w:val="005210D8"/>
    <w:rsid w:val="005211C9"/>
    <w:rsid w:val="005211E4"/>
    <w:rsid w:val="00522CE6"/>
    <w:rsid w:val="00522E59"/>
    <w:rsid w:val="00523156"/>
    <w:rsid w:val="005238BD"/>
    <w:rsid w:val="00523B53"/>
    <w:rsid w:val="00523CDD"/>
    <w:rsid w:val="00524207"/>
    <w:rsid w:val="00524868"/>
    <w:rsid w:val="00525480"/>
    <w:rsid w:val="00525E6E"/>
    <w:rsid w:val="0052670A"/>
    <w:rsid w:val="00526A8C"/>
    <w:rsid w:val="00527FE2"/>
    <w:rsid w:val="00530057"/>
    <w:rsid w:val="005300E1"/>
    <w:rsid w:val="00530BC7"/>
    <w:rsid w:val="0053226D"/>
    <w:rsid w:val="00532818"/>
    <w:rsid w:val="00532A54"/>
    <w:rsid w:val="00532CC8"/>
    <w:rsid w:val="00532E54"/>
    <w:rsid w:val="00533510"/>
    <w:rsid w:val="005339F9"/>
    <w:rsid w:val="00534568"/>
    <w:rsid w:val="005346F6"/>
    <w:rsid w:val="00534BC1"/>
    <w:rsid w:val="005350BD"/>
    <w:rsid w:val="005351BF"/>
    <w:rsid w:val="00535AD4"/>
    <w:rsid w:val="005363D0"/>
    <w:rsid w:val="00536828"/>
    <w:rsid w:val="00536A54"/>
    <w:rsid w:val="00536F3D"/>
    <w:rsid w:val="0053761B"/>
    <w:rsid w:val="00537633"/>
    <w:rsid w:val="0053763B"/>
    <w:rsid w:val="005408E3"/>
    <w:rsid w:val="00540914"/>
    <w:rsid w:val="00540D97"/>
    <w:rsid w:val="00541A4C"/>
    <w:rsid w:val="005424DD"/>
    <w:rsid w:val="00542610"/>
    <w:rsid w:val="005426EB"/>
    <w:rsid w:val="00544493"/>
    <w:rsid w:val="00544C35"/>
    <w:rsid w:val="00544DCB"/>
    <w:rsid w:val="00544E88"/>
    <w:rsid w:val="00545046"/>
    <w:rsid w:val="0054527B"/>
    <w:rsid w:val="005453E9"/>
    <w:rsid w:val="00545862"/>
    <w:rsid w:val="005458E9"/>
    <w:rsid w:val="00545A69"/>
    <w:rsid w:val="00545AE3"/>
    <w:rsid w:val="0054661C"/>
    <w:rsid w:val="00546D24"/>
    <w:rsid w:val="00547807"/>
    <w:rsid w:val="005511EB"/>
    <w:rsid w:val="00551221"/>
    <w:rsid w:val="005524FF"/>
    <w:rsid w:val="00552C71"/>
    <w:rsid w:val="005530D4"/>
    <w:rsid w:val="00553A72"/>
    <w:rsid w:val="00553C2B"/>
    <w:rsid w:val="00554ADC"/>
    <w:rsid w:val="00555CF8"/>
    <w:rsid w:val="00556085"/>
    <w:rsid w:val="0055661F"/>
    <w:rsid w:val="00556784"/>
    <w:rsid w:val="00556973"/>
    <w:rsid w:val="0056020B"/>
    <w:rsid w:val="0056052D"/>
    <w:rsid w:val="00560B8E"/>
    <w:rsid w:val="005611DD"/>
    <w:rsid w:val="00561385"/>
    <w:rsid w:val="00562657"/>
    <w:rsid w:val="00563349"/>
    <w:rsid w:val="0056340C"/>
    <w:rsid w:val="0056347E"/>
    <w:rsid w:val="00563DC7"/>
    <w:rsid w:val="00564033"/>
    <w:rsid w:val="00564968"/>
    <w:rsid w:val="0056522D"/>
    <w:rsid w:val="00566494"/>
    <w:rsid w:val="005671D4"/>
    <w:rsid w:val="00567313"/>
    <w:rsid w:val="00567F12"/>
    <w:rsid w:val="00570274"/>
    <w:rsid w:val="00571661"/>
    <w:rsid w:val="0057249B"/>
    <w:rsid w:val="00572919"/>
    <w:rsid w:val="005729D7"/>
    <w:rsid w:val="00572AC3"/>
    <w:rsid w:val="00572EBF"/>
    <w:rsid w:val="005740CF"/>
    <w:rsid w:val="0057447E"/>
    <w:rsid w:val="0057522E"/>
    <w:rsid w:val="00575C7E"/>
    <w:rsid w:val="005761E8"/>
    <w:rsid w:val="0057620B"/>
    <w:rsid w:val="005763F2"/>
    <w:rsid w:val="0057687D"/>
    <w:rsid w:val="00577652"/>
    <w:rsid w:val="005776B5"/>
    <w:rsid w:val="00577AB2"/>
    <w:rsid w:val="00577B37"/>
    <w:rsid w:val="00580D1B"/>
    <w:rsid w:val="005819E3"/>
    <w:rsid w:val="00581BB6"/>
    <w:rsid w:val="00581CAB"/>
    <w:rsid w:val="005848CE"/>
    <w:rsid w:val="005854AA"/>
    <w:rsid w:val="0058567D"/>
    <w:rsid w:val="00585FEF"/>
    <w:rsid w:val="0058601D"/>
    <w:rsid w:val="0058622F"/>
    <w:rsid w:val="00586E78"/>
    <w:rsid w:val="00587B53"/>
    <w:rsid w:val="00590325"/>
    <w:rsid w:val="005907E3"/>
    <w:rsid w:val="005908D4"/>
    <w:rsid w:val="00590A2E"/>
    <w:rsid w:val="005911E5"/>
    <w:rsid w:val="00591B56"/>
    <w:rsid w:val="00592117"/>
    <w:rsid w:val="00592B0A"/>
    <w:rsid w:val="00592C94"/>
    <w:rsid w:val="00594034"/>
    <w:rsid w:val="005943F4"/>
    <w:rsid w:val="00595BF2"/>
    <w:rsid w:val="00596BE7"/>
    <w:rsid w:val="0059745C"/>
    <w:rsid w:val="00597A74"/>
    <w:rsid w:val="005A0481"/>
    <w:rsid w:val="005A2319"/>
    <w:rsid w:val="005A327F"/>
    <w:rsid w:val="005A32C5"/>
    <w:rsid w:val="005A3BA1"/>
    <w:rsid w:val="005A3C26"/>
    <w:rsid w:val="005A44C4"/>
    <w:rsid w:val="005A552B"/>
    <w:rsid w:val="005A6C7F"/>
    <w:rsid w:val="005A79F6"/>
    <w:rsid w:val="005B0D0C"/>
    <w:rsid w:val="005B1309"/>
    <w:rsid w:val="005B1D3D"/>
    <w:rsid w:val="005B1EB4"/>
    <w:rsid w:val="005B2052"/>
    <w:rsid w:val="005B28E2"/>
    <w:rsid w:val="005B2B10"/>
    <w:rsid w:val="005B313C"/>
    <w:rsid w:val="005B4AE5"/>
    <w:rsid w:val="005B518C"/>
    <w:rsid w:val="005B6FF6"/>
    <w:rsid w:val="005B7D8C"/>
    <w:rsid w:val="005C1051"/>
    <w:rsid w:val="005C19F2"/>
    <w:rsid w:val="005C23CD"/>
    <w:rsid w:val="005C289C"/>
    <w:rsid w:val="005C29BA"/>
    <w:rsid w:val="005C29DC"/>
    <w:rsid w:val="005C4321"/>
    <w:rsid w:val="005D08D4"/>
    <w:rsid w:val="005D0B19"/>
    <w:rsid w:val="005D2229"/>
    <w:rsid w:val="005D2352"/>
    <w:rsid w:val="005D2D11"/>
    <w:rsid w:val="005D3386"/>
    <w:rsid w:val="005D3E72"/>
    <w:rsid w:val="005D3FF6"/>
    <w:rsid w:val="005D4CA0"/>
    <w:rsid w:val="005D4DAB"/>
    <w:rsid w:val="005D4EEE"/>
    <w:rsid w:val="005D5B20"/>
    <w:rsid w:val="005D618D"/>
    <w:rsid w:val="005D61DB"/>
    <w:rsid w:val="005D6D76"/>
    <w:rsid w:val="005D6DEE"/>
    <w:rsid w:val="005D7E82"/>
    <w:rsid w:val="005E10FD"/>
    <w:rsid w:val="005E13BD"/>
    <w:rsid w:val="005E2A7E"/>
    <w:rsid w:val="005E3518"/>
    <w:rsid w:val="005E3B0A"/>
    <w:rsid w:val="005E3C4E"/>
    <w:rsid w:val="005E3D1A"/>
    <w:rsid w:val="005E3E6B"/>
    <w:rsid w:val="005E400C"/>
    <w:rsid w:val="005E4414"/>
    <w:rsid w:val="005E49A5"/>
    <w:rsid w:val="005E5107"/>
    <w:rsid w:val="005E5122"/>
    <w:rsid w:val="005E523B"/>
    <w:rsid w:val="005E541D"/>
    <w:rsid w:val="005E5CD5"/>
    <w:rsid w:val="005E5DF9"/>
    <w:rsid w:val="005E6523"/>
    <w:rsid w:val="005E69ED"/>
    <w:rsid w:val="005E79E6"/>
    <w:rsid w:val="005F0B03"/>
    <w:rsid w:val="005F0F0C"/>
    <w:rsid w:val="005F113A"/>
    <w:rsid w:val="005F2A49"/>
    <w:rsid w:val="005F2B46"/>
    <w:rsid w:val="005F3259"/>
    <w:rsid w:val="005F3302"/>
    <w:rsid w:val="005F37A0"/>
    <w:rsid w:val="005F3ADE"/>
    <w:rsid w:val="005F4183"/>
    <w:rsid w:val="005F43B2"/>
    <w:rsid w:val="005F5D0C"/>
    <w:rsid w:val="005F6258"/>
    <w:rsid w:val="005F7375"/>
    <w:rsid w:val="005F7DEF"/>
    <w:rsid w:val="00600004"/>
    <w:rsid w:val="006003D9"/>
    <w:rsid w:val="00600DC2"/>
    <w:rsid w:val="00601B5B"/>
    <w:rsid w:val="00601EA8"/>
    <w:rsid w:val="00602239"/>
    <w:rsid w:val="006022FB"/>
    <w:rsid w:val="00602A58"/>
    <w:rsid w:val="00603103"/>
    <w:rsid w:val="006060A5"/>
    <w:rsid w:val="00606848"/>
    <w:rsid w:val="00606A88"/>
    <w:rsid w:val="00607065"/>
    <w:rsid w:val="006073F5"/>
    <w:rsid w:val="00607484"/>
    <w:rsid w:val="006074B1"/>
    <w:rsid w:val="00610690"/>
    <w:rsid w:val="00612A06"/>
    <w:rsid w:val="0061333B"/>
    <w:rsid w:val="00615FC3"/>
    <w:rsid w:val="006167E5"/>
    <w:rsid w:val="00616924"/>
    <w:rsid w:val="00616977"/>
    <w:rsid w:val="00616EBA"/>
    <w:rsid w:val="006170AF"/>
    <w:rsid w:val="00617633"/>
    <w:rsid w:val="00617963"/>
    <w:rsid w:val="00617BB1"/>
    <w:rsid w:val="00617C22"/>
    <w:rsid w:val="00621076"/>
    <w:rsid w:val="00621763"/>
    <w:rsid w:val="00622074"/>
    <w:rsid w:val="00622A0D"/>
    <w:rsid w:val="00623893"/>
    <w:rsid w:val="00623FBF"/>
    <w:rsid w:val="006241B1"/>
    <w:rsid w:val="00624C91"/>
    <w:rsid w:val="00624E47"/>
    <w:rsid w:val="00625099"/>
    <w:rsid w:val="00625EB0"/>
    <w:rsid w:val="006262AC"/>
    <w:rsid w:val="00626769"/>
    <w:rsid w:val="006271D5"/>
    <w:rsid w:val="00627853"/>
    <w:rsid w:val="00630186"/>
    <w:rsid w:val="00630E67"/>
    <w:rsid w:val="00630EFF"/>
    <w:rsid w:val="00631C30"/>
    <w:rsid w:val="00633684"/>
    <w:rsid w:val="006336DC"/>
    <w:rsid w:val="006342E2"/>
    <w:rsid w:val="00634489"/>
    <w:rsid w:val="00635B5F"/>
    <w:rsid w:val="00636214"/>
    <w:rsid w:val="00636612"/>
    <w:rsid w:val="00636A54"/>
    <w:rsid w:val="00636B28"/>
    <w:rsid w:val="00637587"/>
    <w:rsid w:val="00637E43"/>
    <w:rsid w:val="00640055"/>
    <w:rsid w:val="006403C0"/>
    <w:rsid w:val="0064141B"/>
    <w:rsid w:val="00641905"/>
    <w:rsid w:val="00642852"/>
    <w:rsid w:val="00642B69"/>
    <w:rsid w:val="006430E6"/>
    <w:rsid w:val="006437CB"/>
    <w:rsid w:val="00643CB7"/>
    <w:rsid w:val="00643CFF"/>
    <w:rsid w:val="00643E1C"/>
    <w:rsid w:val="00645326"/>
    <w:rsid w:val="00650734"/>
    <w:rsid w:val="00650C61"/>
    <w:rsid w:val="00650C71"/>
    <w:rsid w:val="006516B0"/>
    <w:rsid w:val="00651D98"/>
    <w:rsid w:val="00651DCF"/>
    <w:rsid w:val="00651EC8"/>
    <w:rsid w:val="00652210"/>
    <w:rsid w:val="006523B5"/>
    <w:rsid w:val="0065240D"/>
    <w:rsid w:val="00655096"/>
    <w:rsid w:val="00655463"/>
    <w:rsid w:val="00655A70"/>
    <w:rsid w:val="00655AFF"/>
    <w:rsid w:val="0065612E"/>
    <w:rsid w:val="006561FF"/>
    <w:rsid w:val="0065679A"/>
    <w:rsid w:val="006567C8"/>
    <w:rsid w:val="00656E61"/>
    <w:rsid w:val="00656EEB"/>
    <w:rsid w:val="00657872"/>
    <w:rsid w:val="00657F29"/>
    <w:rsid w:val="006610D5"/>
    <w:rsid w:val="006615C4"/>
    <w:rsid w:val="006619D1"/>
    <w:rsid w:val="006620B6"/>
    <w:rsid w:val="00663A15"/>
    <w:rsid w:val="00663B80"/>
    <w:rsid w:val="00663F36"/>
    <w:rsid w:val="00663FEC"/>
    <w:rsid w:val="00665DD8"/>
    <w:rsid w:val="0066622B"/>
    <w:rsid w:val="00666855"/>
    <w:rsid w:val="00667A71"/>
    <w:rsid w:val="0067060B"/>
    <w:rsid w:val="006706A2"/>
    <w:rsid w:val="00671692"/>
    <w:rsid w:val="00671854"/>
    <w:rsid w:val="00671E56"/>
    <w:rsid w:val="0067488F"/>
    <w:rsid w:val="00675C2D"/>
    <w:rsid w:val="00675C69"/>
    <w:rsid w:val="0067650B"/>
    <w:rsid w:val="006765B6"/>
    <w:rsid w:val="00676993"/>
    <w:rsid w:val="00677BD3"/>
    <w:rsid w:val="00681524"/>
    <w:rsid w:val="006817C2"/>
    <w:rsid w:val="006819C9"/>
    <w:rsid w:val="00681A95"/>
    <w:rsid w:val="00681F6B"/>
    <w:rsid w:val="00682278"/>
    <w:rsid w:val="00682435"/>
    <w:rsid w:val="00683884"/>
    <w:rsid w:val="00684125"/>
    <w:rsid w:val="006841F8"/>
    <w:rsid w:val="0068485C"/>
    <w:rsid w:val="00684BF3"/>
    <w:rsid w:val="00684E8B"/>
    <w:rsid w:val="00685343"/>
    <w:rsid w:val="006856CF"/>
    <w:rsid w:val="00685882"/>
    <w:rsid w:val="00685A43"/>
    <w:rsid w:val="00685BF1"/>
    <w:rsid w:val="0068695F"/>
    <w:rsid w:val="00686AB3"/>
    <w:rsid w:val="0068710E"/>
    <w:rsid w:val="00687E11"/>
    <w:rsid w:val="00690869"/>
    <w:rsid w:val="00690C56"/>
    <w:rsid w:val="00691863"/>
    <w:rsid w:val="00692B2E"/>
    <w:rsid w:val="00692EFC"/>
    <w:rsid w:val="006933B1"/>
    <w:rsid w:val="006934F0"/>
    <w:rsid w:val="006962DB"/>
    <w:rsid w:val="00696769"/>
    <w:rsid w:val="0069679D"/>
    <w:rsid w:val="00696D1E"/>
    <w:rsid w:val="00696F13"/>
    <w:rsid w:val="006970BC"/>
    <w:rsid w:val="006979FF"/>
    <w:rsid w:val="006A05AB"/>
    <w:rsid w:val="006A10E2"/>
    <w:rsid w:val="006A128B"/>
    <w:rsid w:val="006A15BE"/>
    <w:rsid w:val="006A174D"/>
    <w:rsid w:val="006A1EBF"/>
    <w:rsid w:val="006A2772"/>
    <w:rsid w:val="006A3AA9"/>
    <w:rsid w:val="006A5295"/>
    <w:rsid w:val="006A55EF"/>
    <w:rsid w:val="006A582B"/>
    <w:rsid w:val="006A5D3F"/>
    <w:rsid w:val="006A62C3"/>
    <w:rsid w:val="006A6B74"/>
    <w:rsid w:val="006A7911"/>
    <w:rsid w:val="006B04FE"/>
    <w:rsid w:val="006B05CB"/>
    <w:rsid w:val="006B0E72"/>
    <w:rsid w:val="006B1372"/>
    <w:rsid w:val="006B1B12"/>
    <w:rsid w:val="006B2413"/>
    <w:rsid w:val="006B25C7"/>
    <w:rsid w:val="006B2BC9"/>
    <w:rsid w:val="006B3373"/>
    <w:rsid w:val="006B3861"/>
    <w:rsid w:val="006B3C6F"/>
    <w:rsid w:val="006B425B"/>
    <w:rsid w:val="006B513D"/>
    <w:rsid w:val="006B5623"/>
    <w:rsid w:val="006B5788"/>
    <w:rsid w:val="006B5AE0"/>
    <w:rsid w:val="006B67CB"/>
    <w:rsid w:val="006B6B0C"/>
    <w:rsid w:val="006B7AA0"/>
    <w:rsid w:val="006B7C61"/>
    <w:rsid w:val="006C00CE"/>
    <w:rsid w:val="006C1205"/>
    <w:rsid w:val="006C164D"/>
    <w:rsid w:val="006C18FC"/>
    <w:rsid w:val="006C2EED"/>
    <w:rsid w:val="006C4294"/>
    <w:rsid w:val="006C4A45"/>
    <w:rsid w:val="006C4CB0"/>
    <w:rsid w:val="006C50DB"/>
    <w:rsid w:val="006C53A1"/>
    <w:rsid w:val="006C72A8"/>
    <w:rsid w:val="006D0061"/>
    <w:rsid w:val="006D0673"/>
    <w:rsid w:val="006D0CD3"/>
    <w:rsid w:val="006D1271"/>
    <w:rsid w:val="006D1735"/>
    <w:rsid w:val="006D1860"/>
    <w:rsid w:val="006D19B7"/>
    <w:rsid w:val="006D1EBB"/>
    <w:rsid w:val="006D20FA"/>
    <w:rsid w:val="006D25C8"/>
    <w:rsid w:val="006D350A"/>
    <w:rsid w:val="006D38B1"/>
    <w:rsid w:val="006D3E3C"/>
    <w:rsid w:val="006D4402"/>
    <w:rsid w:val="006D44E2"/>
    <w:rsid w:val="006D462A"/>
    <w:rsid w:val="006D49EB"/>
    <w:rsid w:val="006D4B66"/>
    <w:rsid w:val="006D5E35"/>
    <w:rsid w:val="006D61D4"/>
    <w:rsid w:val="006D7052"/>
    <w:rsid w:val="006D7B2C"/>
    <w:rsid w:val="006E100C"/>
    <w:rsid w:val="006E1E15"/>
    <w:rsid w:val="006E208A"/>
    <w:rsid w:val="006E2D65"/>
    <w:rsid w:val="006E4D57"/>
    <w:rsid w:val="006E52D1"/>
    <w:rsid w:val="006E5EFF"/>
    <w:rsid w:val="006E667C"/>
    <w:rsid w:val="006E6BA5"/>
    <w:rsid w:val="006E7ABB"/>
    <w:rsid w:val="006E7FEA"/>
    <w:rsid w:val="006F0872"/>
    <w:rsid w:val="006F0BB1"/>
    <w:rsid w:val="006F3B14"/>
    <w:rsid w:val="006F3B4A"/>
    <w:rsid w:val="006F3E68"/>
    <w:rsid w:val="006F3E73"/>
    <w:rsid w:val="006F4826"/>
    <w:rsid w:val="006F4D33"/>
    <w:rsid w:val="006F52B3"/>
    <w:rsid w:val="006F5394"/>
    <w:rsid w:val="006F59F8"/>
    <w:rsid w:val="006F5C46"/>
    <w:rsid w:val="006F62B9"/>
    <w:rsid w:val="006F7047"/>
    <w:rsid w:val="006F71B3"/>
    <w:rsid w:val="006F7BAF"/>
    <w:rsid w:val="00701A05"/>
    <w:rsid w:val="00701C1A"/>
    <w:rsid w:val="00702EC0"/>
    <w:rsid w:val="00703336"/>
    <w:rsid w:val="007035A5"/>
    <w:rsid w:val="00703F72"/>
    <w:rsid w:val="00704DF3"/>
    <w:rsid w:val="0070501F"/>
    <w:rsid w:val="00705E9B"/>
    <w:rsid w:val="007062E2"/>
    <w:rsid w:val="0070682D"/>
    <w:rsid w:val="007071F7"/>
    <w:rsid w:val="00707406"/>
    <w:rsid w:val="00710179"/>
    <w:rsid w:val="007101E7"/>
    <w:rsid w:val="007103CC"/>
    <w:rsid w:val="007105C4"/>
    <w:rsid w:val="007111CF"/>
    <w:rsid w:val="00711D48"/>
    <w:rsid w:val="00712454"/>
    <w:rsid w:val="00712A43"/>
    <w:rsid w:val="00712D14"/>
    <w:rsid w:val="0071341D"/>
    <w:rsid w:val="00714ADA"/>
    <w:rsid w:val="0071502F"/>
    <w:rsid w:val="007152D8"/>
    <w:rsid w:val="007154F1"/>
    <w:rsid w:val="00716807"/>
    <w:rsid w:val="007170D3"/>
    <w:rsid w:val="007175C3"/>
    <w:rsid w:val="00720181"/>
    <w:rsid w:val="00720C6C"/>
    <w:rsid w:val="00720C9E"/>
    <w:rsid w:val="00720D7E"/>
    <w:rsid w:val="007214F0"/>
    <w:rsid w:val="00721B69"/>
    <w:rsid w:val="007220A1"/>
    <w:rsid w:val="0072260C"/>
    <w:rsid w:val="00722AAD"/>
    <w:rsid w:val="00722B9F"/>
    <w:rsid w:val="00722F83"/>
    <w:rsid w:val="00723B28"/>
    <w:rsid w:val="00724C8E"/>
    <w:rsid w:val="00725384"/>
    <w:rsid w:val="00725E87"/>
    <w:rsid w:val="00726F5C"/>
    <w:rsid w:val="00726FB7"/>
    <w:rsid w:val="00727F57"/>
    <w:rsid w:val="00731926"/>
    <w:rsid w:val="00733778"/>
    <w:rsid w:val="007338E4"/>
    <w:rsid w:val="00733A24"/>
    <w:rsid w:val="007347E2"/>
    <w:rsid w:val="00734A47"/>
    <w:rsid w:val="00734B7D"/>
    <w:rsid w:val="007360AF"/>
    <w:rsid w:val="0073648C"/>
    <w:rsid w:val="00736C29"/>
    <w:rsid w:val="00736FAD"/>
    <w:rsid w:val="00737508"/>
    <w:rsid w:val="00737E28"/>
    <w:rsid w:val="00737EB2"/>
    <w:rsid w:val="00740231"/>
    <w:rsid w:val="00740274"/>
    <w:rsid w:val="00740A18"/>
    <w:rsid w:val="00740A93"/>
    <w:rsid w:val="00741B8E"/>
    <w:rsid w:val="00743858"/>
    <w:rsid w:val="0074396E"/>
    <w:rsid w:val="007444B3"/>
    <w:rsid w:val="0074474F"/>
    <w:rsid w:val="00744751"/>
    <w:rsid w:val="007447AE"/>
    <w:rsid w:val="007448EE"/>
    <w:rsid w:val="00744FAB"/>
    <w:rsid w:val="007457D1"/>
    <w:rsid w:val="00745C9B"/>
    <w:rsid w:val="00745FC9"/>
    <w:rsid w:val="00746489"/>
    <w:rsid w:val="00746D33"/>
    <w:rsid w:val="00746EE2"/>
    <w:rsid w:val="00747409"/>
    <w:rsid w:val="00747834"/>
    <w:rsid w:val="00747984"/>
    <w:rsid w:val="00747B8E"/>
    <w:rsid w:val="00750CF6"/>
    <w:rsid w:val="007513D9"/>
    <w:rsid w:val="0075140F"/>
    <w:rsid w:val="007514B6"/>
    <w:rsid w:val="00751587"/>
    <w:rsid w:val="00751C3B"/>
    <w:rsid w:val="00752AE4"/>
    <w:rsid w:val="00752B81"/>
    <w:rsid w:val="00752DEF"/>
    <w:rsid w:val="0075336C"/>
    <w:rsid w:val="007538AA"/>
    <w:rsid w:val="00753FC0"/>
    <w:rsid w:val="00754E3C"/>
    <w:rsid w:val="0075532D"/>
    <w:rsid w:val="007554CB"/>
    <w:rsid w:val="00755B7C"/>
    <w:rsid w:val="00756BE9"/>
    <w:rsid w:val="00756D61"/>
    <w:rsid w:val="007570FB"/>
    <w:rsid w:val="00757F15"/>
    <w:rsid w:val="00760054"/>
    <w:rsid w:val="00760109"/>
    <w:rsid w:val="0076030B"/>
    <w:rsid w:val="0076092A"/>
    <w:rsid w:val="00760E67"/>
    <w:rsid w:val="00760EDF"/>
    <w:rsid w:val="007613CE"/>
    <w:rsid w:val="0076199C"/>
    <w:rsid w:val="00761D98"/>
    <w:rsid w:val="00761EA6"/>
    <w:rsid w:val="00761F16"/>
    <w:rsid w:val="00761F37"/>
    <w:rsid w:val="00761F53"/>
    <w:rsid w:val="007623EA"/>
    <w:rsid w:val="007626A9"/>
    <w:rsid w:val="007628BB"/>
    <w:rsid w:val="007629E2"/>
    <w:rsid w:val="00762BDB"/>
    <w:rsid w:val="00762C8C"/>
    <w:rsid w:val="00762E1A"/>
    <w:rsid w:val="00762F78"/>
    <w:rsid w:val="00763731"/>
    <w:rsid w:val="0076493B"/>
    <w:rsid w:val="00764E7A"/>
    <w:rsid w:val="007661C7"/>
    <w:rsid w:val="00766561"/>
    <w:rsid w:val="00766CCA"/>
    <w:rsid w:val="00767246"/>
    <w:rsid w:val="00767504"/>
    <w:rsid w:val="007679ED"/>
    <w:rsid w:val="00771C98"/>
    <w:rsid w:val="00772140"/>
    <w:rsid w:val="007726F4"/>
    <w:rsid w:val="0077277E"/>
    <w:rsid w:val="007737A2"/>
    <w:rsid w:val="00773D58"/>
    <w:rsid w:val="007744E4"/>
    <w:rsid w:val="00775143"/>
    <w:rsid w:val="00775249"/>
    <w:rsid w:val="0077558C"/>
    <w:rsid w:val="0077574E"/>
    <w:rsid w:val="00776374"/>
    <w:rsid w:val="00776DA5"/>
    <w:rsid w:val="00777308"/>
    <w:rsid w:val="0077742C"/>
    <w:rsid w:val="0077745C"/>
    <w:rsid w:val="00777B1D"/>
    <w:rsid w:val="00777EB0"/>
    <w:rsid w:val="00777FD5"/>
    <w:rsid w:val="00781DC3"/>
    <w:rsid w:val="00781FD3"/>
    <w:rsid w:val="00782201"/>
    <w:rsid w:val="007826C7"/>
    <w:rsid w:val="00782742"/>
    <w:rsid w:val="00782813"/>
    <w:rsid w:val="00783C20"/>
    <w:rsid w:val="00783E17"/>
    <w:rsid w:val="00784544"/>
    <w:rsid w:val="007846CF"/>
    <w:rsid w:val="00784936"/>
    <w:rsid w:val="00784ABC"/>
    <w:rsid w:val="007853A7"/>
    <w:rsid w:val="007864A4"/>
    <w:rsid w:val="00786A9C"/>
    <w:rsid w:val="00786D97"/>
    <w:rsid w:val="00787C49"/>
    <w:rsid w:val="00787F8D"/>
    <w:rsid w:val="00791CBE"/>
    <w:rsid w:val="00794BB3"/>
    <w:rsid w:val="007965B5"/>
    <w:rsid w:val="007971E5"/>
    <w:rsid w:val="00797C42"/>
    <w:rsid w:val="00797F5F"/>
    <w:rsid w:val="007A0525"/>
    <w:rsid w:val="007A0FB5"/>
    <w:rsid w:val="007A1228"/>
    <w:rsid w:val="007A25F5"/>
    <w:rsid w:val="007A2CBA"/>
    <w:rsid w:val="007A324C"/>
    <w:rsid w:val="007A4113"/>
    <w:rsid w:val="007A44A4"/>
    <w:rsid w:val="007A4B18"/>
    <w:rsid w:val="007A4E56"/>
    <w:rsid w:val="007A51BD"/>
    <w:rsid w:val="007A58B5"/>
    <w:rsid w:val="007A5AD4"/>
    <w:rsid w:val="007A67C0"/>
    <w:rsid w:val="007A6EF5"/>
    <w:rsid w:val="007A719C"/>
    <w:rsid w:val="007A7B98"/>
    <w:rsid w:val="007B0326"/>
    <w:rsid w:val="007B0CB6"/>
    <w:rsid w:val="007B0F70"/>
    <w:rsid w:val="007B1080"/>
    <w:rsid w:val="007B11EA"/>
    <w:rsid w:val="007B235E"/>
    <w:rsid w:val="007B459A"/>
    <w:rsid w:val="007B4B70"/>
    <w:rsid w:val="007B5335"/>
    <w:rsid w:val="007B571E"/>
    <w:rsid w:val="007B5E44"/>
    <w:rsid w:val="007B634A"/>
    <w:rsid w:val="007B6D7B"/>
    <w:rsid w:val="007B6F46"/>
    <w:rsid w:val="007B7702"/>
    <w:rsid w:val="007B7BC1"/>
    <w:rsid w:val="007B7E27"/>
    <w:rsid w:val="007C06AB"/>
    <w:rsid w:val="007C076A"/>
    <w:rsid w:val="007C0AC9"/>
    <w:rsid w:val="007C18E0"/>
    <w:rsid w:val="007C260F"/>
    <w:rsid w:val="007C29B5"/>
    <w:rsid w:val="007C3E8E"/>
    <w:rsid w:val="007C3F48"/>
    <w:rsid w:val="007C4826"/>
    <w:rsid w:val="007C4A75"/>
    <w:rsid w:val="007C50D1"/>
    <w:rsid w:val="007C62D5"/>
    <w:rsid w:val="007C6DE2"/>
    <w:rsid w:val="007C7EFB"/>
    <w:rsid w:val="007D01BB"/>
    <w:rsid w:val="007D170D"/>
    <w:rsid w:val="007D21C0"/>
    <w:rsid w:val="007D2B19"/>
    <w:rsid w:val="007D2F61"/>
    <w:rsid w:val="007D3673"/>
    <w:rsid w:val="007D437A"/>
    <w:rsid w:val="007D4984"/>
    <w:rsid w:val="007D4AEF"/>
    <w:rsid w:val="007D4BD2"/>
    <w:rsid w:val="007D53E5"/>
    <w:rsid w:val="007D6A2B"/>
    <w:rsid w:val="007D7FF8"/>
    <w:rsid w:val="007E03E3"/>
    <w:rsid w:val="007E0DC3"/>
    <w:rsid w:val="007E14E7"/>
    <w:rsid w:val="007E17D1"/>
    <w:rsid w:val="007E1EF1"/>
    <w:rsid w:val="007E26A5"/>
    <w:rsid w:val="007E3BED"/>
    <w:rsid w:val="007E4792"/>
    <w:rsid w:val="007E5082"/>
    <w:rsid w:val="007E53D4"/>
    <w:rsid w:val="007E549B"/>
    <w:rsid w:val="007E6322"/>
    <w:rsid w:val="007E6607"/>
    <w:rsid w:val="007E6CE1"/>
    <w:rsid w:val="007E7128"/>
    <w:rsid w:val="007F07A0"/>
    <w:rsid w:val="007F0B98"/>
    <w:rsid w:val="007F11A6"/>
    <w:rsid w:val="007F1946"/>
    <w:rsid w:val="007F20F2"/>
    <w:rsid w:val="007F2C3D"/>
    <w:rsid w:val="007F3015"/>
    <w:rsid w:val="007F36B9"/>
    <w:rsid w:val="007F4C1C"/>
    <w:rsid w:val="007F4EC6"/>
    <w:rsid w:val="007F6657"/>
    <w:rsid w:val="007F6CDE"/>
    <w:rsid w:val="007F7BCC"/>
    <w:rsid w:val="008006E6"/>
    <w:rsid w:val="00800B4C"/>
    <w:rsid w:val="00801432"/>
    <w:rsid w:val="008014EE"/>
    <w:rsid w:val="00801755"/>
    <w:rsid w:val="00801B30"/>
    <w:rsid w:val="00802B7B"/>
    <w:rsid w:val="0080407F"/>
    <w:rsid w:val="00804555"/>
    <w:rsid w:val="00804C45"/>
    <w:rsid w:val="00804FDD"/>
    <w:rsid w:val="00805B04"/>
    <w:rsid w:val="00805F79"/>
    <w:rsid w:val="0080641E"/>
    <w:rsid w:val="008064B2"/>
    <w:rsid w:val="008067D2"/>
    <w:rsid w:val="00806954"/>
    <w:rsid w:val="00807665"/>
    <w:rsid w:val="0080778C"/>
    <w:rsid w:val="00807A3F"/>
    <w:rsid w:val="00810005"/>
    <w:rsid w:val="0081075B"/>
    <w:rsid w:val="00810B57"/>
    <w:rsid w:val="00810E2B"/>
    <w:rsid w:val="00811E78"/>
    <w:rsid w:val="00812551"/>
    <w:rsid w:val="00813896"/>
    <w:rsid w:val="00813D9D"/>
    <w:rsid w:val="00814548"/>
    <w:rsid w:val="008148CE"/>
    <w:rsid w:val="00814B0E"/>
    <w:rsid w:val="00814E56"/>
    <w:rsid w:val="008158D7"/>
    <w:rsid w:val="00815CE5"/>
    <w:rsid w:val="008168AE"/>
    <w:rsid w:val="00816EDF"/>
    <w:rsid w:val="00817113"/>
    <w:rsid w:val="008175AD"/>
    <w:rsid w:val="008175EC"/>
    <w:rsid w:val="00817689"/>
    <w:rsid w:val="00817A48"/>
    <w:rsid w:val="00817A7C"/>
    <w:rsid w:val="00817CE2"/>
    <w:rsid w:val="00820C8E"/>
    <w:rsid w:val="00821337"/>
    <w:rsid w:val="00821A05"/>
    <w:rsid w:val="00821C5E"/>
    <w:rsid w:val="00822922"/>
    <w:rsid w:val="00824851"/>
    <w:rsid w:val="008253D6"/>
    <w:rsid w:val="00825A76"/>
    <w:rsid w:val="0082603B"/>
    <w:rsid w:val="008260E3"/>
    <w:rsid w:val="0082610C"/>
    <w:rsid w:val="00826232"/>
    <w:rsid w:val="00826A51"/>
    <w:rsid w:val="00826D17"/>
    <w:rsid w:val="008278A2"/>
    <w:rsid w:val="00827BD3"/>
    <w:rsid w:val="008302A8"/>
    <w:rsid w:val="008305FD"/>
    <w:rsid w:val="00832607"/>
    <w:rsid w:val="0083358C"/>
    <w:rsid w:val="00833FF1"/>
    <w:rsid w:val="00834349"/>
    <w:rsid w:val="00834725"/>
    <w:rsid w:val="008347AD"/>
    <w:rsid w:val="00834E95"/>
    <w:rsid w:val="0083613A"/>
    <w:rsid w:val="008362BE"/>
    <w:rsid w:val="00836C52"/>
    <w:rsid w:val="00836FB6"/>
    <w:rsid w:val="00837914"/>
    <w:rsid w:val="00840085"/>
    <w:rsid w:val="0084024C"/>
    <w:rsid w:val="008418FC"/>
    <w:rsid w:val="00842287"/>
    <w:rsid w:val="00843556"/>
    <w:rsid w:val="008437F6"/>
    <w:rsid w:val="008440E3"/>
    <w:rsid w:val="00844285"/>
    <w:rsid w:val="00844654"/>
    <w:rsid w:val="00844843"/>
    <w:rsid w:val="00844C9D"/>
    <w:rsid w:val="00844DEA"/>
    <w:rsid w:val="008479E4"/>
    <w:rsid w:val="00850756"/>
    <w:rsid w:val="008511CB"/>
    <w:rsid w:val="0085347A"/>
    <w:rsid w:val="008535B8"/>
    <w:rsid w:val="00854B34"/>
    <w:rsid w:val="00854F61"/>
    <w:rsid w:val="008552C4"/>
    <w:rsid w:val="008553A4"/>
    <w:rsid w:val="0085570B"/>
    <w:rsid w:val="0085593C"/>
    <w:rsid w:val="008559AF"/>
    <w:rsid w:val="008560D9"/>
    <w:rsid w:val="00856C93"/>
    <w:rsid w:val="0085739A"/>
    <w:rsid w:val="00861DD7"/>
    <w:rsid w:val="0086250E"/>
    <w:rsid w:val="0086260C"/>
    <w:rsid w:val="00863108"/>
    <w:rsid w:val="00863110"/>
    <w:rsid w:val="008635DD"/>
    <w:rsid w:val="00863DDF"/>
    <w:rsid w:val="00865185"/>
    <w:rsid w:val="00865D37"/>
    <w:rsid w:val="00865E9C"/>
    <w:rsid w:val="0087150D"/>
    <w:rsid w:val="00873A64"/>
    <w:rsid w:val="00873DD0"/>
    <w:rsid w:val="008748CE"/>
    <w:rsid w:val="00874A2C"/>
    <w:rsid w:val="00875B74"/>
    <w:rsid w:val="00875F57"/>
    <w:rsid w:val="00876A2C"/>
    <w:rsid w:val="008770D4"/>
    <w:rsid w:val="00877783"/>
    <w:rsid w:val="008802F3"/>
    <w:rsid w:val="00880B23"/>
    <w:rsid w:val="00880BB3"/>
    <w:rsid w:val="00880E61"/>
    <w:rsid w:val="0088185B"/>
    <w:rsid w:val="00882645"/>
    <w:rsid w:val="00882CBB"/>
    <w:rsid w:val="00882FDD"/>
    <w:rsid w:val="00883939"/>
    <w:rsid w:val="00883A12"/>
    <w:rsid w:val="008846AE"/>
    <w:rsid w:val="00884816"/>
    <w:rsid w:val="00884A0F"/>
    <w:rsid w:val="00885170"/>
    <w:rsid w:val="00885EC9"/>
    <w:rsid w:val="008861F0"/>
    <w:rsid w:val="00886517"/>
    <w:rsid w:val="00887417"/>
    <w:rsid w:val="008875CF"/>
    <w:rsid w:val="00887759"/>
    <w:rsid w:val="008878FE"/>
    <w:rsid w:val="008879EA"/>
    <w:rsid w:val="00887B38"/>
    <w:rsid w:val="00891020"/>
    <w:rsid w:val="008911EA"/>
    <w:rsid w:val="0089127A"/>
    <w:rsid w:val="00891371"/>
    <w:rsid w:val="00891CC6"/>
    <w:rsid w:val="008922E7"/>
    <w:rsid w:val="00892899"/>
    <w:rsid w:val="00892DA5"/>
    <w:rsid w:val="00893D69"/>
    <w:rsid w:val="00894375"/>
    <w:rsid w:val="008944B5"/>
    <w:rsid w:val="008947AD"/>
    <w:rsid w:val="00894DA8"/>
    <w:rsid w:val="0089533F"/>
    <w:rsid w:val="00897443"/>
    <w:rsid w:val="00897FB2"/>
    <w:rsid w:val="008A076D"/>
    <w:rsid w:val="008A08ED"/>
    <w:rsid w:val="008A0F56"/>
    <w:rsid w:val="008A1107"/>
    <w:rsid w:val="008A1983"/>
    <w:rsid w:val="008A1AEF"/>
    <w:rsid w:val="008A2BB4"/>
    <w:rsid w:val="008A30C8"/>
    <w:rsid w:val="008A38FD"/>
    <w:rsid w:val="008A3E73"/>
    <w:rsid w:val="008A4BFF"/>
    <w:rsid w:val="008A6757"/>
    <w:rsid w:val="008A6C7A"/>
    <w:rsid w:val="008A6CF7"/>
    <w:rsid w:val="008A6E73"/>
    <w:rsid w:val="008B044E"/>
    <w:rsid w:val="008B0982"/>
    <w:rsid w:val="008B0BFD"/>
    <w:rsid w:val="008B0F32"/>
    <w:rsid w:val="008B1F63"/>
    <w:rsid w:val="008B252D"/>
    <w:rsid w:val="008B277B"/>
    <w:rsid w:val="008B2F27"/>
    <w:rsid w:val="008B305B"/>
    <w:rsid w:val="008B343E"/>
    <w:rsid w:val="008B41A1"/>
    <w:rsid w:val="008B46DF"/>
    <w:rsid w:val="008B53EE"/>
    <w:rsid w:val="008B56A2"/>
    <w:rsid w:val="008B5BD0"/>
    <w:rsid w:val="008B6845"/>
    <w:rsid w:val="008B7D0D"/>
    <w:rsid w:val="008C08BA"/>
    <w:rsid w:val="008C1297"/>
    <w:rsid w:val="008C1341"/>
    <w:rsid w:val="008C157B"/>
    <w:rsid w:val="008C1C79"/>
    <w:rsid w:val="008C24F3"/>
    <w:rsid w:val="008C2A1A"/>
    <w:rsid w:val="008C2B2E"/>
    <w:rsid w:val="008C2D0D"/>
    <w:rsid w:val="008C431A"/>
    <w:rsid w:val="008C4524"/>
    <w:rsid w:val="008C49EA"/>
    <w:rsid w:val="008C4BFC"/>
    <w:rsid w:val="008C561F"/>
    <w:rsid w:val="008C61EF"/>
    <w:rsid w:val="008C68AE"/>
    <w:rsid w:val="008C70CD"/>
    <w:rsid w:val="008C7158"/>
    <w:rsid w:val="008D0417"/>
    <w:rsid w:val="008D0744"/>
    <w:rsid w:val="008D08F6"/>
    <w:rsid w:val="008D0D15"/>
    <w:rsid w:val="008D113B"/>
    <w:rsid w:val="008D1159"/>
    <w:rsid w:val="008D1DB1"/>
    <w:rsid w:val="008D3A16"/>
    <w:rsid w:val="008D49E5"/>
    <w:rsid w:val="008D5855"/>
    <w:rsid w:val="008D5C1B"/>
    <w:rsid w:val="008D631F"/>
    <w:rsid w:val="008D6716"/>
    <w:rsid w:val="008D6CA3"/>
    <w:rsid w:val="008D70F1"/>
    <w:rsid w:val="008D77E2"/>
    <w:rsid w:val="008E01CF"/>
    <w:rsid w:val="008E0287"/>
    <w:rsid w:val="008E0D03"/>
    <w:rsid w:val="008E1B76"/>
    <w:rsid w:val="008E2C56"/>
    <w:rsid w:val="008E2FBC"/>
    <w:rsid w:val="008E4137"/>
    <w:rsid w:val="008E41E1"/>
    <w:rsid w:val="008E444C"/>
    <w:rsid w:val="008E4C95"/>
    <w:rsid w:val="008E5904"/>
    <w:rsid w:val="008E5C85"/>
    <w:rsid w:val="008E5D02"/>
    <w:rsid w:val="008E61A2"/>
    <w:rsid w:val="008E6B06"/>
    <w:rsid w:val="008E6C80"/>
    <w:rsid w:val="008E7071"/>
    <w:rsid w:val="008E7F05"/>
    <w:rsid w:val="008F04AB"/>
    <w:rsid w:val="008F07B5"/>
    <w:rsid w:val="008F0ED7"/>
    <w:rsid w:val="008F1663"/>
    <w:rsid w:val="008F1F48"/>
    <w:rsid w:val="008F2310"/>
    <w:rsid w:val="008F2473"/>
    <w:rsid w:val="008F24CC"/>
    <w:rsid w:val="008F2BCE"/>
    <w:rsid w:val="008F3193"/>
    <w:rsid w:val="008F3AC8"/>
    <w:rsid w:val="008F51EE"/>
    <w:rsid w:val="008F57F0"/>
    <w:rsid w:val="008F5BFC"/>
    <w:rsid w:val="008F5CC6"/>
    <w:rsid w:val="008F5E97"/>
    <w:rsid w:val="008F6374"/>
    <w:rsid w:val="008F642C"/>
    <w:rsid w:val="008F6AEE"/>
    <w:rsid w:val="008F6F7D"/>
    <w:rsid w:val="009008CA"/>
    <w:rsid w:val="00900913"/>
    <w:rsid w:val="009009F2"/>
    <w:rsid w:val="00901BDB"/>
    <w:rsid w:val="00901C01"/>
    <w:rsid w:val="00902102"/>
    <w:rsid w:val="009048D0"/>
    <w:rsid w:val="0090499E"/>
    <w:rsid w:val="00905B20"/>
    <w:rsid w:val="00905E58"/>
    <w:rsid w:val="0090615C"/>
    <w:rsid w:val="0090627C"/>
    <w:rsid w:val="009066AC"/>
    <w:rsid w:val="00907160"/>
    <w:rsid w:val="009077C5"/>
    <w:rsid w:val="009078DF"/>
    <w:rsid w:val="00910FE6"/>
    <w:rsid w:val="009110A6"/>
    <w:rsid w:val="0091119F"/>
    <w:rsid w:val="0091133E"/>
    <w:rsid w:val="0091195B"/>
    <w:rsid w:val="00912AE4"/>
    <w:rsid w:val="00912B34"/>
    <w:rsid w:val="0091348A"/>
    <w:rsid w:val="00913A1E"/>
    <w:rsid w:val="00915311"/>
    <w:rsid w:val="009155EC"/>
    <w:rsid w:val="00915D95"/>
    <w:rsid w:val="00915DF2"/>
    <w:rsid w:val="00916581"/>
    <w:rsid w:val="00916745"/>
    <w:rsid w:val="00916BC7"/>
    <w:rsid w:val="00916E19"/>
    <w:rsid w:val="00917199"/>
    <w:rsid w:val="00920244"/>
    <w:rsid w:val="0092061F"/>
    <w:rsid w:val="00920E13"/>
    <w:rsid w:val="00920F52"/>
    <w:rsid w:val="00921395"/>
    <w:rsid w:val="009217E9"/>
    <w:rsid w:val="009224EC"/>
    <w:rsid w:val="00922669"/>
    <w:rsid w:val="00922CEE"/>
    <w:rsid w:val="00923607"/>
    <w:rsid w:val="00923CD9"/>
    <w:rsid w:val="009243C6"/>
    <w:rsid w:val="009248C8"/>
    <w:rsid w:val="00925329"/>
    <w:rsid w:val="00925A0E"/>
    <w:rsid w:val="00925B4D"/>
    <w:rsid w:val="00925D1C"/>
    <w:rsid w:val="009261A6"/>
    <w:rsid w:val="00927F36"/>
    <w:rsid w:val="00930238"/>
    <w:rsid w:val="0093098E"/>
    <w:rsid w:val="00931A86"/>
    <w:rsid w:val="00932A7F"/>
    <w:rsid w:val="00933CDE"/>
    <w:rsid w:val="00934DB0"/>
    <w:rsid w:val="00934E7D"/>
    <w:rsid w:val="00935055"/>
    <w:rsid w:val="00935F27"/>
    <w:rsid w:val="0093620F"/>
    <w:rsid w:val="0093656C"/>
    <w:rsid w:val="00936DD7"/>
    <w:rsid w:val="009376C0"/>
    <w:rsid w:val="00940729"/>
    <w:rsid w:val="009416DD"/>
    <w:rsid w:val="00942F63"/>
    <w:rsid w:val="00942FCB"/>
    <w:rsid w:val="00943CBC"/>
    <w:rsid w:val="009441D6"/>
    <w:rsid w:val="00944A72"/>
    <w:rsid w:val="00944FBD"/>
    <w:rsid w:val="009450A4"/>
    <w:rsid w:val="00946280"/>
    <w:rsid w:val="00947C37"/>
    <w:rsid w:val="0095107F"/>
    <w:rsid w:val="009515F8"/>
    <w:rsid w:val="009516A3"/>
    <w:rsid w:val="00951ACB"/>
    <w:rsid w:val="00951E78"/>
    <w:rsid w:val="009533D3"/>
    <w:rsid w:val="0095378E"/>
    <w:rsid w:val="00953C3A"/>
    <w:rsid w:val="00954B51"/>
    <w:rsid w:val="00955BBF"/>
    <w:rsid w:val="00956CE2"/>
    <w:rsid w:val="00956D7D"/>
    <w:rsid w:val="0095724A"/>
    <w:rsid w:val="00960030"/>
    <w:rsid w:val="0096018C"/>
    <w:rsid w:val="009601E3"/>
    <w:rsid w:val="00960BA2"/>
    <w:rsid w:val="009615BD"/>
    <w:rsid w:val="00963223"/>
    <w:rsid w:val="00963429"/>
    <w:rsid w:val="009638CB"/>
    <w:rsid w:val="00964079"/>
    <w:rsid w:val="009650CC"/>
    <w:rsid w:val="009654F1"/>
    <w:rsid w:val="009665AE"/>
    <w:rsid w:val="00966AF7"/>
    <w:rsid w:val="00967503"/>
    <w:rsid w:val="00967671"/>
    <w:rsid w:val="00967C99"/>
    <w:rsid w:val="00967EA8"/>
    <w:rsid w:val="009701A1"/>
    <w:rsid w:val="009707D2"/>
    <w:rsid w:val="00970806"/>
    <w:rsid w:val="00970FB8"/>
    <w:rsid w:val="00971403"/>
    <w:rsid w:val="009715EF"/>
    <w:rsid w:val="00971A43"/>
    <w:rsid w:val="00971C70"/>
    <w:rsid w:val="00972A15"/>
    <w:rsid w:val="00972C07"/>
    <w:rsid w:val="009730AC"/>
    <w:rsid w:val="009731DA"/>
    <w:rsid w:val="00973F67"/>
    <w:rsid w:val="00974802"/>
    <w:rsid w:val="00975BCA"/>
    <w:rsid w:val="00975E9F"/>
    <w:rsid w:val="009760C3"/>
    <w:rsid w:val="009768C4"/>
    <w:rsid w:val="00976DBA"/>
    <w:rsid w:val="00977178"/>
    <w:rsid w:val="00980F3D"/>
    <w:rsid w:val="009810EC"/>
    <w:rsid w:val="00981EB9"/>
    <w:rsid w:val="00982BB7"/>
    <w:rsid w:val="009835CF"/>
    <w:rsid w:val="00983C7C"/>
    <w:rsid w:val="0098418B"/>
    <w:rsid w:val="009846D3"/>
    <w:rsid w:val="0098492D"/>
    <w:rsid w:val="009852F5"/>
    <w:rsid w:val="00985BFB"/>
    <w:rsid w:val="00986D19"/>
    <w:rsid w:val="00990612"/>
    <w:rsid w:val="00990F5F"/>
    <w:rsid w:val="009914D3"/>
    <w:rsid w:val="00991AE5"/>
    <w:rsid w:val="00991CDF"/>
    <w:rsid w:val="00991EC0"/>
    <w:rsid w:val="00992430"/>
    <w:rsid w:val="0099256D"/>
    <w:rsid w:val="009926B0"/>
    <w:rsid w:val="00992F6E"/>
    <w:rsid w:val="00993E81"/>
    <w:rsid w:val="00994ADB"/>
    <w:rsid w:val="0099602A"/>
    <w:rsid w:val="00996AE1"/>
    <w:rsid w:val="00996C28"/>
    <w:rsid w:val="00997151"/>
    <w:rsid w:val="009A0966"/>
    <w:rsid w:val="009A0ECF"/>
    <w:rsid w:val="009A1307"/>
    <w:rsid w:val="009A149E"/>
    <w:rsid w:val="009A1C38"/>
    <w:rsid w:val="009A3014"/>
    <w:rsid w:val="009A586C"/>
    <w:rsid w:val="009A5AF5"/>
    <w:rsid w:val="009A5FE2"/>
    <w:rsid w:val="009A6590"/>
    <w:rsid w:val="009A6629"/>
    <w:rsid w:val="009B0A50"/>
    <w:rsid w:val="009B106A"/>
    <w:rsid w:val="009B31B3"/>
    <w:rsid w:val="009B3B3E"/>
    <w:rsid w:val="009B468E"/>
    <w:rsid w:val="009B4B39"/>
    <w:rsid w:val="009B5417"/>
    <w:rsid w:val="009B59FC"/>
    <w:rsid w:val="009B645B"/>
    <w:rsid w:val="009B687E"/>
    <w:rsid w:val="009B69D0"/>
    <w:rsid w:val="009B7005"/>
    <w:rsid w:val="009B729C"/>
    <w:rsid w:val="009B777F"/>
    <w:rsid w:val="009B7A8F"/>
    <w:rsid w:val="009C0FC7"/>
    <w:rsid w:val="009C115D"/>
    <w:rsid w:val="009C1179"/>
    <w:rsid w:val="009C1837"/>
    <w:rsid w:val="009C36F8"/>
    <w:rsid w:val="009C3D1B"/>
    <w:rsid w:val="009C441F"/>
    <w:rsid w:val="009C47CC"/>
    <w:rsid w:val="009C531C"/>
    <w:rsid w:val="009C545E"/>
    <w:rsid w:val="009C554C"/>
    <w:rsid w:val="009C76C6"/>
    <w:rsid w:val="009C7DDE"/>
    <w:rsid w:val="009D05B7"/>
    <w:rsid w:val="009D07A2"/>
    <w:rsid w:val="009D0FBF"/>
    <w:rsid w:val="009D10AC"/>
    <w:rsid w:val="009D1340"/>
    <w:rsid w:val="009D14EC"/>
    <w:rsid w:val="009D151A"/>
    <w:rsid w:val="009D4144"/>
    <w:rsid w:val="009D517F"/>
    <w:rsid w:val="009D52DC"/>
    <w:rsid w:val="009D563F"/>
    <w:rsid w:val="009D59A3"/>
    <w:rsid w:val="009D5B53"/>
    <w:rsid w:val="009D621A"/>
    <w:rsid w:val="009D6997"/>
    <w:rsid w:val="009D6FA1"/>
    <w:rsid w:val="009D711C"/>
    <w:rsid w:val="009D73DB"/>
    <w:rsid w:val="009D742C"/>
    <w:rsid w:val="009E0173"/>
    <w:rsid w:val="009E1DCD"/>
    <w:rsid w:val="009E1EB6"/>
    <w:rsid w:val="009E2225"/>
    <w:rsid w:val="009E24AA"/>
    <w:rsid w:val="009E25C5"/>
    <w:rsid w:val="009E280E"/>
    <w:rsid w:val="009E33B4"/>
    <w:rsid w:val="009E35E5"/>
    <w:rsid w:val="009E389F"/>
    <w:rsid w:val="009E3DA8"/>
    <w:rsid w:val="009E440B"/>
    <w:rsid w:val="009E54EF"/>
    <w:rsid w:val="009E5548"/>
    <w:rsid w:val="009E5D3C"/>
    <w:rsid w:val="009E5E58"/>
    <w:rsid w:val="009E6044"/>
    <w:rsid w:val="009E611E"/>
    <w:rsid w:val="009E711B"/>
    <w:rsid w:val="009E7477"/>
    <w:rsid w:val="009E751D"/>
    <w:rsid w:val="009E795F"/>
    <w:rsid w:val="009E7AD8"/>
    <w:rsid w:val="009F0581"/>
    <w:rsid w:val="009F081B"/>
    <w:rsid w:val="009F09BE"/>
    <w:rsid w:val="009F0BAE"/>
    <w:rsid w:val="009F1612"/>
    <w:rsid w:val="009F1A90"/>
    <w:rsid w:val="009F1B4F"/>
    <w:rsid w:val="009F2112"/>
    <w:rsid w:val="009F2F3E"/>
    <w:rsid w:val="009F40B7"/>
    <w:rsid w:val="009F4361"/>
    <w:rsid w:val="009F458E"/>
    <w:rsid w:val="009F4C09"/>
    <w:rsid w:val="009F5535"/>
    <w:rsid w:val="009F585B"/>
    <w:rsid w:val="009F6A4B"/>
    <w:rsid w:val="009F7C2A"/>
    <w:rsid w:val="00A00922"/>
    <w:rsid w:val="00A00B79"/>
    <w:rsid w:val="00A0256C"/>
    <w:rsid w:val="00A03E81"/>
    <w:rsid w:val="00A0409D"/>
    <w:rsid w:val="00A05997"/>
    <w:rsid w:val="00A05BF4"/>
    <w:rsid w:val="00A062F6"/>
    <w:rsid w:val="00A06B83"/>
    <w:rsid w:val="00A07162"/>
    <w:rsid w:val="00A074AD"/>
    <w:rsid w:val="00A07807"/>
    <w:rsid w:val="00A07FA2"/>
    <w:rsid w:val="00A10332"/>
    <w:rsid w:val="00A10CE8"/>
    <w:rsid w:val="00A11888"/>
    <w:rsid w:val="00A11A03"/>
    <w:rsid w:val="00A124C5"/>
    <w:rsid w:val="00A129B0"/>
    <w:rsid w:val="00A141BA"/>
    <w:rsid w:val="00A14574"/>
    <w:rsid w:val="00A167BA"/>
    <w:rsid w:val="00A16B55"/>
    <w:rsid w:val="00A16E6F"/>
    <w:rsid w:val="00A16EED"/>
    <w:rsid w:val="00A17A42"/>
    <w:rsid w:val="00A20674"/>
    <w:rsid w:val="00A207BA"/>
    <w:rsid w:val="00A20BD0"/>
    <w:rsid w:val="00A21885"/>
    <w:rsid w:val="00A2226B"/>
    <w:rsid w:val="00A22CB1"/>
    <w:rsid w:val="00A233FD"/>
    <w:rsid w:val="00A237FE"/>
    <w:rsid w:val="00A23903"/>
    <w:rsid w:val="00A23C79"/>
    <w:rsid w:val="00A247EA"/>
    <w:rsid w:val="00A25C85"/>
    <w:rsid w:val="00A26277"/>
    <w:rsid w:val="00A26EEA"/>
    <w:rsid w:val="00A2722D"/>
    <w:rsid w:val="00A27FBF"/>
    <w:rsid w:val="00A30463"/>
    <w:rsid w:val="00A30732"/>
    <w:rsid w:val="00A30D51"/>
    <w:rsid w:val="00A312D6"/>
    <w:rsid w:val="00A31457"/>
    <w:rsid w:val="00A3188B"/>
    <w:rsid w:val="00A31C20"/>
    <w:rsid w:val="00A32022"/>
    <w:rsid w:val="00A3325F"/>
    <w:rsid w:val="00A34317"/>
    <w:rsid w:val="00A34DE4"/>
    <w:rsid w:val="00A35E0F"/>
    <w:rsid w:val="00A35FA2"/>
    <w:rsid w:val="00A3642C"/>
    <w:rsid w:val="00A3662B"/>
    <w:rsid w:val="00A369FC"/>
    <w:rsid w:val="00A36B67"/>
    <w:rsid w:val="00A372ED"/>
    <w:rsid w:val="00A3746A"/>
    <w:rsid w:val="00A37EC2"/>
    <w:rsid w:val="00A415F7"/>
    <w:rsid w:val="00A4171D"/>
    <w:rsid w:val="00A41737"/>
    <w:rsid w:val="00A4193C"/>
    <w:rsid w:val="00A41F2B"/>
    <w:rsid w:val="00A420D4"/>
    <w:rsid w:val="00A428B8"/>
    <w:rsid w:val="00A42D8F"/>
    <w:rsid w:val="00A43614"/>
    <w:rsid w:val="00A43C02"/>
    <w:rsid w:val="00A44BB1"/>
    <w:rsid w:val="00A452F8"/>
    <w:rsid w:val="00A47CE4"/>
    <w:rsid w:val="00A502A5"/>
    <w:rsid w:val="00A5085F"/>
    <w:rsid w:val="00A50A7C"/>
    <w:rsid w:val="00A50E3E"/>
    <w:rsid w:val="00A511EE"/>
    <w:rsid w:val="00A52DD4"/>
    <w:rsid w:val="00A535C5"/>
    <w:rsid w:val="00A538C4"/>
    <w:rsid w:val="00A54718"/>
    <w:rsid w:val="00A55484"/>
    <w:rsid w:val="00A55840"/>
    <w:rsid w:val="00A569A3"/>
    <w:rsid w:val="00A56B74"/>
    <w:rsid w:val="00A57510"/>
    <w:rsid w:val="00A575CD"/>
    <w:rsid w:val="00A60025"/>
    <w:rsid w:val="00A60A17"/>
    <w:rsid w:val="00A61883"/>
    <w:rsid w:val="00A61F93"/>
    <w:rsid w:val="00A622B5"/>
    <w:rsid w:val="00A625EE"/>
    <w:rsid w:val="00A627FD"/>
    <w:rsid w:val="00A62EDA"/>
    <w:rsid w:val="00A63A0D"/>
    <w:rsid w:val="00A63EBD"/>
    <w:rsid w:val="00A641FE"/>
    <w:rsid w:val="00A645E5"/>
    <w:rsid w:val="00A656A2"/>
    <w:rsid w:val="00A65991"/>
    <w:rsid w:val="00A65B45"/>
    <w:rsid w:val="00A660E1"/>
    <w:rsid w:val="00A70820"/>
    <w:rsid w:val="00A7107A"/>
    <w:rsid w:val="00A714FA"/>
    <w:rsid w:val="00A71D91"/>
    <w:rsid w:val="00A71E34"/>
    <w:rsid w:val="00A7359B"/>
    <w:rsid w:val="00A73956"/>
    <w:rsid w:val="00A740A0"/>
    <w:rsid w:val="00A7414D"/>
    <w:rsid w:val="00A74F52"/>
    <w:rsid w:val="00A75F46"/>
    <w:rsid w:val="00A76F44"/>
    <w:rsid w:val="00A77139"/>
    <w:rsid w:val="00A81434"/>
    <w:rsid w:val="00A826AD"/>
    <w:rsid w:val="00A827BD"/>
    <w:rsid w:val="00A82E9A"/>
    <w:rsid w:val="00A83735"/>
    <w:rsid w:val="00A8376B"/>
    <w:rsid w:val="00A83C6D"/>
    <w:rsid w:val="00A84BE7"/>
    <w:rsid w:val="00A84C9C"/>
    <w:rsid w:val="00A850A8"/>
    <w:rsid w:val="00A85799"/>
    <w:rsid w:val="00A8631A"/>
    <w:rsid w:val="00A86C71"/>
    <w:rsid w:val="00A86C7A"/>
    <w:rsid w:val="00A86E29"/>
    <w:rsid w:val="00A8751F"/>
    <w:rsid w:val="00A8774D"/>
    <w:rsid w:val="00A903D2"/>
    <w:rsid w:val="00A90B5F"/>
    <w:rsid w:val="00A90E9C"/>
    <w:rsid w:val="00A91206"/>
    <w:rsid w:val="00A91C55"/>
    <w:rsid w:val="00A91DA5"/>
    <w:rsid w:val="00A91ED0"/>
    <w:rsid w:val="00A92088"/>
    <w:rsid w:val="00A9271A"/>
    <w:rsid w:val="00A9334D"/>
    <w:rsid w:val="00A94D05"/>
    <w:rsid w:val="00A95482"/>
    <w:rsid w:val="00A96620"/>
    <w:rsid w:val="00A97432"/>
    <w:rsid w:val="00A97B37"/>
    <w:rsid w:val="00AA06A3"/>
    <w:rsid w:val="00AA0BC7"/>
    <w:rsid w:val="00AA10F1"/>
    <w:rsid w:val="00AA1B1F"/>
    <w:rsid w:val="00AA239A"/>
    <w:rsid w:val="00AA2EFF"/>
    <w:rsid w:val="00AA38F7"/>
    <w:rsid w:val="00AA3B9F"/>
    <w:rsid w:val="00AA4C6A"/>
    <w:rsid w:val="00AA4E94"/>
    <w:rsid w:val="00AA5554"/>
    <w:rsid w:val="00AA5BF7"/>
    <w:rsid w:val="00AA6094"/>
    <w:rsid w:val="00AA6719"/>
    <w:rsid w:val="00AA6A7C"/>
    <w:rsid w:val="00AA6D7C"/>
    <w:rsid w:val="00AA74C2"/>
    <w:rsid w:val="00AA76E4"/>
    <w:rsid w:val="00AB05DF"/>
    <w:rsid w:val="00AB0CC8"/>
    <w:rsid w:val="00AB1AC4"/>
    <w:rsid w:val="00AB2607"/>
    <w:rsid w:val="00AB3406"/>
    <w:rsid w:val="00AB38D7"/>
    <w:rsid w:val="00AB3901"/>
    <w:rsid w:val="00AB4045"/>
    <w:rsid w:val="00AB4AB0"/>
    <w:rsid w:val="00AB50B1"/>
    <w:rsid w:val="00AB55BB"/>
    <w:rsid w:val="00AB5DE9"/>
    <w:rsid w:val="00AB7F89"/>
    <w:rsid w:val="00AC15A8"/>
    <w:rsid w:val="00AC19EA"/>
    <w:rsid w:val="00AC1A53"/>
    <w:rsid w:val="00AC2237"/>
    <w:rsid w:val="00AC28DD"/>
    <w:rsid w:val="00AC3500"/>
    <w:rsid w:val="00AC3BA2"/>
    <w:rsid w:val="00AC3C4C"/>
    <w:rsid w:val="00AC49B1"/>
    <w:rsid w:val="00AC4E81"/>
    <w:rsid w:val="00AC6161"/>
    <w:rsid w:val="00AC6883"/>
    <w:rsid w:val="00AC6959"/>
    <w:rsid w:val="00AC7399"/>
    <w:rsid w:val="00AD04F0"/>
    <w:rsid w:val="00AD15D8"/>
    <w:rsid w:val="00AD231F"/>
    <w:rsid w:val="00AD2483"/>
    <w:rsid w:val="00AD2655"/>
    <w:rsid w:val="00AD31AE"/>
    <w:rsid w:val="00AD39A2"/>
    <w:rsid w:val="00AD3D12"/>
    <w:rsid w:val="00AD450F"/>
    <w:rsid w:val="00AD46E3"/>
    <w:rsid w:val="00AD4BA5"/>
    <w:rsid w:val="00AD4E38"/>
    <w:rsid w:val="00AD5EF7"/>
    <w:rsid w:val="00AD7212"/>
    <w:rsid w:val="00AD72E2"/>
    <w:rsid w:val="00AD72F2"/>
    <w:rsid w:val="00AD756A"/>
    <w:rsid w:val="00AD75B0"/>
    <w:rsid w:val="00AE11E3"/>
    <w:rsid w:val="00AE28F9"/>
    <w:rsid w:val="00AE3537"/>
    <w:rsid w:val="00AE4426"/>
    <w:rsid w:val="00AE511E"/>
    <w:rsid w:val="00AE68F8"/>
    <w:rsid w:val="00AE768E"/>
    <w:rsid w:val="00AE7D53"/>
    <w:rsid w:val="00AF09D3"/>
    <w:rsid w:val="00AF18F9"/>
    <w:rsid w:val="00AF1E9E"/>
    <w:rsid w:val="00AF24F7"/>
    <w:rsid w:val="00AF2A64"/>
    <w:rsid w:val="00AF365B"/>
    <w:rsid w:val="00AF4B0C"/>
    <w:rsid w:val="00AF4D45"/>
    <w:rsid w:val="00AF5494"/>
    <w:rsid w:val="00AF55B2"/>
    <w:rsid w:val="00AF5B6C"/>
    <w:rsid w:val="00AF5E33"/>
    <w:rsid w:val="00AF5F3E"/>
    <w:rsid w:val="00AF63B5"/>
    <w:rsid w:val="00AF66AD"/>
    <w:rsid w:val="00AF67AA"/>
    <w:rsid w:val="00AF7528"/>
    <w:rsid w:val="00B008C1"/>
    <w:rsid w:val="00B00B94"/>
    <w:rsid w:val="00B01517"/>
    <w:rsid w:val="00B019DA"/>
    <w:rsid w:val="00B01E52"/>
    <w:rsid w:val="00B02C14"/>
    <w:rsid w:val="00B02E6C"/>
    <w:rsid w:val="00B03F5D"/>
    <w:rsid w:val="00B05574"/>
    <w:rsid w:val="00B05A50"/>
    <w:rsid w:val="00B05C1D"/>
    <w:rsid w:val="00B068A9"/>
    <w:rsid w:val="00B069A5"/>
    <w:rsid w:val="00B06E43"/>
    <w:rsid w:val="00B0704D"/>
    <w:rsid w:val="00B101D9"/>
    <w:rsid w:val="00B1041F"/>
    <w:rsid w:val="00B11EC9"/>
    <w:rsid w:val="00B1230E"/>
    <w:rsid w:val="00B126A5"/>
    <w:rsid w:val="00B12771"/>
    <w:rsid w:val="00B135CD"/>
    <w:rsid w:val="00B1442D"/>
    <w:rsid w:val="00B14EBF"/>
    <w:rsid w:val="00B16170"/>
    <w:rsid w:val="00B1694D"/>
    <w:rsid w:val="00B16D7C"/>
    <w:rsid w:val="00B16E4C"/>
    <w:rsid w:val="00B203C7"/>
    <w:rsid w:val="00B20E8C"/>
    <w:rsid w:val="00B222FF"/>
    <w:rsid w:val="00B2235F"/>
    <w:rsid w:val="00B22B07"/>
    <w:rsid w:val="00B22ED2"/>
    <w:rsid w:val="00B22F2C"/>
    <w:rsid w:val="00B23B76"/>
    <w:rsid w:val="00B23FF5"/>
    <w:rsid w:val="00B24870"/>
    <w:rsid w:val="00B24943"/>
    <w:rsid w:val="00B24D85"/>
    <w:rsid w:val="00B25B96"/>
    <w:rsid w:val="00B26A10"/>
    <w:rsid w:val="00B26A9A"/>
    <w:rsid w:val="00B273D1"/>
    <w:rsid w:val="00B2779F"/>
    <w:rsid w:val="00B27C92"/>
    <w:rsid w:val="00B31382"/>
    <w:rsid w:val="00B31EB4"/>
    <w:rsid w:val="00B32884"/>
    <w:rsid w:val="00B32AF1"/>
    <w:rsid w:val="00B32B2D"/>
    <w:rsid w:val="00B32B2E"/>
    <w:rsid w:val="00B32CA7"/>
    <w:rsid w:val="00B3340B"/>
    <w:rsid w:val="00B33C33"/>
    <w:rsid w:val="00B343AB"/>
    <w:rsid w:val="00B34EBA"/>
    <w:rsid w:val="00B35984"/>
    <w:rsid w:val="00B35BB0"/>
    <w:rsid w:val="00B3630B"/>
    <w:rsid w:val="00B36476"/>
    <w:rsid w:val="00B36F59"/>
    <w:rsid w:val="00B3713B"/>
    <w:rsid w:val="00B371D4"/>
    <w:rsid w:val="00B37739"/>
    <w:rsid w:val="00B402E8"/>
    <w:rsid w:val="00B40564"/>
    <w:rsid w:val="00B408CF"/>
    <w:rsid w:val="00B40BED"/>
    <w:rsid w:val="00B41630"/>
    <w:rsid w:val="00B4171D"/>
    <w:rsid w:val="00B41CC8"/>
    <w:rsid w:val="00B41FD2"/>
    <w:rsid w:val="00B427A3"/>
    <w:rsid w:val="00B42880"/>
    <w:rsid w:val="00B437B7"/>
    <w:rsid w:val="00B445CD"/>
    <w:rsid w:val="00B45CDA"/>
    <w:rsid w:val="00B4672E"/>
    <w:rsid w:val="00B4699C"/>
    <w:rsid w:val="00B477AE"/>
    <w:rsid w:val="00B47A98"/>
    <w:rsid w:val="00B47FBD"/>
    <w:rsid w:val="00B51337"/>
    <w:rsid w:val="00B513BE"/>
    <w:rsid w:val="00B51FA4"/>
    <w:rsid w:val="00B529EC"/>
    <w:rsid w:val="00B53182"/>
    <w:rsid w:val="00B5379A"/>
    <w:rsid w:val="00B543E3"/>
    <w:rsid w:val="00B544B1"/>
    <w:rsid w:val="00B545B0"/>
    <w:rsid w:val="00B54B3E"/>
    <w:rsid w:val="00B5501E"/>
    <w:rsid w:val="00B571DD"/>
    <w:rsid w:val="00B57EF3"/>
    <w:rsid w:val="00B60A68"/>
    <w:rsid w:val="00B60F6C"/>
    <w:rsid w:val="00B610C8"/>
    <w:rsid w:val="00B6200E"/>
    <w:rsid w:val="00B62BC1"/>
    <w:rsid w:val="00B62D09"/>
    <w:rsid w:val="00B62DBF"/>
    <w:rsid w:val="00B644EB"/>
    <w:rsid w:val="00B646C3"/>
    <w:rsid w:val="00B65534"/>
    <w:rsid w:val="00B658BB"/>
    <w:rsid w:val="00B65F76"/>
    <w:rsid w:val="00B66CBC"/>
    <w:rsid w:val="00B671E0"/>
    <w:rsid w:val="00B67235"/>
    <w:rsid w:val="00B67539"/>
    <w:rsid w:val="00B6756A"/>
    <w:rsid w:val="00B7074E"/>
    <w:rsid w:val="00B7115F"/>
    <w:rsid w:val="00B71EA0"/>
    <w:rsid w:val="00B7258E"/>
    <w:rsid w:val="00B72739"/>
    <w:rsid w:val="00B73181"/>
    <w:rsid w:val="00B73C31"/>
    <w:rsid w:val="00B73D36"/>
    <w:rsid w:val="00B74D82"/>
    <w:rsid w:val="00B74F0F"/>
    <w:rsid w:val="00B75D3E"/>
    <w:rsid w:val="00B75D8F"/>
    <w:rsid w:val="00B760B0"/>
    <w:rsid w:val="00B76A12"/>
    <w:rsid w:val="00B76C5A"/>
    <w:rsid w:val="00B80CD0"/>
    <w:rsid w:val="00B81323"/>
    <w:rsid w:val="00B82202"/>
    <w:rsid w:val="00B82653"/>
    <w:rsid w:val="00B82B14"/>
    <w:rsid w:val="00B82B6C"/>
    <w:rsid w:val="00B8331B"/>
    <w:rsid w:val="00B8350F"/>
    <w:rsid w:val="00B84044"/>
    <w:rsid w:val="00B8415F"/>
    <w:rsid w:val="00B84784"/>
    <w:rsid w:val="00B84B1F"/>
    <w:rsid w:val="00B8548E"/>
    <w:rsid w:val="00B85667"/>
    <w:rsid w:val="00B85BAB"/>
    <w:rsid w:val="00B864EC"/>
    <w:rsid w:val="00B86600"/>
    <w:rsid w:val="00B86C58"/>
    <w:rsid w:val="00B87243"/>
    <w:rsid w:val="00B91063"/>
    <w:rsid w:val="00B91343"/>
    <w:rsid w:val="00B92712"/>
    <w:rsid w:val="00B93E0D"/>
    <w:rsid w:val="00B93F55"/>
    <w:rsid w:val="00B945F4"/>
    <w:rsid w:val="00B946A7"/>
    <w:rsid w:val="00B94DD7"/>
    <w:rsid w:val="00B951D8"/>
    <w:rsid w:val="00B956F4"/>
    <w:rsid w:val="00B95AFD"/>
    <w:rsid w:val="00B95FFC"/>
    <w:rsid w:val="00B961D9"/>
    <w:rsid w:val="00B965BC"/>
    <w:rsid w:val="00B969BC"/>
    <w:rsid w:val="00BA0AE7"/>
    <w:rsid w:val="00BA0B26"/>
    <w:rsid w:val="00BA0B67"/>
    <w:rsid w:val="00BA14BB"/>
    <w:rsid w:val="00BA1691"/>
    <w:rsid w:val="00BA1E22"/>
    <w:rsid w:val="00BA2841"/>
    <w:rsid w:val="00BA2993"/>
    <w:rsid w:val="00BA3BBC"/>
    <w:rsid w:val="00BA48BF"/>
    <w:rsid w:val="00BA59F2"/>
    <w:rsid w:val="00BA63F3"/>
    <w:rsid w:val="00BA6BA6"/>
    <w:rsid w:val="00BA742C"/>
    <w:rsid w:val="00BA77F6"/>
    <w:rsid w:val="00BB01B1"/>
    <w:rsid w:val="00BB0DCE"/>
    <w:rsid w:val="00BB187F"/>
    <w:rsid w:val="00BB1948"/>
    <w:rsid w:val="00BB25D4"/>
    <w:rsid w:val="00BB2644"/>
    <w:rsid w:val="00BB28E6"/>
    <w:rsid w:val="00BB2EFB"/>
    <w:rsid w:val="00BB31FF"/>
    <w:rsid w:val="00BB3B89"/>
    <w:rsid w:val="00BB485C"/>
    <w:rsid w:val="00BB49F5"/>
    <w:rsid w:val="00BB4C73"/>
    <w:rsid w:val="00BB4FBD"/>
    <w:rsid w:val="00BB5352"/>
    <w:rsid w:val="00BB5CE6"/>
    <w:rsid w:val="00BB6917"/>
    <w:rsid w:val="00BB7207"/>
    <w:rsid w:val="00BB7352"/>
    <w:rsid w:val="00BB735E"/>
    <w:rsid w:val="00BC0008"/>
    <w:rsid w:val="00BC014A"/>
    <w:rsid w:val="00BC21E9"/>
    <w:rsid w:val="00BC2529"/>
    <w:rsid w:val="00BC262C"/>
    <w:rsid w:val="00BC31B4"/>
    <w:rsid w:val="00BC3B57"/>
    <w:rsid w:val="00BC4BAE"/>
    <w:rsid w:val="00BC4CAC"/>
    <w:rsid w:val="00BC4D1D"/>
    <w:rsid w:val="00BC5CC8"/>
    <w:rsid w:val="00BC63EE"/>
    <w:rsid w:val="00BC70F9"/>
    <w:rsid w:val="00BC72BD"/>
    <w:rsid w:val="00BD0376"/>
    <w:rsid w:val="00BD0BDC"/>
    <w:rsid w:val="00BD1E86"/>
    <w:rsid w:val="00BD2A78"/>
    <w:rsid w:val="00BD2E94"/>
    <w:rsid w:val="00BD301D"/>
    <w:rsid w:val="00BD3A79"/>
    <w:rsid w:val="00BD4057"/>
    <w:rsid w:val="00BD67F7"/>
    <w:rsid w:val="00BD76FA"/>
    <w:rsid w:val="00BD7ABE"/>
    <w:rsid w:val="00BD7BD3"/>
    <w:rsid w:val="00BE0200"/>
    <w:rsid w:val="00BE06F4"/>
    <w:rsid w:val="00BE0DD1"/>
    <w:rsid w:val="00BE18AA"/>
    <w:rsid w:val="00BE1C8F"/>
    <w:rsid w:val="00BE1F64"/>
    <w:rsid w:val="00BE22D8"/>
    <w:rsid w:val="00BE2490"/>
    <w:rsid w:val="00BE28A3"/>
    <w:rsid w:val="00BE2E3E"/>
    <w:rsid w:val="00BE3006"/>
    <w:rsid w:val="00BE559A"/>
    <w:rsid w:val="00BE667B"/>
    <w:rsid w:val="00BF04B5"/>
    <w:rsid w:val="00BF058B"/>
    <w:rsid w:val="00BF05E3"/>
    <w:rsid w:val="00BF0E7D"/>
    <w:rsid w:val="00BF1190"/>
    <w:rsid w:val="00BF190B"/>
    <w:rsid w:val="00BF1E6D"/>
    <w:rsid w:val="00BF286D"/>
    <w:rsid w:val="00BF4727"/>
    <w:rsid w:val="00BF497E"/>
    <w:rsid w:val="00BF4D8D"/>
    <w:rsid w:val="00BF5286"/>
    <w:rsid w:val="00BF5488"/>
    <w:rsid w:val="00BF55A1"/>
    <w:rsid w:val="00BF58F4"/>
    <w:rsid w:val="00BF5929"/>
    <w:rsid w:val="00BF59E7"/>
    <w:rsid w:val="00BF5BA6"/>
    <w:rsid w:val="00BF67E4"/>
    <w:rsid w:val="00BF6BA7"/>
    <w:rsid w:val="00BF71BD"/>
    <w:rsid w:val="00BF7291"/>
    <w:rsid w:val="00C00236"/>
    <w:rsid w:val="00C004EA"/>
    <w:rsid w:val="00C0093D"/>
    <w:rsid w:val="00C00FD4"/>
    <w:rsid w:val="00C015F4"/>
    <w:rsid w:val="00C02491"/>
    <w:rsid w:val="00C02AEC"/>
    <w:rsid w:val="00C0393D"/>
    <w:rsid w:val="00C046D6"/>
    <w:rsid w:val="00C04BAF"/>
    <w:rsid w:val="00C05034"/>
    <w:rsid w:val="00C05962"/>
    <w:rsid w:val="00C05BD0"/>
    <w:rsid w:val="00C05D37"/>
    <w:rsid w:val="00C05FC5"/>
    <w:rsid w:val="00C06E95"/>
    <w:rsid w:val="00C0741F"/>
    <w:rsid w:val="00C07B14"/>
    <w:rsid w:val="00C07E63"/>
    <w:rsid w:val="00C10828"/>
    <w:rsid w:val="00C1237A"/>
    <w:rsid w:val="00C1257F"/>
    <w:rsid w:val="00C13DBF"/>
    <w:rsid w:val="00C1415E"/>
    <w:rsid w:val="00C14A72"/>
    <w:rsid w:val="00C1628E"/>
    <w:rsid w:val="00C165FA"/>
    <w:rsid w:val="00C16EB2"/>
    <w:rsid w:val="00C17BA7"/>
    <w:rsid w:val="00C20147"/>
    <w:rsid w:val="00C2097C"/>
    <w:rsid w:val="00C21CBA"/>
    <w:rsid w:val="00C21DDB"/>
    <w:rsid w:val="00C225BA"/>
    <w:rsid w:val="00C22E73"/>
    <w:rsid w:val="00C23217"/>
    <w:rsid w:val="00C23B0F"/>
    <w:rsid w:val="00C2457A"/>
    <w:rsid w:val="00C24AD6"/>
    <w:rsid w:val="00C25150"/>
    <w:rsid w:val="00C25A54"/>
    <w:rsid w:val="00C262B2"/>
    <w:rsid w:val="00C26388"/>
    <w:rsid w:val="00C267A2"/>
    <w:rsid w:val="00C26919"/>
    <w:rsid w:val="00C2698A"/>
    <w:rsid w:val="00C2707A"/>
    <w:rsid w:val="00C278E0"/>
    <w:rsid w:val="00C27956"/>
    <w:rsid w:val="00C27E83"/>
    <w:rsid w:val="00C308EE"/>
    <w:rsid w:val="00C3095A"/>
    <w:rsid w:val="00C30A81"/>
    <w:rsid w:val="00C31754"/>
    <w:rsid w:val="00C31F49"/>
    <w:rsid w:val="00C32524"/>
    <w:rsid w:val="00C32A07"/>
    <w:rsid w:val="00C332C4"/>
    <w:rsid w:val="00C334B6"/>
    <w:rsid w:val="00C334E3"/>
    <w:rsid w:val="00C33709"/>
    <w:rsid w:val="00C338C3"/>
    <w:rsid w:val="00C340EA"/>
    <w:rsid w:val="00C34C80"/>
    <w:rsid w:val="00C35432"/>
    <w:rsid w:val="00C35591"/>
    <w:rsid w:val="00C35B05"/>
    <w:rsid w:val="00C4028A"/>
    <w:rsid w:val="00C4282E"/>
    <w:rsid w:val="00C42CF3"/>
    <w:rsid w:val="00C4385C"/>
    <w:rsid w:val="00C45AC1"/>
    <w:rsid w:val="00C4627E"/>
    <w:rsid w:val="00C463AB"/>
    <w:rsid w:val="00C46441"/>
    <w:rsid w:val="00C466C4"/>
    <w:rsid w:val="00C466FF"/>
    <w:rsid w:val="00C46AD5"/>
    <w:rsid w:val="00C472B4"/>
    <w:rsid w:val="00C47D43"/>
    <w:rsid w:val="00C47DD0"/>
    <w:rsid w:val="00C50385"/>
    <w:rsid w:val="00C50703"/>
    <w:rsid w:val="00C51365"/>
    <w:rsid w:val="00C51B22"/>
    <w:rsid w:val="00C52C95"/>
    <w:rsid w:val="00C5339D"/>
    <w:rsid w:val="00C53DDB"/>
    <w:rsid w:val="00C53F63"/>
    <w:rsid w:val="00C54182"/>
    <w:rsid w:val="00C54435"/>
    <w:rsid w:val="00C54802"/>
    <w:rsid w:val="00C54EDE"/>
    <w:rsid w:val="00C55BAC"/>
    <w:rsid w:val="00C56A5F"/>
    <w:rsid w:val="00C57265"/>
    <w:rsid w:val="00C614C0"/>
    <w:rsid w:val="00C61714"/>
    <w:rsid w:val="00C623FA"/>
    <w:rsid w:val="00C63287"/>
    <w:rsid w:val="00C63BF1"/>
    <w:rsid w:val="00C646BE"/>
    <w:rsid w:val="00C646FC"/>
    <w:rsid w:val="00C65481"/>
    <w:rsid w:val="00C657AA"/>
    <w:rsid w:val="00C65A68"/>
    <w:rsid w:val="00C665DD"/>
    <w:rsid w:val="00C66A09"/>
    <w:rsid w:val="00C6710D"/>
    <w:rsid w:val="00C675CE"/>
    <w:rsid w:val="00C67BE4"/>
    <w:rsid w:val="00C67DCD"/>
    <w:rsid w:val="00C7023D"/>
    <w:rsid w:val="00C7042C"/>
    <w:rsid w:val="00C7075D"/>
    <w:rsid w:val="00C7182D"/>
    <w:rsid w:val="00C73BC1"/>
    <w:rsid w:val="00C7411C"/>
    <w:rsid w:val="00C747B1"/>
    <w:rsid w:val="00C74AAF"/>
    <w:rsid w:val="00C74EA2"/>
    <w:rsid w:val="00C75ED5"/>
    <w:rsid w:val="00C75F5C"/>
    <w:rsid w:val="00C761DC"/>
    <w:rsid w:val="00C76D1E"/>
    <w:rsid w:val="00C76EA2"/>
    <w:rsid w:val="00C7708D"/>
    <w:rsid w:val="00C774B1"/>
    <w:rsid w:val="00C778E8"/>
    <w:rsid w:val="00C77948"/>
    <w:rsid w:val="00C77FD1"/>
    <w:rsid w:val="00C8045D"/>
    <w:rsid w:val="00C81ADB"/>
    <w:rsid w:val="00C8239A"/>
    <w:rsid w:val="00C82D65"/>
    <w:rsid w:val="00C82F5E"/>
    <w:rsid w:val="00C8311B"/>
    <w:rsid w:val="00C836C6"/>
    <w:rsid w:val="00C838AC"/>
    <w:rsid w:val="00C838CB"/>
    <w:rsid w:val="00C84473"/>
    <w:rsid w:val="00C8515E"/>
    <w:rsid w:val="00C85B27"/>
    <w:rsid w:val="00C85BDA"/>
    <w:rsid w:val="00C85F98"/>
    <w:rsid w:val="00C8677C"/>
    <w:rsid w:val="00C91BB9"/>
    <w:rsid w:val="00C91E80"/>
    <w:rsid w:val="00C920D2"/>
    <w:rsid w:val="00C9250A"/>
    <w:rsid w:val="00C93032"/>
    <w:rsid w:val="00C942B9"/>
    <w:rsid w:val="00C94930"/>
    <w:rsid w:val="00C94C68"/>
    <w:rsid w:val="00C968B6"/>
    <w:rsid w:val="00C96F8F"/>
    <w:rsid w:val="00C97A52"/>
    <w:rsid w:val="00CA0462"/>
    <w:rsid w:val="00CA0FBF"/>
    <w:rsid w:val="00CA16AA"/>
    <w:rsid w:val="00CA1838"/>
    <w:rsid w:val="00CA1A5D"/>
    <w:rsid w:val="00CA1E0F"/>
    <w:rsid w:val="00CA1EFA"/>
    <w:rsid w:val="00CA2D39"/>
    <w:rsid w:val="00CA30A5"/>
    <w:rsid w:val="00CA311E"/>
    <w:rsid w:val="00CA36EA"/>
    <w:rsid w:val="00CA39B1"/>
    <w:rsid w:val="00CA3BF1"/>
    <w:rsid w:val="00CA4845"/>
    <w:rsid w:val="00CA4B57"/>
    <w:rsid w:val="00CA4C5E"/>
    <w:rsid w:val="00CA4D9F"/>
    <w:rsid w:val="00CA507E"/>
    <w:rsid w:val="00CA61A9"/>
    <w:rsid w:val="00CA62D9"/>
    <w:rsid w:val="00CA66C6"/>
    <w:rsid w:val="00CA7498"/>
    <w:rsid w:val="00CA7D55"/>
    <w:rsid w:val="00CB12CB"/>
    <w:rsid w:val="00CB153A"/>
    <w:rsid w:val="00CB1FBA"/>
    <w:rsid w:val="00CB279B"/>
    <w:rsid w:val="00CB2CB4"/>
    <w:rsid w:val="00CB2D91"/>
    <w:rsid w:val="00CB2DFF"/>
    <w:rsid w:val="00CB3175"/>
    <w:rsid w:val="00CB3DFC"/>
    <w:rsid w:val="00CB3E7A"/>
    <w:rsid w:val="00CB4080"/>
    <w:rsid w:val="00CB52C2"/>
    <w:rsid w:val="00CB707B"/>
    <w:rsid w:val="00CB7303"/>
    <w:rsid w:val="00CC0281"/>
    <w:rsid w:val="00CC09C6"/>
    <w:rsid w:val="00CC0AC4"/>
    <w:rsid w:val="00CC0C5C"/>
    <w:rsid w:val="00CC24A2"/>
    <w:rsid w:val="00CC2A00"/>
    <w:rsid w:val="00CC2C70"/>
    <w:rsid w:val="00CC3233"/>
    <w:rsid w:val="00CC39BE"/>
    <w:rsid w:val="00CC408C"/>
    <w:rsid w:val="00CC4581"/>
    <w:rsid w:val="00CC4999"/>
    <w:rsid w:val="00CC4C5A"/>
    <w:rsid w:val="00CC509E"/>
    <w:rsid w:val="00CC5807"/>
    <w:rsid w:val="00CC5A8F"/>
    <w:rsid w:val="00CC63D0"/>
    <w:rsid w:val="00CC7574"/>
    <w:rsid w:val="00CD1167"/>
    <w:rsid w:val="00CD2078"/>
    <w:rsid w:val="00CD2265"/>
    <w:rsid w:val="00CD24BF"/>
    <w:rsid w:val="00CD2E0C"/>
    <w:rsid w:val="00CD33EC"/>
    <w:rsid w:val="00CD398F"/>
    <w:rsid w:val="00CD46CC"/>
    <w:rsid w:val="00CD47A2"/>
    <w:rsid w:val="00CD4F7B"/>
    <w:rsid w:val="00CD5F89"/>
    <w:rsid w:val="00CD6A49"/>
    <w:rsid w:val="00CD6C5E"/>
    <w:rsid w:val="00CD6F35"/>
    <w:rsid w:val="00CD76B8"/>
    <w:rsid w:val="00CE01B1"/>
    <w:rsid w:val="00CE0793"/>
    <w:rsid w:val="00CE07BF"/>
    <w:rsid w:val="00CE118F"/>
    <w:rsid w:val="00CE1D8D"/>
    <w:rsid w:val="00CE3DFE"/>
    <w:rsid w:val="00CE52C1"/>
    <w:rsid w:val="00CE5B59"/>
    <w:rsid w:val="00CE6534"/>
    <w:rsid w:val="00CE6DE7"/>
    <w:rsid w:val="00CE6FE6"/>
    <w:rsid w:val="00CE709A"/>
    <w:rsid w:val="00CE73ED"/>
    <w:rsid w:val="00CF00DD"/>
    <w:rsid w:val="00CF01CC"/>
    <w:rsid w:val="00CF0DBE"/>
    <w:rsid w:val="00CF22E4"/>
    <w:rsid w:val="00CF237D"/>
    <w:rsid w:val="00CF3BAA"/>
    <w:rsid w:val="00CF3FAD"/>
    <w:rsid w:val="00CF4089"/>
    <w:rsid w:val="00CF4CF1"/>
    <w:rsid w:val="00CF7B51"/>
    <w:rsid w:val="00D00754"/>
    <w:rsid w:val="00D00CF5"/>
    <w:rsid w:val="00D00E2F"/>
    <w:rsid w:val="00D01469"/>
    <w:rsid w:val="00D014C8"/>
    <w:rsid w:val="00D01B68"/>
    <w:rsid w:val="00D01D8E"/>
    <w:rsid w:val="00D02679"/>
    <w:rsid w:val="00D029C0"/>
    <w:rsid w:val="00D02BF3"/>
    <w:rsid w:val="00D0376B"/>
    <w:rsid w:val="00D04563"/>
    <w:rsid w:val="00D04C32"/>
    <w:rsid w:val="00D04C4A"/>
    <w:rsid w:val="00D05506"/>
    <w:rsid w:val="00D05A86"/>
    <w:rsid w:val="00D06565"/>
    <w:rsid w:val="00D06C31"/>
    <w:rsid w:val="00D06D15"/>
    <w:rsid w:val="00D07ACC"/>
    <w:rsid w:val="00D102C5"/>
    <w:rsid w:val="00D107EA"/>
    <w:rsid w:val="00D10836"/>
    <w:rsid w:val="00D10DE7"/>
    <w:rsid w:val="00D1171B"/>
    <w:rsid w:val="00D12C11"/>
    <w:rsid w:val="00D12D80"/>
    <w:rsid w:val="00D14491"/>
    <w:rsid w:val="00D14E0A"/>
    <w:rsid w:val="00D155B9"/>
    <w:rsid w:val="00D15851"/>
    <w:rsid w:val="00D15B98"/>
    <w:rsid w:val="00D15C6A"/>
    <w:rsid w:val="00D15CCB"/>
    <w:rsid w:val="00D16939"/>
    <w:rsid w:val="00D1760D"/>
    <w:rsid w:val="00D20621"/>
    <w:rsid w:val="00D20F91"/>
    <w:rsid w:val="00D2191E"/>
    <w:rsid w:val="00D21FEA"/>
    <w:rsid w:val="00D22A79"/>
    <w:rsid w:val="00D22BF6"/>
    <w:rsid w:val="00D239A1"/>
    <w:rsid w:val="00D24079"/>
    <w:rsid w:val="00D24534"/>
    <w:rsid w:val="00D24FF0"/>
    <w:rsid w:val="00D251C5"/>
    <w:rsid w:val="00D272D0"/>
    <w:rsid w:val="00D30FF3"/>
    <w:rsid w:val="00D311F3"/>
    <w:rsid w:val="00D31530"/>
    <w:rsid w:val="00D31BB8"/>
    <w:rsid w:val="00D31CAE"/>
    <w:rsid w:val="00D31D65"/>
    <w:rsid w:val="00D31F72"/>
    <w:rsid w:val="00D3346C"/>
    <w:rsid w:val="00D336DF"/>
    <w:rsid w:val="00D336E0"/>
    <w:rsid w:val="00D33BB3"/>
    <w:rsid w:val="00D340A1"/>
    <w:rsid w:val="00D340C6"/>
    <w:rsid w:val="00D35017"/>
    <w:rsid w:val="00D35071"/>
    <w:rsid w:val="00D350A2"/>
    <w:rsid w:val="00D35196"/>
    <w:rsid w:val="00D36C60"/>
    <w:rsid w:val="00D36EA0"/>
    <w:rsid w:val="00D3757A"/>
    <w:rsid w:val="00D407DC"/>
    <w:rsid w:val="00D408A1"/>
    <w:rsid w:val="00D40D7D"/>
    <w:rsid w:val="00D40E33"/>
    <w:rsid w:val="00D4204B"/>
    <w:rsid w:val="00D426FE"/>
    <w:rsid w:val="00D42CF1"/>
    <w:rsid w:val="00D42D2A"/>
    <w:rsid w:val="00D42DA3"/>
    <w:rsid w:val="00D4458A"/>
    <w:rsid w:val="00D44792"/>
    <w:rsid w:val="00D4496B"/>
    <w:rsid w:val="00D45CAE"/>
    <w:rsid w:val="00D45E05"/>
    <w:rsid w:val="00D460F0"/>
    <w:rsid w:val="00D4633F"/>
    <w:rsid w:val="00D46FA2"/>
    <w:rsid w:val="00D470D4"/>
    <w:rsid w:val="00D471CF"/>
    <w:rsid w:val="00D474A8"/>
    <w:rsid w:val="00D47769"/>
    <w:rsid w:val="00D47824"/>
    <w:rsid w:val="00D50781"/>
    <w:rsid w:val="00D512DC"/>
    <w:rsid w:val="00D51E4C"/>
    <w:rsid w:val="00D52405"/>
    <w:rsid w:val="00D52B50"/>
    <w:rsid w:val="00D53351"/>
    <w:rsid w:val="00D533A0"/>
    <w:rsid w:val="00D53C22"/>
    <w:rsid w:val="00D54576"/>
    <w:rsid w:val="00D54A21"/>
    <w:rsid w:val="00D56133"/>
    <w:rsid w:val="00D562B1"/>
    <w:rsid w:val="00D56580"/>
    <w:rsid w:val="00D56778"/>
    <w:rsid w:val="00D57256"/>
    <w:rsid w:val="00D603CD"/>
    <w:rsid w:val="00D621DB"/>
    <w:rsid w:val="00D6238E"/>
    <w:rsid w:val="00D62A86"/>
    <w:rsid w:val="00D63273"/>
    <w:rsid w:val="00D63B44"/>
    <w:rsid w:val="00D650F7"/>
    <w:rsid w:val="00D6638C"/>
    <w:rsid w:val="00D66642"/>
    <w:rsid w:val="00D668B3"/>
    <w:rsid w:val="00D66F27"/>
    <w:rsid w:val="00D67939"/>
    <w:rsid w:val="00D67EB4"/>
    <w:rsid w:val="00D701A4"/>
    <w:rsid w:val="00D70836"/>
    <w:rsid w:val="00D7259D"/>
    <w:rsid w:val="00D72A88"/>
    <w:rsid w:val="00D72F68"/>
    <w:rsid w:val="00D738CE"/>
    <w:rsid w:val="00D73ABF"/>
    <w:rsid w:val="00D73D42"/>
    <w:rsid w:val="00D7429C"/>
    <w:rsid w:val="00D74794"/>
    <w:rsid w:val="00D76B9A"/>
    <w:rsid w:val="00D770BB"/>
    <w:rsid w:val="00D775C6"/>
    <w:rsid w:val="00D7790C"/>
    <w:rsid w:val="00D80888"/>
    <w:rsid w:val="00D80AED"/>
    <w:rsid w:val="00D80BAC"/>
    <w:rsid w:val="00D80C43"/>
    <w:rsid w:val="00D80EA3"/>
    <w:rsid w:val="00D81714"/>
    <w:rsid w:val="00D819E1"/>
    <w:rsid w:val="00D81C1D"/>
    <w:rsid w:val="00D83BEE"/>
    <w:rsid w:val="00D83D41"/>
    <w:rsid w:val="00D8462D"/>
    <w:rsid w:val="00D849C8"/>
    <w:rsid w:val="00D852ED"/>
    <w:rsid w:val="00D863BF"/>
    <w:rsid w:val="00D865F4"/>
    <w:rsid w:val="00D8706F"/>
    <w:rsid w:val="00D87603"/>
    <w:rsid w:val="00D87850"/>
    <w:rsid w:val="00D87F01"/>
    <w:rsid w:val="00D90B81"/>
    <w:rsid w:val="00D91126"/>
    <w:rsid w:val="00D926CD"/>
    <w:rsid w:val="00D92A65"/>
    <w:rsid w:val="00D92C3C"/>
    <w:rsid w:val="00D93CA7"/>
    <w:rsid w:val="00D941FC"/>
    <w:rsid w:val="00D94594"/>
    <w:rsid w:val="00D9486E"/>
    <w:rsid w:val="00D94BB4"/>
    <w:rsid w:val="00D94F7F"/>
    <w:rsid w:val="00D95E8C"/>
    <w:rsid w:val="00D95F0B"/>
    <w:rsid w:val="00D966BA"/>
    <w:rsid w:val="00D96AB0"/>
    <w:rsid w:val="00D97541"/>
    <w:rsid w:val="00D97AC8"/>
    <w:rsid w:val="00D97C66"/>
    <w:rsid w:val="00DA0778"/>
    <w:rsid w:val="00DA1BB7"/>
    <w:rsid w:val="00DA1C3A"/>
    <w:rsid w:val="00DA1EA0"/>
    <w:rsid w:val="00DA22E3"/>
    <w:rsid w:val="00DA42AD"/>
    <w:rsid w:val="00DA48CC"/>
    <w:rsid w:val="00DA4B2E"/>
    <w:rsid w:val="00DA512C"/>
    <w:rsid w:val="00DA52CE"/>
    <w:rsid w:val="00DA5DD0"/>
    <w:rsid w:val="00DA5EED"/>
    <w:rsid w:val="00DA73A6"/>
    <w:rsid w:val="00DB007E"/>
    <w:rsid w:val="00DB0E6C"/>
    <w:rsid w:val="00DB1529"/>
    <w:rsid w:val="00DB1BCD"/>
    <w:rsid w:val="00DB1D92"/>
    <w:rsid w:val="00DB1FF9"/>
    <w:rsid w:val="00DB24FB"/>
    <w:rsid w:val="00DB3495"/>
    <w:rsid w:val="00DB3960"/>
    <w:rsid w:val="00DB3DCD"/>
    <w:rsid w:val="00DB4887"/>
    <w:rsid w:val="00DB4F23"/>
    <w:rsid w:val="00DB4F80"/>
    <w:rsid w:val="00DB5731"/>
    <w:rsid w:val="00DB5E3F"/>
    <w:rsid w:val="00DB610A"/>
    <w:rsid w:val="00DB61B3"/>
    <w:rsid w:val="00DB6507"/>
    <w:rsid w:val="00DB6675"/>
    <w:rsid w:val="00DB6872"/>
    <w:rsid w:val="00DB75F8"/>
    <w:rsid w:val="00DB7655"/>
    <w:rsid w:val="00DB7C2F"/>
    <w:rsid w:val="00DC00E1"/>
    <w:rsid w:val="00DC0B30"/>
    <w:rsid w:val="00DC1185"/>
    <w:rsid w:val="00DC1739"/>
    <w:rsid w:val="00DC1F7F"/>
    <w:rsid w:val="00DC2DB3"/>
    <w:rsid w:val="00DC2E20"/>
    <w:rsid w:val="00DC3B6A"/>
    <w:rsid w:val="00DC3BAA"/>
    <w:rsid w:val="00DC3C9F"/>
    <w:rsid w:val="00DC4545"/>
    <w:rsid w:val="00DC48EE"/>
    <w:rsid w:val="00DC4B78"/>
    <w:rsid w:val="00DC59D1"/>
    <w:rsid w:val="00DC59FB"/>
    <w:rsid w:val="00DC5F07"/>
    <w:rsid w:val="00DC6418"/>
    <w:rsid w:val="00DC7491"/>
    <w:rsid w:val="00DD0324"/>
    <w:rsid w:val="00DD08AB"/>
    <w:rsid w:val="00DD0C14"/>
    <w:rsid w:val="00DD0D72"/>
    <w:rsid w:val="00DD122F"/>
    <w:rsid w:val="00DD251C"/>
    <w:rsid w:val="00DD3280"/>
    <w:rsid w:val="00DD39D3"/>
    <w:rsid w:val="00DD3C05"/>
    <w:rsid w:val="00DD4B53"/>
    <w:rsid w:val="00DD4BED"/>
    <w:rsid w:val="00DD4D05"/>
    <w:rsid w:val="00DD4FFD"/>
    <w:rsid w:val="00DD62E3"/>
    <w:rsid w:val="00DD64C2"/>
    <w:rsid w:val="00DD71CD"/>
    <w:rsid w:val="00DD7334"/>
    <w:rsid w:val="00DD78F4"/>
    <w:rsid w:val="00DD7A7D"/>
    <w:rsid w:val="00DD7D1E"/>
    <w:rsid w:val="00DD7F68"/>
    <w:rsid w:val="00DE029E"/>
    <w:rsid w:val="00DE0314"/>
    <w:rsid w:val="00DE0333"/>
    <w:rsid w:val="00DE04D5"/>
    <w:rsid w:val="00DE0729"/>
    <w:rsid w:val="00DE0C2B"/>
    <w:rsid w:val="00DE0D05"/>
    <w:rsid w:val="00DE120C"/>
    <w:rsid w:val="00DE1A45"/>
    <w:rsid w:val="00DE2F12"/>
    <w:rsid w:val="00DE3000"/>
    <w:rsid w:val="00DE4E11"/>
    <w:rsid w:val="00DE5136"/>
    <w:rsid w:val="00DE529B"/>
    <w:rsid w:val="00DE58B9"/>
    <w:rsid w:val="00DE67CA"/>
    <w:rsid w:val="00DE6966"/>
    <w:rsid w:val="00DE6FEF"/>
    <w:rsid w:val="00DE76BD"/>
    <w:rsid w:val="00DE7B9C"/>
    <w:rsid w:val="00DF05F9"/>
    <w:rsid w:val="00DF0C1B"/>
    <w:rsid w:val="00DF12E8"/>
    <w:rsid w:val="00DF14A8"/>
    <w:rsid w:val="00DF14AB"/>
    <w:rsid w:val="00DF1BBF"/>
    <w:rsid w:val="00DF1CBA"/>
    <w:rsid w:val="00DF2560"/>
    <w:rsid w:val="00DF25B8"/>
    <w:rsid w:val="00DF3367"/>
    <w:rsid w:val="00DF3CC0"/>
    <w:rsid w:val="00DF4B57"/>
    <w:rsid w:val="00DF4BD4"/>
    <w:rsid w:val="00DF4DD3"/>
    <w:rsid w:val="00DF5139"/>
    <w:rsid w:val="00DF6E39"/>
    <w:rsid w:val="00DF71A5"/>
    <w:rsid w:val="00DF78BF"/>
    <w:rsid w:val="00DF793A"/>
    <w:rsid w:val="00E00256"/>
    <w:rsid w:val="00E0065B"/>
    <w:rsid w:val="00E0150E"/>
    <w:rsid w:val="00E021F9"/>
    <w:rsid w:val="00E035D2"/>
    <w:rsid w:val="00E039E1"/>
    <w:rsid w:val="00E03A59"/>
    <w:rsid w:val="00E0437F"/>
    <w:rsid w:val="00E04AD9"/>
    <w:rsid w:val="00E05366"/>
    <w:rsid w:val="00E0572C"/>
    <w:rsid w:val="00E065FC"/>
    <w:rsid w:val="00E074A0"/>
    <w:rsid w:val="00E074C6"/>
    <w:rsid w:val="00E075AF"/>
    <w:rsid w:val="00E07676"/>
    <w:rsid w:val="00E10233"/>
    <w:rsid w:val="00E1050E"/>
    <w:rsid w:val="00E10CC0"/>
    <w:rsid w:val="00E10F7B"/>
    <w:rsid w:val="00E11C02"/>
    <w:rsid w:val="00E13A31"/>
    <w:rsid w:val="00E13B9E"/>
    <w:rsid w:val="00E14347"/>
    <w:rsid w:val="00E1440E"/>
    <w:rsid w:val="00E16283"/>
    <w:rsid w:val="00E1673E"/>
    <w:rsid w:val="00E1680E"/>
    <w:rsid w:val="00E169D1"/>
    <w:rsid w:val="00E2015F"/>
    <w:rsid w:val="00E20605"/>
    <w:rsid w:val="00E20814"/>
    <w:rsid w:val="00E2134D"/>
    <w:rsid w:val="00E21826"/>
    <w:rsid w:val="00E2231A"/>
    <w:rsid w:val="00E223F6"/>
    <w:rsid w:val="00E226D7"/>
    <w:rsid w:val="00E22FD9"/>
    <w:rsid w:val="00E23271"/>
    <w:rsid w:val="00E23743"/>
    <w:rsid w:val="00E23AA1"/>
    <w:rsid w:val="00E23CC6"/>
    <w:rsid w:val="00E23EE7"/>
    <w:rsid w:val="00E24880"/>
    <w:rsid w:val="00E2571D"/>
    <w:rsid w:val="00E25EBE"/>
    <w:rsid w:val="00E27D38"/>
    <w:rsid w:val="00E300C6"/>
    <w:rsid w:val="00E3088C"/>
    <w:rsid w:val="00E30B1A"/>
    <w:rsid w:val="00E30C45"/>
    <w:rsid w:val="00E320EA"/>
    <w:rsid w:val="00E321C4"/>
    <w:rsid w:val="00E327DD"/>
    <w:rsid w:val="00E329BD"/>
    <w:rsid w:val="00E33A51"/>
    <w:rsid w:val="00E33F46"/>
    <w:rsid w:val="00E350EA"/>
    <w:rsid w:val="00E35777"/>
    <w:rsid w:val="00E35FBC"/>
    <w:rsid w:val="00E364B8"/>
    <w:rsid w:val="00E3672B"/>
    <w:rsid w:val="00E36973"/>
    <w:rsid w:val="00E378E5"/>
    <w:rsid w:val="00E400A7"/>
    <w:rsid w:val="00E4069B"/>
    <w:rsid w:val="00E408D6"/>
    <w:rsid w:val="00E40A2D"/>
    <w:rsid w:val="00E40D3D"/>
    <w:rsid w:val="00E42558"/>
    <w:rsid w:val="00E4372D"/>
    <w:rsid w:val="00E43D7D"/>
    <w:rsid w:val="00E4475B"/>
    <w:rsid w:val="00E44CD4"/>
    <w:rsid w:val="00E459E9"/>
    <w:rsid w:val="00E46618"/>
    <w:rsid w:val="00E46F9C"/>
    <w:rsid w:val="00E47330"/>
    <w:rsid w:val="00E477F2"/>
    <w:rsid w:val="00E505F9"/>
    <w:rsid w:val="00E50B8A"/>
    <w:rsid w:val="00E511C3"/>
    <w:rsid w:val="00E51475"/>
    <w:rsid w:val="00E515F0"/>
    <w:rsid w:val="00E51722"/>
    <w:rsid w:val="00E5442F"/>
    <w:rsid w:val="00E54E5B"/>
    <w:rsid w:val="00E5585D"/>
    <w:rsid w:val="00E561A8"/>
    <w:rsid w:val="00E566B6"/>
    <w:rsid w:val="00E56A16"/>
    <w:rsid w:val="00E56BA0"/>
    <w:rsid w:val="00E57171"/>
    <w:rsid w:val="00E57714"/>
    <w:rsid w:val="00E57903"/>
    <w:rsid w:val="00E601C8"/>
    <w:rsid w:val="00E60A69"/>
    <w:rsid w:val="00E613C5"/>
    <w:rsid w:val="00E61D44"/>
    <w:rsid w:val="00E62082"/>
    <w:rsid w:val="00E6221E"/>
    <w:rsid w:val="00E628D1"/>
    <w:rsid w:val="00E62E63"/>
    <w:rsid w:val="00E64658"/>
    <w:rsid w:val="00E64D4D"/>
    <w:rsid w:val="00E65BF7"/>
    <w:rsid w:val="00E66B44"/>
    <w:rsid w:val="00E66EF6"/>
    <w:rsid w:val="00E67E5A"/>
    <w:rsid w:val="00E701C9"/>
    <w:rsid w:val="00E708D1"/>
    <w:rsid w:val="00E70928"/>
    <w:rsid w:val="00E7142D"/>
    <w:rsid w:val="00E71623"/>
    <w:rsid w:val="00E71FFD"/>
    <w:rsid w:val="00E7211B"/>
    <w:rsid w:val="00E725D2"/>
    <w:rsid w:val="00E74F62"/>
    <w:rsid w:val="00E76813"/>
    <w:rsid w:val="00E76EE8"/>
    <w:rsid w:val="00E77062"/>
    <w:rsid w:val="00E77675"/>
    <w:rsid w:val="00E776EF"/>
    <w:rsid w:val="00E77B1C"/>
    <w:rsid w:val="00E77FB3"/>
    <w:rsid w:val="00E77FDB"/>
    <w:rsid w:val="00E806D7"/>
    <w:rsid w:val="00E8078F"/>
    <w:rsid w:val="00E8181A"/>
    <w:rsid w:val="00E81C4C"/>
    <w:rsid w:val="00E81CB1"/>
    <w:rsid w:val="00E82630"/>
    <w:rsid w:val="00E82924"/>
    <w:rsid w:val="00E837AF"/>
    <w:rsid w:val="00E83EF6"/>
    <w:rsid w:val="00E84764"/>
    <w:rsid w:val="00E84B08"/>
    <w:rsid w:val="00E85EEB"/>
    <w:rsid w:val="00E8670C"/>
    <w:rsid w:val="00E86EC2"/>
    <w:rsid w:val="00E87D03"/>
    <w:rsid w:val="00E87D1E"/>
    <w:rsid w:val="00E90497"/>
    <w:rsid w:val="00E908CA"/>
    <w:rsid w:val="00E9125E"/>
    <w:rsid w:val="00E9246D"/>
    <w:rsid w:val="00E932F2"/>
    <w:rsid w:val="00E93451"/>
    <w:rsid w:val="00E93731"/>
    <w:rsid w:val="00E93775"/>
    <w:rsid w:val="00E93BD6"/>
    <w:rsid w:val="00E95159"/>
    <w:rsid w:val="00E95BA4"/>
    <w:rsid w:val="00E96622"/>
    <w:rsid w:val="00E96DD2"/>
    <w:rsid w:val="00E96DF3"/>
    <w:rsid w:val="00E97472"/>
    <w:rsid w:val="00E974B0"/>
    <w:rsid w:val="00EA01DF"/>
    <w:rsid w:val="00EA070A"/>
    <w:rsid w:val="00EA124D"/>
    <w:rsid w:val="00EA39FC"/>
    <w:rsid w:val="00EA4D01"/>
    <w:rsid w:val="00EA4D93"/>
    <w:rsid w:val="00EA5BB8"/>
    <w:rsid w:val="00EA5D81"/>
    <w:rsid w:val="00EA6E91"/>
    <w:rsid w:val="00EA7150"/>
    <w:rsid w:val="00EA7702"/>
    <w:rsid w:val="00EA785E"/>
    <w:rsid w:val="00EB0469"/>
    <w:rsid w:val="00EB08F2"/>
    <w:rsid w:val="00EB1D9A"/>
    <w:rsid w:val="00EB1FF9"/>
    <w:rsid w:val="00EB275A"/>
    <w:rsid w:val="00EB2A68"/>
    <w:rsid w:val="00EB3A35"/>
    <w:rsid w:val="00EB432E"/>
    <w:rsid w:val="00EB4690"/>
    <w:rsid w:val="00EB4A11"/>
    <w:rsid w:val="00EB5496"/>
    <w:rsid w:val="00EB568E"/>
    <w:rsid w:val="00EB57E4"/>
    <w:rsid w:val="00EB66DD"/>
    <w:rsid w:val="00EB7A66"/>
    <w:rsid w:val="00EC04A4"/>
    <w:rsid w:val="00EC14C8"/>
    <w:rsid w:val="00EC1B5B"/>
    <w:rsid w:val="00EC2445"/>
    <w:rsid w:val="00EC2C64"/>
    <w:rsid w:val="00EC42D8"/>
    <w:rsid w:val="00EC46C4"/>
    <w:rsid w:val="00EC4DF9"/>
    <w:rsid w:val="00EC5BAC"/>
    <w:rsid w:val="00EC5D46"/>
    <w:rsid w:val="00EC61C5"/>
    <w:rsid w:val="00EC6510"/>
    <w:rsid w:val="00EC698B"/>
    <w:rsid w:val="00EC6BF9"/>
    <w:rsid w:val="00EC72EA"/>
    <w:rsid w:val="00ED0014"/>
    <w:rsid w:val="00ED04C5"/>
    <w:rsid w:val="00ED10CA"/>
    <w:rsid w:val="00ED14D3"/>
    <w:rsid w:val="00ED14DC"/>
    <w:rsid w:val="00ED17CB"/>
    <w:rsid w:val="00ED19C9"/>
    <w:rsid w:val="00ED23FB"/>
    <w:rsid w:val="00ED2444"/>
    <w:rsid w:val="00ED2A2A"/>
    <w:rsid w:val="00ED353A"/>
    <w:rsid w:val="00ED38CE"/>
    <w:rsid w:val="00ED39DB"/>
    <w:rsid w:val="00ED3DA7"/>
    <w:rsid w:val="00ED40C6"/>
    <w:rsid w:val="00ED435B"/>
    <w:rsid w:val="00ED446E"/>
    <w:rsid w:val="00ED58ED"/>
    <w:rsid w:val="00ED59E4"/>
    <w:rsid w:val="00ED5B3F"/>
    <w:rsid w:val="00ED5CBE"/>
    <w:rsid w:val="00ED5EE8"/>
    <w:rsid w:val="00ED7E25"/>
    <w:rsid w:val="00EE0E25"/>
    <w:rsid w:val="00EE154A"/>
    <w:rsid w:val="00EE18C1"/>
    <w:rsid w:val="00EE363D"/>
    <w:rsid w:val="00EE3FC5"/>
    <w:rsid w:val="00EE4920"/>
    <w:rsid w:val="00EE4FE7"/>
    <w:rsid w:val="00EE50F4"/>
    <w:rsid w:val="00EE59D0"/>
    <w:rsid w:val="00EE6667"/>
    <w:rsid w:val="00EE6CC6"/>
    <w:rsid w:val="00EE747E"/>
    <w:rsid w:val="00EE78CA"/>
    <w:rsid w:val="00EE7B91"/>
    <w:rsid w:val="00EF0039"/>
    <w:rsid w:val="00EF00AB"/>
    <w:rsid w:val="00EF2386"/>
    <w:rsid w:val="00EF40BA"/>
    <w:rsid w:val="00EF4594"/>
    <w:rsid w:val="00EF4706"/>
    <w:rsid w:val="00EF4EA5"/>
    <w:rsid w:val="00EF5017"/>
    <w:rsid w:val="00EF6266"/>
    <w:rsid w:val="00EF706D"/>
    <w:rsid w:val="00F005A7"/>
    <w:rsid w:val="00F00DCF"/>
    <w:rsid w:val="00F015A9"/>
    <w:rsid w:val="00F0163A"/>
    <w:rsid w:val="00F017DE"/>
    <w:rsid w:val="00F01C9E"/>
    <w:rsid w:val="00F02238"/>
    <w:rsid w:val="00F02C75"/>
    <w:rsid w:val="00F03D8E"/>
    <w:rsid w:val="00F03E4E"/>
    <w:rsid w:val="00F0478C"/>
    <w:rsid w:val="00F048FD"/>
    <w:rsid w:val="00F04F5C"/>
    <w:rsid w:val="00F05578"/>
    <w:rsid w:val="00F0671C"/>
    <w:rsid w:val="00F114E8"/>
    <w:rsid w:val="00F127D0"/>
    <w:rsid w:val="00F12C11"/>
    <w:rsid w:val="00F13098"/>
    <w:rsid w:val="00F1602F"/>
    <w:rsid w:val="00F16123"/>
    <w:rsid w:val="00F16DB0"/>
    <w:rsid w:val="00F17B7E"/>
    <w:rsid w:val="00F20D26"/>
    <w:rsid w:val="00F213EC"/>
    <w:rsid w:val="00F21F68"/>
    <w:rsid w:val="00F22062"/>
    <w:rsid w:val="00F227B9"/>
    <w:rsid w:val="00F22F09"/>
    <w:rsid w:val="00F23350"/>
    <w:rsid w:val="00F237C3"/>
    <w:rsid w:val="00F23E3A"/>
    <w:rsid w:val="00F24236"/>
    <w:rsid w:val="00F2470F"/>
    <w:rsid w:val="00F24C7C"/>
    <w:rsid w:val="00F24CFB"/>
    <w:rsid w:val="00F25A5A"/>
    <w:rsid w:val="00F27014"/>
    <w:rsid w:val="00F27238"/>
    <w:rsid w:val="00F31033"/>
    <w:rsid w:val="00F319B2"/>
    <w:rsid w:val="00F31EBF"/>
    <w:rsid w:val="00F3252B"/>
    <w:rsid w:val="00F327E6"/>
    <w:rsid w:val="00F32B12"/>
    <w:rsid w:val="00F333CA"/>
    <w:rsid w:val="00F34371"/>
    <w:rsid w:val="00F351B8"/>
    <w:rsid w:val="00F35449"/>
    <w:rsid w:val="00F35FDF"/>
    <w:rsid w:val="00F36162"/>
    <w:rsid w:val="00F368F1"/>
    <w:rsid w:val="00F36A54"/>
    <w:rsid w:val="00F36D0F"/>
    <w:rsid w:val="00F36E7B"/>
    <w:rsid w:val="00F375DC"/>
    <w:rsid w:val="00F37823"/>
    <w:rsid w:val="00F40BA9"/>
    <w:rsid w:val="00F42AAF"/>
    <w:rsid w:val="00F42CF8"/>
    <w:rsid w:val="00F42D62"/>
    <w:rsid w:val="00F42DC8"/>
    <w:rsid w:val="00F432B4"/>
    <w:rsid w:val="00F43A91"/>
    <w:rsid w:val="00F43D19"/>
    <w:rsid w:val="00F44437"/>
    <w:rsid w:val="00F447BF"/>
    <w:rsid w:val="00F44CF0"/>
    <w:rsid w:val="00F46410"/>
    <w:rsid w:val="00F4646B"/>
    <w:rsid w:val="00F47B56"/>
    <w:rsid w:val="00F47FD0"/>
    <w:rsid w:val="00F507E4"/>
    <w:rsid w:val="00F50E22"/>
    <w:rsid w:val="00F50ECC"/>
    <w:rsid w:val="00F50FC2"/>
    <w:rsid w:val="00F535D2"/>
    <w:rsid w:val="00F53A50"/>
    <w:rsid w:val="00F53E7F"/>
    <w:rsid w:val="00F53F2C"/>
    <w:rsid w:val="00F54131"/>
    <w:rsid w:val="00F541AF"/>
    <w:rsid w:val="00F54718"/>
    <w:rsid w:val="00F5479A"/>
    <w:rsid w:val="00F54C42"/>
    <w:rsid w:val="00F55164"/>
    <w:rsid w:val="00F55E4F"/>
    <w:rsid w:val="00F569AF"/>
    <w:rsid w:val="00F57D8D"/>
    <w:rsid w:val="00F619C7"/>
    <w:rsid w:val="00F61F84"/>
    <w:rsid w:val="00F626A6"/>
    <w:rsid w:val="00F62719"/>
    <w:rsid w:val="00F6285A"/>
    <w:rsid w:val="00F62DA6"/>
    <w:rsid w:val="00F630A5"/>
    <w:rsid w:val="00F63B30"/>
    <w:rsid w:val="00F65951"/>
    <w:rsid w:val="00F65D86"/>
    <w:rsid w:val="00F66103"/>
    <w:rsid w:val="00F66890"/>
    <w:rsid w:val="00F66BC9"/>
    <w:rsid w:val="00F70072"/>
    <w:rsid w:val="00F701EB"/>
    <w:rsid w:val="00F70A57"/>
    <w:rsid w:val="00F70AB8"/>
    <w:rsid w:val="00F71CBB"/>
    <w:rsid w:val="00F7256D"/>
    <w:rsid w:val="00F73086"/>
    <w:rsid w:val="00F73A92"/>
    <w:rsid w:val="00F73FBD"/>
    <w:rsid w:val="00F747EB"/>
    <w:rsid w:val="00F748BD"/>
    <w:rsid w:val="00F759B7"/>
    <w:rsid w:val="00F75A48"/>
    <w:rsid w:val="00F75D50"/>
    <w:rsid w:val="00F764EB"/>
    <w:rsid w:val="00F766A5"/>
    <w:rsid w:val="00F76B37"/>
    <w:rsid w:val="00F7793B"/>
    <w:rsid w:val="00F805E7"/>
    <w:rsid w:val="00F8095F"/>
    <w:rsid w:val="00F80DAA"/>
    <w:rsid w:val="00F8249F"/>
    <w:rsid w:val="00F82D2D"/>
    <w:rsid w:val="00F82FC6"/>
    <w:rsid w:val="00F839EC"/>
    <w:rsid w:val="00F84572"/>
    <w:rsid w:val="00F85020"/>
    <w:rsid w:val="00F853F4"/>
    <w:rsid w:val="00F85A23"/>
    <w:rsid w:val="00F86E13"/>
    <w:rsid w:val="00F87E0E"/>
    <w:rsid w:val="00F87F4B"/>
    <w:rsid w:val="00F9002F"/>
    <w:rsid w:val="00F905CF"/>
    <w:rsid w:val="00F90BEB"/>
    <w:rsid w:val="00F90E2D"/>
    <w:rsid w:val="00F919A2"/>
    <w:rsid w:val="00F91FAB"/>
    <w:rsid w:val="00F920CD"/>
    <w:rsid w:val="00F936D3"/>
    <w:rsid w:val="00F93E5A"/>
    <w:rsid w:val="00F94870"/>
    <w:rsid w:val="00F94A8B"/>
    <w:rsid w:val="00F94BA0"/>
    <w:rsid w:val="00F952CF"/>
    <w:rsid w:val="00F95E89"/>
    <w:rsid w:val="00F960DE"/>
    <w:rsid w:val="00F96F36"/>
    <w:rsid w:val="00F97180"/>
    <w:rsid w:val="00F97348"/>
    <w:rsid w:val="00F979DD"/>
    <w:rsid w:val="00F97E24"/>
    <w:rsid w:val="00FA0FF0"/>
    <w:rsid w:val="00FA2782"/>
    <w:rsid w:val="00FA4215"/>
    <w:rsid w:val="00FA460A"/>
    <w:rsid w:val="00FA4927"/>
    <w:rsid w:val="00FA4F17"/>
    <w:rsid w:val="00FA5E46"/>
    <w:rsid w:val="00FA6EB7"/>
    <w:rsid w:val="00FA78F3"/>
    <w:rsid w:val="00FA7B71"/>
    <w:rsid w:val="00FA7EF2"/>
    <w:rsid w:val="00FB03EF"/>
    <w:rsid w:val="00FB179C"/>
    <w:rsid w:val="00FB2992"/>
    <w:rsid w:val="00FB321F"/>
    <w:rsid w:val="00FB3B9B"/>
    <w:rsid w:val="00FB41C5"/>
    <w:rsid w:val="00FB52EE"/>
    <w:rsid w:val="00FB6D44"/>
    <w:rsid w:val="00FB6F8B"/>
    <w:rsid w:val="00FB7C20"/>
    <w:rsid w:val="00FB7C5F"/>
    <w:rsid w:val="00FB7C99"/>
    <w:rsid w:val="00FC044B"/>
    <w:rsid w:val="00FC189D"/>
    <w:rsid w:val="00FC2076"/>
    <w:rsid w:val="00FC2A69"/>
    <w:rsid w:val="00FC2BCD"/>
    <w:rsid w:val="00FC2C3E"/>
    <w:rsid w:val="00FC2EC7"/>
    <w:rsid w:val="00FC3D07"/>
    <w:rsid w:val="00FC4596"/>
    <w:rsid w:val="00FC48B1"/>
    <w:rsid w:val="00FC514E"/>
    <w:rsid w:val="00FC6283"/>
    <w:rsid w:val="00FC656B"/>
    <w:rsid w:val="00FC76B7"/>
    <w:rsid w:val="00FC7DFC"/>
    <w:rsid w:val="00FD0BC8"/>
    <w:rsid w:val="00FD1D56"/>
    <w:rsid w:val="00FD253D"/>
    <w:rsid w:val="00FD41E0"/>
    <w:rsid w:val="00FD42D7"/>
    <w:rsid w:val="00FD4624"/>
    <w:rsid w:val="00FD4C70"/>
    <w:rsid w:val="00FD536C"/>
    <w:rsid w:val="00FD641E"/>
    <w:rsid w:val="00FD6442"/>
    <w:rsid w:val="00FD6D14"/>
    <w:rsid w:val="00FD7474"/>
    <w:rsid w:val="00FD7676"/>
    <w:rsid w:val="00FD7CCC"/>
    <w:rsid w:val="00FD7F43"/>
    <w:rsid w:val="00FE1313"/>
    <w:rsid w:val="00FE1487"/>
    <w:rsid w:val="00FE1ABE"/>
    <w:rsid w:val="00FE21B4"/>
    <w:rsid w:val="00FE2611"/>
    <w:rsid w:val="00FE29B0"/>
    <w:rsid w:val="00FE4351"/>
    <w:rsid w:val="00FE48F8"/>
    <w:rsid w:val="00FE4CFA"/>
    <w:rsid w:val="00FE592B"/>
    <w:rsid w:val="00FE596C"/>
    <w:rsid w:val="00FE59D3"/>
    <w:rsid w:val="00FF0144"/>
    <w:rsid w:val="00FF0328"/>
    <w:rsid w:val="00FF1311"/>
    <w:rsid w:val="00FF1498"/>
    <w:rsid w:val="00FF1641"/>
    <w:rsid w:val="00FF170D"/>
    <w:rsid w:val="00FF1F4E"/>
    <w:rsid w:val="00FF22FC"/>
    <w:rsid w:val="00FF23AC"/>
    <w:rsid w:val="00FF2A15"/>
    <w:rsid w:val="00FF4CCB"/>
    <w:rsid w:val="00FF535C"/>
    <w:rsid w:val="00FF668B"/>
    <w:rsid w:val="00FF682B"/>
    <w:rsid w:val="00FF6CFD"/>
    <w:rsid w:val="00FF74E8"/>
    <w:rsid w:val="00FF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6B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55B2"/>
    <w:pPr>
      <w:spacing w:after="0" w:line="240" w:lineRule="auto"/>
    </w:pPr>
    <w:rPr>
      <w:rFonts w:eastAsia="Calibri" w:cs="Times New Roman"/>
      <w:sz w:val="24"/>
      <w:szCs w:val="24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55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F55B2"/>
    <w:rPr>
      <w:rFonts w:ascii="Tahoma" w:eastAsia="Calibri" w:hAnsi="Tahoma" w:cs="Tahoma"/>
      <w:sz w:val="16"/>
      <w:szCs w:val="16"/>
      <w:lang w:val="en-US"/>
    </w:rPr>
  </w:style>
  <w:style w:type="character" w:styleId="Platzhaltertext">
    <w:name w:val="Placeholder Text"/>
    <w:basedOn w:val="Absatz-Standardschriftart"/>
    <w:uiPriority w:val="99"/>
    <w:semiHidden/>
    <w:rsid w:val="002C45E7"/>
  </w:style>
  <w:style w:type="paragraph" w:styleId="Kopfzeile">
    <w:name w:val="header"/>
    <w:basedOn w:val="Standard"/>
    <w:link w:val="KopfzeileZchn"/>
    <w:uiPriority w:val="99"/>
    <w:unhideWhenUsed/>
    <w:rsid w:val="00A656A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56A2"/>
    <w:rPr>
      <w:rFonts w:eastAsia="Calibri" w:cs="Times New Roman"/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A656A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656A2"/>
    <w:rPr>
      <w:rFonts w:eastAsia="Calibri" w:cs="Times New Roman"/>
      <w:sz w:val="24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A656A2"/>
    <w:rPr>
      <w:rFonts w:ascii="Verdana" w:hAnsi="Verdana" w:hint="default"/>
      <w:b w:val="0"/>
      <w:bCs w:val="0"/>
      <w:i w:val="0"/>
      <w:iCs w:val="0"/>
      <w:strike w:val="0"/>
      <w:dstrike w:val="0"/>
      <w:color w:val="0000FF"/>
      <w:sz w:val="20"/>
      <w:szCs w:val="20"/>
      <w:u w:val="none"/>
      <w:effect w:val="none"/>
    </w:rPr>
  </w:style>
  <w:style w:type="paragraph" w:styleId="Listenabsatz">
    <w:name w:val="List Paragraph"/>
    <w:basedOn w:val="Standard"/>
    <w:uiPriority w:val="34"/>
    <w:qFormat/>
    <w:rsid w:val="00446B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AT"/>
    </w:rPr>
  </w:style>
  <w:style w:type="paragraph" w:styleId="StandardWeb">
    <w:name w:val="Normal (Web)"/>
    <w:basedOn w:val="Standard"/>
    <w:uiPriority w:val="99"/>
    <w:unhideWhenUsed/>
    <w:rsid w:val="003372F7"/>
    <w:pPr>
      <w:spacing w:before="100" w:beforeAutospacing="1" w:after="100" w:afterAutospacing="1"/>
    </w:pPr>
    <w:rPr>
      <w:rFonts w:ascii="Verdana" w:eastAsia="Times New Roman" w:hAnsi="Verdana"/>
      <w:color w:val="555555"/>
      <w:sz w:val="14"/>
      <w:szCs w:val="14"/>
      <w:lang w:val="de-AT" w:eastAsia="de-AT"/>
    </w:rPr>
  </w:style>
  <w:style w:type="character" w:styleId="Fett">
    <w:name w:val="Strong"/>
    <w:basedOn w:val="Absatz-Standardschriftart"/>
    <w:uiPriority w:val="22"/>
    <w:qFormat/>
    <w:rsid w:val="003372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55B2"/>
    <w:pPr>
      <w:spacing w:after="0" w:line="240" w:lineRule="auto"/>
    </w:pPr>
    <w:rPr>
      <w:rFonts w:eastAsia="Calibri" w:cs="Times New Roman"/>
      <w:sz w:val="24"/>
      <w:szCs w:val="24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55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F55B2"/>
    <w:rPr>
      <w:rFonts w:ascii="Tahoma" w:eastAsia="Calibri" w:hAnsi="Tahoma" w:cs="Tahoma"/>
      <w:sz w:val="16"/>
      <w:szCs w:val="16"/>
      <w:lang w:val="en-US"/>
    </w:rPr>
  </w:style>
  <w:style w:type="character" w:styleId="Platzhaltertext">
    <w:name w:val="Placeholder Text"/>
    <w:basedOn w:val="Absatz-Standardschriftart"/>
    <w:uiPriority w:val="99"/>
    <w:semiHidden/>
    <w:rsid w:val="002C45E7"/>
  </w:style>
  <w:style w:type="paragraph" w:styleId="Kopfzeile">
    <w:name w:val="header"/>
    <w:basedOn w:val="Standard"/>
    <w:link w:val="KopfzeileZchn"/>
    <w:uiPriority w:val="99"/>
    <w:unhideWhenUsed/>
    <w:rsid w:val="00A656A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56A2"/>
    <w:rPr>
      <w:rFonts w:eastAsia="Calibri" w:cs="Times New Roman"/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A656A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656A2"/>
    <w:rPr>
      <w:rFonts w:eastAsia="Calibri" w:cs="Times New Roman"/>
      <w:sz w:val="24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A656A2"/>
    <w:rPr>
      <w:rFonts w:ascii="Verdana" w:hAnsi="Verdana" w:hint="default"/>
      <w:b w:val="0"/>
      <w:bCs w:val="0"/>
      <w:i w:val="0"/>
      <w:iCs w:val="0"/>
      <w:strike w:val="0"/>
      <w:dstrike w:val="0"/>
      <w:color w:val="0000FF"/>
      <w:sz w:val="20"/>
      <w:szCs w:val="20"/>
      <w:u w:val="none"/>
      <w:effect w:val="none"/>
    </w:rPr>
  </w:style>
  <w:style w:type="paragraph" w:styleId="Listenabsatz">
    <w:name w:val="List Paragraph"/>
    <w:basedOn w:val="Standard"/>
    <w:uiPriority w:val="34"/>
    <w:qFormat/>
    <w:rsid w:val="00446B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AT"/>
    </w:rPr>
  </w:style>
  <w:style w:type="paragraph" w:styleId="StandardWeb">
    <w:name w:val="Normal (Web)"/>
    <w:basedOn w:val="Standard"/>
    <w:uiPriority w:val="99"/>
    <w:unhideWhenUsed/>
    <w:rsid w:val="003372F7"/>
    <w:pPr>
      <w:spacing w:before="100" w:beforeAutospacing="1" w:after="100" w:afterAutospacing="1"/>
    </w:pPr>
    <w:rPr>
      <w:rFonts w:ascii="Verdana" w:eastAsia="Times New Roman" w:hAnsi="Verdana"/>
      <w:color w:val="555555"/>
      <w:sz w:val="14"/>
      <w:szCs w:val="14"/>
      <w:lang w:val="de-AT" w:eastAsia="de-AT"/>
    </w:rPr>
  </w:style>
  <w:style w:type="character" w:styleId="Fett">
    <w:name w:val="Strong"/>
    <w:basedOn w:val="Absatz-Standardschriftart"/>
    <w:uiPriority w:val="22"/>
    <w:qFormat/>
    <w:rsid w:val="003372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hyperlink" Target="mailto:cedaw@ohchr.org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nf-ov@bmeia.gv.a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terne Erledigung" ma:contentTypeID="0x010100AE78BA2B61744BEA91FFA123ADF0929A007C05A8F5B3904C189F4D72478659FDFE001DC531AB64C54BF3BE163CD0FA8F951A003F05C6EAAC660F4D94444C901D3FF264" ma:contentTypeVersion="15" ma:contentTypeDescription="Geschäftsstück" ma:contentTypeScope="" ma:versionID="a98018b431117ae498fa009619229acd">
  <xsd:schema xmlns:xsd="http://www.w3.org/2001/XMLSchema" xmlns:xs="http://www.w3.org/2001/XMLSchema" xmlns:p="http://schemas.microsoft.com/office/2006/metadata/properties" xmlns:ns2="b224f4cc-12d5-44e4-abfc-592a677f55c6" xmlns:ns3="cc5e01a8-50dc-4119-9a3c-d91fb5acb88f" targetNamespace="http://schemas.microsoft.com/office/2006/metadata/properties" ma:root="true" ma:fieldsID="a17df4a18af20cc2dad5e5c7798ebf55" ns2:_="" ns3:_="">
    <xsd:import namespace="b224f4cc-12d5-44e4-abfc-592a677f55c6"/>
    <xsd:import namespace="cc5e01a8-50dc-4119-9a3c-d91fb5acb88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MS_Author" minOccurs="0"/>
                <xsd:element ref="ns3:ItemRedirectId" minOccurs="0"/>
                <xsd:element ref="ns3:OldItemId" minOccurs="0"/>
                <xsd:element ref="ns3:EmpfaengerEmail" minOccurs="0"/>
                <xsd:element ref="ns3:Versanddatum" minOccurs="0"/>
                <xsd:element ref="ns3:Versendet" minOccurs="0"/>
                <xsd:element ref="ns3:Abgefertigt" minOccurs="0"/>
                <xsd:element ref="ns3:Versandanmerkung" minOccurs="0"/>
                <xsd:element ref="ns3:GF_OZ" minOccurs="0"/>
                <xsd:element ref="ns3:GF_Abfertiger" minOccurs="0"/>
                <xsd:element ref="ns3:GF_Abfertigungshinweis" minOccurs="0"/>
                <xsd:element ref="ns3:GF_Archiv" minOccurs="0"/>
                <xsd:element ref="ns3:GF_Betreff" minOccurs="0"/>
                <xsd:element ref="ns3:GF_Schlagworte" minOccurs="0"/>
                <xsd:element ref="ns3:GF_LockState" minOccurs="0"/>
                <xsd:element ref="ns3:GF_Sachbearbeiter" minOccurs="0"/>
                <xsd:element ref="ns3:GF_Abzeichner2Datum" minOccurs="0"/>
                <xsd:element ref="ns3:GF_Title" minOccurs="0"/>
                <xsd:element ref="ns3:GF_VB" minOccurs="0"/>
                <xsd:element ref="ns3:GF_Abzeichner2" minOccurs="0"/>
                <xsd:element ref="ns3:GF_ApprobationHint" minOccurs="0"/>
                <xsd:element ref="ns3:GF_Hinweis" minOccurs="0"/>
                <xsd:element ref="ns3:GF_Aufbewahrungsdauer" minOccurs="0"/>
                <xsd:element ref="ns3:GF_GID" minOccurs="0"/>
                <xsd:element ref="ns3:GF_Zugewiesener_Abzeichner2" minOccurs="0"/>
                <xsd:element ref="ns3:GF_Abzeichner1Datum" minOccurs="0"/>
                <xsd:element ref="ns3:GF_GZ" minOccurs="0"/>
                <xsd:element ref="ns3:GF_Aktivitaet" minOccurs="0"/>
                <xsd:element ref="ns3:GF_Kategorie" minOccurs="0"/>
                <xsd:element ref="ns3:GF_Akteur" minOccurs="0"/>
                <xsd:element ref="ns3:GF_Jahr" minOccurs="0"/>
                <xsd:element ref="ns3:GF_ApprobationStatus" minOccurs="0"/>
                <xsd:element ref="ns3:GF_Approbant" minOccurs="0"/>
                <xsd:element ref="ns3:GF_Approbationsdatum" minOccurs="0"/>
                <xsd:element ref="ns3:GF_Abzeichner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24f4cc-12d5-44e4-abfc-592a677f55c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e01a8-50dc-4119-9a3c-d91fb5acb88f" elementFormDefault="qualified">
    <xsd:import namespace="http://schemas.microsoft.com/office/2006/documentManagement/types"/>
    <xsd:import namespace="http://schemas.microsoft.com/office/infopath/2007/PartnerControls"/>
    <xsd:element name="IMS_Author" ma:index="11" nillable="true" ma:displayName="Ersteller" ma:hidden="true" ma:internalName="IMS_Author">
      <xsd:simpleType>
        <xsd:restriction base="dms:Text"/>
      </xsd:simpleType>
    </xsd:element>
    <xsd:element name="ItemRedirectId" ma:index="12" nillable="true" ma:displayName="ItemRedirectId" ma:hidden="true" ma:internalName="ItemRedirectId">
      <xsd:simpleType>
        <xsd:restriction base="dms:Text"/>
      </xsd:simpleType>
    </xsd:element>
    <xsd:element name="OldItemId" ma:index="13" nillable="true" ma:displayName="OldItemId" ma:hidden="true" ma:internalName="OldItemId">
      <xsd:simpleType>
        <xsd:restriction base="dms:Text"/>
      </xsd:simpleType>
    </xsd:element>
    <xsd:element name="EmpfaengerEmail" ma:index="14" nillable="true" ma:displayName="E-Mail (Empfänger)" ma:hidden="true" ma:internalName="EmpfaengerEmail">
      <xsd:simpleType>
        <xsd:restriction base="dms:Text"/>
      </xsd:simpleType>
    </xsd:element>
    <xsd:element name="Versanddatum" ma:index="15" nillable="true" ma:displayName="Versanddatum" ma:hidden="true" ma:internalName="Versanddatum">
      <xsd:simpleType>
        <xsd:restriction base="dms:DateTime"/>
      </xsd:simpleType>
    </xsd:element>
    <xsd:element name="Versendet" ma:index="16" nillable="true" ma:displayName="Versendet" ma:hidden="true" ma:internalName="Versendet">
      <xsd:simpleType>
        <xsd:restriction base="dms:Text"/>
      </xsd:simpleType>
    </xsd:element>
    <xsd:element name="Abgefertigt" ma:index="17" nillable="true" ma:displayName="Abgefertigt" ma:hidden="true" ma:internalName="Abgefertigt">
      <xsd:simpleType>
        <xsd:restriction base="dms:Boolean"/>
      </xsd:simpleType>
    </xsd:element>
    <xsd:element name="Versandanmerkung" ma:index="18" nillable="true" ma:displayName="Versandanmerkung" ma:hidden="true" ma:internalName="Versandanmerkung">
      <xsd:simpleType>
        <xsd:restriction base="dms:Text"/>
      </xsd:simpleType>
    </xsd:element>
    <xsd:element name="GF_OZ" ma:index="19" nillable="true" ma:displayName="OZ" ma:hidden="true" ma:internalName="GF_OZ" ma:readOnly="false">
      <xsd:simpleType>
        <xsd:restriction base="dms:Unknown"/>
      </xsd:simpleType>
    </xsd:element>
    <xsd:element name="GF_Abfertiger" ma:index="20" nillable="true" ma:displayName="Zugewiesener Abfertiger" ma:internalName="GF_Abfertig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F_Abfertigungshinweis" ma:index="21" nillable="true" ma:displayName="Abfertigung Hinweis" ma:internalName="GF_Abfertigungshinweis" ma:readOnly="false">
      <xsd:simpleType>
        <xsd:restriction base="dms:Text"/>
      </xsd:simpleType>
    </xsd:element>
    <xsd:element name="GF_Archiv" ma:index="22" nillable="true" ma:displayName="Archivkennzeichen" ma:description="Archivkennzeichen" ma:internalName="GF_Archiv" ma:readOnly="false">
      <xsd:simpleType>
        <xsd:restriction base="dms:Text"/>
      </xsd:simpleType>
    </xsd:element>
    <xsd:element name="GF_Betreff" ma:index="23" nillable="true" ma:displayName="GF-Betreff" ma:internalName="GF_Betreff" ma:readOnly="false">
      <xsd:simpleType>
        <xsd:restriction base="dms:Text"/>
      </xsd:simpleType>
    </xsd:element>
    <xsd:element name="GF_Schlagworte" ma:index="24" nillable="true" ma:displayName="Schlagworte" ma:internalName="GF_Schlagworte" ma:readOnly="false">
      <xsd:simpleType>
        <xsd:restriction base="dms:Text"/>
      </xsd:simpleType>
    </xsd:element>
    <xsd:element name="GF_LockState" ma:index="25" nillable="true" ma:displayName="Verschlussstufe" ma:description="Verschlussstufe" ma:internalName="GF_LockState" ma:readOnly="false">
      <xsd:simpleType>
        <xsd:restriction base="dms:Text"/>
      </xsd:simpleType>
    </xsd:element>
    <xsd:element name="GF_Sachbearbeiter" ma:index="26" nillable="true" ma:displayName="Sachbearbeiter" ma:internalName="GF_Sachbearbeit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F_Abzeichner2Datum" ma:index="27" nillable="true" ma:displayName="Abzeichnungsdatum 2" ma:internalName="GF_Abzeichner2Datum" ma:readOnly="false">
      <xsd:simpleType>
        <xsd:restriction base="dms:DateTime"/>
      </xsd:simpleType>
    </xsd:element>
    <xsd:element name="GF_Title" ma:index="28" nillable="true" ma:displayName="GF_Title" ma:internalName="GF_Title" ma:readOnly="false">
      <xsd:simpleType>
        <xsd:restriction base="dms:Text"/>
      </xsd:simpleType>
    </xsd:element>
    <xsd:element name="GF_VB" ma:index="29" nillable="true" ma:displayName="VB" ma:internalName="GF_VB" ma:readOnly="false">
      <xsd:simpleType>
        <xsd:restriction base="dms:Text"/>
      </xsd:simpleType>
    </xsd:element>
    <xsd:element name="GF_Abzeichner2" ma:index="30" nillable="true" ma:displayName="Abzeichner 2" ma:internalName="GF_Abzeichner2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F_ApprobationHint" ma:index="31" nillable="true" ma:displayName="Approbation Hinweis" ma:internalName="GF_ApprobationHint" ma:readOnly="false">
      <xsd:simpleType>
        <xsd:restriction base="dms:Note">
          <xsd:maxLength value="255"/>
        </xsd:restriction>
      </xsd:simpleType>
    </xsd:element>
    <xsd:element name="GF_Hinweis" ma:index="32" nillable="true" ma:displayName="Hinweis" ma:internalName="GF_Hinweis" ma:readOnly="false">
      <xsd:simpleType>
        <xsd:restriction base="dms:Text"/>
      </xsd:simpleType>
    </xsd:element>
    <xsd:element name="GF_Aufbewahrungsdauer" ma:index="33" nillable="true" ma:displayName="Aufbewahrungsdauer" ma:internalName="GF_Aufbewahrungsdauer" ma:readOnly="false">
      <xsd:simpleType>
        <xsd:restriction base="dms:Unknown"/>
      </xsd:simpleType>
    </xsd:element>
    <xsd:element name="GF_GID" ma:index="34" nillable="true" ma:displayName="GID" ma:internalName="GF_GID" ma:readOnly="false">
      <xsd:simpleType>
        <xsd:restriction base="dms:Text"/>
      </xsd:simpleType>
    </xsd:element>
    <xsd:element name="GF_Zugewiesener_Abzeichner2" ma:index="35" nillable="true" ma:displayName="Zugewiesener Abzeichner 2" ma:internalName="GF_Zugewiesener_Abzeichner2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F_Abzeichner1Datum" ma:index="36" nillable="true" ma:displayName="Abzeichnungsdatum 1" ma:internalName="GF_Abzeichner1Datum" ma:readOnly="false">
      <xsd:simpleType>
        <xsd:restriction base="dms:DateTime"/>
      </xsd:simpleType>
    </xsd:element>
    <xsd:element name="GF_GZ" ma:index="37" nillable="true" ma:displayName="GZ" ma:internalName="GF_GZ" ma:readOnly="false">
      <xsd:simpleType>
        <xsd:restriction base="dms:Text"/>
      </xsd:simpleType>
    </xsd:element>
    <xsd:element name="GF_Aktivitaet" ma:index="38" nillable="true" ma:displayName="Aktivität" ma:internalName="GF_Aktivitaet" ma:readOnly="false">
      <xsd:simpleType>
        <xsd:restriction base="dms:Text"/>
      </xsd:simpleType>
    </xsd:element>
    <xsd:element name="GF_Kategorie" ma:index="39" nillable="true" ma:displayName="Kategorie" ma:internalName="GF_Kategorie" ma:readOnly="false">
      <xsd:simpleType>
        <xsd:restriction base="dms:Text"/>
      </xsd:simpleType>
    </xsd:element>
    <xsd:element name="GF_Akteur" ma:index="40" nillable="true" ma:displayName="Akteur" ma:internalName="GF_Akteu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F_Jahr" ma:index="41" nillable="true" ma:displayName="Jahr" ma:internalName="GF_Jahr" ma:readOnly="false">
      <xsd:simpleType>
        <xsd:restriction base="dms:Unknown"/>
      </xsd:simpleType>
    </xsd:element>
    <xsd:element name="GF_ApprobationStatus" ma:index="42" nillable="true" ma:displayName="Approbationsstatus" ma:internalName="GF_ApprobationStatus" ma:readOnly="false">
      <xsd:simpleType>
        <xsd:restriction base="dms:Text"/>
      </xsd:simpleType>
    </xsd:element>
    <xsd:element name="GF_Approbant" ma:index="43" nillable="true" ma:displayName="Approbant" ma:internalName="GF_Approban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F_Approbationsdatum" ma:index="44" nillable="true" ma:displayName="Approbationsdatum" ma:internalName="GF_Approbationsdatum" ma:readOnly="false">
      <xsd:simpleType>
        <xsd:restriction base="dms:DateTime"/>
      </xsd:simpleType>
    </xsd:element>
    <xsd:element name="GF_Abzeichner1" ma:index="45" nillable="true" ma:displayName="Abzeichner 1" ma:internalName="GF_Abzeichner1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Urls xmlns="http://schemas.microsoft.com/sharepoint/v3/contenttype/forms/url">
  <Edit>_layouts/IMS/BCItem_CustomNewOrUpload.aspx</Edit>
</FormUrl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AEB91-ACD8-4679-A786-AFBA1A567F08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224f4cc-12d5-44e4-abfc-592a677f55c6"/>
    <ds:schemaRef ds:uri="cc5e01a8-50dc-4119-9a3c-d91fb5acb88f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7244675-377F-4682-9F1B-4696012C6F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0D92AD-1F31-4EE6-8946-47C7067E1B6A}"/>
</file>

<file path=customXml/itemProps4.xml><?xml version="1.0" encoding="utf-8"?>
<ds:datastoreItem xmlns:ds="http://schemas.openxmlformats.org/officeDocument/2006/customXml" ds:itemID="{B50E6191-1A2E-441C-BF04-6BB5412C7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24f4cc-12d5-44e4-abfc-592a677f55c6"/>
    <ds:schemaRef ds:uri="cc5e01a8-50dc-4119-9a3c-d91fb5acb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61F1880-5653-4D7E-9995-B00E0D3A9F7F}">
  <ds:schemaRefs>
    <ds:schemaRef ds:uri="http://schemas.microsoft.com/sharepoint/v3/contenttype/forms/url"/>
  </ds:schemaRefs>
</ds:datastoreItem>
</file>

<file path=customXml/itemProps6.xml><?xml version="1.0" encoding="utf-8"?>
<ds:datastoreItem xmlns:ds="http://schemas.openxmlformats.org/officeDocument/2006/customXml" ds:itemID="{15C132D4-5293-4485-AA41-216461D1C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BE477935</Template>
  <TotalTime>0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Austrian delegation for CEDAW-review.docx</vt:lpstr>
    </vt:vector>
  </TitlesOfParts>
  <Company>Aussenministerium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Austrian delegation for CEDAW-review.docx</dc:title>
  <dc:creator>christine.strauss</dc:creator>
  <cp:lastModifiedBy>ulrike.fernandes</cp:lastModifiedBy>
  <cp:revision>2</cp:revision>
  <cp:lastPrinted>2019-06-06T15:17:00Z</cp:lastPrinted>
  <dcterms:created xsi:type="dcterms:W3CDTF">2019-06-07T08:24:00Z</dcterms:created>
  <dcterms:modified xsi:type="dcterms:W3CDTF">2019-06-07T08:24:00Z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  <property fmtid="{D5CDD505-2E9C-101B-9397-08002B2CF9AE}" pid="3" name="Akteur">
    <vt:lpwstr/>
  </property>
  <property fmtid="{D5CDD505-2E9C-101B-9397-08002B2CF9AE}" pid="4" name="Aktivitaet">
    <vt:lpwstr>0</vt:lpwstr>
  </property>
  <property fmtid="{D5CDD505-2E9C-101B-9397-08002B2CF9AE}" pid="5" name="Abgefertigt">
    <vt:bool>true</vt:bool>
  </property>
  <property fmtid="{D5CDD505-2E9C-101B-9397-08002B2CF9AE}" pid="6" name="_dlc_DocIdItemGuid">
    <vt:lpwstr>110bab8c-faf7-4a5e-bada-9522a57c4004</vt:lpwstr>
  </property>
  <property fmtid="{D5CDD505-2E9C-101B-9397-08002B2CF9AE}" pid="7" name="Versandanmerkung">
    <vt:lpwstr>Papier: Scan per E-mail und FAX an CEDAW-Sekretariat sowie Original per Post</vt:lpwstr>
  </property>
  <property fmtid="{D5CDD505-2E9C-101B-9397-08002B2CF9AE}" pid="8" name="_docset_NoMedatataSyncRequired">
    <vt:lpwstr>False</vt:lpwstr>
  </property>
  <property fmtid="{D5CDD505-2E9C-101B-9397-08002B2CF9AE}" pid="9" name="IsStorno">
    <vt:bool>false</vt:bool>
  </property>
  <property fmtid="{D5CDD505-2E9C-101B-9397-08002B2CF9AE}" pid="10" name="GF_UrlIdRedirection">
    <vt:lpwstr/>
  </property>
  <property fmtid="{D5CDD505-2E9C-101B-9397-08002B2CF9AE}" pid="11" name="GF_OldGid">
    <vt:lpwstr/>
  </property>
  <property fmtid="{D5CDD505-2E9C-101B-9397-08002B2CF9AE}" pid="12" name="GF_Successor">
    <vt:lpwstr/>
  </property>
  <property fmtid="{D5CDD505-2E9C-101B-9397-08002B2CF9AE}" pid="13" name="GF_Predecessor">
    <vt:lpwstr/>
  </property>
</Properties>
</file>