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:rsidRPr="00D4548C" w:rsidTr="00F1681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165C15" w:rsidRPr="00D4548C" w:rsidRDefault="00165C15" w:rsidP="00F1681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165C15" w:rsidRPr="00D4548C" w:rsidRDefault="00165C15" w:rsidP="00F1681F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D4548C">
              <w:rPr>
                <w:sz w:val="28"/>
                <w:szCs w:val="28"/>
              </w:rPr>
              <w:t>United</w:t>
            </w:r>
            <w:r w:rsidR="004A7AC9">
              <w:rPr>
                <w:sz w:val="28"/>
                <w:szCs w:val="28"/>
              </w:rPr>
              <w:t xml:space="preserve"> </w:t>
            </w:r>
            <w:r w:rsidRPr="00D4548C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165C15" w:rsidRPr="00D4548C" w:rsidRDefault="000653ED" w:rsidP="000653ED">
            <w:pPr>
              <w:suppressAutoHyphens w:val="0"/>
              <w:spacing w:after="20"/>
              <w:jc w:val="right"/>
            </w:pPr>
            <w:r w:rsidRPr="00D4548C">
              <w:rPr>
                <w:sz w:val="40"/>
              </w:rPr>
              <w:t>CCPR</w:t>
            </w:r>
            <w:r w:rsidRPr="00D4548C">
              <w:t>/C/119/1</w:t>
            </w:r>
            <w:r w:rsidR="000D08B2" w:rsidRPr="00EF00F6">
              <w:rPr>
                <w:rStyle w:val="FootnoteReference"/>
                <w:sz w:val="20"/>
                <w:vertAlign w:val="baseline"/>
              </w:rPr>
              <w:footnoteReference w:customMarkFollows="1" w:id="1"/>
              <w:t>*</w:t>
            </w:r>
          </w:p>
        </w:tc>
      </w:tr>
      <w:tr w:rsidR="00165C15" w:rsidRPr="00D4548C" w:rsidTr="00F1681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Pr="00D4548C" w:rsidRDefault="00165C15" w:rsidP="00F1681F">
            <w:pPr>
              <w:spacing w:before="120"/>
            </w:pPr>
            <w:r w:rsidRPr="00D4548C">
              <w:rPr>
                <w:noProof/>
                <w:lang w:eastAsia="en-GB"/>
              </w:rPr>
              <w:drawing>
                <wp:inline distT="0" distB="0" distL="0" distR="0" wp14:anchorId="3EEA8AB2" wp14:editId="46D7A475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65C15" w:rsidRPr="00D4548C" w:rsidRDefault="00165C15" w:rsidP="00F1681F">
            <w:pPr>
              <w:spacing w:before="120" w:line="380" w:lineRule="exact"/>
              <w:rPr>
                <w:sz w:val="34"/>
              </w:rPr>
            </w:pPr>
            <w:r w:rsidRPr="00D4548C">
              <w:rPr>
                <w:b/>
                <w:sz w:val="34"/>
                <w:szCs w:val="40"/>
              </w:rPr>
              <w:t>International</w:t>
            </w:r>
            <w:r w:rsidR="004A7AC9">
              <w:rPr>
                <w:b/>
                <w:sz w:val="34"/>
                <w:szCs w:val="40"/>
              </w:rPr>
              <w:t xml:space="preserve"> </w:t>
            </w:r>
            <w:r w:rsidRPr="00D4548C">
              <w:rPr>
                <w:b/>
                <w:sz w:val="34"/>
                <w:szCs w:val="40"/>
              </w:rPr>
              <w:t>Covenant</w:t>
            </w:r>
            <w:r w:rsidR="004A7AC9">
              <w:rPr>
                <w:b/>
                <w:sz w:val="34"/>
                <w:szCs w:val="40"/>
              </w:rPr>
              <w:t xml:space="preserve"> </w:t>
            </w:r>
            <w:r w:rsidRPr="00D4548C">
              <w:rPr>
                <w:b/>
                <w:sz w:val="34"/>
                <w:szCs w:val="40"/>
              </w:rPr>
              <w:t>on</w:t>
            </w:r>
            <w:r w:rsidRPr="00D4548C">
              <w:rPr>
                <w:b/>
                <w:sz w:val="34"/>
                <w:szCs w:val="40"/>
              </w:rPr>
              <w:br/>
              <w:t>Civil</w:t>
            </w:r>
            <w:r w:rsidR="004A7AC9">
              <w:rPr>
                <w:b/>
                <w:sz w:val="34"/>
                <w:szCs w:val="40"/>
              </w:rPr>
              <w:t xml:space="preserve"> </w:t>
            </w:r>
            <w:r w:rsidRPr="00D4548C">
              <w:rPr>
                <w:b/>
                <w:sz w:val="34"/>
                <w:szCs w:val="40"/>
              </w:rPr>
              <w:t>and</w:t>
            </w:r>
            <w:r w:rsidR="004A7AC9">
              <w:rPr>
                <w:b/>
                <w:sz w:val="34"/>
                <w:szCs w:val="40"/>
              </w:rPr>
              <w:t xml:space="preserve"> </w:t>
            </w:r>
            <w:r w:rsidRPr="00D4548C">
              <w:rPr>
                <w:b/>
                <w:sz w:val="34"/>
                <w:szCs w:val="40"/>
              </w:rPr>
              <w:t>Political</w:t>
            </w:r>
            <w:r w:rsidR="004A7AC9">
              <w:rPr>
                <w:b/>
                <w:sz w:val="34"/>
                <w:szCs w:val="40"/>
              </w:rPr>
              <w:t xml:space="preserve"> </w:t>
            </w:r>
            <w:r w:rsidRPr="00D4548C">
              <w:rPr>
                <w:b/>
                <w:sz w:val="34"/>
                <w:szCs w:val="40"/>
              </w:rPr>
              <w:t>Rights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Pr="00D4548C" w:rsidRDefault="000653ED" w:rsidP="000653ED">
            <w:pPr>
              <w:suppressAutoHyphens w:val="0"/>
              <w:spacing w:before="240" w:line="240" w:lineRule="exact"/>
            </w:pPr>
            <w:r w:rsidRPr="00D4548C">
              <w:t>Distr.:</w:t>
            </w:r>
            <w:r w:rsidR="004A7AC9">
              <w:t xml:space="preserve"> </w:t>
            </w:r>
            <w:r w:rsidRPr="00D4548C">
              <w:t>General</w:t>
            </w:r>
          </w:p>
          <w:p w:rsidR="000653ED" w:rsidRPr="00D4548C" w:rsidRDefault="000653ED" w:rsidP="000653ED">
            <w:pPr>
              <w:suppressAutoHyphens w:val="0"/>
            </w:pPr>
            <w:r w:rsidRPr="00D4548C">
              <w:t>12</w:t>
            </w:r>
            <w:r w:rsidR="004A7AC9">
              <w:t xml:space="preserve"> </w:t>
            </w:r>
            <w:r w:rsidRPr="00D4548C">
              <w:t>December</w:t>
            </w:r>
            <w:r w:rsidR="004A7AC9">
              <w:t xml:space="preserve"> </w:t>
            </w:r>
            <w:r w:rsidRPr="00D4548C">
              <w:t>2016</w:t>
            </w:r>
          </w:p>
          <w:p w:rsidR="000653ED" w:rsidRPr="00D4548C" w:rsidRDefault="000653ED" w:rsidP="000653ED">
            <w:pPr>
              <w:suppressAutoHyphens w:val="0"/>
            </w:pPr>
          </w:p>
          <w:p w:rsidR="000653ED" w:rsidRPr="00D4548C" w:rsidRDefault="000653ED" w:rsidP="000653ED">
            <w:pPr>
              <w:suppressAutoHyphens w:val="0"/>
            </w:pPr>
            <w:r w:rsidRPr="00D4548C">
              <w:t>Original:</w:t>
            </w:r>
            <w:r w:rsidR="004A7AC9">
              <w:t xml:space="preserve"> </w:t>
            </w:r>
            <w:r w:rsidRPr="00D4548C">
              <w:t>English</w:t>
            </w:r>
          </w:p>
          <w:p w:rsidR="000653ED" w:rsidRPr="00D4548C" w:rsidRDefault="000653ED" w:rsidP="000653ED">
            <w:pPr>
              <w:suppressAutoHyphens w:val="0"/>
            </w:pPr>
            <w:r w:rsidRPr="00D4548C">
              <w:t>English,</w:t>
            </w:r>
            <w:r w:rsidR="004A7AC9">
              <w:t xml:space="preserve"> </w:t>
            </w:r>
            <w:r w:rsidRPr="00D4548C">
              <w:t>French</w:t>
            </w:r>
            <w:r w:rsidR="004A7AC9">
              <w:t xml:space="preserve"> </w:t>
            </w:r>
            <w:r w:rsidRPr="00D4548C">
              <w:t>and</w:t>
            </w:r>
            <w:r w:rsidR="004A7AC9">
              <w:t xml:space="preserve"> </w:t>
            </w:r>
            <w:r w:rsidRPr="00D4548C">
              <w:t>Spanish</w:t>
            </w:r>
            <w:r w:rsidR="004A7AC9">
              <w:t xml:space="preserve"> </w:t>
            </w:r>
            <w:r w:rsidRPr="00D4548C">
              <w:t>only</w:t>
            </w:r>
          </w:p>
        </w:tc>
      </w:tr>
    </w:tbl>
    <w:p w:rsidR="000653ED" w:rsidRPr="00D4548C" w:rsidRDefault="000653ED" w:rsidP="000653ED">
      <w:pPr>
        <w:spacing w:before="120"/>
        <w:rPr>
          <w:b/>
          <w:bCs/>
          <w:sz w:val="24"/>
          <w:szCs w:val="24"/>
        </w:rPr>
      </w:pPr>
      <w:r w:rsidRPr="00D4548C">
        <w:rPr>
          <w:b/>
          <w:bCs/>
          <w:sz w:val="24"/>
          <w:szCs w:val="24"/>
        </w:rPr>
        <w:t>Human</w:t>
      </w:r>
      <w:r w:rsidR="004A7AC9">
        <w:rPr>
          <w:b/>
          <w:bCs/>
          <w:sz w:val="24"/>
          <w:szCs w:val="24"/>
        </w:rPr>
        <w:t xml:space="preserve"> </w:t>
      </w:r>
      <w:r w:rsidRPr="00D4548C">
        <w:rPr>
          <w:b/>
          <w:bCs/>
          <w:sz w:val="24"/>
          <w:szCs w:val="24"/>
        </w:rPr>
        <w:t>Rights</w:t>
      </w:r>
      <w:r w:rsidR="004A7AC9">
        <w:rPr>
          <w:b/>
          <w:bCs/>
          <w:sz w:val="24"/>
          <w:szCs w:val="24"/>
        </w:rPr>
        <w:t xml:space="preserve"> </w:t>
      </w:r>
      <w:r w:rsidRPr="00D4548C">
        <w:rPr>
          <w:b/>
          <w:bCs/>
          <w:sz w:val="24"/>
          <w:szCs w:val="24"/>
        </w:rPr>
        <w:t>Committee</w:t>
      </w:r>
    </w:p>
    <w:p w:rsidR="000653ED" w:rsidRPr="00D4548C" w:rsidRDefault="000653ED" w:rsidP="000653ED">
      <w:pPr>
        <w:rPr>
          <w:b/>
          <w:bCs/>
        </w:rPr>
      </w:pPr>
      <w:r w:rsidRPr="00D4548C">
        <w:rPr>
          <w:b/>
          <w:bCs/>
        </w:rPr>
        <w:t>119th</w:t>
      </w:r>
      <w:r w:rsidR="004A7AC9">
        <w:rPr>
          <w:b/>
          <w:bCs/>
        </w:rPr>
        <w:t xml:space="preserve"> </w:t>
      </w:r>
      <w:r w:rsidRPr="00D4548C">
        <w:rPr>
          <w:b/>
          <w:bCs/>
        </w:rPr>
        <w:t>session</w:t>
      </w:r>
    </w:p>
    <w:p w:rsidR="000653ED" w:rsidRPr="00D4548C" w:rsidRDefault="007659DE" w:rsidP="000653ED">
      <w:r>
        <w:t>6-</w:t>
      </w:r>
      <w:r w:rsidR="000653ED" w:rsidRPr="00D4548C">
        <w:t>29</w:t>
      </w:r>
      <w:r w:rsidR="004A7AC9">
        <w:t xml:space="preserve"> </w:t>
      </w:r>
      <w:r w:rsidR="000653ED" w:rsidRPr="00D4548C">
        <w:t>March</w:t>
      </w:r>
      <w:r w:rsidR="004A7AC9">
        <w:t xml:space="preserve"> </w:t>
      </w:r>
      <w:r w:rsidR="000653ED" w:rsidRPr="00D4548C">
        <w:t>2017</w:t>
      </w:r>
    </w:p>
    <w:p w:rsidR="000653ED" w:rsidRPr="00D4548C" w:rsidRDefault="000653ED" w:rsidP="000653ED">
      <w:r w:rsidRPr="00D4548C">
        <w:t>Item</w:t>
      </w:r>
      <w:r w:rsidR="004A7AC9">
        <w:t xml:space="preserve"> </w:t>
      </w:r>
      <w:r w:rsidRPr="00D4548C">
        <w:t>4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provisional</w:t>
      </w:r>
      <w:r w:rsidR="004A7AC9">
        <w:t xml:space="preserve"> </w:t>
      </w:r>
      <w:r w:rsidRPr="00D4548C">
        <w:t>agenda</w:t>
      </w:r>
    </w:p>
    <w:p w:rsidR="000653ED" w:rsidRPr="00D4548C" w:rsidRDefault="000653ED" w:rsidP="000653ED">
      <w:pPr>
        <w:rPr>
          <w:b/>
          <w:bCs/>
        </w:rPr>
      </w:pPr>
      <w:r w:rsidRPr="00D4548C">
        <w:rPr>
          <w:b/>
          <w:bCs/>
        </w:rPr>
        <w:t>Adoption</w:t>
      </w:r>
      <w:r w:rsidR="004A7AC9">
        <w:rPr>
          <w:b/>
          <w:bCs/>
        </w:rPr>
        <w:t xml:space="preserve"> </w:t>
      </w:r>
      <w:r w:rsidRPr="00D4548C">
        <w:rPr>
          <w:b/>
          <w:bCs/>
        </w:rPr>
        <w:t>of</w:t>
      </w:r>
      <w:r w:rsidR="004A7AC9">
        <w:rPr>
          <w:b/>
          <w:bCs/>
        </w:rPr>
        <w:t xml:space="preserve"> </w:t>
      </w:r>
      <w:r w:rsidRPr="00D4548C">
        <w:rPr>
          <w:b/>
          <w:bCs/>
        </w:rPr>
        <w:t>the</w:t>
      </w:r>
      <w:r w:rsidR="004A7AC9">
        <w:rPr>
          <w:b/>
          <w:bCs/>
        </w:rPr>
        <w:t xml:space="preserve"> </w:t>
      </w:r>
      <w:r w:rsidRPr="00D4548C">
        <w:rPr>
          <w:b/>
          <w:bCs/>
        </w:rPr>
        <w:t>agenda</w:t>
      </w:r>
    </w:p>
    <w:p w:rsidR="000653ED" w:rsidRPr="00D4548C" w:rsidRDefault="000653ED" w:rsidP="000653ED">
      <w:pPr>
        <w:pStyle w:val="HChG"/>
      </w:pPr>
      <w:r w:rsidRPr="00D4548C">
        <w:tab/>
      </w:r>
      <w:r w:rsidRPr="00D4548C">
        <w:tab/>
        <w:t>Annotated</w:t>
      </w:r>
      <w:r w:rsidR="004A7AC9">
        <w:t xml:space="preserve"> </w:t>
      </w:r>
      <w:r w:rsidRPr="00D4548C">
        <w:t>provisional</w:t>
      </w:r>
      <w:r w:rsidR="004A7AC9">
        <w:t xml:space="preserve"> </w:t>
      </w:r>
      <w:r w:rsidRPr="00D4548C">
        <w:t>agenda</w:t>
      </w:r>
    </w:p>
    <w:p w:rsidR="000653ED" w:rsidRPr="00D4548C" w:rsidRDefault="000653ED" w:rsidP="007659DE">
      <w:pPr>
        <w:pStyle w:val="H1G"/>
      </w:pPr>
      <w:r w:rsidRPr="00D4548C">
        <w:tab/>
      </w:r>
      <w:r w:rsidRPr="00D4548C">
        <w:tab/>
        <w:t>Provisional</w:t>
      </w:r>
      <w:r w:rsidR="004A7AC9">
        <w:t xml:space="preserve"> </w:t>
      </w:r>
      <w:r w:rsidRPr="00D4548C">
        <w:t>agenda</w:t>
      </w:r>
    </w:p>
    <w:p w:rsidR="000653ED" w:rsidRPr="00D4548C" w:rsidRDefault="000653ED" w:rsidP="000653ED">
      <w:pPr>
        <w:pStyle w:val="SingleTxtG"/>
      </w:pPr>
      <w:r w:rsidRPr="00D4548C">
        <w:t>1.</w:t>
      </w:r>
      <w:r w:rsidRPr="00D4548C">
        <w:tab/>
        <w:t>Opening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session.</w:t>
      </w:r>
      <w:r w:rsidR="004A7AC9">
        <w:t xml:space="preserve"> </w:t>
      </w:r>
    </w:p>
    <w:p w:rsidR="000653ED" w:rsidRPr="00D4548C" w:rsidRDefault="000653ED" w:rsidP="000653ED">
      <w:pPr>
        <w:pStyle w:val="SingleTxtG"/>
        <w:ind w:left="1701" w:hanging="567"/>
      </w:pPr>
      <w:r w:rsidRPr="00D4548C">
        <w:t>2.</w:t>
      </w:r>
      <w:r w:rsidRPr="00D4548C">
        <w:tab/>
        <w:t>Solemn</w:t>
      </w:r>
      <w:r w:rsidR="004A7AC9">
        <w:t xml:space="preserve"> </w:t>
      </w:r>
      <w:r w:rsidRPr="00D4548C">
        <w:t>declaration</w:t>
      </w:r>
      <w:r w:rsidR="004A7AC9">
        <w:t xml:space="preserve"> </w:t>
      </w:r>
      <w:r w:rsidRPr="00D4548C">
        <w:t>by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newly</w:t>
      </w:r>
      <w:r w:rsidR="004A7AC9">
        <w:t xml:space="preserve"> </w:t>
      </w:r>
      <w:r w:rsidRPr="00D4548C">
        <w:t>elected</w:t>
      </w:r>
      <w:r w:rsidR="004A7AC9">
        <w:t xml:space="preserve"> </w:t>
      </w:r>
      <w:r w:rsidRPr="00D4548C">
        <w:t>members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in</w:t>
      </w:r>
      <w:r w:rsidR="004A7AC9">
        <w:t xml:space="preserve"> </w:t>
      </w:r>
      <w:r w:rsidRPr="00D4548C">
        <w:t>accordance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article</w:t>
      </w:r>
      <w:r w:rsidR="004A7AC9">
        <w:t xml:space="preserve"> </w:t>
      </w:r>
      <w:r w:rsidRPr="00D4548C">
        <w:t>38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Covenant.</w:t>
      </w:r>
    </w:p>
    <w:p w:rsidR="000653ED" w:rsidRPr="00D4548C" w:rsidRDefault="000653ED" w:rsidP="000653ED">
      <w:pPr>
        <w:pStyle w:val="SingleTxtG"/>
        <w:ind w:left="1701" w:hanging="567"/>
      </w:pPr>
      <w:r w:rsidRPr="00D4548C">
        <w:t>3.</w:t>
      </w:r>
      <w:r w:rsidRPr="00D4548C">
        <w:tab/>
        <w:t>Election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Chairperson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other</w:t>
      </w:r>
      <w:r w:rsidR="004A7AC9">
        <w:t xml:space="preserve"> </w:t>
      </w:r>
      <w:r w:rsidRPr="00D4548C">
        <w:t>officers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Committee.</w:t>
      </w:r>
    </w:p>
    <w:p w:rsidR="000653ED" w:rsidRPr="00D4548C" w:rsidRDefault="000653ED" w:rsidP="000653ED">
      <w:pPr>
        <w:pStyle w:val="SingleTxtG"/>
        <w:ind w:left="1701" w:hanging="567"/>
      </w:pPr>
      <w:r w:rsidRPr="00D4548C">
        <w:t>4.</w:t>
      </w:r>
      <w:r w:rsidRPr="00D4548C">
        <w:tab/>
        <w:t>Adoption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agenda.</w:t>
      </w:r>
    </w:p>
    <w:p w:rsidR="000653ED" w:rsidRPr="00D4548C" w:rsidRDefault="000653ED" w:rsidP="000653ED">
      <w:pPr>
        <w:pStyle w:val="SingleTxtG"/>
        <w:ind w:left="1701" w:hanging="567"/>
      </w:pPr>
      <w:r w:rsidRPr="00D4548C">
        <w:t>5.</w:t>
      </w:r>
      <w:r w:rsidRPr="00D4548C">
        <w:tab/>
        <w:t>Organizational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other</w:t>
      </w:r>
      <w:r w:rsidR="004A7AC9">
        <w:t xml:space="preserve"> </w:t>
      </w:r>
      <w:r w:rsidRPr="00D4548C">
        <w:t>matters,</w:t>
      </w:r>
      <w:r w:rsidR="004A7AC9">
        <w:t xml:space="preserve"> </w:t>
      </w:r>
      <w:r w:rsidRPr="00D4548C">
        <w:t>including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adoption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report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working</w:t>
      </w:r>
      <w:r w:rsidR="004A7AC9">
        <w:t xml:space="preserve"> </w:t>
      </w:r>
      <w:r w:rsidRPr="00D4548C">
        <w:t>group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individual</w:t>
      </w:r>
      <w:r w:rsidR="004A7AC9">
        <w:t xml:space="preserve"> </w:t>
      </w:r>
      <w:r w:rsidRPr="00D4548C">
        <w:t>communications.</w:t>
      </w:r>
    </w:p>
    <w:p w:rsidR="000653ED" w:rsidRPr="00D4548C" w:rsidRDefault="000653ED" w:rsidP="000653ED">
      <w:pPr>
        <w:pStyle w:val="SingleTxtG"/>
        <w:ind w:left="1701" w:hanging="567"/>
      </w:pPr>
      <w:r w:rsidRPr="00D4548C">
        <w:t>6.</w:t>
      </w:r>
      <w:r w:rsidRPr="00D4548C">
        <w:tab/>
        <w:t>Meeting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representatives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United</w:t>
      </w:r>
      <w:r w:rsidR="004A7AC9">
        <w:t xml:space="preserve"> </w:t>
      </w:r>
      <w:r w:rsidRPr="00D4548C">
        <w:t>Nations</w:t>
      </w:r>
      <w:r w:rsidR="004A7AC9">
        <w:t xml:space="preserve"> </w:t>
      </w:r>
      <w:r w:rsidRPr="00D4548C">
        <w:t>bodies,</w:t>
      </w:r>
      <w:r w:rsidR="004A7AC9">
        <w:t xml:space="preserve"> </w:t>
      </w:r>
      <w:r w:rsidRPr="00D4548C">
        <w:t>specialized</w:t>
      </w:r>
      <w:r w:rsidR="004A7AC9">
        <w:t xml:space="preserve"> </w:t>
      </w:r>
      <w:r w:rsidRPr="00D4548C">
        <w:t>agencies,</w:t>
      </w:r>
      <w:r w:rsidR="004A7AC9">
        <w:t xml:space="preserve"> </w:t>
      </w:r>
      <w:r w:rsidRPr="00D4548C">
        <w:t>national</w:t>
      </w:r>
      <w:r w:rsidR="004A7AC9">
        <w:t xml:space="preserve"> </w:t>
      </w:r>
      <w:r w:rsidRPr="00D4548C">
        <w:t>human</w:t>
      </w:r>
      <w:r w:rsidR="004A7AC9">
        <w:t xml:space="preserve"> </w:t>
      </w:r>
      <w:r w:rsidRPr="00D4548C">
        <w:t>rights</w:t>
      </w:r>
      <w:r w:rsidR="004A7AC9">
        <w:t xml:space="preserve"> </w:t>
      </w:r>
      <w:r w:rsidRPr="00D4548C">
        <w:t>institutions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non-governmental</w:t>
      </w:r>
      <w:r w:rsidR="004A7AC9">
        <w:t xml:space="preserve"> </w:t>
      </w:r>
      <w:r w:rsidRPr="00D4548C">
        <w:t>organizations.</w:t>
      </w:r>
    </w:p>
    <w:p w:rsidR="000653ED" w:rsidRPr="00D4548C" w:rsidRDefault="000653ED" w:rsidP="000653ED">
      <w:pPr>
        <w:pStyle w:val="SingleTxtG"/>
        <w:ind w:left="1701" w:hanging="567"/>
      </w:pPr>
      <w:r w:rsidRPr="00D4548C">
        <w:t>7.</w:t>
      </w:r>
      <w:r w:rsidRPr="00D4548C">
        <w:tab/>
        <w:t>Consideration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reports</w:t>
      </w:r>
      <w:r w:rsidR="004A7AC9">
        <w:t xml:space="preserve"> </w:t>
      </w:r>
      <w:r w:rsidRPr="00D4548C">
        <w:t>submitted</w:t>
      </w:r>
      <w:r w:rsidR="004A7AC9">
        <w:t xml:space="preserve"> </w:t>
      </w:r>
      <w:r w:rsidRPr="00D4548C">
        <w:t>by</w:t>
      </w:r>
      <w:r w:rsidR="004A7AC9">
        <w:t xml:space="preserve"> </w:t>
      </w:r>
      <w:r w:rsidRPr="00D4548C">
        <w:t>States</w:t>
      </w:r>
      <w:r w:rsidR="004A7AC9">
        <w:t xml:space="preserve"> </w:t>
      </w:r>
      <w:r w:rsidRPr="00D4548C">
        <w:t>parties</w:t>
      </w:r>
      <w:r w:rsidR="004A7AC9">
        <w:t xml:space="preserve"> </w:t>
      </w:r>
      <w:r w:rsidRPr="00D4548C">
        <w:t>under</w:t>
      </w:r>
      <w:r w:rsidR="004A7AC9">
        <w:t xml:space="preserve"> </w:t>
      </w:r>
      <w:r w:rsidRPr="00D4548C">
        <w:t>article</w:t>
      </w:r>
      <w:r w:rsidR="004A7AC9">
        <w:t xml:space="preserve"> </w:t>
      </w:r>
      <w:r w:rsidRPr="00D4548C">
        <w:t>40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Covenant.</w:t>
      </w:r>
    </w:p>
    <w:p w:rsidR="000653ED" w:rsidRPr="00D4548C" w:rsidRDefault="000653ED" w:rsidP="000653ED">
      <w:pPr>
        <w:pStyle w:val="SingleTxtG"/>
        <w:ind w:left="1701" w:hanging="567"/>
      </w:pPr>
      <w:r w:rsidRPr="00D4548C">
        <w:t>8.</w:t>
      </w:r>
      <w:r w:rsidRPr="00D4548C">
        <w:tab/>
        <w:t>Follow-up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concluding</w:t>
      </w:r>
      <w:r w:rsidR="004A7AC9">
        <w:t xml:space="preserve"> </w:t>
      </w:r>
      <w:r w:rsidRPr="00D4548C">
        <w:t>observations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State</w:t>
      </w:r>
      <w:r w:rsidR="004A7AC9">
        <w:t xml:space="preserve"> </w:t>
      </w:r>
      <w:r w:rsidRPr="00D4548C">
        <w:t>party</w:t>
      </w:r>
      <w:r w:rsidR="004A7AC9">
        <w:t xml:space="preserve"> </w:t>
      </w:r>
      <w:r w:rsidRPr="00D4548C">
        <w:t>reports.</w:t>
      </w:r>
    </w:p>
    <w:p w:rsidR="000653ED" w:rsidRPr="00D4548C" w:rsidRDefault="000653ED" w:rsidP="000653ED">
      <w:pPr>
        <w:pStyle w:val="SingleTxtG"/>
        <w:ind w:left="1701" w:hanging="567"/>
      </w:pPr>
      <w:r w:rsidRPr="00D4548C">
        <w:t>9.</w:t>
      </w:r>
      <w:r w:rsidRPr="00D4548C">
        <w:tab/>
        <w:t>Follow-up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Views</w:t>
      </w:r>
      <w:r w:rsidR="004A7AC9">
        <w:t xml:space="preserve"> </w:t>
      </w:r>
      <w:r w:rsidRPr="00D4548C">
        <w:t>under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Optional</w:t>
      </w:r>
      <w:r w:rsidR="004A7AC9">
        <w:t xml:space="preserve"> </w:t>
      </w:r>
      <w:r w:rsidRPr="00D4548C">
        <w:t>Protocol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Covenant.</w:t>
      </w:r>
    </w:p>
    <w:p w:rsidR="000653ED" w:rsidRPr="00D4548C" w:rsidRDefault="000653ED" w:rsidP="000653ED">
      <w:pPr>
        <w:pStyle w:val="SingleTxtG"/>
        <w:ind w:left="1701" w:hanging="567"/>
      </w:pPr>
      <w:r w:rsidRPr="00D4548C">
        <w:t>10.</w:t>
      </w:r>
      <w:r w:rsidRPr="00D4548C">
        <w:tab/>
        <w:t>Consideration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communications</w:t>
      </w:r>
      <w:r w:rsidR="004A7AC9">
        <w:t xml:space="preserve"> </w:t>
      </w:r>
      <w:r w:rsidRPr="00D4548C">
        <w:t>under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first</w:t>
      </w:r>
      <w:r w:rsidR="004A7AC9">
        <w:t xml:space="preserve"> </w:t>
      </w:r>
      <w:r w:rsidRPr="00D4548C">
        <w:t>Optional</w:t>
      </w:r>
      <w:r w:rsidR="004A7AC9">
        <w:t xml:space="preserve"> </w:t>
      </w:r>
      <w:r w:rsidRPr="00D4548C">
        <w:t>Protocol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Covenant.</w:t>
      </w:r>
    </w:p>
    <w:p w:rsidR="000653ED" w:rsidRPr="00D4548C" w:rsidRDefault="000653ED" w:rsidP="000653ED">
      <w:pPr>
        <w:pStyle w:val="SingleTxtG"/>
      </w:pPr>
      <w:r w:rsidRPr="00D4548C">
        <w:t>11.</w:t>
      </w:r>
      <w:r w:rsidRPr="00D4548C">
        <w:tab/>
        <w:t>Adoption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annual</w:t>
      </w:r>
      <w:r w:rsidR="004A7AC9">
        <w:t xml:space="preserve"> </w:t>
      </w:r>
      <w:r w:rsidRPr="00D4548C">
        <w:t>report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General</w:t>
      </w:r>
      <w:r w:rsidR="004A7AC9">
        <w:t xml:space="preserve"> </w:t>
      </w:r>
      <w:r w:rsidRPr="00D4548C">
        <w:t>Assembly.</w:t>
      </w:r>
    </w:p>
    <w:p w:rsidR="000653ED" w:rsidRPr="00D4548C" w:rsidRDefault="000653ED" w:rsidP="000653ED">
      <w:pPr>
        <w:pStyle w:val="H1G"/>
      </w:pPr>
      <w:r w:rsidRPr="00D4548C">
        <w:tab/>
      </w:r>
      <w:r w:rsidRPr="00D4548C">
        <w:tab/>
        <w:t>Annotations</w:t>
      </w:r>
    </w:p>
    <w:p w:rsidR="000653ED" w:rsidRPr="00D4548C" w:rsidRDefault="000653ED" w:rsidP="000653ED">
      <w:pPr>
        <w:pStyle w:val="H23G"/>
      </w:pPr>
      <w:r w:rsidRPr="00D4548C">
        <w:tab/>
        <w:t>1.</w:t>
      </w:r>
      <w:r w:rsidRPr="00D4548C">
        <w:tab/>
        <w:t>Opening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session</w:t>
      </w:r>
      <w:r w:rsidR="004A7AC9">
        <w:t xml:space="preserve"> </w:t>
      </w:r>
    </w:p>
    <w:p w:rsidR="000653ED" w:rsidRPr="00D4548C" w:rsidRDefault="000653ED" w:rsidP="000653ED">
      <w:pPr>
        <w:pStyle w:val="SingleTxtG"/>
      </w:pPr>
      <w:r w:rsidRPr="00D4548C">
        <w:t>The</w:t>
      </w:r>
      <w:r w:rsidR="004A7AC9">
        <w:t xml:space="preserve"> </w:t>
      </w:r>
      <w:r w:rsidRPr="00D4548C">
        <w:t>United</w:t>
      </w:r>
      <w:r w:rsidR="004A7AC9">
        <w:t xml:space="preserve"> </w:t>
      </w:r>
      <w:r w:rsidRPr="00D4548C">
        <w:t>Nations</w:t>
      </w:r>
      <w:r w:rsidR="004A7AC9">
        <w:t xml:space="preserve"> </w:t>
      </w:r>
      <w:r w:rsidRPr="00D4548C">
        <w:t>High</w:t>
      </w:r>
      <w:r w:rsidR="004A7AC9">
        <w:t xml:space="preserve"> </w:t>
      </w:r>
      <w:r w:rsidRPr="00D4548C">
        <w:t>Commissioner</w:t>
      </w:r>
      <w:r w:rsidR="004A7AC9">
        <w:t xml:space="preserve"> </w:t>
      </w:r>
      <w:r w:rsidRPr="00D4548C">
        <w:t>for</w:t>
      </w:r>
      <w:r w:rsidR="004A7AC9">
        <w:t xml:space="preserve"> </w:t>
      </w:r>
      <w:r w:rsidRPr="00D4548C">
        <w:t>Human</w:t>
      </w:r>
      <w:r w:rsidR="004A7AC9">
        <w:t xml:space="preserve"> </w:t>
      </w:r>
      <w:r w:rsidRPr="00D4548C">
        <w:t>Rights</w:t>
      </w:r>
      <w:r w:rsidR="004A7AC9">
        <w:t xml:space="preserve"> </w:t>
      </w:r>
      <w:r w:rsidRPr="00D4548C">
        <w:t>or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representative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High</w:t>
      </w:r>
      <w:r w:rsidR="004A7AC9">
        <w:t xml:space="preserve"> </w:t>
      </w:r>
      <w:r w:rsidRPr="00D4548C">
        <w:t>Commissioner</w:t>
      </w:r>
      <w:r w:rsidR="004A7AC9">
        <w:t xml:space="preserve"> </w:t>
      </w:r>
      <w:r w:rsidRPr="00D4548C">
        <w:t>will</w:t>
      </w:r>
      <w:r w:rsidR="004A7AC9">
        <w:t xml:space="preserve"> </w:t>
      </w:r>
      <w:r w:rsidRPr="00D4548C">
        <w:t>open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119th</w:t>
      </w:r>
      <w:r w:rsidR="004A7AC9">
        <w:t xml:space="preserve"> </w:t>
      </w:r>
      <w:r w:rsidRPr="00D4548C">
        <w:t>session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Committee.</w:t>
      </w:r>
    </w:p>
    <w:p w:rsidR="000653ED" w:rsidRPr="00D4548C" w:rsidRDefault="000653ED" w:rsidP="000653ED">
      <w:pPr>
        <w:pStyle w:val="H23G"/>
      </w:pPr>
      <w:r w:rsidRPr="00D4548C">
        <w:lastRenderedPageBreak/>
        <w:tab/>
        <w:t>2.</w:t>
      </w:r>
      <w:r w:rsidRPr="00D4548C">
        <w:tab/>
        <w:t>Solemn</w:t>
      </w:r>
      <w:r w:rsidR="004A7AC9">
        <w:t xml:space="preserve"> </w:t>
      </w:r>
      <w:r w:rsidRPr="00D4548C">
        <w:t>declaration</w:t>
      </w:r>
      <w:r w:rsidR="004A7AC9">
        <w:t xml:space="preserve"> </w:t>
      </w:r>
      <w:r w:rsidRPr="00D4548C">
        <w:t>by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newly</w:t>
      </w:r>
      <w:r w:rsidR="004A7AC9">
        <w:t xml:space="preserve"> </w:t>
      </w:r>
      <w:r w:rsidRPr="00D4548C">
        <w:t>elected</w:t>
      </w:r>
      <w:r w:rsidR="004A7AC9">
        <w:t xml:space="preserve"> </w:t>
      </w:r>
      <w:r w:rsidRPr="00D4548C">
        <w:t>members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in</w:t>
      </w:r>
      <w:r w:rsidR="004A7AC9">
        <w:t xml:space="preserve"> </w:t>
      </w:r>
      <w:r w:rsidRPr="00D4548C">
        <w:t>accordance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article</w:t>
      </w:r>
      <w:r w:rsidR="004A7AC9">
        <w:t xml:space="preserve"> </w:t>
      </w:r>
      <w:r w:rsidRPr="00D4548C">
        <w:t>38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Covenant</w:t>
      </w:r>
    </w:p>
    <w:p w:rsidR="000653ED" w:rsidRPr="00D4548C" w:rsidRDefault="000653ED" w:rsidP="000653ED">
      <w:pPr>
        <w:pStyle w:val="SingleTxtG"/>
      </w:pPr>
      <w:r w:rsidRPr="00D4548C">
        <w:t>In</w:t>
      </w:r>
      <w:r w:rsidR="004A7AC9">
        <w:t xml:space="preserve"> </w:t>
      </w:r>
      <w:r w:rsidRPr="00D4548C">
        <w:t>accordance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article</w:t>
      </w:r>
      <w:r w:rsidR="004A7AC9">
        <w:t xml:space="preserve"> </w:t>
      </w:r>
      <w:r w:rsidRPr="00D4548C">
        <w:t>38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Covenant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rule</w:t>
      </w:r>
      <w:r w:rsidR="004A7AC9">
        <w:t xml:space="preserve"> </w:t>
      </w:r>
      <w:r w:rsidRPr="00D4548C">
        <w:t>16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rules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procedure,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members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elected</w:t>
      </w:r>
      <w:r w:rsidR="004A7AC9">
        <w:t xml:space="preserve"> </w:t>
      </w:r>
      <w:r w:rsidRPr="00D4548C">
        <w:t>at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thirty-f</w:t>
      </w:r>
      <w:r w:rsidR="009A43BC">
        <w:t>ifth</w:t>
      </w:r>
      <w:r w:rsidR="004A7AC9">
        <w:t xml:space="preserve"> </w:t>
      </w:r>
      <w:r w:rsidRPr="00D4548C">
        <w:t>meeting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States</w:t>
      </w:r>
      <w:r w:rsidR="004A7AC9">
        <w:t xml:space="preserve"> </w:t>
      </w:r>
      <w:r w:rsidRPr="00D4548C">
        <w:t>parties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Covenant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2</w:t>
      </w:r>
      <w:r w:rsidR="009A43BC">
        <w:t>3</w:t>
      </w:r>
      <w:r w:rsidR="004A7AC9">
        <w:t xml:space="preserve"> </w:t>
      </w:r>
      <w:r w:rsidRPr="00D4548C">
        <w:t>June</w:t>
      </w:r>
      <w:r w:rsidR="004A7AC9">
        <w:t xml:space="preserve"> </w:t>
      </w:r>
      <w:r w:rsidRPr="00D4548C">
        <w:t>201</w:t>
      </w:r>
      <w:r w:rsidR="009A43BC">
        <w:t>6</w:t>
      </w:r>
      <w:r w:rsidR="004A7AC9">
        <w:t xml:space="preserve"> </w:t>
      </w:r>
      <w:r w:rsidRPr="00D4548C">
        <w:t>will</w:t>
      </w:r>
      <w:r w:rsidR="004A7AC9">
        <w:t xml:space="preserve"> </w:t>
      </w:r>
      <w:r w:rsidRPr="00D4548C">
        <w:t>make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following</w:t>
      </w:r>
      <w:r w:rsidR="004A7AC9">
        <w:t xml:space="preserve"> </w:t>
      </w:r>
      <w:r w:rsidRPr="00D4548C">
        <w:t>solemn</w:t>
      </w:r>
      <w:r w:rsidR="004A7AC9">
        <w:t xml:space="preserve"> </w:t>
      </w:r>
      <w:r w:rsidRPr="00D4548C">
        <w:t>declaration:</w:t>
      </w:r>
    </w:p>
    <w:p w:rsidR="000653ED" w:rsidRPr="00D4548C" w:rsidRDefault="002232B0" w:rsidP="000653ED">
      <w:pPr>
        <w:pStyle w:val="SingleTxtG"/>
      </w:pPr>
      <w:r w:rsidRPr="00D4548C">
        <w:t>“</w:t>
      </w:r>
      <w:r w:rsidR="000653ED" w:rsidRPr="00D4548C">
        <w:t>I</w:t>
      </w:r>
      <w:r w:rsidR="004A7AC9">
        <w:t xml:space="preserve"> </w:t>
      </w:r>
      <w:r w:rsidR="000653ED" w:rsidRPr="00D4548C">
        <w:t>solemnly</w:t>
      </w:r>
      <w:r w:rsidR="004A7AC9">
        <w:t xml:space="preserve"> </w:t>
      </w:r>
      <w:r w:rsidR="000653ED" w:rsidRPr="00D4548C">
        <w:t>undertake</w:t>
      </w:r>
      <w:r w:rsidR="004A7AC9">
        <w:t xml:space="preserve"> </w:t>
      </w:r>
      <w:r w:rsidR="000653ED" w:rsidRPr="00D4548C">
        <w:t>to</w:t>
      </w:r>
      <w:r w:rsidR="004A7AC9">
        <w:t xml:space="preserve"> </w:t>
      </w:r>
      <w:r w:rsidR="000653ED" w:rsidRPr="00D4548C">
        <w:t>discharge</w:t>
      </w:r>
      <w:r w:rsidR="004A7AC9">
        <w:t xml:space="preserve"> </w:t>
      </w:r>
      <w:r w:rsidR="000653ED" w:rsidRPr="00D4548C">
        <w:t>my</w:t>
      </w:r>
      <w:r w:rsidR="004A7AC9">
        <w:t xml:space="preserve"> </w:t>
      </w:r>
      <w:r w:rsidR="000653ED" w:rsidRPr="00D4548C">
        <w:t>duties</w:t>
      </w:r>
      <w:r w:rsidR="004A7AC9">
        <w:t xml:space="preserve"> </w:t>
      </w:r>
      <w:r w:rsidR="000653ED" w:rsidRPr="00D4548C">
        <w:t>as</w:t>
      </w:r>
      <w:r w:rsidR="004A7AC9">
        <w:t xml:space="preserve"> </w:t>
      </w:r>
      <w:r w:rsidR="000653ED" w:rsidRPr="00D4548C">
        <w:t>a</w:t>
      </w:r>
      <w:r w:rsidR="004A7AC9">
        <w:t xml:space="preserve"> </w:t>
      </w:r>
      <w:r w:rsidR="000653ED" w:rsidRPr="00D4548C">
        <w:t>member</w:t>
      </w:r>
      <w:r w:rsidR="004A7AC9">
        <w:t xml:space="preserve"> </w:t>
      </w:r>
      <w:r w:rsidR="000653ED" w:rsidRPr="00D4548C">
        <w:t>of</w:t>
      </w:r>
      <w:r w:rsidR="004A7AC9">
        <w:t xml:space="preserve"> </w:t>
      </w:r>
      <w:r w:rsidR="000653ED" w:rsidRPr="00D4548C">
        <w:t>the</w:t>
      </w:r>
      <w:r w:rsidR="004A7AC9">
        <w:t xml:space="preserve"> </w:t>
      </w:r>
      <w:r w:rsidR="000653ED" w:rsidRPr="00D4548C">
        <w:t>Human</w:t>
      </w:r>
      <w:r w:rsidR="004A7AC9">
        <w:t xml:space="preserve"> </w:t>
      </w:r>
      <w:r w:rsidR="000653ED" w:rsidRPr="00D4548C">
        <w:t>Rights</w:t>
      </w:r>
      <w:r w:rsidR="004A7AC9">
        <w:t xml:space="preserve"> </w:t>
      </w:r>
      <w:r w:rsidR="000653ED" w:rsidRPr="00D4548C">
        <w:t>Committee</w:t>
      </w:r>
      <w:r w:rsidR="004A7AC9">
        <w:t xml:space="preserve"> </w:t>
      </w:r>
      <w:r w:rsidR="000653ED" w:rsidRPr="00D4548C">
        <w:t>impartially</w:t>
      </w:r>
      <w:r w:rsidR="004A7AC9">
        <w:t xml:space="preserve"> </w:t>
      </w:r>
      <w:r w:rsidR="000653ED" w:rsidRPr="00D4548C">
        <w:t>and</w:t>
      </w:r>
      <w:r w:rsidR="004A7AC9">
        <w:t xml:space="preserve"> </w:t>
      </w:r>
      <w:r w:rsidR="000653ED" w:rsidRPr="00D4548C">
        <w:t>conscientiously</w:t>
      </w:r>
      <w:r w:rsidRPr="00D4548C">
        <w:t>”</w:t>
      </w:r>
      <w:r w:rsidR="000653ED" w:rsidRPr="00D4548C">
        <w:t>.</w:t>
      </w:r>
    </w:p>
    <w:p w:rsidR="000653ED" w:rsidRPr="00D4548C" w:rsidRDefault="000653ED" w:rsidP="000653ED">
      <w:pPr>
        <w:pStyle w:val="H23G"/>
      </w:pPr>
      <w:r w:rsidRPr="00D4548C">
        <w:tab/>
        <w:t>3.</w:t>
      </w:r>
      <w:r w:rsidRPr="00D4548C">
        <w:tab/>
        <w:t>Election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Chairperson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other</w:t>
      </w:r>
      <w:r w:rsidR="004A7AC9">
        <w:t xml:space="preserve"> </w:t>
      </w:r>
      <w:r w:rsidRPr="00D4548C">
        <w:t>officers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</w:p>
    <w:p w:rsidR="000653ED" w:rsidRPr="00D4548C" w:rsidRDefault="000653ED" w:rsidP="000653ED">
      <w:pPr>
        <w:pStyle w:val="SingleTxtG"/>
      </w:pPr>
      <w:r w:rsidRPr="00D4548C">
        <w:t>In</w:t>
      </w:r>
      <w:r w:rsidR="004A7AC9">
        <w:t xml:space="preserve"> </w:t>
      </w:r>
      <w:r w:rsidRPr="00D4548C">
        <w:t>accordance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article</w:t>
      </w:r>
      <w:r w:rsidR="004A7AC9">
        <w:t xml:space="preserve"> </w:t>
      </w:r>
      <w:r w:rsidRPr="00D4548C">
        <w:t>39,</w:t>
      </w:r>
      <w:r w:rsidR="004A7AC9">
        <w:t xml:space="preserve"> </w:t>
      </w:r>
      <w:r w:rsidRPr="00D4548C">
        <w:t>paragraph</w:t>
      </w:r>
      <w:r w:rsidR="004A7AC9">
        <w:t xml:space="preserve"> </w:t>
      </w:r>
      <w:r w:rsidRPr="00D4548C">
        <w:t>1,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Covenant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rule</w:t>
      </w:r>
      <w:r w:rsidR="004A7AC9">
        <w:t xml:space="preserve"> </w:t>
      </w:r>
      <w:r w:rsidRPr="00D4548C">
        <w:t>17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rules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procedure,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shall</w:t>
      </w:r>
      <w:r w:rsidR="004A7AC9">
        <w:t xml:space="preserve"> </w:t>
      </w:r>
      <w:r w:rsidRPr="00D4548C">
        <w:t>elect</w:t>
      </w:r>
      <w:r w:rsidR="004A7AC9">
        <w:t xml:space="preserve"> </w:t>
      </w:r>
      <w:r w:rsidRPr="00D4548C">
        <w:t>from</w:t>
      </w:r>
      <w:r w:rsidR="004A7AC9">
        <w:t xml:space="preserve"> </w:t>
      </w:r>
      <w:r w:rsidRPr="00D4548C">
        <w:t>among</w:t>
      </w:r>
      <w:r w:rsidR="004A7AC9">
        <w:t xml:space="preserve"> </w:t>
      </w:r>
      <w:r w:rsidRPr="00D4548C">
        <w:t>its</w:t>
      </w:r>
      <w:r w:rsidR="004A7AC9">
        <w:t xml:space="preserve"> </w:t>
      </w:r>
      <w:r w:rsidRPr="00D4548C">
        <w:t>members</w:t>
      </w:r>
      <w:r w:rsidR="004A7AC9">
        <w:t xml:space="preserve"> </w:t>
      </w:r>
      <w:r w:rsidRPr="00D4548C">
        <w:t>a</w:t>
      </w:r>
      <w:r w:rsidR="004A7AC9">
        <w:t xml:space="preserve"> </w:t>
      </w:r>
      <w:r w:rsidRPr="00D4548C">
        <w:t>Chairperson,</w:t>
      </w:r>
      <w:r w:rsidR="004A7AC9">
        <w:t xml:space="preserve"> </w:t>
      </w:r>
      <w:r w:rsidRPr="00D4548C">
        <w:t>three</w:t>
      </w:r>
      <w:r w:rsidR="004A7AC9">
        <w:t xml:space="preserve"> </w:t>
      </w:r>
      <w:r w:rsidRPr="00D4548C">
        <w:t>Vice</w:t>
      </w:r>
      <w:r w:rsidRPr="00D4548C">
        <w:noBreakHyphen/>
        <w:t>Chairpersons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a</w:t>
      </w:r>
      <w:r w:rsidR="004A7AC9">
        <w:t xml:space="preserve"> </w:t>
      </w:r>
      <w:r w:rsidRPr="00D4548C">
        <w:t>Rapporteur.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officers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shall</w:t>
      </w:r>
      <w:r w:rsidR="004A7AC9">
        <w:t xml:space="preserve"> </w:t>
      </w:r>
      <w:r w:rsidRPr="00D4548C">
        <w:t>be</w:t>
      </w:r>
      <w:r w:rsidR="004A7AC9">
        <w:t xml:space="preserve"> </w:t>
      </w:r>
      <w:r w:rsidRPr="00D4548C">
        <w:t>elected</w:t>
      </w:r>
      <w:r w:rsidR="004A7AC9">
        <w:t xml:space="preserve"> </w:t>
      </w:r>
      <w:r w:rsidRPr="00D4548C">
        <w:t>for</w:t>
      </w:r>
      <w:r w:rsidR="004A7AC9">
        <w:t xml:space="preserve"> </w:t>
      </w:r>
      <w:r w:rsidRPr="00D4548C">
        <w:t>a</w:t>
      </w:r>
      <w:r w:rsidR="004A7AC9">
        <w:t xml:space="preserve"> </w:t>
      </w:r>
      <w:r w:rsidRPr="00D4548C">
        <w:t>term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two</w:t>
      </w:r>
      <w:r w:rsidR="004A7AC9">
        <w:t xml:space="preserve"> </w:t>
      </w:r>
      <w:r w:rsidRPr="00D4548C">
        <w:t>years</w:t>
      </w:r>
      <w:r w:rsidR="004A7AC9">
        <w:t xml:space="preserve"> </w:t>
      </w:r>
      <w:r w:rsidRPr="00D4548C">
        <w:t>(rule</w:t>
      </w:r>
      <w:r w:rsidR="004A7AC9">
        <w:t xml:space="preserve"> </w:t>
      </w:r>
      <w:r w:rsidRPr="00D4548C">
        <w:t>18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rules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procedure).</w:t>
      </w:r>
      <w:r w:rsidR="004A7AC9">
        <w:t xml:space="preserve"> </w:t>
      </w:r>
      <w:r w:rsidRPr="00D4548C">
        <w:t>Under</w:t>
      </w:r>
      <w:r w:rsidR="004A7AC9">
        <w:t xml:space="preserve"> </w:t>
      </w:r>
      <w:r w:rsidRPr="00D4548C">
        <w:t>rule</w:t>
      </w:r>
      <w:r w:rsidR="004A7AC9">
        <w:t xml:space="preserve"> </w:t>
      </w:r>
      <w:r w:rsidRPr="00D4548C">
        <w:t>58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rules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procedure,</w:t>
      </w:r>
      <w:r w:rsidR="004A7AC9">
        <w:t xml:space="preserve"> </w:t>
      </w:r>
      <w:r w:rsidRPr="00D4548C">
        <w:t>elections</w:t>
      </w:r>
      <w:r w:rsidR="004A7AC9">
        <w:t xml:space="preserve"> </w:t>
      </w:r>
      <w:r w:rsidRPr="00D4548C">
        <w:t>shall</w:t>
      </w:r>
      <w:r w:rsidR="004A7AC9">
        <w:t xml:space="preserve"> </w:t>
      </w:r>
      <w:r w:rsidRPr="00D4548C">
        <w:t>be</w:t>
      </w:r>
      <w:r w:rsidR="004A7AC9">
        <w:t xml:space="preserve"> </w:t>
      </w:r>
      <w:r w:rsidRPr="00D4548C">
        <w:t>held</w:t>
      </w:r>
      <w:r w:rsidR="004A7AC9">
        <w:t xml:space="preserve"> </w:t>
      </w:r>
      <w:r w:rsidRPr="00D4548C">
        <w:t>by</w:t>
      </w:r>
      <w:r w:rsidR="004A7AC9">
        <w:t xml:space="preserve"> </w:t>
      </w:r>
      <w:r w:rsidRPr="00D4548C">
        <w:t>secret</w:t>
      </w:r>
      <w:r w:rsidR="004A7AC9">
        <w:t xml:space="preserve"> </w:t>
      </w:r>
      <w:r w:rsidRPr="00D4548C">
        <w:t>ballot,</w:t>
      </w:r>
      <w:r w:rsidR="004A7AC9">
        <w:t xml:space="preserve"> </w:t>
      </w:r>
      <w:r w:rsidRPr="00D4548C">
        <w:t>unless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decides</w:t>
      </w:r>
      <w:r w:rsidR="004A7AC9">
        <w:t xml:space="preserve"> </w:t>
      </w:r>
      <w:r w:rsidRPr="00D4548C">
        <w:t>otherwise</w:t>
      </w:r>
      <w:r w:rsidR="004A7AC9">
        <w:t xml:space="preserve"> </w:t>
      </w:r>
      <w:r w:rsidRPr="00D4548C">
        <w:t>in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case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an</w:t>
      </w:r>
      <w:r w:rsidR="004A7AC9">
        <w:t xml:space="preserve"> </w:t>
      </w:r>
      <w:r w:rsidRPr="00D4548C">
        <w:t>election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fill</w:t>
      </w:r>
      <w:r w:rsidR="004A7AC9">
        <w:t xml:space="preserve"> </w:t>
      </w:r>
      <w:r w:rsidRPr="00D4548C">
        <w:t>a</w:t>
      </w:r>
      <w:r w:rsidR="004A7AC9">
        <w:t xml:space="preserve"> </w:t>
      </w:r>
      <w:r w:rsidRPr="00D4548C">
        <w:t>place</w:t>
      </w:r>
      <w:r w:rsidR="004A7AC9">
        <w:t xml:space="preserve"> </w:t>
      </w:r>
      <w:r w:rsidRPr="00D4548C">
        <w:t>for</w:t>
      </w:r>
      <w:r w:rsidR="004A7AC9">
        <w:t xml:space="preserve"> </w:t>
      </w:r>
      <w:r w:rsidRPr="00D4548C">
        <w:t>which</w:t>
      </w:r>
      <w:r w:rsidR="004A7AC9">
        <w:t xml:space="preserve"> </w:t>
      </w:r>
      <w:r w:rsidRPr="00D4548C">
        <w:t>there</w:t>
      </w:r>
      <w:r w:rsidR="004A7AC9">
        <w:t xml:space="preserve"> </w:t>
      </w:r>
      <w:r w:rsidRPr="00D4548C">
        <w:t>is</w:t>
      </w:r>
      <w:r w:rsidR="004A7AC9">
        <w:t xml:space="preserve"> </w:t>
      </w:r>
      <w:r w:rsidRPr="00D4548C">
        <w:t>only</w:t>
      </w:r>
      <w:r w:rsidR="004A7AC9">
        <w:t xml:space="preserve"> </w:t>
      </w:r>
      <w:r w:rsidRPr="00D4548C">
        <w:t>one</w:t>
      </w:r>
      <w:r w:rsidR="004A7AC9">
        <w:t xml:space="preserve"> </w:t>
      </w:r>
      <w:r w:rsidRPr="00D4548C">
        <w:t>candidate.</w:t>
      </w:r>
    </w:p>
    <w:p w:rsidR="000653ED" w:rsidRPr="00D4548C" w:rsidRDefault="000653ED" w:rsidP="000653ED">
      <w:pPr>
        <w:pStyle w:val="H23G"/>
      </w:pPr>
      <w:r w:rsidRPr="00D4548C">
        <w:tab/>
        <w:t>4.</w:t>
      </w:r>
      <w:r w:rsidRPr="00D4548C">
        <w:tab/>
        <w:t>Adoption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agenda</w:t>
      </w:r>
    </w:p>
    <w:p w:rsidR="000653ED" w:rsidRPr="00D4548C" w:rsidRDefault="000653ED" w:rsidP="000653ED">
      <w:pPr>
        <w:pStyle w:val="SingleTxtG"/>
      </w:pPr>
      <w:r w:rsidRPr="00D4548C">
        <w:t>Under</w:t>
      </w:r>
      <w:r w:rsidR="004A7AC9">
        <w:t xml:space="preserve"> </w:t>
      </w:r>
      <w:r w:rsidRPr="00D4548C">
        <w:t>rule</w:t>
      </w:r>
      <w:r w:rsidR="004A7AC9">
        <w:t xml:space="preserve"> </w:t>
      </w:r>
      <w:r w:rsidRPr="00D4548C">
        <w:t>8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2232B0" w:rsidRPr="00D4548C">
        <w:t>’</w:t>
      </w:r>
      <w:r w:rsidRPr="00D4548C">
        <w:t>s</w:t>
      </w:r>
      <w:r w:rsidR="004A7AC9">
        <w:t xml:space="preserve"> </w:t>
      </w:r>
      <w:r w:rsidRPr="00D4548C">
        <w:t>rules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procedure,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first</w:t>
      </w:r>
      <w:r w:rsidR="004A7AC9">
        <w:t xml:space="preserve"> </w:t>
      </w:r>
      <w:r w:rsidRPr="00D4548C">
        <w:t>item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provisional</w:t>
      </w:r>
      <w:r w:rsidR="004A7AC9">
        <w:t xml:space="preserve"> </w:t>
      </w:r>
      <w:r w:rsidRPr="00D4548C">
        <w:t>agenda</w:t>
      </w:r>
      <w:r w:rsidR="004A7AC9">
        <w:t xml:space="preserve"> </w:t>
      </w:r>
      <w:r w:rsidRPr="00D4548C">
        <w:t>for</w:t>
      </w:r>
      <w:r w:rsidR="004A7AC9">
        <w:t xml:space="preserve"> </w:t>
      </w:r>
      <w:r w:rsidRPr="00D4548C">
        <w:t>any</w:t>
      </w:r>
      <w:r w:rsidR="004A7AC9">
        <w:t xml:space="preserve"> </w:t>
      </w:r>
      <w:r w:rsidRPr="00D4548C">
        <w:t>session</w:t>
      </w:r>
      <w:r w:rsidR="004A7AC9">
        <w:t xml:space="preserve"> </w:t>
      </w:r>
      <w:r w:rsidRPr="00D4548C">
        <w:t>shall</w:t>
      </w:r>
      <w:r w:rsidR="004A7AC9">
        <w:t xml:space="preserve"> </w:t>
      </w:r>
      <w:r w:rsidRPr="00D4548C">
        <w:t>be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adoption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agenda,</w:t>
      </w:r>
      <w:r w:rsidR="004A7AC9">
        <w:t xml:space="preserve"> </w:t>
      </w:r>
      <w:r w:rsidRPr="00D4548C">
        <w:t>except</w:t>
      </w:r>
      <w:r w:rsidR="004A7AC9">
        <w:t xml:space="preserve"> </w:t>
      </w:r>
      <w:r w:rsidRPr="00D4548C">
        <w:t>for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election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officers</w:t>
      </w:r>
      <w:r w:rsidR="004A7AC9">
        <w:t xml:space="preserve"> </w:t>
      </w:r>
      <w:r w:rsidRPr="00D4548C">
        <w:t>when</w:t>
      </w:r>
      <w:r w:rsidR="004A7AC9">
        <w:t xml:space="preserve"> </w:t>
      </w:r>
      <w:r w:rsidRPr="00D4548C">
        <w:t>required</w:t>
      </w:r>
      <w:r w:rsidR="004A7AC9">
        <w:t xml:space="preserve"> </w:t>
      </w:r>
      <w:r w:rsidRPr="00D4548C">
        <w:t>under</w:t>
      </w:r>
      <w:r w:rsidR="004A7AC9">
        <w:t xml:space="preserve"> </w:t>
      </w:r>
      <w:r w:rsidRPr="00D4548C">
        <w:t>rule</w:t>
      </w:r>
      <w:r w:rsidR="004A7AC9">
        <w:t xml:space="preserve"> </w:t>
      </w:r>
      <w:r w:rsidRPr="00D4548C">
        <w:t>17.</w:t>
      </w:r>
      <w:r w:rsidR="004A7AC9">
        <w:t xml:space="preserve"> </w:t>
      </w:r>
      <w:r w:rsidRPr="00D4548C">
        <w:t>Under</w:t>
      </w:r>
      <w:r w:rsidR="004A7AC9">
        <w:t xml:space="preserve"> </w:t>
      </w:r>
      <w:r w:rsidRPr="00D4548C">
        <w:t>this</w:t>
      </w:r>
      <w:r w:rsidR="004A7AC9">
        <w:t xml:space="preserve"> </w:t>
      </w:r>
      <w:r w:rsidRPr="00D4548C">
        <w:t>item,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will</w:t>
      </w:r>
      <w:r w:rsidR="004A7AC9">
        <w:t xml:space="preserve"> </w:t>
      </w:r>
      <w:r w:rsidRPr="00D4548C">
        <w:t>adopt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agenda</w:t>
      </w:r>
      <w:r w:rsidR="004A7AC9">
        <w:t xml:space="preserve"> </w:t>
      </w:r>
      <w:r w:rsidRPr="00D4548C">
        <w:t>for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session.</w:t>
      </w:r>
      <w:r w:rsidR="004A7AC9">
        <w:t xml:space="preserve"> </w:t>
      </w:r>
    </w:p>
    <w:p w:rsidR="000653ED" w:rsidRPr="00D4548C" w:rsidRDefault="000653ED" w:rsidP="000653ED">
      <w:pPr>
        <w:pStyle w:val="SingleTxtG"/>
      </w:pPr>
      <w:r w:rsidRPr="00D4548C">
        <w:t>In</w:t>
      </w:r>
      <w:r w:rsidR="004A7AC9">
        <w:t xml:space="preserve"> </w:t>
      </w:r>
      <w:r w:rsidRPr="00D4548C">
        <w:t>accordance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rule</w:t>
      </w:r>
      <w:r w:rsidR="004A7AC9">
        <w:t xml:space="preserve"> </w:t>
      </w:r>
      <w:r w:rsidRPr="00D4548C">
        <w:t>6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rules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procedure,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present</w:t>
      </w:r>
      <w:r w:rsidR="004A7AC9">
        <w:t xml:space="preserve"> </w:t>
      </w:r>
      <w:r w:rsidRPr="00D4548C">
        <w:t>provisional</w:t>
      </w:r>
      <w:r w:rsidR="004A7AC9">
        <w:t xml:space="preserve"> </w:t>
      </w:r>
      <w:r w:rsidRPr="00D4548C">
        <w:t>agenda</w:t>
      </w:r>
      <w:r w:rsidR="004A7AC9">
        <w:t xml:space="preserve"> </w:t>
      </w:r>
      <w:r w:rsidRPr="00D4548C">
        <w:t>has</w:t>
      </w:r>
      <w:r w:rsidR="004A7AC9">
        <w:t xml:space="preserve"> </w:t>
      </w:r>
      <w:r w:rsidRPr="00D4548C">
        <w:t>been</w:t>
      </w:r>
      <w:r w:rsidR="004A7AC9">
        <w:t xml:space="preserve"> </w:t>
      </w:r>
      <w:r w:rsidRPr="00D4548C">
        <w:t>prepared</w:t>
      </w:r>
      <w:r w:rsidR="004A7AC9">
        <w:t xml:space="preserve"> </w:t>
      </w:r>
      <w:r w:rsidRPr="00D4548C">
        <w:t>by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Secretary-General,</w:t>
      </w:r>
      <w:r w:rsidR="004A7AC9">
        <w:t xml:space="preserve"> </w:t>
      </w:r>
      <w:r w:rsidRPr="00D4548C">
        <w:t>in</w:t>
      </w:r>
      <w:r w:rsidR="004A7AC9">
        <w:t xml:space="preserve"> </w:t>
      </w:r>
      <w:r w:rsidRPr="00D4548C">
        <w:t>consultation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Chair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Committee.</w:t>
      </w:r>
      <w:r w:rsidR="004A7AC9">
        <w:t xml:space="preserve"> </w:t>
      </w:r>
      <w:r w:rsidRPr="00D4548C">
        <w:t>In</w:t>
      </w:r>
      <w:r w:rsidR="004A7AC9">
        <w:t xml:space="preserve"> </w:t>
      </w:r>
      <w:r w:rsidRPr="00D4548C">
        <w:t>accordance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rule</w:t>
      </w:r>
      <w:r w:rsidR="004A7AC9">
        <w:t xml:space="preserve"> </w:t>
      </w:r>
      <w:r w:rsidRPr="00D4548C">
        <w:t>9,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may</w:t>
      </w:r>
      <w:r w:rsidR="004A7AC9">
        <w:t xml:space="preserve"> </w:t>
      </w:r>
      <w:r w:rsidRPr="00D4548C">
        <w:t>revise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agenda</w:t>
      </w:r>
      <w:r w:rsidR="004A7AC9">
        <w:t xml:space="preserve"> </w:t>
      </w:r>
      <w:r w:rsidRPr="00D4548C">
        <w:t>during</w:t>
      </w:r>
      <w:r w:rsidR="004A7AC9">
        <w:t xml:space="preserve"> </w:t>
      </w:r>
      <w:r w:rsidRPr="00D4548C">
        <w:t>a</w:t>
      </w:r>
      <w:r w:rsidR="004A7AC9">
        <w:t xml:space="preserve"> </w:t>
      </w:r>
      <w:r w:rsidRPr="00D4548C">
        <w:t>session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may,</w:t>
      </w:r>
      <w:r w:rsidR="004A7AC9">
        <w:t xml:space="preserve"> </w:t>
      </w:r>
      <w:r w:rsidRPr="00D4548C">
        <w:t>as</w:t>
      </w:r>
      <w:r w:rsidR="004A7AC9">
        <w:t xml:space="preserve"> </w:t>
      </w:r>
      <w:r w:rsidRPr="00D4548C">
        <w:t>appropriate,</w:t>
      </w:r>
      <w:r w:rsidR="004A7AC9">
        <w:t xml:space="preserve"> </w:t>
      </w:r>
      <w:r w:rsidRPr="00D4548C">
        <w:t>defer</w:t>
      </w:r>
      <w:r w:rsidR="004A7AC9">
        <w:t xml:space="preserve"> </w:t>
      </w:r>
      <w:r w:rsidRPr="00D4548C">
        <w:t>or</w:t>
      </w:r>
      <w:r w:rsidR="004A7AC9">
        <w:t xml:space="preserve"> </w:t>
      </w:r>
      <w:r w:rsidRPr="00D4548C">
        <w:t>delete</w:t>
      </w:r>
      <w:r w:rsidR="004A7AC9">
        <w:t xml:space="preserve"> </w:t>
      </w:r>
      <w:r w:rsidRPr="00D4548C">
        <w:t>items.</w:t>
      </w:r>
    </w:p>
    <w:p w:rsidR="000653ED" w:rsidRPr="00D4548C" w:rsidRDefault="000653ED" w:rsidP="000653ED">
      <w:pPr>
        <w:pStyle w:val="H23G"/>
      </w:pPr>
      <w:r w:rsidRPr="00D4548C">
        <w:tab/>
        <w:t>5.</w:t>
      </w:r>
      <w:r w:rsidRPr="00D4548C">
        <w:tab/>
        <w:t>Organizational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other</w:t>
      </w:r>
      <w:r w:rsidR="004A7AC9">
        <w:t xml:space="preserve"> </w:t>
      </w:r>
      <w:r w:rsidRPr="00D4548C">
        <w:t>matters,</w:t>
      </w:r>
      <w:r w:rsidR="004A7AC9">
        <w:t xml:space="preserve"> </w:t>
      </w:r>
      <w:r w:rsidRPr="00D4548C">
        <w:t>including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adoption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report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working</w:t>
      </w:r>
      <w:r w:rsidR="004A7AC9">
        <w:t xml:space="preserve"> </w:t>
      </w:r>
      <w:r w:rsidRPr="00D4548C">
        <w:t>group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individual</w:t>
      </w:r>
      <w:r w:rsidR="004A7AC9">
        <w:t xml:space="preserve"> </w:t>
      </w:r>
      <w:r w:rsidRPr="00D4548C">
        <w:t>communications</w:t>
      </w:r>
    </w:p>
    <w:p w:rsidR="000653ED" w:rsidRPr="00D4548C" w:rsidRDefault="000653ED" w:rsidP="000653ED">
      <w:pPr>
        <w:pStyle w:val="SingleTxtG"/>
      </w:pPr>
      <w:r w:rsidRPr="00D4548C">
        <w:t>The</w:t>
      </w:r>
      <w:r w:rsidR="004A7AC9">
        <w:t xml:space="preserve"> </w:t>
      </w:r>
      <w:r w:rsidRPr="00D4548C">
        <w:t>119th</w:t>
      </w:r>
      <w:r w:rsidR="004A7AC9">
        <w:t xml:space="preserve"> </w:t>
      </w:r>
      <w:r w:rsidRPr="00D4548C">
        <w:t>session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will</w:t>
      </w:r>
      <w:r w:rsidR="004A7AC9">
        <w:t xml:space="preserve"> </w:t>
      </w:r>
      <w:r w:rsidRPr="00D4548C">
        <w:t>be</w:t>
      </w:r>
      <w:r w:rsidR="004A7AC9">
        <w:t xml:space="preserve"> </w:t>
      </w:r>
      <w:r w:rsidRPr="00D4548C">
        <w:t>held</w:t>
      </w:r>
      <w:r w:rsidR="004A7AC9">
        <w:t xml:space="preserve"> </w:t>
      </w:r>
      <w:r w:rsidRPr="00D4548C">
        <w:t>at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United</w:t>
      </w:r>
      <w:r w:rsidR="004A7AC9">
        <w:t xml:space="preserve"> </w:t>
      </w:r>
      <w:r w:rsidRPr="00D4548C">
        <w:t>Nations</w:t>
      </w:r>
      <w:r w:rsidR="004A7AC9">
        <w:t xml:space="preserve"> </w:t>
      </w:r>
      <w:r w:rsidRPr="00D4548C">
        <w:t>Office</w:t>
      </w:r>
      <w:r w:rsidR="004A7AC9">
        <w:t xml:space="preserve"> </w:t>
      </w:r>
      <w:r w:rsidRPr="00D4548C">
        <w:t>at</w:t>
      </w:r>
      <w:r w:rsidR="004A7AC9">
        <w:t xml:space="preserve"> </w:t>
      </w:r>
      <w:r w:rsidRPr="00D4548C">
        <w:t>Geneva</w:t>
      </w:r>
      <w:r w:rsidR="004A7AC9">
        <w:t xml:space="preserve"> </w:t>
      </w:r>
      <w:r w:rsidRPr="00D4548C">
        <w:t>from</w:t>
      </w:r>
      <w:r w:rsidR="004A7AC9">
        <w:t xml:space="preserve"> </w:t>
      </w:r>
      <w:r w:rsidRPr="00D4548C">
        <w:t>6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29</w:t>
      </w:r>
      <w:r w:rsidR="004A7AC9">
        <w:t xml:space="preserve"> </w:t>
      </w:r>
      <w:r w:rsidRPr="00D4548C">
        <w:t>March</w:t>
      </w:r>
      <w:r w:rsidR="004A7AC9">
        <w:t xml:space="preserve"> </w:t>
      </w:r>
      <w:r w:rsidRPr="00D4548C">
        <w:t>2017.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first</w:t>
      </w:r>
      <w:r w:rsidR="004A7AC9">
        <w:t xml:space="preserve"> </w:t>
      </w:r>
      <w:r w:rsidRPr="00D4548C">
        <w:t>meeting</w:t>
      </w:r>
      <w:r w:rsidR="004A7AC9">
        <w:t xml:space="preserve"> </w:t>
      </w:r>
      <w:r w:rsidRPr="00D4548C">
        <w:t>will</w:t>
      </w:r>
      <w:r w:rsidR="004A7AC9">
        <w:t xml:space="preserve"> </w:t>
      </w:r>
      <w:r w:rsidRPr="00D4548C">
        <w:t>be</w:t>
      </w:r>
      <w:r w:rsidR="004A7AC9">
        <w:t xml:space="preserve"> </w:t>
      </w:r>
      <w:r w:rsidRPr="00D4548C">
        <w:t>convened</w:t>
      </w:r>
      <w:r w:rsidR="004A7AC9">
        <w:t xml:space="preserve"> </w:t>
      </w:r>
      <w:r w:rsidRPr="00D4548C">
        <w:t>at</w:t>
      </w:r>
      <w:r w:rsidR="004A7AC9">
        <w:t xml:space="preserve"> </w:t>
      </w:r>
      <w:r w:rsidRPr="00D4548C">
        <w:t>Palais</w:t>
      </w:r>
      <w:r w:rsidR="004A7AC9">
        <w:t xml:space="preserve"> </w:t>
      </w:r>
      <w:r w:rsidRPr="00D4548C">
        <w:t>Wilson,</w:t>
      </w:r>
      <w:r w:rsidR="004A7AC9">
        <w:t xml:space="preserve"> </w:t>
      </w:r>
      <w:r w:rsidRPr="00D4548C">
        <w:t>in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ground</w:t>
      </w:r>
      <w:r w:rsidR="004A7AC9">
        <w:t xml:space="preserve"> </w:t>
      </w:r>
      <w:r w:rsidRPr="00D4548C">
        <w:t>floor</w:t>
      </w:r>
      <w:r w:rsidR="004A7AC9">
        <w:t xml:space="preserve"> </w:t>
      </w:r>
      <w:r w:rsidRPr="00D4548C">
        <w:t>conference</w:t>
      </w:r>
      <w:r w:rsidR="004A7AC9">
        <w:t xml:space="preserve"> </w:t>
      </w:r>
      <w:r w:rsidRPr="00D4548C">
        <w:t>room,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Monday,</w:t>
      </w:r>
      <w:r w:rsidR="004A7AC9">
        <w:t xml:space="preserve"> </w:t>
      </w:r>
      <w:r w:rsidRPr="00D4548C">
        <w:t>6</w:t>
      </w:r>
      <w:r w:rsidR="004A7AC9">
        <w:t xml:space="preserve"> </w:t>
      </w:r>
      <w:r w:rsidRPr="00D4548C">
        <w:t>March,</w:t>
      </w:r>
      <w:r w:rsidR="004A7AC9">
        <w:t xml:space="preserve"> </w:t>
      </w:r>
      <w:r w:rsidRPr="00D4548C">
        <w:t>at</w:t>
      </w:r>
      <w:r w:rsidR="004A7AC9">
        <w:t xml:space="preserve"> </w:t>
      </w:r>
      <w:r w:rsidRPr="00D4548C">
        <w:t>10</w:t>
      </w:r>
      <w:r w:rsidR="004A7AC9">
        <w:t xml:space="preserve"> </w:t>
      </w:r>
      <w:r w:rsidRPr="00D4548C">
        <w:t>a.m.</w:t>
      </w:r>
      <w:r w:rsidR="004A7AC9">
        <w:t xml:space="preserve"> </w:t>
      </w:r>
    </w:p>
    <w:p w:rsidR="000653ED" w:rsidRPr="00D4548C" w:rsidRDefault="000653ED" w:rsidP="000653ED">
      <w:pPr>
        <w:pStyle w:val="SingleTxtG"/>
      </w:pPr>
      <w:r w:rsidRPr="00D4548C">
        <w:t>Pursuant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rule</w:t>
      </w:r>
      <w:r w:rsidR="004A7AC9">
        <w:t xml:space="preserve"> </w:t>
      </w:r>
      <w:r w:rsidRPr="00D4548C">
        <w:t>33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2232B0" w:rsidRPr="00D4548C">
        <w:t>’</w:t>
      </w:r>
      <w:r w:rsidRPr="00D4548C">
        <w:t>s</w:t>
      </w:r>
      <w:r w:rsidR="004A7AC9">
        <w:t xml:space="preserve"> </w:t>
      </w:r>
      <w:r w:rsidRPr="00D4548C">
        <w:t>rules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procedure,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meetings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will</w:t>
      </w:r>
      <w:r w:rsidR="004A7AC9">
        <w:t xml:space="preserve"> </w:t>
      </w:r>
      <w:r w:rsidRPr="00D4548C">
        <w:t>be</w:t>
      </w:r>
      <w:r w:rsidR="004A7AC9">
        <w:t xml:space="preserve"> </w:t>
      </w:r>
      <w:r w:rsidRPr="00D4548C">
        <w:t>held</w:t>
      </w:r>
      <w:r w:rsidR="004A7AC9">
        <w:t xml:space="preserve"> </w:t>
      </w:r>
      <w:r w:rsidRPr="00D4548C">
        <w:t>in</w:t>
      </w:r>
      <w:r w:rsidR="004A7AC9">
        <w:t xml:space="preserve"> </w:t>
      </w:r>
      <w:r w:rsidRPr="00D4548C">
        <w:t>public,</w:t>
      </w:r>
      <w:r w:rsidR="004A7AC9">
        <w:t xml:space="preserve"> </w:t>
      </w:r>
      <w:r w:rsidRPr="00D4548C">
        <w:t>unless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decides</w:t>
      </w:r>
      <w:r w:rsidR="004A7AC9">
        <w:t xml:space="preserve"> </w:t>
      </w:r>
      <w:r w:rsidRPr="00D4548C">
        <w:t>otherwise</w:t>
      </w:r>
      <w:r w:rsidR="004A7AC9">
        <w:t xml:space="preserve"> </w:t>
      </w:r>
      <w:r w:rsidRPr="00D4548C">
        <w:t>or</w:t>
      </w:r>
      <w:r w:rsidR="004A7AC9">
        <w:t xml:space="preserve"> </w:t>
      </w:r>
      <w:r w:rsidRPr="00D4548C">
        <w:t>it</w:t>
      </w:r>
      <w:r w:rsidR="004A7AC9">
        <w:t xml:space="preserve"> </w:t>
      </w:r>
      <w:r w:rsidRPr="00D4548C">
        <w:t>is</w:t>
      </w:r>
      <w:r w:rsidR="004A7AC9">
        <w:t xml:space="preserve"> </w:t>
      </w:r>
      <w:r w:rsidRPr="00D4548C">
        <w:t>apparent</w:t>
      </w:r>
      <w:r w:rsidR="004A7AC9">
        <w:t xml:space="preserve"> </w:t>
      </w:r>
      <w:r w:rsidRPr="00D4548C">
        <w:t>from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relevant</w:t>
      </w:r>
      <w:r w:rsidR="004A7AC9">
        <w:t xml:space="preserve"> </w:t>
      </w:r>
      <w:r w:rsidRPr="00D4548C">
        <w:t>provisions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International</w:t>
      </w:r>
      <w:r w:rsidR="004A7AC9">
        <w:t xml:space="preserve"> </w:t>
      </w:r>
      <w:r w:rsidRPr="00D4548C">
        <w:t>Covenant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Civil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Political</w:t>
      </w:r>
      <w:r w:rsidR="004A7AC9">
        <w:t xml:space="preserve"> </w:t>
      </w:r>
      <w:r w:rsidRPr="00D4548C">
        <w:t>Rights</w:t>
      </w:r>
      <w:r w:rsidR="004A7AC9">
        <w:t xml:space="preserve"> </w:t>
      </w:r>
      <w:r w:rsidRPr="00D4548C">
        <w:t>or</w:t>
      </w:r>
      <w:r w:rsidR="004A7AC9">
        <w:t xml:space="preserve"> </w:t>
      </w:r>
      <w:r w:rsidRPr="00D4548C">
        <w:t>its</w:t>
      </w:r>
      <w:r w:rsidR="004A7AC9">
        <w:t xml:space="preserve"> </w:t>
      </w:r>
      <w:r w:rsidRPr="00D4548C">
        <w:t>Optional</w:t>
      </w:r>
      <w:r w:rsidR="004A7AC9">
        <w:t xml:space="preserve"> </w:t>
      </w:r>
      <w:r w:rsidRPr="00D4548C">
        <w:t>Protocols</w:t>
      </w:r>
      <w:r w:rsidR="004A7AC9">
        <w:t xml:space="preserve"> </w:t>
      </w:r>
      <w:r w:rsidRPr="00D4548C">
        <w:t>that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meetings</w:t>
      </w:r>
      <w:r w:rsidR="004A7AC9">
        <w:t xml:space="preserve"> </w:t>
      </w:r>
      <w:r w:rsidRPr="00D4548C">
        <w:t>should</w:t>
      </w:r>
      <w:r w:rsidR="004A7AC9">
        <w:t xml:space="preserve"> </w:t>
      </w:r>
      <w:r w:rsidRPr="00D4548C">
        <w:t>be</w:t>
      </w:r>
      <w:r w:rsidR="004A7AC9">
        <w:t xml:space="preserve"> </w:t>
      </w:r>
      <w:r w:rsidRPr="00D4548C">
        <w:t>held</w:t>
      </w:r>
      <w:r w:rsidR="004A7AC9">
        <w:t xml:space="preserve"> </w:t>
      </w:r>
      <w:r w:rsidRPr="00D4548C">
        <w:t>in</w:t>
      </w:r>
      <w:r w:rsidR="004A7AC9">
        <w:t xml:space="preserve"> </w:t>
      </w:r>
      <w:r w:rsidRPr="00D4548C">
        <w:t>private.</w:t>
      </w:r>
    </w:p>
    <w:p w:rsidR="000653ED" w:rsidRPr="00D4548C" w:rsidRDefault="000653ED" w:rsidP="000653ED">
      <w:pPr>
        <w:pStyle w:val="SingleTxtG"/>
      </w:pPr>
      <w:r w:rsidRPr="00D4548C">
        <w:t>Under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present</w:t>
      </w:r>
      <w:r w:rsidR="004A7AC9">
        <w:t xml:space="preserve"> </w:t>
      </w:r>
      <w:r w:rsidRPr="00D4548C">
        <w:t>item,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will</w:t>
      </w:r>
      <w:r w:rsidR="004A7AC9">
        <w:t xml:space="preserve"> </w:t>
      </w:r>
      <w:r w:rsidRPr="00D4548C">
        <w:t>consider</w:t>
      </w:r>
      <w:r w:rsidR="004A7AC9">
        <w:t xml:space="preserve"> </w:t>
      </w:r>
      <w:r w:rsidRPr="00D4548C">
        <w:t>miscellaneous</w:t>
      </w:r>
      <w:r w:rsidR="004A7AC9">
        <w:t xml:space="preserve"> </w:t>
      </w:r>
      <w:r w:rsidRPr="00D4548C">
        <w:t>issues</w:t>
      </w:r>
      <w:r w:rsidR="004A7AC9">
        <w:t xml:space="preserve"> </w:t>
      </w:r>
      <w:r w:rsidRPr="00D4548C">
        <w:t>relevant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2232B0" w:rsidRPr="00D4548C">
        <w:t>’</w:t>
      </w:r>
      <w:r w:rsidRPr="00D4548C">
        <w:t>s</w:t>
      </w:r>
      <w:r w:rsidR="004A7AC9">
        <w:t xml:space="preserve"> </w:t>
      </w:r>
      <w:r w:rsidRPr="00D4548C">
        <w:t>business.</w:t>
      </w:r>
      <w:r w:rsidR="004A7AC9">
        <w:t xml:space="preserve"> </w:t>
      </w:r>
    </w:p>
    <w:p w:rsidR="000653ED" w:rsidRPr="00D4548C" w:rsidRDefault="000653ED" w:rsidP="000653ED">
      <w:pPr>
        <w:pStyle w:val="H23G"/>
      </w:pPr>
      <w:r w:rsidRPr="00D4548C">
        <w:tab/>
        <w:t>6.</w:t>
      </w:r>
      <w:r w:rsidRPr="00D4548C">
        <w:tab/>
        <w:t>Meeting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representatives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United</w:t>
      </w:r>
      <w:r w:rsidR="004A7AC9">
        <w:t xml:space="preserve"> </w:t>
      </w:r>
      <w:r w:rsidRPr="00D4548C">
        <w:t>Nations</w:t>
      </w:r>
      <w:r w:rsidR="004A7AC9">
        <w:t xml:space="preserve"> </w:t>
      </w:r>
      <w:r w:rsidRPr="00D4548C">
        <w:t>bodies,</w:t>
      </w:r>
      <w:r w:rsidR="004A7AC9">
        <w:t xml:space="preserve"> </w:t>
      </w:r>
      <w:r w:rsidRPr="00D4548C">
        <w:t>specialized</w:t>
      </w:r>
      <w:r w:rsidR="004A7AC9">
        <w:t xml:space="preserve"> </w:t>
      </w:r>
      <w:r w:rsidRPr="00D4548C">
        <w:t>agencies,</w:t>
      </w:r>
      <w:r w:rsidR="004A7AC9">
        <w:t xml:space="preserve"> </w:t>
      </w:r>
      <w:r w:rsidRPr="00D4548C">
        <w:t>national</w:t>
      </w:r>
      <w:r w:rsidR="004A7AC9">
        <w:t xml:space="preserve"> </w:t>
      </w:r>
      <w:r w:rsidRPr="00D4548C">
        <w:t>human</w:t>
      </w:r>
      <w:r w:rsidR="004A7AC9">
        <w:t xml:space="preserve"> </w:t>
      </w:r>
      <w:r w:rsidRPr="00D4548C">
        <w:t>rights</w:t>
      </w:r>
      <w:r w:rsidR="004A7AC9">
        <w:t xml:space="preserve"> </w:t>
      </w:r>
      <w:r w:rsidRPr="00D4548C">
        <w:t>institutions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non-governmental</w:t>
      </w:r>
      <w:r w:rsidR="004A7AC9">
        <w:t xml:space="preserve"> </w:t>
      </w:r>
      <w:r w:rsidRPr="00D4548C">
        <w:t>organizations</w:t>
      </w:r>
    </w:p>
    <w:p w:rsidR="000653ED" w:rsidRPr="00D4548C" w:rsidRDefault="000653ED" w:rsidP="000653ED">
      <w:pPr>
        <w:pStyle w:val="SingleTxtG"/>
      </w:pPr>
      <w:r w:rsidRPr="00D4548C">
        <w:t>At</w:t>
      </w:r>
      <w:r w:rsidR="004A7AC9">
        <w:t xml:space="preserve"> </w:t>
      </w:r>
      <w:r w:rsidRPr="00D4548C">
        <w:t>each</w:t>
      </w:r>
      <w:r w:rsidR="004A7AC9">
        <w:t xml:space="preserve"> </w:t>
      </w:r>
      <w:r w:rsidRPr="00D4548C">
        <w:t>session,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hears</w:t>
      </w:r>
      <w:r w:rsidR="004A7AC9">
        <w:t xml:space="preserve"> </w:t>
      </w:r>
      <w:r w:rsidRPr="00D4548C">
        <w:t>representatives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United</w:t>
      </w:r>
      <w:r w:rsidR="004A7AC9">
        <w:t xml:space="preserve"> </w:t>
      </w:r>
      <w:r w:rsidRPr="00D4548C">
        <w:t>Nations</w:t>
      </w:r>
      <w:r w:rsidR="004A7AC9">
        <w:t xml:space="preserve"> </w:t>
      </w:r>
      <w:r w:rsidRPr="00D4548C">
        <w:t>bodies,</w:t>
      </w:r>
      <w:r w:rsidR="004A7AC9">
        <w:t xml:space="preserve"> </w:t>
      </w:r>
      <w:r w:rsidRPr="00D4548C">
        <w:t>specialized</w:t>
      </w:r>
      <w:r w:rsidR="004A7AC9">
        <w:t xml:space="preserve"> </w:t>
      </w:r>
      <w:r w:rsidRPr="00D4548C">
        <w:t>agencies,</w:t>
      </w:r>
      <w:r w:rsidR="004A7AC9">
        <w:t xml:space="preserve"> </w:t>
      </w:r>
      <w:r w:rsidRPr="00D4548C">
        <w:t>national</w:t>
      </w:r>
      <w:r w:rsidR="004A7AC9">
        <w:t xml:space="preserve"> </w:t>
      </w:r>
      <w:r w:rsidRPr="00D4548C">
        <w:t>human</w:t>
      </w:r>
      <w:r w:rsidR="004A7AC9">
        <w:t xml:space="preserve"> </w:t>
      </w:r>
      <w:r w:rsidRPr="00D4548C">
        <w:t>rights</w:t>
      </w:r>
      <w:r w:rsidR="004A7AC9">
        <w:t xml:space="preserve"> </w:t>
      </w:r>
      <w:r w:rsidRPr="00D4548C">
        <w:t>institutions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non-governmental</w:t>
      </w:r>
      <w:r w:rsidR="004A7AC9">
        <w:t xml:space="preserve"> </w:t>
      </w:r>
      <w:r w:rsidRPr="00D4548C">
        <w:t>organizations</w:t>
      </w:r>
      <w:r w:rsidR="004A7AC9">
        <w:t xml:space="preserve"> </w:t>
      </w:r>
      <w:r w:rsidRPr="00D4548C">
        <w:t>based</w:t>
      </w:r>
      <w:r w:rsidR="004A7AC9">
        <w:t xml:space="preserve"> </w:t>
      </w:r>
      <w:r w:rsidRPr="00D4548C">
        <w:t>in</w:t>
      </w:r>
      <w:r w:rsidR="004A7AC9">
        <w:t xml:space="preserve"> </w:t>
      </w:r>
      <w:r w:rsidRPr="00D4548C">
        <w:t>Geneva.</w:t>
      </w:r>
      <w:r w:rsidR="004A7AC9">
        <w:t xml:space="preserve"> </w:t>
      </w:r>
      <w:r w:rsidRPr="00D4548C">
        <w:t>Accordingly,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following</w:t>
      </w:r>
      <w:r w:rsidR="004A7AC9">
        <w:t xml:space="preserve"> </w:t>
      </w:r>
      <w:r w:rsidRPr="00D4548C">
        <w:t>meetings</w:t>
      </w:r>
      <w:r w:rsidR="004A7AC9">
        <w:t xml:space="preserve"> </w:t>
      </w:r>
      <w:r w:rsidRPr="00D4548C">
        <w:t>have</w:t>
      </w:r>
      <w:r w:rsidR="004A7AC9">
        <w:t xml:space="preserve"> </w:t>
      </w:r>
      <w:r w:rsidRPr="00D4548C">
        <w:t>been</w:t>
      </w:r>
      <w:r w:rsidR="004A7AC9">
        <w:t xml:space="preserve"> </w:t>
      </w:r>
      <w:r w:rsidRPr="00D4548C">
        <w:t>scheduled: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United</w:t>
      </w:r>
      <w:r w:rsidR="004A7AC9">
        <w:t xml:space="preserve"> </w:t>
      </w:r>
      <w:r w:rsidRPr="00D4548C">
        <w:t>Nations</w:t>
      </w:r>
      <w:r w:rsidR="004A7AC9">
        <w:t xml:space="preserve"> </w:t>
      </w:r>
      <w:r w:rsidRPr="00D4548C">
        <w:t>organizations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specialized</w:t>
      </w:r>
      <w:r w:rsidR="004A7AC9">
        <w:t xml:space="preserve"> </w:t>
      </w:r>
      <w:r w:rsidRPr="00D4548C">
        <w:t>agencies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6</w:t>
      </w:r>
      <w:r w:rsidR="004A7AC9">
        <w:t xml:space="preserve"> </w:t>
      </w:r>
      <w:r w:rsidRPr="00D4548C">
        <w:t>March</w:t>
      </w:r>
      <w:r w:rsidR="004A7AC9">
        <w:t xml:space="preserve"> </w:t>
      </w:r>
      <w:r w:rsidRPr="00D4548C">
        <w:t>from</w:t>
      </w:r>
      <w:r w:rsidR="004A7AC9">
        <w:t xml:space="preserve"> </w:t>
      </w:r>
      <w:r w:rsidRPr="00D4548C">
        <w:t>10.30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11</w:t>
      </w:r>
      <w:r w:rsidR="004A7AC9">
        <w:t xml:space="preserve"> </w:t>
      </w:r>
      <w:r w:rsidRPr="00D4548C">
        <w:t>a.m.,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national</w:t>
      </w:r>
      <w:r w:rsidR="004A7AC9">
        <w:t xml:space="preserve"> </w:t>
      </w:r>
      <w:r w:rsidRPr="00D4548C">
        <w:t>human</w:t>
      </w:r>
      <w:r w:rsidR="004A7AC9">
        <w:t xml:space="preserve"> </w:t>
      </w:r>
      <w:r w:rsidRPr="00D4548C">
        <w:t>rights</w:t>
      </w:r>
      <w:r w:rsidR="004A7AC9">
        <w:t xml:space="preserve"> </w:t>
      </w:r>
      <w:r w:rsidRPr="00D4548C">
        <w:t>institutions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non-governmental</w:t>
      </w:r>
      <w:r w:rsidR="004A7AC9">
        <w:t xml:space="preserve"> </w:t>
      </w:r>
      <w:r w:rsidRPr="00D4548C">
        <w:t>organizations</w:t>
      </w:r>
      <w:r w:rsidR="004A7AC9">
        <w:t xml:space="preserve"> </w:t>
      </w:r>
      <w:r w:rsidRPr="00D4548C">
        <w:t>from</w:t>
      </w:r>
      <w:r w:rsidR="004A7AC9">
        <w:t xml:space="preserve"> </w:t>
      </w:r>
      <w:r w:rsidRPr="00D4548C">
        <w:t>11</w:t>
      </w:r>
      <w:r w:rsidR="004A7AC9">
        <w:t xml:space="preserve"> </w:t>
      </w:r>
      <w:r w:rsidRPr="00D4548C">
        <w:t>a.m.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1</w:t>
      </w:r>
      <w:r w:rsidR="004A7AC9">
        <w:t xml:space="preserve"> </w:t>
      </w:r>
      <w:r w:rsidRPr="00D4548C">
        <w:t>p.m.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Bangladesh,</w:t>
      </w:r>
      <w:r w:rsidR="004A7AC9">
        <w:t xml:space="preserve"> </w:t>
      </w:r>
      <w:r w:rsidRPr="00D4548C">
        <w:t>Serbia,</w:t>
      </w:r>
      <w:r w:rsidR="004A7AC9">
        <w:t xml:space="preserve"> </w:t>
      </w:r>
      <w:r w:rsidRPr="00D4548C">
        <w:t>Turkmenistan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Italy,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13</w:t>
      </w:r>
      <w:r w:rsidR="004A7AC9">
        <w:t xml:space="preserve"> </w:t>
      </w:r>
      <w:r w:rsidRPr="00D4548C">
        <w:t>March</w:t>
      </w:r>
      <w:r w:rsidR="004A7AC9">
        <w:t xml:space="preserve"> </w:t>
      </w:r>
      <w:r w:rsidRPr="00D4548C">
        <w:t>from</w:t>
      </w:r>
      <w:r w:rsidR="004A7AC9">
        <w:t xml:space="preserve"> </w:t>
      </w:r>
      <w:r w:rsidRPr="00D4548C">
        <w:t>12.30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1</w:t>
      </w:r>
      <w:r w:rsidR="004A7AC9">
        <w:t xml:space="preserve"> </w:t>
      </w:r>
      <w:r w:rsidRPr="00D4548C">
        <w:t>p.m.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Thailand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Bosnia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Herzegovina.</w:t>
      </w:r>
      <w:r w:rsidR="004A7AC9">
        <w:t xml:space="preserve"> </w:t>
      </w:r>
    </w:p>
    <w:p w:rsidR="000653ED" w:rsidRPr="00D4548C" w:rsidRDefault="000653ED" w:rsidP="000653ED">
      <w:pPr>
        <w:pStyle w:val="H23G"/>
      </w:pPr>
      <w:r w:rsidRPr="00D4548C">
        <w:lastRenderedPageBreak/>
        <w:tab/>
        <w:t>7.</w:t>
      </w:r>
      <w:r w:rsidRPr="00D4548C">
        <w:tab/>
        <w:t>Consideration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reports</w:t>
      </w:r>
      <w:r w:rsidR="004A7AC9">
        <w:t xml:space="preserve"> </w:t>
      </w:r>
      <w:r w:rsidRPr="00D4548C">
        <w:t>submitted</w:t>
      </w:r>
      <w:r w:rsidR="004A7AC9">
        <w:t xml:space="preserve"> </w:t>
      </w:r>
      <w:r w:rsidRPr="00D4548C">
        <w:t>by</w:t>
      </w:r>
      <w:r w:rsidR="004A7AC9">
        <w:t xml:space="preserve"> </w:t>
      </w:r>
      <w:r w:rsidRPr="00D4548C">
        <w:t>States</w:t>
      </w:r>
      <w:r w:rsidR="004A7AC9">
        <w:t xml:space="preserve"> </w:t>
      </w:r>
      <w:r w:rsidRPr="00D4548C">
        <w:t>parties</w:t>
      </w:r>
      <w:r w:rsidR="004A7AC9">
        <w:t xml:space="preserve"> </w:t>
      </w:r>
      <w:r w:rsidRPr="00D4548C">
        <w:t>under</w:t>
      </w:r>
      <w:r w:rsidR="004A7AC9">
        <w:t xml:space="preserve"> </w:t>
      </w:r>
      <w:r w:rsidRPr="00D4548C">
        <w:t>article</w:t>
      </w:r>
      <w:r w:rsidR="004A7AC9">
        <w:t xml:space="preserve"> </w:t>
      </w:r>
      <w:r w:rsidRPr="00D4548C">
        <w:t>40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Covenant</w:t>
      </w:r>
      <w:r w:rsidR="004A7AC9">
        <w:t xml:space="preserve"> </w:t>
      </w:r>
    </w:p>
    <w:p w:rsidR="000653ED" w:rsidRPr="00D4548C" w:rsidRDefault="000653ED" w:rsidP="000653ED">
      <w:pPr>
        <w:pStyle w:val="SingleTxtG"/>
      </w:pPr>
      <w:r w:rsidRPr="00D4548C">
        <w:t>The</w:t>
      </w:r>
      <w:r w:rsidR="004A7AC9">
        <w:t xml:space="preserve"> </w:t>
      </w:r>
      <w:r w:rsidRPr="00D4548C">
        <w:t>reports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be</w:t>
      </w:r>
      <w:r w:rsidR="004A7AC9">
        <w:t xml:space="preserve"> </w:t>
      </w:r>
      <w:r w:rsidRPr="00D4548C">
        <w:t>considered</w:t>
      </w:r>
      <w:r w:rsidR="004A7AC9">
        <w:t xml:space="preserve"> </w:t>
      </w:r>
      <w:r w:rsidRPr="00D4548C">
        <w:t>during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119th</w:t>
      </w:r>
      <w:r w:rsidR="004A7AC9">
        <w:t xml:space="preserve"> </w:t>
      </w:r>
      <w:r w:rsidRPr="00D4548C">
        <w:t>session</w:t>
      </w:r>
      <w:r w:rsidR="004A7AC9">
        <w:t xml:space="preserve"> </w:t>
      </w:r>
      <w:r w:rsidRPr="00D4548C">
        <w:t>are</w:t>
      </w:r>
      <w:r w:rsidR="004A7AC9">
        <w:t xml:space="preserve"> </w:t>
      </w:r>
      <w:r w:rsidRPr="00D4548C">
        <w:t>those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Bangladesh,</w:t>
      </w:r>
      <w:r w:rsidR="004A7AC9">
        <w:t xml:space="preserve"> </w:t>
      </w:r>
      <w:r w:rsidRPr="00D4548C">
        <w:t>Serbia,</w:t>
      </w:r>
      <w:r w:rsidR="004A7AC9">
        <w:t xml:space="preserve"> </w:t>
      </w:r>
      <w:r w:rsidRPr="00D4548C">
        <w:t>Turkmenistan,</w:t>
      </w:r>
      <w:r w:rsidR="004A7AC9">
        <w:t xml:space="preserve"> </w:t>
      </w:r>
      <w:r w:rsidRPr="00D4548C">
        <w:t>Italy,</w:t>
      </w:r>
      <w:r w:rsidR="004A7AC9">
        <w:t xml:space="preserve"> </w:t>
      </w:r>
      <w:r w:rsidRPr="00D4548C">
        <w:t>Thailand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Bosnia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Herzegovina.</w:t>
      </w:r>
      <w:r w:rsidR="004A7AC9">
        <w:t xml:space="preserve"> </w:t>
      </w:r>
      <w:r w:rsidRPr="00D4548C">
        <w:t>A</w:t>
      </w:r>
      <w:r w:rsidR="004A7AC9">
        <w:t xml:space="preserve"> </w:t>
      </w:r>
      <w:r w:rsidRPr="00D4548C">
        <w:t>tentative</w:t>
      </w:r>
      <w:r w:rsidR="004A7AC9">
        <w:t xml:space="preserve"> </w:t>
      </w:r>
      <w:r w:rsidRPr="00D4548C">
        <w:t>schedule</w:t>
      </w:r>
      <w:r w:rsidR="004A7AC9">
        <w:t xml:space="preserve"> </w:t>
      </w:r>
      <w:r w:rsidRPr="00D4548C">
        <w:t>for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consideration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reports</w:t>
      </w:r>
      <w:r w:rsidR="004A7AC9">
        <w:t xml:space="preserve"> </w:t>
      </w:r>
      <w:r w:rsidRPr="00D4548C">
        <w:t>during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119th</w:t>
      </w:r>
      <w:r w:rsidR="004A7AC9">
        <w:t xml:space="preserve"> </w:t>
      </w:r>
      <w:r w:rsidRPr="00D4548C">
        <w:t>session,</w:t>
      </w:r>
      <w:r w:rsidR="004A7AC9">
        <w:t xml:space="preserve"> </w:t>
      </w:r>
      <w:r w:rsidRPr="00D4548C">
        <w:t>prepared</w:t>
      </w:r>
      <w:r w:rsidR="004A7AC9">
        <w:t xml:space="preserve"> </w:t>
      </w:r>
      <w:r w:rsidRPr="00D4548C">
        <w:t>in</w:t>
      </w:r>
      <w:r w:rsidR="004A7AC9">
        <w:t xml:space="preserve"> </w:t>
      </w:r>
      <w:r w:rsidRPr="00D4548C">
        <w:t>consultation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Committee,</w:t>
      </w:r>
      <w:r w:rsidR="004A7AC9">
        <w:t xml:space="preserve"> </w:t>
      </w:r>
      <w:r w:rsidRPr="00D4548C">
        <w:t>is</w:t>
      </w:r>
      <w:r w:rsidR="004A7AC9">
        <w:t xml:space="preserve"> </w:t>
      </w:r>
      <w:r w:rsidRPr="00D4548C">
        <w:t>given</w:t>
      </w:r>
      <w:r w:rsidR="004A7AC9">
        <w:t xml:space="preserve"> </w:t>
      </w:r>
      <w:r w:rsidRPr="00D4548C">
        <w:t>below.</w:t>
      </w:r>
    </w:p>
    <w:p w:rsidR="000653ED" w:rsidRPr="00D4548C" w:rsidRDefault="000653ED" w:rsidP="000653ED">
      <w:pPr>
        <w:pStyle w:val="H23G"/>
      </w:pPr>
      <w:r w:rsidRPr="00D4548C">
        <w:tab/>
      </w:r>
      <w:r w:rsidRPr="00D4548C">
        <w:tab/>
        <w:t>Schedule</w:t>
      </w:r>
      <w:r w:rsidR="004A7AC9">
        <w:t xml:space="preserve"> </w:t>
      </w:r>
      <w:r w:rsidRPr="00D4548C">
        <w:t>for</w:t>
      </w:r>
      <w:r w:rsidR="004A7AC9">
        <w:t xml:space="preserve"> </w:t>
      </w:r>
      <w:r w:rsidRPr="00D4548C">
        <w:t>consideration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reports</w:t>
      </w:r>
      <w:r w:rsidR="004A7AC9">
        <w:t xml:space="preserve"> </w:t>
      </w:r>
      <w:r w:rsidRPr="00D4548C">
        <w:t>under</w:t>
      </w:r>
      <w:r w:rsidR="004A7AC9">
        <w:t xml:space="preserve"> </w:t>
      </w:r>
      <w:r w:rsidRPr="00D4548C">
        <w:t>article</w:t>
      </w:r>
      <w:r w:rsidR="004A7AC9">
        <w:t xml:space="preserve"> </w:t>
      </w:r>
      <w:r w:rsidRPr="00D4548C">
        <w:t>40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Covenant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2694"/>
        <w:gridCol w:w="2976"/>
      </w:tblGrid>
      <w:tr w:rsidR="000653ED" w:rsidRPr="00D4548C" w:rsidTr="000653ED">
        <w:trPr>
          <w:trHeight w:val="240"/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653ED" w:rsidRPr="00D4548C" w:rsidRDefault="000653ED" w:rsidP="000653ED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D4548C">
              <w:rPr>
                <w:i/>
                <w:sz w:val="16"/>
              </w:rPr>
              <w:t>State</w:t>
            </w:r>
            <w:r w:rsidR="004A7AC9">
              <w:rPr>
                <w:i/>
                <w:sz w:val="16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653ED" w:rsidRPr="00D4548C" w:rsidRDefault="000653ED" w:rsidP="000653ED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D4548C">
              <w:rPr>
                <w:i/>
                <w:sz w:val="16"/>
              </w:rPr>
              <w:t>Report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0653ED" w:rsidRPr="00D4548C" w:rsidRDefault="000653ED" w:rsidP="000653ED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D4548C">
              <w:rPr>
                <w:i/>
                <w:sz w:val="16"/>
              </w:rPr>
              <w:t>Date</w:t>
            </w:r>
          </w:p>
        </w:tc>
      </w:tr>
      <w:tr w:rsidR="000653ED" w:rsidRPr="00D4548C" w:rsidTr="000653ED">
        <w:trPr>
          <w:trHeight w:val="240"/>
        </w:trPr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Bangladesh</w:t>
            </w:r>
          </w:p>
        </w:tc>
        <w:tc>
          <w:tcPr>
            <w:tcW w:w="2694" w:type="dxa"/>
            <w:tcBorders>
              <w:top w:val="single" w:sz="12" w:space="0" w:color="auto"/>
            </w:tcBorders>
            <w:shd w:val="clear" w:color="auto" w:fill="auto"/>
          </w:tcPr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Initial</w:t>
            </w:r>
            <w:r w:rsidR="004A7AC9">
              <w:t xml:space="preserve"> </w:t>
            </w:r>
            <w:r w:rsidRPr="00D4548C">
              <w:t>report</w:t>
            </w:r>
            <w:r w:rsidR="004A7AC9">
              <w:t xml:space="preserve"> </w:t>
            </w:r>
            <w:r w:rsidRPr="00D4548C">
              <w:t>of</w:t>
            </w:r>
            <w:r w:rsidR="004A7AC9">
              <w:t xml:space="preserve"> </w:t>
            </w:r>
            <w:r w:rsidRPr="00D4548C">
              <w:t>Bangladesh</w:t>
            </w:r>
          </w:p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CCPR/C/BGD/1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auto"/>
          </w:tcPr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Monday,</w:t>
            </w:r>
            <w:r w:rsidR="004A7AC9">
              <w:t xml:space="preserve"> </w:t>
            </w:r>
            <w:r w:rsidRPr="00D4548C">
              <w:t>6</w:t>
            </w:r>
            <w:r w:rsidR="004A7AC9">
              <w:t xml:space="preserve"> </w:t>
            </w:r>
            <w:r w:rsidRPr="00D4548C">
              <w:t>March,</w:t>
            </w:r>
            <w:r w:rsidR="004A7AC9">
              <w:t xml:space="preserve"> </w:t>
            </w:r>
            <w:r w:rsidRPr="00D4548C">
              <w:t>afternoon</w:t>
            </w:r>
            <w:r w:rsidRPr="00D4548C">
              <w:br/>
              <w:t>Tuesday,</w:t>
            </w:r>
            <w:bookmarkStart w:id="0" w:name="_GoBack"/>
            <w:bookmarkEnd w:id="0"/>
            <w:r w:rsidR="004A7AC9">
              <w:t xml:space="preserve"> </w:t>
            </w:r>
            <w:r w:rsidRPr="00D4548C">
              <w:t>7</w:t>
            </w:r>
            <w:r w:rsidR="004A7AC9">
              <w:t xml:space="preserve"> </w:t>
            </w:r>
            <w:r w:rsidRPr="00D4548C">
              <w:t>March,</w:t>
            </w:r>
            <w:r w:rsidR="004A7AC9">
              <w:t xml:space="preserve"> </w:t>
            </w:r>
            <w:r w:rsidRPr="00D4548C">
              <w:t>morning</w:t>
            </w:r>
          </w:p>
        </w:tc>
      </w:tr>
      <w:tr w:rsidR="000653ED" w:rsidRPr="00D4548C" w:rsidTr="000653ED">
        <w:trPr>
          <w:trHeight w:val="240"/>
        </w:trPr>
        <w:tc>
          <w:tcPr>
            <w:tcW w:w="1701" w:type="dxa"/>
            <w:shd w:val="clear" w:color="auto" w:fill="auto"/>
          </w:tcPr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Serbia</w:t>
            </w:r>
          </w:p>
        </w:tc>
        <w:tc>
          <w:tcPr>
            <w:tcW w:w="2694" w:type="dxa"/>
            <w:shd w:val="clear" w:color="auto" w:fill="auto"/>
          </w:tcPr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Third</w:t>
            </w:r>
            <w:r w:rsidR="004A7AC9">
              <w:t xml:space="preserve"> </w:t>
            </w:r>
            <w:r w:rsidRPr="00D4548C">
              <w:t>periodic</w:t>
            </w:r>
            <w:r w:rsidR="004A7AC9">
              <w:t xml:space="preserve"> </w:t>
            </w:r>
            <w:r w:rsidRPr="00D4548C">
              <w:t>report</w:t>
            </w:r>
            <w:r w:rsidR="004A7AC9">
              <w:t xml:space="preserve"> </w:t>
            </w:r>
            <w:r w:rsidRPr="00D4548C">
              <w:t>of</w:t>
            </w:r>
            <w:r w:rsidR="004A7AC9">
              <w:t xml:space="preserve"> </w:t>
            </w:r>
            <w:r w:rsidRPr="00D4548C">
              <w:t>Serbia</w:t>
            </w:r>
          </w:p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CCPR/C/SRB/3</w:t>
            </w:r>
          </w:p>
        </w:tc>
        <w:tc>
          <w:tcPr>
            <w:tcW w:w="2976" w:type="dxa"/>
            <w:shd w:val="clear" w:color="auto" w:fill="auto"/>
          </w:tcPr>
          <w:p w:rsidR="000653ED" w:rsidRPr="00D4548C" w:rsidRDefault="009A43BC" w:rsidP="009A43B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>
              <w:t>Tues</w:t>
            </w:r>
            <w:r w:rsidR="000653ED" w:rsidRPr="00D4548C">
              <w:t>day,</w:t>
            </w:r>
            <w:r w:rsidR="004A7AC9">
              <w:t xml:space="preserve"> </w:t>
            </w:r>
            <w:r w:rsidR="000653ED" w:rsidRPr="00D4548C">
              <w:t>7</w:t>
            </w:r>
            <w:r w:rsidR="004A7AC9">
              <w:t xml:space="preserve"> </w:t>
            </w:r>
            <w:r w:rsidR="000653ED" w:rsidRPr="00D4548C">
              <w:t>March,</w:t>
            </w:r>
            <w:r w:rsidR="004A7AC9">
              <w:t xml:space="preserve"> </w:t>
            </w:r>
            <w:r w:rsidR="000653ED" w:rsidRPr="00D4548C">
              <w:t>afternoon</w:t>
            </w:r>
            <w:r w:rsidR="000653ED" w:rsidRPr="00D4548C">
              <w:br/>
            </w:r>
            <w:r>
              <w:t>Wedn</w:t>
            </w:r>
            <w:r w:rsidR="000653ED" w:rsidRPr="00D4548C">
              <w:t>esday,</w:t>
            </w:r>
            <w:r w:rsidR="004A7AC9">
              <w:t xml:space="preserve"> </w:t>
            </w:r>
            <w:r w:rsidR="000653ED" w:rsidRPr="00D4548C">
              <w:t>8</w:t>
            </w:r>
            <w:r w:rsidR="004A7AC9">
              <w:t xml:space="preserve"> </w:t>
            </w:r>
            <w:r w:rsidR="000653ED" w:rsidRPr="00D4548C">
              <w:t>March,</w:t>
            </w:r>
            <w:r w:rsidR="004A7AC9">
              <w:t xml:space="preserve"> </w:t>
            </w:r>
            <w:r w:rsidR="000653ED" w:rsidRPr="00D4548C">
              <w:t>morning</w:t>
            </w:r>
          </w:p>
        </w:tc>
      </w:tr>
      <w:tr w:rsidR="000653ED" w:rsidRPr="00D4548C" w:rsidTr="000653ED">
        <w:trPr>
          <w:trHeight w:val="240"/>
        </w:trPr>
        <w:tc>
          <w:tcPr>
            <w:tcW w:w="1701" w:type="dxa"/>
            <w:shd w:val="clear" w:color="auto" w:fill="auto"/>
          </w:tcPr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Turkmenistan</w:t>
            </w:r>
          </w:p>
        </w:tc>
        <w:tc>
          <w:tcPr>
            <w:tcW w:w="2694" w:type="dxa"/>
            <w:shd w:val="clear" w:color="auto" w:fill="auto"/>
          </w:tcPr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Second</w:t>
            </w:r>
            <w:r w:rsidR="004A7AC9">
              <w:t xml:space="preserve"> </w:t>
            </w:r>
            <w:r w:rsidRPr="00D4548C">
              <w:t>periodic</w:t>
            </w:r>
            <w:r w:rsidR="004A7AC9">
              <w:t xml:space="preserve"> </w:t>
            </w:r>
            <w:r w:rsidRPr="00D4548C">
              <w:t>report</w:t>
            </w:r>
            <w:r w:rsidR="004A7AC9">
              <w:t xml:space="preserve"> </w:t>
            </w:r>
            <w:r w:rsidRPr="00D4548C">
              <w:t>of</w:t>
            </w:r>
            <w:r w:rsidR="004A7AC9">
              <w:t xml:space="preserve"> </w:t>
            </w:r>
            <w:r w:rsidRPr="00D4548C">
              <w:t>Turkmenistan</w:t>
            </w:r>
          </w:p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CCPR/C/TKM/2</w:t>
            </w:r>
          </w:p>
        </w:tc>
        <w:tc>
          <w:tcPr>
            <w:tcW w:w="2976" w:type="dxa"/>
            <w:shd w:val="clear" w:color="auto" w:fill="auto"/>
          </w:tcPr>
          <w:p w:rsidR="000653ED" w:rsidRPr="00D4548C" w:rsidRDefault="009A43BC" w:rsidP="009A43B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>
              <w:t>Wedn</w:t>
            </w:r>
            <w:r w:rsidR="000653ED" w:rsidRPr="00D4548C">
              <w:t>esday,</w:t>
            </w:r>
            <w:r w:rsidR="004A7AC9">
              <w:t xml:space="preserve"> </w:t>
            </w:r>
            <w:r w:rsidR="000653ED" w:rsidRPr="00D4548C">
              <w:t>8</w:t>
            </w:r>
            <w:r w:rsidR="004A7AC9">
              <w:t xml:space="preserve"> </w:t>
            </w:r>
            <w:r w:rsidR="000653ED" w:rsidRPr="00D4548C">
              <w:t>March,</w:t>
            </w:r>
            <w:r w:rsidR="004A7AC9">
              <w:t xml:space="preserve"> </w:t>
            </w:r>
            <w:r w:rsidR="000653ED" w:rsidRPr="00D4548C">
              <w:t>afternoon</w:t>
            </w:r>
            <w:r w:rsidR="000653ED" w:rsidRPr="00D4548C">
              <w:br/>
            </w:r>
            <w:r>
              <w:t>Thur</w:t>
            </w:r>
            <w:r w:rsidR="000653ED" w:rsidRPr="00D4548C">
              <w:t>sday,</w:t>
            </w:r>
            <w:r w:rsidR="004A7AC9">
              <w:t xml:space="preserve"> </w:t>
            </w:r>
            <w:r w:rsidR="000653ED" w:rsidRPr="00D4548C">
              <w:t>9</w:t>
            </w:r>
            <w:r w:rsidR="004A7AC9">
              <w:t xml:space="preserve"> </w:t>
            </w:r>
            <w:r w:rsidR="000653ED" w:rsidRPr="00D4548C">
              <w:t>March,</w:t>
            </w:r>
            <w:r w:rsidR="004A7AC9">
              <w:t xml:space="preserve"> </w:t>
            </w:r>
            <w:r w:rsidR="000653ED" w:rsidRPr="00D4548C">
              <w:t>morning</w:t>
            </w:r>
          </w:p>
        </w:tc>
      </w:tr>
      <w:tr w:rsidR="000653ED" w:rsidRPr="00D4548C" w:rsidTr="000653ED">
        <w:trPr>
          <w:trHeight w:val="240"/>
        </w:trPr>
        <w:tc>
          <w:tcPr>
            <w:tcW w:w="1701" w:type="dxa"/>
            <w:shd w:val="clear" w:color="auto" w:fill="auto"/>
          </w:tcPr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Italy</w:t>
            </w:r>
          </w:p>
        </w:tc>
        <w:tc>
          <w:tcPr>
            <w:tcW w:w="2694" w:type="dxa"/>
            <w:shd w:val="clear" w:color="auto" w:fill="auto"/>
          </w:tcPr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Sixth</w:t>
            </w:r>
            <w:r w:rsidR="004A7AC9">
              <w:t xml:space="preserve"> </w:t>
            </w:r>
            <w:r w:rsidRPr="00D4548C">
              <w:t>periodic</w:t>
            </w:r>
            <w:r w:rsidR="004A7AC9">
              <w:t xml:space="preserve"> </w:t>
            </w:r>
            <w:r w:rsidRPr="00D4548C">
              <w:t>report</w:t>
            </w:r>
            <w:r w:rsidR="004A7AC9">
              <w:t xml:space="preserve"> </w:t>
            </w:r>
            <w:r w:rsidRPr="00D4548C">
              <w:t>of</w:t>
            </w:r>
            <w:r w:rsidR="004A7AC9">
              <w:t xml:space="preserve"> </w:t>
            </w:r>
            <w:r w:rsidRPr="00D4548C">
              <w:t>Italy</w:t>
            </w:r>
          </w:p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CCPR/C/ITA/6</w:t>
            </w:r>
          </w:p>
        </w:tc>
        <w:tc>
          <w:tcPr>
            <w:tcW w:w="2976" w:type="dxa"/>
            <w:shd w:val="clear" w:color="auto" w:fill="auto"/>
          </w:tcPr>
          <w:p w:rsidR="000653ED" w:rsidRPr="00D4548C" w:rsidRDefault="000653ED" w:rsidP="009A43B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T</w:t>
            </w:r>
            <w:r w:rsidR="009A43BC">
              <w:t>h</w:t>
            </w:r>
            <w:r w:rsidRPr="00D4548C">
              <w:t>u</w:t>
            </w:r>
            <w:r w:rsidR="009A43BC">
              <w:t>r</w:t>
            </w:r>
            <w:r w:rsidRPr="00D4548C">
              <w:t>sday,</w:t>
            </w:r>
            <w:r w:rsidR="004A7AC9">
              <w:t xml:space="preserve"> </w:t>
            </w:r>
            <w:r w:rsidRPr="00D4548C">
              <w:t>9</w:t>
            </w:r>
            <w:r w:rsidR="004A7AC9">
              <w:t xml:space="preserve"> </w:t>
            </w:r>
            <w:r w:rsidRPr="00D4548C">
              <w:t>March,</w:t>
            </w:r>
            <w:r w:rsidR="004A7AC9">
              <w:t xml:space="preserve"> </w:t>
            </w:r>
            <w:r w:rsidRPr="00D4548C">
              <w:t>afternoon</w:t>
            </w:r>
            <w:r w:rsidRPr="00D4548C">
              <w:br/>
            </w:r>
            <w:r w:rsidR="009A43BC">
              <w:t>Fri</w:t>
            </w:r>
            <w:r w:rsidRPr="00D4548C">
              <w:t>day,</w:t>
            </w:r>
            <w:r w:rsidR="004A7AC9">
              <w:t xml:space="preserve"> </w:t>
            </w:r>
            <w:r w:rsidRPr="00D4548C">
              <w:t>10</w:t>
            </w:r>
            <w:r w:rsidR="004A7AC9">
              <w:t xml:space="preserve"> </w:t>
            </w:r>
            <w:r w:rsidRPr="00D4548C">
              <w:t>March,</w:t>
            </w:r>
            <w:r w:rsidR="004A7AC9">
              <w:t xml:space="preserve"> </w:t>
            </w:r>
            <w:r w:rsidRPr="00D4548C">
              <w:t>morning</w:t>
            </w:r>
          </w:p>
        </w:tc>
      </w:tr>
      <w:tr w:rsidR="000653ED" w:rsidRPr="00D4548C" w:rsidTr="000653ED">
        <w:trPr>
          <w:trHeight w:val="80"/>
        </w:trPr>
        <w:tc>
          <w:tcPr>
            <w:tcW w:w="1701" w:type="dxa"/>
            <w:shd w:val="clear" w:color="auto" w:fill="auto"/>
          </w:tcPr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Thailand</w:t>
            </w:r>
          </w:p>
        </w:tc>
        <w:tc>
          <w:tcPr>
            <w:tcW w:w="2694" w:type="dxa"/>
            <w:shd w:val="clear" w:color="auto" w:fill="auto"/>
          </w:tcPr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Second</w:t>
            </w:r>
            <w:r w:rsidR="004A7AC9">
              <w:t xml:space="preserve"> </w:t>
            </w:r>
            <w:r w:rsidRPr="00D4548C">
              <w:t>periodic</w:t>
            </w:r>
            <w:r w:rsidR="004A7AC9">
              <w:t xml:space="preserve"> </w:t>
            </w:r>
            <w:r w:rsidRPr="00D4548C">
              <w:t>report</w:t>
            </w:r>
            <w:r w:rsidR="004A7AC9">
              <w:t xml:space="preserve"> </w:t>
            </w:r>
            <w:r w:rsidRPr="00D4548C">
              <w:t>of</w:t>
            </w:r>
            <w:r w:rsidR="004A7AC9">
              <w:t xml:space="preserve"> </w:t>
            </w:r>
            <w:r w:rsidRPr="00D4548C">
              <w:t>Thailand</w:t>
            </w:r>
          </w:p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CCPR/C/THA/2</w:t>
            </w:r>
          </w:p>
        </w:tc>
        <w:tc>
          <w:tcPr>
            <w:tcW w:w="2976" w:type="dxa"/>
            <w:shd w:val="clear" w:color="auto" w:fill="auto"/>
          </w:tcPr>
          <w:p w:rsidR="000653ED" w:rsidRPr="00D4548C" w:rsidRDefault="009A43BC" w:rsidP="009A43B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>
              <w:t>Mon</w:t>
            </w:r>
            <w:r w:rsidR="000653ED" w:rsidRPr="00D4548C">
              <w:t>day,</w:t>
            </w:r>
            <w:r w:rsidR="004A7AC9">
              <w:t xml:space="preserve"> </w:t>
            </w:r>
            <w:r w:rsidR="000653ED" w:rsidRPr="00D4548C">
              <w:t>13</w:t>
            </w:r>
            <w:r w:rsidR="004A7AC9">
              <w:t xml:space="preserve"> </w:t>
            </w:r>
            <w:r w:rsidR="000653ED" w:rsidRPr="00D4548C">
              <w:t>March,</w:t>
            </w:r>
            <w:r w:rsidR="004A7AC9">
              <w:t xml:space="preserve"> </w:t>
            </w:r>
            <w:r w:rsidR="000653ED" w:rsidRPr="00D4548C">
              <w:t>afternoon</w:t>
            </w:r>
            <w:r w:rsidR="000653ED" w:rsidRPr="00D4548C">
              <w:br/>
              <w:t>Tu</w:t>
            </w:r>
            <w:r>
              <w:t>e</w:t>
            </w:r>
            <w:r w:rsidR="000653ED" w:rsidRPr="00D4548C">
              <w:t>sday,</w:t>
            </w:r>
            <w:r w:rsidR="004A7AC9">
              <w:t xml:space="preserve"> </w:t>
            </w:r>
            <w:r w:rsidR="000653ED" w:rsidRPr="00D4548C">
              <w:t>14</w:t>
            </w:r>
            <w:r w:rsidR="004A7AC9">
              <w:t xml:space="preserve"> </w:t>
            </w:r>
            <w:r w:rsidR="000653ED" w:rsidRPr="00D4548C">
              <w:t>March,</w:t>
            </w:r>
            <w:r w:rsidR="004A7AC9">
              <w:t xml:space="preserve"> </w:t>
            </w:r>
            <w:r w:rsidR="000653ED" w:rsidRPr="00D4548C">
              <w:t>morning</w:t>
            </w:r>
          </w:p>
        </w:tc>
      </w:tr>
      <w:tr w:rsidR="000653ED" w:rsidRPr="00D4548C" w:rsidTr="000653ED">
        <w:trPr>
          <w:trHeight w:val="80"/>
        </w:trPr>
        <w:tc>
          <w:tcPr>
            <w:tcW w:w="1701" w:type="dxa"/>
            <w:shd w:val="clear" w:color="auto" w:fill="auto"/>
          </w:tcPr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Bosnia</w:t>
            </w:r>
            <w:r w:rsidR="004A7AC9">
              <w:t xml:space="preserve"> </w:t>
            </w:r>
            <w:r w:rsidRPr="00D4548C">
              <w:t>and</w:t>
            </w:r>
            <w:r w:rsidR="004A7AC9">
              <w:t xml:space="preserve"> </w:t>
            </w:r>
            <w:r w:rsidRPr="00D4548C">
              <w:t>Herzegovina</w:t>
            </w:r>
          </w:p>
        </w:tc>
        <w:tc>
          <w:tcPr>
            <w:tcW w:w="2694" w:type="dxa"/>
            <w:shd w:val="clear" w:color="auto" w:fill="auto"/>
          </w:tcPr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Third</w:t>
            </w:r>
            <w:r w:rsidR="004A7AC9">
              <w:t xml:space="preserve"> </w:t>
            </w:r>
            <w:r w:rsidRPr="00D4548C">
              <w:t>periodic</w:t>
            </w:r>
            <w:r w:rsidR="004A7AC9">
              <w:t xml:space="preserve"> </w:t>
            </w:r>
            <w:r w:rsidRPr="00D4548C">
              <w:t>report</w:t>
            </w:r>
            <w:r w:rsidR="004A7AC9">
              <w:t xml:space="preserve"> </w:t>
            </w:r>
            <w:r w:rsidRPr="00D4548C">
              <w:t>of</w:t>
            </w:r>
            <w:r w:rsidR="004A7AC9">
              <w:t xml:space="preserve"> </w:t>
            </w:r>
            <w:r w:rsidRPr="00D4548C">
              <w:t>Bosnia</w:t>
            </w:r>
            <w:r w:rsidR="004A7AC9">
              <w:t xml:space="preserve"> </w:t>
            </w:r>
            <w:r w:rsidRPr="00D4548C">
              <w:t>and</w:t>
            </w:r>
            <w:r w:rsidR="004A7AC9">
              <w:t xml:space="preserve"> </w:t>
            </w:r>
            <w:r w:rsidRPr="00D4548C">
              <w:t>Herzegovina</w:t>
            </w:r>
          </w:p>
          <w:p w:rsidR="000653ED" w:rsidRPr="00D4548C" w:rsidRDefault="000653ED" w:rsidP="000653E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D4548C">
              <w:t>CCPR/C/BIH/3</w:t>
            </w:r>
          </w:p>
        </w:tc>
        <w:tc>
          <w:tcPr>
            <w:tcW w:w="2976" w:type="dxa"/>
            <w:shd w:val="clear" w:color="auto" w:fill="auto"/>
          </w:tcPr>
          <w:p w:rsidR="000653ED" w:rsidRPr="00D4548C" w:rsidRDefault="009A43BC" w:rsidP="009A43B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>
              <w:t>Tues</w:t>
            </w:r>
            <w:r w:rsidR="000653ED" w:rsidRPr="00D4548C">
              <w:t>day,</w:t>
            </w:r>
            <w:r w:rsidR="004A7AC9">
              <w:t xml:space="preserve"> </w:t>
            </w:r>
            <w:r w:rsidR="000653ED" w:rsidRPr="00D4548C">
              <w:t>14</w:t>
            </w:r>
            <w:r w:rsidR="004A7AC9">
              <w:t xml:space="preserve"> </w:t>
            </w:r>
            <w:r w:rsidR="000653ED" w:rsidRPr="00D4548C">
              <w:t>March,</w:t>
            </w:r>
            <w:r w:rsidR="004A7AC9">
              <w:t xml:space="preserve"> </w:t>
            </w:r>
            <w:r w:rsidR="000653ED" w:rsidRPr="00D4548C">
              <w:t>afternoon</w:t>
            </w:r>
            <w:r w:rsidR="000653ED" w:rsidRPr="00D4548C">
              <w:br/>
            </w:r>
            <w:r>
              <w:t>Wedn</w:t>
            </w:r>
            <w:r w:rsidR="000653ED" w:rsidRPr="00D4548C">
              <w:t>esday,</w:t>
            </w:r>
            <w:r w:rsidR="004A7AC9">
              <w:t xml:space="preserve"> </w:t>
            </w:r>
            <w:r w:rsidR="000653ED" w:rsidRPr="00D4548C">
              <w:t>15</w:t>
            </w:r>
            <w:r w:rsidR="004A7AC9">
              <w:t xml:space="preserve"> </w:t>
            </w:r>
            <w:r w:rsidR="000653ED" w:rsidRPr="00D4548C">
              <w:t>March,</w:t>
            </w:r>
            <w:r w:rsidR="004A7AC9">
              <w:t xml:space="preserve"> </w:t>
            </w:r>
            <w:r w:rsidR="000653ED" w:rsidRPr="00D4548C">
              <w:t>morning</w:t>
            </w:r>
          </w:p>
        </w:tc>
      </w:tr>
    </w:tbl>
    <w:p w:rsidR="000653ED" w:rsidRPr="00D4548C" w:rsidRDefault="000653ED" w:rsidP="000653ED">
      <w:pPr>
        <w:pStyle w:val="SingleTxtG"/>
        <w:spacing w:before="240"/>
      </w:pPr>
      <w:r w:rsidRPr="00D4548C">
        <w:t>In</w:t>
      </w:r>
      <w:r w:rsidR="004A7AC9">
        <w:t xml:space="preserve"> </w:t>
      </w:r>
      <w:r w:rsidRPr="00D4548C">
        <w:t>accordance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rule</w:t>
      </w:r>
      <w:r w:rsidR="004A7AC9">
        <w:t xml:space="preserve"> </w:t>
      </w:r>
      <w:r w:rsidRPr="00D4548C">
        <w:t>68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2232B0" w:rsidRPr="00D4548C">
        <w:t>’</w:t>
      </w:r>
      <w:r w:rsidRPr="00D4548C">
        <w:t>s</w:t>
      </w:r>
      <w:r w:rsidR="004A7AC9">
        <w:t xml:space="preserve"> </w:t>
      </w:r>
      <w:r w:rsidRPr="00D4548C">
        <w:t>rules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procedure,</w:t>
      </w:r>
      <w:r w:rsidR="004A7AC9">
        <w:t xml:space="preserve"> </w:t>
      </w:r>
      <w:r w:rsidRPr="00D4548C">
        <w:t>representatives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States</w:t>
      </w:r>
      <w:r w:rsidR="004A7AC9">
        <w:t xml:space="preserve"> </w:t>
      </w:r>
      <w:r w:rsidRPr="00D4548C">
        <w:t>parties</w:t>
      </w:r>
      <w:r w:rsidR="004A7AC9">
        <w:t xml:space="preserve"> </w:t>
      </w:r>
      <w:r w:rsidRPr="00D4548C">
        <w:t>may</w:t>
      </w:r>
      <w:r w:rsidR="004A7AC9">
        <w:t xml:space="preserve"> </w:t>
      </w:r>
      <w:r w:rsidRPr="00D4548C">
        <w:t>be</w:t>
      </w:r>
      <w:r w:rsidR="004A7AC9">
        <w:t xml:space="preserve"> </w:t>
      </w:r>
      <w:r w:rsidRPr="00D4548C">
        <w:t>present</w:t>
      </w:r>
      <w:r w:rsidR="004A7AC9">
        <w:t xml:space="preserve"> </w:t>
      </w:r>
      <w:r w:rsidRPr="00D4548C">
        <w:t>at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meetings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when</w:t>
      </w:r>
      <w:r w:rsidR="004A7AC9">
        <w:t xml:space="preserve"> </w:t>
      </w:r>
      <w:r w:rsidRPr="00D4548C">
        <w:t>their</w:t>
      </w:r>
      <w:r w:rsidR="004A7AC9">
        <w:t xml:space="preserve"> </w:t>
      </w:r>
      <w:r w:rsidRPr="00D4548C">
        <w:t>reports</w:t>
      </w:r>
      <w:r w:rsidR="004A7AC9">
        <w:t xml:space="preserve"> </w:t>
      </w:r>
      <w:r w:rsidRPr="00D4548C">
        <w:t>are</w:t>
      </w:r>
      <w:r w:rsidR="004A7AC9">
        <w:t xml:space="preserve"> </w:t>
      </w:r>
      <w:r w:rsidRPr="00D4548C">
        <w:t>examined.</w:t>
      </w:r>
      <w:r w:rsidR="004A7AC9">
        <w:t xml:space="preserve"> </w:t>
      </w:r>
      <w:r w:rsidRPr="00D4548C">
        <w:t>Accordingly,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Secretary-General</w:t>
      </w:r>
      <w:r w:rsidR="004A7AC9">
        <w:t xml:space="preserve"> </w:t>
      </w:r>
      <w:r w:rsidRPr="00D4548C">
        <w:t>has</w:t>
      </w:r>
      <w:r w:rsidR="004A7AC9">
        <w:t xml:space="preserve"> </w:t>
      </w:r>
      <w:r w:rsidRPr="00D4548C">
        <w:t>informed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States</w:t>
      </w:r>
      <w:r w:rsidR="004A7AC9">
        <w:t xml:space="preserve"> </w:t>
      </w:r>
      <w:r w:rsidRPr="00D4548C">
        <w:t>parties</w:t>
      </w:r>
      <w:r w:rsidR="004A7AC9">
        <w:t xml:space="preserve"> </w:t>
      </w:r>
      <w:r w:rsidRPr="00D4548C">
        <w:t>concerned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dates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which</w:t>
      </w:r>
      <w:r w:rsidR="004A7AC9">
        <w:t xml:space="preserve"> </w:t>
      </w:r>
      <w:r w:rsidRPr="00D4548C">
        <w:t>their</w:t>
      </w:r>
      <w:r w:rsidR="004A7AC9">
        <w:t xml:space="preserve"> </w:t>
      </w:r>
      <w:r w:rsidRPr="00D4548C">
        <w:t>respective</w:t>
      </w:r>
      <w:r w:rsidR="004A7AC9">
        <w:t xml:space="preserve"> </w:t>
      </w:r>
      <w:r w:rsidRPr="00D4548C">
        <w:t>reports</w:t>
      </w:r>
      <w:r w:rsidR="004A7AC9">
        <w:t xml:space="preserve"> </w:t>
      </w:r>
      <w:r w:rsidRPr="00D4548C">
        <w:t>are</w:t>
      </w:r>
      <w:r w:rsidR="004A7AC9">
        <w:t xml:space="preserve"> </w:t>
      </w:r>
      <w:r w:rsidRPr="00D4548C">
        <w:t>scheduled</w:t>
      </w:r>
      <w:r w:rsidR="004A7AC9">
        <w:t xml:space="preserve"> </w:t>
      </w:r>
      <w:r w:rsidRPr="00D4548C">
        <w:t>for</w:t>
      </w:r>
      <w:r w:rsidR="004A7AC9">
        <w:t xml:space="preserve"> </w:t>
      </w:r>
      <w:r w:rsidRPr="00D4548C">
        <w:t>consideration</w:t>
      </w:r>
      <w:r w:rsidR="004A7AC9">
        <w:t xml:space="preserve"> </w:t>
      </w:r>
      <w:r w:rsidRPr="00D4548C">
        <w:t>by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at</w:t>
      </w:r>
      <w:r w:rsidR="004A7AC9">
        <w:t xml:space="preserve"> </w:t>
      </w:r>
      <w:r w:rsidRPr="00D4548C">
        <w:t>its</w:t>
      </w:r>
      <w:r w:rsidR="004A7AC9">
        <w:t xml:space="preserve"> </w:t>
      </w:r>
      <w:r w:rsidRPr="00D4548C">
        <w:t>119th</w:t>
      </w:r>
      <w:r w:rsidR="004A7AC9">
        <w:t xml:space="preserve"> </w:t>
      </w:r>
      <w:r w:rsidRPr="00D4548C">
        <w:t>session.</w:t>
      </w:r>
      <w:r w:rsidR="004A7AC9">
        <w:t xml:space="preserve"> </w:t>
      </w:r>
    </w:p>
    <w:p w:rsidR="000653ED" w:rsidRPr="00D4548C" w:rsidRDefault="000653ED" w:rsidP="000653ED">
      <w:pPr>
        <w:pStyle w:val="SingleTxtG"/>
      </w:pPr>
      <w:r w:rsidRPr="00D4548C">
        <w:t>Country</w:t>
      </w:r>
      <w:r w:rsidR="004A7AC9">
        <w:t xml:space="preserve"> </w:t>
      </w:r>
      <w:r w:rsidRPr="00D4548C">
        <w:t>report</w:t>
      </w:r>
      <w:r w:rsidR="004A7AC9">
        <w:t xml:space="preserve"> </w:t>
      </w:r>
      <w:r w:rsidRPr="00D4548C">
        <w:t>task</w:t>
      </w:r>
      <w:r w:rsidR="004A7AC9">
        <w:t xml:space="preserve"> </w:t>
      </w:r>
      <w:r w:rsidRPr="00D4548C">
        <w:t>forces</w:t>
      </w:r>
      <w:r w:rsidR="004A7AC9">
        <w:t xml:space="preserve"> </w:t>
      </w:r>
      <w:r w:rsidRPr="00D4548C">
        <w:t>will</w:t>
      </w:r>
      <w:r w:rsidR="004A7AC9">
        <w:t xml:space="preserve"> </w:t>
      </w:r>
      <w:r w:rsidRPr="00D4548C">
        <w:t>examine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adopt</w:t>
      </w:r>
      <w:r w:rsidR="004A7AC9">
        <w:t xml:space="preserve"> </w:t>
      </w:r>
      <w:r w:rsidRPr="00D4548C">
        <w:t>lists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issues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reports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Mauritius,</w:t>
      </w:r>
      <w:r w:rsidR="004A7AC9">
        <w:t xml:space="preserve"> </w:t>
      </w:r>
      <w:r w:rsidRPr="00D4548C">
        <w:t>Dominican</w:t>
      </w:r>
      <w:r w:rsidR="004A7AC9">
        <w:t xml:space="preserve"> </w:t>
      </w:r>
      <w:r w:rsidRPr="00D4548C">
        <w:t>Republic,</w:t>
      </w:r>
      <w:r w:rsidR="004A7AC9">
        <w:t xml:space="preserve"> </w:t>
      </w:r>
      <w:r w:rsidRPr="00D4548C">
        <w:t>Jordan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Democratic</w:t>
      </w:r>
      <w:r w:rsidR="004A7AC9">
        <w:t xml:space="preserve"> </w:t>
      </w:r>
      <w:r w:rsidRPr="00D4548C">
        <w:t>Republic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Congo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lists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issues</w:t>
      </w:r>
      <w:r w:rsidR="004A7AC9">
        <w:t xml:space="preserve"> </w:t>
      </w:r>
      <w:r w:rsidRPr="00D4548C">
        <w:t>prior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reporting</w:t>
      </w:r>
      <w:r w:rsidR="004A7AC9">
        <w:t xml:space="preserve"> </w:t>
      </w:r>
      <w:r w:rsidRPr="00D4548C">
        <w:t>for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Netherlands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lists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issues</w:t>
      </w:r>
      <w:r w:rsidR="004A7AC9">
        <w:t xml:space="preserve"> </w:t>
      </w:r>
      <w:r w:rsidRPr="00D4548C">
        <w:t>in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absence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a</w:t>
      </w:r>
      <w:r w:rsidR="004A7AC9">
        <w:t xml:space="preserve"> </w:t>
      </w:r>
      <w:r w:rsidRPr="00D4548C">
        <w:t>report</w:t>
      </w:r>
      <w:r w:rsidR="004A7AC9">
        <w:t xml:space="preserve"> </w:t>
      </w:r>
      <w:r w:rsidRPr="00D4548C">
        <w:t>from</w:t>
      </w:r>
      <w:r w:rsidR="004A7AC9">
        <w:t xml:space="preserve"> </w:t>
      </w:r>
      <w:r w:rsidRPr="00D4548C">
        <w:t>Eritrea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Swaziland.</w:t>
      </w:r>
    </w:p>
    <w:p w:rsidR="000653ED" w:rsidRPr="00D4548C" w:rsidRDefault="000653ED" w:rsidP="000653ED">
      <w:pPr>
        <w:pStyle w:val="H23G"/>
      </w:pPr>
      <w:r w:rsidRPr="00D4548C">
        <w:tab/>
        <w:t>8.</w:t>
      </w:r>
      <w:r w:rsidRPr="00D4548C">
        <w:tab/>
        <w:t>Follow-up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concluding</w:t>
      </w:r>
      <w:r w:rsidR="004A7AC9">
        <w:t xml:space="preserve"> </w:t>
      </w:r>
      <w:r w:rsidRPr="00D4548C">
        <w:t>observations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State</w:t>
      </w:r>
      <w:r w:rsidR="004A7AC9">
        <w:t xml:space="preserve"> </w:t>
      </w:r>
      <w:r w:rsidRPr="00D4548C">
        <w:t>party</w:t>
      </w:r>
      <w:r w:rsidR="004A7AC9">
        <w:t xml:space="preserve"> </w:t>
      </w:r>
      <w:r w:rsidRPr="00D4548C">
        <w:t>reports</w:t>
      </w:r>
    </w:p>
    <w:p w:rsidR="000653ED" w:rsidRPr="00D4548C" w:rsidRDefault="000653ED" w:rsidP="000653ED">
      <w:pPr>
        <w:pStyle w:val="SingleTxtG"/>
      </w:pPr>
      <w:r w:rsidRPr="00D4548C">
        <w:t>The</w:t>
      </w:r>
      <w:r w:rsidR="004A7AC9">
        <w:t xml:space="preserve"> </w:t>
      </w:r>
      <w:r w:rsidRPr="00D4548C">
        <w:t>Special</w:t>
      </w:r>
      <w:r w:rsidR="004A7AC9">
        <w:t xml:space="preserve"> </w:t>
      </w:r>
      <w:r w:rsidRPr="00D4548C">
        <w:t>Rapporteur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Deputy</w:t>
      </w:r>
      <w:r w:rsidR="004A7AC9">
        <w:t xml:space="preserve"> </w:t>
      </w:r>
      <w:r w:rsidRPr="00D4548C">
        <w:t>Rapporteur</w:t>
      </w:r>
      <w:r w:rsidR="004A7AC9">
        <w:t xml:space="preserve"> </w:t>
      </w:r>
      <w:r w:rsidRPr="00D4548C">
        <w:t>for</w:t>
      </w:r>
      <w:r w:rsidR="004A7AC9">
        <w:t xml:space="preserve"> </w:t>
      </w:r>
      <w:r w:rsidRPr="00D4548C">
        <w:t>follow-up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concluding</w:t>
      </w:r>
      <w:r w:rsidR="004A7AC9">
        <w:t xml:space="preserve"> </w:t>
      </w:r>
      <w:r w:rsidRPr="00D4548C">
        <w:t>observations</w:t>
      </w:r>
      <w:r w:rsidR="004A7AC9">
        <w:t xml:space="preserve"> </w:t>
      </w:r>
      <w:r w:rsidRPr="00D4548C">
        <w:t>will</w:t>
      </w:r>
      <w:r w:rsidR="004A7AC9">
        <w:t xml:space="preserve"> </w:t>
      </w:r>
      <w:r w:rsidRPr="00D4548C">
        <w:t>provide</w:t>
      </w:r>
      <w:r w:rsidR="004A7AC9">
        <w:t xml:space="preserve"> </w:t>
      </w:r>
      <w:r w:rsidRPr="00D4548C">
        <w:t>a</w:t>
      </w:r>
      <w:r w:rsidR="004A7AC9">
        <w:t xml:space="preserve"> </w:t>
      </w:r>
      <w:r w:rsidRPr="00D4548C">
        <w:t>progress</w:t>
      </w:r>
      <w:r w:rsidR="004A7AC9">
        <w:t xml:space="preserve"> </w:t>
      </w:r>
      <w:r w:rsidRPr="00D4548C">
        <w:t>report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their</w:t>
      </w:r>
      <w:r w:rsidR="004A7AC9">
        <w:t xml:space="preserve"> </w:t>
      </w:r>
      <w:r w:rsidRPr="00D4548C">
        <w:t>activities.</w:t>
      </w:r>
    </w:p>
    <w:p w:rsidR="000653ED" w:rsidRPr="00D4548C" w:rsidRDefault="000653ED" w:rsidP="000653ED">
      <w:pPr>
        <w:pStyle w:val="H23G"/>
      </w:pPr>
      <w:r w:rsidRPr="00D4548C">
        <w:tab/>
        <w:t>9.</w:t>
      </w:r>
      <w:r w:rsidRPr="00D4548C">
        <w:tab/>
        <w:t>Follow-up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Views</w:t>
      </w:r>
      <w:r w:rsidR="004A7AC9">
        <w:t xml:space="preserve"> </w:t>
      </w:r>
      <w:r w:rsidRPr="00D4548C">
        <w:t>under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Optional</w:t>
      </w:r>
      <w:r w:rsidR="004A7AC9">
        <w:t xml:space="preserve"> </w:t>
      </w:r>
      <w:r w:rsidRPr="00D4548C">
        <w:t>Protocol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Covenant</w:t>
      </w:r>
    </w:p>
    <w:p w:rsidR="000653ED" w:rsidRPr="00D4548C" w:rsidRDefault="000653ED" w:rsidP="000653ED">
      <w:pPr>
        <w:pStyle w:val="SingleTxtG"/>
      </w:pPr>
      <w:r w:rsidRPr="00D4548C">
        <w:t>The</w:t>
      </w:r>
      <w:r w:rsidR="004A7AC9">
        <w:t xml:space="preserve"> </w:t>
      </w:r>
      <w:r w:rsidRPr="00D4548C">
        <w:t>Special</w:t>
      </w:r>
      <w:r w:rsidR="004A7AC9">
        <w:t xml:space="preserve"> </w:t>
      </w:r>
      <w:r w:rsidRPr="00D4548C">
        <w:t>Rapporteur</w:t>
      </w:r>
      <w:r w:rsidR="004A7AC9">
        <w:t xml:space="preserve"> </w:t>
      </w:r>
      <w:r w:rsidRPr="00D4548C">
        <w:t>for</w:t>
      </w:r>
      <w:r w:rsidR="004A7AC9">
        <w:t xml:space="preserve"> </w:t>
      </w:r>
      <w:r w:rsidRPr="00D4548C">
        <w:t>follow-up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Views</w:t>
      </w:r>
      <w:r w:rsidR="004A7AC9">
        <w:t xml:space="preserve"> </w:t>
      </w:r>
      <w:r w:rsidRPr="00D4548C">
        <w:t>will</w:t>
      </w:r>
      <w:r w:rsidR="004A7AC9">
        <w:t xml:space="preserve"> </w:t>
      </w:r>
      <w:r w:rsidRPr="00D4548C">
        <w:t>provide</w:t>
      </w:r>
      <w:r w:rsidR="004A7AC9">
        <w:t xml:space="preserve"> </w:t>
      </w:r>
      <w:r w:rsidRPr="00D4548C">
        <w:t>a</w:t>
      </w:r>
      <w:r w:rsidR="004A7AC9">
        <w:t xml:space="preserve"> </w:t>
      </w:r>
      <w:r w:rsidRPr="00D4548C">
        <w:t>progress</w:t>
      </w:r>
      <w:r w:rsidR="004A7AC9">
        <w:t xml:space="preserve"> </w:t>
      </w:r>
      <w:r w:rsidRPr="00D4548C">
        <w:t>report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his</w:t>
      </w:r>
      <w:r w:rsidR="004A7AC9">
        <w:t xml:space="preserve"> </w:t>
      </w:r>
      <w:r w:rsidRPr="00D4548C">
        <w:t>activities.</w:t>
      </w:r>
    </w:p>
    <w:p w:rsidR="000653ED" w:rsidRPr="00D4548C" w:rsidRDefault="000653ED" w:rsidP="000653ED">
      <w:pPr>
        <w:pStyle w:val="H23G"/>
      </w:pPr>
      <w:r w:rsidRPr="00D4548C">
        <w:lastRenderedPageBreak/>
        <w:tab/>
        <w:t>10.</w:t>
      </w:r>
      <w:r w:rsidRPr="00D4548C">
        <w:tab/>
        <w:t>Consideration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communications</w:t>
      </w:r>
      <w:r w:rsidR="004A7AC9">
        <w:t xml:space="preserve"> </w:t>
      </w:r>
      <w:r w:rsidRPr="00D4548C">
        <w:t>under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first</w:t>
      </w:r>
      <w:r w:rsidR="004A7AC9">
        <w:t xml:space="preserve"> </w:t>
      </w:r>
      <w:r w:rsidRPr="00D4548C">
        <w:t>Optional</w:t>
      </w:r>
      <w:r w:rsidR="004A7AC9">
        <w:t xml:space="preserve"> </w:t>
      </w:r>
      <w:r w:rsidRPr="00D4548C">
        <w:t>Protocol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Covenant</w:t>
      </w:r>
    </w:p>
    <w:p w:rsidR="000653ED" w:rsidRPr="00D4548C" w:rsidRDefault="000653ED" w:rsidP="000653ED">
      <w:pPr>
        <w:pStyle w:val="SingleTxtG"/>
      </w:pPr>
      <w:r w:rsidRPr="00D4548C">
        <w:t>Mindful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provisions</w:t>
      </w:r>
      <w:r w:rsidR="004A7AC9">
        <w:t xml:space="preserve"> </w:t>
      </w:r>
      <w:r w:rsidRPr="00D4548C">
        <w:t>under</w:t>
      </w:r>
      <w:r w:rsidR="004A7AC9">
        <w:t xml:space="preserve"> </w:t>
      </w:r>
      <w:r w:rsidRPr="00D4548C">
        <w:t>rule</w:t>
      </w:r>
      <w:r w:rsidR="004A7AC9">
        <w:t xml:space="preserve"> </w:t>
      </w:r>
      <w:r w:rsidRPr="00D4548C">
        <w:t>95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2232B0" w:rsidRPr="00D4548C">
        <w:t>’</w:t>
      </w:r>
      <w:r w:rsidRPr="00D4548C">
        <w:t>s</w:t>
      </w:r>
      <w:r w:rsidR="004A7AC9">
        <w:t xml:space="preserve"> </w:t>
      </w:r>
      <w:r w:rsidRPr="00D4548C">
        <w:t>rules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procedure,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working</w:t>
      </w:r>
      <w:r w:rsidR="004A7AC9">
        <w:t xml:space="preserve"> </w:t>
      </w:r>
      <w:r w:rsidRPr="00D4548C">
        <w:t>group</w:t>
      </w:r>
      <w:r w:rsidR="004A7AC9">
        <w:t xml:space="preserve"> </w:t>
      </w:r>
      <w:r w:rsidRPr="00D4548C">
        <w:t>on</w:t>
      </w:r>
      <w:r w:rsidR="004A7AC9">
        <w:t xml:space="preserve"> </w:t>
      </w:r>
      <w:r w:rsidRPr="00D4548C">
        <w:t>individual</w:t>
      </w:r>
      <w:r w:rsidR="004A7AC9">
        <w:t xml:space="preserve"> </w:t>
      </w:r>
      <w:r w:rsidRPr="00D4548C">
        <w:t>communications</w:t>
      </w:r>
      <w:r w:rsidR="004A7AC9">
        <w:t xml:space="preserve"> </w:t>
      </w:r>
      <w:r w:rsidRPr="00D4548C">
        <w:t>will</w:t>
      </w:r>
      <w:r w:rsidR="004A7AC9">
        <w:t xml:space="preserve"> </w:t>
      </w:r>
      <w:r w:rsidRPr="00D4548C">
        <w:t>meet</w:t>
      </w:r>
      <w:r w:rsidR="004A7AC9">
        <w:t xml:space="preserve"> </w:t>
      </w:r>
      <w:r w:rsidRPr="00D4548C">
        <w:t>for</w:t>
      </w:r>
      <w:r w:rsidR="004A7AC9">
        <w:t xml:space="preserve"> </w:t>
      </w:r>
      <w:r w:rsidRPr="00D4548C">
        <w:t>a</w:t>
      </w:r>
      <w:r w:rsidR="004A7AC9">
        <w:t xml:space="preserve"> </w:t>
      </w:r>
      <w:r w:rsidRPr="00D4548C">
        <w:t>period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one</w:t>
      </w:r>
      <w:r w:rsidR="004A7AC9">
        <w:t xml:space="preserve"> </w:t>
      </w:r>
      <w:r w:rsidRPr="00D4548C">
        <w:t>week,</w:t>
      </w:r>
      <w:r w:rsidR="004A7AC9">
        <w:t xml:space="preserve"> </w:t>
      </w:r>
      <w:r w:rsidRPr="00D4548C">
        <w:t>from</w:t>
      </w:r>
      <w:r w:rsidR="004A7AC9">
        <w:t xml:space="preserve"> </w:t>
      </w:r>
      <w:r w:rsidRPr="00D4548C">
        <w:t>27</w:t>
      </w:r>
      <w:r w:rsidR="004A7AC9">
        <w:t xml:space="preserve"> </w:t>
      </w:r>
      <w:r w:rsidRPr="00D4548C">
        <w:t>February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3</w:t>
      </w:r>
      <w:r w:rsidR="004A7AC9">
        <w:t xml:space="preserve"> </w:t>
      </w:r>
      <w:r w:rsidRPr="00D4548C">
        <w:t>March</w:t>
      </w:r>
      <w:r w:rsidR="004A7AC9">
        <w:t xml:space="preserve"> </w:t>
      </w:r>
      <w:r w:rsidRPr="00D4548C">
        <w:t>2017,</w:t>
      </w:r>
      <w:r w:rsidR="004A7AC9">
        <w:t xml:space="preserve"> </w:t>
      </w:r>
      <w:r w:rsidRPr="00D4548C">
        <w:t>prior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119th</w:t>
      </w:r>
      <w:r w:rsidR="004A7AC9">
        <w:t xml:space="preserve"> </w:t>
      </w:r>
      <w:r w:rsidRPr="00D4548C">
        <w:t>session.</w:t>
      </w:r>
    </w:p>
    <w:p w:rsidR="000653ED" w:rsidRPr="00D4548C" w:rsidRDefault="000653ED" w:rsidP="000653ED">
      <w:pPr>
        <w:pStyle w:val="SingleTxtG"/>
      </w:pPr>
      <w:r w:rsidRPr="00D4548C">
        <w:t>In</w:t>
      </w:r>
      <w:r w:rsidR="004A7AC9">
        <w:t xml:space="preserve"> </w:t>
      </w:r>
      <w:r w:rsidRPr="00D4548C">
        <w:t>accordance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provisions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chapter</w:t>
      </w:r>
      <w:r w:rsidR="004A7AC9">
        <w:t xml:space="preserve"> </w:t>
      </w:r>
      <w:r w:rsidRPr="00D4548C">
        <w:t>XVII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its</w:t>
      </w:r>
      <w:r w:rsidR="004A7AC9">
        <w:t xml:space="preserve"> </w:t>
      </w:r>
      <w:r w:rsidRPr="00D4548C">
        <w:t>rules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procedure,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will</w:t>
      </w:r>
      <w:r w:rsidR="004A7AC9">
        <w:t xml:space="preserve"> </w:t>
      </w:r>
      <w:r w:rsidRPr="00D4548C">
        <w:t>consider</w:t>
      </w:r>
      <w:r w:rsidR="004A7AC9">
        <w:t xml:space="preserve"> </w:t>
      </w:r>
      <w:r w:rsidRPr="00D4548C">
        <w:t>communications</w:t>
      </w:r>
      <w:r w:rsidR="004A7AC9">
        <w:t xml:space="preserve"> </w:t>
      </w:r>
      <w:r w:rsidRPr="00D4548C">
        <w:t>that</w:t>
      </w:r>
      <w:r w:rsidR="004A7AC9">
        <w:t xml:space="preserve"> </w:t>
      </w:r>
      <w:r w:rsidRPr="00D4548C">
        <w:t>have</w:t>
      </w:r>
      <w:r w:rsidR="004A7AC9">
        <w:t xml:space="preserve"> </w:t>
      </w:r>
      <w:r w:rsidRPr="00D4548C">
        <w:t>been</w:t>
      </w:r>
      <w:r w:rsidR="004A7AC9">
        <w:t xml:space="preserve"> </w:t>
      </w:r>
      <w:r w:rsidRPr="00D4548C">
        <w:t>or</w:t>
      </w:r>
      <w:r w:rsidR="004A7AC9">
        <w:t xml:space="preserve"> </w:t>
      </w:r>
      <w:r w:rsidRPr="00D4548C">
        <w:t>appear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have</w:t>
      </w:r>
      <w:r w:rsidR="004A7AC9">
        <w:t xml:space="preserve"> </w:t>
      </w:r>
      <w:r w:rsidRPr="00D4548C">
        <w:t>been</w:t>
      </w:r>
      <w:r w:rsidR="004A7AC9">
        <w:t xml:space="preserve"> </w:t>
      </w:r>
      <w:r w:rsidRPr="00D4548C">
        <w:t>submitted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it</w:t>
      </w:r>
      <w:r w:rsidR="004A7AC9">
        <w:t xml:space="preserve"> </w:t>
      </w:r>
      <w:r w:rsidRPr="00D4548C">
        <w:t>under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Optional</w:t>
      </w:r>
      <w:r w:rsidR="004A7AC9">
        <w:t xml:space="preserve"> </w:t>
      </w:r>
      <w:r w:rsidRPr="00D4548C">
        <w:t>Protocol.</w:t>
      </w:r>
    </w:p>
    <w:p w:rsidR="000653ED" w:rsidRPr="00D4548C" w:rsidRDefault="000653ED" w:rsidP="000653ED">
      <w:pPr>
        <w:pStyle w:val="SingleTxtG"/>
      </w:pPr>
      <w:r w:rsidRPr="00D4548C">
        <w:t>A</w:t>
      </w:r>
      <w:r w:rsidR="004A7AC9">
        <w:t xml:space="preserve"> </w:t>
      </w:r>
      <w:r w:rsidRPr="00D4548C">
        <w:t>total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400</w:t>
      </w:r>
      <w:r w:rsidR="004A7AC9">
        <w:t xml:space="preserve"> </w:t>
      </w:r>
      <w:r w:rsidRPr="00D4548C">
        <w:t>communications</w:t>
      </w:r>
      <w:r w:rsidR="004A7AC9">
        <w:t xml:space="preserve"> </w:t>
      </w:r>
      <w:r w:rsidRPr="00D4548C">
        <w:t>were</w:t>
      </w:r>
      <w:r w:rsidR="004A7AC9">
        <w:t xml:space="preserve"> </w:t>
      </w:r>
      <w:r w:rsidRPr="00D4548C">
        <w:t>pending</w:t>
      </w:r>
      <w:r w:rsidR="004A7AC9">
        <w:t xml:space="preserve"> </w:t>
      </w:r>
      <w:r w:rsidRPr="00D4548C">
        <w:t>before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4A7AC9">
        <w:t xml:space="preserve"> </w:t>
      </w:r>
      <w:r w:rsidRPr="00D4548C">
        <w:t>as</w:t>
      </w:r>
      <w:r w:rsidR="004A7AC9">
        <w:t xml:space="preserve"> </w:t>
      </w:r>
      <w:r w:rsidRPr="00D4548C">
        <w:t>at</w:t>
      </w:r>
      <w:r w:rsidR="004A7AC9">
        <w:t xml:space="preserve"> </w:t>
      </w:r>
      <w:r w:rsidRPr="00D4548C">
        <w:t>20</w:t>
      </w:r>
      <w:r w:rsidR="004A7AC9">
        <w:t xml:space="preserve"> </w:t>
      </w:r>
      <w:r w:rsidRPr="00D4548C">
        <w:t>December</w:t>
      </w:r>
      <w:r w:rsidR="004A7AC9">
        <w:t xml:space="preserve"> </w:t>
      </w:r>
      <w:r w:rsidRPr="00D4548C">
        <w:t>2016.</w:t>
      </w:r>
      <w:r w:rsidR="004A7AC9">
        <w:t xml:space="preserve"> </w:t>
      </w:r>
    </w:p>
    <w:p w:rsidR="000653ED" w:rsidRPr="00D4548C" w:rsidRDefault="000653ED" w:rsidP="000653ED">
      <w:pPr>
        <w:pStyle w:val="SingleTxtG"/>
      </w:pPr>
      <w:r w:rsidRPr="00D4548C">
        <w:t>In</w:t>
      </w:r>
      <w:r w:rsidR="004A7AC9">
        <w:t xml:space="preserve"> </w:t>
      </w:r>
      <w:r w:rsidRPr="00D4548C">
        <w:t>accordance</w:t>
      </w:r>
      <w:r w:rsidR="004A7AC9">
        <w:t xml:space="preserve"> </w:t>
      </w:r>
      <w:r w:rsidRPr="00D4548C">
        <w:t>with</w:t>
      </w:r>
      <w:r w:rsidR="004A7AC9">
        <w:t xml:space="preserve"> </w:t>
      </w:r>
      <w:r w:rsidRPr="00D4548C">
        <w:t>article</w:t>
      </w:r>
      <w:r w:rsidR="004A7AC9">
        <w:t xml:space="preserve"> </w:t>
      </w:r>
      <w:r w:rsidRPr="00D4548C">
        <w:t>5</w:t>
      </w:r>
      <w:r w:rsidR="004A7AC9">
        <w:t xml:space="preserve"> </w:t>
      </w:r>
      <w:r w:rsidRPr="00D4548C">
        <w:t>(3)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Optional</w:t>
      </w:r>
      <w:r w:rsidR="004A7AC9">
        <w:t xml:space="preserve"> </w:t>
      </w:r>
      <w:r w:rsidRPr="00D4548C">
        <w:t>Protocol</w:t>
      </w:r>
      <w:r w:rsidR="004A7AC9">
        <w:t xml:space="preserve"> </w:t>
      </w:r>
      <w:r w:rsidRPr="00D4548C">
        <w:t>and</w:t>
      </w:r>
      <w:r w:rsidR="004A7AC9">
        <w:t xml:space="preserve"> </w:t>
      </w:r>
      <w:r w:rsidRPr="00D4548C">
        <w:t>rule</w:t>
      </w:r>
      <w:r w:rsidR="004A7AC9">
        <w:t xml:space="preserve"> </w:t>
      </w:r>
      <w:r w:rsidRPr="00D4548C">
        <w:t>88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Committee</w:t>
      </w:r>
      <w:r w:rsidR="002232B0" w:rsidRPr="00D4548C">
        <w:t>’</w:t>
      </w:r>
      <w:r w:rsidRPr="00D4548C">
        <w:t>s</w:t>
      </w:r>
      <w:r w:rsidR="004A7AC9">
        <w:t xml:space="preserve"> </w:t>
      </w:r>
      <w:r w:rsidRPr="00D4548C">
        <w:t>rules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procedure,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present</w:t>
      </w:r>
      <w:r w:rsidR="004A7AC9">
        <w:t xml:space="preserve"> </w:t>
      </w:r>
      <w:r w:rsidRPr="00D4548C">
        <w:t>agenda</w:t>
      </w:r>
      <w:r w:rsidR="004A7AC9">
        <w:t xml:space="preserve"> </w:t>
      </w:r>
      <w:r w:rsidRPr="00D4548C">
        <w:t>item</w:t>
      </w:r>
      <w:r w:rsidR="004A7AC9">
        <w:t xml:space="preserve"> </w:t>
      </w:r>
      <w:r w:rsidRPr="00D4548C">
        <w:t>will</w:t>
      </w:r>
      <w:r w:rsidR="004A7AC9">
        <w:t xml:space="preserve"> </w:t>
      </w:r>
      <w:r w:rsidRPr="00D4548C">
        <w:t>be</w:t>
      </w:r>
      <w:r w:rsidR="004A7AC9">
        <w:t xml:space="preserve"> </w:t>
      </w:r>
      <w:r w:rsidRPr="00D4548C">
        <w:t>considered</w:t>
      </w:r>
      <w:r w:rsidR="004A7AC9">
        <w:t xml:space="preserve"> </w:t>
      </w:r>
      <w:r w:rsidRPr="00D4548C">
        <w:t>in</w:t>
      </w:r>
      <w:r w:rsidR="004A7AC9">
        <w:t xml:space="preserve"> </w:t>
      </w:r>
      <w:r w:rsidRPr="00D4548C">
        <w:t>closed</w:t>
      </w:r>
      <w:r w:rsidR="004A7AC9">
        <w:t xml:space="preserve"> </w:t>
      </w:r>
      <w:r w:rsidRPr="00D4548C">
        <w:t>meetings.</w:t>
      </w:r>
    </w:p>
    <w:p w:rsidR="000653ED" w:rsidRPr="00D4548C" w:rsidRDefault="000653ED" w:rsidP="000653ED">
      <w:pPr>
        <w:pStyle w:val="H23G"/>
      </w:pPr>
      <w:r w:rsidRPr="00D4548C">
        <w:tab/>
        <w:t>11.</w:t>
      </w:r>
      <w:r w:rsidRPr="00D4548C">
        <w:tab/>
        <w:t>Adoption</w:t>
      </w:r>
      <w:r w:rsidR="004A7AC9">
        <w:t xml:space="preserve"> </w:t>
      </w:r>
      <w:r w:rsidRPr="00D4548C">
        <w:t>of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annual</w:t>
      </w:r>
      <w:r w:rsidR="004A7AC9">
        <w:t xml:space="preserve"> </w:t>
      </w:r>
      <w:r w:rsidRPr="00D4548C">
        <w:t>report</w:t>
      </w:r>
      <w:r w:rsidR="004A7AC9">
        <w:t xml:space="preserve"> </w:t>
      </w:r>
      <w:r w:rsidRPr="00D4548C">
        <w:t>to</w:t>
      </w:r>
      <w:r w:rsidR="004A7AC9">
        <w:t xml:space="preserve"> </w:t>
      </w:r>
      <w:r w:rsidRPr="00D4548C">
        <w:t>the</w:t>
      </w:r>
      <w:r w:rsidR="004A7AC9">
        <w:t xml:space="preserve"> </w:t>
      </w:r>
      <w:r w:rsidRPr="00D4548C">
        <w:t>General</w:t>
      </w:r>
      <w:r w:rsidR="004A7AC9">
        <w:t xml:space="preserve"> </w:t>
      </w:r>
      <w:r w:rsidRPr="00D4548C">
        <w:t>Assembly</w:t>
      </w:r>
    </w:p>
    <w:p w:rsidR="000653ED" w:rsidRPr="00D4548C" w:rsidRDefault="000653ED">
      <w:pPr>
        <w:spacing w:before="240"/>
        <w:jc w:val="center"/>
        <w:rPr>
          <w:u w:val="single"/>
        </w:rPr>
      </w:pPr>
      <w:r w:rsidRPr="00D4548C">
        <w:rPr>
          <w:u w:val="single"/>
        </w:rPr>
        <w:tab/>
      </w:r>
      <w:r w:rsidRPr="00D4548C">
        <w:rPr>
          <w:u w:val="single"/>
        </w:rPr>
        <w:tab/>
      </w:r>
      <w:r w:rsidRPr="00D4548C">
        <w:rPr>
          <w:u w:val="single"/>
        </w:rPr>
        <w:tab/>
      </w:r>
    </w:p>
    <w:p w:rsidR="00A23459" w:rsidRPr="00D4548C" w:rsidRDefault="00A23459" w:rsidP="000653ED">
      <w:pPr>
        <w:pStyle w:val="SingleTxtG"/>
        <w:rPr>
          <w:rFonts w:eastAsiaTheme="minorEastAsia"/>
        </w:rPr>
      </w:pPr>
    </w:p>
    <w:sectPr w:rsidR="00A23459" w:rsidRPr="00D4548C" w:rsidSect="000653E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DD7" w:rsidRPr="00B903E5" w:rsidRDefault="00327DD7" w:rsidP="00B903E5">
      <w:pPr>
        <w:pStyle w:val="Footer"/>
      </w:pPr>
    </w:p>
  </w:endnote>
  <w:endnote w:type="continuationSeparator" w:id="0">
    <w:p w:rsidR="00327DD7" w:rsidRPr="00B903E5" w:rsidRDefault="00327DD7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3ED" w:rsidRPr="000653ED" w:rsidRDefault="000653ED" w:rsidP="0002067F">
    <w:pPr>
      <w:pStyle w:val="Footer"/>
      <w:tabs>
        <w:tab w:val="right" w:pos="9598"/>
      </w:tabs>
    </w:pPr>
    <w:r w:rsidRPr="000653ED">
      <w:rPr>
        <w:b/>
        <w:sz w:val="18"/>
      </w:rPr>
      <w:fldChar w:fldCharType="begin"/>
    </w:r>
    <w:r w:rsidRPr="000653ED">
      <w:rPr>
        <w:b/>
        <w:sz w:val="18"/>
      </w:rPr>
      <w:instrText xml:space="preserve"> PAGE  \* MERGEFORMAT </w:instrText>
    </w:r>
    <w:r w:rsidRPr="000653ED">
      <w:rPr>
        <w:b/>
        <w:sz w:val="18"/>
      </w:rPr>
      <w:fldChar w:fldCharType="separate"/>
    </w:r>
    <w:r w:rsidR="00EF00F6">
      <w:rPr>
        <w:b/>
        <w:noProof/>
        <w:sz w:val="18"/>
      </w:rPr>
      <w:t>4</w:t>
    </w:r>
    <w:r w:rsidRPr="000653ED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3ED" w:rsidRPr="000653ED" w:rsidRDefault="000653ED" w:rsidP="000653ED">
    <w:pPr>
      <w:pStyle w:val="Footer"/>
      <w:tabs>
        <w:tab w:val="right" w:pos="9598"/>
      </w:tabs>
      <w:rPr>
        <w:b/>
        <w:sz w:val="18"/>
      </w:rPr>
    </w:pPr>
    <w:r>
      <w:tab/>
    </w:r>
    <w:r w:rsidRPr="000653ED">
      <w:rPr>
        <w:b/>
        <w:sz w:val="18"/>
      </w:rPr>
      <w:fldChar w:fldCharType="begin"/>
    </w:r>
    <w:r w:rsidRPr="000653ED">
      <w:rPr>
        <w:b/>
        <w:sz w:val="18"/>
      </w:rPr>
      <w:instrText xml:space="preserve"> PAGE  \* MERGEFORMAT </w:instrText>
    </w:r>
    <w:r w:rsidRPr="000653ED">
      <w:rPr>
        <w:b/>
        <w:sz w:val="18"/>
      </w:rPr>
      <w:fldChar w:fldCharType="separate"/>
    </w:r>
    <w:r w:rsidR="00EF00F6">
      <w:rPr>
        <w:b/>
        <w:noProof/>
        <w:sz w:val="18"/>
      </w:rPr>
      <w:t>3</w:t>
    </w:r>
    <w:r w:rsidRPr="000653E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99D" w:rsidRDefault="00A1599D" w:rsidP="00A1599D">
    <w:pPr>
      <w:pStyle w:val="Footer"/>
    </w:pPr>
    <w:r w:rsidRPr="00DA43F5">
      <w:rPr>
        <w:rFonts w:ascii="C39T30Lfz" w:hAnsi="C39T30Lfz"/>
        <w:noProof/>
        <w:sz w:val="56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131A6A3F" wp14:editId="776AAAEE">
          <wp:simplePos x="0" y="0"/>
          <wp:positionH relativeFrom="margin">
            <wp:posOffset>4340860</wp:posOffset>
          </wp:positionH>
          <wp:positionV relativeFrom="margin">
            <wp:posOffset>8240725</wp:posOffset>
          </wp:positionV>
          <wp:extent cx="974725" cy="26733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4725" cy="267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1599D" w:rsidRDefault="00A1599D" w:rsidP="00A1599D">
    <w:pPr>
      <w:pStyle w:val="Footer"/>
      <w:ind w:right="1134"/>
      <w:rPr>
        <w:sz w:val="20"/>
      </w:rPr>
    </w:pPr>
    <w:r>
      <w:rPr>
        <w:sz w:val="20"/>
      </w:rPr>
      <w:t>GE.16-</w:t>
    </w:r>
  </w:p>
  <w:p w:rsidR="00A1599D" w:rsidRPr="00A1599D" w:rsidRDefault="00A1599D" w:rsidP="00A1599D">
    <w:pPr>
      <w:pStyle w:val="Footer"/>
      <w:ind w:right="1134"/>
      <w:rPr>
        <w:rFonts w:ascii="C39T30Lfz" w:hAnsi="C39T30Lfz"/>
        <w:sz w:val="5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DD7" w:rsidRPr="00B903E5" w:rsidRDefault="00327DD7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327DD7" w:rsidRPr="00B903E5" w:rsidRDefault="00327DD7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0D08B2" w:rsidRPr="00EF00F6" w:rsidRDefault="000D08B2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EF00F6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proofErr w:type="gramStart"/>
      <w:r>
        <w:t>Reissued for technical reasons on 15 December 2016.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3ED" w:rsidRPr="000653ED" w:rsidRDefault="000653ED" w:rsidP="000653ED">
    <w:pPr>
      <w:pStyle w:val="Header"/>
    </w:pPr>
    <w:r w:rsidRPr="000653ED">
      <w:t>CCPR/C/119/1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3ED" w:rsidRPr="000653ED" w:rsidRDefault="000653ED" w:rsidP="000653ED">
    <w:pPr>
      <w:pStyle w:val="Header"/>
      <w:jc w:val="right"/>
    </w:pPr>
    <w:r w:rsidRPr="000653ED">
      <w:t>CCPR/C/119/1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3FF" w:rsidRDefault="00EF23F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567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27DD7"/>
    <w:rsid w:val="0002067F"/>
    <w:rsid w:val="00046E92"/>
    <w:rsid w:val="0006523D"/>
    <w:rsid w:val="000653ED"/>
    <w:rsid w:val="000D08B2"/>
    <w:rsid w:val="00131D7A"/>
    <w:rsid w:val="00165C15"/>
    <w:rsid w:val="002232B0"/>
    <w:rsid w:val="00247E2C"/>
    <w:rsid w:val="002D6C53"/>
    <w:rsid w:val="002F5595"/>
    <w:rsid w:val="00327DD7"/>
    <w:rsid w:val="00334F6A"/>
    <w:rsid w:val="00342AC8"/>
    <w:rsid w:val="003915CE"/>
    <w:rsid w:val="003B4550"/>
    <w:rsid w:val="00410C9C"/>
    <w:rsid w:val="00461253"/>
    <w:rsid w:val="004A7AC9"/>
    <w:rsid w:val="005042C2"/>
    <w:rsid w:val="00671529"/>
    <w:rsid w:val="007268F9"/>
    <w:rsid w:val="007659DE"/>
    <w:rsid w:val="007C52B0"/>
    <w:rsid w:val="00817E57"/>
    <w:rsid w:val="008D3450"/>
    <w:rsid w:val="00921056"/>
    <w:rsid w:val="009411B4"/>
    <w:rsid w:val="009A43BC"/>
    <w:rsid w:val="009D0139"/>
    <w:rsid w:val="009F5CDC"/>
    <w:rsid w:val="00A1599D"/>
    <w:rsid w:val="00A23459"/>
    <w:rsid w:val="00A775CF"/>
    <w:rsid w:val="00B06045"/>
    <w:rsid w:val="00B300D3"/>
    <w:rsid w:val="00B903E5"/>
    <w:rsid w:val="00C35A27"/>
    <w:rsid w:val="00D4548C"/>
    <w:rsid w:val="00E02C2B"/>
    <w:rsid w:val="00ED6C48"/>
    <w:rsid w:val="00EF00F6"/>
    <w:rsid w:val="00EF23FF"/>
    <w:rsid w:val="00F41F0F"/>
    <w:rsid w:val="00F64F80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Strong" w:uiPriority="22" w:unhideWhenUsed="0"/>
    <w:lsdException w:name="Emphasis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D08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08B2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08B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0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08B2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Strong" w:uiPriority="22" w:unhideWhenUsed="0"/>
    <w:lsdException w:name="Emphasis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D08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08B2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08B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0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08B2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B1BC50-FF8C-4838-8996-511E691409A5}"/>
</file>

<file path=customXml/itemProps2.xml><?xml version="1.0" encoding="utf-8"?>
<ds:datastoreItem xmlns:ds="http://schemas.openxmlformats.org/officeDocument/2006/customXml" ds:itemID="{8A65038D-44EF-4DCE-9343-F54172547A5E}"/>
</file>

<file path=customXml/itemProps3.xml><?xml version="1.0" encoding="utf-8"?>
<ds:datastoreItem xmlns:ds="http://schemas.openxmlformats.org/officeDocument/2006/customXml" ds:itemID="{533BC6F4-AA01-4504-9F98-3B3A76E7BF1F}"/>
</file>

<file path=customXml/itemProps4.xml><?xml version="1.0" encoding="utf-8"?>
<ds:datastoreItem xmlns:ds="http://schemas.openxmlformats.org/officeDocument/2006/customXml" ds:itemID="{9318109E-213B-4E05-8B41-84F727188916}"/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7</TotalTime>
  <Pages>4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1621901</vt:lpstr>
    </vt:vector>
  </TitlesOfParts>
  <Company>DCM</Company>
  <LinksUpToDate>false</LinksUpToDate>
  <CharactersWithSpaces>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1621901</dc:title>
  <dc:subject>CCPR/C/119/1</dc:subject>
  <dc:creator>Cecile Pacis</dc:creator>
  <cp:lastModifiedBy>Thodiyil Sindu</cp:lastModifiedBy>
  <cp:revision>4</cp:revision>
  <dcterms:created xsi:type="dcterms:W3CDTF">2016-12-15T07:07:00Z</dcterms:created>
  <dcterms:modified xsi:type="dcterms:W3CDTF">2017-03-01T13:12:00Z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