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2D3E45" w:rsidRDefault="001376ED" w:rsidP="0087499B">
      <w:pPr>
        <w:spacing w:after="120"/>
        <w:rPr>
          <w:rFonts w:ascii="Times New Roman" w:hAnsi="Times New Roman" w:cs="Times New Roman"/>
          <w:b/>
          <w:sz w:val="32"/>
          <w:lang w:val="en-AU"/>
        </w:rPr>
      </w:pPr>
    </w:p>
    <w:p w14:paraId="579C8864" w14:textId="77777777" w:rsidR="001376ED" w:rsidRPr="002D3E45" w:rsidRDefault="001376ED" w:rsidP="0087499B">
      <w:pPr>
        <w:spacing w:after="120"/>
        <w:rPr>
          <w:rFonts w:ascii="Times New Roman" w:hAnsi="Times New Roman" w:cs="Times New Roman"/>
          <w:b/>
          <w:sz w:val="32"/>
          <w:lang w:val="en-AU"/>
        </w:rPr>
      </w:pPr>
    </w:p>
    <w:p w14:paraId="2B293E8B" w14:textId="77777777" w:rsidR="001376ED" w:rsidRPr="002D3E45" w:rsidRDefault="001376ED" w:rsidP="0087499B">
      <w:pPr>
        <w:spacing w:after="120"/>
        <w:rPr>
          <w:rFonts w:ascii="Times New Roman" w:hAnsi="Times New Roman" w:cs="Times New Roman"/>
          <w:b/>
          <w:sz w:val="32"/>
          <w:lang w:val="en-AU"/>
        </w:rPr>
      </w:pPr>
    </w:p>
    <w:p w14:paraId="685128A5" w14:textId="77777777" w:rsidR="001376ED" w:rsidRPr="002C45F2" w:rsidRDefault="001376ED" w:rsidP="0087499B">
      <w:pPr>
        <w:spacing w:after="120"/>
        <w:rPr>
          <w:rFonts w:ascii="Times New Roman" w:hAnsi="Times New Roman" w:cs="Times New Roman"/>
          <w:b/>
          <w:sz w:val="32"/>
          <w:lang w:val="en-AU"/>
        </w:rPr>
      </w:pPr>
    </w:p>
    <w:p w14:paraId="0C912D18" w14:textId="77777777" w:rsidR="001376ED" w:rsidRPr="002C45F2" w:rsidRDefault="001376ED" w:rsidP="0087499B">
      <w:pPr>
        <w:spacing w:after="120"/>
        <w:rPr>
          <w:rFonts w:ascii="Times New Roman" w:hAnsi="Times New Roman" w:cs="Times New Roman"/>
          <w:b/>
          <w:sz w:val="32"/>
          <w:lang w:val="en-AU"/>
        </w:rPr>
      </w:pPr>
    </w:p>
    <w:p w14:paraId="387B9B74" w14:textId="77777777" w:rsidR="001376ED" w:rsidRPr="002C45F2" w:rsidRDefault="001376ED" w:rsidP="0087499B">
      <w:pPr>
        <w:spacing w:after="120"/>
        <w:rPr>
          <w:rFonts w:ascii="Times New Roman" w:hAnsi="Times New Roman" w:cs="Times New Roman"/>
          <w:b/>
          <w:sz w:val="32"/>
          <w:lang w:val="en-AU"/>
        </w:rPr>
      </w:pPr>
    </w:p>
    <w:p w14:paraId="790791A5" w14:textId="77777777" w:rsidR="001376ED" w:rsidRPr="002C45F2" w:rsidRDefault="001376ED" w:rsidP="0087499B">
      <w:pPr>
        <w:spacing w:after="120"/>
        <w:rPr>
          <w:rFonts w:ascii="Times New Roman" w:hAnsi="Times New Roman" w:cs="Times New Roman"/>
          <w:b/>
          <w:sz w:val="32"/>
          <w:lang w:val="en-AU"/>
        </w:rPr>
      </w:pPr>
    </w:p>
    <w:p w14:paraId="326B6559" w14:textId="77777777" w:rsidR="001376ED" w:rsidRPr="002C45F2" w:rsidRDefault="001376ED" w:rsidP="0087499B">
      <w:pPr>
        <w:spacing w:after="120"/>
        <w:rPr>
          <w:rFonts w:ascii="Times New Roman" w:hAnsi="Times New Roman" w:cs="Times New Roman"/>
          <w:b/>
          <w:sz w:val="32"/>
          <w:lang w:val="en-AU"/>
        </w:rPr>
      </w:pPr>
    </w:p>
    <w:p w14:paraId="5D1BCB4A" w14:textId="77777777" w:rsidR="001376ED" w:rsidRPr="002C45F2" w:rsidRDefault="001376ED" w:rsidP="001376ED">
      <w:pPr>
        <w:spacing w:after="120"/>
        <w:jc w:val="right"/>
        <w:rPr>
          <w:rFonts w:ascii="Times New Roman" w:hAnsi="Times New Roman" w:cs="Times New Roman"/>
          <w:b/>
          <w:sz w:val="32"/>
          <w:lang w:val="en-AU"/>
        </w:rPr>
      </w:pPr>
    </w:p>
    <w:p w14:paraId="0E52CC6C" w14:textId="1028E789" w:rsidR="0001067E" w:rsidRPr="002C45F2" w:rsidRDefault="0001067E" w:rsidP="001376ED">
      <w:pPr>
        <w:spacing w:after="120"/>
        <w:jc w:val="right"/>
        <w:rPr>
          <w:rFonts w:ascii="Times New Roman" w:hAnsi="Times New Roman" w:cs="Times New Roman"/>
          <w:b/>
          <w:sz w:val="32"/>
          <w:lang w:val="en-AU"/>
        </w:rPr>
      </w:pPr>
      <w:r w:rsidRPr="002C45F2">
        <w:rPr>
          <w:rFonts w:ascii="Times New Roman" w:hAnsi="Times New Roman" w:cs="Times New Roman"/>
          <w:b/>
          <w:sz w:val="32"/>
          <w:lang w:val="en-AU"/>
        </w:rPr>
        <w:t xml:space="preserve">AUSTRALIA’S COMBINED </w:t>
      </w:r>
      <w:r w:rsidR="007326CE">
        <w:rPr>
          <w:rFonts w:ascii="Times New Roman" w:hAnsi="Times New Roman" w:cs="Times New Roman"/>
          <w:b/>
          <w:sz w:val="32"/>
          <w:lang w:val="en-AU"/>
        </w:rPr>
        <w:t>18th</w:t>
      </w:r>
      <w:r w:rsidRPr="002C45F2">
        <w:rPr>
          <w:rFonts w:ascii="Times New Roman" w:hAnsi="Times New Roman" w:cs="Times New Roman"/>
          <w:b/>
          <w:sz w:val="32"/>
          <w:lang w:val="en-AU"/>
        </w:rPr>
        <w:t xml:space="preserve">, </w:t>
      </w:r>
      <w:r w:rsidR="007326CE">
        <w:rPr>
          <w:rFonts w:ascii="Times New Roman" w:hAnsi="Times New Roman" w:cs="Times New Roman"/>
          <w:b/>
          <w:sz w:val="32"/>
          <w:lang w:val="en-AU"/>
        </w:rPr>
        <w:t>19th</w:t>
      </w:r>
      <w:r w:rsidR="007326CE" w:rsidRPr="002C45F2">
        <w:rPr>
          <w:rFonts w:ascii="Times New Roman" w:hAnsi="Times New Roman" w:cs="Times New Roman"/>
          <w:b/>
          <w:sz w:val="32"/>
          <w:lang w:val="en-AU"/>
        </w:rPr>
        <w:t xml:space="preserve"> </w:t>
      </w:r>
      <w:r w:rsidRPr="002C45F2">
        <w:rPr>
          <w:rFonts w:ascii="Times New Roman" w:hAnsi="Times New Roman" w:cs="Times New Roman"/>
          <w:b/>
          <w:sz w:val="32"/>
          <w:lang w:val="en-AU"/>
        </w:rPr>
        <w:t xml:space="preserve">AND </w:t>
      </w:r>
      <w:r w:rsidR="007326CE">
        <w:rPr>
          <w:rFonts w:ascii="Times New Roman" w:hAnsi="Times New Roman" w:cs="Times New Roman"/>
          <w:b/>
          <w:sz w:val="32"/>
          <w:lang w:val="en-AU"/>
        </w:rPr>
        <w:t>20th</w:t>
      </w:r>
      <w:r w:rsidR="007326CE" w:rsidRPr="002C45F2">
        <w:rPr>
          <w:rFonts w:ascii="Times New Roman" w:hAnsi="Times New Roman" w:cs="Times New Roman"/>
          <w:b/>
          <w:sz w:val="32"/>
          <w:lang w:val="en-AU"/>
        </w:rPr>
        <w:t xml:space="preserve"> </w:t>
      </w:r>
      <w:r w:rsidRPr="002C45F2">
        <w:rPr>
          <w:rFonts w:ascii="Times New Roman" w:hAnsi="Times New Roman" w:cs="Times New Roman"/>
          <w:b/>
          <w:sz w:val="32"/>
          <w:lang w:val="en-AU"/>
        </w:rPr>
        <w:t>REPORTS UNDER THE CONVENTION ON THE ELIMINATION OF ALL FORMS OF RACIAL DISCRIMINATION</w:t>
      </w:r>
    </w:p>
    <w:p w14:paraId="19790C5A" w14:textId="77777777" w:rsidR="001376ED" w:rsidRPr="002C45F2" w:rsidRDefault="001376ED" w:rsidP="001376ED">
      <w:pPr>
        <w:spacing w:after="120"/>
        <w:jc w:val="right"/>
        <w:rPr>
          <w:rFonts w:ascii="Times New Roman" w:hAnsi="Times New Roman" w:cs="Times New Roman"/>
          <w:b/>
          <w:sz w:val="32"/>
          <w:lang w:val="en-AU"/>
        </w:rPr>
      </w:pPr>
    </w:p>
    <w:p w14:paraId="12B09872" w14:textId="647101E0" w:rsidR="001376ED" w:rsidRPr="000B1394" w:rsidRDefault="00C77672" w:rsidP="001376ED">
      <w:pPr>
        <w:spacing w:after="120"/>
        <w:jc w:val="right"/>
        <w:rPr>
          <w:rFonts w:ascii="Times New Roman" w:hAnsi="Times New Roman" w:cs="Times New Roman"/>
          <w:b/>
          <w:caps/>
          <w:sz w:val="32"/>
          <w:lang w:val="en-AU"/>
        </w:rPr>
      </w:pPr>
      <w:r>
        <w:rPr>
          <w:rFonts w:ascii="Times New Roman" w:hAnsi="Times New Roman" w:cs="Times New Roman"/>
          <w:b/>
          <w:caps/>
          <w:sz w:val="32"/>
          <w:lang w:val="en-AU"/>
        </w:rPr>
        <w:t>Appendix 2</w:t>
      </w:r>
    </w:p>
    <w:p w14:paraId="1BD4FC79" w14:textId="7831EF88" w:rsidR="001376ED" w:rsidRPr="002C45F2" w:rsidRDefault="00BF7B6D" w:rsidP="001376ED">
      <w:pPr>
        <w:spacing w:after="120"/>
        <w:jc w:val="right"/>
        <w:rPr>
          <w:rFonts w:ascii="Times New Roman" w:hAnsi="Times New Roman" w:cs="Times New Roman"/>
          <w:b/>
          <w:sz w:val="32"/>
          <w:lang w:val="en-AU"/>
        </w:rPr>
      </w:pPr>
      <w:r>
        <w:rPr>
          <w:rFonts w:ascii="Times New Roman" w:hAnsi="Times New Roman" w:cs="Times New Roman"/>
          <w:b/>
          <w:sz w:val="32"/>
          <w:lang w:val="en-AU"/>
        </w:rPr>
        <w:t>N</w:t>
      </w:r>
      <w:r w:rsidRPr="00BF7B6D">
        <w:rPr>
          <w:rFonts w:ascii="Times New Roman" w:hAnsi="Times New Roman" w:cs="Times New Roman"/>
          <w:b/>
          <w:sz w:val="32"/>
          <w:lang w:val="en-AU"/>
        </w:rPr>
        <w:t>on-</w:t>
      </w:r>
      <w:r>
        <w:rPr>
          <w:rFonts w:ascii="Times New Roman" w:hAnsi="Times New Roman" w:cs="Times New Roman"/>
          <w:b/>
          <w:sz w:val="32"/>
          <w:lang w:val="en-AU"/>
        </w:rPr>
        <w:t>G</w:t>
      </w:r>
      <w:r w:rsidRPr="00BF7B6D">
        <w:rPr>
          <w:rFonts w:ascii="Times New Roman" w:hAnsi="Times New Roman" w:cs="Times New Roman"/>
          <w:b/>
          <w:sz w:val="32"/>
          <w:lang w:val="en-AU"/>
        </w:rPr>
        <w:t xml:space="preserve">overnment </w:t>
      </w:r>
      <w:r>
        <w:rPr>
          <w:rFonts w:ascii="Times New Roman" w:hAnsi="Times New Roman" w:cs="Times New Roman"/>
          <w:b/>
          <w:sz w:val="32"/>
          <w:lang w:val="en-AU"/>
        </w:rPr>
        <w:t>Organisation Submissions</w:t>
      </w:r>
    </w:p>
    <w:p w14:paraId="54E66421" w14:textId="77777777" w:rsidR="001376ED" w:rsidRPr="002C45F2" w:rsidRDefault="001376ED" w:rsidP="001376ED">
      <w:pPr>
        <w:spacing w:after="120"/>
        <w:jc w:val="right"/>
        <w:rPr>
          <w:rFonts w:ascii="Times New Roman" w:hAnsi="Times New Roman" w:cs="Times New Roman"/>
          <w:b/>
          <w:sz w:val="32"/>
          <w:lang w:val="en-AU"/>
        </w:rPr>
      </w:pPr>
    </w:p>
    <w:p w14:paraId="259C2C58" w14:textId="77777777" w:rsidR="0001067E" w:rsidRPr="002C45F2" w:rsidRDefault="0001067E" w:rsidP="00B01340">
      <w:pPr>
        <w:rPr>
          <w:lang w:val="en-AU"/>
        </w:rPr>
      </w:pPr>
    </w:p>
    <w:p w14:paraId="735DE416" w14:textId="77777777" w:rsidR="0001067E" w:rsidRPr="002C45F2" w:rsidRDefault="0001067E" w:rsidP="00B01340">
      <w:pPr>
        <w:rPr>
          <w:lang w:val="en-AU"/>
        </w:rPr>
      </w:pPr>
    </w:p>
    <w:p w14:paraId="74042211" w14:textId="77777777" w:rsidR="0001067E" w:rsidRPr="002C45F2" w:rsidRDefault="0001067E" w:rsidP="002C45F2">
      <w:pPr>
        <w:rPr>
          <w:rFonts w:eastAsiaTheme="majorEastAsia"/>
        </w:rPr>
      </w:pPr>
      <w:bookmarkStart w:id="0" w:name="_Toc371326779"/>
      <w:r w:rsidRPr="002C45F2">
        <w:br w:type="page"/>
      </w:r>
    </w:p>
    <w:p w14:paraId="3623461F" w14:textId="77777777" w:rsidR="0001067E" w:rsidRPr="002D3E45" w:rsidRDefault="00D5679E" w:rsidP="00B01340">
      <w:pPr>
        <w:pStyle w:val="HeadingMajor"/>
      </w:pPr>
      <w:bookmarkStart w:id="1" w:name="_Toc412043965"/>
      <w:bookmarkStart w:id="2" w:name="_Toc425843659"/>
      <w:bookmarkEnd w:id="0"/>
      <w:r w:rsidRPr="002D3E45">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210BC7" w:rsidRDefault="00D5679E" w:rsidP="00210BC7">
          <w:pPr>
            <w:pStyle w:val="TOCHeading"/>
            <w:spacing w:before="0" w:line="240" w:lineRule="auto"/>
            <w:rPr>
              <w:rFonts w:asciiTheme="minorHAnsi" w:hAnsiTheme="minorHAnsi" w:cstheme="minorHAnsi"/>
              <w:color w:val="auto"/>
              <w:sz w:val="2"/>
              <w:szCs w:val="2"/>
              <w:lang w:val="en-AU"/>
            </w:rPr>
          </w:pPr>
        </w:p>
        <w:p w14:paraId="3ADEF77B" w14:textId="77777777" w:rsidR="00C27C4A" w:rsidRDefault="003840AD">
          <w:pPr>
            <w:pStyle w:val="TOC1"/>
            <w:tabs>
              <w:tab w:val="right" w:leader="dot" w:pos="9628"/>
            </w:tabs>
            <w:rPr>
              <w:rFonts w:asciiTheme="minorHAnsi" w:hAnsiTheme="minorHAnsi"/>
              <w:b w:val="0"/>
              <w:caps w:val="0"/>
              <w:noProof/>
              <w:sz w:val="22"/>
              <w:u w:val="none"/>
              <w:lang w:val="en-AU" w:eastAsia="en-AU"/>
            </w:rPr>
          </w:pPr>
          <w:r>
            <w:rPr>
              <w:bCs/>
              <w:caps w:val="0"/>
              <w:lang w:val="en-AU"/>
            </w:rPr>
            <w:fldChar w:fldCharType="begin"/>
          </w:r>
          <w:r>
            <w:rPr>
              <w:bCs/>
              <w:caps w:val="0"/>
              <w:lang w:val="en-AU"/>
            </w:rPr>
            <w:instrText xml:space="preserve"> TOC \h \z \t "Heading Major,1,CERD Heading Minor 1,2,CERD Heading Minor 2,3,CERD Box Table Heading,4" </w:instrText>
          </w:r>
          <w:r>
            <w:rPr>
              <w:bCs/>
              <w:caps w:val="0"/>
              <w:lang w:val="en-AU"/>
            </w:rPr>
            <w:fldChar w:fldCharType="separate"/>
          </w:r>
          <w:hyperlink w:anchor="_Toc425843659" w:history="1">
            <w:r w:rsidR="00C27C4A" w:rsidRPr="00CB1EFA">
              <w:rPr>
                <w:rStyle w:val="Hyperlink"/>
                <w:noProof/>
              </w:rPr>
              <w:t>Table of contents</w:t>
            </w:r>
            <w:r w:rsidR="00C27C4A">
              <w:rPr>
                <w:noProof/>
                <w:webHidden/>
              </w:rPr>
              <w:tab/>
            </w:r>
            <w:r w:rsidR="00C27C4A">
              <w:rPr>
                <w:noProof/>
                <w:webHidden/>
              </w:rPr>
              <w:fldChar w:fldCharType="begin"/>
            </w:r>
            <w:r w:rsidR="00C27C4A">
              <w:rPr>
                <w:noProof/>
                <w:webHidden/>
              </w:rPr>
              <w:instrText xml:space="preserve"> PAGEREF _Toc425843659 \h </w:instrText>
            </w:r>
            <w:r w:rsidR="00C27C4A">
              <w:rPr>
                <w:noProof/>
                <w:webHidden/>
              </w:rPr>
            </w:r>
            <w:r w:rsidR="00C27C4A">
              <w:rPr>
                <w:noProof/>
                <w:webHidden/>
              </w:rPr>
              <w:fldChar w:fldCharType="separate"/>
            </w:r>
            <w:r w:rsidR="00C27C4A">
              <w:rPr>
                <w:noProof/>
                <w:webHidden/>
              </w:rPr>
              <w:t>2</w:t>
            </w:r>
            <w:r w:rsidR="00C27C4A">
              <w:rPr>
                <w:noProof/>
                <w:webHidden/>
              </w:rPr>
              <w:fldChar w:fldCharType="end"/>
            </w:r>
          </w:hyperlink>
        </w:p>
        <w:p w14:paraId="16C9016D" w14:textId="77777777" w:rsidR="00C27C4A" w:rsidRDefault="00F55357">
          <w:pPr>
            <w:pStyle w:val="TOC1"/>
            <w:tabs>
              <w:tab w:val="left" w:pos="480"/>
              <w:tab w:val="right" w:leader="dot" w:pos="9628"/>
            </w:tabs>
            <w:rPr>
              <w:rFonts w:asciiTheme="minorHAnsi" w:hAnsiTheme="minorHAnsi"/>
              <w:b w:val="0"/>
              <w:caps w:val="0"/>
              <w:noProof/>
              <w:sz w:val="22"/>
              <w:u w:val="none"/>
              <w:lang w:val="en-AU" w:eastAsia="en-AU"/>
            </w:rPr>
          </w:pPr>
          <w:hyperlink w:anchor="_Toc425843660" w:history="1">
            <w:r w:rsidR="00C27C4A" w:rsidRPr="00CB1EFA">
              <w:rPr>
                <w:rStyle w:val="Hyperlink"/>
                <w:noProof/>
              </w:rPr>
              <w:t>I.</w:t>
            </w:r>
            <w:r w:rsidR="00C27C4A">
              <w:rPr>
                <w:rFonts w:asciiTheme="minorHAnsi" w:hAnsiTheme="minorHAnsi"/>
                <w:b w:val="0"/>
                <w:caps w:val="0"/>
                <w:noProof/>
                <w:sz w:val="22"/>
                <w:u w:val="none"/>
                <w:lang w:val="en-AU" w:eastAsia="en-AU"/>
              </w:rPr>
              <w:tab/>
            </w:r>
            <w:r w:rsidR="00C27C4A" w:rsidRPr="00CB1EFA">
              <w:rPr>
                <w:rStyle w:val="Hyperlink"/>
                <w:noProof/>
              </w:rPr>
              <w:t>Non-Government Organisation Submissions</w:t>
            </w:r>
            <w:r w:rsidR="00C27C4A">
              <w:rPr>
                <w:noProof/>
                <w:webHidden/>
              </w:rPr>
              <w:tab/>
            </w:r>
            <w:r w:rsidR="00C27C4A">
              <w:rPr>
                <w:noProof/>
                <w:webHidden/>
              </w:rPr>
              <w:fldChar w:fldCharType="begin"/>
            </w:r>
            <w:r w:rsidR="00C27C4A">
              <w:rPr>
                <w:noProof/>
                <w:webHidden/>
              </w:rPr>
              <w:instrText xml:space="preserve"> PAGEREF _Toc425843660 \h </w:instrText>
            </w:r>
            <w:r w:rsidR="00C27C4A">
              <w:rPr>
                <w:noProof/>
                <w:webHidden/>
              </w:rPr>
            </w:r>
            <w:r w:rsidR="00C27C4A">
              <w:rPr>
                <w:noProof/>
                <w:webHidden/>
              </w:rPr>
              <w:fldChar w:fldCharType="separate"/>
            </w:r>
            <w:r w:rsidR="00C27C4A">
              <w:rPr>
                <w:noProof/>
                <w:webHidden/>
              </w:rPr>
              <w:t>3</w:t>
            </w:r>
            <w:r w:rsidR="00C27C4A">
              <w:rPr>
                <w:noProof/>
                <w:webHidden/>
              </w:rPr>
              <w:fldChar w:fldCharType="end"/>
            </w:r>
          </w:hyperlink>
        </w:p>
        <w:p w14:paraId="384880F9" w14:textId="77777777" w:rsidR="00C27C4A" w:rsidRDefault="00F55357">
          <w:pPr>
            <w:pStyle w:val="TOC2"/>
            <w:rPr>
              <w:rFonts w:asciiTheme="minorHAnsi" w:hAnsiTheme="minorHAnsi"/>
              <w:b w:val="0"/>
              <w:noProof/>
              <w:sz w:val="22"/>
              <w:szCs w:val="22"/>
              <w:lang w:val="en-AU" w:eastAsia="en-AU"/>
            </w:rPr>
          </w:pPr>
          <w:hyperlink w:anchor="_Toc425843661" w:history="1">
            <w:r w:rsidR="00C27C4A" w:rsidRPr="00CB1EFA">
              <w:rPr>
                <w:rStyle w:val="Hyperlink"/>
                <w:noProof/>
              </w:rPr>
              <w:t>Consultation with Non-Government Organisations</w:t>
            </w:r>
            <w:r w:rsidR="00C27C4A">
              <w:rPr>
                <w:noProof/>
                <w:webHidden/>
              </w:rPr>
              <w:tab/>
            </w:r>
            <w:r w:rsidR="00C27C4A">
              <w:rPr>
                <w:noProof/>
                <w:webHidden/>
              </w:rPr>
              <w:fldChar w:fldCharType="begin"/>
            </w:r>
            <w:r w:rsidR="00C27C4A">
              <w:rPr>
                <w:noProof/>
                <w:webHidden/>
              </w:rPr>
              <w:instrText xml:space="preserve"> PAGEREF _Toc425843661 \h </w:instrText>
            </w:r>
            <w:r w:rsidR="00C27C4A">
              <w:rPr>
                <w:noProof/>
                <w:webHidden/>
              </w:rPr>
            </w:r>
            <w:r w:rsidR="00C27C4A">
              <w:rPr>
                <w:noProof/>
                <w:webHidden/>
              </w:rPr>
              <w:fldChar w:fldCharType="separate"/>
            </w:r>
            <w:r w:rsidR="00C27C4A">
              <w:rPr>
                <w:noProof/>
                <w:webHidden/>
              </w:rPr>
              <w:t>3</w:t>
            </w:r>
            <w:r w:rsidR="00C27C4A">
              <w:rPr>
                <w:noProof/>
                <w:webHidden/>
              </w:rPr>
              <w:fldChar w:fldCharType="end"/>
            </w:r>
          </w:hyperlink>
        </w:p>
        <w:p w14:paraId="5088AA25" w14:textId="77777777" w:rsidR="00C27C4A" w:rsidRDefault="00F55357">
          <w:pPr>
            <w:pStyle w:val="TOC2"/>
            <w:rPr>
              <w:rFonts w:asciiTheme="minorHAnsi" w:hAnsiTheme="minorHAnsi"/>
              <w:b w:val="0"/>
              <w:noProof/>
              <w:sz w:val="22"/>
              <w:szCs w:val="22"/>
              <w:lang w:val="en-AU" w:eastAsia="en-AU"/>
            </w:rPr>
          </w:pPr>
          <w:hyperlink w:anchor="_Toc425843662" w:history="1">
            <w:r w:rsidR="00C27C4A" w:rsidRPr="00CB1EFA">
              <w:rPr>
                <w:rStyle w:val="Hyperlink"/>
                <w:noProof/>
              </w:rPr>
              <w:t>Non-Government Organisation Participants</w:t>
            </w:r>
            <w:r w:rsidR="00C27C4A">
              <w:rPr>
                <w:noProof/>
                <w:webHidden/>
              </w:rPr>
              <w:tab/>
            </w:r>
            <w:r w:rsidR="00C27C4A">
              <w:rPr>
                <w:noProof/>
                <w:webHidden/>
              </w:rPr>
              <w:fldChar w:fldCharType="begin"/>
            </w:r>
            <w:r w:rsidR="00C27C4A">
              <w:rPr>
                <w:noProof/>
                <w:webHidden/>
              </w:rPr>
              <w:instrText xml:space="preserve"> PAGEREF _Toc425843662 \h </w:instrText>
            </w:r>
            <w:r w:rsidR="00C27C4A">
              <w:rPr>
                <w:noProof/>
                <w:webHidden/>
              </w:rPr>
            </w:r>
            <w:r w:rsidR="00C27C4A">
              <w:rPr>
                <w:noProof/>
                <w:webHidden/>
              </w:rPr>
              <w:fldChar w:fldCharType="separate"/>
            </w:r>
            <w:r w:rsidR="00C27C4A">
              <w:rPr>
                <w:noProof/>
                <w:webHidden/>
              </w:rPr>
              <w:t>3</w:t>
            </w:r>
            <w:r w:rsidR="00C27C4A">
              <w:rPr>
                <w:noProof/>
                <w:webHidden/>
              </w:rPr>
              <w:fldChar w:fldCharType="end"/>
            </w:r>
          </w:hyperlink>
        </w:p>
        <w:p w14:paraId="25F4378B" w14:textId="77777777" w:rsidR="00C27C4A" w:rsidRDefault="00F55357">
          <w:pPr>
            <w:pStyle w:val="TOC2"/>
            <w:rPr>
              <w:rFonts w:asciiTheme="minorHAnsi" w:hAnsiTheme="minorHAnsi"/>
              <w:b w:val="0"/>
              <w:noProof/>
              <w:sz w:val="22"/>
              <w:szCs w:val="22"/>
              <w:lang w:val="en-AU" w:eastAsia="en-AU"/>
            </w:rPr>
          </w:pPr>
          <w:hyperlink w:anchor="_Toc425843663" w:history="1">
            <w:r w:rsidR="00C27C4A" w:rsidRPr="00CB1EFA">
              <w:rPr>
                <w:rStyle w:val="Hyperlink"/>
                <w:noProof/>
              </w:rPr>
              <w:t>Non-Government Organisation Submissions</w:t>
            </w:r>
            <w:r w:rsidR="00C27C4A">
              <w:rPr>
                <w:noProof/>
                <w:webHidden/>
              </w:rPr>
              <w:tab/>
            </w:r>
            <w:r w:rsidR="00C27C4A">
              <w:rPr>
                <w:noProof/>
                <w:webHidden/>
              </w:rPr>
              <w:fldChar w:fldCharType="begin"/>
            </w:r>
            <w:r w:rsidR="00C27C4A">
              <w:rPr>
                <w:noProof/>
                <w:webHidden/>
              </w:rPr>
              <w:instrText xml:space="preserve"> PAGEREF _Toc425843663 \h </w:instrText>
            </w:r>
            <w:r w:rsidR="00C27C4A">
              <w:rPr>
                <w:noProof/>
                <w:webHidden/>
              </w:rPr>
            </w:r>
            <w:r w:rsidR="00C27C4A">
              <w:rPr>
                <w:noProof/>
                <w:webHidden/>
              </w:rPr>
              <w:fldChar w:fldCharType="separate"/>
            </w:r>
            <w:r w:rsidR="00C27C4A">
              <w:rPr>
                <w:noProof/>
                <w:webHidden/>
              </w:rPr>
              <w:t>3</w:t>
            </w:r>
            <w:r w:rsidR="00C27C4A">
              <w:rPr>
                <w:noProof/>
                <w:webHidden/>
              </w:rPr>
              <w:fldChar w:fldCharType="end"/>
            </w:r>
          </w:hyperlink>
        </w:p>
        <w:p w14:paraId="4592005B" w14:textId="67DAA6CA" w:rsidR="00D5679E" w:rsidRPr="002D3E45" w:rsidRDefault="003840AD">
          <w:pPr>
            <w:rPr>
              <w:lang w:val="en-AU"/>
            </w:rPr>
          </w:pPr>
          <w:r>
            <w:rPr>
              <w:rFonts w:ascii="Times New Roman" w:hAnsi="Times New Roman"/>
              <w:bCs/>
              <w:caps/>
              <w:sz w:val="23"/>
              <w:szCs w:val="22"/>
              <w:u w:val="single"/>
              <w:lang w:val="en-AU"/>
            </w:rPr>
            <w:fldChar w:fldCharType="end"/>
          </w:r>
        </w:p>
      </w:sdtContent>
    </w:sdt>
    <w:p w14:paraId="0D247C87" w14:textId="77777777" w:rsidR="00D5679E" w:rsidRPr="002D3E45" w:rsidRDefault="00D5679E">
      <w:pPr>
        <w:rPr>
          <w:lang w:val="en-AU"/>
        </w:rPr>
      </w:pPr>
      <w:r w:rsidRPr="002D3E45">
        <w:rPr>
          <w:lang w:val="en-AU"/>
        </w:rPr>
        <w:br w:type="page"/>
      </w:r>
    </w:p>
    <w:p w14:paraId="3F9237EA" w14:textId="1293082E" w:rsidR="00BF7B6D" w:rsidRPr="002D3E45" w:rsidRDefault="00BF7B6D" w:rsidP="009357DD">
      <w:pPr>
        <w:pStyle w:val="HeadingMajor"/>
        <w:numPr>
          <w:ilvl w:val="0"/>
          <w:numId w:val="3"/>
        </w:numPr>
        <w:ind w:left="567"/>
      </w:pPr>
      <w:bookmarkStart w:id="3" w:name="_Toc411502199"/>
      <w:bookmarkStart w:id="4" w:name="_Toc425843660"/>
      <w:bookmarkStart w:id="5" w:name="_Toc371326783"/>
      <w:bookmarkEnd w:id="3"/>
      <w:r w:rsidRPr="00BF7B6D">
        <w:lastRenderedPageBreak/>
        <w:t>Non-Government Organisation Submissions</w:t>
      </w:r>
      <w:bookmarkEnd w:id="4"/>
    </w:p>
    <w:p w14:paraId="626E87CB" w14:textId="2289957C" w:rsidR="00BF7B6D" w:rsidRDefault="00BF7B6D" w:rsidP="009357DD">
      <w:pPr>
        <w:pStyle w:val="CERDHeadingMinor1"/>
      </w:pPr>
      <w:bookmarkStart w:id="6" w:name="_Toc425843661"/>
      <w:bookmarkEnd w:id="5"/>
      <w:r>
        <w:t xml:space="preserve">Consultation with </w:t>
      </w:r>
      <w:r w:rsidRPr="00BF7B6D">
        <w:t>Non-Government Organisation</w:t>
      </w:r>
      <w:r>
        <w:t>s</w:t>
      </w:r>
      <w:bookmarkEnd w:id="6"/>
    </w:p>
    <w:p w14:paraId="0FBFA0CA" w14:textId="20831D95" w:rsidR="00BF7B6D" w:rsidRPr="00F55357" w:rsidRDefault="00BF7B6D" w:rsidP="00F55357">
      <w:pPr>
        <w:pStyle w:val="CERDBodyText1"/>
      </w:pPr>
      <w:bookmarkStart w:id="7" w:name="_GoBack"/>
      <w:r w:rsidRPr="00F55357">
        <w:t xml:space="preserve">The Australian Government values the important role that civil society and non-government organisations play in the United Nations human rights system; particularly in ensuring transparency and accountability in human rights treaty body reporting.  </w:t>
      </w:r>
    </w:p>
    <w:bookmarkEnd w:id="7"/>
    <w:p w14:paraId="1D281439" w14:textId="01C48A45" w:rsidR="00BF7B6D" w:rsidRDefault="00BF7B6D" w:rsidP="00F55357">
      <w:pPr>
        <w:pStyle w:val="CERDBodyText1"/>
      </w:pPr>
      <w:r>
        <w:t xml:space="preserve">In August and December 2014 civil society was consulted on the ideal format for consultation on </w:t>
      </w:r>
      <w:r w:rsidR="00EE5508">
        <w:t xml:space="preserve">Australia’s </w:t>
      </w:r>
      <w:r w:rsidR="00EE5508" w:rsidRPr="00BF7B6D">
        <w:rPr>
          <w:i/>
        </w:rPr>
        <w:t>Combined 18th, 19th and 20th Reports under the Convention on the Elimination of All Forms of Racial Discrimination</w:t>
      </w:r>
      <w:r w:rsidR="00EE5508" w:rsidRPr="00BF7B6D">
        <w:t xml:space="preserve"> (CERD)</w:t>
      </w:r>
      <w:r>
        <w:t xml:space="preserve"> and this informed the Government’s consultation processes; led by the Department of Foreign Affairs and Trade (DFAT).</w:t>
      </w:r>
    </w:p>
    <w:p w14:paraId="10C14683" w14:textId="16C9D220" w:rsidR="00BF7B6D" w:rsidRDefault="00BF7B6D" w:rsidP="00F55357">
      <w:pPr>
        <w:pStyle w:val="CERDBodyText1"/>
      </w:pPr>
      <w:r>
        <w:t xml:space="preserve">In February 2015 over eighty organisations were invited to express interest in reviewing the </w:t>
      </w:r>
      <w:r w:rsidRPr="00EE5508">
        <w:t>draft C</w:t>
      </w:r>
      <w:r w:rsidRPr="00BF7B6D">
        <w:t>ERD</w:t>
      </w:r>
      <w:r w:rsidR="00EE5508">
        <w:t xml:space="preserve"> report</w:t>
      </w:r>
      <w:r>
        <w:t xml:space="preserve">. This included a number of peak bodies, and organisations which represent a wide range of disadvantaged groups including indigenous organisations, disability organisations and refugee advocacy groups. </w:t>
      </w:r>
    </w:p>
    <w:p w14:paraId="133C3A94" w14:textId="1E5DBE3F" w:rsidR="00BF7B6D" w:rsidRDefault="00BF7B6D" w:rsidP="00F55357">
      <w:pPr>
        <w:pStyle w:val="CERDBodyText1"/>
      </w:pPr>
      <w:r>
        <w:t xml:space="preserve">DFAT held a half-day roundtable discussion on the </w:t>
      </w:r>
      <w:r w:rsidR="00EE5508">
        <w:t xml:space="preserve">draft </w:t>
      </w:r>
      <w:r>
        <w:t xml:space="preserve">CERD report in Canberra on </w:t>
      </w:r>
      <w:r w:rsidR="00EE5508">
        <w:br/>
      </w:r>
      <w:r>
        <w:t>8 May 2015.</w:t>
      </w:r>
    </w:p>
    <w:p w14:paraId="240A4089" w14:textId="4FB5BAE5" w:rsidR="009357DD" w:rsidRDefault="00BF7B6D" w:rsidP="00F55357">
      <w:pPr>
        <w:pStyle w:val="CERDBodyText1"/>
      </w:pPr>
      <w:r>
        <w:t xml:space="preserve">DFAT also made the draft report available for </w:t>
      </w:r>
      <w:r w:rsidR="00EE5508">
        <w:t xml:space="preserve">consideration by NGOs and accepted </w:t>
      </w:r>
      <w:r>
        <w:t xml:space="preserve">written submissions for over six weeks, from 8 April to 25 May 2015. </w:t>
      </w:r>
    </w:p>
    <w:p w14:paraId="694A488F" w14:textId="04B5A980" w:rsidR="00BF7B6D" w:rsidRDefault="00BF7B6D" w:rsidP="00F55357">
      <w:pPr>
        <w:pStyle w:val="CERDBodyText1"/>
      </w:pPr>
      <w:r>
        <w:t>Input from NGOs and civil society was then</w:t>
      </w:r>
      <w:r w:rsidR="00EE5508">
        <w:t xml:space="preserve"> consolidated and</w:t>
      </w:r>
      <w:r>
        <w:t xml:space="preserve"> shared across the federal, state and territory governments, and was integral to the finalisation of the report.</w:t>
      </w:r>
    </w:p>
    <w:p w14:paraId="18CC3CAD" w14:textId="4F272039" w:rsidR="00BF7B6D" w:rsidRPr="00627508" w:rsidRDefault="00BF7B6D" w:rsidP="00BF7B6D">
      <w:pPr>
        <w:pStyle w:val="CERDHeadingMinor1"/>
      </w:pPr>
      <w:bookmarkStart w:id="8" w:name="_Toc425843662"/>
      <w:r w:rsidRPr="00BF7B6D">
        <w:t xml:space="preserve">Non-Government Organisation </w:t>
      </w:r>
      <w:r>
        <w:t>Participants</w:t>
      </w:r>
      <w:bookmarkEnd w:id="8"/>
    </w:p>
    <w:p w14:paraId="50804EC0" w14:textId="436BF5D7" w:rsidR="00BF7B6D" w:rsidRDefault="00BF7B6D" w:rsidP="00F55357">
      <w:pPr>
        <w:pStyle w:val="CERDBodyText1"/>
      </w:pPr>
      <w:r>
        <w:t>The following list of organisations participated in the roundtable discussion on the CERD report in Canberra on 8 May 2015:</w:t>
      </w:r>
    </w:p>
    <w:tbl>
      <w:tblPr>
        <w:tblStyle w:val="TableGrid"/>
        <w:tblW w:w="0" w:type="auto"/>
        <w:jc w:val="center"/>
        <w:tblInd w:w="-821"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DAEEF3" w:themeFill="accent5" w:themeFillTint="33"/>
        <w:tblLook w:val="04A0" w:firstRow="1" w:lastRow="0" w:firstColumn="1" w:lastColumn="0" w:noHBand="0" w:noVBand="1"/>
      </w:tblPr>
      <w:tblGrid>
        <w:gridCol w:w="4739"/>
        <w:gridCol w:w="4740"/>
      </w:tblGrid>
      <w:tr w:rsidR="00BF7B6D" w14:paraId="40AAF2C5" w14:textId="77777777" w:rsidTr="000B6827">
        <w:trPr>
          <w:jc w:val="center"/>
        </w:trPr>
        <w:tc>
          <w:tcPr>
            <w:tcW w:w="4739" w:type="dxa"/>
            <w:shd w:val="clear" w:color="auto" w:fill="DAEEF3" w:themeFill="accent5" w:themeFillTint="33"/>
          </w:tcPr>
          <w:p w14:paraId="4CEA93E6" w14:textId="306E5981" w:rsidR="00BF7B6D" w:rsidRPr="002E0B18" w:rsidRDefault="00010942" w:rsidP="00F55357">
            <w:pPr>
              <w:pStyle w:val="CERDBOXTableText"/>
            </w:pPr>
            <w:r w:rsidRPr="00010942">
              <w:t>Amnesty International</w:t>
            </w:r>
          </w:p>
        </w:tc>
        <w:tc>
          <w:tcPr>
            <w:tcW w:w="4740" w:type="dxa"/>
            <w:shd w:val="clear" w:color="auto" w:fill="DAEEF3" w:themeFill="accent5" w:themeFillTint="33"/>
          </w:tcPr>
          <w:p w14:paraId="0AC19CD9" w14:textId="499ED434" w:rsidR="00BF7B6D" w:rsidRPr="002E0B18" w:rsidRDefault="00010942" w:rsidP="00F55357">
            <w:pPr>
              <w:pStyle w:val="CERDBOXTableText"/>
            </w:pPr>
            <w:r w:rsidRPr="00010942">
              <w:t>Human Rights Law Centre</w:t>
            </w:r>
          </w:p>
        </w:tc>
      </w:tr>
      <w:tr w:rsidR="00BF7B6D" w14:paraId="7986E046" w14:textId="77777777" w:rsidTr="00286402">
        <w:trPr>
          <w:jc w:val="center"/>
        </w:trPr>
        <w:tc>
          <w:tcPr>
            <w:tcW w:w="4739" w:type="dxa"/>
            <w:shd w:val="clear" w:color="auto" w:fill="DAEEF3" w:themeFill="accent5" w:themeFillTint="33"/>
          </w:tcPr>
          <w:p w14:paraId="3DAEE1E7" w14:textId="612982C7" w:rsidR="00BF7B6D" w:rsidRPr="002E0B18" w:rsidRDefault="00010942" w:rsidP="00F55357">
            <w:pPr>
              <w:pStyle w:val="CERDBOXTableText"/>
            </w:pPr>
            <w:r w:rsidRPr="00010942">
              <w:t>Australian Human Rights Commission</w:t>
            </w:r>
          </w:p>
        </w:tc>
        <w:tc>
          <w:tcPr>
            <w:tcW w:w="4740" w:type="dxa"/>
            <w:shd w:val="clear" w:color="auto" w:fill="DAEEF3" w:themeFill="accent5" w:themeFillTint="33"/>
          </w:tcPr>
          <w:p w14:paraId="4B96F6CC" w14:textId="1E82C4D2" w:rsidR="00BF7B6D" w:rsidRPr="002E0B18" w:rsidRDefault="00010942" w:rsidP="00F55357">
            <w:pPr>
              <w:pStyle w:val="CERDBOXTableText"/>
            </w:pPr>
            <w:r w:rsidRPr="00010942">
              <w:t>Law Council of Australia</w:t>
            </w:r>
          </w:p>
        </w:tc>
      </w:tr>
      <w:tr w:rsidR="00010942" w14:paraId="19712F9C" w14:textId="77777777" w:rsidTr="00CB755F">
        <w:trPr>
          <w:jc w:val="center"/>
        </w:trPr>
        <w:tc>
          <w:tcPr>
            <w:tcW w:w="4739" w:type="dxa"/>
            <w:shd w:val="clear" w:color="auto" w:fill="DAEEF3" w:themeFill="accent5" w:themeFillTint="33"/>
          </w:tcPr>
          <w:p w14:paraId="6CC44D84" w14:textId="263C2B1F" w:rsidR="00010942" w:rsidRPr="00010942" w:rsidRDefault="00010942" w:rsidP="00F55357">
            <w:pPr>
              <w:pStyle w:val="CERDBOXTableText"/>
            </w:pPr>
            <w:r>
              <w:t>Australian Council for Human Rights Education</w:t>
            </w:r>
          </w:p>
        </w:tc>
        <w:tc>
          <w:tcPr>
            <w:tcW w:w="4740" w:type="dxa"/>
            <w:shd w:val="clear" w:color="auto" w:fill="DAEEF3" w:themeFill="accent5" w:themeFillTint="33"/>
          </w:tcPr>
          <w:p w14:paraId="41DEBFCF" w14:textId="17882A81" w:rsidR="00010942" w:rsidRPr="00010942" w:rsidRDefault="00010942" w:rsidP="00F55357">
            <w:pPr>
              <w:pStyle w:val="CERDBOXTableText"/>
            </w:pPr>
            <w:r w:rsidRPr="00010942">
              <w:t>National Association of Community Legal Centres (NACLC)</w:t>
            </w:r>
          </w:p>
        </w:tc>
      </w:tr>
      <w:tr w:rsidR="00010942" w14:paraId="31B361C6" w14:textId="77777777" w:rsidTr="00CB755F">
        <w:trPr>
          <w:jc w:val="center"/>
        </w:trPr>
        <w:tc>
          <w:tcPr>
            <w:tcW w:w="4739" w:type="dxa"/>
            <w:shd w:val="clear" w:color="auto" w:fill="DAEEF3" w:themeFill="accent5" w:themeFillTint="33"/>
          </w:tcPr>
          <w:p w14:paraId="09F74C08" w14:textId="7336BB1F" w:rsidR="00010942" w:rsidRPr="002E0B18" w:rsidRDefault="00010942" w:rsidP="00F55357">
            <w:pPr>
              <w:pStyle w:val="CERDBOXTableText"/>
            </w:pPr>
            <w:r w:rsidRPr="00010942">
              <w:t>Civil Liberties Australia</w:t>
            </w:r>
          </w:p>
        </w:tc>
        <w:tc>
          <w:tcPr>
            <w:tcW w:w="4740" w:type="dxa"/>
            <w:shd w:val="clear" w:color="auto" w:fill="DAEEF3" w:themeFill="accent5" w:themeFillTint="33"/>
          </w:tcPr>
          <w:p w14:paraId="0D05C716" w14:textId="7BFC22F3" w:rsidR="00010942" w:rsidRPr="002E0B18" w:rsidRDefault="00010942" w:rsidP="00F55357">
            <w:pPr>
              <w:pStyle w:val="CERDBOXTableText"/>
            </w:pPr>
            <w:r w:rsidRPr="00010942">
              <w:t>Slavery Links Australia</w:t>
            </w:r>
          </w:p>
        </w:tc>
      </w:tr>
      <w:tr w:rsidR="00010942" w14:paraId="6378DF01" w14:textId="77777777" w:rsidTr="00876B1A">
        <w:trPr>
          <w:jc w:val="center"/>
        </w:trPr>
        <w:tc>
          <w:tcPr>
            <w:tcW w:w="4739" w:type="dxa"/>
            <w:shd w:val="clear" w:color="auto" w:fill="DAEEF3" w:themeFill="accent5" w:themeFillTint="33"/>
          </w:tcPr>
          <w:p w14:paraId="3732B4CD" w14:textId="506C9302" w:rsidR="00010942" w:rsidRPr="002E0B18" w:rsidRDefault="00010942" w:rsidP="00F55357">
            <w:pPr>
              <w:pStyle w:val="CERDBOXTableText"/>
            </w:pPr>
            <w:r w:rsidRPr="00010942">
              <w:t>Federation of Ethnic Communities’ Councils of Australia (FECCA)</w:t>
            </w:r>
          </w:p>
        </w:tc>
        <w:tc>
          <w:tcPr>
            <w:tcW w:w="4740" w:type="dxa"/>
            <w:shd w:val="clear" w:color="auto" w:fill="DAEEF3" w:themeFill="accent5" w:themeFillTint="33"/>
          </w:tcPr>
          <w:p w14:paraId="18A74117" w14:textId="6E137854" w:rsidR="00010942" w:rsidRPr="002E0B18" w:rsidRDefault="00010942" w:rsidP="00F55357">
            <w:pPr>
              <w:pStyle w:val="CERDBOXTableText"/>
            </w:pPr>
          </w:p>
        </w:tc>
      </w:tr>
    </w:tbl>
    <w:p w14:paraId="2B6645E1" w14:textId="4EDD236E" w:rsidR="00010942" w:rsidRPr="00627508" w:rsidRDefault="00010942" w:rsidP="00010942">
      <w:pPr>
        <w:pStyle w:val="CERDHeadingMinor1"/>
      </w:pPr>
      <w:bookmarkStart w:id="9" w:name="_Toc425843663"/>
      <w:r w:rsidRPr="00BF7B6D">
        <w:t xml:space="preserve">Non-Government Organisation </w:t>
      </w:r>
      <w:r>
        <w:t>Submissions</w:t>
      </w:r>
      <w:bookmarkEnd w:id="9"/>
    </w:p>
    <w:p w14:paraId="0D9385F5" w14:textId="20AEB36F" w:rsidR="00010942" w:rsidRDefault="00010942" w:rsidP="00F55357">
      <w:pPr>
        <w:pStyle w:val="CERDBodyText1"/>
      </w:pPr>
      <w:r>
        <w:t>The following list of organisations made written submissions on the draft CERD report in between May and July 2015:</w:t>
      </w:r>
    </w:p>
    <w:tbl>
      <w:tblPr>
        <w:tblStyle w:val="TableGrid"/>
        <w:tblW w:w="0" w:type="auto"/>
        <w:jc w:val="center"/>
        <w:tblInd w:w="-821"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DAEEF3" w:themeFill="accent5" w:themeFillTint="33"/>
        <w:tblLook w:val="04A0" w:firstRow="1" w:lastRow="0" w:firstColumn="1" w:lastColumn="0" w:noHBand="0" w:noVBand="1"/>
      </w:tblPr>
      <w:tblGrid>
        <w:gridCol w:w="4739"/>
        <w:gridCol w:w="4740"/>
      </w:tblGrid>
      <w:tr w:rsidR="00010942" w14:paraId="5EDFB77F" w14:textId="77777777" w:rsidTr="00A6683C">
        <w:trPr>
          <w:jc w:val="center"/>
        </w:trPr>
        <w:tc>
          <w:tcPr>
            <w:tcW w:w="4739" w:type="dxa"/>
            <w:shd w:val="clear" w:color="auto" w:fill="DAEEF3" w:themeFill="accent5" w:themeFillTint="33"/>
          </w:tcPr>
          <w:p w14:paraId="58D26131" w14:textId="77777777" w:rsidR="00010942" w:rsidRPr="002E0B18" w:rsidRDefault="00010942" w:rsidP="00F55357">
            <w:pPr>
              <w:pStyle w:val="CERDBOXTableText"/>
            </w:pPr>
            <w:r w:rsidRPr="00010942">
              <w:t>Amnesty International</w:t>
            </w:r>
          </w:p>
        </w:tc>
        <w:tc>
          <w:tcPr>
            <w:tcW w:w="4740" w:type="dxa"/>
            <w:shd w:val="clear" w:color="auto" w:fill="DAEEF3" w:themeFill="accent5" w:themeFillTint="33"/>
          </w:tcPr>
          <w:p w14:paraId="19E770D1" w14:textId="23E9F38D" w:rsidR="00010942" w:rsidRPr="002E0B18" w:rsidRDefault="00010942" w:rsidP="00F55357">
            <w:pPr>
              <w:pStyle w:val="CERDBOXTableText"/>
            </w:pPr>
            <w:r w:rsidRPr="00010942">
              <w:t>Federation of Ethnic Communities’ Councils of Australia (FECCA)</w:t>
            </w:r>
          </w:p>
        </w:tc>
      </w:tr>
      <w:tr w:rsidR="00010942" w14:paraId="2A82044A" w14:textId="77777777" w:rsidTr="00A6683C">
        <w:trPr>
          <w:jc w:val="center"/>
        </w:trPr>
        <w:tc>
          <w:tcPr>
            <w:tcW w:w="4739" w:type="dxa"/>
            <w:shd w:val="clear" w:color="auto" w:fill="DAEEF3" w:themeFill="accent5" w:themeFillTint="33"/>
          </w:tcPr>
          <w:p w14:paraId="478F7E78" w14:textId="3918FC1F" w:rsidR="00010942" w:rsidRPr="002E0B18" w:rsidRDefault="00010942" w:rsidP="00F55357">
            <w:pPr>
              <w:pStyle w:val="CERDBOXTableText"/>
            </w:pPr>
            <w:r>
              <w:t>Australian Council for Human Rights Education</w:t>
            </w:r>
          </w:p>
        </w:tc>
        <w:tc>
          <w:tcPr>
            <w:tcW w:w="4740" w:type="dxa"/>
            <w:shd w:val="clear" w:color="auto" w:fill="DAEEF3" w:themeFill="accent5" w:themeFillTint="33"/>
          </w:tcPr>
          <w:p w14:paraId="66F39AAE" w14:textId="64FD5A75" w:rsidR="00010942" w:rsidRPr="002E0B18" w:rsidRDefault="00010942" w:rsidP="00F55357">
            <w:pPr>
              <w:pStyle w:val="CERDBOXTableText"/>
            </w:pPr>
            <w:r w:rsidRPr="00010942">
              <w:t>Law Council of Australia</w:t>
            </w:r>
          </w:p>
        </w:tc>
      </w:tr>
      <w:tr w:rsidR="00010942" w14:paraId="7BD773A0" w14:textId="77777777" w:rsidTr="00A6683C">
        <w:trPr>
          <w:jc w:val="center"/>
        </w:trPr>
        <w:tc>
          <w:tcPr>
            <w:tcW w:w="4739" w:type="dxa"/>
            <w:shd w:val="clear" w:color="auto" w:fill="DAEEF3" w:themeFill="accent5" w:themeFillTint="33"/>
          </w:tcPr>
          <w:p w14:paraId="58EB671E" w14:textId="7A80E748" w:rsidR="00010942" w:rsidRPr="002E0B18" w:rsidRDefault="00010942" w:rsidP="00F55357">
            <w:pPr>
              <w:pStyle w:val="CERDBOXTableText"/>
            </w:pPr>
            <w:r w:rsidRPr="00010942">
              <w:t>Australian Human Rights Commission</w:t>
            </w:r>
          </w:p>
        </w:tc>
        <w:tc>
          <w:tcPr>
            <w:tcW w:w="4740" w:type="dxa"/>
            <w:shd w:val="clear" w:color="auto" w:fill="DAEEF3" w:themeFill="accent5" w:themeFillTint="33"/>
          </w:tcPr>
          <w:p w14:paraId="59DFDABD" w14:textId="3D05E8D5" w:rsidR="00010942" w:rsidRPr="002E0B18" w:rsidRDefault="00010942" w:rsidP="00F55357">
            <w:pPr>
              <w:pStyle w:val="CERDBOXTableText"/>
            </w:pPr>
            <w:r>
              <w:t>Refugee Council of Australia</w:t>
            </w:r>
          </w:p>
        </w:tc>
      </w:tr>
    </w:tbl>
    <w:p w14:paraId="40B38E6E" w14:textId="77777777" w:rsidR="00BF7B6D" w:rsidRPr="00BF7B6D" w:rsidRDefault="00BF7B6D" w:rsidP="00BF7B6D"/>
    <w:sectPr w:rsidR="00BF7B6D" w:rsidRPr="00BF7B6D"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44642C" w:rsidRDefault="0044642C" w:rsidP="0001067E">
      <w:r>
        <w:separator/>
      </w:r>
    </w:p>
  </w:endnote>
  <w:endnote w:type="continuationSeparator" w:id="0">
    <w:p w14:paraId="659702F4" w14:textId="77777777" w:rsidR="0044642C" w:rsidRDefault="0044642C"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308082147"/>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696E80AF" w14:textId="77777777" w:rsidR="00AB62B6" w:rsidRPr="00010942" w:rsidRDefault="00AB62B6" w:rsidP="00AB62B6">
            <w:pPr>
              <w:pStyle w:val="Header"/>
              <w:spacing w:before="60"/>
              <w:jc w:val="center"/>
              <w:rPr>
                <w:b/>
                <w:caps/>
                <w:color w:val="C00000"/>
                <w:sz w:val="16"/>
                <w:szCs w:val="16"/>
              </w:rPr>
            </w:pPr>
            <w:r w:rsidRPr="00010942">
              <w:rPr>
                <w:b/>
                <w:caps/>
                <w:color w:val="C00000"/>
                <w:sz w:val="16"/>
                <w:szCs w:val="16"/>
              </w:rPr>
              <w:t>unclassified</w:t>
            </w:r>
          </w:p>
          <w:p w14:paraId="1242E612" w14:textId="22EFC956" w:rsidR="0044642C" w:rsidRPr="00010942" w:rsidRDefault="00AB62B6" w:rsidP="00AB62B6">
            <w:pPr>
              <w:pStyle w:val="Header"/>
              <w:spacing w:before="60"/>
              <w:jc w:val="right"/>
              <w:rPr>
                <w:sz w:val="16"/>
                <w:szCs w:val="16"/>
              </w:rPr>
            </w:pPr>
            <w:r w:rsidRPr="00010942">
              <w:rPr>
                <w:sz w:val="16"/>
                <w:szCs w:val="16"/>
              </w:rPr>
              <w:t xml:space="preserve">Page </w:t>
            </w:r>
            <w:r w:rsidRPr="00010942">
              <w:rPr>
                <w:sz w:val="16"/>
                <w:szCs w:val="16"/>
              </w:rPr>
              <w:fldChar w:fldCharType="begin"/>
            </w:r>
            <w:r w:rsidRPr="00010942">
              <w:rPr>
                <w:sz w:val="16"/>
                <w:szCs w:val="16"/>
              </w:rPr>
              <w:instrText xml:space="preserve"> PAGE </w:instrText>
            </w:r>
            <w:r w:rsidRPr="00010942">
              <w:rPr>
                <w:sz w:val="16"/>
                <w:szCs w:val="16"/>
              </w:rPr>
              <w:fldChar w:fldCharType="separate"/>
            </w:r>
            <w:r w:rsidR="00F55357">
              <w:rPr>
                <w:noProof/>
                <w:sz w:val="16"/>
                <w:szCs w:val="16"/>
              </w:rPr>
              <w:t>2</w:t>
            </w:r>
            <w:r w:rsidRPr="00010942">
              <w:rPr>
                <w:sz w:val="16"/>
                <w:szCs w:val="16"/>
              </w:rPr>
              <w:fldChar w:fldCharType="end"/>
            </w:r>
            <w:r w:rsidRPr="00010942">
              <w:rPr>
                <w:sz w:val="16"/>
                <w:szCs w:val="16"/>
              </w:rPr>
              <w:t xml:space="preserve"> of </w:t>
            </w:r>
            <w:r w:rsidRPr="00010942">
              <w:rPr>
                <w:sz w:val="16"/>
                <w:szCs w:val="16"/>
              </w:rPr>
              <w:fldChar w:fldCharType="begin"/>
            </w:r>
            <w:r w:rsidRPr="00010942">
              <w:rPr>
                <w:sz w:val="16"/>
                <w:szCs w:val="16"/>
              </w:rPr>
              <w:instrText xml:space="preserve"> NUMPAGES  </w:instrText>
            </w:r>
            <w:r w:rsidRPr="00010942">
              <w:rPr>
                <w:sz w:val="16"/>
                <w:szCs w:val="16"/>
              </w:rPr>
              <w:fldChar w:fldCharType="separate"/>
            </w:r>
            <w:r w:rsidR="00F55357">
              <w:rPr>
                <w:noProof/>
                <w:sz w:val="16"/>
                <w:szCs w:val="16"/>
              </w:rPr>
              <w:t>3</w:t>
            </w:r>
            <w:r w:rsidRPr="00010942">
              <w:rPr>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44642C" w:rsidRDefault="0044642C" w:rsidP="0001067E">
      <w:r>
        <w:separator/>
      </w:r>
    </w:p>
  </w:footnote>
  <w:footnote w:type="continuationSeparator" w:id="0">
    <w:p w14:paraId="5A7CF609" w14:textId="77777777" w:rsidR="0044642C" w:rsidRDefault="0044642C" w:rsidP="0001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13B4B" w14:textId="7C17C958" w:rsidR="007F1978" w:rsidRPr="00010942" w:rsidRDefault="007F1978" w:rsidP="007F1978">
    <w:pPr>
      <w:pStyle w:val="Header"/>
      <w:jc w:val="center"/>
      <w:rPr>
        <w:b/>
        <w:caps/>
        <w:color w:val="C00000"/>
        <w:sz w:val="16"/>
        <w:szCs w:val="16"/>
      </w:rPr>
    </w:pPr>
    <w:r w:rsidRPr="00010942">
      <w:rPr>
        <w:b/>
        <w:caps/>
        <w:color w:val="C00000"/>
        <w:sz w:val="16"/>
        <w:szCs w:val="16"/>
      </w:rPr>
      <w:t>unclassified</w:t>
    </w:r>
  </w:p>
  <w:p w14:paraId="55BD7016" w14:textId="4BCF47ED" w:rsidR="0044642C" w:rsidRPr="00010942" w:rsidRDefault="00C77672" w:rsidP="00111527">
    <w:pPr>
      <w:pStyle w:val="Header"/>
      <w:spacing w:before="60"/>
      <w:jc w:val="right"/>
      <w:rPr>
        <w:sz w:val="16"/>
        <w:szCs w:val="16"/>
        <w:lang w:val="en-AU"/>
      </w:rPr>
    </w:pPr>
    <w:r w:rsidRPr="00010942">
      <w:rPr>
        <w:sz w:val="16"/>
        <w:szCs w:val="16"/>
      </w:rPr>
      <w:t>Appendix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F7E"/>
    <w:multiLevelType w:val="hybridMultilevel"/>
    <w:tmpl w:val="CA163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0870913"/>
    <w:multiLevelType w:val="hybridMultilevel"/>
    <w:tmpl w:val="9B9C5DB6"/>
    <w:lvl w:ilvl="0" w:tplc="797032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5C37F7"/>
    <w:multiLevelType w:val="hybridMultilevel"/>
    <w:tmpl w:val="5714F5E0"/>
    <w:lvl w:ilvl="0" w:tplc="3D9E30E0">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24D8296A"/>
    <w:multiLevelType w:val="hybridMultilevel"/>
    <w:tmpl w:val="8D48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1E124A2"/>
    <w:multiLevelType w:val="hybridMultilevel"/>
    <w:tmpl w:val="089234EC"/>
    <w:lvl w:ilvl="0" w:tplc="79703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78B63451"/>
    <w:multiLevelType w:val="hybridMultilevel"/>
    <w:tmpl w:val="FBCC5B4E"/>
    <w:lvl w:ilvl="0" w:tplc="3410CCCE">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9">
    <w:nsid w:val="79D40F69"/>
    <w:multiLevelType w:val="hybridMultilevel"/>
    <w:tmpl w:val="9D50A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8"/>
  </w:num>
  <w:num w:numId="5">
    <w:abstractNumId w:val="10"/>
  </w:num>
  <w:num w:numId="6">
    <w:abstractNumId w:val="6"/>
  </w:num>
  <w:num w:numId="7">
    <w:abstractNumId w:val="2"/>
  </w:num>
  <w:num w:numId="8">
    <w:abstractNumId w:val="5"/>
  </w:num>
  <w:num w:numId="9">
    <w:abstractNumId w:val="0"/>
  </w:num>
  <w:num w:numId="10">
    <w:abstractNumId w:val="4"/>
  </w:num>
  <w:num w:numId="11">
    <w:abstractNumId w:val="9"/>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lvlOverride w:ilvl="0">
      <w:startOverride w:val="1"/>
    </w:lvlOverride>
  </w:num>
  <w:num w:numId="2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457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0942"/>
    <w:rsid w:val="000129C8"/>
    <w:rsid w:val="0001777D"/>
    <w:rsid w:val="00020592"/>
    <w:rsid w:val="000209C3"/>
    <w:rsid w:val="00021631"/>
    <w:rsid w:val="00022F5F"/>
    <w:rsid w:val="00030219"/>
    <w:rsid w:val="0003081E"/>
    <w:rsid w:val="000309AC"/>
    <w:rsid w:val="00034825"/>
    <w:rsid w:val="00040065"/>
    <w:rsid w:val="000457CD"/>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37B2"/>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E00AC"/>
    <w:rsid w:val="000E449C"/>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1CD7"/>
    <w:rsid w:val="001873FC"/>
    <w:rsid w:val="0019047E"/>
    <w:rsid w:val="00191B31"/>
    <w:rsid w:val="0019340E"/>
    <w:rsid w:val="00193B72"/>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F7B"/>
    <w:rsid w:val="001E255F"/>
    <w:rsid w:val="001E64B0"/>
    <w:rsid w:val="001E7381"/>
    <w:rsid w:val="001E7B79"/>
    <w:rsid w:val="001F15C2"/>
    <w:rsid w:val="001F77F4"/>
    <w:rsid w:val="00201F7E"/>
    <w:rsid w:val="00205821"/>
    <w:rsid w:val="00207795"/>
    <w:rsid w:val="00210BC7"/>
    <w:rsid w:val="002112A4"/>
    <w:rsid w:val="00212375"/>
    <w:rsid w:val="002264A9"/>
    <w:rsid w:val="00236B3D"/>
    <w:rsid w:val="00237049"/>
    <w:rsid w:val="00241222"/>
    <w:rsid w:val="002459ED"/>
    <w:rsid w:val="0024612D"/>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C0A38"/>
    <w:rsid w:val="003C106C"/>
    <w:rsid w:val="003C4257"/>
    <w:rsid w:val="003C5FE4"/>
    <w:rsid w:val="003D21AD"/>
    <w:rsid w:val="003D2393"/>
    <w:rsid w:val="003D3F44"/>
    <w:rsid w:val="003D57D1"/>
    <w:rsid w:val="003E3A4C"/>
    <w:rsid w:val="003F1333"/>
    <w:rsid w:val="003F545C"/>
    <w:rsid w:val="00402478"/>
    <w:rsid w:val="004126CC"/>
    <w:rsid w:val="00412722"/>
    <w:rsid w:val="00413C5A"/>
    <w:rsid w:val="00413ECE"/>
    <w:rsid w:val="0042082E"/>
    <w:rsid w:val="004213DA"/>
    <w:rsid w:val="00422A95"/>
    <w:rsid w:val="00422EBB"/>
    <w:rsid w:val="00424480"/>
    <w:rsid w:val="0042700A"/>
    <w:rsid w:val="00432B51"/>
    <w:rsid w:val="00433D40"/>
    <w:rsid w:val="00435C3B"/>
    <w:rsid w:val="00436D0D"/>
    <w:rsid w:val="00440633"/>
    <w:rsid w:val="0044481E"/>
    <w:rsid w:val="00444A3B"/>
    <w:rsid w:val="0044642C"/>
    <w:rsid w:val="00452BAA"/>
    <w:rsid w:val="00452F69"/>
    <w:rsid w:val="00460C7F"/>
    <w:rsid w:val="00460FA0"/>
    <w:rsid w:val="004670C1"/>
    <w:rsid w:val="004676D3"/>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1A1"/>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33F2"/>
    <w:rsid w:val="00583FBD"/>
    <w:rsid w:val="00584B1B"/>
    <w:rsid w:val="0059343D"/>
    <w:rsid w:val="005943B9"/>
    <w:rsid w:val="00595E38"/>
    <w:rsid w:val="00597619"/>
    <w:rsid w:val="005A2F85"/>
    <w:rsid w:val="005A5690"/>
    <w:rsid w:val="005B4529"/>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754D"/>
    <w:rsid w:val="0065336F"/>
    <w:rsid w:val="00661546"/>
    <w:rsid w:val="00667DCA"/>
    <w:rsid w:val="00671D83"/>
    <w:rsid w:val="00674DB3"/>
    <w:rsid w:val="006824D5"/>
    <w:rsid w:val="00683B6E"/>
    <w:rsid w:val="00684B81"/>
    <w:rsid w:val="006853EC"/>
    <w:rsid w:val="006863A7"/>
    <w:rsid w:val="00690314"/>
    <w:rsid w:val="0069206B"/>
    <w:rsid w:val="00692874"/>
    <w:rsid w:val="00695480"/>
    <w:rsid w:val="00695F9C"/>
    <w:rsid w:val="006966F7"/>
    <w:rsid w:val="006B1C95"/>
    <w:rsid w:val="006B3554"/>
    <w:rsid w:val="006C16FD"/>
    <w:rsid w:val="006C2806"/>
    <w:rsid w:val="006C2CF1"/>
    <w:rsid w:val="006C6148"/>
    <w:rsid w:val="006D45BD"/>
    <w:rsid w:val="006D499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26A57"/>
    <w:rsid w:val="007326CE"/>
    <w:rsid w:val="0073786F"/>
    <w:rsid w:val="00740000"/>
    <w:rsid w:val="00750875"/>
    <w:rsid w:val="00751DA7"/>
    <w:rsid w:val="00753296"/>
    <w:rsid w:val="007535AF"/>
    <w:rsid w:val="00757210"/>
    <w:rsid w:val="007602C9"/>
    <w:rsid w:val="00771ABA"/>
    <w:rsid w:val="00772471"/>
    <w:rsid w:val="0077537D"/>
    <w:rsid w:val="007754CE"/>
    <w:rsid w:val="00775DD5"/>
    <w:rsid w:val="007854FF"/>
    <w:rsid w:val="00791477"/>
    <w:rsid w:val="00796C71"/>
    <w:rsid w:val="007A4BC0"/>
    <w:rsid w:val="007B3A7D"/>
    <w:rsid w:val="007C15F0"/>
    <w:rsid w:val="007C2E1E"/>
    <w:rsid w:val="007C485C"/>
    <w:rsid w:val="007D1026"/>
    <w:rsid w:val="007D208F"/>
    <w:rsid w:val="007E1832"/>
    <w:rsid w:val="007E4293"/>
    <w:rsid w:val="007F16A1"/>
    <w:rsid w:val="007F1978"/>
    <w:rsid w:val="007F19C3"/>
    <w:rsid w:val="007F1E3F"/>
    <w:rsid w:val="007F5784"/>
    <w:rsid w:val="007F5ADA"/>
    <w:rsid w:val="007F5C0C"/>
    <w:rsid w:val="007F5EB0"/>
    <w:rsid w:val="00804604"/>
    <w:rsid w:val="00804D09"/>
    <w:rsid w:val="0080571A"/>
    <w:rsid w:val="008106B6"/>
    <w:rsid w:val="00811012"/>
    <w:rsid w:val="00813DCE"/>
    <w:rsid w:val="00814893"/>
    <w:rsid w:val="008163D0"/>
    <w:rsid w:val="00821B37"/>
    <w:rsid w:val="00822198"/>
    <w:rsid w:val="00824BFB"/>
    <w:rsid w:val="008302A6"/>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D7B4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7DD"/>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22B7"/>
    <w:rsid w:val="009672EC"/>
    <w:rsid w:val="00977909"/>
    <w:rsid w:val="00977C73"/>
    <w:rsid w:val="0098066D"/>
    <w:rsid w:val="0098081F"/>
    <w:rsid w:val="00980D81"/>
    <w:rsid w:val="00983E53"/>
    <w:rsid w:val="009904F9"/>
    <w:rsid w:val="009A14A4"/>
    <w:rsid w:val="009A3A05"/>
    <w:rsid w:val="009A45CA"/>
    <w:rsid w:val="009B04F8"/>
    <w:rsid w:val="009C0ADA"/>
    <w:rsid w:val="009C5ACA"/>
    <w:rsid w:val="009C5E64"/>
    <w:rsid w:val="009C790E"/>
    <w:rsid w:val="009C7C10"/>
    <w:rsid w:val="009D3143"/>
    <w:rsid w:val="009D3E62"/>
    <w:rsid w:val="009D3F2F"/>
    <w:rsid w:val="009D782D"/>
    <w:rsid w:val="009E071D"/>
    <w:rsid w:val="009E09FF"/>
    <w:rsid w:val="009E14EB"/>
    <w:rsid w:val="009E2B3A"/>
    <w:rsid w:val="009E4F83"/>
    <w:rsid w:val="009E576A"/>
    <w:rsid w:val="009F7506"/>
    <w:rsid w:val="00A0787F"/>
    <w:rsid w:val="00A1103B"/>
    <w:rsid w:val="00A14383"/>
    <w:rsid w:val="00A156D8"/>
    <w:rsid w:val="00A22DDD"/>
    <w:rsid w:val="00A26DEF"/>
    <w:rsid w:val="00A27285"/>
    <w:rsid w:val="00A35B8F"/>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B62B6"/>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70A2"/>
    <w:rsid w:val="00B611D4"/>
    <w:rsid w:val="00B6149C"/>
    <w:rsid w:val="00B62778"/>
    <w:rsid w:val="00B646B2"/>
    <w:rsid w:val="00B666A6"/>
    <w:rsid w:val="00B759B3"/>
    <w:rsid w:val="00B7645D"/>
    <w:rsid w:val="00B775FB"/>
    <w:rsid w:val="00B81171"/>
    <w:rsid w:val="00B81C87"/>
    <w:rsid w:val="00B90EF5"/>
    <w:rsid w:val="00B94D82"/>
    <w:rsid w:val="00B95C57"/>
    <w:rsid w:val="00BA1751"/>
    <w:rsid w:val="00BA2FDD"/>
    <w:rsid w:val="00BB4B7F"/>
    <w:rsid w:val="00BB629C"/>
    <w:rsid w:val="00BB6D15"/>
    <w:rsid w:val="00BB7AEE"/>
    <w:rsid w:val="00BB7D91"/>
    <w:rsid w:val="00BC0627"/>
    <w:rsid w:val="00BC0CFD"/>
    <w:rsid w:val="00BC3E92"/>
    <w:rsid w:val="00BC6A95"/>
    <w:rsid w:val="00BD1717"/>
    <w:rsid w:val="00BD50B1"/>
    <w:rsid w:val="00BE2B25"/>
    <w:rsid w:val="00BE2BF9"/>
    <w:rsid w:val="00BF138D"/>
    <w:rsid w:val="00BF1691"/>
    <w:rsid w:val="00BF2060"/>
    <w:rsid w:val="00BF6398"/>
    <w:rsid w:val="00BF6BAC"/>
    <w:rsid w:val="00BF7B6D"/>
    <w:rsid w:val="00C00667"/>
    <w:rsid w:val="00C01BF8"/>
    <w:rsid w:val="00C10EFA"/>
    <w:rsid w:val="00C11ED3"/>
    <w:rsid w:val="00C1566D"/>
    <w:rsid w:val="00C17DEB"/>
    <w:rsid w:val="00C21189"/>
    <w:rsid w:val="00C227F2"/>
    <w:rsid w:val="00C23A6D"/>
    <w:rsid w:val="00C26070"/>
    <w:rsid w:val="00C27C4A"/>
    <w:rsid w:val="00C324C7"/>
    <w:rsid w:val="00C325BC"/>
    <w:rsid w:val="00C33CD0"/>
    <w:rsid w:val="00C34A97"/>
    <w:rsid w:val="00C45E94"/>
    <w:rsid w:val="00C462F5"/>
    <w:rsid w:val="00C50222"/>
    <w:rsid w:val="00C5592D"/>
    <w:rsid w:val="00C62BFF"/>
    <w:rsid w:val="00C63A5F"/>
    <w:rsid w:val="00C63B8C"/>
    <w:rsid w:val="00C72E4F"/>
    <w:rsid w:val="00C77672"/>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18E6"/>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508"/>
    <w:rsid w:val="00EE5D49"/>
    <w:rsid w:val="00EF7D1A"/>
    <w:rsid w:val="00F002A6"/>
    <w:rsid w:val="00F00AB0"/>
    <w:rsid w:val="00F042C2"/>
    <w:rsid w:val="00F04E41"/>
    <w:rsid w:val="00F07B8E"/>
    <w:rsid w:val="00F07D92"/>
    <w:rsid w:val="00F10F9F"/>
    <w:rsid w:val="00F11601"/>
    <w:rsid w:val="00F120F2"/>
    <w:rsid w:val="00F14832"/>
    <w:rsid w:val="00F17214"/>
    <w:rsid w:val="00F23C7D"/>
    <w:rsid w:val="00F26006"/>
    <w:rsid w:val="00F2622D"/>
    <w:rsid w:val="00F30899"/>
    <w:rsid w:val="00F31359"/>
    <w:rsid w:val="00F3202C"/>
    <w:rsid w:val="00F33085"/>
    <w:rsid w:val="00F34A9A"/>
    <w:rsid w:val="00F34DCA"/>
    <w:rsid w:val="00F37047"/>
    <w:rsid w:val="00F40E6B"/>
    <w:rsid w:val="00F417CD"/>
    <w:rsid w:val="00F41928"/>
    <w:rsid w:val="00F42D6E"/>
    <w:rsid w:val="00F448DB"/>
    <w:rsid w:val="00F45B4F"/>
    <w:rsid w:val="00F51A35"/>
    <w:rsid w:val="00F55357"/>
    <w:rsid w:val="00F55E62"/>
    <w:rsid w:val="00F565C3"/>
    <w:rsid w:val="00F62E9B"/>
    <w:rsid w:val="00F63763"/>
    <w:rsid w:val="00F63CAC"/>
    <w:rsid w:val="00F677E0"/>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D85"/>
    <w:rsid w:val="00FC23C6"/>
    <w:rsid w:val="00FC2C5D"/>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iPriority w:val="99"/>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rsid w:val="0001067E"/>
    <w:rPr>
      <w:rFonts w:ascii="Tahoma" w:hAnsi="Tahoma" w:cs="Tahoma"/>
      <w:sz w:val="16"/>
      <w:szCs w:val="16"/>
    </w:rPr>
  </w:style>
  <w:style w:type="character" w:customStyle="1" w:styleId="BalloonTextChar">
    <w:name w:val="Balloon Text Char"/>
    <w:basedOn w:val="DefaultParagraphFont"/>
    <w:link w:val="BalloonText"/>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695F9C"/>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F55357"/>
    <w:pPr>
      <w:numPr>
        <w:numId w:val="1"/>
      </w:numPr>
      <w:spacing w:after="120"/>
      <w:ind w:left="0" w:right="-142" w:firstLine="0"/>
      <w:contextualSpacing w:val="0"/>
      <w:jc w:val="left"/>
    </w:pPr>
    <w:rPr>
      <w:rFonts w:cstheme="minorHAnsi"/>
      <w:lang w:val="en-AU"/>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193B72"/>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193B72"/>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193B72"/>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193B72"/>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193B72"/>
    <w:pPr>
      <w:spacing w:after="100" w:line="276" w:lineRule="auto"/>
      <w:ind w:left="1760"/>
      <w:jc w:val="left"/>
    </w:pPr>
    <w:rPr>
      <w:sz w:val="22"/>
      <w:szCs w:val="22"/>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iPriority w:val="99"/>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rsid w:val="0001067E"/>
    <w:rPr>
      <w:rFonts w:ascii="Tahoma" w:hAnsi="Tahoma" w:cs="Tahoma"/>
      <w:sz w:val="16"/>
      <w:szCs w:val="16"/>
    </w:rPr>
  </w:style>
  <w:style w:type="character" w:customStyle="1" w:styleId="BalloonTextChar">
    <w:name w:val="Balloon Text Char"/>
    <w:basedOn w:val="DefaultParagraphFont"/>
    <w:link w:val="BalloonText"/>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695F9C"/>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F55357"/>
    <w:pPr>
      <w:numPr>
        <w:numId w:val="1"/>
      </w:numPr>
      <w:spacing w:after="120"/>
      <w:ind w:left="0" w:right="-142" w:firstLine="0"/>
      <w:contextualSpacing w:val="0"/>
      <w:jc w:val="left"/>
    </w:pPr>
    <w:rPr>
      <w:rFonts w:cstheme="minorHAnsi"/>
      <w:lang w:val="en-AU"/>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193B72"/>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193B72"/>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193B72"/>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193B72"/>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193B72"/>
    <w:pPr>
      <w:spacing w:after="100" w:line="276" w:lineRule="auto"/>
      <w:ind w:left="1760"/>
      <w:jc w:val="left"/>
    </w:pPr>
    <w:rPr>
      <w:sz w:val="22"/>
      <w:szCs w:val="22"/>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994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CCD17F-D883-48BA-AF6B-34350BDEC384}"/>
</file>

<file path=customXml/itemProps2.xml><?xml version="1.0" encoding="utf-8"?>
<ds:datastoreItem xmlns:ds="http://schemas.openxmlformats.org/officeDocument/2006/customXml" ds:itemID="{3CCDF923-952B-4B27-A374-2C5010FFABD3}"/>
</file>

<file path=customXml/itemProps3.xml><?xml version="1.0" encoding="utf-8"?>
<ds:datastoreItem xmlns:ds="http://schemas.openxmlformats.org/officeDocument/2006/customXml" ds:itemID="{E12A1755-D5C1-4E80-ADB5-7C148D6196FC}"/>
</file>

<file path=customXml/itemProps4.xml><?xml version="1.0" encoding="utf-8"?>
<ds:datastoreItem xmlns:ds="http://schemas.openxmlformats.org/officeDocument/2006/customXml" ds:itemID="{A60F9FF7-90B8-477D-9945-D76D8BF03356}"/>
</file>

<file path=docProps/app.xml><?xml version="1.0" encoding="utf-8"?>
<Properties xmlns="http://schemas.openxmlformats.org/officeDocument/2006/extended-properties" xmlns:vt="http://schemas.openxmlformats.org/officeDocument/2006/docPropsVTypes">
  <Template>6B69DA0F</Template>
  <TotalTime>27</TotalTime>
  <Pages>3</Pages>
  <Words>378</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7</cp:revision>
  <cp:lastPrinted>2015-07-23T04:18:00Z</cp:lastPrinted>
  <dcterms:created xsi:type="dcterms:W3CDTF">2015-07-23T03:41:00Z</dcterms:created>
  <dcterms:modified xsi:type="dcterms:W3CDTF">2015-08-13T05:56:00Z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