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316D4" w14:textId="5E654A2B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CMW Committee - Thirty-</w:t>
      </w:r>
      <w:r w:rsidR="00F87C1A">
        <w:rPr>
          <w:szCs w:val="28"/>
        </w:rPr>
        <w:t>eighth</w:t>
      </w:r>
      <w:r w:rsidRPr="00613921">
        <w:rPr>
          <w:szCs w:val="28"/>
        </w:rPr>
        <w:t xml:space="preserve"> session</w:t>
      </w:r>
    </w:p>
    <w:p w14:paraId="1E3F8781" w14:textId="62FF1B19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</w:t>
      </w:r>
      <w:r w:rsidR="00792ADE" w:rsidRPr="00476998">
        <w:rPr>
          <w:color w:val="FF0000"/>
          <w:szCs w:val="28"/>
        </w:rPr>
        <w:t>subject to change</w:t>
      </w:r>
      <w:r w:rsidR="00792ADE">
        <w:rPr>
          <w:szCs w:val="28"/>
        </w:rPr>
        <w:t>)</w:t>
      </w:r>
      <w:r w:rsidR="003C2BEF">
        <w:rPr>
          <w:szCs w:val="28"/>
        </w:rPr>
        <w:br/>
        <w:t xml:space="preserve">Palais Wilson – </w:t>
      </w:r>
      <w:r w:rsidR="00476998">
        <w:rPr>
          <w:szCs w:val="28"/>
        </w:rPr>
        <w:t>First</w:t>
      </w:r>
      <w:r w:rsidR="003C2BEF">
        <w:rPr>
          <w:szCs w:val="28"/>
        </w:rPr>
        <w:t xml:space="preserve"> floor conference room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9580FD" w14:textId="0B845AE0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 xml:space="preserve">Programme </w:t>
            </w:r>
          </w:p>
        </w:tc>
      </w:tr>
      <w:tr w:rsidR="003C2BEF" w:rsidRPr="00A273C0" w14:paraId="4B28691D" w14:textId="77777777" w:rsidTr="00E24F21">
        <w:tc>
          <w:tcPr>
            <w:tcW w:w="8080" w:type="dxa"/>
            <w:gridSpan w:val="2"/>
            <w:tcBorders>
              <w:top w:val="single" w:sz="12" w:space="0" w:color="auto"/>
              <w:bottom w:val="nil"/>
            </w:tcBorders>
            <w:shd w:val="clear" w:color="auto" w:fill="F2F2F2" w:themeFill="background1" w:themeFillShade="F2"/>
          </w:tcPr>
          <w:p w14:paraId="3372836B" w14:textId="58CB8A4D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F75AE6">
              <w:rPr>
                <w:b/>
                <w:bCs/>
                <w:sz w:val="21"/>
                <w:szCs w:val="21"/>
              </w:rPr>
              <w:t xml:space="preserve">Monday, </w:t>
            </w:r>
            <w:r w:rsidR="00F87C1A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="00F87C1A">
              <w:rPr>
                <w:b/>
                <w:bCs/>
                <w:sz w:val="21"/>
                <w:szCs w:val="21"/>
              </w:rPr>
              <w:t>June</w:t>
            </w:r>
          </w:p>
        </w:tc>
      </w:tr>
      <w:tr w:rsidR="00F75AE6" w:rsidRPr="00A273C0" w14:paraId="7DF2DB9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7D32CACE" w14:textId="1EFE8173" w:rsidR="00F75AE6" w:rsidRPr="00A84423" w:rsidRDefault="00BD5740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C31273"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1</w:t>
            </w:r>
            <w:r w:rsidR="00476998" w:rsidRPr="00476998">
              <w:rPr>
                <w:sz w:val="21"/>
                <w:szCs w:val="21"/>
                <w:vertAlign w:val="superscript"/>
              </w:rPr>
              <w:t>st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</w:t>
            </w:r>
            <w:r w:rsidR="00067283">
              <w:rPr>
                <w:sz w:val="21"/>
                <w:szCs w:val="21"/>
              </w:rPr>
              <w:t>2</w:t>
            </w:r>
            <w:r w:rsidR="00860D64">
              <w:rPr>
                <w:sz w:val="21"/>
                <w:szCs w:val="21"/>
              </w:rPr>
              <w:t>0</w:t>
            </w:r>
            <w:r w:rsidR="00F75AE6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209B3953" w14:textId="570180D5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</w:t>
            </w:r>
            <w:r w:rsidR="00AE40B5">
              <w:rPr>
                <w:sz w:val="21"/>
                <w:szCs w:val="21"/>
              </w:rPr>
              <w:t>Solemn declaration of the new</w:t>
            </w:r>
            <w:r w:rsidR="000328F6">
              <w:rPr>
                <w:sz w:val="21"/>
                <w:szCs w:val="21"/>
              </w:rPr>
              <w:t>ly</w:t>
            </w:r>
            <w:r w:rsidR="00AE40B5">
              <w:rPr>
                <w:sz w:val="21"/>
                <w:szCs w:val="21"/>
              </w:rPr>
              <w:t xml:space="preserve"> elected members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48BD397C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6DFF7134" w14:textId="7D2EDB98" w:rsidR="00F75AE6" w:rsidRPr="00A84423" w:rsidRDefault="00F75AE6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067283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:</w:t>
            </w:r>
            <w:r w:rsidR="00067283">
              <w:rPr>
                <w:sz w:val="21"/>
                <w:szCs w:val="21"/>
              </w:rPr>
              <w:t>2</w:t>
            </w:r>
            <w:r w:rsidR="00860D64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-</w:t>
            </w:r>
            <w:r w:rsidR="00067283">
              <w:rPr>
                <w:sz w:val="21"/>
                <w:szCs w:val="21"/>
              </w:rPr>
              <w:t>10:45</w:t>
            </w:r>
            <w:r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7BA6CAC1" w14:textId="631403E9" w:rsidR="00F75AE6" w:rsidRPr="00A84423" w:rsidRDefault="00236E2C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Election of officers </w:t>
            </w:r>
            <w:r w:rsidRPr="00A84423">
              <w:rPr>
                <w:sz w:val="21"/>
                <w:szCs w:val="21"/>
              </w:rPr>
              <w:t>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067283" w:rsidRPr="00A273C0" w14:paraId="52A0ACA6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60B6AD74" w14:textId="3B6795F8" w:rsidR="00067283" w:rsidRDefault="00067283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10:</w:t>
            </w:r>
            <w:r w:rsidR="00AE40B5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5-1</w:t>
            </w:r>
            <w:r w:rsidR="00AE40B5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:</w:t>
            </w:r>
            <w:r w:rsidR="00AE40B5">
              <w:rPr>
                <w:sz w:val="21"/>
                <w:szCs w:val="21"/>
              </w:rPr>
              <w:t>00</w:t>
            </w:r>
            <w:r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5B291893" w14:textId="08A01A3A" w:rsidR="00067283" w:rsidRPr="00A84423" w:rsidRDefault="00236E2C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Adoption of the agenda and consideration </w:t>
            </w:r>
            <w:r w:rsidR="00E95627">
              <w:rPr>
                <w:sz w:val="21"/>
                <w:szCs w:val="21"/>
              </w:rPr>
              <w:t xml:space="preserve">of the programme of work </w:t>
            </w:r>
            <w:r w:rsidR="00E95627">
              <w:rPr>
                <w:sz w:val="21"/>
                <w:szCs w:val="21"/>
              </w:rPr>
              <w:br/>
            </w:r>
            <w:r w:rsidR="00E95627" w:rsidRPr="00A84423">
              <w:rPr>
                <w:sz w:val="21"/>
                <w:szCs w:val="21"/>
              </w:rPr>
              <w:t>(</w:t>
            </w:r>
            <w:r w:rsidR="00E95627" w:rsidRPr="00BD5740">
              <w:rPr>
                <w:color w:val="0000FF"/>
                <w:sz w:val="21"/>
                <w:szCs w:val="21"/>
              </w:rPr>
              <w:t>public</w:t>
            </w:r>
            <w:r w:rsidR="00E95627" w:rsidRPr="00A84423">
              <w:rPr>
                <w:sz w:val="21"/>
                <w:szCs w:val="21"/>
              </w:rPr>
              <w:t xml:space="preserve">, </w:t>
            </w:r>
            <w:r w:rsidR="00E95627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E95627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3" w:history="1">
              <w:r w:rsidR="00E95627">
                <w:rPr>
                  <w:rStyle w:val="Hyperlink"/>
                </w:rPr>
                <w:t>UN Web TV | UN Web TV</w:t>
              </w:r>
            </w:hyperlink>
            <w:hyperlink r:id="rId14" w:history="1"/>
            <w:r w:rsidR="00E9562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AE40B5" w:rsidRPr="00A273C0" w14:paraId="67A80485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19B9FE5C" w14:textId="67B62864" w:rsidR="00AE40B5" w:rsidRDefault="00AE40B5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11:00-12:00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0F5FC227" w14:textId="5E91AA77" w:rsidR="00AE40B5" w:rsidRPr="00A84423" w:rsidRDefault="00CC35B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>
              <w:rPr>
                <w:sz w:val="21"/>
                <w:szCs w:val="21"/>
              </w:rPr>
              <w:t>NGOs and NHRIs</w:t>
            </w:r>
            <w:r w:rsidRPr="00A84423">
              <w:rPr>
                <w:sz w:val="21"/>
                <w:szCs w:val="21"/>
              </w:rPr>
              <w:t xml:space="preserve"> </w:t>
            </w:r>
            <w:r w:rsidR="0083000F">
              <w:rPr>
                <w:sz w:val="21"/>
                <w:szCs w:val="21"/>
              </w:rPr>
              <w:br/>
            </w:r>
            <w:r w:rsidR="0083000F" w:rsidRPr="00A84423">
              <w:rPr>
                <w:sz w:val="21"/>
                <w:szCs w:val="21"/>
              </w:rPr>
              <w:t>(</w:t>
            </w:r>
            <w:r w:rsidR="0083000F" w:rsidRPr="00BD5740">
              <w:rPr>
                <w:color w:val="0000FF"/>
                <w:sz w:val="21"/>
                <w:szCs w:val="21"/>
              </w:rPr>
              <w:t>public</w:t>
            </w:r>
            <w:r w:rsidR="0083000F" w:rsidRPr="00A84423">
              <w:rPr>
                <w:sz w:val="21"/>
                <w:szCs w:val="21"/>
              </w:rPr>
              <w:t xml:space="preserve">, </w:t>
            </w:r>
            <w:r w:rsidR="0083000F"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="0083000F"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5" w:history="1">
              <w:r w:rsidR="0083000F">
                <w:rPr>
                  <w:rStyle w:val="Hyperlink"/>
                </w:rPr>
                <w:t>UN Web TV | UN Web TV</w:t>
              </w:r>
            </w:hyperlink>
            <w:hyperlink r:id="rId16" w:history="1"/>
            <w:r w:rsidR="0083000F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CC35BF" w:rsidRPr="00A273C0" w14:paraId="0E5D1EF6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33A025D8" w14:textId="3FA4F148" w:rsidR="00CC35BF" w:rsidRDefault="00CC35BF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12:00-13:00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21D89F1F" w14:textId="2CFD3581" w:rsidR="00CC35BF" w:rsidRPr="00A84423" w:rsidRDefault="00CC35B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F75AE6" w:rsidRPr="00A273C0" w14:paraId="5B31822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4D2835BB" w14:textId="1F7BA539" w:rsidR="00F75AE6" w:rsidRPr="00A84423" w:rsidRDefault="00BD5740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C31273"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2</w:t>
            </w:r>
            <w:r w:rsidR="00476998" w:rsidRPr="00476998">
              <w:rPr>
                <w:sz w:val="21"/>
                <w:szCs w:val="21"/>
                <w:vertAlign w:val="superscript"/>
              </w:rPr>
              <w:t>nd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19722C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1AA230A9" w14:textId="5185A2E4" w:rsidR="00F75AE6" w:rsidRPr="00A84423" w:rsidRDefault="0019722C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>
              <w:rPr>
                <w:b/>
                <w:bCs/>
                <w:sz w:val="21"/>
                <w:szCs w:val="21"/>
              </w:rPr>
              <w:t>Türkiye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7" w:history="1">
              <w:r>
                <w:rPr>
                  <w:rStyle w:val="Hyperlink"/>
                </w:rPr>
                <w:t>UN Web TV | UN Web TV</w:t>
              </w:r>
            </w:hyperlink>
            <w:hyperlink r:id="rId18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19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2B89D72E" w14:textId="77777777" w:rsidTr="00E24F21">
        <w:tc>
          <w:tcPr>
            <w:tcW w:w="8080" w:type="dxa"/>
            <w:gridSpan w:val="2"/>
            <w:tcBorders>
              <w:top w:val="nil"/>
            </w:tcBorders>
            <w:shd w:val="clear" w:color="auto" w:fill="F2F2F2" w:themeFill="background1" w:themeFillShade="F2"/>
          </w:tcPr>
          <w:p w14:paraId="2D54DC08" w14:textId="06C9D2F3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 w:rsidR="00F87C1A">
              <w:rPr>
                <w:b/>
                <w:sz w:val="21"/>
                <w:szCs w:val="21"/>
              </w:rPr>
              <w:t>4</w:t>
            </w:r>
            <w:r>
              <w:rPr>
                <w:b/>
                <w:sz w:val="21"/>
                <w:szCs w:val="21"/>
              </w:rPr>
              <w:t xml:space="preserve"> </w:t>
            </w:r>
            <w:r w:rsidR="00F87C1A">
              <w:rPr>
                <w:b/>
                <w:sz w:val="21"/>
                <w:szCs w:val="21"/>
              </w:rPr>
              <w:t>June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43537D" w:rsidRPr="00A273C0" w14:paraId="2E14F47E" w14:textId="77777777" w:rsidTr="00AB5FE7">
        <w:tc>
          <w:tcPr>
            <w:tcW w:w="2551" w:type="dxa"/>
            <w:shd w:val="clear" w:color="auto" w:fill="auto"/>
          </w:tcPr>
          <w:p w14:paraId="6210C2FF" w14:textId="05B99CFF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C31273"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3</w:t>
            </w:r>
            <w:r w:rsidR="00476998" w:rsidRPr="00476998">
              <w:rPr>
                <w:sz w:val="21"/>
                <w:szCs w:val="21"/>
                <w:vertAlign w:val="superscript"/>
              </w:rPr>
              <w:t>rd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10:00-13:00 (CET)</w:t>
            </w:r>
          </w:p>
        </w:tc>
        <w:tc>
          <w:tcPr>
            <w:tcW w:w="5529" w:type="dxa"/>
            <w:shd w:val="clear" w:color="auto" w:fill="auto"/>
          </w:tcPr>
          <w:p w14:paraId="38158ED3" w14:textId="6D0AC73F" w:rsidR="0043537D" w:rsidRPr="00A84423" w:rsidRDefault="00726CD9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>
              <w:rPr>
                <w:b/>
                <w:bCs/>
                <w:sz w:val="21"/>
                <w:szCs w:val="21"/>
              </w:rPr>
              <w:t>Türkiye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0" w:history="1">
              <w:r>
                <w:rPr>
                  <w:rStyle w:val="Hyperlink"/>
                </w:rPr>
                <w:t>UN Web TV | UN Web TV</w:t>
              </w:r>
            </w:hyperlink>
            <w:hyperlink r:id="rId21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2" w:history="1"/>
          </w:p>
        </w:tc>
      </w:tr>
      <w:tr w:rsidR="0043537D" w:rsidRPr="00A273C0" w14:paraId="11523DDB" w14:textId="77777777" w:rsidTr="00AB5FE7">
        <w:tc>
          <w:tcPr>
            <w:tcW w:w="2551" w:type="dxa"/>
            <w:shd w:val="clear" w:color="auto" w:fill="auto"/>
          </w:tcPr>
          <w:p w14:paraId="74F45652" w14:textId="7519F4E1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C31273">
              <w:rPr>
                <w:sz w:val="21"/>
                <w:szCs w:val="21"/>
              </w:rPr>
              <w:t>5</w:t>
            </w:r>
            <w:r w:rsidR="00476998">
              <w:rPr>
                <w:sz w:val="21"/>
                <w:szCs w:val="21"/>
              </w:rPr>
              <w:t>4</w:t>
            </w:r>
            <w:r w:rsidR="00476998" w:rsidRPr="00476998">
              <w:rPr>
                <w:sz w:val="21"/>
                <w:szCs w:val="21"/>
                <w:vertAlign w:val="superscript"/>
              </w:rPr>
              <w:t>th</w:t>
            </w:r>
            <w:r w:rsidR="00476998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5:00</w:t>
            </w:r>
            <w:r w:rsidR="00A84423">
              <w:rPr>
                <w:sz w:val="21"/>
                <w:szCs w:val="21"/>
              </w:rPr>
              <w:t>-</w:t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8:00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5CA06BBE" w14:textId="4B95D8BE" w:rsidR="00261F2E" w:rsidRPr="00A84423" w:rsidRDefault="00726CD9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fourth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Pr="00726CD9">
              <w:rPr>
                <w:b/>
                <w:bCs/>
                <w:sz w:val="21"/>
                <w:szCs w:val="21"/>
              </w:rPr>
              <w:t>Senegal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3" w:history="1">
              <w:r>
                <w:rPr>
                  <w:rStyle w:val="Hyperlink"/>
                </w:rPr>
                <w:t>UN Web TV | UN Web TV</w:t>
              </w:r>
            </w:hyperlink>
            <w:hyperlink r:id="rId24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5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16268F8B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04323BA3" w14:textId="4AA97372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 w:rsidR="00F87C1A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 xml:space="preserve"> </w:t>
            </w:r>
            <w:r w:rsidR="00F87C1A">
              <w:rPr>
                <w:b/>
                <w:sz w:val="21"/>
                <w:szCs w:val="21"/>
              </w:rPr>
              <w:t>June</w:t>
            </w:r>
          </w:p>
        </w:tc>
      </w:tr>
      <w:tr w:rsidR="0043537D" w:rsidRPr="00A273C0" w14:paraId="197AB1A8" w14:textId="77777777" w:rsidTr="00AB5FE7">
        <w:tc>
          <w:tcPr>
            <w:tcW w:w="2551" w:type="dxa"/>
            <w:shd w:val="clear" w:color="auto" w:fill="auto"/>
          </w:tcPr>
          <w:p w14:paraId="605D8B3B" w14:textId="0E0F1E60" w:rsidR="0043537D" w:rsidRPr="00A84423" w:rsidRDefault="00476998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C31273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5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7FB33810" w14:textId="5EA7D7AE" w:rsidR="001C2A9D" w:rsidRPr="00A84423" w:rsidRDefault="00726CD9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fourth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Pr="00726CD9">
              <w:rPr>
                <w:b/>
                <w:bCs/>
                <w:sz w:val="21"/>
                <w:szCs w:val="21"/>
              </w:rPr>
              <w:t>Senegal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6" w:history="1">
              <w:r>
                <w:rPr>
                  <w:rStyle w:val="Hyperlink"/>
                </w:rPr>
                <w:t>UN Web TV | UN Web TV</w:t>
              </w:r>
            </w:hyperlink>
            <w:hyperlink r:id="rId27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28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44522A43" w14:textId="77777777" w:rsidTr="00AB5FE7">
        <w:tc>
          <w:tcPr>
            <w:tcW w:w="2551" w:type="dxa"/>
            <w:shd w:val="clear" w:color="auto" w:fill="auto"/>
          </w:tcPr>
          <w:p w14:paraId="2212EB54" w14:textId="0D25E6C9" w:rsidR="00F75AE6" w:rsidRPr="00A84423" w:rsidRDefault="00476998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C31273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6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4ADABB59" w14:textId="513BC918" w:rsidR="00F75AE6" w:rsidRPr="00A84423" w:rsidRDefault="00726CD9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initial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Pr="00726CD9">
              <w:rPr>
                <w:b/>
                <w:bCs/>
                <w:sz w:val="21"/>
                <w:szCs w:val="21"/>
              </w:rPr>
              <w:t>Congo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9" w:history="1">
              <w:r>
                <w:rPr>
                  <w:rStyle w:val="Hyperlink"/>
                </w:rPr>
                <w:t>UN Web TV | UN Web TV</w:t>
              </w:r>
            </w:hyperlink>
            <w:hyperlink r:id="rId30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31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43AF3401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B1C31CC" w14:textId="6DE6BBD3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 w:rsidR="00F87C1A">
              <w:rPr>
                <w:b/>
                <w:sz w:val="21"/>
                <w:szCs w:val="21"/>
              </w:rPr>
              <w:t>6</w:t>
            </w:r>
            <w:r>
              <w:rPr>
                <w:b/>
                <w:sz w:val="21"/>
                <w:szCs w:val="21"/>
              </w:rPr>
              <w:t xml:space="preserve"> </w:t>
            </w:r>
            <w:r w:rsidR="00F87C1A">
              <w:rPr>
                <w:b/>
                <w:sz w:val="21"/>
                <w:szCs w:val="21"/>
              </w:rPr>
              <w:t>June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726CD9" w:rsidRPr="00A273C0" w14:paraId="07B382F8" w14:textId="77777777" w:rsidTr="00AB5FE7">
        <w:tc>
          <w:tcPr>
            <w:tcW w:w="2551" w:type="dxa"/>
            <w:shd w:val="clear" w:color="auto" w:fill="auto"/>
          </w:tcPr>
          <w:p w14:paraId="336ADC7C" w14:textId="3E2A25A2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557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5995DE3" w14:textId="6FA34516" w:rsidR="00726CD9" w:rsidRPr="00A84423" w:rsidRDefault="00726CD9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initial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Pr="00726CD9">
              <w:rPr>
                <w:b/>
                <w:bCs/>
                <w:sz w:val="21"/>
                <w:szCs w:val="21"/>
              </w:rPr>
              <w:t>Congo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2" w:history="1">
              <w:r>
                <w:rPr>
                  <w:rStyle w:val="Hyperlink"/>
                </w:rPr>
                <w:t>UN Web TV | UN Web TV</w:t>
              </w:r>
            </w:hyperlink>
            <w:hyperlink r:id="rId33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hyperlink r:id="rId34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726CD9" w:rsidRPr="00A273C0" w14:paraId="39C3F505" w14:textId="77777777" w:rsidTr="00AB5FE7">
        <w:tc>
          <w:tcPr>
            <w:tcW w:w="2551" w:type="dxa"/>
            <w:shd w:val="clear" w:color="auto" w:fill="auto"/>
          </w:tcPr>
          <w:p w14:paraId="15FA9FDE" w14:textId="4A2B0381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>558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529" w:type="dxa"/>
            <w:shd w:val="clear" w:color="auto" w:fill="auto"/>
          </w:tcPr>
          <w:p w14:paraId="4AD3C89C" w14:textId="0BCC669C" w:rsidR="00726CD9" w:rsidRPr="00A84423" w:rsidRDefault="00726CD9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bookmarkEnd w:id="0"/>
      <w:tr w:rsidR="00726CD9" w:rsidRPr="00A273C0" w14:paraId="251A7DC9" w14:textId="77777777" w:rsidTr="0040055D">
        <w:trPr>
          <w:trHeight w:val="395"/>
        </w:trPr>
        <w:tc>
          <w:tcPr>
            <w:tcW w:w="8080" w:type="dxa"/>
            <w:gridSpan w:val="2"/>
            <w:shd w:val="clear" w:color="auto" w:fill="F2F2F2" w:themeFill="background1" w:themeFillShade="F2"/>
          </w:tcPr>
          <w:p w14:paraId="7232E224" w14:textId="3E1ADE3E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 xml:space="preserve">Friday, </w:t>
            </w:r>
            <w:r>
              <w:rPr>
                <w:b/>
                <w:sz w:val="21"/>
                <w:szCs w:val="21"/>
                <w:shd w:val="clear" w:color="auto" w:fill="F2F2F2" w:themeFill="background1" w:themeFillShade="F2"/>
              </w:rPr>
              <w:t>7</w:t>
            </w: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 xml:space="preserve"> </w:t>
            </w:r>
            <w:r>
              <w:rPr>
                <w:b/>
                <w:sz w:val="21"/>
                <w:szCs w:val="21"/>
                <w:shd w:val="clear" w:color="auto" w:fill="F2F2F2" w:themeFill="background1" w:themeFillShade="F2"/>
              </w:rPr>
              <w:t>June</w:t>
            </w:r>
          </w:p>
        </w:tc>
      </w:tr>
      <w:tr w:rsidR="00726CD9" w:rsidRPr="00A273C0" w14:paraId="37CA1DD8" w14:textId="77777777" w:rsidTr="00AB5FE7">
        <w:tc>
          <w:tcPr>
            <w:tcW w:w="2551" w:type="dxa"/>
            <w:tcBorders>
              <w:bottom w:val="nil"/>
            </w:tcBorders>
            <w:shd w:val="clear" w:color="auto" w:fill="auto"/>
          </w:tcPr>
          <w:p w14:paraId="0458417E" w14:textId="187F1723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559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Pr="00A84423">
              <w:rPr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bottom w:val="nil"/>
            </w:tcBorders>
            <w:shd w:val="clear" w:color="auto" w:fill="auto"/>
          </w:tcPr>
          <w:p w14:paraId="48D53E76" w14:textId="5642E033" w:rsidR="00726CD9" w:rsidRPr="00A84423" w:rsidDel="001C39E0" w:rsidRDefault="00726CD9" w:rsidP="00726CD9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35" w:history="1"/>
          </w:p>
        </w:tc>
      </w:tr>
      <w:tr w:rsidR="00726CD9" w:rsidRPr="00A273C0" w14:paraId="20D18416" w14:textId="77777777" w:rsidTr="00AB5FE7">
        <w:tc>
          <w:tcPr>
            <w:tcW w:w="2551" w:type="dxa"/>
            <w:shd w:val="clear" w:color="auto" w:fill="auto"/>
          </w:tcPr>
          <w:p w14:paraId="540098C8" w14:textId="76FDFBA8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560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  <w:t>15:00-18:00 (CET)</w:t>
            </w:r>
          </w:p>
        </w:tc>
        <w:tc>
          <w:tcPr>
            <w:tcW w:w="5529" w:type="dxa"/>
            <w:shd w:val="clear" w:color="auto" w:fill="auto"/>
          </w:tcPr>
          <w:p w14:paraId="35F205B3" w14:textId="55335460" w:rsidR="00726CD9" w:rsidRPr="0040055D" w:rsidRDefault="00726CD9" w:rsidP="00726CD9">
            <w:pPr>
              <w:suppressAutoHyphens w:val="0"/>
              <w:spacing w:before="4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7E033617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55F047E6" w14:textId="0F3DF973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Monday, </w:t>
            </w:r>
            <w:r>
              <w:rPr>
                <w:b/>
                <w:sz w:val="21"/>
                <w:szCs w:val="21"/>
              </w:rPr>
              <w:t>10 June</w:t>
            </w:r>
          </w:p>
        </w:tc>
      </w:tr>
      <w:tr w:rsidR="00726CD9" w:rsidRPr="00A273C0" w14:paraId="48ED06FE" w14:textId="77777777" w:rsidTr="00AB5FE7">
        <w:tc>
          <w:tcPr>
            <w:tcW w:w="2551" w:type="dxa"/>
            <w:shd w:val="clear" w:color="auto" w:fill="auto"/>
          </w:tcPr>
          <w:p w14:paraId="5C3F1401" w14:textId="2F52556D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561</w:t>
            </w:r>
            <w:r w:rsidRPr="00476998">
              <w:rPr>
                <w:sz w:val="21"/>
                <w:szCs w:val="21"/>
                <w:vertAlign w:val="superscript"/>
              </w:rPr>
              <w:t>st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7AEF49BE" w14:textId="1FC73762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03B1CD7B" w14:textId="77777777" w:rsidTr="00AB5FE7">
        <w:tc>
          <w:tcPr>
            <w:tcW w:w="2551" w:type="dxa"/>
            <w:shd w:val="clear" w:color="auto" w:fill="auto"/>
          </w:tcPr>
          <w:p w14:paraId="1E8B7C4C" w14:textId="61DDEC23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62</w:t>
            </w:r>
            <w:r w:rsidRPr="00476998">
              <w:rPr>
                <w:sz w:val="21"/>
                <w:szCs w:val="21"/>
                <w:vertAlign w:val="superscript"/>
              </w:rPr>
              <w:t>nd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  <w:t xml:space="preserve">15:00-18:00 </w:t>
            </w:r>
            <w:r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682C39C9" w14:textId="65B5FB1D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D1A2A75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50D5F9F" w14:textId="0BE7BE99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>
              <w:rPr>
                <w:b/>
                <w:sz w:val="21"/>
                <w:szCs w:val="21"/>
              </w:rPr>
              <w:t>11 June</w:t>
            </w:r>
          </w:p>
        </w:tc>
      </w:tr>
      <w:tr w:rsidR="00726CD9" w:rsidRPr="00A273C0" w14:paraId="6624CDFB" w14:textId="77777777" w:rsidTr="00AB5FE7">
        <w:tc>
          <w:tcPr>
            <w:tcW w:w="2551" w:type="dxa"/>
            <w:shd w:val="clear" w:color="auto" w:fill="auto"/>
          </w:tcPr>
          <w:p w14:paraId="5FDBA038" w14:textId="1DFA2954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563</w:t>
            </w:r>
            <w:r w:rsidRPr="00476998">
              <w:rPr>
                <w:sz w:val="21"/>
                <w:szCs w:val="21"/>
                <w:vertAlign w:val="superscript"/>
              </w:rPr>
              <w:t>rd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0 (CET)</w:t>
            </w:r>
          </w:p>
        </w:tc>
        <w:tc>
          <w:tcPr>
            <w:tcW w:w="5529" w:type="dxa"/>
            <w:shd w:val="clear" w:color="auto" w:fill="auto"/>
          </w:tcPr>
          <w:p w14:paraId="079E7CC2" w14:textId="7B06E2CE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337F2658" w14:textId="77777777" w:rsidTr="00AB5FE7">
        <w:tc>
          <w:tcPr>
            <w:tcW w:w="2551" w:type="dxa"/>
            <w:shd w:val="clear" w:color="auto" w:fill="auto"/>
          </w:tcPr>
          <w:p w14:paraId="6BCD7A85" w14:textId="08A7ACC1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64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 xml:space="preserve">meeting </w:t>
            </w:r>
            <w:r>
              <w:rPr>
                <w:sz w:val="21"/>
                <w:szCs w:val="21"/>
              </w:rPr>
              <w:br/>
              <w:t xml:space="preserve">15:00-18:00 </w:t>
            </w:r>
            <w:r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44E22A57" w14:textId="5237F48B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663B5A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C369D3F" w14:textId="128BEA0C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Wednesday</w:t>
            </w:r>
            <w:r>
              <w:rPr>
                <w:b/>
                <w:sz w:val="21"/>
                <w:szCs w:val="21"/>
              </w:rPr>
              <w:t>, 12 June</w:t>
            </w:r>
          </w:p>
        </w:tc>
      </w:tr>
      <w:tr w:rsidR="00726CD9" w:rsidRPr="00A273C0" w14:paraId="187A00E4" w14:textId="77777777" w:rsidTr="00AB5FE7">
        <w:tc>
          <w:tcPr>
            <w:tcW w:w="2551" w:type="dxa"/>
            <w:shd w:val="clear" w:color="auto" w:fill="auto"/>
          </w:tcPr>
          <w:p w14:paraId="0E104C59" w14:textId="111F3A4A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65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24DA9DB" w14:textId="47AD4E24" w:rsidR="00726CD9" w:rsidRPr="00A84423" w:rsidRDefault="00726CD9" w:rsidP="00726CD9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closed)</w:t>
            </w:r>
          </w:p>
        </w:tc>
      </w:tr>
      <w:tr w:rsidR="00726CD9" w:rsidRPr="00A273C0" w14:paraId="2BD4D512" w14:textId="77777777" w:rsidTr="00AB5FE7">
        <w:tc>
          <w:tcPr>
            <w:tcW w:w="2551" w:type="dxa"/>
            <w:shd w:val="clear" w:color="auto" w:fill="auto"/>
          </w:tcPr>
          <w:p w14:paraId="40443E7A" w14:textId="3FE948E8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66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>
              <w:rPr>
                <w:sz w:val="21"/>
                <w:szCs w:val="21"/>
              </w:rPr>
              <w:t xml:space="preserve"> </w:t>
            </w:r>
            <w:r w:rsidRPr="00792ADE">
              <w:rPr>
                <w:sz w:val="21"/>
                <w:szCs w:val="21"/>
              </w:rPr>
              <w:t>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shd w:val="clear" w:color="auto" w:fill="auto"/>
          </w:tcPr>
          <w:p w14:paraId="151D9B20" w14:textId="5E9B8628" w:rsidR="00726CD9" w:rsidRPr="00A84423" w:rsidRDefault="00726CD9" w:rsidP="00726CD9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4EBC63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AF11B98" w14:textId="641ECF98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>
              <w:rPr>
                <w:b/>
                <w:sz w:val="21"/>
                <w:szCs w:val="21"/>
              </w:rPr>
              <w:t>13 June</w:t>
            </w:r>
          </w:p>
        </w:tc>
      </w:tr>
      <w:tr w:rsidR="00726CD9" w:rsidRPr="00A273C0" w14:paraId="0448223D" w14:textId="77777777" w:rsidTr="00AB5FE7">
        <w:tc>
          <w:tcPr>
            <w:tcW w:w="2551" w:type="dxa"/>
            <w:shd w:val="clear" w:color="auto" w:fill="auto"/>
          </w:tcPr>
          <w:p w14:paraId="2C469697" w14:textId="2A38068F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67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Pr="00792ADE">
              <w:rPr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B0BF1CD" w14:textId="0F768686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338FCDFA" w14:textId="77777777" w:rsidTr="00AB5FE7">
        <w:tc>
          <w:tcPr>
            <w:tcW w:w="2551" w:type="dxa"/>
            <w:shd w:val="clear" w:color="auto" w:fill="auto"/>
          </w:tcPr>
          <w:p w14:paraId="5D1C1726" w14:textId="769D4232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68</w:t>
            </w:r>
            <w:r w:rsidRPr="00476998">
              <w:rPr>
                <w:sz w:val="21"/>
                <w:szCs w:val="21"/>
                <w:vertAlign w:val="superscript"/>
              </w:rPr>
              <w:t>th</w:t>
            </w:r>
            <w:r w:rsidRPr="00792ADE">
              <w:rPr>
                <w:sz w:val="21"/>
                <w:szCs w:val="21"/>
              </w:rPr>
              <w:t xml:space="preserve">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8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19B0ED64" w14:textId="749BE984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</w:t>
            </w:r>
            <w:r w:rsidRPr="0040055D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  <w:hyperlink r:id="rId36" w:history="1"/>
          </w:p>
        </w:tc>
      </w:tr>
      <w:tr w:rsidR="00726CD9" w:rsidRPr="00A273C0" w14:paraId="235242C9" w14:textId="77777777" w:rsidTr="00476998">
        <w:tc>
          <w:tcPr>
            <w:tcW w:w="2551" w:type="dxa"/>
            <w:shd w:val="clear" w:color="auto" w:fill="F2F2F2" w:themeFill="background1" w:themeFillShade="F2"/>
          </w:tcPr>
          <w:p w14:paraId="232B3938" w14:textId="2656206F" w:rsidR="00726CD9" w:rsidRPr="00792ADE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Fri</w:t>
            </w:r>
            <w:r w:rsidRPr="00A84423">
              <w:rPr>
                <w:b/>
                <w:sz w:val="21"/>
                <w:szCs w:val="21"/>
              </w:rPr>
              <w:t>day,</w:t>
            </w:r>
            <w:r>
              <w:rPr>
                <w:b/>
                <w:sz w:val="21"/>
                <w:szCs w:val="21"/>
              </w:rPr>
              <w:t xml:space="preserve"> 14 June</w:t>
            </w:r>
          </w:p>
        </w:tc>
        <w:tc>
          <w:tcPr>
            <w:tcW w:w="5529" w:type="dxa"/>
            <w:shd w:val="clear" w:color="auto" w:fill="F2F2F2" w:themeFill="background1" w:themeFillShade="F2"/>
          </w:tcPr>
          <w:p w14:paraId="4C3EE133" w14:textId="77777777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726CD9" w:rsidRPr="00A273C0" w14:paraId="02634A14" w14:textId="77777777" w:rsidTr="00AB5FE7">
        <w:tc>
          <w:tcPr>
            <w:tcW w:w="2551" w:type="dxa"/>
            <w:shd w:val="clear" w:color="auto" w:fill="auto"/>
          </w:tcPr>
          <w:p w14:paraId="78744886" w14:textId="2C4973AB" w:rsidR="00726CD9" w:rsidRPr="00792ADE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69</w:t>
            </w:r>
            <w:r w:rsidRPr="00726CD9">
              <w:rPr>
                <w:sz w:val="21"/>
                <w:szCs w:val="21"/>
                <w:vertAlign w:val="superscript"/>
              </w:rPr>
              <w:t>th</w:t>
            </w:r>
            <w:r w:rsidRPr="00726CD9">
              <w:rPr>
                <w:sz w:val="21"/>
                <w:szCs w:val="21"/>
              </w:rPr>
              <w:t xml:space="preserve"> </w:t>
            </w:r>
            <w:r w:rsidRPr="00476998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00F34A4" w14:textId="7386043E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</w:tc>
      </w:tr>
      <w:tr w:rsidR="00726CD9" w:rsidRPr="00A273C0" w14:paraId="2B85D2C4" w14:textId="77777777" w:rsidTr="00AB5FE7">
        <w:tc>
          <w:tcPr>
            <w:tcW w:w="2551" w:type="dxa"/>
            <w:shd w:val="clear" w:color="auto" w:fill="auto"/>
          </w:tcPr>
          <w:p w14:paraId="25B9F90C" w14:textId="307AE4C2" w:rsidR="00726CD9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70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7</w:t>
            </w:r>
            <w:r w:rsidRPr="00A84423">
              <w:rPr>
                <w:sz w:val="21"/>
                <w:szCs w:val="21"/>
              </w:rPr>
              <w:t>: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0 (CET)</w:t>
            </w:r>
          </w:p>
          <w:p w14:paraId="6226D882" w14:textId="058625D0" w:rsidR="00726CD9" w:rsidRPr="00792ADE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17:30-18:00 (CET)</w:t>
            </w:r>
          </w:p>
        </w:tc>
        <w:tc>
          <w:tcPr>
            <w:tcW w:w="5529" w:type="dxa"/>
            <w:shd w:val="clear" w:color="auto" w:fill="auto"/>
          </w:tcPr>
          <w:p w14:paraId="123D15A7" w14:textId="77777777" w:rsidR="00726CD9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0E16BB2C" w14:textId="7C097792" w:rsidR="00726CD9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</w:t>
            </w:r>
            <w:r w:rsidRPr="002F6C74">
              <w:rPr>
                <w:color w:val="FF0000"/>
                <w:sz w:val="21"/>
                <w:szCs w:val="21"/>
              </w:rPr>
              <w:t>closed</w:t>
            </w:r>
            <w:r w:rsidRPr="00A84423">
              <w:rPr>
                <w:sz w:val="21"/>
                <w:szCs w:val="21"/>
              </w:rPr>
              <w:t>)</w:t>
            </w:r>
          </w:p>
          <w:p w14:paraId="074CE1F9" w14:textId="2EA2CA94" w:rsidR="00726CD9" w:rsidRPr="00A84423" w:rsidRDefault="00726CD9" w:rsidP="00726CD9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>
              <w:rPr>
                <w:sz w:val="21"/>
                <w:szCs w:val="21"/>
              </w:rPr>
              <w:t xml:space="preserve">at </w:t>
            </w:r>
            <w:r w:rsidRPr="005B6666">
              <w:rPr>
                <w:b/>
                <w:bCs/>
                <w:sz w:val="21"/>
                <w:szCs w:val="21"/>
              </w:rPr>
              <w:t>17:30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133E8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7" w:history="1">
              <w:r>
                <w:rPr>
                  <w:rStyle w:val="Hyperlink"/>
                </w:rPr>
                <w:t>UN Web TV | UN Web TV</w:t>
              </w:r>
            </w:hyperlink>
            <w:hyperlink r:id="rId38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  <w:permStart w:id="835606681" w:edGrp="everyone"/>
            <w:permEnd w:id="835606681"/>
          </w:p>
        </w:tc>
      </w:tr>
    </w:tbl>
    <w:p w14:paraId="428A0BC8" w14:textId="77777777" w:rsidR="0037081C" w:rsidRPr="006E5082" w:rsidRDefault="0037081C" w:rsidP="00346FD0">
      <w:pPr>
        <w:spacing w:before="240"/>
        <w:jc w:val="center"/>
        <w:rPr>
          <w:u w:val="single"/>
        </w:rPr>
      </w:pPr>
      <w:permStart w:id="1741298745" w:edGrp="everyone"/>
      <w:permEnd w:id="1741298745"/>
    </w:p>
    <w:sectPr w:rsidR="0037081C" w:rsidRPr="006E5082" w:rsidSect="00613921">
      <w:headerReference w:type="default" r:id="rId39"/>
      <w:footerReference w:type="even" r:id="rId40"/>
      <w:footerReference w:type="default" r:id="rId41"/>
      <w:endnotePr>
        <w:numFmt w:val="decimal"/>
      </w:endnotePr>
      <w:pgSz w:w="11907" w:h="16840" w:code="9"/>
      <w:pgMar w:top="851" w:right="1134" w:bottom="426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AD0DE" w14:textId="77777777" w:rsidR="00CC6D71" w:rsidRPr="00767541" w:rsidRDefault="00CC6D71" w:rsidP="00767541">
      <w:pPr>
        <w:pStyle w:val="Footer"/>
      </w:pPr>
    </w:p>
  </w:endnote>
  <w:endnote w:type="continuationSeparator" w:id="0">
    <w:p w14:paraId="6189BCB4" w14:textId="77777777"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F2BD7D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2765BC9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MgR03pTsJiPjCx0QTPJDQjenFEmF9zRHsnaH6by31IXYHSdhJJ6S9Wg5A9ArOKtcKBqpOn24fcOPod+yOZeSjA==" w:salt="FO5cTJ/CjTaPFBf+3MW3+g=="/>
  <w:defaultTabStop w:val="567"/>
  <w:evenAndOddHeaders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328F6"/>
    <w:rsid w:val="00046E92"/>
    <w:rsid w:val="00067283"/>
    <w:rsid w:val="00075EAF"/>
    <w:rsid w:val="000B0A15"/>
    <w:rsid w:val="000D6130"/>
    <w:rsid w:val="000F2879"/>
    <w:rsid w:val="000F6F59"/>
    <w:rsid w:val="00133E80"/>
    <w:rsid w:val="00186AE7"/>
    <w:rsid w:val="00190FAF"/>
    <w:rsid w:val="0019722C"/>
    <w:rsid w:val="001C2A9D"/>
    <w:rsid w:val="001E6EA4"/>
    <w:rsid w:val="00206159"/>
    <w:rsid w:val="002325DE"/>
    <w:rsid w:val="00236E2C"/>
    <w:rsid w:val="00243F21"/>
    <w:rsid w:val="00247E2C"/>
    <w:rsid w:val="00261F2E"/>
    <w:rsid w:val="00271924"/>
    <w:rsid w:val="00274D49"/>
    <w:rsid w:val="002D6C53"/>
    <w:rsid w:val="002F4650"/>
    <w:rsid w:val="002F5595"/>
    <w:rsid w:val="002F6C74"/>
    <w:rsid w:val="003109BE"/>
    <w:rsid w:val="003125E7"/>
    <w:rsid w:val="00313BE9"/>
    <w:rsid w:val="00324213"/>
    <w:rsid w:val="00334F6A"/>
    <w:rsid w:val="00342AC8"/>
    <w:rsid w:val="00346FD0"/>
    <w:rsid w:val="0036457F"/>
    <w:rsid w:val="0037081C"/>
    <w:rsid w:val="003A545F"/>
    <w:rsid w:val="003B4550"/>
    <w:rsid w:val="003B7AE5"/>
    <w:rsid w:val="003C2BEF"/>
    <w:rsid w:val="003C7992"/>
    <w:rsid w:val="003E4C22"/>
    <w:rsid w:val="0040055D"/>
    <w:rsid w:val="004019BE"/>
    <w:rsid w:val="00415075"/>
    <w:rsid w:val="0043537D"/>
    <w:rsid w:val="00436C66"/>
    <w:rsid w:val="00461253"/>
    <w:rsid w:val="004721C5"/>
    <w:rsid w:val="00476998"/>
    <w:rsid w:val="00484A81"/>
    <w:rsid w:val="004C4F30"/>
    <w:rsid w:val="005042C2"/>
    <w:rsid w:val="00504E5E"/>
    <w:rsid w:val="005514B9"/>
    <w:rsid w:val="00552516"/>
    <w:rsid w:val="005B6666"/>
    <w:rsid w:val="005C5EF5"/>
    <w:rsid w:val="00613921"/>
    <w:rsid w:val="00654117"/>
    <w:rsid w:val="00671529"/>
    <w:rsid w:val="006752B4"/>
    <w:rsid w:val="006A3F58"/>
    <w:rsid w:val="006D5CFC"/>
    <w:rsid w:val="006E2CEC"/>
    <w:rsid w:val="00701DAB"/>
    <w:rsid w:val="00716F02"/>
    <w:rsid w:val="0072617E"/>
    <w:rsid w:val="007268F9"/>
    <w:rsid w:val="00726CD9"/>
    <w:rsid w:val="00731943"/>
    <w:rsid w:val="00767541"/>
    <w:rsid w:val="00792ADE"/>
    <w:rsid w:val="007C52B0"/>
    <w:rsid w:val="007F30C3"/>
    <w:rsid w:val="007F3C4F"/>
    <w:rsid w:val="00827A29"/>
    <w:rsid w:val="0083000F"/>
    <w:rsid w:val="00836707"/>
    <w:rsid w:val="00854881"/>
    <w:rsid w:val="00860D64"/>
    <w:rsid w:val="0089135E"/>
    <w:rsid w:val="008B052A"/>
    <w:rsid w:val="008E36E5"/>
    <w:rsid w:val="00922990"/>
    <w:rsid w:val="00930299"/>
    <w:rsid w:val="009411B4"/>
    <w:rsid w:val="00977050"/>
    <w:rsid w:val="009D0139"/>
    <w:rsid w:val="009D3EC1"/>
    <w:rsid w:val="009F5CDC"/>
    <w:rsid w:val="00A273C0"/>
    <w:rsid w:val="00A775CF"/>
    <w:rsid w:val="00A84423"/>
    <w:rsid w:val="00AB52AE"/>
    <w:rsid w:val="00AB5FE7"/>
    <w:rsid w:val="00AE40B5"/>
    <w:rsid w:val="00AF0D38"/>
    <w:rsid w:val="00B06045"/>
    <w:rsid w:val="00B52AA8"/>
    <w:rsid w:val="00BB51B2"/>
    <w:rsid w:val="00BD5740"/>
    <w:rsid w:val="00C20212"/>
    <w:rsid w:val="00C31273"/>
    <w:rsid w:val="00C35A27"/>
    <w:rsid w:val="00C446E1"/>
    <w:rsid w:val="00CA1F57"/>
    <w:rsid w:val="00CA4BB4"/>
    <w:rsid w:val="00CC35BF"/>
    <w:rsid w:val="00CC6D71"/>
    <w:rsid w:val="00CE1375"/>
    <w:rsid w:val="00CE4C12"/>
    <w:rsid w:val="00D06F56"/>
    <w:rsid w:val="00D144E3"/>
    <w:rsid w:val="00D41075"/>
    <w:rsid w:val="00D918C0"/>
    <w:rsid w:val="00E02C2B"/>
    <w:rsid w:val="00E24F21"/>
    <w:rsid w:val="00E3742E"/>
    <w:rsid w:val="00E540D1"/>
    <w:rsid w:val="00E95627"/>
    <w:rsid w:val="00ED4148"/>
    <w:rsid w:val="00ED6C48"/>
    <w:rsid w:val="00F61184"/>
    <w:rsid w:val="00F64910"/>
    <w:rsid w:val="00F65F5D"/>
    <w:rsid w:val="00F75AE6"/>
    <w:rsid w:val="00F86A3A"/>
    <w:rsid w:val="00F8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A8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://webtv.un.org/meetings-events/" TargetMode="External"/><Relationship Id="rId26" Type="http://schemas.openxmlformats.org/officeDocument/2006/relationships/hyperlink" Target="https://media.un.org/en/webtv/" TargetMode="External"/><Relationship Id="rId39" Type="http://schemas.openxmlformats.org/officeDocument/2006/relationships/header" Target="header1.xml"/><Relationship Id="rId21" Type="http://schemas.openxmlformats.org/officeDocument/2006/relationships/hyperlink" Target="http://webtv.un.org/meetings-events/" TargetMode="External"/><Relationship Id="rId34" Type="http://schemas.openxmlformats.org/officeDocument/2006/relationships/hyperlink" Target="http://webtv.un.org/meetings-events/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hyperlink" Target="https://media.un.org/en/webtv/" TargetMode="External"/><Relationship Id="rId29" Type="http://schemas.openxmlformats.org/officeDocument/2006/relationships/hyperlink" Target="https://media.un.org/en/webtv/" TargetMode="Externa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://webtv.un.org/meetings-events/" TargetMode="External"/><Relationship Id="rId32" Type="http://schemas.openxmlformats.org/officeDocument/2006/relationships/hyperlink" Target="https://media.un.org/en/webtv/" TargetMode="External"/><Relationship Id="rId37" Type="http://schemas.openxmlformats.org/officeDocument/2006/relationships/hyperlink" Target="https://media.un.org/en/webtv/" TargetMode="External"/><Relationship Id="rId40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media.un.org/en/webtv/" TargetMode="External"/><Relationship Id="rId23" Type="http://schemas.openxmlformats.org/officeDocument/2006/relationships/hyperlink" Target="https://media.un.org/en/webtv/" TargetMode="External"/><Relationship Id="rId28" Type="http://schemas.openxmlformats.org/officeDocument/2006/relationships/hyperlink" Target="http://webtv.un.org/meetings-events/" TargetMode="External"/><Relationship Id="rId36" Type="http://schemas.openxmlformats.org/officeDocument/2006/relationships/hyperlink" Target="http://webtv.un.org/meetings-events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ebtv.un.org/meetings-events/" TargetMode="External"/><Relationship Id="rId31" Type="http://schemas.openxmlformats.org/officeDocument/2006/relationships/hyperlink" Target="http://webtv.un.org/meetings-ev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://webtv.un.org/meetings-events/" TargetMode="External"/><Relationship Id="rId27" Type="http://schemas.openxmlformats.org/officeDocument/2006/relationships/hyperlink" Target="http://webtv.un.org/meetings-events/" TargetMode="External"/><Relationship Id="rId30" Type="http://schemas.openxmlformats.org/officeDocument/2006/relationships/hyperlink" Target="http://webtv.un.org/meetings-events/" TargetMode="External"/><Relationship Id="rId35" Type="http://schemas.openxmlformats.org/officeDocument/2006/relationships/hyperlink" Target="http://webtv.un.org/meetings-events/" TargetMode="External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s://media.un.org/en/webtv/" TargetMode="External"/><Relationship Id="rId25" Type="http://schemas.openxmlformats.org/officeDocument/2006/relationships/hyperlink" Target="http://webtv.un.org/meetings-events/" TargetMode="External"/><Relationship Id="rId33" Type="http://schemas.openxmlformats.org/officeDocument/2006/relationships/hyperlink" Target="http://webtv.un.org/meetings-events/" TargetMode="External"/><Relationship Id="rId38" Type="http://schemas.openxmlformats.org/officeDocument/2006/relationships/hyperlink" Target="http://webtv.un.org/meetings-event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38" ma:contentTypeDescription="Create a new document." ma:contentTypeScope="" ma:versionID="aed61a4329ea9b0ed53cff0fb89c4d1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d048f3ad9dca84d5888a99a1d6bce37f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2024-04-09T18:31:19+00:00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FF9214-025F-404E-B3DA-EF35E7D9B9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28A3F2-4715-415A-9291-44E013B7025C}">
  <ds:schemaRefs>
    <ds:schemaRef ds:uri="http://purl.org/dc/terms/"/>
    <ds:schemaRef ds:uri="http://purl.org/dc/elements/1.1/"/>
    <ds:schemaRef ds:uri="http://schemas.microsoft.com/sharepoint/v3"/>
    <ds:schemaRef ds:uri="http://purl.org/dc/dcmitype/"/>
    <ds:schemaRef ds:uri="http://schemas.microsoft.com/office/2006/documentManagement/types"/>
    <ds:schemaRef ds:uri="985ec44e-1bab-4c0b-9df0-6ba128686fc9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7bed2cdb-1da6-4e77-9691-93a0805b4a49"/>
    <ds:schemaRef ds:uri="11a6fe0c-d8de-4390-afb3-d9c7c54181f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4</TotalTime>
  <Pages>2</Pages>
  <Words>688</Words>
  <Characters>3925</Characters>
  <Application>Microsoft Office Word</Application>
  <DocSecurity>8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Isabelle Fleche</cp:lastModifiedBy>
  <cp:revision>5</cp:revision>
  <cp:lastPrinted>2019-01-25T14:06:00Z</cp:lastPrinted>
  <dcterms:created xsi:type="dcterms:W3CDTF">2024-04-12T09:54:00Z</dcterms:created>
  <dcterms:modified xsi:type="dcterms:W3CDTF">2024-05-01T13:07:00Z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