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14:paraId="2FEDB7AD" w14:textId="77777777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52092830" w14:textId="77777777" w:rsidR="00307688" w:rsidRPr="00AB536E" w:rsidRDefault="00307688" w:rsidP="00C01462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4579EE4" w14:textId="5D75BD43"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077686B" w14:textId="4C0B2D87" w:rsidR="00307688" w:rsidRPr="002E51B7" w:rsidRDefault="002961A2" w:rsidP="00F5120F">
            <w:pPr>
              <w:suppressAutoHyphens w:val="0"/>
              <w:spacing w:after="20"/>
              <w:jc w:val="right"/>
            </w:pPr>
            <w:r w:rsidRPr="002961A2">
              <w:rPr>
                <w:sz w:val="40"/>
              </w:rPr>
              <w:t>CERD</w:t>
            </w:r>
            <w:r>
              <w:t>/C/</w:t>
            </w:r>
            <w:r w:rsidR="00B8146C">
              <w:t>RUS</w:t>
            </w:r>
            <w:r w:rsidR="00DF0B0F">
              <w:t>/</w:t>
            </w:r>
            <w:r w:rsidR="00B8146C">
              <w:t>27-29</w:t>
            </w:r>
          </w:p>
        </w:tc>
      </w:tr>
      <w:tr w:rsidR="00307688" w14:paraId="2EEEC192" w14:textId="77777777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DAC236A" w14:textId="4AEF6801" w:rsidR="00307688" w:rsidRDefault="00307688" w:rsidP="00C01462">
            <w:pPr>
              <w:spacing w:before="120"/>
              <w:jc w:val="center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C3F43B" w14:textId="479DBCD1" w:rsidR="00307688" w:rsidRPr="008E50C6" w:rsidRDefault="00D20F5F" w:rsidP="008E50C6">
            <w:pPr>
              <w:spacing w:before="120" w:line="380" w:lineRule="exac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ADVANCE UNEDITED VERSION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D7D721F" w14:textId="77777777" w:rsidR="00307688" w:rsidRDefault="002961A2" w:rsidP="002961A2">
            <w:pPr>
              <w:spacing w:before="240"/>
            </w:pPr>
            <w:r>
              <w:t>Distr.: General</w:t>
            </w:r>
          </w:p>
          <w:p w14:paraId="708FDE4F" w14:textId="48770071" w:rsidR="002961A2" w:rsidRDefault="008E50C6" w:rsidP="002961A2">
            <w:pPr>
              <w:suppressAutoHyphens w:val="0"/>
            </w:pPr>
            <w:r>
              <w:t>4</w:t>
            </w:r>
            <w:r w:rsidR="00B016B8">
              <w:t xml:space="preserve"> March 2026</w:t>
            </w:r>
          </w:p>
          <w:p w14:paraId="5A506EBD" w14:textId="77777777" w:rsidR="002961A2" w:rsidRDefault="002961A2" w:rsidP="002961A2">
            <w:pPr>
              <w:suppressAutoHyphens w:val="0"/>
            </w:pPr>
          </w:p>
          <w:p w14:paraId="5AB5342E" w14:textId="450D92DB" w:rsidR="002961A2" w:rsidRDefault="002961A2" w:rsidP="002961A2">
            <w:pPr>
              <w:suppressAutoHyphens w:val="0"/>
            </w:pPr>
            <w:r>
              <w:t>Original: English</w:t>
            </w:r>
            <w:r w:rsidR="00180220">
              <w:t>/Russian</w:t>
            </w:r>
          </w:p>
          <w:p w14:paraId="749FBBA6" w14:textId="116A7532" w:rsidR="002961A2" w:rsidRDefault="002961A2" w:rsidP="002961A2">
            <w:pPr>
              <w:suppressAutoHyphens w:val="0"/>
            </w:pPr>
            <w:r>
              <w:t>English, French</w:t>
            </w:r>
            <w:r w:rsidR="00180220">
              <w:t xml:space="preserve">, Russian </w:t>
            </w:r>
            <w:r>
              <w:t>and Spanish only</w:t>
            </w:r>
          </w:p>
        </w:tc>
      </w:tr>
    </w:tbl>
    <w:p w14:paraId="1884D808" w14:textId="77777777" w:rsidR="002961A2" w:rsidRPr="007662AB" w:rsidRDefault="002961A2">
      <w:pPr>
        <w:spacing w:before="120"/>
        <w:rPr>
          <w:b/>
          <w:sz w:val="24"/>
          <w:szCs w:val="24"/>
        </w:rPr>
      </w:pPr>
      <w:r w:rsidRPr="007662AB">
        <w:rPr>
          <w:b/>
          <w:sz w:val="24"/>
          <w:szCs w:val="24"/>
        </w:rPr>
        <w:t>Committee on the Elimination of Racial Discrimination</w:t>
      </w:r>
    </w:p>
    <w:p w14:paraId="3B606427" w14:textId="048EDD44" w:rsidR="0065271E" w:rsidRPr="007662AB" w:rsidRDefault="0065271E" w:rsidP="0065271E">
      <w:pPr>
        <w:pStyle w:val="HMG"/>
      </w:pPr>
      <w:r w:rsidRPr="007662AB">
        <w:tab/>
      </w:r>
      <w:r w:rsidRPr="007662AB">
        <w:tab/>
      </w:r>
      <w:fldSimple w:instr=" DOCPROPERTY  prepwc  \* MERGEFORMAT ">
        <w:r w:rsidRPr="007662AB">
          <w:t>Combined twenty-</w:t>
        </w:r>
        <w:r w:rsidR="00180220">
          <w:t>seventh</w:t>
        </w:r>
        <w:r w:rsidR="00924EC4">
          <w:t xml:space="preserve"> </w:t>
        </w:r>
        <w:r w:rsidR="00180220">
          <w:t>to</w:t>
        </w:r>
        <w:r w:rsidRPr="007662AB">
          <w:t xml:space="preserve"> twenty-</w:t>
        </w:r>
        <w:r w:rsidR="00180220">
          <w:t>ninth</w:t>
        </w:r>
        <w:r w:rsidRPr="007662AB">
          <w:t xml:space="preserve"> reports </w:t>
        </w:r>
      </w:fldSimple>
      <w:r w:rsidRPr="007662AB">
        <w:t xml:space="preserve">submitted by </w:t>
      </w:r>
      <w:r w:rsidR="00180220">
        <w:t>Russian Federation</w:t>
      </w:r>
      <w:r w:rsidRPr="007662AB">
        <w:t xml:space="preserve"> under article 9 of the Convention, due in 20</w:t>
      </w:r>
      <w:r w:rsidR="00AA402B">
        <w:t>2</w:t>
      </w:r>
      <w:r w:rsidR="00180220">
        <w:t>6</w:t>
      </w:r>
      <w:r w:rsidRPr="007662AB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14:paraId="7BEEFD50" w14:textId="4BA8E2FB" w:rsidR="0065271E" w:rsidRPr="007662AB" w:rsidRDefault="0065271E" w:rsidP="0065271E">
      <w:pPr>
        <w:pStyle w:val="SingleTxtG"/>
        <w:jc w:val="right"/>
      </w:pPr>
      <w:r w:rsidRPr="007662AB">
        <w:t xml:space="preserve">[Date received: </w:t>
      </w:r>
      <w:r w:rsidR="00180220">
        <w:t>4 March</w:t>
      </w:r>
      <w:r w:rsidR="00B016B8">
        <w:t xml:space="preserve"> 2026</w:t>
      </w:r>
      <w:r w:rsidRPr="007662AB">
        <w:t>]</w:t>
      </w:r>
    </w:p>
    <w:p w14:paraId="1A78DB67" w14:textId="77777777" w:rsidR="0065271E" w:rsidRPr="007662AB" w:rsidRDefault="0065271E" w:rsidP="0065271E">
      <w:pPr>
        <w:pStyle w:val="SingleTxtG"/>
        <w:rPr>
          <w:rFonts w:eastAsiaTheme="minorHAnsi"/>
        </w:rPr>
      </w:pPr>
      <w:r w:rsidRPr="007662AB">
        <w:rPr>
          <w:color w:val="0000FF"/>
        </w:rPr>
        <w:br w:type="page"/>
      </w:r>
    </w:p>
    <w:p w14:paraId="31E90B3F" w14:textId="77777777" w:rsidR="00160F65" w:rsidRDefault="00160F65" w:rsidP="00E80255">
      <w:pPr>
        <w:pStyle w:val="SingleTxtG"/>
        <w:spacing w:before="240" w:after="0" w:line="240" w:lineRule="atLeast"/>
        <w:ind w:left="0" w:right="0"/>
        <w:jc w:val="center"/>
        <w:rPr>
          <w:u w:val="single"/>
        </w:rPr>
      </w:pPr>
    </w:p>
    <w:p w14:paraId="6D08748A" w14:textId="77777777" w:rsidR="00A84D21" w:rsidRPr="000B2545" w:rsidRDefault="00A84D21" w:rsidP="00B73529">
      <w:pPr>
        <w:spacing w:line="240" w:lineRule="auto"/>
        <w:ind w:left="567" w:firstLine="567"/>
        <w:rPr>
          <w:b/>
          <w:color w:val="000000" w:themeColor="text1"/>
          <w:sz w:val="24"/>
          <w:szCs w:val="24"/>
          <w:lang w:eastAsia="ru-RU"/>
        </w:rPr>
      </w:pPr>
      <w:r w:rsidRPr="000B2545">
        <w:rPr>
          <w:b/>
          <w:color w:val="000000" w:themeColor="text1"/>
          <w:sz w:val="24"/>
          <w:szCs w:val="24"/>
          <w:lang w:eastAsia="ru-RU"/>
        </w:rPr>
        <w:t>СОДЕРЖАНИЕ</w:t>
      </w:r>
    </w:p>
    <w:p w14:paraId="786BC73E" w14:textId="77777777" w:rsidR="00A84D21" w:rsidRDefault="00A84D21" w:rsidP="00A84D21">
      <w:pPr>
        <w:spacing w:line="240" w:lineRule="auto"/>
        <w:jc w:val="right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с.</w:t>
      </w:r>
    </w:p>
    <w:p w14:paraId="59C79221" w14:textId="678A7287" w:rsidR="00A84D21" w:rsidRPr="000B2545" w:rsidRDefault="00A84D21" w:rsidP="00B73529">
      <w:pPr>
        <w:pStyle w:val="SingleTxtG"/>
      </w:pPr>
      <w:r w:rsidRPr="000B2545">
        <w:t>ПРЕАМБУЛА</w:t>
      </w:r>
      <w:r w:rsidRPr="000B2545">
        <w:tab/>
        <w:t xml:space="preserve">                                                                                                       3</w:t>
      </w:r>
    </w:p>
    <w:p w14:paraId="583DD886" w14:textId="10F1C52D" w:rsidR="00A84D21" w:rsidRPr="000B2545" w:rsidRDefault="00A84D21" w:rsidP="00B73529">
      <w:pPr>
        <w:pStyle w:val="SingleTxtG"/>
      </w:pPr>
      <w:r w:rsidRPr="000B2545">
        <w:t>СТАТЬЯ 1</w:t>
      </w:r>
      <w:r w:rsidRPr="000B2545">
        <w:tab/>
        <w:t xml:space="preserve">                                                                                                               9</w:t>
      </w:r>
    </w:p>
    <w:p w14:paraId="57A87308" w14:textId="3257154F" w:rsidR="00A84D21" w:rsidRPr="000B2545" w:rsidRDefault="00A84D21" w:rsidP="00B73529">
      <w:pPr>
        <w:pStyle w:val="SingleTxtG"/>
      </w:pPr>
      <w:r w:rsidRPr="000B2545">
        <w:t>СТАТЬЯ 2</w:t>
      </w:r>
      <w:r w:rsidRPr="000B2545">
        <w:tab/>
        <w:t xml:space="preserve">                                                                                                             13</w:t>
      </w:r>
    </w:p>
    <w:p w14:paraId="7451D863" w14:textId="27700C6B" w:rsidR="00A84D21" w:rsidRPr="000B2545" w:rsidRDefault="00A84D21" w:rsidP="00B73529">
      <w:pPr>
        <w:pStyle w:val="SingleTxtG"/>
      </w:pPr>
      <w:r w:rsidRPr="000B2545">
        <w:t>СТАТЬЯ 4</w:t>
      </w:r>
      <w:r w:rsidRPr="000B2545">
        <w:tab/>
        <w:t xml:space="preserve">                                                                                                             21</w:t>
      </w:r>
    </w:p>
    <w:p w14:paraId="02E7500B" w14:textId="72F626CA" w:rsidR="00A84D21" w:rsidRPr="000B2545" w:rsidRDefault="00A84D21" w:rsidP="00B73529">
      <w:pPr>
        <w:pStyle w:val="SingleTxtG"/>
      </w:pPr>
      <w:r w:rsidRPr="000B2545">
        <w:t>СТАТЬЯ 5</w:t>
      </w:r>
      <w:r w:rsidRPr="000B2545">
        <w:tab/>
        <w:t xml:space="preserve">                                                                                                             25</w:t>
      </w:r>
    </w:p>
    <w:p w14:paraId="7EF6760E" w14:textId="5A758703" w:rsidR="00A84D21" w:rsidRPr="000B2545" w:rsidRDefault="00A84D21" w:rsidP="00B73529">
      <w:pPr>
        <w:pStyle w:val="SingleTxtG"/>
      </w:pPr>
      <w:r w:rsidRPr="000B2545">
        <w:t>СТАТЬЯ 6</w:t>
      </w:r>
      <w:r w:rsidRPr="000B2545">
        <w:tab/>
        <w:t xml:space="preserve">                                                                                                             35</w:t>
      </w:r>
    </w:p>
    <w:p w14:paraId="501C02E7" w14:textId="39AEAF21" w:rsidR="00A84D21" w:rsidRPr="000B2545" w:rsidRDefault="00A84D21" w:rsidP="00B73529">
      <w:pPr>
        <w:pStyle w:val="SingleTxtG"/>
      </w:pPr>
      <w:r w:rsidRPr="000B2545">
        <w:t>СТАТЬЯ 7</w:t>
      </w:r>
      <w:r w:rsidRPr="000B2545">
        <w:tab/>
        <w:t xml:space="preserve">                                                                                                             37</w:t>
      </w:r>
    </w:p>
    <w:p w14:paraId="7FFECCEC" w14:textId="7D8158C1" w:rsidR="005C6CE9" w:rsidRDefault="005C6CE9">
      <w:pPr>
        <w:rPr>
          <w:rFonts w:eastAsia="SimSun"/>
          <w:u w:val="single"/>
          <w:lang w:eastAsia="zh-CN"/>
        </w:rPr>
      </w:pPr>
      <w:r>
        <w:rPr>
          <w:u w:val="single"/>
        </w:rPr>
        <w:br w:type="page"/>
      </w:r>
    </w:p>
    <w:p w14:paraId="22E14662" w14:textId="77777777" w:rsidR="00B50219" w:rsidRDefault="00B50219" w:rsidP="00B50219">
      <w:pPr>
        <w:spacing w:after="0"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ПРЕАМБУЛА</w:t>
      </w:r>
    </w:p>
    <w:p w14:paraId="3755D3DA" w14:textId="77777777" w:rsidR="00B50219" w:rsidRDefault="00B50219" w:rsidP="00B50219">
      <w:pPr>
        <w:spacing w:after="0" w:line="360" w:lineRule="exact"/>
        <w:jc w:val="center"/>
        <w:rPr>
          <w:b/>
          <w:sz w:val="28"/>
          <w:szCs w:val="28"/>
        </w:rPr>
      </w:pPr>
    </w:p>
    <w:p w14:paraId="72AD192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Настоящий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доклад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объединяющий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27-й, 28-й и 29-й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доклады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ликвидации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Руководящими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документа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КЛРД,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подлежащего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представлению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государствами-участниками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75AAC78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Доклад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охватывает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6F0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января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2020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декабрь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описание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спектра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момента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25-ого и 26-ого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докладов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(CERD/C/RUS/25-26).</w:t>
      </w:r>
    </w:p>
    <w:p w14:paraId="33B588A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Настоящий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доклад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отражает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позицию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доклада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консультации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неправительственными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правозащитные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экспертными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учреждениями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Правительство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r w:rsidRPr="009846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выражает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признательность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всем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участникам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r w:rsidRPr="009846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выраженные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идеи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предложения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>.</w:t>
      </w:r>
    </w:p>
    <w:p w14:paraId="5647EC7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Конвенция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ратифицирована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Союзом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Советских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Социалистических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</w:t>
      </w:r>
      <w:proofErr w:type="spellEnd"/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04.02.1969.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прекращения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существования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СССР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реципированы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4893B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крупнейших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полиэтнических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проживают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представители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190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населения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обладает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уникальными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особенностями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духовной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Большинство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протяжении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формировались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современного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B57833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Особенности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географического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специфика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исторических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политико-правовых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обусловили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разнообразие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населения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517D2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исторически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складывалась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многонациональное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системообразующим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ядром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выступал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3AB5B4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докладе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подразумевается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межэтническая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3599C3F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2012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координации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самоуправления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институтами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действовала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19.12.2012 № 1666. </w:t>
      </w:r>
    </w:p>
    <w:p w14:paraId="2FCBFF4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Указом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Владимиром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Путиным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06.12.2018 № 703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изменения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редакции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уточнены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приоритеты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учтены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позитивные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механизмы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самоуправления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00CC080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Управление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Заместителем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Руководителя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Заместителем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Председателя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441BE73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Функционируют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Межведомственная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структурные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подразделения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 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Аппарате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934145A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концептуальные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документы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DFD7A9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Создание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31.03.2015 № 168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специализированного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агентства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ФАДН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говорит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степени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внимания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проблеме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межрелигиозных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стороны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055C28A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ФАДН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постановлением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18.04.2015 № 368,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функциями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514D205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 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интеграции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нормативно-правовому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оказанию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интеграции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AC9D1E6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укрепление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согласия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этнокультурного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меньшинств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B86345B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взаимодействие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казачьими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институтами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26934BB2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разработка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7BCBADD3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контроль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FD86067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мониторинга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межконфессиональных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3AF726DC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профилактика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369A9ECA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предупреждение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попыток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разжигания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4CA6F3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Постановлением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6F0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9846F0">
        <w:rPr>
          <w:rFonts w:ascii="Times New Roman" w:hAnsi="Times New Roman" w:cs="Times New Roman"/>
          <w:sz w:val="28"/>
          <w:szCs w:val="28"/>
        </w:rPr>
        <w:t xml:space="preserve"> 29.12.2016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№ 1532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финансовый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инструмент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позволяющий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реализовывать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путем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разработки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Госпрограмма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4518936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Особая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отводится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комплексной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Госпрограммы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5ADB9FC5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повышение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уровня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идентичности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368D421A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повышение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оценивающих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состояние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межэтнических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642DAABF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количества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межэтнических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межрелигиозных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противоречий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6FC5048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повышение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отмечающих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отсутствие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себя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количестве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опрошенных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58A0AD67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повышение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испытывающих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негативного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7291AB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Госпрограммой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предусматривается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возрождение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казачества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EF1BCB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 – 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проделана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значительная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совершенствованию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институтов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профилактики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Существенное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получило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AE165B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совершенствования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отдельных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функционирования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публичной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изменений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поправке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14.03.2020 № 1-ФКЗ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совершенствовании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регулирования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отдельных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вопросов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функционирования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публичной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»). </w:t>
      </w:r>
    </w:p>
    <w:p w14:paraId="4408D26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Конституцию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внесены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защите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самобытности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этнических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общностей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гарантии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этнокультурного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языкового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многообразия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17CDC50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2020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году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основании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распоряжения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Правительства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27.11.2019 № 2819-р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государственное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бюджетное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учреждение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далее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</w:p>
    <w:p w14:paraId="4E1CBE8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является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некоммерческой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организацией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созданной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форме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государственного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бюджетного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учреждения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агентства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делам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национальностей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действует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основании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Устава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утвержденного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приказом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ФАДН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06.02.2020 № 15.</w:t>
      </w:r>
    </w:p>
    <w:p w14:paraId="3FC7311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Целью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деятельности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Дома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является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условий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сохранения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возрождения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национальных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культур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реализации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национально-культурных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граждан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относящих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себя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определенным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этническим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общностям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сохранения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изучения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языков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включая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языки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коренных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малочисленных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содействия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этнокультурному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осуществления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мониторинга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сфере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межнациональных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межконфессиональных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отношений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путем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организации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проведения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мероприятий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научно-методического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обеспечения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обеспечения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функционирования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ситуационного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центра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необходимого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мониторинга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сфере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межнациональных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межконфессиональных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отношений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осуществления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деятельности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результате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которой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сохраняются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формируются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распространяются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культурные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ценности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многонационального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обеспечивается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межнациональное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согласие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57B3219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Система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охватывает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уровни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заместители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22.10.2013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 284-ФЗ,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определяющий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полномочия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самоуправления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 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расширен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перечень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обязанностей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муниципальных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прописана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юридическая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ненадлежащее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E1C565B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начало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89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функционировали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02992E2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 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отдельные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ведомства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структурные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подразделения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уполномоченные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5F4E04A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 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постоянно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рабочие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координационные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межведомственные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гармонизации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межэтнических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E4D37D9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 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экспертно-консультативные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межэтнических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этноконфессиональных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36445D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прилагает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наладить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конструктивное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взаимодействие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сторонами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участвующими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посредством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существующих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межведомственных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координационных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механизмов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консультативных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структур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функций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полномочий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основывается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общепринятых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осуждает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исходит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необходимости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соблюдения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прилагает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возможность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пользоваться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отстаивать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8D72F6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Среди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проживающих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занимают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превышает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50 000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общепризнанными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договорами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24353E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исторически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основывается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уязвимости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Сибири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Дальнего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Востока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проживания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природно-климатических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условиях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жизни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хозяйственной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возможность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обитания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обусловило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обитания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жизни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хозяйственной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промыслов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самобытной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BF6563A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с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предоставляются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субсидии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бюджетам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экономического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Сибири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Дальнего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Востока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 2022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хозяйственной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осуществляемой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456C75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выбора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17.06.1996 № 74-ФЗ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74-ФЗ).</w:t>
      </w:r>
    </w:p>
    <w:p w14:paraId="302A070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самоопределения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представляющей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относящих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себя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находящейся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ситуации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меньшинства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соответствующей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добровольной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самостоятельного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самобытности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укрепления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гармонизации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межэтнических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межрелигиозному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диалогу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адаптацию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интеграцию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мигрантов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75CA11C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74-ФЗ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стороны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самоуправления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ФАДН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предоставляет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субсидии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бюджета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национальнокультурных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некоммерческих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79D9BE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Ввиду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2022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ФАДН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72692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состоянию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январь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реестре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о 1244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 xml:space="preserve">278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944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43993A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Предпринимаемые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положительные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гармонизации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продвижения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нетерпимости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нетерпимости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социологического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мониторинга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состояния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межконфессиональных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89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ФАДН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 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ощущающих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себя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93,9%.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удовлетворенность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состоянием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населения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находится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84,2%. </w:t>
      </w:r>
    </w:p>
    <w:p w14:paraId="2FE333C2" w14:textId="77777777" w:rsidR="00B50219" w:rsidRDefault="00B50219" w:rsidP="00B50219">
      <w:pPr>
        <w:spacing w:after="0" w:line="360" w:lineRule="exact"/>
        <w:ind w:firstLine="709"/>
        <w:rPr>
          <w:sz w:val="28"/>
          <w:szCs w:val="28"/>
        </w:rPr>
      </w:pPr>
    </w:p>
    <w:p w14:paraId="3A456022" w14:textId="77777777" w:rsidR="00B50219" w:rsidRDefault="00B50219" w:rsidP="00B50219">
      <w:pPr>
        <w:spacing w:after="0"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1</w:t>
      </w:r>
    </w:p>
    <w:p w14:paraId="1285DD35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  <w:highlight w:val="yellow"/>
        </w:rPr>
      </w:pPr>
    </w:p>
    <w:p w14:paraId="3484007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Равенство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каким-либо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правотворческая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уровней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правоприменительная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712904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требований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предусматривающие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ограничения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Закрепленный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hyperlink r:id="rId11">
        <w:proofErr w:type="spellStart"/>
        <w:r>
          <w:rPr>
            <w:rStyle w:val="ListLabel7"/>
          </w:rPr>
          <w:t>Конституции</w:t>
        </w:r>
        <w:proofErr w:type="spellEnd"/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принцип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носит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универсальный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всеобъемлющий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характер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ключевым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критерием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оценки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регулирования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отраслях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соблюдение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принципа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гарантирует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защиту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привлечении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 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административной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повышению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значимости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охранно-регулятивных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норм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E35AC5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находит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действующего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прежде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уголовно-правовом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совершившие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преступления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подлежат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обстоятельств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5C224AF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важнейшей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равноправия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2">
        <w:proofErr w:type="spellStart"/>
        <w:r>
          <w:rPr>
            <w:rStyle w:val="ListLabel8"/>
          </w:rPr>
          <w:t>статья</w:t>
        </w:r>
        <w:proofErr w:type="spellEnd"/>
        <w:r>
          <w:rPr>
            <w:rStyle w:val="ListLabel8"/>
          </w:rPr>
          <w:t xml:space="preserve"> 136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AA1F39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Правовое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противодействие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каким-либо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использованием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служебного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0BB5B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Антидискриминационные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настоящее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время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отраслевом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регулирующем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здравоохранения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судопроизводства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647D61F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постоянно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совершенствуется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путем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нормативно-правовых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путем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изменений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действующее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CEE418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продолжилось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совершенствование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антидискриминационные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выделить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B54787C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Федеральный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01.07.2021 № 243-ФЗ «О </w:t>
      </w:r>
      <w:proofErr w:type="spellStart"/>
      <w:r>
        <w:rPr>
          <w:sz w:val="28"/>
          <w:szCs w:val="28"/>
        </w:rPr>
        <w:t>внесении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изменений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в </w:t>
      </w:r>
      <w:proofErr w:type="spellStart"/>
      <w:r>
        <w:rPr>
          <w:sz w:val="28"/>
          <w:szCs w:val="28"/>
        </w:rPr>
        <w:t>Закон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Федерации</w:t>
      </w:r>
      <w:proofErr w:type="spellEnd"/>
      <w:r>
        <w:rPr>
          <w:sz w:val="28"/>
          <w:szCs w:val="28"/>
        </w:rPr>
        <w:t xml:space="preserve"> «О </w:t>
      </w:r>
      <w:proofErr w:type="spellStart"/>
      <w:r>
        <w:rPr>
          <w:sz w:val="28"/>
          <w:szCs w:val="28"/>
        </w:rPr>
        <w:t>праве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граждан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Федерации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свободу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передвижения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выбор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места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пребывания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жительства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пределах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Федерации» и </w:t>
      </w:r>
      <w:proofErr w:type="spellStart"/>
      <w:r>
        <w:rPr>
          <w:sz w:val="28"/>
          <w:szCs w:val="28"/>
        </w:rPr>
        <w:t>статью</w:t>
      </w:r>
      <w:proofErr w:type="spellEnd"/>
      <w:r>
        <w:rPr>
          <w:sz w:val="28"/>
          <w:szCs w:val="28"/>
        </w:rPr>
        <w:t xml:space="preserve"> 271 </w:t>
      </w:r>
      <w:proofErr w:type="spellStart"/>
      <w:r>
        <w:rPr>
          <w:sz w:val="28"/>
          <w:szCs w:val="28"/>
        </w:rPr>
        <w:t>Гражданского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процессуального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кодекса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Федерации» (в </w:t>
      </w:r>
      <w:proofErr w:type="spellStart"/>
      <w:r>
        <w:rPr>
          <w:sz w:val="28"/>
          <w:szCs w:val="28"/>
        </w:rPr>
        <w:t>части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возможности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регистрации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граждан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ведущих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кочевой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или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полукочевой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жизни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муниципальных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образованиях</w:t>
      </w:r>
      <w:proofErr w:type="spellEnd"/>
      <w:proofErr w:type="gramStart"/>
      <w:r>
        <w:rPr>
          <w:sz w:val="28"/>
          <w:szCs w:val="28"/>
        </w:rPr>
        <w:t>);</w:t>
      </w:r>
      <w:proofErr w:type="gramEnd"/>
      <w:r>
        <w:rPr>
          <w:sz w:val="28"/>
          <w:szCs w:val="28"/>
        </w:rPr>
        <w:t xml:space="preserve"> </w:t>
      </w:r>
    </w:p>
    <w:p w14:paraId="529F1FE9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Федеральный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20.10.2022 № 402-ФЗ «О </w:t>
      </w:r>
      <w:proofErr w:type="spellStart"/>
      <w:r>
        <w:rPr>
          <w:sz w:val="28"/>
          <w:szCs w:val="28"/>
        </w:rPr>
        <w:t>нематериальном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этнокультурном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достоянии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Федерации</w:t>
      </w:r>
      <w:proofErr w:type="gramStart"/>
      <w:r>
        <w:rPr>
          <w:sz w:val="28"/>
          <w:szCs w:val="28"/>
        </w:rPr>
        <w:t>»;</w:t>
      </w:r>
      <w:proofErr w:type="gramEnd"/>
      <w:r>
        <w:rPr>
          <w:sz w:val="28"/>
          <w:szCs w:val="28"/>
        </w:rPr>
        <w:t xml:space="preserve"> </w:t>
      </w:r>
    </w:p>
    <w:p w14:paraId="3D9818F1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Федеральный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20.10.2022 № 403-ФЗ «О </w:t>
      </w:r>
      <w:proofErr w:type="spellStart"/>
      <w:r>
        <w:rPr>
          <w:sz w:val="28"/>
          <w:szCs w:val="28"/>
        </w:rPr>
        <w:t>внесении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изменений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в </w:t>
      </w:r>
      <w:proofErr w:type="spellStart"/>
      <w:r>
        <w:rPr>
          <w:sz w:val="28"/>
          <w:szCs w:val="28"/>
        </w:rPr>
        <w:t>Федеральный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Об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принципах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организации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общин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коренных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малочисленных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народов</w:t>
      </w:r>
      <w:proofErr w:type="spellEnd"/>
      <w:r>
        <w:rPr>
          <w:sz w:val="28"/>
          <w:szCs w:val="28"/>
        </w:rPr>
        <w:t xml:space="preserve"> Севера, </w:t>
      </w:r>
      <w:proofErr w:type="spellStart"/>
      <w:r>
        <w:rPr>
          <w:sz w:val="28"/>
          <w:szCs w:val="28"/>
        </w:rPr>
        <w:t>Сибири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Дальнего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Востока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Федерации» (в </w:t>
      </w:r>
      <w:proofErr w:type="spellStart"/>
      <w:r>
        <w:rPr>
          <w:sz w:val="28"/>
          <w:szCs w:val="28"/>
        </w:rPr>
        <w:t>части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совершенствования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порядка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создания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деятельности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общин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коренных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малочисленных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народов</w:t>
      </w:r>
      <w:proofErr w:type="spellEnd"/>
      <w:proofErr w:type="gramStart"/>
      <w:r>
        <w:rPr>
          <w:sz w:val="28"/>
          <w:szCs w:val="28"/>
        </w:rPr>
        <w:t>);</w:t>
      </w:r>
      <w:proofErr w:type="gramEnd"/>
      <w:r>
        <w:rPr>
          <w:sz w:val="28"/>
          <w:szCs w:val="28"/>
        </w:rPr>
        <w:t xml:space="preserve"> </w:t>
      </w:r>
    </w:p>
    <w:p w14:paraId="0F01B397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Федеральный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13.06.2023 № 219-ФЗ «О </w:t>
      </w:r>
      <w:proofErr w:type="spellStart"/>
      <w:r>
        <w:rPr>
          <w:sz w:val="28"/>
          <w:szCs w:val="28"/>
        </w:rPr>
        <w:t>внесении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изменений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в </w:t>
      </w:r>
      <w:proofErr w:type="spellStart"/>
      <w:r>
        <w:rPr>
          <w:sz w:val="28"/>
          <w:szCs w:val="28"/>
        </w:rPr>
        <w:t>Федеральный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Об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образовании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Федерации</w:t>
      </w:r>
      <w:proofErr w:type="spellEnd"/>
      <w:r>
        <w:rPr>
          <w:sz w:val="28"/>
          <w:szCs w:val="28"/>
        </w:rPr>
        <w:t xml:space="preserve">» (в </w:t>
      </w:r>
      <w:proofErr w:type="spellStart"/>
      <w:r>
        <w:rPr>
          <w:sz w:val="28"/>
          <w:szCs w:val="28"/>
        </w:rPr>
        <w:t>части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особенности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получения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дошкольного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начального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общего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образования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обучающимися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относящимися</w:t>
      </w:r>
      <w:proofErr w:type="spellEnd"/>
      <w:r>
        <w:rPr>
          <w:sz w:val="28"/>
          <w:szCs w:val="28"/>
        </w:rPr>
        <w:t xml:space="preserve"> к </w:t>
      </w:r>
      <w:proofErr w:type="spellStart"/>
      <w:r>
        <w:rPr>
          <w:sz w:val="28"/>
          <w:szCs w:val="28"/>
        </w:rPr>
        <w:t>коренным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малочисленным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народам</w:t>
      </w:r>
      <w:proofErr w:type="spellEnd"/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</w:p>
    <w:p w14:paraId="4F5359C2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Федеральный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31.07.2023 № 389-ФЗ «О </w:t>
      </w:r>
      <w:proofErr w:type="spellStart"/>
      <w:r>
        <w:rPr>
          <w:sz w:val="28"/>
          <w:szCs w:val="28"/>
        </w:rPr>
        <w:t>внесении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изменений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части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первую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вторую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Налогового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кодекса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Федерации, </w:t>
      </w:r>
      <w:proofErr w:type="spellStart"/>
      <w:r>
        <w:rPr>
          <w:sz w:val="28"/>
          <w:szCs w:val="28"/>
        </w:rPr>
        <w:t>отдельные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законодательные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Федерации</w:t>
      </w:r>
      <w:proofErr w:type="spellEnd"/>
      <w:r>
        <w:rPr>
          <w:sz w:val="28"/>
          <w:szCs w:val="28"/>
        </w:rPr>
        <w:t xml:space="preserve"> и о </w:t>
      </w:r>
      <w:proofErr w:type="spellStart"/>
      <w:r>
        <w:rPr>
          <w:sz w:val="28"/>
          <w:szCs w:val="28"/>
        </w:rPr>
        <w:t>приостановлении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действия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абзаца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второго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пункта</w:t>
      </w:r>
      <w:proofErr w:type="spellEnd"/>
      <w:r>
        <w:rPr>
          <w:sz w:val="28"/>
          <w:szCs w:val="28"/>
        </w:rPr>
        <w:t xml:space="preserve"> 1 </w:t>
      </w:r>
      <w:proofErr w:type="spellStart"/>
      <w:r>
        <w:rPr>
          <w:sz w:val="28"/>
          <w:szCs w:val="28"/>
        </w:rPr>
        <w:t>статьи</w:t>
      </w:r>
      <w:proofErr w:type="spellEnd"/>
      <w:r>
        <w:rPr>
          <w:sz w:val="28"/>
          <w:szCs w:val="28"/>
        </w:rPr>
        <w:t xml:space="preserve"> 78 </w:t>
      </w:r>
      <w:proofErr w:type="spellStart"/>
      <w:r>
        <w:rPr>
          <w:sz w:val="28"/>
          <w:szCs w:val="28"/>
        </w:rPr>
        <w:t>части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первой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Налогового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кодекса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Федерации» (в </w:t>
      </w:r>
      <w:proofErr w:type="spellStart"/>
      <w:r>
        <w:rPr>
          <w:sz w:val="28"/>
          <w:szCs w:val="28"/>
        </w:rPr>
        <w:t>части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отдельных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вопросов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налогообложения</w:t>
      </w:r>
      <w:proofErr w:type="spellEnd"/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том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числе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совершенствования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налоговых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льгот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предоставляемым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физическим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лицам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из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числа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коренных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малочисленных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народов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общинам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народов</w:t>
      </w:r>
      <w:proofErr w:type="spellEnd"/>
      <w:proofErr w:type="gramStart"/>
      <w:r>
        <w:rPr>
          <w:sz w:val="28"/>
          <w:szCs w:val="28"/>
        </w:rPr>
        <w:t>);</w:t>
      </w:r>
      <w:proofErr w:type="gramEnd"/>
      <w:r>
        <w:rPr>
          <w:sz w:val="28"/>
          <w:szCs w:val="28"/>
        </w:rPr>
        <w:t xml:space="preserve"> </w:t>
      </w:r>
    </w:p>
    <w:p w14:paraId="4BA74044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Федеральный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07.07.2025 № 199-ФЗ «О </w:t>
      </w:r>
      <w:proofErr w:type="spellStart"/>
      <w:r>
        <w:rPr>
          <w:sz w:val="28"/>
          <w:szCs w:val="28"/>
        </w:rPr>
        <w:t>внесении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изменений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в </w:t>
      </w:r>
      <w:proofErr w:type="spellStart"/>
      <w:r>
        <w:rPr>
          <w:sz w:val="28"/>
          <w:szCs w:val="28"/>
        </w:rPr>
        <w:t>Федеральный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</w:t>
      </w:r>
      <w:proofErr w:type="spellEnd"/>
      <w:r>
        <w:rPr>
          <w:sz w:val="28"/>
          <w:szCs w:val="28"/>
        </w:rPr>
        <w:t xml:space="preserve"> «О </w:t>
      </w:r>
      <w:proofErr w:type="spellStart"/>
      <w:r>
        <w:rPr>
          <w:sz w:val="28"/>
          <w:szCs w:val="28"/>
        </w:rPr>
        <w:t>рыболовстве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сохранении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водных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биологических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ресурсов</w:t>
      </w:r>
      <w:proofErr w:type="spellEnd"/>
      <w:r>
        <w:rPr>
          <w:sz w:val="28"/>
          <w:szCs w:val="28"/>
        </w:rPr>
        <w:t xml:space="preserve">» и </w:t>
      </w:r>
      <w:proofErr w:type="spellStart"/>
      <w:r>
        <w:rPr>
          <w:sz w:val="28"/>
          <w:szCs w:val="28"/>
        </w:rPr>
        <w:t>статью</w:t>
      </w:r>
      <w:proofErr w:type="spell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Федерального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закона</w:t>
      </w:r>
      <w:proofErr w:type="spellEnd"/>
      <w:r>
        <w:rPr>
          <w:sz w:val="28"/>
          <w:szCs w:val="28"/>
        </w:rPr>
        <w:t xml:space="preserve"> «О </w:t>
      </w:r>
      <w:proofErr w:type="spellStart"/>
      <w:r>
        <w:rPr>
          <w:sz w:val="28"/>
          <w:szCs w:val="28"/>
        </w:rPr>
        <w:t>животном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мире</w:t>
      </w:r>
      <w:proofErr w:type="spellEnd"/>
      <w:r>
        <w:rPr>
          <w:sz w:val="28"/>
          <w:szCs w:val="28"/>
        </w:rPr>
        <w:t xml:space="preserve">» (в </w:t>
      </w:r>
      <w:proofErr w:type="spellStart"/>
      <w:r>
        <w:rPr>
          <w:sz w:val="28"/>
          <w:szCs w:val="28"/>
        </w:rPr>
        <w:t>части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уточнения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порядка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рыболовства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целях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обеспечения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традиционного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жизни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коренных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малочисленных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народов</w:t>
      </w:r>
      <w:proofErr w:type="spellEnd"/>
      <w:r>
        <w:rPr>
          <w:sz w:val="28"/>
          <w:szCs w:val="28"/>
        </w:rPr>
        <w:t xml:space="preserve"> Севера, </w:t>
      </w:r>
      <w:proofErr w:type="spellStart"/>
      <w:r>
        <w:rPr>
          <w:sz w:val="28"/>
          <w:szCs w:val="28"/>
        </w:rPr>
        <w:t>Сибири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Дальнего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Востока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Федерации).</w:t>
      </w:r>
    </w:p>
    <w:p w14:paraId="6A5953E8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Указом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25.11.2025 № 858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2036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документом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безопасности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определяющим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приоритетные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задачи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приоритетных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инструменты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механизмы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FF4D800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важнейшей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укрепление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идентичности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самосознания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этнокультурного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многообразия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целостности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внутренней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стабильности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F0F675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Стратегия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провозглашает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недопустимость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задачи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противодействию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экстремизму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ксенофобии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предотвращению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конфликтов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Приоритетными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этнокультурного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многообразия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Предусматриваются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предотвращению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возможностей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продвижению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рубежом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взаимодействию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противодействию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фальсификации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русофобии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CFC71D0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Среди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приоритетных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обозначены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исключение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профилактика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предупреждение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конфликтов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>) 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Стратегии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3BA7001F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реализуется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комплексный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план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социально-культурному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цыган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утвержденный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12.10.2022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№ 11932п-П44.</w:t>
      </w:r>
    </w:p>
    <w:p w14:paraId="10BC6AA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уделяет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серьезное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внимание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улучшению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положения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01.07.2021 № 234-ФЗ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постановлением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18.09.2020 № 1488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порядке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убытков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причиненных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относящимся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нанесения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ущерба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обитания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хозяйственной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физическими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7541D6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Постановлением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23.09.2020 </w:t>
      </w:r>
      <w:r>
        <w:rPr>
          <w:rFonts w:ascii="Times New Roman" w:hAnsi="Times New Roman" w:cs="Times New Roman"/>
          <w:sz w:val="28"/>
          <w:szCs w:val="28"/>
        </w:rPr>
        <w:br/>
        <w:t xml:space="preserve">№ 1520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относящихся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предоставления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осуществляемого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межведомственного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F99E23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Приказом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ФАДН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29.05.2020 № 65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административный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регламент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предоставления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услуги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относящихся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3347FC0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декабря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ФАДН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предоставляет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услугу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список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относящихся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список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носит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заявительный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добровольный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характер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наиболее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востребовано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реализуют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экономические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015DD30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состоянию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январь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список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относящихся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105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тысячах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1D35E9F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07.02.2022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самоуправления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внебюджетные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используют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содержащиеся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списке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экономических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требовать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документов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4E1A7B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Распоряжениями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08.05.2025 </w:t>
      </w:r>
      <w:r>
        <w:rPr>
          <w:rFonts w:ascii="Times New Roman" w:hAnsi="Times New Roman" w:cs="Times New Roman"/>
          <w:sz w:val="28"/>
          <w:szCs w:val="28"/>
        </w:rPr>
        <w:br/>
        <w:t xml:space="preserve">№ 161-р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29.12.2025 № 4147-р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Концепция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устойчивого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Сибири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Дальнего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Востока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2036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2026 – 2028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FEB1868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концепции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концепции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2009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зафиксирован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подход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устойчивого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заключается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усилий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публичной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институтов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Впервые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показатели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эффективности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913FEDC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20.10.2022 </w:t>
      </w:r>
      <w:r>
        <w:rPr>
          <w:rFonts w:ascii="Times New Roman" w:hAnsi="Times New Roman" w:cs="Times New Roman"/>
          <w:sz w:val="28"/>
          <w:szCs w:val="28"/>
        </w:rPr>
        <w:br/>
        <w:t xml:space="preserve">№ 402-ФЗ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нематериальном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этнокультурном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достоянии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Концепция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нематериального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этнокультурного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достояния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2030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распоряжением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02.02.2024 № 206-р.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Концепция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предусматривает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изучения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популяризации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обычаев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обрядов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праздников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промыслов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F2516CA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традиционных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образа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жизни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хозяйственной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промыслов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самобытной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Указом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04.11.2025 № 766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День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празднование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которого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будет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апреля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день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подписания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гарантиях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который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основополагающим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правовым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актом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устанавливающим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правовые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гарантии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самобытного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социально-экономического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6CE8073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укрепления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согласия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Указ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25.12.2025 № 962).</w:t>
      </w:r>
    </w:p>
    <w:p w14:paraId="1C68CB67" w14:textId="77777777" w:rsidR="00B50219" w:rsidRDefault="00B50219" w:rsidP="00B50219">
      <w:pPr>
        <w:spacing w:after="0"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column"/>
        <w:t>СТАТЬЯ 2</w:t>
      </w:r>
    </w:p>
    <w:p w14:paraId="7B4FF7C5" w14:textId="77777777" w:rsidR="00B50219" w:rsidRDefault="00B50219" w:rsidP="00B50219">
      <w:pPr>
        <w:spacing w:after="0" w:line="360" w:lineRule="exact"/>
        <w:jc w:val="center"/>
        <w:rPr>
          <w:b/>
          <w:sz w:val="28"/>
          <w:szCs w:val="28"/>
        </w:rPr>
      </w:pPr>
    </w:p>
    <w:p w14:paraId="45E13A1A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осуждает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последовательную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ликвидации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проводимой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составляют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антидискриминационные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базовыми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построения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определяют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смысл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применение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самоуправления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обеспечиваются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правосудием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C7EC2E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построено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отраслевому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массив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нормативно-правовых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разделен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отдельные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себя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совокупность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однородных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характерными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Антидискриминационные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последовательно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находят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началах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607C80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правонарушениях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рассматривается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возраста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каким-либо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5.62). </w:t>
      </w:r>
    </w:p>
    <w:p w14:paraId="0391595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рассматривается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каким-либо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использованием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служебного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136).</w:t>
      </w:r>
    </w:p>
    <w:p w14:paraId="7A1CF2D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Дополнительное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приведет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дублированию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уже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существенно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сузит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антидискриминационных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подходы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позволяют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распространить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практически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совокупность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регулируемых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39CD73B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Антидискриминационные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нормативно-правовые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юридической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в: </w:t>
      </w:r>
    </w:p>
    <w:p w14:paraId="72F9C407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 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07.02.2011 № 1-ФКЗ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юрисдикции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28.06.2004 </w:t>
      </w:r>
      <w:r>
        <w:rPr>
          <w:rFonts w:ascii="Times New Roman" w:hAnsi="Times New Roman" w:cs="Times New Roman"/>
          <w:sz w:val="28"/>
          <w:szCs w:val="28"/>
        </w:rPr>
        <w:br/>
        <w:t xml:space="preserve">№ 5-ФКЗ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референдуме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06.11.2020 № 4-ФКЗ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31.12.1996 </w:t>
      </w:r>
      <w:r>
        <w:rPr>
          <w:rFonts w:ascii="Times New Roman" w:hAnsi="Times New Roman" w:cs="Times New Roman"/>
          <w:sz w:val="28"/>
          <w:szCs w:val="28"/>
        </w:rPr>
        <w:br/>
        <w:t xml:space="preserve">№ 1-ФКЗ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21.07.1994 № 1-ФКЗ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3, 35),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17.12.2001 № 6-ФКЗ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порядке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26.02.1997 № 1-ФКЗ </w:t>
      </w:r>
      <w:r>
        <w:rPr>
          <w:rFonts w:ascii="Times New Roman" w:hAnsi="Times New Roman" w:cs="Times New Roman"/>
          <w:sz w:val="28"/>
          <w:szCs w:val="28"/>
        </w:rPr>
        <w:br/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Уполномоченном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.; </w:t>
      </w:r>
    </w:p>
    <w:p w14:paraId="72E23953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 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кодифицированных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нормативно-правовых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Арбитражном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процессуальном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7),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2),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Уголовно-процессуальном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11),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4),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1),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процессуальном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6),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Налоговом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3),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административного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судопроизводства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8),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Жилищном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1)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14:paraId="6BBE1DDC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 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12.06.2002 № 67-ФЗ </w:t>
      </w:r>
      <w:r>
        <w:rPr>
          <w:rFonts w:ascii="Times New Roman" w:hAnsi="Times New Roman" w:cs="Times New Roman"/>
          <w:sz w:val="28"/>
          <w:szCs w:val="28"/>
        </w:rPr>
        <w:br/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избирательных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референдуме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4, 5),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19.05.1995</w:t>
      </w:r>
      <w:r>
        <w:rPr>
          <w:rFonts w:ascii="Times New Roman" w:hAnsi="Times New Roman" w:cs="Times New Roman"/>
          <w:sz w:val="28"/>
          <w:szCs w:val="28"/>
        </w:rPr>
        <w:br/>
        <w:t>№ 82-ФЗ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26.09.1997 № 125-ФЗ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29.12.2012 № 273-ФЗ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21.11.2011 № 324-ФЗ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бесплатной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юридической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помощи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21.11.2011 № 323-ФЗ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24.07.1998 № 124-ФЗ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17.06.1996 № 74-ФЗ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4), </w:t>
      </w:r>
    </w:p>
    <w:p w14:paraId="778C72BC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–  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31.03.2015 № 168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агентстве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25.11.2025 № 858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2036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07.05.2024 № 309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2030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перспективу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2036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02.07.2021 № 400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безопасности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28.12.2024 № 1124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экстремизму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23.03.1995 № 310 </w:t>
      </w:r>
      <w:r>
        <w:rPr>
          <w:rFonts w:ascii="Times New Roman" w:hAnsi="Times New Roman" w:cs="Times New Roman"/>
          <w:sz w:val="28"/>
          <w:szCs w:val="28"/>
        </w:rPr>
        <w:br/>
        <w:t xml:space="preserve">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согласованных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борьбе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фашизма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постановлениях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распоряжениях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ведомственных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21A9333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реализованы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перечисленный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сочетании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полноценное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антидискриминационное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постоянно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совершенствуется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современных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отдельного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антидискриминационного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отраслевой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построения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08E03F0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насильственное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изменение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строя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целостности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подрыв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безопасности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вооруженных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разжигание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розни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5339E40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партиях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11.07.2001 № 95-ФЗ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допускается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понимается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партии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наименовании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партии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EEECD1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Признавая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приоритетов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внутренней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рассматривает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дальнейшее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совершенствование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совершенствования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охватывает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все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уровни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A3DF92A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обитания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жизни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хозяйствования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промыслов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относящихся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объединяемых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кровнородственному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территориально-соседскому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68CA0F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состоянию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январь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зарегистрированы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1 713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20.10.2022 № 403-ФЗ </w:t>
      </w:r>
      <w:r>
        <w:rPr>
          <w:rFonts w:ascii="Times New Roman" w:hAnsi="Times New Roman" w:cs="Times New Roman"/>
          <w:sz w:val="28"/>
          <w:szCs w:val="28"/>
        </w:rPr>
        <w:br/>
        <w:t xml:space="preserve">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внесении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изменений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Сибири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Дальнего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Востока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уточняет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устанавливая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относящихся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учредителями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предельную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членов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общины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C08F6DC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настоящее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время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30.04.1999 № 82-ФЗ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охрана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специфических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относящиеся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обитания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жизни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хозяйственной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промыслов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14).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рассмотрении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когда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категории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выступают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ответчиков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потерпевших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обвиняемых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приниматься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внимание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обычаи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противоречащие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эффективной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допускается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уполномоченных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малочисленных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EF30D7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государство-участник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используя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надлежащие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обстоятельств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проводимую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D5798B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Постоянный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контроль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Министерство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юстиции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48B920F" w14:textId="77777777" w:rsidR="00B50219" w:rsidRPr="00A47152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Минюст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ведет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обеспечивает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опубликование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списка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экстремистских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материалов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перечней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общественных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объединений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религиозных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некоммерческих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судом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принято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вступившее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законную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силу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решение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ликвидации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запрете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основаниям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предусмотренным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законодательством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приостановлена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r w:rsidRPr="00A47152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связи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осуществлением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ими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экстремистской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>.</w:t>
      </w:r>
    </w:p>
    <w:p w14:paraId="196F059F" w14:textId="77777777" w:rsidR="00B50219" w:rsidRPr="00A47152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5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25.07.2002 № 114-ФЗ «О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противодействии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экстремистской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экстремистской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деятельностью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экстремизмом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>) (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№ 114-ФЗ)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признается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том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>:</w:t>
      </w:r>
    </w:p>
    <w:p w14:paraId="533752C4" w14:textId="77777777" w:rsidR="00B50219" w:rsidRPr="00A47152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5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публичное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оправдание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терроризма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иная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террористическая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возбуждение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розни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C6F1747" w14:textId="77777777" w:rsidR="00B50219" w:rsidRPr="00A47152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5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пропаганда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исключительности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превосходства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неполноценности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признаку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его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r w:rsidRPr="00A4715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законных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его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r w:rsidRPr="00A4715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CDCABC1" w14:textId="77777777" w:rsidR="00B50219" w:rsidRPr="00A47152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5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совершение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преступлений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мотивам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политической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идеологической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ненависти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вражды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мотивам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ненависти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вражды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какой-либо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группы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8B5BDFD" w14:textId="77777777" w:rsidR="00B50219" w:rsidRPr="00A47152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5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использование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нацистской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атрибутики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символики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атрибутики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символики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сходных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нацистской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атрибутикой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символикой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степени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смешения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атрибутики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символики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экстремистских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r w:rsidRPr="00A4715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исключением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случаев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использования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нацистской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атрибутики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символики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атрибутики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символики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сходных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нацистской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атрибутикой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r w:rsidRPr="00A4715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символикой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степени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смешения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атрибутики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символики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экстремистских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формируется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негативное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отношение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r w:rsidRPr="00A47152"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идеологии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нацизма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экстремизма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отсутствуют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признаки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пропаганды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r w:rsidRPr="00A4715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оправдания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нацистской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экстремистской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идеологии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F467990" w14:textId="77777777" w:rsidR="00B50219" w:rsidRPr="00A47152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5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публичные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призывы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осуществлению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указанных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деяний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массовое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распространение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заведомо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экстремистских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материалов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равно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изготовление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хранение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массового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распространения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DB25D4E" w14:textId="77777777" w:rsidR="00B50219" w:rsidRPr="00A47152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152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финансирование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указанных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деяний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иное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содействие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подготовке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осуществлении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том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путем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предоставления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учебной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полиграфической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материально-технической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базы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телефонной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видов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связи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оказания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информационных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услуг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>.</w:t>
      </w:r>
    </w:p>
    <w:p w14:paraId="1EB26AEE" w14:textId="77777777" w:rsidR="00B50219" w:rsidRPr="00A47152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состоянию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январь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федеральном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списке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экстремистских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материалов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содержались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сведения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о 5245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информационных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материалах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. В 2025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данный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список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были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включены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сведения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о 32 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информационных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материалах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перечне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признанных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законодательством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экстремистскими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содержались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сведения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о 128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организациях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. В 2025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данный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перечень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были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включены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сведения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о 12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организациях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перечне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общественных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объединений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религиозных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приостановлена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связи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осуществлением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ими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экстремистской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сведений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152">
        <w:rPr>
          <w:rFonts w:ascii="Times New Roman" w:hAnsi="Times New Roman" w:cs="Times New Roman"/>
          <w:sz w:val="28"/>
          <w:szCs w:val="28"/>
        </w:rPr>
        <w:t>содержится</w:t>
      </w:r>
      <w:proofErr w:type="spellEnd"/>
      <w:r w:rsidRPr="00A47152">
        <w:rPr>
          <w:rFonts w:ascii="Times New Roman" w:hAnsi="Times New Roman" w:cs="Times New Roman"/>
          <w:sz w:val="28"/>
          <w:szCs w:val="28"/>
        </w:rPr>
        <w:t>.</w:t>
      </w:r>
    </w:p>
    <w:p w14:paraId="3DBCEE0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Совершенствование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сопровождается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политическими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практическими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бюджетное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финансирование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отдельных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404338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требований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«е»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всячески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поощряет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объединяющие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многорасовые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уничтожение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барьеров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Подобные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министерств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ведомств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Росмолодежь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этнокультурного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– ФАДН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Минцифры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03A53C3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2020 ФАДН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ежегодно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проводятся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58AC0168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Всероссийский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лагерь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Диалог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Лагерь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масштабной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площадкой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обмена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опытом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лучшими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гармонизации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этнокультурному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просвещению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уникального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историко-культурного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наследия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себя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интенсивную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встречи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экспертным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сообществом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представителями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бизнеса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тематические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мастер-классы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тренинги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демонстрацию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исследования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историко-культурного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наследия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эффективного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обмена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9BEDB02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Межнациональный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волонтерский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Маяки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дружбы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Башни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Кавказа</w:t>
      </w:r>
      <w:proofErr w:type="spellEnd"/>
      <w:r>
        <w:rPr>
          <w:sz w:val="28"/>
          <w:szCs w:val="28"/>
        </w:rPr>
        <w:t xml:space="preserve">». </w:t>
      </w:r>
      <w:proofErr w:type="spellStart"/>
      <w:r>
        <w:rPr>
          <w:sz w:val="28"/>
          <w:szCs w:val="28"/>
        </w:rPr>
        <w:t>Целью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является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развитие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укрепление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межнационального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согласия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Федерации, </w:t>
      </w:r>
      <w:proofErr w:type="spellStart"/>
      <w:r>
        <w:rPr>
          <w:sz w:val="28"/>
          <w:szCs w:val="28"/>
        </w:rPr>
        <w:t>дружба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народов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диалог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культур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Мероприятия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включали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себя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волонтерскую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экспедицию</w:t>
      </w:r>
      <w:proofErr w:type="spellEnd"/>
      <w:r>
        <w:rPr>
          <w:sz w:val="28"/>
          <w:szCs w:val="28"/>
        </w:rPr>
        <w:t xml:space="preserve"> к </w:t>
      </w:r>
      <w:proofErr w:type="spellStart"/>
      <w:r>
        <w:rPr>
          <w:sz w:val="28"/>
          <w:szCs w:val="28"/>
        </w:rPr>
        <w:t>историческим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памятникам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и </w:t>
      </w:r>
      <w:proofErr w:type="spellStart"/>
      <w:r>
        <w:rPr>
          <w:sz w:val="28"/>
          <w:szCs w:val="28"/>
        </w:rPr>
        <w:t>мемориалам</w:t>
      </w:r>
      <w:proofErr w:type="spellEnd"/>
      <w:r>
        <w:rPr>
          <w:sz w:val="28"/>
          <w:szCs w:val="28"/>
        </w:rPr>
        <w:t xml:space="preserve">, в </w:t>
      </w:r>
      <w:proofErr w:type="spellStart"/>
      <w:r>
        <w:rPr>
          <w:sz w:val="28"/>
          <w:szCs w:val="28"/>
        </w:rPr>
        <w:t>ходе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которой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участники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проводят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работы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облагораживанию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памятников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знакомясь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местной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культурой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историей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народов</w:t>
      </w:r>
      <w:proofErr w:type="spellEnd"/>
      <w:r>
        <w:rPr>
          <w:sz w:val="28"/>
          <w:szCs w:val="28"/>
        </w:rPr>
        <w:t>;</w:t>
      </w:r>
      <w:proofErr w:type="gramEnd"/>
    </w:p>
    <w:p w14:paraId="09E4B6FE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Межнациональный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культурно-образовательный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</w:t>
      </w:r>
      <w:proofErr w:type="spellEnd"/>
      <w:r>
        <w:rPr>
          <w:sz w:val="28"/>
          <w:szCs w:val="28"/>
        </w:rPr>
        <w:t xml:space="preserve"> «МЫ-</w:t>
      </w:r>
      <w:proofErr w:type="spellStart"/>
      <w:r>
        <w:rPr>
          <w:sz w:val="28"/>
          <w:szCs w:val="28"/>
        </w:rPr>
        <w:t>Россия</w:t>
      </w:r>
      <w:proofErr w:type="spellEnd"/>
      <w:r>
        <w:rPr>
          <w:sz w:val="28"/>
          <w:szCs w:val="28"/>
        </w:rPr>
        <w:t xml:space="preserve">». </w:t>
      </w:r>
      <w:proofErr w:type="spellStart"/>
      <w:r>
        <w:rPr>
          <w:sz w:val="28"/>
          <w:szCs w:val="28"/>
        </w:rPr>
        <w:t>Программа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включает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образовательные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лекции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мастер-классы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практикумы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которые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проводят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известные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медиа-специалисты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блогеры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общественные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деятели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Проведение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Проекта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способствует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укреплению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единства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нации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устойчивому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этнокультурному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развитию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народов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России;</w:t>
      </w:r>
      <w:proofErr w:type="gramEnd"/>
    </w:p>
    <w:p w14:paraId="264CEAE4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Всероссийский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форум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молодых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специалистов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государственных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и </w:t>
      </w:r>
      <w:proofErr w:type="spellStart"/>
      <w:r>
        <w:rPr>
          <w:sz w:val="28"/>
          <w:szCs w:val="28"/>
        </w:rPr>
        <w:t>муниципальных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служащих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лидеров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молодежных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общественных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объединений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в </w:t>
      </w:r>
      <w:proofErr w:type="spellStart"/>
      <w:r>
        <w:rPr>
          <w:sz w:val="28"/>
          <w:szCs w:val="28"/>
        </w:rPr>
        <w:t>сфере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реализации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государственной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национальной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политики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Форум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площадкой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объединяющей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представителей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занимающихся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реализацией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государственной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национальной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политики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Целью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форума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является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профессиональное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развитие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экспертная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поддержка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представителей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осуществляющих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деятельность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сфере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межнациональных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и </w:t>
      </w:r>
      <w:proofErr w:type="spellStart"/>
      <w:r>
        <w:rPr>
          <w:sz w:val="28"/>
          <w:szCs w:val="28"/>
        </w:rPr>
        <w:t>межрелигиозных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отношений</w:t>
      </w:r>
      <w:proofErr w:type="spellEnd"/>
      <w:r>
        <w:rPr>
          <w:sz w:val="28"/>
          <w:szCs w:val="28"/>
        </w:rPr>
        <w:t>;</w:t>
      </w:r>
      <w:proofErr w:type="gramEnd"/>
    </w:p>
    <w:p w14:paraId="6FDC04A4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Ежегодный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окружной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форум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Многонациональная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Россия</w:t>
      </w:r>
      <w:proofErr w:type="spellEnd"/>
      <w:r>
        <w:rPr>
          <w:sz w:val="28"/>
          <w:szCs w:val="28"/>
        </w:rPr>
        <w:t xml:space="preserve">». </w:t>
      </w:r>
      <w:proofErr w:type="spellStart"/>
      <w:r>
        <w:rPr>
          <w:sz w:val="28"/>
          <w:szCs w:val="28"/>
        </w:rPr>
        <w:t>Форум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направлен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сохранение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традиционной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культуры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навыков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формирование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общероссийской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гражданской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идентичности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воспитание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патриотизма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и </w:t>
      </w:r>
      <w:proofErr w:type="spellStart"/>
      <w:r>
        <w:rPr>
          <w:sz w:val="28"/>
          <w:szCs w:val="28"/>
        </w:rPr>
        <w:t>устойчивое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этнокультурное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развитие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народов</w:t>
      </w:r>
      <w:proofErr w:type="spellEnd"/>
      <w:r>
        <w:rPr>
          <w:sz w:val="28"/>
          <w:szCs w:val="28"/>
        </w:rPr>
        <w:t xml:space="preserve"> России. </w:t>
      </w:r>
      <w:proofErr w:type="spellStart"/>
      <w:r>
        <w:rPr>
          <w:sz w:val="28"/>
          <w:szCs w:val="28"/>
        </w:rPr>
        <w:t>Трехдневная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программа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мероприятия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включает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образовательные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культурные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патриотические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инициативы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объединяющие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участников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возрастов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профессий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и </w:t>
      </w:r>
      <w:proofErr w:type="spellStart"/>
      <w:r>
        <w:rPr>
          <w:sz w:val="28"/>
          <w:szCs w:val="28"/>
        </w:rPr>
        <w:t>национальностей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Участники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смогут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посетить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лекции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практические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мастер-классы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ведущих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медиа-специалистов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блогеров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которые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делятся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опытом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создании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контента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направленного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популяризацию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национальных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традиций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укрепление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межнационального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согласия</w:t>
      </w:r>
      <w:proofErr w:type="spellEnd"/>
      <w:r>
        <w:rPr>
          <w:sz w:val="28"/>
          <w:szCs w:val="28"/>
        </w:rPr>
        <w:t>.</w:t>
      </w:r>
    </w:p>
    <w:p w14:paraId="66AB0348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Международный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фотоконкурс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Русская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цивилизация</w:t>
      </w:r>
      <w:proofErr w:type="spellEnd"/>
      <w:r>
        <w:rPr>
          <w:sz w:val="28"/>
          <w:szCs w:val="28"/>
        </w:rPr>
        <w:t xml:space="preserve">». </w:t>
      </w:r>
      <w:proofErr w:type="spellStart"/>
      <w:r>
        <w:rPr>
          <w:sz w:val="28"/>
          <w:szCs w:val="28"/>
        </w:rPr>
        <w:t>Целью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фотоконкурса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является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организация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просветительской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деятельности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знакомство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многообразием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культуры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традиций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Федерации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посредством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запечатленных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фотографии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образов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формирование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обществе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атмосферы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уважения</w:t>
      </w:r>
      <w:proofErr w:type="spellEnd"/>
      <w:r>
        <w:rPr>
          <w:sz w:val="28"/>
          <w:szCs w:val="28"/>
        </w:rPr>
        <w:t xml:space="preserve"> к </w:t>
      </w:r>
      <w:proofErr w:type="spellStart"/>
      <w:r>
        <w:rPr>
          <w:sz w:val="28"/>
          <w:szCs w:val="28"/>
        </w:rPr>
        <w:t>историческому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наследию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культурным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ценностям</w:t>
      </w:r>
      <w:proofErr w:type="spellEnd"/>
      <w:r>
        <w:rPr>
          <w:sz w:val="28"/>
          <w:szCs w:val="28"/>
        </w:rPr>
        <w:t xml:space="preserve"> России; </w:t>
      </w:r>
      <w:proofErr w:type="spellStart"/>
      <w:r>
        <w:rPr>
          <w:sz w:val="28"/>
          <w:szCs w:val="28"/>
        </w:rPr>
        <w:t>ознакомление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граждан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международной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общественности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традиционной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культурой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формирование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позитивного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международного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имиджа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Федерации. </w:t>
      </w:r>
    </w:p>
    <w:p w14:paraId="49A9DD2A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Всероссийская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просветительская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акция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Большой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этнографический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диктант</w:t>
      </w:r>
      <w:proofErr w:type="spellEnd"/>
      <w:r>
        <w:rPr>
          <w:sz w:val="28"/>
          <w:szCs w:val="28"/>
        </w:rPr>
        <w:t xml:space="preserve">». </w:t>
      </w:r>
      <w:proofErr w:type="spellStart"/>
      <w:r>
        <w:rPr>
          <w:sz w:val="28"/>
          <w:szCs w:val="28"/>
        </w:rPr>
        <w:t>Акция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позволяет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привлечь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внимание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широкой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общественности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к </w:t>
      </w:r>
      <w:proofErr w:type="spellStart"/>
      <w:r>
        <w:rPr>
          <w:sz w:val="28"/>
          <w:szCs w:val="28"/>
        </w:rPr>
        <w:t>вопросам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межнационального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мира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согласия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многонациональной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стране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оценить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уровня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этнографической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грамотности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населения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знаний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народах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проживающих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Российской</w:t>
      </w:r>
      <w:proofErr w:type="spellEnd"/>
      <w:r>
        <w:rPr>
          <w:sz w:val="28"/>
          <w:szCs w:val="28"/>
        </w:rPr>
        <w:t xml:space="preserve"> Федерации.</w:t>
      </w:r>
    </w:p>
    <w:p w14:paraId="14965F5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агентство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количество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выделить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67D4403B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 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Всемирный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фестиваль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Сириус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14:paraId="54B0F70B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Евразия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Global»,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ежегодно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24023225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  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#МыВместе,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реализуемая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34A846B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30.12.2020 № 489-ФЗ </w:t>
      </w:r>
      <w:r>
        <w:rPr>
          <w:rFonts w:ascii="Times New Roman" w:hAnsi="Times New Roman" w:cs="Times New Roman"/>
          <w:sz w:val="28"/>
          <w:szCs w:val="28"/>
        </w:rPr>
        <w:br/>
        <w:t xml:space="preserve">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профилактики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следующим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CC6C194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патриотическое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FFD3A43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межэтнического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межконфессионального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согласия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профилактика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предупреждение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духовно-нравственных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идеологий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терроризма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деструктивных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идеологий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устойчивости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0B0F19C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содействие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межрегиональному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сотрудничеству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5F31BC45" w14:textId="77777777" w:rsidR="00B50219" w:rsidRDefault="00B50219" w:rsidP="00B50219">
      <w:pPr>
        <w:pStyle w:val="ListParagraph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предупреждение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правонарушений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антиобщественных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распространению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средствах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информационно-телекоммуникационной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произведений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искусства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литературы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произведений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укрепление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идентичности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патриотическое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духовно-нравственное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21091AA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постоянной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оказывается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социально-ориентированным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некоммерческим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предоставление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льгот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уплате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налогов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сборов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субсидий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0B0DE22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рамках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Федерального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проекта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Совершенствование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государственно-общественного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партнерства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сфере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государственной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национальной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политики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  <w:t xml:space="preserve">и в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отношении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российского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казачества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а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также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реализация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государственной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национальной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политики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субъектах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в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том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числе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поддержка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экономического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социального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развития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коренных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малочисленных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Севера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Сибири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Дальнего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Востока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»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государственной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программы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Реализация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государственной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национальной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политики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»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Федеральное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агентство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делам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национальностей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оказывает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поддержку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некоммерческим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организациям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посредством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предоставления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субсидий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из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федерального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бюджета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3C467ABF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надлежащего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введен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институт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6DFB44B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6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> 17.06.1996 № 74-ФЗ «О 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5.38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агентстве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постановлением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18.04.2015 № 368,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постановлением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 11.08.2022 № 1403,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ФАДН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 29.09.2022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возложены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функции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F14A950" w14:textId="77777777" w:rsidR="00B50219" w:rsidRDefault="00B50219" w:rsidP="00B50219">
      <w:pPr>
        <w:spacing w:after="0" w:line="360" w:lineRule="exact"/>
        <w:ind w:firstLine="709"/>
        <w:rPr>
          <w:sz w:val="28"/>
          <w:szCs w:val="28"/>
          <w:highlight w:val="yellow"/>
        </w:rPr>
      </w:pPr>
    </w:p>
    <w:p w14:paraId="56B05CDE" w14:textId="77777777" w:rsidR="00B50219" w:rsidRDefault="00B50219" w:rsidP="00B50219">
      <w:pPr>
        <w:spacing w:after="0"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4</w:t>
      </w:r>
    </w:p>
    <w:p w14:paraId="46E7A5C3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</w:rPr>
      </w:pPr>
    </w:p>
    <w:p w14:paraId="3FCF0002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осуждает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всякую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теориях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превосходства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пытающиеся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оправдать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поощряющие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последовательно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предпринимает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позитивные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искоренение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всякого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подстрекательства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340223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25.07.2002 № 114-ФЗ </w:t>
      </w:r>
      <w:r>
        <w:rPr>
          <w:rFonts w:ascii="Times New Roman" w:hAnsi="Times New Roman" w:cs="Times New Roman"/>
          <w:sz w:val="28"/>
          <w:szCs w:val="28"/>
        </w:rPr>
        <w:br/>
        <w:t xml:space="preserve">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противодействии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№ 114-ФЗ)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возбуждение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исключительности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превосходства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неполноценности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E6DA1D9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предусматривающих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преступления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важнейшей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равноправия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3">
        <w:proofErr w:type="spellStart"/>
        <w:r>
          <w:rPr>
            <w:rStyle w:val="-"/>
            <w:rFonts w:ascii="Times New Roman" w:hAnsi="Times New Roman" w:cs="Times New Roman"/>
            <w:color w:val="000000" w:themeColor="text1"/>
            <w:sz w:val="28"/>
            <w:szCs w:val="28"/>
          </w:rPr>
          <w:t>статья</w:t>
        </w:r>
        <w:proofErr w:type="spellEnd"/>
        <w:r>
          <w:rPr>
            <w:rStyle w:val="-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136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E6E410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Преступление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предусмотренное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136 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преступлениям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тяжести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Санкция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уголовно-правового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предусматривает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наказания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штраф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100 000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300 000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размере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заработной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дохода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осужденного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занимать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заниматься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480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исправительные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принудительные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AC82FAC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Вместе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преступления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предусмотренные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136 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регистрируются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крайне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0,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0, 2022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0, </w:t>
      </w:r>
      <w:r>
        <w:rPr>
          <w:rFonts w:ascii="Times New Roman" w:hAnsi="Times New Roman" w:cs="Times New Roman"/>
          <w:sz w:val="28"/>
          <w:szCs w:val="28"/>
        </w:rPr>
        <w:br/>
        <w:t xml:space="preserve">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1, 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1, 11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месяцев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0).</w:t>
      </w:r>
    </w:p>
    <w:p w14:paraId="4CD9CEF9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специальные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приеме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увольнении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унижении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заключении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хозяйствующими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сделок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задержании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заключении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обусловленности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характеристиками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AE5F91A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необоснованный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отказ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приеме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необоснованное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увольнение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беременной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женщины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женщины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возрасте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4">
        <w:r>
          <w:rPr>
            <w:rStyle w:val="ListLabel8"/>
          </w:rPr>
          <w:t>(</w:t>
        </w:r>
        <w:proofErr w:type="spellStart"/>
        <w:r>
          <w:rPr>
            <w:rStyle w:val="ListLabel8"/>
          </w:rPr>
          <w:t>статья</w:t>
        </w:r>
        <w:proofErr w:type="spellEnd"/>
        <w:r>
          <w:rPr>
            <w:rStyle w:val="ListLabel8"/>
          </w:rPr>
          <w:t xml:space="preserve"> 145 УК </w:t>
        </w:r>
        <w:proofErr w:type="spellStart"/>
        <w:r>
          <w:rPr>
            <w:rStyle w:val="ListLabel8"/>
          </w:rPr>
          <w:t>России</w:t>
        </w:r>
        <w:proofErr w:type="spellEnd"/>
        <w:r>
          <w:rPr>
            <w:rStyle w:val="ListLabel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вероисповеданий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5">
        <w:r>
          <w:rPr>
            <w:rStyle w:val="ListLabel8"/>
          </w:rPr>
          <w:t>(</w:t>
        </w:r>
        <w:proofErr w:type="spellStart"/>
        <w:r>
          <w:rPr>
            <w:rStyle w:val="ListLabel8"/>
          </w:rPr>
          <w:t>статья</w:t>
        </w:r>
        <w:proofErr w:type="spellEnd"/>
        <w:r>
          <w:rPr>
            <w:rStyle w:val="ListLabel8"/>
          </w:rPr>
          <w:t xml:space="preserve"> 148 УК </w:t>
        </w:r>
        <w:proofErr w:type="spellStart"/>
        <w:r>
          <w:rPr>
            <w:rStyle w:val="ListLabel8"/>
          </w:rPr>
          <w:t>России</w:t>
        </w:r>
        <w:proofErr w:type="spellEnd"/>
        <w:r>
          <w:rPr>
            <w:rStyle w:val="ListLabel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воспрепятствование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предпринимательской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6">
        <w:r>
          <w:rPr>
            <w:rStyle w:val="ListLabel8"/>
          </w:rPr>
          <w:t>(</w:t>
        </w:r>
        <w:proofErr w:type="spellStart"/>
        <w:r>
          <w:rPr>
            <w:rStyle w:val="ListLabel8"/>
          </w:rPr>
          <w:t>статья</w:t>
        </w:r>
        <w:proofErr w:type="spellEnd"/>
        <w:r>
          <w:rPr>
            <w:rStyle w:val="ListLabel8"/>
          </w:rPr>
          <w:t xml:space="preserve"> 169 УК </w:t>
        </w:r>
        <w:proofErr w:type="spellStart"/>
        <w:r>
          <w:rPr>
            <w:rStyle w:val="ListLabel8"/>
          </w:rPr>
          <w:t>России</w:t>
        </w:r>
        <w:proofErr w:type="spellEnd"/>
        <w:r>
          <w:rPr>
            <w:rStyle w:val="ListLabel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возбуждение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7">
        <w:r>
          <w:rPr>
            <w:rStyle w:val="ListLabel8"/>
          </w:rPr>
          <w:t>(</w:t>
        </w:r>
        <w:proofErr w:type="spellStart"/>
        <w:r>
          <w:rPr>
            <w:rStyle w:val="ListLabel8"/>
          </w:rPr>
          <w:t>статья</w:t>
        </w:r>
        <w:proofErr w:type="spellEnd"/>
        <w:r>
          <w:rPr>
            <w:rStyle w:val="ListLabel8"/>
          </w:rPr>
          <w:t xml:space="preserve"> 282 УК </w:t>
        </w:r>
        <w:proofErr w:type="spellStart"/>
        <w:r>
          <w:rPr>
            <w:rStyle w:val="ListLabel8"/>
          </w:rPr>
          <w:t>России</w:t>
        </w:r>
        <w:proofErr w:type="spellEnd"/>
        <w:r>
          <w:rPr>
            <w:rStyle w:val="ListLabel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военнослужащими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отсутствии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подчиненности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8">
        <w:r>
          <w:rPr>
            <w:rStyle w:val="ListLabel8"/>
          </w:rPr>
          <w:t>(</w:t>
        </w:r>
        <w:proofErr w:type="spellStart"/>
        <w:r>
          <w:rPr>
            <w:rStyle w:val="ListLabel8"/>
          </w:rPr>
          <w:t>статья</w:t>
        </w:r>
        <w:proofErr w:type="spellEnd"/>
        <w:r>
          <w:rPr>
            <w:rStyle w:val="ListLabel8"/>
          </w:rPr>
          <w:t xml:space="preserve"> 335 УК </w:t>
        </w:r>
        <w:proofErr w:type="spellStart"/>
        <w:r>
          <w:rPr>
            <w:rStyle w:val="ListLabel8"/>
          </w:rPr>
          <w:t>России</w:t>
        </w:r>
        <w:proofErr w:type="spellEnd"/>
        <w:r>
          <w:rPr>
            <w:rStyle w:val="ListLabel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геноцид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9">
        <w:r>
          <w:rPr>
            <w:rStyle w:val="ListLabel8"/>
          </w:rPr>
          <w:t>(</w:t>
        </w:r>
        <w:proofErr w:type="spellStart"/>
        <w:r>
          <w:rPr>
            <w:rStyle w:val="ListLabel8"/>
          </w:rPr>
          <w:t>статья</w:t>
        </w:r>
        <w:proofErr w:type="spellEnd"/>
        <w:r>
          <w:rPr>
            <w:rStyle w:val="ListLabel8"/>
          </w:rPr>
          <w:t xml:space="preserve"> 357 УК </w:t>
        </w:r>
        <w:proofErr w:type="spellStart"/>
        <w:r>
          <w:rPr>
            <w:rStyle w:val="ListLabel8"/>
          </w:rPr>
          <w:t>России</w:t>
        </w:r>
        <w:proofErr w:type="spellEnd"/>
        <w:r>
          <w:rPr>
            <w:rStyle w:val="ListLabel8"/>
          </w:rPr>
          <w:t>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преступления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сопряжены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нежелательным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поведением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связанным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устрашающей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враждебной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оскорбительной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унизительной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отвратительной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атмосферы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39241B2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63 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преступления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мотивам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идеологической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мотивам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какой-либо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обстоятельством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отягчающим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наказание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105 (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убийство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), 111 (</w:t>
      </w:r>
      <w:proofErr w:type="spellStart"/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>мышленное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причинение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тяжкого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вреда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здоровью</w:t>
      </w:r>
      <w:proofErr w:type="spellEnd"/>
      <w:r>
        <w:rPr>
          <w:rFonts w:ascii="Times New Roman" w:hAnsi="Times New Roman" w:cs="Times New Roman"/>
          <w:sz w:val="28"/>
          <w:szCs w:val="28"/>
        </w:rPr>
        <w:t>), 112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умышленное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причинение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средней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тяжести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вреда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здоровью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мотивы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предусмотрены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квалифицирующего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преступления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EF2F0A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правонарушениях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рассматривается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возраста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каким-либо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влечет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наложение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административного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штрафа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размере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1 000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3 000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юридических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50 000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100 000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5.62 КоАП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5EEC899E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1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января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декабря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2025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Генеральной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прокуратурой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нежелательной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неправительственных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разжигание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мотивам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685D52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прокуроров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обозначенный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порядке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оказывающих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финансовую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идеологическую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националистическим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br/>
        <w:t xml:space="preserve">23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пропагандирующие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неравенство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мотивам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5D0F458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07.06.2024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Антироссийское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сепаратистское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54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структурных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подразделения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являлось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целостности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исключительности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C3AC0D6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Особую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опасность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функционирование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националистических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движений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предпринимающих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попытки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террористических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допускающих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терроризма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террористическими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04CF05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Запрет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превосходства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подстрекательство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говорит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13, 19 и 29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разжигания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превосходства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ограничений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агитации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возбуждающей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Министерстве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юстиции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13.01.2023 № 10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Министерства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юстиции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Минюст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список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перечень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перечень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приостановлена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486E7A1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ежедневном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режиме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прокуратуры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подключением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правоохранительных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контролирующих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мониторинг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разжигающих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призывающих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оправдывающих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террористических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670EC38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Генеральной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прокуратурой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совместно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службой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надзору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технологий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массовых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коммуникаций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Роскомнадзор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ежегодно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выявляются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блокируются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около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20 000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противоправной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характера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5230D4A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исключительной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прокуратуры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административного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преследования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допустивших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публичной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плоскости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высказывания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возбуждающие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унижающие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достоинство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CC1ADC4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административной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20.3.1 (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>озбуждение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ненависти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либо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вражды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равно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унижение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человеческого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достоинства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КоАП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инициативе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прокуроров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привлечено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4 936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Статистические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будут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доступны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феврале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2026 г. </w:t>
      </w:r>
    </w:p>
    <w:p w14:paraId="5D3428E5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полугодии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возросло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привлеченных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показатель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1 147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 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982),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полугодии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640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598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сумма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наложенного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штрафа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10 000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511BA39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Надзорная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прокуратуры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сосредоточена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систематическом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требований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самоуправления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профилактических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гармонизацию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противодействие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421FF2B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Соответствующие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муниципальных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противодействию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экстремизму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746BBA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себя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отсутствие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характера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недопустимость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предпочтений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обстоятельствах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Par2"/>
      <w:bookmarkEnd w:id="0"/>
    </w:p>
    <w:p w14:paraId="5F9A0E38" w14:textId="77777777" w:rsidR="00B50219" w:rsidRDefault="00B50219" w:rsidP="00B50219">
      <w:pPr>
        <w:spacing w:after="0" w:line="360" w:lineRule="exact"/>
        <w:jc w:val="both"/>
        <w:rPr>
          <w:sz w:val="28"/>
          <w:szCs w:val="28"/>
        </w:rPr>
      </w:pPr>
    </w:p>
    <w:p w14:paraId="342073A7" w14:textId="77777777" w:rsidR="00B50219" w:rsidRDefault="00B50219" w:rsidP="00B50219">
      <w:pPr>
        <w:spacing w:after="0"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5</w:t>
      </w:r>
    </w:p>
    <w:p w14:paraId="5C01AA6E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  <w:highlight w:val="yellow"/>
        </w:rPr>
      </w:pPr>
    </w:p>
    <w:p w14:paraId="46F412DB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предпринимает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постоянные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ликвидацию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стремится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равноправия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C842DAF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устанавливается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всеобщее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обстоятельств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ограничения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15D9490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безопасность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телесных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повреждений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причиняемых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учреждениями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достоинство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охраняется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подвергаться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пыткам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насилию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жестокому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унижающему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достоинство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обращению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наказанию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4BD42D3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неприкосновенность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5D7B1B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контексте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участвовать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управлении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непосредственно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избирать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избранными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самоуправления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участвовать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референдуме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C949F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12.06.2002 № 67-ФЗ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избирательных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референдуме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избирать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избранным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участвовать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референдуме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обстоятельств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B276112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находящийся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передвигаться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выбирать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пребывания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C3CF4C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выезжать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пределы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беспрепятственно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возвращаться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2F475D8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передвижение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пределах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выезд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границу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прописаны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25.06.1993 № 5242-1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передвижения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выбор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пребывания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пределах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№ 5242-1). </w:t>
      </w:r>
    </w:p>
    <w:p w14:paraId="0759B424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5242-1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Конституцией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международными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актами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передвижения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выбор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пребывания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пределах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Ограничение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передвижения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выбор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пребывания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пределах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допускается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являющиеся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находящиеся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передвижения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выбор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пребывания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пределах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Конституцией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договорами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760864C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приобретается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прекращается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приобретения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обладает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предусмотренные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лишен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изменить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D0CD471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28.04.2023 № 138-ФЗ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порядок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приобретения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прекращения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03EF428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29.12.1995 № 223-ФЗ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ограничения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вступлении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A2954CF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могут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ограничены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необходимо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нравственности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членов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заключенный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только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записи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состояния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добровольности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союза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мужчины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женщины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супругов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разрешения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внутрисемейных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согласию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приоритета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благосостоянии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приоритетной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несовершеннолетних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нетрудоспособных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членов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семьи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EA75E79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), vi)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регламентированы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30.11.1994 № 51-ФЗ.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основывается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регулируемых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неприкосновенности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недопустимости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произвольного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вмешательства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кого-либо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необходимости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беспрепятственного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восстановления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5DFF032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защищаются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муниципальная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B0E7665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пользоваться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распоряжаться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единолично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совместно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лишен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иначе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наследования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4E0DE6D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vii) и viii)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вероисповедания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исповедовать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индивидуально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совместно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исповедовать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никакой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выбирать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распространять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1C1DE5B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мысли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агитацию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возбуждающие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7C0BF7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собираться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оружия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собрания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митинги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демонстрации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пикетирование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32E40AC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обязательствами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изложенными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настоящей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государства-участники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ликвидировать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равноправие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выбор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справедливые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благоприятные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безработицы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справедливое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удовлетворительное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вознаграждение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17F2EEA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Конституцией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общепризнанным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3737BC0C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Конституция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провозглашая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демократического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обеспечивающих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достойную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жизнь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1;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7,),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распоряжаться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способностями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выбирать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безработицы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и 3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37).</w:t>
      </w:r>
    </w:p>
    <w:p w14:paraId="7035E7B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устанавливает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принудительного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возможностей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своевременную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размере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выплату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справедливой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заработной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обеспечивающей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достойное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существование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минимального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размера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оплаты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возможностей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всякой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продвижение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производительности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квалификации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специальности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дополнительное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работодателей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контроля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соблюдением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F06F24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возможности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ограничен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какие-либо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преимущества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возраста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каким-либо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обстоятельств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деловыми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качествами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8A7560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исключений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предпочтений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ограничение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свойственными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требованиями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обусловлены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заботой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нуждающихся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повышенной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безопасности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оптимального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баланса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приоритетном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порядке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трудоустройству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внутренней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внешней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считающие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подверглись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обратиться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заявлением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восстановлении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возмещении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вреда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компенсации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вреда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2C5B1F3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Вместе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64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отказ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заключении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обжалован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489B7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работодатель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обеспечивать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оплату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D80ABB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57, 129, 132, 135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оплаты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договоре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действующими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работодателя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оплаты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квалификации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выполняемой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количества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затраченного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изменении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оплаты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C48B85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352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защищать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способами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запрещенными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способами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самозащита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союзами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контроль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надзор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соблюдением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CD4BD2A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вознаграждение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869F31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предусмотрено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условиях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отвечающих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требованиям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безопасности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гигиены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требования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реализованы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Охрана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применяются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3A066F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прямой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распространяется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применительно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B9A095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327.1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являющимся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работодателем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распространяются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исключением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договорами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являющимися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F65F824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Соблюдение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обеспечивается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гарантированной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наличием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специальных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механизмов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относятся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проверки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соблюдения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примененного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конкретном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обращение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Уполномоченному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прокуратуры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возложены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полномочия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надзору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соблюдением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службу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Роструд). </w:t>
      </w:r>
    </w:p>
    <w:p w14:paraId="05ED889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Надзор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соблюдением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Рострудом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49E1174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53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декабря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565-ФЗ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занятости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населения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распространение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рабочих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вакантных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характера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указывающие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прямое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косвенное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ограничение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преимуществ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инвалидности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возраста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каким-либо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обстоятельства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деловыми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качествами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исключением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устанавливать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ограничения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преимущества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предусмотрены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F1047A3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распространяющие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привлекаются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административной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правонарушениях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13.11.1 КоАП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E99106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завершением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2022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женщин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 – 2022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распоряжением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08.03.2017 № 410-р,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подготовлена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распоряжением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29.12.2022 № 4356-р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женщин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2023 – 2030 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Стратегия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0117379B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Стратегия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основополагающим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элементом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механизма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возможностей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мужчин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женщин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женщин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консолидацию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усилий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самоуправления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институтов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женщин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наравне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мужчинами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2BCF64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создавать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союзы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640A16A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принужден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вступлению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какое-либо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пребыванию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87D378D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12.01.1996 № 10-ФЗ </w:t>
      </w:r>
      <w:r>
        <w:rPr>
          <w:rFonts w:ascii="Times New Roman" w:hAnsi="Times New Roman" w:cs="Times New Roman"/>
          <w:sz w:val="28"/>
          <w:szCs w:val="28"/>
        </w:rPr>
        <w:br/>
        <w:t xml:space="preserve">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союзах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достигший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возраста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осуществляющий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трудовую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выбору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профсоюзы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вступать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заниматься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профсоюзной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выходить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профсоюзов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6C8E01C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отражаются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жилище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произвольно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лишен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жилища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самоуправления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поощряют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жилищное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строительство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жилище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234A5B6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контексте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подпункта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частью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41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каждый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охрану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здоровья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медицинскую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помощь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помощь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учреждениях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здравоохранения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оказывается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бесплатно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счет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средств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соответствующего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бюджета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страховых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взносов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поступлений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76A05D78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Аналогичные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нормы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закреплены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согласно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21.11.2011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№ 323-ФЗ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основах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охраны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здоровья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323-ФЗ),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обеспечивает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охрану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здоровья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возраста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наличия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заболеваний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состояний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обстоятельств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012EBE82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Согласно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323-ФЗ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постоянно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проживающие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пользуются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медицинскую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помощь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наравне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гражданами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если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предусмотрено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международными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договорами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794F22B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пунктом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Правил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помощи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иностранным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08.05.2025 № 631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Правил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помощи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иностранным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помощь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иностранным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постоянно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временно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проживающим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временно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пребывающим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оказывается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медицинскими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иными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осуществляющими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медицинскую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организационно-правовой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предпринимателями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осуществляющими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медицинскую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6BF3CE1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образом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каждому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гражданину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предоставляют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равные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здоровье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лечение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исключает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виды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возможной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услуг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лекарственного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033697FC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отражаются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закрепляющей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общедоступность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бесплатность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дошкольного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муниципальных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учреждениях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предприятиях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предоставляется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бесплатно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высшее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муниципальном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учреждении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предприятии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60715E9C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29.12.2012 </w:t>
      </w:r>
      <w:r>
        <w:rPr>
          <w:rFonts w:ascii="Times New Roman" w:hAnsi="Times New Roman" w:cs="Times New Roman"/>
          <w:sz w:val="28"/>
          <w:szCs w:val="28"/>
        </w:rPr>
        <w:br/>
        <w:t>№ 273-ФЗ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273-ФЗ)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78476C20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полноценной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всеобщности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273-ФЗ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устанавливает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выбор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пределах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возможностей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муниципальных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расположенных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вводиться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70BF638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жизни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пользование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учреждениями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доступ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ценностям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44).</w:t>
      </w:r>
    </w:p>
    <w:p w14:paraId="50F1A014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09.10.1992 № 3612-1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культуре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3612-1)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указывается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задачи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разрешение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3612-1,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Разделе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Разделе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III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60970205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Выполнение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обеспечивается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совокупностью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Конституции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допускающих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какойлибо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какой-либо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доступа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обслуживания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предназначенному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пользования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транспорт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гостиницы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рестораны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кафе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театры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C356318" w14:textId="77777777" w:rsidR="00B50219" w:rsidRDefault="00B50219" w:rsidP="00B50219">
      <w:pPr>
        <w:spacing w:after="0" w:line="360" w:lineRule="exact"/>
        <w:jc w:val="both"/>
        <w:rPr>
          <w:sz w:val="28"/>
          <w:szCs w:val="28"/>
        </w:rPr>
      </w:pPr>
    </w:p>
    <w:p w14:paraId="47274B10" w14:textId="77777777" w:rsidR="00B50219" w:rsidRDefault="00B50219" w:rsidP="00B50219">
      <w:pPr>
        <w:spacing w:after="0"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6</w:t>
      </w:r>
    </w:p>
    <w:p w14:paraId="49777942" w14:textId="77777777" w:rsidR="00B50219" w:rsidRDefault="00B50219" w:rsidP="00B50219">
      <w:pPr>
        <w:spacing w:after="0" w:line="360" w:lineRule="exact"/>
        <w:jc w:val="center"/>
        <w:rPr>
          <w:b/>
          <w:sz w:val="28"/>
          <w:szCs w:val="28"/>
        </w:rPr>
      </w:pPr>
    </w:p>
    <w:p w14:paraId="0773A7A8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обеспечивает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распространяется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юрисдикция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эффективную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институты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посягающих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предъявлять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справедливом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адекватном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возмещении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удовлетворении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ущерб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понесенный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AF380D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составляющие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совокупности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руководствуются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массивом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нормативно-правовых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составляющих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неотъемлемой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выразил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постановлении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Пленума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28.06.2011 № 11,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преступлениях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преамбуле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отмечено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международно-правовые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стандарты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провозглашая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выражение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вместе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предусматривают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всякое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выступление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пользу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представляющее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подстрекательство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насилию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всякое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распространение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превосходстве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всякое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подстрекательство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насилия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подстрекательство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предоставление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помощи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расистской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финансирование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всякая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6AA39E43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последовательно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реализуют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неукоснительной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находящихся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юрисдикцией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1FB5379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Относительно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представителям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меньшинств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правосудия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возможности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юридического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сопровождения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безвозмездной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необходимо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бесплатной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квалифицированной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юридической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помощи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21.11.2011 № 324-ФЗ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бесплатной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юридической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помощи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41BE085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Уголовно-процессуальном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УПК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закреплены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предписание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подозреваемого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пользоваться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помощью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свидание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наедине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конфиденциально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допроса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момента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возбуждения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конкретного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момента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фактического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задержания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подозреваемого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преступления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момента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вручения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уведомления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подозрении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совершении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преступления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порядке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20">
        <w:proofErr w:type="spellStart"/>
        <w:r>
          <w:rPr>
            <w:rStyle w:val="ListLabel8"/>
          </w:rPr>
          <w:t>статьей</w:t>
        </w:r>
        <w:proofErr w:type="spellEnd"/>
        <w:r>
          <w:rPr>
            <w:rStyle w:val="ListLabel8"/>
          </w:rPr>
          <w:t xml:space="preserve"> 223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УПК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2530B6F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47 УПК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обвиняемый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пользоваться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помощью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бесплатно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свидания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защитником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наедине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конфиденциально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допроса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обвиняемого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ограничения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продолжительности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6EA77A4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Помимо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51 УПК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предусматривает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обязательного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судопроизводстве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когда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подозреваемый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обвиняемый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производство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приглашен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подозреваемым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обвиняемым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представителем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поручению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согласия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подозреваемого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обвиняемого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дознаватель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следователь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обеспечивает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судопроизводстве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BFCB202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переводческими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услугами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судопроизводства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занимают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позицию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заключающуюся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защищаются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весьма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построения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участвующие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понимали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происходящее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отстаивать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способами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845D1F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участвующие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владеют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ведутся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судопроизводство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делопроизводство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делопроизводство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правоохранительных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предоставляется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возможность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выступать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объяснения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избранном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пользоваться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услугами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95B9E3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уголовно-процессуального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потерпевший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участвующий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судопроизводства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показания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владеет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пользоваться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помощью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бесплатно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42 УПК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наделены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подозреваемый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обвиняемый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46, 47 УПК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14:paraId="000937A6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Одним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приоритетных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прокуратуры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недопущение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мотивам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CA88A48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Особое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внимание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уделяется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выявлению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пресечению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8CDE81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популяризации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Всеобщей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декларации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Декларации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ликвидации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ликвидации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размещает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ведомственной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Комитета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принимаемые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рассмотрения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индивидуальных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сообщений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рекомендациях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Комитета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доступна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юрисдикции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4D8C4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аппарата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доводится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содержащаяся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документах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непосредственно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опосредованно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касались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регулируемых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ликвидации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размещаются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ведомственной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»). </w:t>
      </w:r>
    </w:p>
    <w:p w14:paraId="400A618B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  <w:highlight w:val="yellow"/>
        </w:rPr>
      </w:pPr>
    </w:p>
    <w:p w14:paraId="694CF9B8" w14:textId="77777777" w:rsidR="00B50219" w:rsidRDefault="00B50219" w:rsidP="00B50219">
      <w:pPr>
        <w:spacing w:after="0"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7</w:t>
      </w:r>
    </w:p>
    <w:p w14:paraId="4914FB15" w14:textId="77777777" w:rsidR="00B50219" w:rsidRDefault="00B50219" w:rsidP="00B50219">
      <w:pPr>
        <w:spacing w:after="0" w:line="360" w:lineRule="exact"/>
        <w:ind w:firstLine="709"/>
        <w:jc w:val="both"/>
        <w:rPr>
          <w:sz w:val="28"/>
          <w:szCs w:val="28"/>
          <w:highlight w:val="yellow"/>
        </w:rPr>
      </w:pPr>
    </w:p>
    <w:p w14:paraId="44F13C68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постоянной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принимает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борьбы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предрассудками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ведущими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поощрения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взаимопонимания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терпимости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дружбы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популяризации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Всеобщей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декларации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Декларации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ликвидации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настоящей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A72B3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Министерство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уделяет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внимание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борьбы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предрассудками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равноправия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93190C2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29.12.2012 № 273-ФЗ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273-ФЗ)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основываются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недопустимости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сфере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D8B29BB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273-ФЗ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гарантируется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независимо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объединениям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обстоятельств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ECCE12C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78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273-ФЗ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высшего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бюджетных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ассигнований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бюджета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бюджетов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бюджетов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договорами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квотой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юридических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договорами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оказании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Ежегодный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постановлением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18.12.2020 № 2150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4E720BC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Преподавание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аккредитацию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стандартами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высшего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ФГОС ВО),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стандартами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273-ФЗ).</w:t>
      </w:r>
    </w:p>
    <w:p w14:paraId="11DFBEA4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ФГОС 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соответствующая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высшего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локальным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ФГОС ВО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высшего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выделяются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формируемая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A1541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свободы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определении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самостоятельно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республик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должны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ущерб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изучению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B24179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Обеспечение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доступа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регистрации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апатридов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беженцев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обладателей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временного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некоторым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меньшинств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включая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мигрантов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цыган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2AA449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повышения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уровня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цыганских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постоянной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цыганской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проводятся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информационно-просветительские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межконфессиональной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толерантности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подростковой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праздники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фестивали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реализованы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гражданско-патриотическому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профилактике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правонарушений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формированию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жизни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подростков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индивидуальная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профилактическая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учащимися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имеющими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проблемы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поведении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адаптации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совместно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профилактики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безнадзорности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беседы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рейды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индивидуальное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сопровождение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классным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руководителем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9162002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статистических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наблюдений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ВПО-1 и № 1-НК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специальностях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научных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специальностях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высшего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составляла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1541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525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2022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br/>
        <w:t xml:space="preserve">241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285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234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специальностях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специалитета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магистратуры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355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0D6CDA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влекущих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B9D8E0F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агентство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Росмолодежь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условий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укрепления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межнационального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межконфессионального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согласия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значимых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инициатив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популяризации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патриотизма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поощряет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объединяющие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многорасовые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движения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уничтожение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барьеров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65FCD68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Евразия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Global»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Евразия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Global,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ключевое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Главная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Евразия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Global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платформы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конструктивного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обсуждения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будущего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суверенного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равенства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Тематика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Форума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сотрудничества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45807A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Масштабным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событием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Всемирный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фестиваль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Фестиваль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состоявшийся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Сириус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Фестиваль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объединил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20 000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190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настоящее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время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продолжается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приумножению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наследия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Фестиваля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029F7E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сентябре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Нижнем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Новгороде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состоялся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Всемирного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фестиваля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собрал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площадке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2 000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иностранных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120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этапом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укреплении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молодежного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сотрудничества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517D373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вносит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значимый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гуманитарного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сотрудничества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благодаря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#МыВместе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#МЫВМЕСТЕ,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#МЫВМЕСТЕ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главная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реализуемая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Президента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запущенная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вручается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ежегодно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проживания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E17B2A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#МЫВМЕСТЕ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поощрения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граждан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бескорыстный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вклад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гуманитарных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укрепление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сотрудничества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«We are together»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200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тысяч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(197 938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заявок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время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существования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тысяч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(9 192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заявки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147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E2D7C4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вошла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поддержавших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резолюцию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Генеральной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Ассамблеи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провозгласившую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добровольцев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устойчивого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03.12.2025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Официальный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Международному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добровольцев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торжественной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церемонии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вручения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Премии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центре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Москве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205477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постоянной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предпринимает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борьбы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предрассудками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ведущими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поощрения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взаимопонимания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терпимости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ликвидации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регламентируются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спортивная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футболу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футбольный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союз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РФС)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со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Стратегией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устойчивого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УЕФА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2030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пресечению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футболе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соответствующее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отражено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Корпоративной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получило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продолжение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устойчивого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2028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настоящее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время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проходит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процедуру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секретарем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Департаментом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устойчивого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соответствующая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профилактике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футболе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болельщиками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F93AFB8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мониторинга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футбольных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матчах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повышенного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нацистской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прочей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атрибутики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болельщиков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мониторинга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экстремистских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нацистской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прочей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атрибутики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болельщиков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наблюдатели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ситуация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рассматривается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контрольно-дисциплинарным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комитетом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РФС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применяются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санкционные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Количество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инцидентов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2; 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1; 2022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0; 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1; 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1;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2. </w:t>
      </w:r>
    </w:p>
    <w:p w14:paraId="7FC8F99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2023 и 2024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Академией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семинары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сотрудников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футбольных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клубов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представляющих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РПЛ и ФНЛ,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повестки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устойчивого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рассмотрены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ксенофобии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использования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1CEFB9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полноценное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внедрение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трехступенчатой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мониторинга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матчей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футболе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инцидентов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применение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необходимых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предотвращению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рекомендациям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ФИФА.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борьбе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D25776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хоккея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зафиксирован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связанный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инцидентом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регламента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указанного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соревнования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игроку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применена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санкция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дисциплинарного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штрафа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1638E08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ФШР)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решением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Наблюдательного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протокол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27.03.2023 № 02-03.2023)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контрольно-дисциплинарной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декабря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2007 г. № 329-ФЗ 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ФШР,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правилами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шахматы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санкциях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шахматы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выявлено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34C7EED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волейбола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ВФВ)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выявлен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связанный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возможным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структуре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ВФВ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Дисциплинарно-этическая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комиссия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полномочия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входит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рассмотрение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вопросов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применение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дисциплинарного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волейбольной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8AE48E2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Исполнительным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комитетом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Протокол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8-3Г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13.10.2023),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допускается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проявление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оскорбляющей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достоинство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использованием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оскорбительных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высказываний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инвалидности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статуса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происхождения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философских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убеждений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семейного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пункт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6.1.).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Одновременно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Исполнительным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комитетом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«О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дисциплинарно-этической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212EAB91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атлетики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ВФЛА)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легкоатлетической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ВФЛА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постоянной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разъяснение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требований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процесса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678ACA0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бейсбола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софтбола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ФБСР)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организует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совещания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семинары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коллегией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ФБСР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разъяснительная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судьями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бейсболу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софтболу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реагирования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потенциальные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высказывания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спортсменов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болельщиков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расцениваемые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подстрекательство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ксенофобии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нетерпимости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Аналогичным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ФБСР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осуществляет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мониторинг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модерирование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комментариев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разбирательства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ФСБР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E832C8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Российская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Баскетбола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РФБ)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положениями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обязанностями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возложенными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РФБ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общероссийскую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спортивную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баскетбол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интересов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регламентах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соревнований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организуемых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РФБ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коллективные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высказывания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и/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выкрики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болельщиков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оскорблений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судей-секретарей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комиссара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инспектора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представителей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РФБ,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болельщиков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соперника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изготовление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демонстрацию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болельщиками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плакатов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содержащих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принадлежности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человеческого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достоинства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РФБ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запрещает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половому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терпимое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умышленному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физическому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психологическому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воздействию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подобным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предусматривает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подобные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субъектов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баскетбола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устанавливает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порядок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рассмотрения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подобных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нарушениях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выявлено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было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94FE592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15.01.2025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гимнастики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ФГР)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нормативно-правовой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Гимнастики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ФГР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нравственно-нормативной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развиваемых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ФГР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соблюдения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психологического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благополучия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ФГР,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корпоративной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солидарности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членов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сообщества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развиваемым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ФГР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9270A87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Президиумом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ФВВСР)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документов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Кодекс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ФВВСР,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борьбу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2025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зафиксировано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9CB9384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Общероссийской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Союз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единоборств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«ММА»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всероссийских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соревнований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смешанному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боевому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единоборству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случаев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отчетный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выявлено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1E70AD0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предпринимаются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постоянные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борьбу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предрассудками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ведущими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поощрение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взаимопонимания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терпимости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дружбы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Создаются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культурно-информационные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продукты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жанра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пропагандирующие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идеи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терпимости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взаимоуважения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796C1E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планов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приоритетными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являются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проекты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единства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пространства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равных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доступа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культурным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ценностям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жителей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различных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страны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различных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этнических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социальных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групп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создание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условий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диалога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многонациональном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5D9A7E4F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Ключевым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международным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событием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Санкт-Петербургский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международный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форум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объединенных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2025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Форум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собрал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70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посетили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более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50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иностранных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делегаций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AEC750B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Министерством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оказывается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автономий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национально-культурных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центров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различных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проводимых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региональными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сохранение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традиционной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Регулярно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организуются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концерты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фольклорной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музыки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мастер-классы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мероприятия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исследовательского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диалогового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формата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C52E065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Подведомственные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Минкультуры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библиотеки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системной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проводят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лекций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выставок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затрагивающие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тему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ликвидации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дискриминации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толерантного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отношения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другим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языке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2773B6B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выполнения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рекомендаций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касающихся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ненавистническим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высказываниям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расистского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характера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негативных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стереотипов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отношении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меньшинств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отводится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кинематографии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заключении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Минкультуры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контрактов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оказание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финансовой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поддержки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производству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фильмов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обязательном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порядке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указывается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с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законодательством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исполнитель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производстве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фильма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недопущения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пропаганды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агитации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возбуждающих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расовую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национальную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религиозную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вражду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32F183E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рамках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комплексного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подхода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проведению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мероприятий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ликвидации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всех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форм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расовой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дискриминации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АО «РОСКИНО»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br/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поддержке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Минкультуры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России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проводит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мероприятия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целью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поддержки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  <w:t xml:space="preserve">и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продвижения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национальной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кинематографии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которые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соответствуют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принципам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обеспечения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прав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всех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расовых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групп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или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лиц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ним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принадлежащих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равное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участие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культурной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жизни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страны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а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также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способствуют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усилению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взаимопонимания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терпимости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дружбы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между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нациями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расовыми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этническими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группами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30C1C7FC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положений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Конвенции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регулярно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учитывается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работе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Дома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всероссийском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межрегиональном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уровне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проводятся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круглые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столы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семинары-совещания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фестивали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форумы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целью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которых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укрепление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межнационального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межрелигиозного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мира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согласия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продвижение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традиционных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ценностей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521E7A4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2021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2023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годы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ежегодной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Домом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был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организован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Всероссийский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форум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Единство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согласии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форума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обсуждались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вопросы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укрепление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взаимопонимания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между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этническими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группами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50C030EE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2024 и 2025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годах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состоялся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Всероссийский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форум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международным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участием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В 2024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году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форум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прошел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Москве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Среди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участников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представители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органов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государственной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власти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Российской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Федерации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представители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духовенства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научного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экспертного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сообществ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бизнеса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федеральные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национально-культурные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автономии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России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общественные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деятели</w:t>
      </w:r>
      <w:proofErr w:type="spellEnd"/>
      <w:r>
        <w:rPr>
          <w:rStyle w:val="Strong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Деловая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программа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мероприятия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была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посвящена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укреплению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добрососедских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отношений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через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популяризацию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традиционных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общечеловеческих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ценностей</w:t>
      </w:r>
      <w:proofErr w:type="spellEnd"/>
      <w:r>
        <w:rPr>
          <w:rFonts w:ascii="Times New Roman" w:hAnsi="Times New Roman" w:cs="Times New Roman"/>
          <w:color w:val="141414"/>
          <w:sz w:val="28"/>
          <w:szCs w:val="28"/>
          <w:shd w:val="clear" w:color="auto" w:fill="FFFFFF"/>
        </w:rPr>
        <w:t>.</w:t>
      </w:r>
    </w:p>
    <w:p w14:paraId="7821F6B2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2025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Всероссийский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форум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прошел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в г.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Грозный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Данное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создало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платформу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обмена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опытом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исторического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наследия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приняли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Ассамблеи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Евразии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Африки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положительно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повлияло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укрепление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международного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диалога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A01FB81" w14:textId="77777777" w:rsidR="00B50219" w:rsidRDefault="00B50219" w:rsidP="00B50219">
      <w:pPr>
        <w:pStyle w:val="ListParagraph"/>
        <w:numPr>
          <w:ilvl w:val="0"/>
          <w:numId w:val="8"/>
        </w:numPr>
        <w:spacing w:after="16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2025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году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г.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Екатеринбурге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прошла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выставка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Картина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мира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которая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рассказала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ценностях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способствует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уважения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культурному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разнообразию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выставки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были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65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США,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Китай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Ливия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91A72FB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цифрового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связи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массовых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коммуникаций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своих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полномочий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ежегодно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конкурсной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основе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оказывает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финансовую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государственную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поддержку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производства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проектов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средств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массовой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выпуск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распространение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тиражирование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значимых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проектов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гармонизацию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межнациональных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межэтнического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взаимопонимания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продвижение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идей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межнациональной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толерантности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недопущение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проявлений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экстремизма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национальной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почве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укрепление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межнационального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общения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единства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6B9EF5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Субсидии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предоставляются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рамках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проекта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Доступный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качественный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контент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пространстве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общество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Правилами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бюджетов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бюджетной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системы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субсидий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грантов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субсидий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юридическим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лицам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предпринимателям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также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лицам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производителям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товаров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работ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услуг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утвержденными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Правительства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25.10.2023 № 1780,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условиях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отбора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761F7C26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список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приоритетных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оказания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поддержки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области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печатных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выпуск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распространение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тиражирование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значимых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проектов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включена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тема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Укрепление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общероссийской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идентичности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единого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пространства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страны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межнационального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межрелигиозного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мира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согласия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самобытности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этнических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общностей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этнокультурного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языкового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многообразия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художественных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промыслов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народов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традиций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противодействие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терроризму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экстремизму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национализму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расовой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религиозной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нетерпимости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14:paraId="30EAA9B4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СМИ (в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числе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агентства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телевизионные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радиовещательные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интернет-ресурсы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без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грантовой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поддержки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продолжают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реализовывать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социальные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проекты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межнационального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уважения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взаимопонимания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освещение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позитивных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примеров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межэтнического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сотрудничества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интеграции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противодействие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распространению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ксенофобии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дискриминационных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стереотипов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языка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вражды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публичном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пространстве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57D2772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Подведомственные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Минцифры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России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активно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принимают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участие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международных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медийных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проектах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продвижение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ценностей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культурного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многообразия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обмен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профессиональными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практиками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ответственных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стандартов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освещения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межэтнических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отношений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1D5F1E14" w14:textId="77777777" w:rsidR="00B50219" w:rsidRDefault="00B50219" w:rsidP="00B50219">
      <w:pPr>
        <w:pStyle w:val="ListParagraph"/>
        <w:numPr>
          <w:ilvl w:val="0"/>
          <w:numId w:val="8"/>
        </w:numPr>
        <w:spacing w:after="0" w:line="360" w:lineRule="exact"/>
        <w:ind w:left="0" w:firstLine="709"/>
        <w:jc w:val="both"/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Федерация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опираясь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исторический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опыт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Конституцию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нормативно-правовые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принципы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государственной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национальной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политики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целей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принципов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Объединенных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Всеобщей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декларации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человека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Декларации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Объединенный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ликвидации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расовой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дискриминации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настоящей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Конвенции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последовательно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осуществляет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политику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поддержания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прочного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межнационального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недопущения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дискриминации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линию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дальнейшем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233B2E3D" w14:textId="546145C1" w:rsidR="009B4D94" w:rsidRPr="00E80255" w:rsidRDefault="00E80255" w:rsidP="00E80255">
      <w:pPr>
        <w:pStyle w:val="SingleTxtG"/>
        <w:spacing w:before="240" w:after="0" w:line="240" w:lineRule="atLeast"/>
        <w:ind w:left="0" w:right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B4D94" w:rsidRPr="00E80255" w:rsidSect="00CB1FB9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7B6E1" w14:textId="77777777" w:rsidR="00915F30" w:rsidRPr="00A0297D" w:rsidRDefault="00915F30" w:rsidP="00A0297D">
      <w:pPr>
        <w:pStyle w:val="Footer"/>
      </w:pPr>
    </w:p>
  </w:endnote>
  <w:endnote w:type="continuationSeparator" w:id="0">
    <w:p w14:paraId="200A1F51" w14:textId="77777777" w:rsidR="00915F30" w:rsidRPr="00A0297D" w:rsidRDefault="00915F30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39T30Lfz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DDB81" w14:textId="77777777" w:rsidR="005C4AE9" w:rsidRDefault="005C4AE9" w:rsidP="00A26CAD">
    <w:pPr>
      <w:pStyle w:val="Footer"/>
      <w:tabs>
        <w:tab w:val="right" w:pos="9638"/>
      </w:tabs>
    </w:pPr>
    <w:r w:rsidRPr="002961A2">
      <w:rPr>
        <w:b/>
        <w:bCs/>
        <w:sz w:val="18"/>
      </w:rPr>
      <w:fldChar w:fldCharType="begin"/>
    </w:r>
    <w:r w:rsidRPr="002961A2">
      <w:rPr>
        <w:b/>
        <w:bCs/>
        <w:sz w:val="18"/>
      </w:rPr>
      <w:instrText xml:space="preserve"> PAGE  \* MERGEFORMAT </w:instrText>
    </w:r>
    <w:r w:rsidRPr="002961A2">
      <w:rPr>
        <w:b/>
        <w:bCs/>
        <w:sz w:val="18"/>
      </w:rPr>
      <w:fldChar w:fldCharType="separate"/>
    </w:r>
    <w:r w:rsidR="000E1377">
      <w:rPr>
        <w:b/>
        <w:bCs/>
        <w:noProof/>
        <w:sz w:val="18"/>
      </w:rPr>
      <w:t>2</w:t>
    </w:r>
    <w:r w:rsidRPr="002961A2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63B7" w14:textId="77777777" w:rsidR="005C4AE9" w:rsidRDefault="005C4AE9" w:rsidP="002961A2">
    <w:pPr>
      <w:pStyle w:val="Footer"/>
      <w:tabs>
        <w:tab w:val="right" w:pos="9638"/>
      </w:tabs>
    </w:pPr>
    <w:r>
      <w:tab/>
    </w:r>
    <w:r w:rsidRPr="002961A2">
      <w:rPr>
        <w:b/>
        <w:bCs/>
        <w:sz w:val="18"/>
      </w:rPr>
      <w:fldChar w:fldCharType="begin"/>
    </w:r>
    <w:r w:rsidRPr="002961A2">
      <w:rPr>
        <w:b/>
        <w:bCs/>
        <w:sz w:val="18"/>
      </w:rPr>
      <w:instrText xml:space="preserve"> PAGE  \* MERGEFORMAT </w:instrText>
    </w:r>
    <w:r w:rsidRPr="002961A2">
      <w:rPr>
        <w:b/>
        <w:bCs/>
        <w:sz w:val="18"/>
      </w:rPr>
      <w:fldChar w:fldCharType="separate"/>
    </w:r>
    <w:r w:rsidR="000E1377">
      <w:rPr>
        <w:b/>
        <w:bCs/>
        <w:noProof/>
        <w:sz w:val="18"/>
      </w:rPr>
      <w:t>21</w:t>
    </w:r>
    <w:r w:rsidRPr="002961A2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9DFEF" w14:textId="77777777" w:rsidR="000E1377" w:rsidRDefault="000E1377" w:rsidP="000E1377">
    <w:pPr>
      <w:pStyle w:val="Footer"/>
    </w:pPr>
    <w:r>
      <w:rPr>
        <w:noProof/>
        <w:lang w:val="en-US"/>
      </w:rPr>
      <w:drawing>
        <wp:anchor distT="0" distB="0" distL="114300" distR="114300" simplePos="0" relativeHeight="251658240" behindDoc="1" locked="1" layoutInCell="1" allowOverlap="1" wp14:anchorId="6333EAA8" wp14:editId="59BE277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53754D" w14:textId="21D6CCF6" w:rsidR="000E1377" w:rsidRPr="000E1377" w:rsidRDefault="000E1377" w:rsidP="000E1377">
    <w:pPr>
      <w:pStyle w:val="Footer"/>
      <w:ind w:right="1134"/>
      <w:rPr>
        <w:rFonts w:ascii="C39T30Lfz" w:hAnsi="C39T30Lfz" w:hint="eastAsia"/>
        <w:sz w:val="56"/>
      </w:rPr>
    </w:pP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58241" behindDoc="0" locked="0" layoutInCell="1" allowOverlap="1" wp14:anchorId="6EFBEFEB" wp14:editId="522FEA5A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ERD/C/CMR/22-2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CMR/22-2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5721C" w14:textId="77777777" w:rsidR="00915F30" w:rsidRPr="00A0297D" w:rsidRDefault="00915F30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2847ADCC" w14:textId="77777777" w:rsidR="00915F30" w:rsidRPr="00A0297D" w:rsidRDefault="00915F30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33E72C3" w14:textId="77777777" w:rsidR="005C4AE9" w:rsidRPr="00A8626E" w:rsidRDefault="005C4AE9" w:rsidP="00BC5BF4">
      <w:pPr>
        <w:pStyle w:val="FootnoteText"/>
        <w:spacing w:after="0" w:line="240" w:lineRule="auto"/>
        <w:rPr>
          <w:szCs w:val="18"/>
        </w:rPr>
      </w:pPr>
      <w:r w:rsidRPr="00A8626E">
        <w:rPr>
          <w:szCs w:val="18"/>
        </w:rPr>
        <w:tab/>
      </w:r>
      <w:r w:rsidRPr="00A8626E">
        <w:rPr>
          <w:rStyle w:val="FootnoteReference"/>
          <w:szCs w:val="18"/>
          <w:vertAlign w:val="baseline"/>
        </w:rPr>
        <w:t>*</w:t>
      </w:r>
      <w:r w:rsidRPr="00A8626E">
        <w:rPr>
          <w:szCs w:val="18"/>
        </w:rPr>
        <w:tab/>
        <w:t>The present document is being issued without formal editing.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CD14C" w14:textId="2BAE28B5" w:rsidR="005C4AE9" w:rsidRDefault="005C4AE9" w:rsidP="002961A2">
    <w:pPr>
      <w:pStyle w:val="Header"/>
    </w:pPr>
    <w:r>
      <w:t>CERD/C/</w:t>
    </w:r>
    <w:r w:rsidR="00160F65">
      <w:t>RUS</w:t>
    </w:r>
    <w:r w:rsidR="00B016B8">
      <w:t>/2</w:t>
    </w:r>
    <w:r w:rsidR="00160F65">
      <w:t>7-29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774E1" w14:textId="6F44D19F" w:rsidR="005C4AE9" w:rsidRDefault="005C4AE9" w:rsidP="002961A2">
    <w:pPr>
      <w:pStyle w:val="Header"/>
      <w:jc w:val="right"/>
    </w:pPr>
    <w:r>
      <w:t>CERD/C/</w:t>
    </w:r>
    <w:r w:rsidR="005C6CE9">
      <w:t>RUS</w:t>
    </w:r>
    <w:r w:rsidR="00F76831">
      <w:t>/2</w:t>
    </w:r>
    <w:r w:rsidR="005C6CE9">
      <w:t>7-29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D3110" w14:textId="31119366" w:rsidR="005D4070" w:rsidRPr="005D4070" w:rsidRDefault="004A252C" w:rsidP="002D6E61">
    <w:pPr>
      <w:rPr>
        <w:lang w:val="en-CH"/>
      </w:rPr>
    </w:pPr>
    <w:r>
      <w:rPr>
        <w:lang w:val="en-CH"/>
      </w:rPr>
      <w:tab/>
    </w:r>
    <w:r>
      <w:rPr>
        <w:lang w:val="en-CH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54887"/>
    <w:multiLevelType w:val="hybridMultilevel"/>
    <w:tmpl w:val="2B36281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541FC"/>
    <w:multiLevelType w:val="hybridMultilevel"/>
    <w:tmpl w:val="89D8C2DA"/>
    <w:lvl w:ilvl="0" w:tplc="2000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6F37B2"/>
    <w:multiLevelType w:val="multilevel"/>
    <w:tmpl w:val="C03C48A8"/>
    <w:lvl w:ilvl="0">
      <w:start w:val="1"/>
      <w:numFmt w:val="decimal"/>
      <w:suff w:val="space"/>
      <w:lvlText w:val="%1."/>
      <w:lvlJc w:val="left"/>
      <w:pPr>
        <w:ind w:left="588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37616869">
    <w:abstractNumId w:val="5"/>
  </w:num>
  <w:num w:numId="2" w16cid:durableId="738361070">
    <w:abstractNumId w:val="2"/>
  </w:num>
  <w:num w:numId="3" w16cid:durableId="85345505">
    <w:abstractNumId w:val="0"/>
  </w:num>
  <w:num w:numId="4" w16cid:durableId="1361541549">
    <w:abstractNumId w:val="6"/>
  </w:num>
  <w:num w:numId="5" w16cid:durableId="1615751948">
    <w:abstractNumId w:val="7"/>
  </w:num>
  <w:num w:numId="6" w16cid:durableId="2125608846">
    <w:abstractNumId w:val="1"/>
  </w:num>
  <w:num w:numId="7" w16cid:durableId="548611155">
    <w:abstractNumId w:val="3"/>
  </w:num>
  <w:num w:numId="8" w16cid:durableId="949049329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n-GB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6" w:nlCheck="1" w:checkStyle="0"/>
  <w:activeWritingStyle w:appName="MSWord" w:lang="fr-CH" w:vendorID="64" w:dllVersion="6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en-CH" w:vendorID="64" w:dllVersion="0" w:nlCheck="1" w:checkStyle="0"/>
  <w:activeWritingStyle w:appName="MSWord" w:lang="en-CA" w:vendorID="64" w:dllVersion="0" w:nlCheck="1" w:checkStyle="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AE8"/>
    <w:rsid w:val="00014F3E"/>
    <w:rsid w:val="000368DA"/>
    <w:rsid w:val="0004468D"/>
    <w:rsid w:val="00046E92"/>
    <w:rsid w:val="00090DB9"/>
    <w:rsid w:val="000930EF"/>
    <w:rsid w:val="000A078A"/>
    <w:rsid w:val="000A6933"/>
    <w:rsid w:val="000B1BE5"/>
    <w:rsid w:val="000B2545"/>
    <w:rsid w:val="000C3579"/>
    <w:rsid w:val="000C5DE0"/>
    <w:rsid w:val="000D1B37"/>
    <w:rsid w:val="000D64A4"/>
    <w:rsid w:val="000E1377"/>
    <w:rsid w:val="000F001E"/>
    <w:rsid w:val="000F3F48"/>
    <w:rsid w:val="00102379"/>
    <w:rsid w:val="00102CC6"/>
    <w:rsid w:val="00117F3D"/>
    <w:rsid w:val="00120EA1"/>
    <w:rsid w:val="0012782E"/>
    <w:rsid w:val="001346DF"/>
    <w:rsid w:val="001428FE"/>
    <w:rsid w:val="00146291"/>
    <w:rsid w:val="00160F65"/>
    <w:rsid w:val="00180220"/>
    <w:rsid w:val="001961E6"/>
    <w:rsid w:val="001A3E55"/>
    <w:rsid w:val="001B0779"/>
    <w:rsid w:val="001B39A3"/>
    <w:rsid w:val="001B3B04"/>
    <w:rsid w:val="001C6B9F"/>
    <w:rsid w:val="001E5ACC"/>
    <w:rsid w:val="001E7C35"/>
    <w:rsid w:val="0020387B"/>
    <w:rsid w:val="00212A68"/>
    <w:rsid w:val="002137FE"/>
    <w:rsid w:val="00243470"/>
    <w:rsid w:val="00247E2C"/>
    <w:rsid w:val="00260718"/>
    <w:rsid w:val="00264DE4"/>
    <w:rsid w:val="00270DA0"/>
    <w:rsid w:val="0027136B"/>
    <w:rsid w:val="00285A7A"/>
    <w:rsid w:val="0029361D"/>
    <w:rsid w:val="002961A2"/>
    <w:rsid w:val="002B3D7A"/>
    <w:rsid w:val="002C174A"/>
    <w:rsid w:val="002C2DF4"/>
    <w:rsid w:val="002C4C6C"/>
    <w:rsid w:val="002D388B"/>
    <w:rsid w:val="002D6C53"/>
    <w:rsid w:val="002D6E61"/>
    <w:rsid w:val="002E134E"/>
    <w:rsid w:val="002F5595"/>
    <w:rsid w:val="003056D7"/>
    <w:rsid w:val="00307688"/>
    <w:rsid w:val="00320899"/>
    <w:rsid w:val="00331D42"/>
    <w:rsid w:val="00334F6A"/>
    <w:rsid w:val="00342AC8"/>
    <w:rsid w:val="003456D4"/>
    <w:rsid w:val="003515B6"/>
    <w:rsid w:val="0037087F"/>
    <w:rsid w:val="003B4550"/>
    <w:rsid w:val="003B6E99"/>
    <w:rsid w:val="003C0A13"/>
    <w:rsid w:val="003D4419"/>
    <w:rsid w:val="004029E9"/>
    <w:rsid w:val="00405398"/>
    <w:rsid w:val="004341B8"/>
    <w:rsid w:val="00434500"/>
    <w:rsid w:val="00461253"/>
    <w:rsid w:val="00462C55"/>
    <w:rsid w:val="0047570E"/>
    <w:rsid w:val="004A252C"/>
    <w:rsid w:val="004C448A"/>
    <w:rsid w:val="004C6284"/>
    <w:rsid w:val="004D60FB"/>
    <w:rsid w:val="005042C2"/>
    <w:rsid w:val="00505F1D"/>
    <w:rsid w:val="005278A8"/>
    <w:rsid w:val="0053016D"/>
    <w:rsid w:val="00543679"/>
    <w:rsid w:val="005529A4"/>
    <w:rsid w:val="00557F19"/>
    <w:rsid w:val="00576F8B"/>
    <w:rsid w:val="0058587E"/>
    <w:rsid w:val="00585E40"/>
    <w:rsid w:val="005A509A"/>
    <w:rsid w:val="005B3211"/>
    <w:rsid w:val="005C4AE9"/>
    <w:rsid w:val="005C6CE9"/>
    <w:rsid w:val="005D4070"/>
    <w:rsid w:val="005F0382"/>
    <w:rsid w:val="006301E3"/>
    <w:rsid w:val="00642AD7"/>
    <w:rsid w:val="0065271E"/>
    <w:rsid w:val="00671529"/>
    <w:rsid w:val="00682C02"/>
    <w:rsid w:val="006B2D3E"/>
    <w:rsid w:val="006B6AEC"/>
    <w:rsid w:val="006C7DA9"/>
    <w:rsid w:val="006D71F2"/>
    <w:rsid w:val="006E3071"/>
    <w:rsid w:val="006E7CD8"/>
    <w:rsid w:val="00713177"/>
    <w:rsid w:val="00723D53"/>
    <w:rsid w:val="00725990"/>
    <w:rsid w:val="00726328"/>
    <w:rsid w:val="007268F9"/>
    <w:rsid w:val="00727D3A"/>
    <w:rsid w:val="007324BF"/>
    <w:rsid w:val="0073434E"/>
    <w:rsid w:val="00735147"/>
    <w:rsid w:val="00736685"/>
    <w:rsid w:val="00756270"/>
    <w:rsid w:val="00765502"/>
    <w:rsid w:val="007662AB"/>
    <w:rsid w:val="007830CF"/>
    <w:rsid w:val="007C52B0"/>
    <w:rsid w:val="007E429B"/>
    <w:rsid w:val="007E464B"/>
    <w:rsid w:val="007E484C"/>
    <w:rsid w:val="007E5230"/>
    <w:rsid w:val="008205EF"/>
    <w:rsid w:val="0082349E"/>
    <w:rsid w:val="00864475"/>
    <w:rsid w:val="008747FF"/>
    <w:rsid w:val="00883988"/>
    <w:rsid w:val="008B2E82"/>
    <w:rsid w:val="008B533A"/>
    <w:rsid w:val="008D55AA"/>
    <w:rsid w:val="008E0F96"/>
    <w:rsid w:val="008E50C6"/>
    <w:rsid w:val="00914AFD"/>
    <w:rsid w:val="00915C76"/>
    <w:rsid w:val="00915F30"/>
    <w:rsid w:val="00924EC4"/>
    <w:rsid w:val="00931EDD"/>
    <w:rsid w:val="009411B4"/>
    <w:rsid w:val="009614D0"/>
    <w:rsid w:val="009704B0"/>
    <w:rsid w:val="009813E0"/>
    <w:rsid w:val="009824AF"/>
    <w:rsid w:val="0098620F"/>
    <w:rsid w:val="009A3F21"/>
    <w:rsid w:val="009B4D94"/>
    <w:rsid w:val="009D0139"/>
    <w:rsid w:val="009D7D15"/>
    <w:rsid w:val="009E0D01"/>
    <w:rsid w:val="009F5CDC"/>
    <w:rsid w:val="00A0297D"/>
    <w:rsid w:val="00A05080"/>
    <w:rsid w:val="00A2528B"/>
    <w:rsid w:val="00A2633C"/>
    <w:rsid w:val="00A26CAD"/>
    <w:rsid w:val="00A42761"/>
    <w:rsid w:val="00A45B8B"/>
    <w:rsid w:val="00A775CF"/>
    <w:rsid w:val="00A77E82"/>
    <w:rsid w:val="00A8196B"/>
    <w:rsid w:val="00A84D21"/>
    <w:rsid w:val="00A8626E"/>
    <w:rsid w:val="00AA402B"/>
    <w:rsid w:val="00AB536E"/>
    <w:rsid w:val="00AC09B4"/>
    <w:rsid w:val="00AC3EF9"/>
    <w:rsid w:val="00AC4AE8"/>
    <w:rsid w:val="00B016B8"/>
    <w:rsid w:val="00B06045"/>
    <w:rsid w:val="00B2498F"/>
    <w:rsid w:val="00B50173"/>
    <w:rsid w:val="00B50219"/>
    <w:rsid w:val="00B51277"/>
    <w:rsid w:val="00B53E5E"/>
    <w:rsid w:val="00B60990"/>
    <w:rsid w:val="00B65189"/>
    <w:rsid w:val="00B722E9"/>
    <w:rsid w:val="00B73529"/>
    <w:rsid w:val="00B8146C"/>
    <w:rsid w:val="00BA46E7"/>
    <w:rsid w:val="00BA5D0B"/>
    <w:rsid w:val="00BC2D3B"/>
    <w:rsid w:val="00BC5BF4"/>
    <w:rsid w:val="00BD031B"/>
    <w:rsid w:val="00BF38C5"/>
    <w:rsid w:val="00C01462"/>
    <w:rsid w:val="00C27F32"/>
    <w:rsid w:val="00C30B3B"/>
    <w:rsid w:val="00C34FBF"/>
    <w:rsid w:val="00C35A27"/>
    <w:rsid w:val="00C5221A"/>
    <w:rsid w:val="00C55AE8"/>
    <w:rsid w:val="00C70D87"/>
    <w:rsid w:val="00C773F7"/>
    <w:rsid w:val="00C87F9F"/>
    <w:rsid w:val="00CA1E0F"/>
    <w:rsid w:val="00CB1FB9"/>
    <w:rsid w:val="00CC6109"/>
    <w:rsid w:val="00CD6BFA"/>
    <w:rsid w:val="00CE5018"/>
    <w:rsid w:val="00CE7E7B"/>
    <w:rsid w:val="00D02EBE"/>
    <w:rsid w:val="00D14DEA"/>
    <w:rsid w:val="00D20F5F"/>
    <w:rsid w:val="00D279F0"/>
    <w:rsid w:val="00D300A6"/>
    <w:rsid w:val="00D42F17"/>
    <w:rsid w:val="00D548BB"/>
    <w:rsid w:val="00D62889"/>
    <w:rsid w:val="00D6368B"/>
    <w:rsid w:val="00D81C07"/>
    <w:rsid w:val="00DA7116"/>
    <w:rsid w:val="00DB22BD"/>
    <w:rsid w:val="00DC3086"/>
    <w:rsid w:val="00DD75DC"/>
    <w:rsid w:val="00DE1D1B"/>
    <w:rsid w:val="00DF0B0F"/>
    <w:rsid w:val="00DF57F5"/>
    <w:rsid w:val="00DF5C7B"/>
    <w:rsid w:val="00E02C2B"/>
    <w:rsid w:val="00E14486"/>
    <w:rsid w:val="00E23B39"/>
    <w:rsid w:val="00E26F6A"/>
    <w:rsid w:val="00E3661E"/>
    <w:rsid w:val="00E5223E"/>
    <w:rsid w:val="00E80255"/>
    <w:rsid w:val="00E90B32"/>
    <w:rsid w:val="00EA18D4"/>
    <w:rsid w:val="00EA35AC"/>
    <w:rsid w:val="00ED428A"/>
    <w:rsid w:val="00ED6C48"/>
    <w:rsid w:val="00ED79E4"/>
    <w:rsid w:val="00EE1900"/>
    <w:rsid w:val="00EE3F6F"/>
    <w:rsid w:val="00EF207A"/>
    <w:rsid w:val="00F027B3"/>
    <w:rsid w:val="00F07385"/>
    <w:rsid w:val="00F47685"/>
    <w:rsid w:val="00F5120F"/>
    <w:rsid w:val="00F630FD"/>
    <w:rsid w:val="00F633AA"/>
    <w:rsid w:val="00F65F5D"/>
    <w:rsid w:val="00F76831"/>
    <w:rsid w:val="00F76B6F"/>
    <w:rsid w:val="00F86A3A"/>
    <w:rsid w:val="00FD545E"/>
    <w:rsid w:val="00FF189F"/>
    <w:rsid w:val="00FF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01075E"/>
  <w15:docId w15:val="{7A1EEFDF-0773-49C5-9815-5E85292C3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688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qFormat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uiPriority w:val="9"/>
    <w:qFormat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qFormat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qFormat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qFormat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uiPriority w:val="99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65271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SimSun"/>
      <w:b/>
      <w:sz w:val="34"/>
      <w:lang w:eastAsia="zh-CN"/>
    </w:rPr>
  </w:style>
  <w:style w:type="paragraph" w:customStyle="1" w:styleId="HChG">
    <w:name w:val="_ H _Ch_G"/>
    <w:basedOn w:val="Normal"/>
    <w:next w:val="Normal"/>
    <w:link w:val="HChGChar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4"/>
      </w:numPr>
    </w:pPr>
  </w:style>
  <w:style w:type="numbering" w:styleId="1ai">
    <w:name w:val="Outline List 1"/>
    <w:basedOn w:val="NoList"/>
    <w:semiHidden/>
    <w:rsid w:val="007268F9"/>
    <w:pPr>
      <w:numPr>
        <w:numId w:val="5"/>
      </w:numPr>
    </w:pPr>
  </w:style>
  <w:style w:type="character" w:styleId="EndnoteReference">
    <w:name w:val="endnote reference"/>
    <w:aliases w:val="1_G"/>
    <w:qFormat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,Footnote Text Char Знак Знак,Footnote Text Char Знак,Текст сноски Знак Знак Знак Знак,stile 1,f,Texte de note de bas de page,Footnote Text1,fn,Footnote Text Char Char,Footnote Text Char Char Char Char,Car"/>
    <w:basedOn w:val="Normal"/>
    <w:link w:val="FootnoteTextChar"/>
    <w:uiPriority w:val="99"/>
    <w:qFormat/>
    <w:rsid w:val="0065271E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,Footnote Text Char Знак Знак Char,Footnote Text Char Знак Char,Текст сноски Знак Знак Знак Знак Char,stile 1 Char,f Char,Texte de note de bas de page Char,Footnote Text1 Char,fn Char,Footnote Text Char Char Char,Car Char"/>
    <w:basedOn w:val="DefaultParagraphFont"/>
    <w:link w:val="FootnoteText"/>
    <w:uiPriority w:val="99"/>
    <w:rsid w:val="0065271E"/>
    <w:rPr>
      <w:rFonts w:ascii="Times New Roma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qFormat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,SUPERS,ftref,BVI fnr,16 Point,Superscript 6 Point,Footnote,Footnote symbol,Footnote Refernece,Texto de nota al pie,Fußnotenzeichen_Raxen,Footnote number,4_G Char,4_G Char Char,4_G Char Char Char,ftref Char Char Char Char,Ref"/>
    <w:uiPriority w:val="99"/>
    <w:qFormat/>
    <w:rsid w:val="0065271E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uiPriority w:val="99"/>
    <w:qFormat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uiPriority w:val="39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paragraph" w:customStyle="1" w:styleId="ParNoG">
    <w:name w:val="_ParNo_G"/>
    <w:basedOn w:val="Normal"/>
    <w:qFormat/>
    <w:rsid w:val="0065271E"/>
    <w:pPr>
      <w:numPr>
        <w:numId w:val="6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character" w:styleId="Hyperlink">
    <w:name w:val="Hyperlink"/>
    <w:basedOn w:val="DefaultParagraphFont"/>
    <w:uiPriority w:val="99"/>
    <w:rsid w:val="0065271E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rsid w:val="0065271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65271E"/>
    <w:rPr>
      <w:rFonts w:ascii="Times New Roman" w:hAnsi="Times New Roman" w:cs="Times New Roman"/>
      <w:sz w:val="20"/>
      <w:szCs w:val="20"/>
    </w:rPr>
  </w:style>
  <w:style w:type="table" w:customStyle="1" w:styleId="TableGrid1">
    <w:name w:val="Table Grid1"/>
    <w:basedOn w:val="TableNormal"/>
    <w:rsid w:val="0065271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msonormal0">
    <w:name w:val="msonormal"/>
    <w:basedOn w:val="Normal"/>
    <w:uiPriority w:val="99"/>
    <w:rsid w:val="0065271E"/>
    <w:pP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65271E"/>
    <w:pP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65271E"/>
    <w:pPr>
      <w:spacing w:after="160" w:line="240" w:lineRule="auto"/>
    </w:pPr>
    <w:rPr>
      <w:rFonts w:ascii="Calibri" w:eastAsia="Calibri" w:hAnsi="Calibri"/>
      <w:lang w:val="x-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5271E"/>
    <w:rPr>
      <w:rFonts w:ascii="Calibri" w:eastAsia="Calibri" w:hAnsi="Calibri" w:cs="Times New Roman"/>
      <w:sz w:val="20"/>
      <w:szCs w:val="20"/>
      <w:lang w:val="x-none" w:eastAsia="en-US"/>
    </w:rPr>
  </w:style>
  <w:style w:type="paragraph" w:styleId="NoSpacing">
    <w:name w:val="No Spacing"/>
    <w:uiPriority w:val="1"/>
    <w:qFormat/>
    <w:rsid w:val="0065271E"/>
    <w:pPr>
      <w:spacing w:after="0" w:line="240" w:lineRule="auto"/>
    </w:pPr>
    <w:rPr>
      <w:rFonts w:ascii="Calibri" w:eastAsia="Calibri" w:hAnsi="Calibri" w:cs="Times New Roman"/>
      <w:lang w:val="fr-FR" w:eastAsia="en-US"/>
    </w:rPr>
  </w:style>
  <w:style w:type="paragraph" w:styleId="Revision">
    <w:name w:val="Revision"/>
    <w:uiPriority w:val="99"/>
    <w:semiHidden/>
    <w:rsid w:val="0065271E"/>
    <w:pPr>
      <w:spacing w:after="0" w:line="240" w:lineRule="auto"/>
    </w:pPr>
    <w:rPr>
      <w:rFonts w:ascii="Calibri" w:eastAsia="Calibri" w:hAnsi="Calibri" w:cs="Times New Roman"/>
      <w:lang w:val="fr-FR" w:eastAsia="en-US"/>
    </w:rPr>
  </w:style>
  <w:style w:type="character" w:customStyle="1" w:styleId="ListParagraphChar">
    <w:name w:val="List Paragraph Char"/>
    <w:aliases w:val="References Char,Grille claire - Accent 31 Char,Liste couleur - Accent 111 Char,Liste couleur - Accent 11 Char,Liste couleur - Accent 112 Char"/>
    <w:link w:val="ListParagraph"/>
    <w:uiPriority w:val="99"/>
    <w:locked/>
    <w:rsid w:val="0065271E"/>
    <w:rPr>
      <w:lang w:val="x-none" w:eastAsia="x-none"/>
    </w:rPr>
  </w:style>
  <w:style w:type="paragraph" w:styleId="ListParagraph">
    <w:name w:val="List Paragraph"/>
    <w:aliases w:val="References,Grille claire - Accent 31,Liste couleur - Accent 111,Liste couleur - Accent 11,Liste couleur - Accent 112"/>
    <w:basedOn w:val="Normal"/>
    <w:link w:val="ListParagraphChar"/>
    <w:uiPriority w:val="34"/>
    <w:qFormat/>
    <w:rsid w:val="0065271E"/>
    <w:pPr>
      <w:ind w:left="720"/>
      <w:contextualSpacing/>
    </w:pPr>
    <w:rPr>
      <w:rFonts w:asciiTheme="minorHAnsi" w:eastAsia="SimSun" w:hAnsiTheme="minorHAnsi" w:cstheme="minorBidi"/>
      <w:sz w:val="22"/>
      <w:szCs w:val="22"/>
      <w:lang w:val="x-none" w:eastAsia="x-none"/>
    </w:rPr>
  </w:style>
  <w:style w:type="paragraph" w:customStyle="1" w:styleId="Default">
    <w:name w:val="Default"/>
    <w:uiPriority w:val="99"/>
    <w:rsid w:val="006527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customStyle="1" w:styleId="twunmatched">
    <w:name w:val="twunmatched"/>
    <w:basedOn w:val="Normal"/>
    <w:uiPriority w:val="99"/>
    <w:rsid w:val="0065271E"/>
    <w:pPr>
      <w:spacing w:before="100" w:beforeAutospacing="1" w:after="100" w:afterAutospacing="1" w:line="240" w:lineRule="auto"/>
    </w:pPr>
    <w:rPr>
      <w:sz w:val="24"/>
      <w:szCs w:val="24"/>
      <w:lang w:eastAsia="fr-FR"/>
    </w:rPr>
  </w:style>
  <w:style w:type="character" w:styleId="CommentReference">
    <w:name w:val="annotation reference"/>
    <w:uiPriority w:val="99"/>
    <w:semiHidden/>
    <w:unhideWhenUsed/>
    <w:rsid w:val="0065271E"/>
    <w:rPr>
      <w:sz w:val="16"/>
      <w:szCs w:val="16"/>
    </w:rPr>
  </w:style>
  <w:style w:type="character" w:customStyle="1" w:styleId="st">
    <w:name w:val="st"/>
    <w:basedOn w:val="DefaultParagraphFont"/>
    <w:rsid w:val="0065271E"/>
  </w:style>
  <w:style w:type="character" w:customStyle="1" w:styleId="shorttext">
    <w:name w:val="short_text"/>
    <w:basedOn w:val="DefaultParagraphFont"/>
    <w:rsid w:val="0065271E"/>
  </w:style>
  <w:style w:type="character" w:customStyle="1" w:styleId="uccresultamount">
    <w:name w:val="uccresultamount"/>
    <w:basedOn w:val="DefaultParagraphFont"/>
    <w:rsid w:val="0065271E"/>
  </w:style>
  <w:style w:type="character" w:customStyle="1" w:styleId="SDestinataire">
    <w:name w:val="SDestinataire"/>
    <w:uiPriority w:val="1"/>
    <w:rsid w:val="0065271E"/>
    <w:rPr>
      <w:rFonts w:ascii="Arial Narrow" w:hAnsi="Arial Narrow" w:hint="default"/>
      <w:sz w:val="28"/>
    </w:rPr>
  </w:style>
  <w:style w:type="character" w:styleId="Emphasis">
    <w:name w:val="Emphasis"/>
    <w:basedOn w:val="DefaultParagraphFont"/>
    <w:uiPriority w:val="20"/>
    <w:qFormat/>
    <w:rsid w:val="0065271E"/>
    <w:rPr>
      <w:i/>
      <w:iCs/>
    </w:rPr>
  </w:style>
  <w:style w:type="character" w:customStyle="1" w:styleId="HChGChar">
    <w:name w:val="_ H _Ch_G Char"/>
    <w:link w:val="HChG"/>
    <w:rsid w:val="0065271E"/>
    <w:rPr>
      <w:rFonts w:ascii="Times New Roman" w:eastAsia="Times New Roman" w:hAnsi="Times New Roman" w:cs="Times New Roman"/>
      <w:b/>
      <w:sz w:val="28"/>
      <w:szCs w:val="20"/>
      <w:lang w:eastAsia="en-US"/>
    </w:rPr>
  </w:style>
  <w:style w:type="character" w:customStyle="1" w:styleId="H23GChar">
    <w:name w:val="_ H_2/3_G Char"/>
    <w:link w:val="H23G"/>
    <w:locked/>
    <w:rsid w:val="0065271E"/>
    <w:rPr>
      <w:rFonts w:ascii="Times New Roman" w:eastAsia="Times New Roman" w:hAnsi="Times New Roman" w:cs="Times New Roman"/>
      <w:b/>
      <w:sz w:val="20"/>
      <w:szCs w:val="20"/>
      <w:lang w:eastAsia="en-US"/>
    </w:rPr>
  </w:style>
  <w:style w:type="character" w:styleId="Strong">
    <w:name w:val="Strong"/>
    <w:basedOn w:val="DefaultParagraphFont"/>
    <w:uiPriority w:val="22"/>
    <w:qFormat/>
    <w:rsid w:val="008B2E82"/>
    <w:rPr>
      <w:b/>
      <w:bCs/>
    </w:rPr>
  </w:style>
  <w:style w:type="character" w:customStyle="1" w:styleId="H1GChar">
    <w:name w:val="_ H_1_G Char"/>
    <w:link w:val="H1G"/>
    <w:locked/>
    <w:rsid w:val="008B2E82"/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customStyle="1" w:styleId="al">
    <w:name w:val="al"/>
    <w:basedOn w:val="Normal"/>
    <w:rsid w:val="008B2E82"/>
    <w:pPr>
      <w:spacing w:before="100" w:beforeAutospacing="1" w:after="100" w:afterAutospacing="1" w:line="240" w:lineRule="auto"/>
    </w:pPr>
    <w:rPr>
      <w:sz w:val="24"/>
      <w:szCs w:val="24"/>
      <w:lang w:val="fr-FR" w:eastAsia="fr-FR"/>
    </w:rPr>
  </w:style>
  <w:style w:type="character" w:customStyle="1" w:styleId="num-art">
    <w:name w:val="num-art"/>
    <w:basedOn w:val="DefaultParagraphFont"/>
    <w:rsid w:val="008B2E82"/>
  </w:style>
  <w:style w:type="character" w:customStyle="1" w:styleId="zrenv">
    <w:name w:val="zrenv"/>
    <w:basedOn w:val="DefaultParagraphFont"/>
    <w:rsid w:val="008B2E82"/>
  </w:style>
  <w:style w:type="character" w:customStyle="1" w:styleId="y2iqfc">
    <w:name w:val="y2iqfc"/>
    <w:basedOn w:val="DefaultParagraphFont"/>
    <w:rsid w:val="008B2E82"/>
  </w:style>
  <w:style w:type="character" w:customStyle="1" w:styleId="chapeau">
    <w:name w:val="chapeau"/>
    <w:basedOn w:val="DefaultParagraphFont"/>
    <w:rsid w:val="008B2E82"/>
  </w:style>
  <w:style w:type="character" w:customStyle="1" w:styleId="rynqvb">
    <w:name w:val="rynqvb"/>
    <w:basedOn w:val="DefaultParagraphFont"/>
    <w:rsid w:val="008B2E82"/>
  </w:style>
  <w:style w:type="character" w:customStyle="1" w:styleId="hwtze">
    <w:name w:val="hwtze"/>
    <w:basedOn w:val="DefaultParagraphFont"/>
    <w:rsid w:val="008B2E8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E82"/>
    <w:pPr>
      <w:spacing w:after="0"/>
    </w:pPr>
    <w:rPr>
      <w:rFonts w:asciiTheme="minorHAnsi" w:eastAsiaTheme="minorHAnsi" w:hAnsiTheme="minorHAnsi" w:cstheme="minorBidi"/>
      <w:b/>
      <w:bCs/>
      <w:kern w:val="2"/>
      <w:lang w:val="fr-FR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E82"/>
    <w:rPr>
      <w:rFonts w:ascii="Calibri" w:eastAsiaTheme="minorHAnsi" w:hAnsi="Calibri" w:cs="Times New Roman"/>
      <w:b/>
      <w:bCs/>
      <w:kern w:val="2"/>
      <w:sz w:val="20"/>
      <w:szCs w:val="20"/>
      <w:lang w:val="fr-FR" w:eastAsia="en-US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8B2E82"/>
    <w:pPr>
      <w:keepNext/>
      <w:keepLines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sz w:val="32"/>
      <w:szCs w:val="32"/>
      <w:lang w:val="fr-FR" w:eastAsia="fr-FR"/>
    </w:rPr>
  </w:style>
  <w:style w:type="paragraph" w:styleId="TOC2">
    <w:name w:val="toc 2"/>
    <w:basedOn w:val="Normal"/>
    <w:next w:val="Normal"/>
    <w:autoRedefine/>
    <w:uiPriority w:val="39"/>
    <w:unhideWhenUsed/>
    <w:rsid w:val="008B2E82"/>
    <w:pPr>
      <w:spacing w:after="100" w:line="240" w:lineRule="auto"/>
      <w:ind w:left="240"/>
    </w:pPr>
    <w:rPr>
      <w:rFonts w:asciiTheme="minorHAnsi" w:eastAsiaTheme="minorHAnsi" w:hAnsiTheme="minorHAnsi" w:cstheme="minorBidi"/>
      <w:kern w:val="2"/>
      <w:sz w:val="24"/>
      <w:szCs w:val="24"/>
      <w:lang w:val="fr-FR"/>
      <w14:ligatures w14:val="standardContextual"/>
    </w:rPr>
  </w:style>
  <w:style w:type="paragraph" w:styleId="TOC1">
    <w:name w:val="toc 1"/>
    <w:basedOn w:val="Normal"/>
    <w:next w:val="Normal"/>
    <w:autoRedefine/>
    <w:uiPriority w:val="39"/>
    <w:unhideWhenUsed/>
    <w:rsid w:val="008B2E82"/>
    <w:pPr>
      <w:spacing w:after="100" w:line="240" w:lineRule="auto"/>
    </w:pPr>
    <w:rPr>
      <w:rFonts w:asciiTheme="minorHAnsi" w:eastAsiaTheme="minorHAnsi" w:hAnsiTheme="minorHAnsi" w:cstheme="minorBidi"/>
      <w:kern w:val="2"/>
      <w:sz w:val="24"/>
      <w:szCs w:val="24"/>
      <w:lang w:val="fr-FR"/>
      <w14:ligatures w14:val="standardContextual"/>
    </w:rPr>
  </w:style>
  <w:style w:type="paragraph" w:styleId="TOC3">
    <w:name w:val="toc 3"/>
    <w:basedOn w:val="Normal"/>
    <w:next w:val="Normal"/>
    <w:autoRedefine/>
    <w:uiPriority w:val="39"/>
    <w:unhideWhenUsed/>
    <w:rsid w:val="008B2E82"/>
    <w:pPr>
      <w:spacing w:after="100" w:line="240" w:lineRule="auto"/>
      <w:ind w:left="480"/>
    </w:pPr>
    <w:rPr>
      <w:rFonts w:asciiTheme="minorHAnsi" w:eastAsiaTheme="minorHAnsi" w:hAnsiTheme="minorHAnsi" w:cstheme="minorBidi"/>
      <w:kern w:val="2"/>
      <w:sz w:val="24"/>
      <w:szCs w:val="24"/>
      <w:lang w:val="fr-FR"/>
      <w14:ligatures w14:val="standardContextual"/>
    </w:rPr>
  </w:style>
  <w:style w:type="paragraph" w:styleId="TOC4">
    <w:name w:val="toc 4"/>
    <w:basedOn w:val="Normal"/>
    <w:next w:val="Normal"/>
    <w:autoRedefine/>
    <w:uiPriority w:val="39"/>
    <w:unhideWhenUsed/>
    <w:rsid w:val="008B2E82"/>
    <w:pPr>
      <w:spacing w:after="100" w:line="240" w:lineRule="auto"/>
      <w:ind w:left="720"/>
    </w:pPr>
    <w:rPr>
      <w:rFonts w:asciiTheme="minorHAnsi" w:eastAsiaTheme="minorHAnsi" w:hAnsiTheme="minorHAnsi" w:cstheme="minorBidi"/>
      <w:kern w:val="2"/>
      <w:sz w:val="24"/>
      <w:szCs w:val="24"/>
      <w:lang w:val="fr-FR"/>
      <w14:ligatures w14:val="standardContextual"/>
    </w:rPr>
  </w:style>
  <w:style w:type="paragraph" w:customStyle="1" w:styleId="Content1">
    <w:name w:val="Content1"/>
    <w:basedOn w:val="Normal"/>
    <w:link w:val="Content1Char"/>
    <w:qFormat/>
    <w:rsid w:val="00F76B6F"/>
    <w:pPr>
      <w:spacing w:before="240" w:after="240" w:line="240" w:lineRule="auto"/>
      <w:ind w:left="-851"/>
    </w:pPr>
    <w:rPr>
      <w:sz w:val="24"/>
      <w:szCs w:val="24"/>
      <w:lang w:val="en-US"/>
    </w:rPr>
  </w:style>
  <w:style w:type="character" w:customStyle="1" w:styleId="Content1Char">
    <w:name w:val="Content1 Char"/>
    <w:basedOn w:val="DefaultParagraphFont"/>
    <w:link w:val="Content1"/>
    <w:rsid w:val="00F76B6F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DefaultParagraphFont"/>
    <w:rsid w:val="00E5223E"/>
  </w:style>
  <w:style w:type="character" w:customStyle="1" w:styleId="eop">
    <w:name w:val="eop"/>
    <w:basedOn w:val="DefaultParagraphFont"/>
    <w:rsid w:val="00E5223E"/>
  </w:style>
  <w:style w:type="paragraph" w:customStyle="1" w:styleId="paragraph">
    <w:name w:val="paragraph"/>
    <w:basedOn w:val="Normal"/>
    <w:rsid w:val="00E5223E"/>
    <w:pPr>
      <w:spacing w:before="100" w:beforeAutospacing="1" w:after="100" w:afterAutospacing="1" w:line="240" w:lineRule="auto"/>
    </w:pPr>
    <w:rPr>
      <w:sz w:val="24"/>
      <w:szCs w:val="24"/>
      <w:lang w:val="en-CA" w:eastAsia="en-CA"/>
    </w:rPr>
  </w:style>
  <w:style w:type="paragraph" w:styleId="Title">
    <w:name w:val="Title"/>
    <w:basedOn w:val="Normal"/>
    <w:next w:val="Normal"/>
    <w:link w:val="TitleChar"/>
    <w:uiPriority w:val="10"/>
    <w:qFormat/>
    <w:rsid w:val="00E5223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E5223E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5223E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E5223E"/>
    <w:rPr>
      <w:color w:val="2B579A"/>
      <w:shd w:val="clear" w:color="auto" w:fill="E1DFDD"/>
    </w:rPr>
  </w:style>
  <w:style w:type="character" w:customStyle="1" w:styleId="-">
    <w:name w:val="Интернет-ссылка"/>
    <w:basedOn w:val="DefaultParagraphFont"/>
    <w:uiPriority w:val="99"/>
    <w:unhideWhenUsed/>
    <w:rsid w:val="00B50219"/>
    <w:rPr>
      <w:color w:val="0000FF" w:themeColor="hyperlink"/>
      <w:u w:val="single"/>
    </w:rPr>
  </w:style>
  <w:style w:type="character" w:customStyle="1" w:styleId="ListLabel7">
    <w:name w:val="ListLabel 7"/>
    <w:qFormat/>
    <w:rsid w:val="00B50219"/>
    <w:rPr>
      <w:rFonts w:ascii="Times New Roman" w:hAnsi="Times New Roman" w:cs="Times New Roman"/>
      <w:color w:val="000000" w:themeColor="text1"/>
      <w:sz w:val="28"/>
      <w:szCs w:val="28"/>
    </w:rPr>
  </w:style>
  <w:style w:type="character" w:customStyle="1" w:styleId="ListLabel8">
    <w:name w:val="ListLabel 8"/>
    <w:qFormat/>
    <w:rsid w:val="00B50219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consultantplus://offline/ref=E18600745EBC44CEAA2F53ED324B832AC34A0D568B0BA7E01462A3124D06308CC6831D6611OAV2P" TargetMode="External"/><Relationship Id="rId18" Type="http://schemas.openxmlformats.org/officeDocument/2006/relationships/hyperlink" Target="consultantplus://offline/ref=E18600745EBC44CEAA2F53ED324B832AC34A0D568B0BA7E01462A3124D06308CC6831D6115A205FFOFV0P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consultantplus://offline/ref=E18600745EBC44CEAA2F53ED324B832AC34A0D568B0BA7E01462A3124D06308CC6831D6611OAV2P" TargetMode="External"/><Relationship Id="rId17" Type="http://schemas.openxmlformats.org/officeDocument/2006/relationships/hyperlink" Target="consultantplus://offline/ref=E18600745EBC44CEAA2F53ED324B832AC34A0D568B0BA7E01462A3124D06308CC6831D6115A304F8OFVEP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E18600745EBC44CEAA2F53ED324B832AC34A0D568B0BA7E01462A3124D06308CC6831D6115A104F8OFV3P" TargetMode="External"/><Relationship Id="rId20" Type="http://schemas.openxmlformats.org/officeDocument/2006/relationships/hyperlink" Target="consultantplus://offline/ref=EA1A51EF1BC8325D7B3613E1A8C2AD660021835E5528922E48E9A542705F78309EAA8081D0341B67j2fFJ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ogin.consultant.ru/link/?req=doc&amp;base=LAW&amp;n=347580" TargetMode="External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consultantplus://offline/ref=E18600745EBC44CEAA2F53ED324B832AC34A0D568B0BA7E01462A3124D06308CC6831D6116A4O0V1P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consultantplus://offline/ref=E18600745EBC44CEAA2F53ED324B832AC34A0D568B0BA7E01462A3124D06308CC6831D6115A206FDOFVEP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consultantplus://offline/ref=E18600745EBC44CEAA2F53ED324B832AC34A0D568B0BA7E01462A3124D06308CC6831D6115A00CFBOFVFP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d898ffd0bd190952e71897c3dcc0ad4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f7a98970d8a932617f5e778f06c29072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2025-12-23T10:51:02+00:00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5575A7-C749-4A21-A813-7057EC04B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e4d076cb-6441-4b2e-9c25-dd7fb9385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7502BB-3CA4-49B6-86B3-AD3CFF5029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A4BCDF-CDCC-43CE-B4EB-6A9CEE8D7BE7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e4d076cb-6441-4b2e-9c25-dd7fb9385ccb"/>
  </ds:schemaRefs>
</ds:datastoreItem>
</file>

<file path=customXml/itemProps4.xml><?xml version="1.0" encoding="utf-8"?>
<ds:datastoreItem xmlns:ds="http://schemas.openxmlformats.org/officeDocument/2006/customXml" ds:itemID="{E00FDE1D-09DD-4338-8188-4FF31B5CFA6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3</TotalTime>
  <Pages>51</Pages>
  <Words>17112</Words>
  <Characters>97544</Characters>
  <Application>Microsoft Office Word</Application>
  <DocSecurity>0</DocSecurity>
  <Lines>812</Lines>
  <Paragraphs>228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CERD/C/CMR/22-23</vt:lpstr>
    </vt:vector>
  </TitlesOfParts>
  <Company>DCM</Company>
  <LinksUpToDate>false</LinksUpToDate>
  <CharactersWithSpaces>114428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CERD/C/CMR/22-23</dc:title>
  <dc:subject>1917790</dc:subject>
  <dc:creator>Giltsoff</dc:creator>
  <cp:keywords/>
  <dc:description/>
  <cp:lastModifiedBy>Kalpana Singh</cp:lastModifiedBy>
  <cp:revision>6</cp:revision>
  <cp:lastPrinted>2019-10-11T08:15:00Z</cp:lastPrinted>
  <dcterms:created xsi:type="dcterms:W3CDTF">2026-03-04T14:31:00Z</dcterms:created>
  <dcterms:modified xsi:type="dcterms:W3CDTF">2026-03-04T14:34:00Z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b77875e-5908-45a0-9cb4-dec9ae074618_Enabled">
    <vt:lpwstr>true</vt:lpwstr>
  </property>
  <property fmtid="{D5CDD505-2E9C-101B-9397-08002B2CF9AE}" pid="3" name="MSIP_Label_8b77875e-5908-45a0-9cb4-dec9ae074618_SetDate">
    <vt:lpwstr>2025-12-23T10:51:02Z</vt:lpwstr>
  </property>
  <property fmtid="{D5CDD505-2E9C-101B-9397-08002B2CF9AE}" pid="4" name="MSIP_Label_8b77875e-5908-45a0-9cb4-dec9ae074618_Method">
    <vt:lpwstr>Standard</vt:lpwstr>
  </property>
  <property fmtid="{D5CDD505-2E9C-101B-9397-08002B2CF9AE}" pid="5" name="MSIP_Label_8b77875e-5908-45a0-9cb4-dec9ae074618_Name">
    <vt:lpwstr>8b77875e-5908-45a0-9cb4-dec9ae074618</vt:lpwstr>
  </property>
  <property fmtid="{D5CDD505-2E9C-101B-9397-08002B2CF9AE}" pid="6" name="MSIP_Label_8b77875e-5908-45a0-9cb4-dec9ae074618_SiteId">
    <vt:lpwstr>0f9e35db-544f-4f60-bdcc-5ea416e6dc70</vt:lpwstr>
  </property>
  <property fmtid="{D5CDD505-2E9C-101B-9397-08002B2CF9AE}" pid="7" name="MSIP_Label_8b77875e-5908-45a0-9cb4-dec9ae074618_ActionId">
    <vt:lpwstr>43de5575-017f-4a27-8997-cc55d49f1d35</vt:lpwstr>
  </property>
  <property fmtid="{D5CDD505-2E9C-101B-9397-08002B2CF9AE}" pid="8" name="MSIP_Label_8b77875e-5908-45a0-9cb4-dec9ae074618_ContentBits">
    <vt:lpwstr>0</vt:lpwstr>
  </property>
  <property fmtid="{D5CDD505-2E9C-101B-9397-08002B2CF9AE}" pid="9" name="ContentTypeId">
    <vt:lpwstr>0x0101001193CD93B399A24291B7775C5A053C9B</vt:lpwstr>
  </property>
  <property fmtid="{D5CDD505-2E9C-101B-9397-08002B2CF9AE}" pid="10" name="MediaServiceImageTags">
    <vt:lpwstr/>
  </property>
</Properties>
</file>