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1A4093" w14:textId="77777777" w:rsidR="006D5392" w:rsidRPr="00E56864" w:rsidRDefault="006D5392" w:rsidP="00E32939">
      <w:pPr>
        <w:widowControl w:val="0"/>
        <w:autoSpaceDE w:val="0"/>
        <w:autoSpaceDN w:val="0"/>
        <w:adjustRightInd w:val="0"/>
        <w:spacing w:after="240" w:line="240" w:lineRule="auto"/>
        <w:contextualSpacing/>
        <w:rPr>
          <w:rFonts w:ascii="Arial Narrow" w:eastAsiaTheme="minorHAnsi" w:hAnsi="Arial Narrow" w:cs="Helvetica"/>
          <w:b/>
          <w:color w:val="1A1A1A"/>
          <w:sz w:val="24"/>
          <w:szCs w:val="24"/>
          <w:lang w:val="en-US"/>
        </w:rPr>
      </w:pPr>
      <w:bookmarkStart w:id="0" w:name="_GoBack"/>
      <w:bookmarkEnd w:id="0"/>
    </w:p>
    <w:p w14:paraId="502C4522" w14:textId="77777777" w:rsidR="00E32939" w:rsidRPr="00E56864" w:rsidRDefault="00E32939" w:rsidP="00E32939">
      <w:pPr>
        <w:widowControl w:val="0"/>
        <w:autoSpaceDE w:val="0"/>
        <w:autoSpaceDN w:val="0"/>
        <w:adjustRightInd w:val="0"/>
        <w:spacing w:after="240" w:line="240" w:lineRule="auto"/>
        <w:contextualSpacing/>
        <w:rPr>
          <w:rFonts w:ascii="Arial Narrow" w:eastAsiaTheme="minorHAnsi" w:hAnsi="Arial Narrow" w:cs="Helvetica"/>
          <w:b/>
          <w:color w:val="1A1A1A"/>
          <w:sz w:val="24"/>
          <w:szCs w:val="24"/>
          <w:lang w:val="en-US"/>
        </w:rPr>
      </w:pPr>
    </w:p>
    <w:p w14:paraId="4D64FB66" w14:textId="6CDA6200" w:rsidR="006E767E" w:rsidRPr="00867C86" w:rsidRDefault="006A10BB" w:rsidP="00E32939">
      <w:pPr>
        <w:widowControl w:val="0"/>
        <w:autoSpaceDE w:val="0"/>
        <w:autoSpaceDN w:val="0"/>
        <w:adjustRightInd w:val="0"/>
        <w:spacing w:after="240" w:line="240" w:lineRule="auto"/>
        <w:contextualSpacing/>
        <w:rPr>
          <w:rFonts w:ascii="Arial Narrow" w:eastAsiaTheme="minorHAnsi" w:hAnsi="Arial Narrow" w:cs="Helvetica"/>
          <w:b/>
          <w:color w:val="1A1A1A"/>
          <w:sz w:val="24"/>
          <w:szCs w:val="24"/>
          <w:lang w:val="en-US"/>
        </w:rPr>
      </w:pPr>
      <w:r w:rsidRPr="00867C86">
        <w:rPr>
          <w:rFonts w:ascii="Arial Narrow" w:eastAsiaTheme="minorHAnsi" w:hAnsi="Arial Narrow" w:cs="Helvetica"/>
          <w:b/>
          <w:color w:val="1A1A1A"/>
          <w:sz w:val="24"/>
          <w:szCs w:val="24"/>
          <w:lang w:val="en-US"/>
        </w:rPr>
        <w:t xml:space="preserve">ECPAT </w:t>
      </w:r>
      <w:r w:rsidR="00276218" w:rsidRPr="00867C86">
        <w:rPr>
          <w:rFonts w:ascii="Arial Narrow" w:eastAsiaTheme="minorHAnsi" w:hAnsi="Arial Narrow" w:cs="Helvetica"/>
          <w:b/>
          <w:color w:val="1A1A1A"/>
          <w:sz w:val="24"/>
          <w:szCs w:val="24"/>
          <w:lang w:val="en-US"/>
        </w:rPr>
        <w:t>S</w:t>
      </w:r>
      <w:r w:rsidR="00867C86" w:rsidRPr="00867C86">
        <w:rPr>
          <w:rFonts w:ascii="Arial Narrow" w:eastAsiaTheme="minorHAnsi" w:hAnsi="Arial Narrow" w:cs="Helvetica"/>
          <w:b/>
          <w:color w:val="1A1A1A"/>
          <w:sz w:val="24"/>
          <w:szCs w:val="24"/>
          <w:lang w:val="en-US"/>
        </w:rPr>
        <w:t>weden</w:t>
      </w:r>
    </w:p>
    <w:p w14:paraId="360D4DEC" w14:textId="022A31B0" w:rsidR="00DB19C1" w:rsidRPr="00867C86" w:rsidRDefault="00422AF6" w:rsidP="00E32939">
      <w:pPr>
        <w:widowControl w:val="0"/>
        <w:autoSpaceDE w:val="0"/>
        <w:autoSpaceDN w:val="0"/>
        <w:adjustRightInd w:val="0"/>
        <w:spacing w:after="240" w:line="240" w:lineRule="auto"/>
        <w:contextualSpacing/>
        <w:rPr>
          <w:rFonts w:ascii="Arial Narrow" w:eastAsiaTheme="minorHAnsi" w:hAnsi="Arial Narrow" w:cs="Helvetica"/>
          <w:b/>
          <w:color w:val="1A1A1A"/>
          <w:sz w:val="24"/>
          <w:szCs w:val="24"/>
          <w:lang w:val="en-US"/>
        </w:rPr>
      </w:pPr>
      <w:r w:rsidRPr="00867C86">
        <w:rPr>
          <w:rFonts w:ascii="Arial Narrow" w:eastAsiaTheme="minorHAnsi" w:hAnsi="Arial Narrow" w:cs="Helvetica"/>
          <w:b/>
          <w:color w:val="1A1A1A"/>
          <w:sz w:val="24"/>
          <w:szCs w:val="24"/>
          <w:lang w:val="en-US"/>
        </w:rPr>
        <w:t>D</w:t>
      </w:r>
      <w:r w:rsidR="00867C86" w:rsidRPr="00867C86">
        <w:rPr>
          <w:rFonts w:ascii="Arial Narrow" w:eastAsiaTheme="minorHAnsi" w:hAnsi="Arial Narrow" w:cs="Helvetica"/>
          <w:b/>
          <w:color w:val="1A1A1A"/>
          <w:sz w:val="24"/>
          <w:szCs w:val="24"/>
          <w:lang w:val="en-US"/>
        </w:rPr>
        <w:t>ecember 15 2022</w:t>
      </w:r>
    </w:p>
    <w:p w14:paraId="377336B8" w14:textId="77777777" w:rsidR="00E32939" w:rsidRPr="00867C86" w:rsidRDefault="00E32939" w:rsidP="00E32939">
      <w:pPr>
        <w:spacing w:line="240" w:lineRule="auto"/>
        <w:contextualSpacing/>
        <w:rPr>
          <w:lang w:val="en-US"/>
        </w:rPr>
      </w:pPr>
    </w:p>
    <w:p w14:paraId="595D2253" w14:textId="14D4535B" w:rsidR="00A20A88" w:rsidRDefault="00A20A88" w:rsidP="00E32939">
      <w:pPr>
        <w:spacing w:line="240" w:lineRule="auto"/>
        <w:contextualSpacing/>
        <w:rPr>
          <w:lang w:val="en-US"/>
        </w:rPr>
      </w:pPr>
    </w:p>
    <w:p w14:paraId="308E760B" w14:textId="77777777" w:rsidR="00867C86" w:rsidRPr="00867C86" w:rsidRDefault="00867C86" w:rsidP="00E32939">
      <w:pPr>
        <w:spacing w:line="240" w:lineRule="auto"/>
        <w:contextualSpacing/>
        <w:rPr>
          <w:rStyle w:val="Heading1Char"/>
          <w:rFonts w:ascii="Arial Narrow" w:eastAsia="Arial Narrow" w:hAnsi="Arial Narrow" w:cs="Arial Narrow"/>
          <w:color w:val="136B41"/>
          <w:sz w:val="24"/>
          <w:szCs w:val="24"/>
          <w:lang w:val="en-US"/>
        </w:rPr>
      </w:pPr>
    </w:p>
    <w:p w14:paraId="2203B249" w14:textId="6A4F1B7C" w:rsidR="00867C86" w:rsidRPr="00867C86" w:rsidRDefault="00867C86" w:rsidP="00DD1B56">
      <w:pPr>
        <w:spacing w:line="240" w:lineRule="auto"/>
        <w:contextualSpacing/>
        <w:rPr>
          <w:rFonts w:ascii="Arial Narrow" w:eastAsiaTheme="minorEastAsia" w:hAnsi="Arial Narrow" w:cstheme="minorBidi"/>
          <w:b/>
          <w:bCs/>
          <w:color w:val="136B41"/>
          <w:sz w:val="24"/>
          <w:szCs w:val="24"/>
          <w:lang w:val="en-US"/>
        </w:rPr>
      </w:pPr>
      <w:r w:rsidRPr="00867C86">
        <w:rPr>
          <w:rFonts w:ascii="Arial Narrow" w:eastAsiaTheme="minorEastAsia" w:hAnsi="Arial Narrow" w:cstheme="minorBidi"/>
          <w:b/>
          <w:bCs/>
          <w:color w:val="136B41"/>
          <w:sz w:val="32"/>
          <w:szCs w:val="32"/>
          <w:lang w:val="en-US"/>
        </w:rPr>
        <w:t>WRITTEN STATEMENT FROM ECPAT SWEDEN TO THE UN COMMITTEE ON THE RIGHTS OF THE CHILD. 92</w:t>
      </w:r>
      <w:r w:rsidRPr="00867C86">
        <w:rPr>
          <w:rFonts w:ascii="Arial Narrow" w:eastAsiaTheme="minorEastAsia" w:hAnsi="Arial Narrow" w:cstheme="minorBidi"/>
          <w:b/>
          <w:bCs/>
          <w:color w:val="136B41"/>
          <w:sz w:val="32"/>
          <w:szCs w:val="32"/>
          <w:vertAlign w:val="superscript"/>
          <w:lang w:val="en-US"/>
        </w:rPr>
        <w:t>ND</w:t>
      </w:r>
      <w:r w:rsidRPr="00867C86">
        <w:rPr>
          <w:rFonts w:ascii="Arial Narrow" w:eastAsiaTheme="minorEastAsia" w:hAnsi="Arial Narrow" w:cstheme="minorBidi"/>
          <w:b/>
          <w:bCs/>
          <w:color w:val="136B41"/>
          <w:sz w:val="32"/>
          <w:szCs w:val="32"/>
          <w:lang w:val="en-US"/>
        </w:rPr>
        <w:t xml:space="preserve"> SESSION, SWEDEN’S SESSION 16-17 JANUARY 2023</w:t>
      </w:r>
      <w:r w:rsidRPr="00867C86">
        <w:rPr>
          <w:rFonts w:ascii="Arial Narrow" w:eastAsiaTheme="minorEastAsia" w:hAnsi="Arial Narrow" w:cstheme="minorBidi"/>
          <w:b/>
          <w:bCs/>
          <w:color w:val="136B41"/>
          <w:sz w:val="24"/>
          <w:szCs w:val="24"/>
          <w:lang w:val="en-US"/>
        </w:rPr>
        <w:t> </w:t>
      </w:r>
    </w:p>
    <w:p w14:paraId="6B18E55F" w14:textId="77777777" w:rsidR="00867C86" w:rsidRDefault="00867C86" w:rsidP="00DD1B56">
      <w:pPr>
        <w:spacing w:line="240" w:lineRule="auto"/>
        <w:contextualSpacing/>
        <w:rPr>
          <w:rFonts w:ascii="Times" w:eastAsia="Calibri,Times New Roman" w:hAnsi="Times" w:cs="Calibri,Times New Roman"/>
          <w:sz w:val="24"/>
          <w:szCs w:val="24"/>
          <w:lang w:val="en-US"/>
        </w:rPr>
      </w:pPr>
    </w:p>
    <w:p w14:paraId="1A07A42A" w14:textId="77777777" w:rsidR="00867C86" w:rsidRDefault="00867C86" w:rsidP="00867C86">
      <w:pPr>
        <w:spacing w:line="240" w:lineRule="auto"/>
        <w:contextualSpacing/>
        <w:jc w:val="both"/>
        <w:rPr>
          <w:rFonts w:ascii="Times" w:eastAsia="Calibri,Times New Roman" w:hAnsi="Times" w:cs="Calibri,Times New Roman"/>
          <w:sz w:val="24"/>
          <w:szCs w:val="24"/>
          <w:lang w:val="en-US"/>
        </w:rPr>
      </w:pPr>
      <w:r w:rsidRPr="00867C86">
        <w:rPr>
          <w:rFonts w:ascii="Times" w:eastAsia="Calibri,Times New Roman" w:hAnsi="Times" w:cs="Calibri,Times New Roman"/>
          <w:sz w:val="24"/>
          <w:szCs w:val="24"/>
          <w:lang w:val="en-US"/>
        </w:rPr>
        <w:t>In light of recent events since the pre-session ECPAT Sweden submits the following statement to the UN Committee on the Rights of the Child.</w:t>
      </w:r>
    </w:p>
    <w:p w14:paraId="0DA54112" w14:textId="72B80E40" w:rsidR="00867C86" w:rsidRPr="00867C86" w:rsidRDefault="00867C86" w:rsidP="00867C86">
      <w:pPr>
        <w:spacing w:line="240" w:lineRule="auto"/>
        <w:contextualSpacing/>
        <w:jc w:val="both"/>
        <w:rPr>
          <w:rFonts w:ascii="Times" w:eastAsia="Calibri,Times New Roman" w:hAnsi="Times" w:cs="Calibri,Times New Roman"/>
          <w:sz w:val="24"/>
          <w:szCs w:val="24"/>
          <w:lang w:val="en-US"/>
        </w:rPr>
      </w:pPr>
      <w:r w:rsidRPr="00867C86">
        <w:rPr>
          <w:rFonts w:ascii="Times" w:eastAsia="Calibri,Times New Roman" w:hAnsi="Times" w:cs="Calibri,Times New Roman"/>
          <w:sz w:val="24"/>
          <w:szCs w:val="24"/>
          <w:lang w:val="en-US"/>
        </w:rPr>
        <w:t>  </w:t>
      </w:r>
    </w:p>
    <w:p w14:paraId="345DF662" w14:textId="77777777" w:rsidR="00867C86" w:rsidRDefault="00867C86" w:rsidP="00867C86">
      <w:pPr>
        <w:spacing w:line="240" w:lineRule="auto"/>
        <w:contextualSpacing/>
        <w:jc w:val="both"/>
        <w:rPr>
          <w:rFonts w:ascii="Times" w:eastAsia="Calibri,Times New Roman" w:hAnsi="Times" w:cs="Calibri,Times New Roman"/>
          <w:sz w:val="24"/>
          <w:szCs w:val="24"/>
          <w:lang w:val="en-US"/>
        </w:rPr>
      </w:pPr>
      <w:r w:rsidRPr="00867C86">
        <w:rPr>
          <w:rFonts w:ascii="Times" w:eastAsia="Calibri,Times New Roman" w:hAnsi="Times" w:cs="Calibri,Times New Roman"/>
          <w:sz w:val="24"/>
          <w:szCs w:val="24"/>
          <w:lang w:val="en-US"/>
        </w:rPr>
        <w:t xml:space="preserve">During the autumn, public attention has been drawn to so-called </w:t>
      </w:r>
      <w:r w:rsidRPr="00867C86">
        <w:rPr>
          <w:rFonts w:ascii="Times" w:eastAsia="Calibri,Times New Roman" w:hAnsi="Times" w:cs="Calibri,Times New Roman"/>
          <w:i/>
          <w:iCs/>
          <w:sz w:val="24"/>
          <w:szCs w:val="24"/>
          <w:lang w:val="en-US"/>
        </w:rPr>
        <w:t>expose accounts</w:t>
      </w:r>
      <w:r w:rsidRPr="00867C86">
        <w:rPr>
          <w:rFonts w:ascii="Times" w:eastAsia="Calibri,Times New Roman" w:hAnsi="Times" w:cs="Calibri,Times New Roman"/>
          <w:sz w:val="24"/>
          <w:szCs w:val="24"/>
          <w:lang w:val="en-US"/>
        </w:rPr>
        <w:t xml:space="preserve"> on different social media platforms where intimate images of primarily teenage girls are shared against their will. These accounts are often focused on a certain town or even school and the girls are often identified with their image, names, year of birth and social media usernames. For ECPAT Sweden, who runs the national child sexual abuse hotline, these accounts are not new, but the public attention has led to many more reports of them to the hotline. The phenomenon of expose accounts </w:t>
      </w:r>
      <w:r w:rsidRPr="00867C86">
        <w:rPr>
          <w:rFonts w:ascii="Times" w:eastAsia="Calibri,Times New Roman" w:hAnsi="Times" w:cs="Calibri,Times New Roman"/>
          <w:b/>
          <w:bCs/>
          <w:sz w:val="24"/>
          <w:szCs w:val="24"/>
          <w:lang w:val="en-US"/>
        </w:rPr>
        <w:t>further underlines the need to reform the Swedish child pornography offence</w:t>
      </w:r>
      <w:r w:rsidRPr="00867C86">
        <w:rPr>
          <w:rFonts w:ascii="Times" w:eastAsia="Calibri,Times New Roman" w:hAnsi="Times" w:cs="Calibri,Times New Roman"/>
          <w:sz w:val="24"/>
          <w:szCs w:val="24"/>
          <w:lang w:val="en-US"/>
        </w:rPr>
        <w:t xml:space="preserve">, raised by us in our report and in the pre-session. Because of the puberty criteria in chapter 16 section 10 </w:t>
      </w:r>
      <w:proofErr w:type="gramStart"/>
      <w:r w:rsidRPr="00867C86">
        <w:rPr>
          <w:rFonts w:ascii="Times" w:eastAsia="Calibri,Times New Roman" w:hAnsi="Times" w:cs="Calibri,Times New Roman"/>
          <w:sz w:val="24"/>
          <w:szCs w:val="24"/>
          <w:lang w:val="en-US"/>
        </w:rPr>
        <w:t>a</w:t>
      </w:r>
      <w:proofErr w:type="gramEnd"/>
      <w:r w:rsidRPr="00867C86">
        <w:rPr>
          <w:rFonts w:ascii="Times" w:eastAsia="Calibri,Times New Roman" w:hAnsi="Times" w:cs="Calibri,Times New Roman"/>
          <w:sz w:val="24"/>
          <w:szCs w:val="24"/>
          <w:lang w:val="en-US"/>
        </w:rPr>
        <w:t xml:space="preserve"> of the Swedish Criminal Code, the sharing and possession of these intimate images, sometimes depicting sexual acts, are not considered child pornography but a less serious offence (primarily unlawful breach of privacy, chapter 4 section 6 c of the Criminal Code). Because of this, when a child reports to the police that their nudes are shared on an expose account the report doesn’t go to the units specialized in online child sexual abuse and the case isn’t given the same priority as a child pornography case.</w:t>
      </w:r>
    </w:p>
    <w:p w14:paraId="17BDFB87" w14:textId="32319CED" w:rsidR="00867C86" w:rsidRPr="00867C86" w:rsidRDefault="00867C86" w:rsidP="00867C86">
      <w:pPr>
        <w:spacing w:line="240" w:lineRule="auto"/>
        <w:contextualSpacing/>
        <w:jc w:val="both"/>
        <w:rPr>
          <w:rFonts w:ascii="Times" w:eastAsia="Calibri,Times New Roman" w:hAnsi="Times" w:cs="Calibri,Times New Roman"/>
          <w:sz w:val="24"/>
          <w:szCs w:val="24"/>
          <w:lang w:val="en-US"/>
        </w:rPr>
      </w:pPr>
      <w:r w:rsidRPr="00867C86">
        <w:rPr>
          <w:rFonts w:ascii="Times" w:eastAsia="Calibri,Times New Roman" w:hAnsi="Times" w:cs="Calibri,Times New Roman"/>
          <w:sz w:val="24"/>
          <w:szCs w:val="24"/>
          <w:lang w:val="en-US"/>
        </w:rPr>
        <w:t>  </w:t>
      </w:r>
    </w:p>
    <w:p w14:paraId="6E671A8E" w14:textId="77777777" w:rsidR="00867C86" w:rsidRPr="00867C86" w:rsidRDefault="00867C86" w:rsidP="00867C86">
      <w:pPr>
        <w:spacing w:line="240" w:lineRule="auto"/>
        <w:contextualSpacing/>
        <w:jc w:val="both"/>
        <w:rPr>
          <w:rFonts w:ascii="Times" w:eastAsia="Calibri,Times New Roman" w:hAnsi="Times" w:cs="Calibri,Times New Roman"/>
          <w:sz w:val="24"/>
          <w:szCs w:val="24"/>
          <w:lang w:val="en-US"/>
        </w:rPr>
      </w:pPr>
      <w:r w:rsidRPr="00867C86">
        <w:rPr>
          <w:rFonts w:ascii="Times" w:eastAsia="Calibri,Times New Roman" w:hAnsi="Times" w:cs="Calibri,Times New Roman"/>
          <w:sz w:val="24"/>
          <w:szCs w:val="24"/>
          <w:lang w:val="en-US"/>
        </w:rPr>
        <w:t>A related phenomenon is that primarily boys and young men buy and sell nudes of girls in the form of links to online storage services such as Dropbox. These files can contain thousands of images and videos of girls. This is organized and business-like. Because of the puberty criteria this isn’t considered to be a child pornography offence either.  We also see children selling their own intimate images to other children or to adults. Unless the offender has specifically asked the child in the image to commit some sort of sexual act and record it for the offender, it is also legally unclear if this is a crime at all, as our contacts in the police has expressed. </w:t>
      </w:r>
    </w:p>
    <w:p w14:paraId="0D4694DA" w14:textId="77777777" w:rsidR="00867C86" w:rsidRDefault="00867C86" w:rsidP="00867C86">
      <w:pPr>
        <w:spacing w:line="240" w:lineRule="auto"/>
        <w:contextualSpacing/>
        <w:jc w:val="both"/>
        <w:rPr>
          <w:rFonts w:ascii="Times" w:eastAsia="Calibri,Times New Roman" w:hAnsi="Times" w:cs="Calibri,Times New Roman"/>
          <w:sz w:val="24"/>
          <w:szCs w:val="24"/>
          <w:lang w:val="en-US"/>
        </w:rPr>
      </w:pPr>
      <w:r w:rsidRPr="00867C86">
        <w:rPr>
          <w:rFonts w:ascii="Times" w:eastAsia="Calibri,Times New Roman" w:hAnsi="Times" w:cs="Calibri,Times New Roman"/>
          <w:sz w:val="24"/>
          <w:szCs w:val="24"/>
          <w:lang w:val="en-US"/>
        </w:rPr>
        <w:t>In our survey and focus groups on expose accounts with children, they share the experience of society not taking this issue seriously and that it feels useless to report to the police because it won’t lead to anything.</w:t>
      </w:r>
    </w:p>
    <w:p w14:paraId="0472BE1A" w14:textId="13C1CF9E" w:rsidR="00867C86" w:rsidRPr="00867C86" w:rsidRDefault="00867C86" w:rsidP="00867C86">
      <w:pPr>
        <w:spacing w:line="240" w:lineRule="auto"/>
        <w:contextualSpacing/>
        <w:jc w:val="both"/>
        <w:rPr>
          <w:rFonts w:ascii="Times" w:eastAsia="Calibri,Times New Roman" w:hAnsi="Times" w:cs="Calibri,Times New Roman"/>
          <w:sz w:val="24"/>
          <w:szCs w:val="24"/>
          <w:lang w:val="en-US"/>
        </w:rPr>
      </w:pPr>
      <w:r w:rsidRPr="00867C86">
        <w:rPr>
          <w:rFonts w:ascii="Times" w:eastAsia="Calibri,Times New Roman" w:hAnsi="Times" w:cs="Calibri,Times New Roman"/>
          <w:sz w:val="24"/>
          <w:szCs w:val="24"/>
          <w:lang w:val="en-US"/>
        </w:rPr>
        <w:t>  </w:t>
      </w:r>
    </w:p>
    <w:p w14:paraId="2B1E6854" w14:textId="77777777" w:rsidR="00867C86" w:rsidRDefault="00867C86" w:rsidP="00867C86">
      <w:pPr>
        <w:spacing w:line="240" w:lineRule="auto"/>
        <w:contextualSpacing/>
        <w:jc w:val="both"/>
        <w:rPr>
          <w:rFonts w:ascii="Times" w:eastAsia="Calibri,Times New Roman" w:hAnsi="Times" w:cs="Calibri,Times New Roman"/>
          <w:sz w:val="24"/>
          <w:szCs w:val="24"/>
          <w:lang w:val="en-US"/>
        </w:rPr>
      </w:pPr>
      <w:r w:rsidRPr="00867C86">
        <w:rPr>
          <w:rFonts w:ascii="Times" w:eastAsia="Calibri,Times New Roman" w:hAnsi="Times" w:cs="Calibri,Times New Roman"/>
          <w:sz w:val="24"/>
          <w:szCs w:val="24"/>
          <w:lang w:val="en-US"/>
        </w:rPr>
        <w:t>Considering the above, ECPAT Sweden strongly urges the UN Committee on the Rights of the Child to ask the Swedish government:</w:t>
      </w:r>
    </w:p>
    <w:p w14:paraId="40F394BB" w14:textId="67C9285D" w:rsidR="00867C86" w:rsidRPr="00867C86" w:rsidRDefault="00867C86" w:rsidP="00867C86">
      <w:pPr>
        <w:spacing w:line="240" w:lineRule="auto"/>
        <w:contextualSpacing/>
        <w:jc w:val="both"/>
        <w:rPr>
          <w:rFonts w:ascii="Times" w:eastAsia="Calibri,Times New Roman" w:hAnsi="Times" w:cs="Calibri,Times New Roman"/>
          <w:sz w:val="24"/>
          <w:szCs w:val="24"/>
          <w:lang w:val="en-US"/>
        </w:rPr>
      </w:pPr>
      <w:r w:rsidRPr="00867C86">
        <w:rPr>
          <w:rFonts w:ascii="Times" w:eastAsia="Calibri,Times New Roman" w:hAnsi="Times" w:cs="Calibri,Times New Roman"/>
          <w:sz w:val="24"/>
          <w:szCs w:val="24"/>
          <w:lang w:val="en-US"/>
        </w:rPr>
        <w:t> </w:t>
      </w:r>
    </w:p>
    <w:p w14:paraId="5B9DA6FE" w14:textId="77777777" w:rsidR="00867C86" w:rsidRPr="00867C86" w:rsidRDefault="00867C86" w:rsidP="00867C86">
      <w:pPr>
        <w:numPr>
          <w:ilvl w:val="0"/>
          <w:numId w:val="15"/>
        </w:numPr>
        <w:spacing w:line="240" w:lineRule="auto"/>
        <w:contextualSpacing/>
        <w:jc w:val="both"/>
        <w:rPr>
          <w:rFonts w:ascii="Times" w:eastAsia="Calibri,Times New Roman" w:hAnsi="Times" w:cs="Calibri,Times New Roman"/>
          <w:sz w:val="24"/>
          <w:szCs w:val="24"/>
          <w:lang w:val="en-US"/>
        </w:rPr>
      </w:pPr>
      <w:r w:rsidRPr="00867C86">
        <w:rPr>
          <w:rFonts w:ascii="Times" w:eastAsia="Calibri,Times New Roman" w:hAnsi="Times" w:cs="Calibri,Times New Roman"/>
          <w:sz w:val="24"/>
          <w:szCs w:val="24"/>
          <w:lang w:val="en-US"/>
        </w:rPr>
        <w:t>What steps have Sweden taken to abolish the puberty criteria in the child pornography offence, which is in breach of the UN Convention on the Rights of the Child? </w:t>
      </w:r>
    </w:p>
    <w:p w14:paraId="4A1C4F0A" w14:textId="77777777" w:rsidR="00867C86" w:rsidRPr="00867C86" w:rsidRDefault="00867C86" w:rsidP="00867C86">
      <w:pPr>
        <w:numPr>
          <w:ilvl w:val="0"/>
          <w:numId w:val="15"/>
        </w:numPr>
        <w:spacing w:line="240" w:lineRule="auto"/>
        <w:contextualSpacing/>
        <w:jc w:val="both"/>
        <w:rPr>
          <w:rFonts w:ascii="Times" w:eastAsia="Calibri,Times New Roman" w:hAnsi="Times" w:cs="Calibri,Times New Roman"/>
          <w:sz w:val="24"/>
          <w:szCs w:val="24"/>
          <w:lang w:val="en-US"/>
        </w:rPr>
      </w:pPr>
      <w:r w:rsidRPr="00867C86">
        <w:rPr>
          <w:rFonts w:ascii="Times" w:eastAsia="Calibri,Times New Roman" w:hAnsi="Times" w:cs="Calibri,Times New Roman"/>
          <w:sz w:val="24"/>
          <w:szCs w:val="24"/>
          <w:lang w:val="en-US"/>
        </w:rPr>
        <w:lastRenderedPageBreak/>
        <w:t>What steps will Sweden take to ensure that the children whose intimate images are shared against their will get the support they need to protect them from further trauma and harm? </w:t>
      </w:r>
    </w:p>
    <w:p w14:paraId="3B111AA2" w14:textId="77777777" w:rsidR="00867C86" w:rsidRPr="00867C86" w:rsidRDefault="00867C86" w:rsidP="00867C86">
      <w:pPr>
        <w:numPr>
          <w:ilvl w:val="0"/>
          <w:numId w:val="15"/>
        </w:numPr>
        <w:spacing w:line="240" w:lineRule="auto"/>
        <w:contextualSpacing/>
        <w:jc w:val="both"/>
        <w:rPr>
          <w:rFonts w:ascii="Times" w:eastAsia="Calibri,Times New Roman" w:hAnsi="Times" w:cs="Calibri,Times New Roman"/>
          <w:sz w:val="24"/>
          <w:szCs w:val="24"/>
          <w:lang w:val="en-US"/>
        </w:rPr>
      </w:pPr>
      <w:r w:rsidRPr="00867C86">
        <w:rPr>
          <w:rFonts w:ascii="Times" w:eastAsia="Calibri,Times New Roman" w:hAnsi="Times" w:cs="Calibri,Times New Roman"/>
          <w:sz w:val="24"/>
          <w:szCs w:val="24"/>
          <w:lang w:val="en-US"/>
        </w:rPr>
        <w:t>What steps will Sweden take to prevent expose accounts and similar phenomena from happening in the first place? </w:t>
      </w:r>
    </w:p>
    <w:p w14:paraId="7A8EC344" w14:textId="77777777" w:rsidR="007B52A4" w:rsidRDefault="007B52A4" w:rsidP="00867C86">
      <w:pPr>
        <w:spacing w:line="240" w:lineRule="auto"/>
        <w:contextualSpacing/>
        <w:jc w:val="both"/>
        <w:rPr>
          <w:rFonts w:ascii="Times" w:eastAsia="Calibri,Times New Roman" w:hAnsi="Times" w:cs="Calibri,Times New Roman"/>
          <w:sz w:val="24"/>
          <w:szCs w:val="24"/>
          <w:lang w:val="en-US"/>
        </w:rPr>
      </w:pPr>
    </w:p>
    <w:p w14:paraId="1BBC7957" w14:textId="48830135" w:rsidR="00867C86" w:rsidRPr="00867C86" w:rsidRDefault="00867C86" w:rsidP="00867C86">
      <w:pPr>
        <w:spacing w:line="240" w:lineRule="auto"/>
        <w:contextualSpacing/>
        <w:jc w:val="both"/>
        <w:rPr>
          <w:rFonts w:ascii="Times" w:eastAsiaTheme="minorHAnsi" w:hAnsi="Times" w:cs="Helvetica"/>
          <w:bCs/>
          <w:color w:val="1A1A1A"/>
          <w:sz w:val="24"/>
          <w:szCs w:val="24"/>
          <w:lang w:val="en-US"/>
        </w:rPr>
      </w:pPr>
    </w:p>
    <w:sectPr w:rsidR="00867C86" w:rsidRPr="00867C86" w:rsidSect="00730C5F">
      <w:headerReference w:type="default" r:id="rId11"/>
      <w:footerReference w:type="even" r:id="rId12"/>
      <w:footerReference w:type="default" r:id="rId13"/>
      <w:headerReference w:type="first" r:id="rId14"/>
      <w:footerReference w:type="first" r:id="rId15"/>
      <w:pgSz w:w="11906" w:h="16838"/>
      <w:pgMar w:top="2268" w:right="1418" w:bottom="1418" w:left="1418" w:header="758"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E2B268" w14:textId="77777777" w:rsidR="006A0A06" w:rsidRDefault="006A0A06" w:rsidP="0046521B">
      <w:pPr>
        <w:spacing w:after="0" w:line="240" w:lineRule="auto"/>
      </w:pPr>
      <w:r>
        <w:separator/>
      </w:r>
    </w:p>
  </w:endnote>
  <w:endnote w:type="continuationSeparator" w:id="0">
    <w:p w14:paraId="13F05F39" w14:textId="77777777" w:rsidR="006A0A06" w:rsidRDefault="006A0A06" w:rsidP="004652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libri,Times New Roman">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67612E" w14:textId="77777777" w:rsidR="00F60852" w:rsidRDefault="00D47D46">
    <w:pPr>
      <w:pStyle w:val="Footer"/>
      <w:framePr w:wrap="around" w:vAnchor="text" w:hAnchor="margin" w:xAlign="right" w:y="1"/>
      <w:rPr>
        <w:rStyle w:val="PageNumber"/>
      </w:rPr>
    </w:pPr>
    <w:r>
      <w:rPr>
        <w:rStyle w:val="PageNumber"/>
      </w:rPr>
      <w:fldChar w:fldCharType="begin"/>
    </w:r>
    <w:r w:rsidR="00F60852">
      <w:rPr>
        <w:rStyle w:val="PageNumber"/>
      </w:rPr>
      <w:instrText xml:space="preserve">PAGE  </w:instrText>
    </w:r>
    <w:r>
      <w:rPr>
        <w:rStyle w:val="PageNumber"/>
      </w:rPr>
      <w:fldChar w:fldCharType="end"/>
    </w:r>
  </w:p>
  <w:p w14:paraId="1507EDD7" w14:textId="77777777" w:rsidR="00F60852" w:rsidRDefault="00F6085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D7597" w14:textId="6A51D763" w:rsidR="00EE05B1" w:rsidRPr="00EE05B1" w:rsidRDefault="00EE05B1">
    <w:pPr>
      <w:pStyle w:val="Footer"/>
      <w:jc w:val="center"/>
      <w:rPr>
        <w:rFonts w:ascii="Arial" w:hAnsi="Arial" w:cs="Arial"/>
        <w:caps/>
        <w:noProof/>
        <w:sz w:val="16"/>
        <w:szCs w:val="16"/>
      </w:rPr>
    </w:pPr>
    <w:r w:rsidRPr="00EE05B1">
      <w:rPr>
        <w:rFonts w:ascii="Arial" w:hAnsi="Arial" w:cs="Arial"/>
        <w:caps/>
        <w:sz w:val="16"/>
        <w:szCs w:val="16"/>
      </w:rPr>
      <w:fldChar w:fldCharType="begin"/>
    </w:r>
    <w:r w:rsidRPr="00EE05B1">
      <w:rPr>
        <w:rFonts w:ascii="Arial" w:hAnsi="Arial" w:cs="Arial"/>
        <w:caps/>
        <w:sz w:val="16"/>
        <w:szCs w:val="16"/>
      </w:rPr>
      <w:instrText xml:space="preserve"> PAGE   \* MERGEFORMAT </w:instrText>
    </w:r>
    <w:r w:rsidRPr="00EE05B1">
      <w:rPr>
        <w:rFonts w:ascii="Arial" w:hAnsi="Arial" w:cs="Arial"/>
        <w:caps/>
        <w:sz w:val="16"/>
        <w:szCs w:val="16"/>
      </w:rPr>
      <w:fldChar w:fldCharType="separate"/>
    </w:r>
    <w:r w:rsidR="008F76EF">
      <w:rPr>
        <w:rFonts w:ascii="Arial" w:hAnsi="Arial" w:cs="Arial"/>
        <w:caps/>
        <w:noProof/>
        <w:sz w:val="16"/>
        <w:szCs w:val="16"/>
      </w:rPr>
      <w:t>2</w:t>
    </w:r>
    <w:r w:rsidRPr="00EE05B1">
      <w:rPr>
        <w:rFonts w:ascii="Arial" w:hAnsi="Arial" w:cs="Arial"/>
        <w:caps/>
        <w:noProof/>
        <w:sz w:val="16"/>
        <w:szCs w:val="16"/>
      </w:rPr>
      <w:fldChar w:fldCharType="end"/>
    </w:r>
  </w:p>
  <w:p w14:paraId="1184F867" w14:textId="77777777" w:rsidR="00EE05B1" w:rsidRDefault="00EE05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C564C8" w14:textId="77777777" w:rsidR="0079055C" w:rsidRPr="00612C29" w:rsidRDefault="0079055C" w:rsidP="0079055C">
    <w:pPr>
      <w:pStyle w:val="Footer"/>
      <w:tabs>
        <w:tab w:val="clear" w:pos="9072"/>
        <w:tab w:val="right" w:pos="9498"/>
      </w:tabs>
      <w:rPr>
        <w:rFonts w:ascii="Arial" w:eastAsiaTheme="minorHAnsi" w:hAnsi="Arial" w:cs="Arial"/>
        <w:color w:val="1A1A1A"/>
        <w:sz w:val="16"/>
        <w:szCs w:val="16"/>
      </w:rPr>
    </w:pPr>
    <w:r w:rsidRPr="00612C29">
      <w:rPr>
        <w:rFonts w:ascii="Arial" w:hAnsi="Arial" w:cs="Arial"/>
        <w:sz w:val="16"/>
        <w:szCs w:val="16"/>
      </w:rPr>
      <w:t xml:space="preserve">ECPAT Sverige </w:t>
    </w:r>
    <w:r w:rsidRPr="00612C29">
      <w:rPr>
        <w:rFonts w:ascii="Arial" w:hAnsi="Arial" w:cs="Arial"/>
        <w:sz w:val="16"/>
        <w:szCs w:val="16"/>
      </w:rPr>
      <w:tab/>
    </w:r>
    <w:r w:rsidRPr="00612C29">
      <w:rPr>
        <w:rFonts w:ascii="Arial" w:hAnsi="Arial" w:cs="Arial"/>
        <w:sz w:val="16"/>
        <w:szCs w:val="16"/>
      </w:rPr>
      <w:tab/>
      <w:t>0</w:t>
    </w:r>
    <w:r w:rsidRPr="00612C29">
      <w:rPr>
        <w:rFonts w:ascii="Arial" w:eastAsiaTheme="minorHAnsi" w:hAnsi="Arial" w:cs="Arial"/>
        <w:color w:val="1A1A1A"/>
        <w:sz w:val="16"/>
        <w:szCs w:val="16"/>
      </w:rPr>
      <w:t>8-59 89 20 00</w:t>
    </w:r>
    <w:r w:rsidRPr="00612C29">
      <w:rPr>
        <w:rFonts w:ascii="Arial" w:hAnsi="Arial" w:cs="Arial"/>
        <w:sz w:val="16"/>
        <w:szCs w:val="16"/>
      </w:rPr>
      <w:br/>
      <w:t>Sankt Göransgatan 66</w:t>
    </w:r>
    <w:r w:rsidRPr="00612C29">
      <w:rPr>
        <w:rFonts w:ascii="Arial" w:hAnsi="Arial" w:cs="Arial"/>
        <w:sz w:val="16"/>
        <w:szCs w:val="16"/>
      </w:rPr>
      <w:tab/>
    </w:r>
    <w:r w:rsidRPr="00612C29">
      <w:rPr>
        <w:rFonts w:ascii="Arial" w:hAnsi="Arial" w:cs="Arial"/>
        <w:sz w:val="16"/>
        <w:szCs w:val="16"/>
      </w:rPr>
      <w:tab/>
      <w:t>info@ecpat.se</w:t>
    </w:r>
    <w:r w:rsidRPr="00612C29">
      <w:rPr>
        <w:rFonts w:ascii="Arial" w:hAnsi="Arial" w:cs="Arial"/>
        <w:sz w:val="16"/>
        <w:szCs w:val="16"/>
      </w:rPr>
      <w:br/>
    </w:r>
    <w:r w:rsidRPr="00612C29">
      <w:rPr>
        <w:rFonts w:ascii="Arial" w:eastAsiaTheme="minorHAnsi" w:hAnsi="Arial" w:cs="Arial"/>
        <w:color w:val="1A1A1A"/>
        <w:sz w:val="16"/>
        <w:szCs w:val="16"/>
      </w:rPr>
      <w:t>112 33 Stockholm</w:t>
    </w:r>
    <w:r w:rsidRPr="00612C29">
      <w:rPr>
        <w:rFonts w:ascii="Arial" w:eastAsiaTheme="minorHAnsi" w:hAnsi="Arial" w:cs="Arial"/>
        <w:color w:val="1A1A1A"/>
        <w:sz w:val="16"/>
        <w:szCs w:val="16"/>
      </w:rPr>
      <w:tab/>
    </w:r>
    <w:r w:rsidRPr="00612C29">
      <w:rPr>
        <w:rFonts w:ascii="Arial" w:eastAsiaTheme="minorHAnsi" w:hAnsi="Arial" w:cs="Arial"/>
        <w:color w:val="1A1A1A"/>
        <w:sz w:val="16"/>
        <w:szCs w:val="16"/>
      </w:rPr>
      <w:tab/>
    </w:r>
    <w:hyperlink r:id="rId1" w:history="1">
      <w:r w:rsidRPr="00612C29">
        <w:rPr>
          <w:rStyle w:val="Hyperlink"/>
          <w:rFonts w:ascii="Arial" w:eastAsiaTheme="minorHAnsi" w:hAnsi="Arial" w:cs="Arial"/>
          <w:sz w:val="16"/>
          <w:szCs w:val="16"/>
        </w:rPr>
        <w:t>www.ecpat.se</w:t>
      </w:r>
    </w:hyperlink>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37501D" w14:textId="77777777" w:rsidR="006A0A06" w:rsidRDefault="006A0A06" w:rsidP="0046521B">
      <w:pPr>
        <w:spacing w:after="0" w:line="240" w:lineRule="auto"/>
      </w:pPr>
      <w:r>
        <w:separator/>
      </w:r>
    </w:p>
  </w:footnote>
  <w:footnote w:type="continuationSeparator" w:id="0">
    <w:p w14:paraId="13FC51C8" w14:textId="77777777" w:rsidR="006A0A06" w:rsidRDefault="006A0A06" w:rsidP="004652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26C7EF" w14:textId="77777777" w:rsidR="00115BCF" w:rsidRPr="00187EF0" w:rsidRDefault="005332A0" w:rsidP="005332A0">
    <w:pPr>
      <w:pStyle w:val="Header"/>
      <w:tabs>
        <w:tab w:val="clear" w:pos="9072"/>
        <w:tab w:val="right" w:pos="10490"/>
      </w:tabs>
      <w:ind w:left="-1418"/>
      <w:rPr>
        <w:sz w:val="56"/>
        <w:szCs w:val="56"/>
      </w:rPr>
    </w:pPr>
    <w:r w:rsidRPr="00423656">
      <w:rPr>
        <w:sz w:val="24"/>
        <w:szCs w:val="24"/>
      </w:rPr>
      <w:t xml:space="preserve"> </w:t>
    </w:r>
    <w:r w:rsidR="00B14FA9" w:rsidRPr="00DA4753">
      <w:rPr>
        <w:sz w:val="28"/>
        <w:szCs w:val="28"/>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C46272" w14:textId="4F4BF6D4" w:rsidR="005815D6" w:rsidRPr="00B37040" w:rsidRDefault="00867C86" w:rsidP="00B37040">
    <w:pPr>
      <w:pStyle w:val="Header"/>
      <w:tabs>
        <w:tab w:val="clear" w:pos="4536"/>
        <w:tab w:val="clear" w:pos="9072"/>
        <w:tab w:val="left" w:pos="6824"/>
      </w:tabs>
      <w:ind w:right="-1558"/>
      <w:rPr>
        <w:rFonts w:ascii="Arial Black" w:hAnsi="Arial Black"/>
        <w:b/>
        <w:bCs/>
        <w:color w:val="FFFFFF" w:themeColor="background1"/>
        <w:spacing w:val="-20"/>
        <w:sz w:val="60"/>
        <w:szCs w:val="60"/>
      </w:rPr>
    </w:pPr>
    <w:r>
      <w:rPr>
        <w:rFonts w:ascii="Arial Black" w:hAnsi="Arial Black"/>
        <w:b/>
        <w:bCs/>
        <w:noProof/>
        <w:color w:val="FFFFFF" w:themeColor="background1"/>
        <w:spacing w:val="-20"/>
        <w:sz w:val="56"/>
        <w:szCs w:val="56"/>
        <w:lang w:val="en-GB" w:eastAsia="en-GB"/>
      </w:rPr>
      <w:drawing>
        <wp:anchor distT="0" distB="0" distL="114300" distR="114300" simplePos="0" relativeHeight="251662336" behindDoc="1" locked="0" layoutInCell="1" allowOverlap="1" wp14:anchorId="47D30864" wp14:editId="49FB1880">
          <wp:simplePos x="0" y="0"/>
          <wp:positionH relativeFrom="column">
            <wp:posOffset>5697220</wp:posOffset>
          </wp:positionH>
          <wp:positionV relativeFrom="paragraph">
            <wp:posOffset>-89535</wp:posOffset>
          </wp:positionV>
          <wp:extent cx="493123" cy="705394"/>
          <wp:effectExtent l="0" t="0" r="2540"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CPAT_LOGO_2013_grön_utan_text.eps"/>
                  <pic:cNvPicPr/>
                </pic:nvPicPr>
                <pic:blipFill>
                  <a:blip r:embed="rId1"/>
                  <a:stretch>
                    <a:fillRect/>
                  </a:stretch>
                </pic:blipFill>
                <pic:spPr>
                  <a:xfrm>
                    <a:off x="0" y="0"/>
                    <a:ext cx="493123" cy="705394"/>
                  </a:xfrm>
                  <a:prstGeom prst="rect">
                    <a:avLst/>
                  </a:prstGeom>
                </pic:spPr>
              </pic:pic>
            </a:graphicData>
          </a:graphic>
          <wp14:sizeRelH relativeFrom="page">
            <wp14:pctWidth>0</wp14:pctWidth>
          </wp14:sizeRelH>
          <wp14:sizeRelV relativeFrom="page">
            <wp14:pctHeight>0</wp14:pctHeight>
          </wp14:sizeRelV>
        </wp:anchor>
      </w:drawing>
    </w:r>
    <w:r w:rsidR="0079055C" w:rsidRPr="00B37040">
      <w:rPr>
        <w:rFonts w:ascii="Arial Black" w:hAnsi="Arial Black"/>
        <w:b/>
        <w:bCs/>
        <w:color w:val="146B42"/>
        <w:spacing w:val="-20"/>
        <w:sz w:val="56"/>
        <w:szCs w:val="56"/>
      </w:rPr>
      <w:t xml:space="preserve"> </w:t>
    </w:r>
  </w:p>
  <w:p w14:paraId="400AFF27" w14:textId="1C6E51FC" w:rsidR="00867C86" w:rsidRDefault="00867C86"/>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2255F"/>
    <w:multiLevelType w:val="hybridMultilevel"/>
    <w:tmpl w:val="AB740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4C4EA9"/>
    <w:multiLevelType w:val="hybridMultilevel"/>
    <w:tmpl w:val="F9641F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7E1AC4"/>
    <w:multiLevelType w:val="hybridMultilevel"/>
    <w:tmpl w:val="0AAE1CC4"/>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 w15:restartNumberingAfterBreak="0">
    <w:nsid w:val="1F216090"/>
    <w:multiLevelType w:val="hybridMultilevel"/>
    <w:tmpl w:val="8D5ED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4B57F7"/>
    <w:multiLevelType w:val="hybridMultilevel"/>
    <w:tmpl w:val="F10C1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F31BDC"/>
    <w:multiLevelType w:val="hybridMultilevel"/>
    <w:tmpl w:val="1D280288"/>
    <w:lvl w:ilvl="0" w:tplc="4426F446">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DCB7692"/>
    <w:multiLevelType w:val="hybridMultilevel"/>
    <w:tmpl w:val="1C6A5E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030370"/>
    <w:multiLevelType w:val="multilevel"/>
    <w:tmpl w:val="2AAED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DD69DF"/>
    <w:multiLevelType w:val="hybridMultilevel"/>
    <w:tmpl w:val="D07A5502"/>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5379A1"/>
    <w:multiLevelType w:val="hybridMultilevel"/>
    <w:tmpl w:val="F0266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3DB50DF"/>
    <w:multiLevelType w:val="hybridMultilevel"/>
    <w:tmpl w:val="DC6813DE"/>
    <w:lvl w:ilvl="0" w:tplc="98F6ADDC">
      <w:start w:val="9"/>
      <w:numFmt w:val="bullet"/>
      <w:lvlText w:val="-"/>
      <w:lvlJc w:val="left"/>
      <w:pPr>
        <w:ind w:left="720" w:hanging="360"/>
      </w:pPr>
      <w:rPr>
        <w:rFonts w:ascii="Calibri" w:eastAsia="Calibri" w:hAnsi="Calibri" w:cs="Times New Roman" w:hint="default"/>
      </w:rPr>
    </w:lvl>
    <w:lvl w:ilvl="1" w:tplc="041D0001">
      <w:start w:val="1"/>
      <w:numFmt w:val="bullet"/>
      <w:lvlText w:val=""/>
      <w:lvlJc w:val="left"/>
      <w:pPr>
        <w:ind w:left="1440" w:hanging="360"/>
      </w:pPr>
      <w:rPr>
        <w:rFonts w:ascii="Symbol" w:hAnsi="Symbol"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15:restartNumberingAfterBreak="0">
    <w:nsid w:val="55F55E66"/>
    <w:multiLevelType w:val="hybridMultilevel"/>
    <w:tmpl w:val="9162E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6CD356E"/>
    <w:multiLevelType w:val="hybridMultilevel"/>
    <w:tmpl w:val="F0C8E962"/>
    <w:lvl w:ilvl="0" w:tplc="041D0001">
      <w:start w:val="1"/>
      <w:numFmt w:val="bullet"/>
      <w:lvlText w:val=""/>
      <w:lvlJc w:val="left"/>
      <w:pPr>
        <w:ind w:left="1080" w:hanging="360"/>
      </w:pPr>
      <w:rPr>
        <w:rFonts w:ascii="Symbol" w:hAnsi="Symbol"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13" w15:restartNumberingAfterBreak="0">
    <w:nsid w:val="681C57F0"/>
    <w:multiLevelType w:val="hybridMultilevel"/>
    <w:tmpl w:val="59580534"/>
    <w:lvl w:ilvl="0" w:tplc="0078456E">
      <w:start w:val="9"/>
      <w:numFmt w:val="bullet"/>
      <w:lvlText w:val="-"/>
      <w:lvlJc w:val="left"/>
      <w:pPr>
        <w:ind w:left="720" w:hanging="360"/>
      </w:pPr>
      <w:rPr>
        <w:rFonts w:ascii="Calibri" w:eastAsia="Calibri" w:hAnsi="Calibri" w:cs="Times New Roman" w:hint="default"/>
      </w:rPr>
    </w:lvl>
    <w:lvl w:ilvl="1" w:tplc="041D0001">
      <w:start w:val="1"/>
      <w:numFmt w:val="bullet"/>
      <w:lvlText w:val=""/>
      <w:lvlJc w:val="left"/>
      <w:pPr>
        <w:ind w:left="1440" w:hanging="360"/>
      </w:pPr>
      <w:rPr>
        <w:rFonts w:ascii="Symbol" w:hAnsi="Symbol" w:hint="default"/>
      </w:rPr>
    </w:lvl>
    <w:lvl w:ilvl="2" w:tplc="041D0005">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15:restartNumberingAfterBreak="0">
    <w:nsid w:val="79D831EB"/>
    <w:multiLevelType w:val="multilevel"/>
    <w:tmpl w:val="7E388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10"/>
  </w:num>
  <w:num w:numId="3">
    <w:abstractNumId w:val="5"/>
  </w:num>
  <w:num w:numId="4">
    <w:abstractNumId w:val="2"/>
  </w:num>
  <w:num w:numId="5">
    <w:abstractNumId w:val="7"/>
  </w:num>
  <w:num w:numId="6">
    <w:abstractNumId w:val="12"/>
  </w:num>
  <w:num w:numId="7">
    <w:abstractNumId w:val="8"/>
  </w:num>
  <w:num w:numId="8">
    <w:abstractNumId w:val="11"/>
  </w:num>
  <w:num w:numId="9">
    <w:abstractNumId w:val="3"/>
  </w:num>
  <w:num w:numId="10">
    <w:abstractNumId w:val="9"/>
  </w:num>
  <w:num w:numId="11">
    <w:abstractNumId w:val="4"/>
  </w:num>
  <w:num w:numId="12">
    <w:abstractNumId w:val="6"/>
  </w:num>
  <w:num w:numId="13">
    <w:abstractNumId w:val="1"/>
  </w:num>
  <w:num w:numId="14">
    <w:abstractNumId w:val="0"/>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1304"/>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C86"/>
    <w:rsid w:val="000002B5"/>
    <w:rsid w:val="000053E5"/>
    <w:rsid w:val="0001217E"/>
    <w:rsid w:val="00013700"/>
    <w:rsid w:val="00027F90"/>
    <w:rsid w:val="000309BB"/>
    <w:rsid w:val="00043815"/>
    <w:rsid w:val="000939FF"/>
    <w:rsid w:val="000B659A"/>
    <w:rsid w:val="00115BCF"/>
    <w:rsid w:val="00147BB3"/>
    <w:rsid w:val="00183A19"/>
    <w:rsid w:val="00187EF0"/>
    <w:rsid w:val="00192015"/>
    <w:rsid w:val="001B4289"/>
    <w:rsid w:val="001B5507"/>
    <w:rsid w:val="001E1244"/>
    <w:rsid w:val="001E3EE5"/>
    <w:rsid w:val="00201DF1"/>
    <w:rsid w:val="00267084"/>
    <w:rsid w:val="00270398"/>
    <w:rsid w:val="002728A2"/>
    <w:rsid w:val="00275161"/>
    <w:rsid w:val="00276218"/>
    <w:rsid w:val="00290337"/>
    <w:rsid w:val="0029581F"/>
    <w:rsid w:val="002C201C"/>
    <w:rsid w:val="002D1528"/>
    <w:rsid w:val="002D3018"/>
    <w:rsid w:val="002E084C"/>
    <w:rsid w:val="002E47F5"/>
    <w:rsid w:val="002F062C"/>
    <w:rsid w:val="002F5249"/>
    <w:rsid w:val="002F62E0"/>
    <w:rsid w:val="00315F4D"/>
    <w:rsid w:val="0035229D"/>
    <w:rsid w:val="00355940"/>
    <w:rsid w:val="00357A26"/>
    <w:rsid w:val="00361DDC"/>
    <w:rsid w:val="00364C08"/>
    <w:rsid w:val="00365094"/>
    <w:rsid w:val="003A0EAF"/>
    <w:rsid w:val="003A26DC"/>
    <w:rsid w:val="003A4076"/>
    <w:rsid w:val="003B06ED"/>
    <w:rsid w:val="003B15FF"/>
    <w:rsid w:val="003D2E9A"/>
    <w:rsid w:val="003D502F"/>
    <w:rsid w:val="003E057A"/>
    <w:rsid w:val="003E24E2"/>
    <w:rsid w:val="003F5064"/>
    <w:rsid w:val="00401A88"/>
    <w:rsid w:val="00422AF6"/>
    <w:rsid w:val="00423656"/>
    <w:rsid w:val="00424198"/>
    <w:rsid w:val="004408DC"/>
    <w:rsid w:val="0046521B"/>
    <w:rsid w:val="00494ACB"/>
    <w:rsid w:val="00496CAC"/>
    <w:rsid w:val="004A13F2"/>
    <w:rsid w:val="004A72F3"/>
    <w:rsid w:val="004B24D0"/>
    <w:rsid w:val="004C1558"/>
    <w:rsid w:val="004D7698"/>
    <w:rsid w:val="004F3D87"/>
    <w:rsid w:val="005006C3"/>
    <w:rsid w:val="0050505B"/>
    <w:rsid w:val="0053147D"/>
    <w:rsid w:val="005332A0"/>
    <w:rsid w:val="00533874"/>
    <w:rsid w:val="00536C86"/>
    <w:rsid w:val="0054038A"/>
    <w:rsid w:val="00552BE0"/>
    <w:rsid w:val="00553320"/>
    <w:rsid w:val="00555FCB"/>
    <w:rsid w:val="00570548"/>
    <w:rsid w:val="005815D6"/>
    <w:rsid w:val="00590B27"/>
    <w:rsid w:val="00593F73"/>
    <w:rsid w:val="00595ACC"/>
    <w:rsid w:val="00597BFD"/>
    <w:rsid w:val="005B52AC"/>
    <w:rsid w:val="005B78AA"/>
    <w:rsid w:val="005C0FBB"/>
    <w:rsid w:val="00604D18"/>
    <w:rsid w:val="00612C29"/>
    <w:rsid w:val="00613CB1"/>
    <w:rsid w:val="00623392"/>
    <w:rsid w:val="0062540D"/>
    <w:rsid w:val="00630EFE"/>
    <w:rsid w:val="006333B8"/>
    <w:rsid w:val="006446AC"/>
    <w:rsid w:val="006549CB"/>
    <w:rsid w:val="00670932"/>
    <w:rsid w:val="006902FF"/>
    <w:rsid w:val="0069297C"/>
    <w:rsid w:val="00697E0A"/>
    <w:rsid w:val="006A0A06"/>
    <w:rsid w:val="006A10BB"/>
    <w:rsid w:val="006A4BCA"/>
    <w:rsid w:val="006C3BC2"/>
    <w:rsid w:val="006D5392"/>
    <w:rsid w:val="006E7571"/>
    <w:rsid w:val="006E767E"/>
    <w:rsid w:val="0072047A"/>
    <w:rsid w:val="00730C5F"/>
    <w:rsid w:val="00754551"/>
    <w:rsid w:val="00761D1E"/>
    <w:rsid w:val="00777C97"/>
    <w:rsid w:val="00785581"/>
    <w:rsid w:val="0079055C"/>
    <w:rsid w:val="00790EF3"/>
    <w:rsid w:val="00795E16"/>
    <w:rsid w:val="007A3907"/>
    <w:rsid w:val="007A6C6B"/>
    <w:rsid w:val="007B52A4"/>
    <w:rsid w:val="007C2E74"/>
    <w:rsid w:val="007D40FD"/>
    <w:rsid w:val="007F3831"/>
    <w:rsid w:val="008052A8"/>
    <w:rsid w:val="008216F0"/>
    <w:rsid w:val="008370F1"/>
    <w:rsid w:val="00867C86"/>
    <w:rsid w:val="008734DE"/>
    <w:rsid w:val="00880AD9"/>
    <w:rsid w:val="00881086"/>
    <w:rsid w:val="008A3435"/>
    <w:rsid w:val="008A35C2"/>
    <w:rsid w:val="008B26BE"/>
    <w:rsid w:val="008D5A87"/>
    <w:rsid w:val="008E7198"/>
    <w:rsid w:val="008E7DE9"/>
    <w:rsid w:val="008F23D9"/>
    <w:rsid w:val="008F76EF"/>
    <w:rsid w:val="008F7B2E"/>
    <w:rsid w:val="0090674B"/>
    <w:rsid w:val="0091496D"/>
    <w:rsid w:val="0091689B"/>
    <w:rsid w:val="00925EAA"/>
    <w:rsid w:val="00950816"/>
    <w:rsid w:val="0096094F"/>
    <w:rsid w:val="00963CED"/>
    <w:rsid w:val="009656C7"/>
    <w:rsid w:val="00970FF0"/>
    <w:rsid w:val="00983A55"/>
    <w:rsid w:val="00996351"/>
    <w:rsid w:val="009C488E"/>
    <w:rsid w:val="009C7F95"/>
    <w:rsid w:val="009D3313"/>
    <w:rsid w:val="00A032D2"/>
    <w:rsid w:val="00A1681A"/>
    <w:rsid w:val="00A20A88"/>
    <w:rsid w:val="00A27BBB"/>
    <w:rsid w:val="00A6025E"/>
    <w:rsid w:val="00A60D20"/>
    <w:rsid w:val="00A80C52"/>
    <w:rsid w:val="00A97B01"/>
    <w:rsid w:val="00AB2818"/>
    <w:rsid w:val="00AB48F4"/>
    <w:rsid w:val="00AC1107"/>
    <w:rsid w:val="00AC42B8"/>
    <w:rsid w:val="00AE6B2D"/>
    <w:rsid w:val="00AF49AA"/>
    <w:rsid w:val="00B033A5"/>
    <w:rsid w:val="00B118BC"/>
    <w:rsid w:val="00B14FA9"/>
    <w:rsid w:val="00B20218"/>
    <w:rsid w:val="00B21044"/>
    <w:rsid w:val="00B21ECF"/>
    <w:rsid w:val="00B30406"/>
    <w:rsid w:val="00B32F04"/>
    <w:rsid w:val="00B34AA7"/>
    <w:rsid w:val="00B36151"/>
    <w:rsid w:val="00B37040"/>
    <w:rsid w:val="00B373EC"/>
    <w:rsid w:val="00B40103"/>
    <w:rsid w:val="00B45D5F"/>
    <w:rsid w:val="00B56952"/>
    <w:rsid w:val="00B77183"/>
    <w:rsid w:val="00BA025E"/>
    <w:rsid w:val="00C036D1"/>
    <w:rsid w:val="00C063F0"/>
    <w:rsid w:val="00C06592"/>
    <w:rsid w:val="00C630CE"/>
    <w:rsid w:val="00C7066D"/>
    <w:rsid w:val="00C8603E"/>
    <w:rsid w:val="00C96419"/>
    <w:rsid w:val="00CB2AE9"/>
    <w:rsid w:val="00CC7AC7"/>
    <w:rsid w:val="00CD41B7"/>
    <w:rsid w:val="00CE25EE"/>
    <w:rsid w:val="00CE5449"/>
    <w:rsid w:val="00D03197"/>
    <w:rsid w:val="00D046AB"/>
    <w:rsid w:val="00D16889"/>
    <w:rsid w:val="00D16FE6"/>
    <w:rsid w:val="00D30673"/>
    <w:rsid w:val="00D35778"/>
    <w:rsid w:val="00D44A61"/>
    <w:rsid w:val="00D47D46"/>
    <w:rsid w:val="00D749F6"/>
    <w:rsid w:val="00D75345"/>
    <w:rsid w:val="00DA4753"/>
    <w:rsid w:val="00DB19C1"/>
    <w:rsid w:val="00DD1B56"/>
    <w:rsid w:val="00DD1FEC"/>
    <w:rsid w:val="00DD35B3"/>
    <w:rsid w:val="00DD7DD8"/>
    <w:rsid w:val="00E15F52"/>
    <w:rsid w:val="00E32939"/>
    <w:rsid w:val="00E37CB0"/>
    <w:rsid w:val="00E525BD"/>
    <w:rsid w:val="00E56864"/>
    <w:rsid w:val="00E71768"/>
    <w:rsid w:val="00E83773"/>
    <w:rsid w:val="00E95C26"/>
    <w:rsid w:val="00EB4401"/>
    <w:rsid w:val="00EE05B1"/>
    <w:rsid w:val="00EE342D"/>
    <w:rsid w:val="00F0596E"/>
    <w:rsid w:val="00F14301"/>
    <w:rsid w:val="00F22E40"/>
    <w:rsid w:val="00F3710B"/>
    <w:rsid w:val="00F53016"/>
    <w:rsid w:val="00F60852"/>
    <w:rsid w:val="00F74873"/>
    <w:rsid w:val="00F74BE8"/>
    <w:rsid w:val="00F83CD9"/>
    <w:rsid w:val="00F87D2C"/>
    <w:rsid w:val="00F952ED"/>
    <w:rsid w:val="00FA2B0E"/>
    <w:rsid w:val="00FA6A77"/>
    <w:rsid w:val="00FC490D"/>
    <w:rsid w:val="00FC5B42"/>
    <w:rsid w:val="00FF0A39"/>
    <w:rsid w:val="41BC36CC"/>
  </w:rsids>
  <m:mathPr>
    <m:mathFont m:val="Cambria Math"/>
    <m:brkBin m:val="before"/>
    <m:brkBinSub m:val="--"/>
    <m:smallFrac m:val="0"/>
    <m:dispDef/>
    <m:lMargin m:val="0"/>
    <m:rMargin m:val="0"/>
    <m:defJc m:val="centerGroup"/>
    <m:wrapIndent m:val="1440"/>
    <m:intLim m:val="subSup"/>
    <m:naryLim m:val="undOvr"/>
  </m:mathPr>
  <w:themeFontLang w:val="sv-S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9EF6B22"/>
  <w15:docId w15:val="{35DC8C42-732B-4141-8E79-78FD3B5BE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6C6B"/>
    <w:rPr>
      <w:rFonts w:ascii="Calibri" w:eastAsia="Calibri" w:hAnsi="Calibri" w:cs="Times New Roman"/>
    </w:rPr>
  </w:style>
  <w:style w:type="paragraph" w:styleId="Heading1">
    <w:name w:val="heading 1"/>
    <w:basedOn w:val="Normal"/>
    <w:next w:val="Normal"/>
    <w:link w:val="Heading1Char"/>
    <w:qFormat/>
    <w:rsid w:val="007A6C6B"/>
    <w:pPr>
      <w:keepNext/>
      <w:spacing w:after="0"/>
      <w:outlineLvl w:val="0"/>
    </w:pPr>
    <w:rPr>
      <w:b/>
      <w:bCs/>
      <w:sz w:val="28"/>
    </w:rPr>
  </w:style>
  <w:style w:type="paragraph" w:styleId="Heading2">
    <w:name w:val="heading 2"/>
    <w:basedOn w:val="Normal"/>
    <w:next w:val="Normal"/>
    <w:link w:val="Heading2Char"/>
    <w:uiPriority w:val="9"/>
    <w:unhideWhenUsed/>
    <w:qFormat/>
    <w:rsid w:val="00315F4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315F4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6C6B"/>
    <w:rPr>
      <w:rFonts w:ascii="Calibri" w:eastAsia="Calibri" w:hAnsi="Calibri" w:cs="Times New Roman"/>
      <w:b/>
      <w:bCs/>
      <w:sz w:val="28"/>
    </w:rPr>
  </w:style>
  <w:style w:type="paragraph" w:styleId="ListParagraph">
    <w:name w:val="List Paragraph"/>
    <w:basedOn w:val="Normal"/>
    <w:qFormat/>
    <w:rsid w:val="007A6C6B"/>
    <w:pPr>
      <w:ind w:left="720"/>
      <w:contextualSpacing/>
    </w:pPr>
  </w:style>
  <w:style w:type="paragraph" w:styleId="Footer">
    <w:name w:val="footer"/>
    <w:basedOn w:val="Normal"/>
    <w:link w:val="FooterChar"/>
    <w:semiHidden/>
    <w:rsid w:val="007A6C6B"/>
    <w:pPr>
      <w:tabs>
        <w:tab w:val="center" w:pos="4536"/>
        <w:tab w:val="right" w:pos="9072"/>
      </w:tabs>
    </w:pPr>
  </w:style>
  <w:style w:type="character" w:customStyle="1" w:styleId="FooterChar">
    <w:name w:val="Footer Char"/>
    <w:basedOn w:val="DefaultParagraphFont"/>
    <w:link w:val="Footer"/>
    <w:semiHidden/>
    <w:rsid w:val="007A6C6B"/>
    <w:rPr>
      <w:rFonts w:ascii="Calibri" w:eastAsia="Calibri" w:hAnsi="Calibri" w:cs="Times New Roman"/>
    </w:rPr>
  </w:style>
  <w:style w:type="character" w:styleId="PageNumber">
    <w:name w:val="page number"/>
    <w:basedOn w:val="DefaultParagraphFont"/>
    <w:semiHidden/>
    <w:rsid w:val="007A6C6B"/>
  </w:style>
  <w:style w:type="paragraph" w:styleId="Header">
    <w:name w:val="header"/>
    <w:basedOn w:val="Normal"/>
    <w:link w:val="HeaderChar"/>
    <w:uiPriority w:val="99"/>
    <w:unhideWhenUsed/>
    <w:rsid w:val="0046521B"/>
    <w:pPr>
      <w:tabs>
        <w:tab w:val="center" w:pos="4536"/>
        <w:tab w:val="right" w:pos="9072"/>
      </w:tabs>
      <w:spacing w:after="0" w:line="240" w:lineRule="auto"/>
    </w:pPr>
  </w:style>
  <w:style w:type="character" w:customStyle="1" w:styleId="HeaderChar">
    <w:name w:val="Header Char"/>
    <w:basedOn w:val="DefaultParagraphFont"/>
    <w:link w:val="Header"/>
    <w:uiPriority w:val="99"/>
    <w:rsid w:val="0046521B"/>
    <w:rPr>
      <w:rFonts w:ascii="Calibri" w:eastAsia="Calibri" w:hAnsi="Calibri" w:cs="Times New Roman"/>
    </w:rPr>
  </w:style>
  <w:style w:type="character" w:styleId="Hyperlink">
    <w:name w:val="Hyperlink"/>
    <w:basedOn w:val="DefaultParagraphFont"/>
    <w:uiPriority w:val="99"/>
    <w:unhideWhenUsed/>
    <w:rsid w:val="00623392"/>
    <w:rPr>
      <w:color w:val="0000FF" w:themeColor="hyperlink"/>
      <w:u w:val="single"/>
    </w:rPr>
  </w:style>
  <w:style w:type="paragraph" w:styleId="BalloonText">
    <w:name w:val="Balloon Text"/>
    <w:basedOn w:val="Normal"/>
    <w:link w:val="BalloonTextChar"/>
    <w:uiPriority w:val="99"/>
    <w:semiHidden/>
    <w:unhideWhenUsed/>
    <w:rsid w:val="001E3E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3EE5"/>
    <w:rPr>
      <w:rFonts w:ascii="Tahoma" w:eastAsia="Calibri" w:hAnsi="Tahoma" w:cs="Tahoma"/>
      <w:sz w:val="16"/>
      <w:szCs w:val="16"/>
    </w:rPr>
  </w:style>
  <w:style w:type="character" w:styleId="FollowedHyperlink">
    <w:name w:val="FollowedHyperlink"/>
    <w:basedOn w:val="DefaultParagraphFont"/>
    <w:uiPriority w:val="99"/>
    <w:semiHidden/>
    <w:unhideWhenUsed/>
    <w:rsid w:val="00E15F52"/>
    <w:rPr>
      <w:color w:val="800080" w:themeColor="followedHyperlink"/>
      <w:u w:val="single"/>
    </w:rPr>
  </w:style>
  <w:style w:type="character" w:customStyle="1" w:styleId="Heading2Char">
    <w:name w:val="Heading 2 Char"/>
    <w:basedOn w:val="DefaultParagraphFont"/>
    <w:link w:val="Heading2"/>
    <w:uiPriority w:val="9"/>
    <w:rsid w:val="00315F4D"/>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315F4D"/>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315F4D"/>
    <w:pPr>
      <w:spacing w:before="100" w:beforeAutospacing="1" w:after="100" w:afterAutospacing="1" w:line="240" w:lineRule="auto"/>
    </w:pPr>
    <w:rPr>
      <w:rFonts w:ascii="Times New Roman" w:eastAsia="Times New Roman" w:hAnsi="Times New Roman"/>
      <w:sz w:val="24"/>
      <w:szCs w:val="24"/>
      <w:lang w:eastAsia="sv-SE"/>
    </w:rPr>
  </w:style>
  <w:style w:type="character" w:customStyle="1" w:styleId="paragrafbeteckning">
    <w:name w:val="paragrafbeteckning"/>
    <w:basedOn w:val="DefaultParagraphFont"/>
    <w:rsid w:val="00315F4D"/>
  </w:style>
  <w:style w:type="paragraph" w:styleId="FootnoteText">
    <w:name w:val="footnote text"/>
    <w:basedOn w:val="Normal"/>
    <w:link w:val="FootnoteTextChar"/>
    <w:uiPriority w:val="99"/>
    <w:unhideWhenUsed/>
    <w:rsid w:val="00EB4401"/>
    <w:pPr>
      <w:spacing w:after="0" w:line="240" w:lineRule="auto"/>
    </w:pPr>
    <w:rPr>
      <w:sz w:val="24"/>
      <w:szCs w:val="24"/>
    </w:rPr>
  </w:style>
  <w:style w:type="character" w:customStyle="1" w:styleId="FootnoteTextChar">
    <w:name w:val="Footnote Text Char"/>
    <w:basedOn w:val="DefaultParagraphFont"/>
    <w:link w:val="FootnoteText"/>
    <w:uiPriority w:val="99"/>
    <w:rsid w:val="00EB4401"/>
    <w:rPr>
      <w:rFonts w:ascii="Calibri" w:eastAsia="Calibri" w:hAnsi="Calibri" w:cs="Times New Roman"/>
      <w:sz w:val="24"/>
      <w:szCs w:val="24"/>
    </w:rPr>
  </w:style>
  <w:style w:type="character" w:styleId="FootnoteReference">
    <w:name w:val="footnote reference"/>
    <w:basedOn w:val="DefaultParagraphFont"/>
    <w:uiPriority w:val="99"/>
    <w:unhideWhenUsed/>
    <w:rsid w:val="00EB440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777278">
      <w:bodyDiv w:val="1"/>
      <w:marLeft w:val="0"/>
      <w:marRight w:val="0"/>
      <w:marTop w:val="0"/>
      <w:marBottom w:val="0"/>
      <w:divBdr>
        <w:top w:val="none" w:sz="0" w:space="0" w:color="auto"/>
        <w:left w:val="none" w:sz="0" w:space="0" w:color="auto"/>
        <w:bottom w:val="none" w:sz="0" w:space="0" w:color="auto"/>
        <w:right w:val="none" w:sz="0" w:space="0" w:color="auto"/>
      </w:divBdr>
      <w:divsChild>
        <w:div w:id="2131702941">
          <w:marLeft w:val="0"/>
          <w:marRight w:val="0"/>
          <w:marTop w:val="0"/>
          <w:marBottom w:val="0"/>
          <w:divBdr>
            <w:top w:val="none" w:sz="0" w:space="0" w:color="auto"/>
            <w:left w:val="none" w:sz="0" w:space="0" w:color="auto"/>
            <w:bottom w:val="none" w:sz="0" w:space="0" w:color="auto"/>
            <w:right w:val="none" w:sz="0" w:space="0" w:color="auto"/>
          </w:divBdr>
        </w:div>
        <w:div w:id="205919924">
          <w:marLeft w:val="0"/>
          <w:marRight w:val="0"/>
          <w:marTop w:val="0"/>
          <w:marBottom w:val="0"/>
          <w:divBdr>
            <w:top w:val="none" w:sz="0" w:space="0" w:color="auto"/>
            <w:left w:val="none" w:sz="0" w:space="0" w:color="auto"/>
            <w:bottom w:val="none" w:sz="0" w:space="0" w:color="auto"/>
            <w:right w:val="none" w:sz="0" w:space="0" w:color="auto"/>
          </w:divBdr>
        </w:div>
        <w:div w:id="49774265">
          <w:marLeft w:val="0"/>
          <w:marRight w:val="0"/>
          <w:marTop w:val="0"/>
          <w:marBottom w:val="0"/>
          <w:divBdr>
            <w:top w:val="none" w:sz="0" w:space="0" w:color="auto"/>
            <w:left w:val="none" w:sz="0" w:space="0" w:color="auto"/>
            <w:bottom w:val="none" w:sz="0" w:space="0" w:color="auto"/>
            <w:right w:val="none" w:sz="0" w:space="0" w:color="auto"/>
          </w:divBdr>
        </w:div>
        <w:div w:id="702561535">
          <w:marLeft w:val="0"/>
          <w:marRight w:val="0"/>
          <w:marTop w:val="0"/>
          <w:marBottom w:val="0"/>
          <w:divBdr>
            <w:top w:val="none" w:sz="0" w:space="0" w:color="auto"/>
            <w:left w:val="none" w:sz="0" w:space="0" w:color="auto"/>
            <w:bottom w:val="none" w:sz="0" w:space="0" w:color="auto"/>
            <w:right w:val="none" w:sz="0" w:space="0" w:color="auto"/>
          </w:divBdr>
          <w:divsChild>
            <w:div w:id="793985677">
              <w:marLeft w:val="0"/>
              <w:marRight w:val="0"/>
              <w:marTop w:val="0"/>
              <w:marBottom w:val="0"/>
              <w:divBdr>
                <w:top w:val="none" w:sz="0" w:space="0" w:color="auto"/>
                <w:left w:val="none" w:sz="0" w:space="0" w:color="auto"/>
                <w:bottom w:val="none" w:sz="0" w:space="0" w:color="auto"/>
                <w:right w:val="none" w:sz="0" w:space="0" w:color="auto"/>
              </w:divBdr>
            </w:div>
            <w:div w:id="765539772">
              <w:marLeft w:val="0"/>
              <w:marRight w:val="0"/>
              <w:marTop w:val="0"/>
              <w:marBottom w:val="0"/>
              <w:divBdr>
                <w:top w:val="none" w:sz="0" w:space="0" w:color="auto"/>
                <w:left w:val="none" w:sz="0" w:space="0" w:color="auto"/>
                <w:bottom w:val="none" w:sz="0" w:space="0" w:color="auto"/>
                <w:right w:val="none" w:sz="0" w:space="0" w:color="auto"/>
              </w:divBdr>
            </w:div>
            <w:div w:id="55720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323563">
      <w:bodyDiv w:val="1"/>
      <w:marLeft w:val="0"/>
      <w:marRight w:val="0"/>
      <w:marTop w:val="0"/>
      <w:marBottom w:val="0"/>
      <w:divBdr>
        <w:top w:val="none" w:sz="0" w:space="0" w:color="auto"/>
        <w:left w:val="none" w:sz="0" w:space="0" w:color="auto"/>
        <w:bottom w:val="none" w:sz="0" w:space="0" w:color="auto"/>
        <w:right w:val="none" w:sz="0" w:space="0" w:color="auto"/>
      </w:divBdr>
      <w:divsChild>
        <w:div w:id="365255066">
          <w:marLeft w:val="0"/>
          <w:marRight w:val="0"/>
          <w:marTop w:val="0"/>
          <w:marBottom w:val="0"/>
          <w:divBdr>
            <w:top w:val="none" w:sz="0" w:space="0" w:color="auto"/>
            <w:left w:val="none" w:sz="0" w:space="0" w:color="auto"/>
            <w:bottom w:val="none" w:sz="0" w:space="0" w:color="auto"/>
            <w:right w:val="none" w:sz="0" w:space="0" w:color="auto"/>
          </w:divBdr>
          <w:divsChild>
            <w:div w:id="1822384132">
              <w:marLeft w:val="0"/>
              <w:marRight w:val="0"/>
              <w:marTop w:val="0"/>
              <w:marBottom w:val="0"/>
              <w:divBdr>
                <w:top w:val="none" w:sz="0" w:space="0" w:color="auto"/>
                <w:left w:val="none" w:sz="0" w:space="0" w:color="auto"/>
                <w:bottom w:val="none" w:sz="0" w:space="0" w:color="auto"/>
                <w:right w:val="none" w:sz="0" w:space="0" w:color="auto"/>
              </w:divBdr>
              <w:divsChild>
                <w:div w:id="1285162721">
                  <w:marLeft w:val="0"/>
                  <w:marRight w:val="0"/>
                  <w:marTop w:val="0"/>
                  <w:marBottom w:val="0"/>
                  <w:divBdr>
                    <w:top w:val="none" w:sz="0" w:space="0" w:color="auto"/>
                    <w:left w:val="none" w:sz="0" w:space="0" w:color="auto"/>
                    <w:bottom w:val="none" w:sz="0" w:space="0" w:color="auto"/>
                    <w:right w:val="none" w:sz="0" w:space="0" w:color="auto"/>
                  </w:divBdr>
                  <w:divsChild>
                    <w:div w:id="1534732239">
                      <w:marLeft w:val="0"/>
                      <w:marRight w:val="0"/>
                      <w:marTop w:val="0"/>
                      <w:marBottom w:val="0"/>
                      <w:divBdr>
                        <w:top w:val="none" w:sz="0" w:space="0" w:color="auto"/>
                        <w:left w:val="none" w:sz="0" w:space="0" w:color="auto"/>
                        <w:bottom w:val="none" w:sz="0" w:space="0" w:color="auto"/>
                        <w:right w:val="none" w:sz="0" w:space="0" w:color="auto"/>
                      </w:divBdr>
                      <w:divsChild>
                        <w:div w:id="528761806">
                          <w:marLeft w:val="0"/>
                          <w:marRight w:val="0"/>
                          <w:marTop w:val="0"/>
                          <w:marBottom w:val="0"/>
                          <w:divBdr>
                            <w:top w:val="none" w:sz="0" w:space="0" w:color="auto"/>
                            <w:left w:val="none" w:sz="0" w:space="0" w:color="auto"/>
                            <w:bottom w:val="none" w:sz="0" w:space="0" w:color="auto"/>
                            <w:right w:val="none" w:sz="0" w:space="0" w:color="auto"/>
                          </w:divBdr>
                          <w:divsChild>
                            <w:div w:id="1778063796">
                              <w:marLeft w:val="0"/>
                              <w:marRight w:val="1"/>
                              <w:marTop w:val="0"/>
                              <w:marBottom w:val="0"/>
                              <w:divBdr>
                                <w:top w:val="none" w:sz="0" w:space="0" w:color="auto"/>
                                <w:left w:val="none" w:sz="0" w:space="0" w:color="auto"/>
                                <w:bottom w:val="none" w:sz="0" w:space="0" w:color="auto"/>
                                <w:right w:val="none" w:sz="0" w:space="0" w:color="auto"/>
                              </w:divBdr>
                              <w:divsChild>
                                <w:div w:id="2092122273">
                                  <w:marLeft w:val="0"/>
                                  <w:marRight w:val="0"/>
                                  <w:marTop w:val="0"/>
                                  <w:marBottom w:val="0"/>
                                  <w:divBdr>
                                    <w:top w:val="none" w:sz="0" w:space="0" w:color="auto"/>
                                    <w:left w:val="none" w:sz="0" w:space="0" w:color="auto"/>
                                    <w:bottom w:val="none" w:sz="0" w:space="0" w:color="auto"/>
                                    <w:right w:val="none" w:sz="0" w:space="0" w:color="auto"/>
                                  </w:divBdr>
                                  <w:divsChild>
                                    <w:div w:id="2040928644">
                                      <w:marLeft w:val="0"/>
                                      <w:marRight w:val="0"/>
                                      <w:marTop w:val="0"/>
                                      <w:marBottom w:val="0"/>
                                      <w:divBdr>
                                        <w:top w:val="none" w:sz="0" w:space="0" w:color="auto"/>
                                        <w:left w:val="none" w:sz="0" w:space="0" w:color="auto"/>
                                        <w:bottom w:val="none" w:sz="0" w:space="0" w:color="auto"/>
                                        <w:right w:val="none" w:sz="0" w:space="0" w:color="auto"/>
                                      </w:divBdr>
                                      <w:divsChild>
                                        <w:div w:id="13533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21121675">
      <w:bodyDiv w:val="1"/>
      <w:marLeft w:val="0"/>
      <w:marRight w:val="0"/>
      <w:marTop w:val="0"/>
      <w:marBottom w:val="0"/>
      <w:divBdr>
        <w:top w:val="none" w:sz="0" w:space="0" w:color="auto"/>
        <w:left w:val="none" w:sz="0" w:space="0" w:color="auto"/>
        <w:bottom w:val="none" w:sz="0" w:space="0" w:color="auto"/>
        <w:right w:val="none" w:sz="0" w:space="0" w:color="auto"/>
      </w:divBdr>
    </w:div>
    <w:div w:id="926111461">
      <w:bodyDiv w:val="1"/>
      <w:marLeft w:val="0"/>
      <w:marRight w:val="0"/>
      <w:marTop w:val="0"/>
      <w:marBottom w:val="0"/>
      <w:divBdr>
        <w:top w:val="none" w:sz="0" w:space="0" w:color="auto"/>
        <w:left w:val="none" w:sz="0" w:space="0" w:color="auto"/>
        <w:bottom w:val="none" w:sz="0" w:space="0" w:color="auto"/>
        <w:right w:val="none" w:sz="0" w:space="0" w:color="auto"/>
      </w:divBdr>
      <w:divsChild>
        <w:div w:id="1235386318">
          <w:marLeft w:val="0"/>
          <w:marRight w:val="0"/>
          <w:marTop w:val="0"/>
          <w:marBottom w:val="0"/>
          <w:divBdr>
            <w:top w:val="none" w:sz="0" w:space="0" w:color="auto"/>
            <w:left w:val="none" w:sz="0" w:space="0" w:color="auto"/>
            <w:bottom w:val="none" w:sz="0" w:space="0" w:color="auto"/>
            <w:right w:val="none" w:sz="0" w:space="0" w:color="auto"/>
          </w:divBdr>
        </w:div>
        <w:div w:id="834496746">
          <w:marLeft w:val="0"/>
          <w:marRight w:val="0"/>
          <w:marTop w:val="0"/>
          <w:marBottom w:val="0"/>
          <w:divBdr>
            <w:top w:val="none" w:sz="0" w:space="0" w:color="auto"/>
            <w:left w:val="none" w:sz="0" w:space="0" w:color="auto"/>
            <w:bottom w:val="none" w:sz="0" w:space="0" w:color="auto"/>
            <w:right w:val="none" w:sz="0" w:space="0" w:color="auto"/>
          </w:divBdr>
        </w:div>
        <w:div w:id="151138439">
          <w:marLeft w:val="0"/>
          <w:marRight w:val="0"/>
          <w:marTop w:val="0"/>
          <w:marBottom w:val="0"/>
          <w:divBdr>
            <w:top w:val="none" w:sz="0" w:space="0" w:color="auto"/>
            <w:left w:val="none" w:sz="0" w:space="0" w:color="auto"/>
            <w:bottom w:val="none" w:sz="0" w:space="0" w:color="auto"/>
            <w:right w:val="none" w:sz="0" w:space="0" w:color="auto"/>
          </w:divBdr>
        </w:div>
        <w:div w:id="2031493227">
          <w:marLeft w:val="0"/>
          <w:marRight w:val="0"/>
          <w:marTop w:val="0"/>
          <w:marBottom w:val="0"/>
          <w:divBdr>
            <w:top w:val="none" w:sz="0" w:space="0" w:color="auto"/>
            <w:left w:val="none" w:sz="0" w:space="0" w:color="auto"/>
            <w:bottom w:val="none" w:sz="0" w:space="0" w:color="auto"/>
            <w:right w:val="none" w:sz="0" w:space="0" w:color="auto"/>
          </w:divBdr>
          <w:divsChild>
            <w:div w:id="1212184930">
              <w:marLeft w:val="0"/>
              <w:marRight w:val="0"/>
              <w:marTop w:val="0"/>
              <w:marBottom w:val="0"/>
              <w:divBdr>
                <w:top w:val="none" w:sz="0" w:space="0" w:color="auto"/>
                <w:left w:val="none" w:sz="0" w:space="0" w:color="auto"/>
                <w:bottom w:val="none" w:sz="0" w:space="0" w:color="auto"/>
                <w:right w:val="none" w:sz="0" w:space="0" w:color="auto"/>
              </w:divBdr>
            </w:div>
            <w:div w:id="1286696577">
              <w:marLeft w:val="0"/>
              <w:marRight w:val="0"/>
              <w:marTop w:val="0"/>
              <w:marBottom w:val="0"/>
              <w:divBdr>
                <w:top w:val="none" w:sz="0" w:space="0" w:color="auto"/>
                <w:left w:val="none" w:sz="0" w:space="0" w:color="auto"/>
                <w:bottom w:val="none" w:sz="0" w:space="0" w:color="auto"/>
                <w:right w:val="none" w:sz="0" w:space="0" w:color="auto"/>
              </w:divBdr>
            </w:div>
            <w:div w:id="106464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hyperlink" Target="http://www.ecpat.s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usannaEriksson\OneDrive%20-%20ECPAT%20Sverige\Dokument\Anpassade%20Office-mallar\ECPAT%20mall.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kumenttyp xmlns="fbca7229-0ba3-4602-9b44-4c2048b887ba">Styrdokument</Dokumenttyp>
    <Tema xmlns="fbca7229-0ba3-4602-9b44-4c2048b887ba" xsi:nil="true"/>
    <Enhet xmlns="fbca7229-0ba3-4602-9b44-4c2048b887ba">Program</Enhet>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6A89810D2E9FEA4A91C7B2A85137F7F2" ma:contentTypeVersion="" ma:contentTypeDescription="Skapa ett nytt dokument." ma:contentTypeScope="" ma:versionID="524aeb5662458bf2c3c16d8aed7776cf">
  <xsd:schema xmlns:xsd="http://www.w3.org/2001/XMLSchema" xmlns:xs="http://www.w3.org/2001/XMLSchema" xmlns:p="http://schemas.microsoft.com/office/2006/metadata/properties" xmlns:ns2="fbca7229-0ba3-4602-9b44-4c2048b887ba" xmlns:ns3="3cebca1a-9bf0-4243-a79e-ed81dfc279cc" targetNamespace="http://schemas.microsoft.com/office/2006/metadata/properties" ma:root="true" ma:fieldsID="60263027bb188a6fe1f022e70fa6a26e" ns2:_="" ns3:_="">
    <xsd:import namespace="fbca7229-0ba3-4602-9b44-4c2048b887ba"/>
    <xsd:import namespace="3cebca1a-9bf0-4243-a79e-ed81dfc279cc"/>
    <xsd:element name="properties">
      <xsd:complexType>
        <xsd:sequence>
          <xsd:element name="documentManagement">
            <xsd:complexType>
              <xsd:all>
                <xsd:element ref="ns2:Dokumenttyp" minOccurs="0"/>
                <xsd:element ref="ns2:Tema" minOccurs="0"/>
                <xsd:element ref="ns2:Enhet" minOccurs="0"/>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ca7229-0ba3-4602-9b44-4c2048b887ba" elementFormDefault="qualified">
    <xsd:import namespace="http://schemas.microsoft.com/office/2006/documentManagement/types"/>
    <xsd:import namespace="http://schemas.microsoft.com/office/infopath/2007/PartnerControls"/>
    <xsd:element name="Dokumenttyp" ma:index="8" nillable="true" ma:displayName="Dokumenttyp" ma:default="Övrigt" ma:format="Dropdown" ma:internalName="Dokumenttyp">
      <xsd:simpleType>
        <xsd:restriction base="dms:Choice">
          <xsd:enumeration value="Aktiviteter"/>
          <xsd:enumeration value="Anteckningar"/>
          <xsd:enumeration value="Fakta"/>
          <xsd:enumeration value="Information"/>
          <xsd:enumeration value="Internt arbete"/>
          <xsd:enumeration value="IT"/>
          <xsd:enumeration value="Juridiska dokument"/>
          <xsd:enumeration value="Lagstiftning"/>
          <xsd:enumeration value="Planering"/>
          <xsd:enumeration value="Rapport"/>
          <xsd:enumeration value="Samarbete"/>
          <xsd:enumeration value="Styrdokument"/>
          <xsd:enumeration value="Övrigt"/>
        </xsd:restriction>
      </xsd:simpleType>
    </xsd:element>
    <xsd:element name="Tema" ma:index="9" nillable="true" ma:displayName="Tema" ma:format="Dropdown" ma:internalName="Tema">
      <xsd:simpleType>
        <xsd:restriction base="dms:Choice">
          <xsd:enumeration value="Övergreppsmaterial"/>
          <xsd:enumeration value="Människohandel"/>
          <xsd:enumeration value="Resandeförövare"/>
        </xsd:restriction>
      </xsd:simpleType>
    </xsd:element>
    <xsd:element name="Enhet" ma:index="10" nillable="true" ma:displayName="Enhet" ma:default="Kommunikation" ma:internalName="Enhet">
      <xsd:simpleType>
        <xsd:restriction base="dms:Text">
          <xsd:maxLength value="255"/>
        </xsd:restriction>
      </xsd:simpleType>
    </xsd:element>
    <xsd:element name="SharedWithUsers" ma:index="11"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lat med information"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ebca1a-9bf0-4243-a79e-ed81dfc279cc"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Location" ma:index="17" nillable="true" ma:displayName="MediaServiceLocation" ma:descrip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7710D3-68BA-4D18-9B67-23DE57E63158}">
  <ds:schemaRefs>
    <ds:schemaRef ds:uri="http://schemas.microsoft.com/office/infopath/2007/PartnerControls"/>
    <ds:schemaRef ds:uri="3cebca1a-9bf0-4243-a79e-ed81dfc279cc"/>
    <ds:schemaRef ds:uri="http://purl.org/dc/terms/"/>
    <ds:schemaRef ds:uri="http://schemas.microsoft.com/office/2006/metadata/properties"/>
    <ds:schemaRef ds:uri="http://schemas.microsoft.com/office/2006/documentManagement/types"/>
    <ds:schemaRef ds:uri="http://purl.org/dc/elements/1.1/"/>
    <ds:schemaRef ds:uri="http://www.w3.org/XML/1998/namespace"/>
    <ds:schemaRef ds:uri="http://schemas.openxmlformats.org/package/2006/metadata/core-properties"/>
    <ds:schemaRef ds:uri="fbca7229-0ba3-4602-9b44-4c2048b887ba"/>
    <ds:schemaRef ds:uri="http://purl.org/dc/dcmitype/"/>
  </ds:schemaRefs>
</ds:datastoreItem>
</file>

<file path=customXml/itemProps2.xml><?xml version="1.0" encoding="utf-8"?>
<ds:datastoreItem xmlns:ds="http://schemas.openxmlformats.org/officeDocument/2006/customXml" ds:itemID="{2C1A2B3F-E971-45EA-82AC-5F26A40836E9}">
  <ds:schemaRefs>
    <ds:schemaRef ds:uri="http://schemas.microsoft.com/sharepoint/v3/contenttype/forms"/>
  </ds:schemaRefs>
</ds:datastoreItem>
</file>

<file path=customXml/itemProps3.xml><?xml version="1.0" encoding="utf-8"?>
<ds:datastoreItem xmlns:ds="http://schemas.openxmlformats.org/officeDocument/2006/customXml" ds:itemID="{7485D769-9323-4D69-B7B9-7FA89E8D46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ca7229-0ba3-4602-9b44-4c2048b887ba"/>
    <ds:schemaRef ds:uri="3cebca1a-9bf0-4243-a79e-ed81dfc279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DC38BE6-9817-43B3-917E-A1CEDA505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ECPAT mall.dotx</Template>
  <TotalTime>1</TotalTime>
  <Pages>2</Pages>
  <Words>458</Words>
  <Characters>2611</Characters>
  <Application>Microsoft Office Word</Application>
  <DocSecurity>0</DocSecurity>
  <Lines>21</Lines>
  <Paragraphs>6</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
      <vt:lpstr/>
    </vt:vector>
  </TitlesOfParts>
  <Company/>
  <LinksUpToDate>false</LinksUpToDate>
  <CharactersWithSpaces>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Susanna Eriksson</dc:creator>
  <cp:lastModifiedBy>BOIT James</cp:lastModifiedBy>
  <cp:revision>2</cp:revision>
  <cp:lastPrinted>2018-01-29T11:29:00Z</cp:lastPrinted>
  <dcterms:created xsi:type="dcterms:W3CDTF">2023-01-11T19:07:00Z</dcterms:created>
  <dcterms:modified xsi:type="dcterms:W3CDTF">2023-01-11T19:07:00Z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0x0101006A89810D2E9FEA4A91C7B2A85137F7F2</vt:lpwstr>
  </property>
</Properties>
</file>