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316D4" w14:textId="280D773F" w:rsidR="00613921" w:rsidRDefault="00613921" w:rsidP="00613921">
      <w:pPr>
        <w:pStyle w:val="HChG"/>
        <w:spacing w:before="140"/>
        <w:ind w:left="851" w:firstLine="0"/>
        <w:rPr>
          <w:szCs w:val="28"/>
        </w:rPr>
      </w:pPr>
      <w:r w:rsidRPr="00613921">
        <w:rPr>
          <w:szCs w:val="28"/>
        </w:rPr>
        <w:t xml:space="preserve">CMW Committee - </w:t>
      </w:r>
      <w:r w:rsidR="006634A0">
        <w:rPr>
          <w:szCs w:val="28"/>
        </w:rPr>
        <w:t>Fortieth</w:t>
      </w:r>
      <w:r w:rsidRPr="00613921">
        <w:rPr>
          <w:szCs w:val="28"/>
        </w:rPr>
        <w:t xml:space="preserve"> session</w:t>
      </w:r>
    </w:p>
    <w:p w14:paraId="1E3F8781" w14:textId="13CF6023" w:rsidR="00346FD0" w:rsidRPr="00613921" w:rsidRDefault="0037081C" w:rsidP="00613921">
      <w:pPr>
        <w:pStyle w:val="HChG"/>
        <w:spacing w:before="140"/>
        <w:ind w:left="851" w:firstLine="0"/>
        <w:rPr>
          <w:szCs w:val="28"/>
        </w:rPr>
      </w:pPr>
      <w:r w:rsidRPr="00613921">
        <w:rPr>
          <w:szCs w:val="28"/>
        </w:rPr>
        <w:t>Provisional programme of work</w:t>
      </w:r>
      <w:r w:rsidR="00792ADE">
        <w:rPr>
          <w:szCs w:val="28"/>
        </w:rPr>
        <w:t xml:space="preserve"> (</w:t>
      </w:r>
      <w:r w:rsidR="00792ADE" w:rsidRPr="00476998">
        <w:rPr>
          <w:color w:val="FF0000"/>
          <w:szCs w:val="28"/>
        </w:rPr>
        <w:t>subject to change</w:t>
      </w:r>
      <w:r w:rsidR="00792ADE">
        <w:rPr>
          <w:szCs w:val="28"/>
        </w:rPr>
        <w:t>)</w:t>
      </w:r>
      <w:r w:rsidR="003C2BEF">
        <w:rPr>
          <w:szCs w:val="28"/>
        </w:rPr>
        <w:br/>
        <w:t xml:space="preserve">Palais Wilson – </w:t>
      </w:r>
      <w:r w:rsidR="006634A0">
        <w:rPr>
          <w:szCs w:val="28"/>
        </w:rPr>
        <w:t>Ground</w:t>
      </w:r>
      <w:r w:rsidR="003C2BEF">
        <w:rPr>
          <w:szCs w:val="28"/>
        </w:rPr>
        <w:t xml:space="preserve"> floor conference room</w:t>
      </w:r>
    </w:p>
    <w:tbl>
      <w:tblPr>
        <w:tblW w:w="8080" w:type="dxa"/>
        <w:tblInd w:w="851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1"/>
        <w:gridCol w:w="5529"/>
      </w:tblGrid>
      <w:tr w:rsidR="0043537D" w:rsidRPr="00A273C0" w14:paraId="00821A18" w14:textId="77777777" w:rsidTr="00AB5FE7">
        <w:trPr>
          <w:trHeight w:val="231"/>
          <w:tblHeader/>
        </w:trPr>
        <w:tc>
          <w:tcPr>
            <w:tcW w:w="2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63E1418" w14:textId="77777777" w:rsidR="0043537D" w:rsidRPr="00A84423" w:rsidRDefault="0043537D" w:rsidP="00A273C0">
            <w:pPr>
              <w:suppressAutoHyphens w:val="0"/>
              <w:spacing w:before="80" w:after="80" w:line="200" w:lineRule="exact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i/>
                <w:sz w:val="21"/>
                <w:szCs w:val="21"/>
              </w:rPr>
              <w:t>Date and time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69580FD" w14:textId="0B845AE0" w:rsidR="0043537D" w:rsidRPr="00A84423" w:rsidRDefault="0043537D" w:rsidP="00A273C0">
            <w:pPr>
              <w:suppressAutoHyphens w:val="0"/>
              <w:spacing w:before="80" w:after="80" w:line="200" w:lineRule="exact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i/>
                <w:sz w:val="21"/>
                <w:szCs w:val="21"/>
              </w:rPr>
              <w:t xml:space="preserve">Programme </w:t>
            </w:r>
          </w:p>
        </w:tc>
      </w:tr>
      <w:tr w:rsidR="003C2BEF" w:rsidRPr="00A273C0" w14:paraId="4B28691D" w14:textId="77777777" w:rsidTr="00E24F21">
        <w:tc>
          <w:tcPr>
            <w:tcW w:w="8080" w:type="dxa"/>
            <w:gridSpan w:val="2"/>
            <w:tcBorders>
              <w:top w:val="single" w:sz="12" w:space="0" w:color="auto"/>
              <w:bottom w:val="nil"/>
            </w:tcBorders>
            <w:shd w:val="clear" w:color="auto" w:fill="F2F2F2" w:themeFill="background1" w:themeFillShade="F2"/>
          </w:tcPr>
          <w:p w14:paraId="3372836B" w14:textId="500A8E88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i/>
                <w:sz w:val="21"/>
                <w:szCs w:val="21"/>
              </w:rPr>
            </w:pPr>
            <w:r w:rsidRPr="00F75AE6">
              <w:rPr>
                <w:b/>
                <w:bCs/>
                <w:sz w:val="21"/>
                <w:szCs w:val="21"/>
              </w:rPr>
              <w:t xml:space="preserve">Monday, </w:t>
            </w:r>
            <w:r w:rsidR="00967CCA">
              <w:rPr>
                <w:b/>
                <w:bCs/>
                <w:sz w:val="21"/>
                <w:szCs w:val="21"/>
              </w:rPr>
              <w:t>7</w:t>
            </w:r>
            <w:r>
              <w:rPr>
                <w:b/>
                <w:bCs/>
                <w:sz w:val="21"/>
                <w:szCs w:val="21"/>
              </w:rPr>
              <w:t xml:space="preserve"> </w:t>
            </w:r>
            <w:r w:rsidR="00967CCA">
              <w:rPr>
                <w:b/>
                <w:bCs/>
                <w:sz w:val="21"/>
                <w:szCs w:val="21"/>
              </w:rPr>
              <w:t>April</w:t>
            </w:r>
          </w:p>
        </w:tc>
      </w:tr>
      <w:tr w:rsidR="00F75AE6" w:rsidRPr="00A273C0" w14:paraId="7DF2DB9F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7D32CACE" w14:textId="7EBFAF9E" w:rsidR="00F75AE6" w:rsidRPr="00A84423" w:rsidRDefault="00696D6E" w:rsidP="00BB51B2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 w:rsidR="00967CCA">
              <w:rPr>
                <w:sz w:val="21"/>
                <w:szCs w:val="21"/>
              </w:rPr>
              <w:t>9</w:t>
            </w:r>
            <w:r w:rsidR="00476998">
              <w:rPr>
                <w:sz w:val="21"/>
                <w:szCs w:val="21"/>
              </w:rPr>
              <w:t>1</w:t>
            </w:r>
            <w:r w:rsidR="00476998" w:rsidRPr="00476998">
              <w:rPr>
                <w:sz w:val="21"/>
                <w:szCs w:val="21"/>
                <w:vertAlign w:val="superscript"/>
              </w:rPr>
              <w:t>st</w:t>
            </w:r>
            <w:r w:rsidR="00476998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10:00-10:</w:t>
            </w:r>
            <w:r>
              <w:rPr>
                <w:sz w:val="21"/>
                <w:szCs w:val="21"/>
              </w:rPr>
              <w:t>30</w:t>
            </w:r>
            <w:r w:rsidR="00F75AE6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578C9C9F" w14:textId="77777777" w:rsidR="00696D6E" w:rsidRDefault="00F75AE6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Opening of the session, </w:t>
            </w:r>
            <w:r w:rsidR="00696D6E">
              <w:rPr>
                <w:sz w:val="21"/>
                <w:szCs w:val="21"/>
              </w:rPr>
              <w:t xml:space="preserve">Adoption of the agenda and consideration of the programme of work </w:t>
            </w:r>
          </w:p>
          <w:p w14:paraId="209B3953" w14:textId="4D47D393" w:rsidR="00F75AE6" w:rsidRPr="00A84423" w:rsidRDefault="00F75AE6" w:rsidP="00504E5E">
            <w:pPr>
              <w:suppressAutoHyphens w:val="0"/>
              <w:spacing w:before="40" w:after="120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(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1" w:history="1">
              <w:r w:rsidR="00AB5FE7">
                <w:rPr>
                  <w:rStyle w:val="Hyperlink"/>
                </w:rPr>
                <w:t>UN Web TV | UN Web TV</w:t>
              </w:r>
            </w:hyperlink>
            <w:hyperlink r:id="rId12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AE40B5" w:rsidRPr="00A273C0" w14:paraId="67A80485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19B9FE5C" w14:textId="7E4BD631" w:rsidR="00AE40B5" w:rsidRDefault="00AE40B5" w:rsidP="0043537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696D6E">
              <w:rPr>
                <w:sz w:val="21"/>
                <w:szCs w:val="21"/>
              </w:rPr>
              <w:t xml:space="preserve">0:30-11:45 </w:t>
            </w:r>
            <w:r>
              <w:rPr>
                <w:sz w:val="21"/>
                <w:szCs w:val="21"/>
              </w:rPr>
              <w:t>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0F5FC227" w14:textId="5E91AA77" w:rsidR="00AE40B5" w:rsidRPr="00A84423" w:rsidRDefault="00CC35B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Informal meeting with </w:t>
            </w:r>
            <w:r>
              <w:rPr>
                <w:sz w:val="21"/>
                <w:szCs w:val="21"/>
              </w:rPr>
              <w:t>NGOs and NHRIs</w:t>
            </w:r>
            <w:r w:rsidRPr="00A84423">
              <w:rPr>
                <w:sz w:val="21"/>
                <w:szCs w:val="21"/>
              </w:rPr>
              <w:t xml:space="preserve"> </w:t>
            </w:r>
            <w:r w:rsidR="0083000F">
              <w:rPr>
                <w:sz w:val="21"/>
                <w:szCs w:val="21"/>
              </w:rPr>
              <w:br/>
            </w:r>
            <w:r w:rsidR="0083000F" w:rsidRPr="00A84423">
              <w:rPr>
                <w:sz w:val="21"/>
                <w:szCs w:val="21"/>
              </w:rPr>
              <w:t>(</w:t>
            </w:r>
            <w:r w:rsidR="0083000F" w:rsidRPr="00BD5740">
              <w:rPr>
                <w:color w:val="0000FF"/>
                <w:sz w:val="21"/>
                <w:szCs w:val="21"/>
              </w:rPr>
              <w:t>public</w:t>
            </w:r>
            <w:r w:rsidR="0083000F" w:rsidRPr="00A84423">
              <w:rPr>
                <w:sz w:val="21"/>
                <w:szCs w:val="21"/>
              </w:rPr>
              <w:t xml:space="preserve">, </w:t>
            </w:r>
            <w:r w:rsidR="0083000F"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="0083000F"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3" w:history="1">
              <w:r w:rsidR="0083000F">
                <w:rPr>
                  <w:rStyle w:val="Hyperlink"/>
                </w:rPr>
                <w:t>UN Web TV | UN Web TV</w:t>
              </w:r>
            </w:hyperlink>
            <w:hyperlink r:id="rId14" w:history="1"/>
            <w:r w:rsidR="0083000F"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CC35BF" w:rsidRPr="00A273C0" w14:paraId="0E5D1EF6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33A025D8" w14:textId="124BB616" w:rsidR="00CC35BF" w:rsidRDefault="00CC35BF" w:rsidP="0043537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696D6E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:</w:t>
            </w:r>
            <w:r w:rsidR="00696D6E">
              <w:rPr>
                <w:sz w:val="21"/>
                <w:szCs w:val="21"/>
              </w:rPr>
              <w:t>45</w:t>
            </w:r>
            <w:r>
              <w:rPr>
                <w:sz w:val="21"/>
                <w:szCs w:val="21"/>
              </w:rPr>
              <w:t>-13:00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21D89F1F" w14:textId="2CFD3581" w:rsidR="00CC35BF" w:rsidRPr="00A84423" w:rsidRDefault="00CC35B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Informal meeting with United Nations bodies and specialized agencies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F75AE6" w:rsidRPr="00A273C0" w14:paraId="5B31822F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4D2835BB" w14:textId="001DA50C" w:rsidR="00F75AE6" w:rsidRPr="00A84423" w:rsidRDefault="00BD5740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967CCA">
              <w:rPr>
                <w:sz w:val="21"/>
                <w:szCs w:val="21"/>
              </w:rPr>
              <w:t>9</w:t>
            </w:r>
            <w:r w:rsidR="00476998">
              <w:rPr>
                <w:sz w:val="21"/>
                <w:szCs w:val="21"/>
              </w:rPr>
              <w:t>2</w:t>
            </w:r>
            <w:r w:rsidR="00476998" w:rsidRPr="00476998">
              <w:rPr>
                <w:sz w:val="21"/>
                <w:szCs w:val="21"/>
                <w:vertAlign w:val="superscript"/>
              </w:rPr>
              <w:t>nd</w:t>
            </w:r>
            <w:r w:rsidR="00476998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15:00-1</w:t>
            </w:r>
            <w:r w:rsidR="0019722C">
              <w:rPr>
                <w:sz w:val="21"/>
                <w:szCs w:val="21"/>
              </w:rPr>
              <w:t>8</w:t>
            </w:r>
            <w:r w:rsidR="00F75AE6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1AA230A9" w14:textId="349A5275" w:rsidR="00F75AE6" w:rsidRPr="00EF3E0C" w:rsidRDefault="0019722C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EF3E0C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 w:rsidR="00DA65FA" w:rsidRPr="00EF3E0C">
              <w:rPr>
                <w:sz w:val="21"/>
                <w:szCs w:val="21"/>
              </w:rPr>
              <w:t>fourth periodic</w:t>
            </w:r>
            <w:r w:rsidR="00343E91" w:rsidRPr="00EF3E0C">
              <w:rPr>
                <w:sz w:val="21"/>
                <w:szCs w:val="21"/>
              </w:rPr>
              <w:t xml:space="preserve"> </w:t>
            </w:r>
            <w:r w:rsidRPr="00EF3E0C">
              <w:rPr>
                <w:sz w:val="21"/>
                <w:szCs w:val="21"/>
              </w:rPr>
              <w:t xml:space="preserve">report of </w:t>
            </w:r>
            <w:r w:rsidR="00DA65FA" w:rsidRPr="00EF3E0C">
              <w:rPr>
                <w:b/>
                <w:bCs/>
                <w:sz w:val="21"/>
                <w:szCs w:val="21"/>
              </w:rPr>
              <w:t xml:space="preserve">Mexico </w:t>
            </w:r>
            <w:r w:rsidRPr="00EF3E0C">
              <w:rPr>
                <w:sz w:val="21"/>
                <w:szCs w:val="21"/>
              </w:rPr>
              <w:t xml:space="preserve">(in person, </w:t>
            </w:r>
            <w:r w:rsidRPr="00EF3E0C">
              <w:rPr>
                <w:color w:val="0000FF"/>
                <w:sz w:val="21"/>
                <w:szCs w:val="21"/>
              </w:rPr>
              <w:t>public</w:t>
            </w:r>
            <w:r w:rsidRPr="00EF3E0C">
              <w:rPr>
                <w:sz w:val="21"/>
                <w:szCs w:val="21"/>
              </w:rPr>
              <w:t xml:space="preserve">, </w:t>
            </w:r>
            <w:r w:rsidRPr="00EF3E0C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EF3E0C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5" w:history="1">
              <w:r w:rsidRPr="00EF3E0C">
                <w:rPr>
                  <w:rStyle w:val="Hyperlink"/>
                </w:rPr>
                <w:t>UN Web TV | UN Web TV</w:t>
              </w:r>
            </w:hyperlink>
            <w:hyperlink r:id="rId16" w:history="1"/>
            <w:hyperlink r:id="rId17" w:history="1"/>
            <w:r w:rsidR="00AB5FE7" w:rsidRPr="00EF3E0C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3C2BEF" w:rsidRPr="00A273C0" w14:paraId="2B89D72E" w14:textId="77777777" w:rsidTr="00E24F21">
        <w:tc>
          <w:tcPr>
            <w:tcW w:w="8080" w:type="dxa"/>
            <w:gridSpan w:val="2"/>
            <w:tcBorders>
              <w:top w:val="nil"/>
            </w:tcBorders>
            <w:shd w:val="clear" w:color="auto" w:fill="F2F2F2" w:themeFill="background1" w:themeFillShade="F2"/>
          </w:tcPr>
          <w:p w14:paraId="2D54DC08" w14:textId="795517B4" w:rsidR="003C2BEF" w:rsidRPr="00EF3E0C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EF3E0C">
              <w:rPr>
                <w:b/>
                <w:sz w:val="21"/>
                <w:szCs w:val="21"/>
              </w:rPr>
              <w:t xml:space="preserve">Tuesday, </w:t>
            </w:r>
            <w:r w:rsidR="00967CCA" w:rsidRPr="00EF3E0C">
              <w:rPr>
                <w:b/>
                <w:sz w:val="21"/>
                <w:szCs w:val="21"/>
              </w:rPr>
              <w:t>8</w:t>
            </w:r>
            <w:r w:rsidRPr="00EF3E0C">
              <w:rPr>
                <w:b/>
                <w:sz w:val="21"/>
                <w:szCs w:val="21"/>
              </w:rPr>
              <w:t xml:space="preserve"> </w:t>
            </w:r>
            <w:r w:rsidR="00967CCA" w:rsidRPr="00EF3E0C">
              <w:rPr>
                <w:b/>
                <w:sz w:val="21"/>
                <w:szCs w:val="21"/>
              </w:rPr>
              <w:t>April</w:t>
            </w:r>
            <w:r w:rsidRPr="00EF3E0C">
              <w:rPr>
                <w:b/>
                <w:sz w:val="21"/>
                <w:szCs w:val="21"/>
              </w:rPr>
              <w:t xml:space="preserve"> </w:t>
            </w:r>
          </w:p>
        </w:tc>
      </w:tr>
      <w:tr w:rsidR="0043537D" w:rsidRPr="00A273C0" w14:paraId="2E14F47E" w14:textId="77777777" w:rsidTr="00AB5FE7">
        <w:tc>
          <w:tcPr>
            <w:tcW w:w="2551" w:type="dxa"/>
            <w:shd w:val="clear" w:color="auto" w:fill="auto"/>
          </w:tcPr>
          <w:p w14:paraId="6210C2FF" w14:textId="2BE9AD57" w:rsidR="0043537D" w:rsidRPr="00A84423" w:rsidRDefault="00BD5740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967CCA">
              <w:rPr>
                <w:sz w:val="21"/>
                <w:szCs w:val="21"/>
              </w:rPr>
              <w:t>9</w:t>
            </w:r>
            <w:r w:rsidR="00476998">
              <w:rPr>
                <w:sz w:val="21"/>
                <w:szCs w:val="21"/>
              </w:rPr>
              <w:t>3</w:t>
            </w:r>
            <w:r w:rsidR="00476998" w:rsidRPr="00476998">
              <w:rPr>
                <w:sz w:val="21"/>
                <w:szCs w:val="21"/>
                <w:vertAlign w:val="superscript"/>
              </w:rPr>
              <w:t>rd</w:t>
            </w:r>
            <w:r w:rsidR="00476998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10:00-13:00 (CET)</w:t>
            </w:r>
          </w:p>
        </w:tc>
        <w:tc>
          <w:tcPr>
            <w:tcW w:w="5529" w:type="dxa"/>
            <w:shd w:val="clear" w:color="auto" w:fill="auto"/>
          </w:tcPr>
          <w:p w14:paraId="38158ED3" w14:textId="7BC3BEBD" w:rsidR="0043537D" w:rsidRPr="00EF3E0C" w:rsidRDefault="00726CD9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EF3E0C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 w:rsidR="00DA65FA" w:rsidRPr="00EF3E0C">
              <w:rPr>
                <w:sz w:val="21"/>
                <w:szCs w:val="21"/>
              </w:rPr>
              <w:t xml:space="preserve">fourth periodic report of </w:t>
            </w:r>
            <w:r w:rsidR="00DA65FA" w:rsidRPr="00EF3E0C">
              <w:rPr>
                <w:b/>
                <w:bCs/>
                <w:sz w:val="21"/>
                <w:szCs w:val="21"/>
              </w:rPr>
              <w:t>Mexico</w:t>
            </w:r>
            <w:r w:rsidRPr="00EF3E0C">
              <w:rPr>
                <w:sz w:val="21"/>
                <w:szCs w:val="21"/>
              </w:rPr>
              <w:br/>
              <w:t xml:space="preserve">(in person, </w:t>
            </w:r>
            <w:r w:rsidRPr="00EF3E0C">
              <w:rPr>
                <w:color w:val="0000FF"/>
                <w:sz w:val="21"/>
                <w:szCs w:val="21"/>
              </w:rPr>
              <w:t>public</w:t>
            </w:r>
            <w:r w:rsidRPr="00EF3E0C">
              <w:rPr>
                <w:sz w:val="21"/>
                <w:szCs w:val="21"/>
              </w:rPr>
              <w:t xml:space="preserve">, </w:t>
            </w:r>
            <w:r w:rsidRPr="00EF3E0C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EF3E0C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8" w:history="1">
              <w:r w:rsidRPr="00EF3E0C">
                <w:rPr>
                  <w:rStyle w:val="Hyperlink"/>
                </w:rPr>
                <w:t>UN Web TV | UN Web TV</w:t>
              </w:r>
            </w:hyperlink>
            <w:hyperlink r:id="rId19" w:history="1"/>
            <w:r w:rsidRPr="00EF3E0C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hyperlink r:id="rId20" w:history="1"/>
          </w:p>
        </w:tc>
      </w:tr>
      <w:tr w:rsidR="0043537D" w:rsidRPr="00A273C0" w14:paraId="11523DDB" w14:textId="77777777" w:rsidTr="00AB5FE7">
        <w:tc>
          <w:tcPr>
            <w:tcW w:w="2551" w:type="dxa"/>
            <w:shd w:val="clear" w:color="auto" w:fill="auto"/>
          </w:tcPr>
          <w:p w14:paraId="74F45652" w14:textId="5977E481" w:rsidR="0043537D" w:rsidRPr="00A84423" w:rsidRDefault="00BD5740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967CCA">
              <w:rPr>
                <w:sz w:val="21"/>
                <w:szCs w:val="21"/>
              </w:rPr>
              <w:t>9</w:t>
            </w:r>
            <w:r w:rsidR="00476998">
              <w:rPr>
                <w:sz w:val="21"/>
                <w:szCs w:val="21"/>
              </w:rPr>
              <w:t>4</w:t>
            </w:r>
            <w:r w:rsidR="00476998" w:rsidRPr="00476998">
              <w:rPr>
                <w:sz w:val="21"/>
                <w:szCs w:val="21"/>
                <w:vertAlign w:val="superscript"/>
              </w:rPr>
              <w:t>th</w:t>
            </w:r>
            <w:r w:rsidR="00476998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43537D" w:rsidRPr="00A84423">
              <w:rPr>
                <w:sz w:val="21"/>
                <w:szCs w:val="21"/>
              </w:rPr>
              <w:t>1</w:t>
            </w:r>
            <w:r w:rsidR="00F75AE6">
              <w:rPr>
                <w:sz w:val="21"/>
                <w:szCs w:val="21"/>
              </w:rPr>
              <w:t>5:00</w:t>
            </w:r>
            <w:r w:rsidR="00A84423">
              <w:rPr>
                <w:sz w:val="21"/>
                <w:szCs w:val="21"/>
              </w:rPr>
              <w:t>-</w:t>
            </w:r>
            <w:r w:rsidR="0043537D" w:rsidRPr="00A84423">
              <w:rPr>
                <w:sz w:val="21"/>
                <w:szCs w:val="21"/>
              </w:rPr>
              <w:t>1</w:t>
            </w:r>
            <w:r w:rsidR="00F75AE6">
              <w:rPr>
                <w:sz w:val="21"/>
                <w:szCs w:val="21"/>
              </w:rPr>
              <w:t>8:00</w:t>
            </w:r>
            <w:r w:rsidR="006D5CFC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shd w:val="clear" w:color="auto" w:fill="auto"/>
          </w:tcPr>
          <w:p w14:paraId="5CA06BBE" w14:textId="22C099C5" w:rsidR="00261F2E" w:rsidRPr="00EF3E0C" w:rsidRDefault="00726CD9" w:rsidP="00261F2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EF3E0C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 w:rsidR="00DA65FA" w:rsidRPr="00EF3E0C">
              <w:rPr>
                <w:sz w:val="21"/>
                <w:szCs w:val="21"/>
              </w:rPr>
              <w:t xml:space="preserve">second </w:t>
            </w:r>
            <w:r w:rsidR="008B6154" w:rsidRPr="00EF3E0C">
              <w:rPr>
                <w:sz w:val="21"/>
                <w:szCs w:val="21"/>
              </w:rPr>
              <w:t xml:space="preserve">periodic </w:t>
            </w:r>
            <w:r w:rsidR="00343E91" w:rsidRPr="00EF3E0C">
              <w:rPr>
                <w:sz w:val="21"/>
                <w:szCs w:val="21"/>
              </w:rPr>
              <w:t>report of</w:t>
            </w:r>
            <w:r w:rsidR="00343E91" w:rsidRPr="00EF3E0C">
              <w:rPr>
                <w:b/>
                <w:bCs/>
                <w:sz w:val="21"/>
                <w:szCs w:val="21"/>
              </w:rPr>
              <w:t xml:space="preserve"> </w:t>
            </w:r>
            <w:r w:rsidR="008B6154" w:rsidRPr="00EF3E0C">
              <w:rPr>
                <w:b/>
                <w:bCs/>
                <w:sz w:val="21"/>
                <w:szCs w:val="21"/>
              </w:rPr>
              <w:t>Niger</w:t>
            </w:r>
            <w:r w:rsidR="008B6154" w:rsidRPr="00EF3E0C">
              <w:rPr>
                <w:sz w:val="21"/>
                <w:szCs w:val="21"/>
              </w:rPr>
              <w:t xml:space="preserve">  </w:t>
            </w:r>
            <w:r w:rsidRPr="00EF3E0C">
              <w:rPr>
                <w:sz w:val="21"/>
                <w:szCs w:val="21"/>
              </w:rPr>
              <w:t xml:space="preserve">(in person, </w:t>
            </w:r>
            <w:r w:rsidRPr="00EF3E0C">
              <w:rPr>
                <w:color w:val="0000FF"/>
                <w:sz w:val="21"/>
                <w:szCs w:val="21"/>
              </w:rPr>
              <w:t>public</w:t>
            </w:r>
            <w:r w:rsidRPr="00EF3E0C">
              <w:rPr>
                <w:sz w:val="21"/>
                <w:szCs w:val="21"/>
              </w:rPr>
              <w:t xml:space="preserve">, </w:t>
            </w:r>
            <w:r w:rsidRPr="00EF3E0C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EF3E0C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1" w:history="1">
              <w:r w:rsidRPr="00EF3E0C">
                <w:rPr>
                  <w:rStyle w:val="Hyperlink"/>
                </w:rPr>
                <w:t>UN Web TV | UN Web TV</w:t>
              </w:r>
            </w:hyperlink>
            <w:hyperlink r:id="rId22" w:history="1"/>
            <w:r w:rsidRPr="00EF3E0C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hyperlink r:id="rId23" w:history="1"/>
          </w:p>
        </w:tc>
      </w:tr>
      <w:tr w:rsidR="003C2BEF" w:rsidRPr="00A273C0" w14:paraId="16268F8B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04323BA3" w14:textId="2501CD35" w:rsidR="003C2BEF" w:rsidRPr="00EF3E0C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EF3E0C">
              <w:rPr>
                <w:b/>
                <w:sz w:val="21"/>
                <w:szCs w:val="21"/>
              </w:rPr>
              <w:t xml:space="preserve">Wednesday, </w:t>
            </w:r>
            <w:r w:rsidR="00967CCA" w:rsidRPr="00EF3E0C">
              <w:rPr>
                <w:b/>
                <w:sz w:val="21"/>
                <w:szCs w:val="21"/>
              </w:rPr>
              <w:t>9</w:t>
            </w:r>
            <w:r w:rsidRPr="00EF3E0C">
              <w:rPr>
                <w:b/>
                <w:sz w:val="21"/>
                <w:szCs w:val="21"/>
              </w:rPr>
              <w:t xml:space="preserve"> </w:t>
            </w:r>
            <w:r w:rsidR="00967CCA" w:rsidRPr="00EF3E0C">
              <w:rPr>
                <w:b/>
                <w:sz w:val="21"/>
                <w:szCs w:val="21"/>
              </w:rPr>
              <w:t>April</w:t>
            </w:r>
          </w:p>
        </w:tc>
      </w:tr>
      <w:tr w:rsidR="0043537D" w:rsidRPr="00A273C0" w14:paraId="197AB1A8" w14:textId="77777777" w:rsidTr="00AB5FE7">
        <w:tc>
          <w:tcPr>
            <w:tcW w:w="2551" w:type="dxa"/>
            <w:shd w:val="clear" w:color="auto" w:fill="auto"/>
          </w:tcPr>
          <w:p w14:paraId="605D8B3B" w14:textId="1C72D5EF" w:rsidR="0043537D" w:rsidRPr="00A84423" w:rsidRDefault="00476998" w:rsidP="00F61184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967CCA">
              <w:rPr>
                <w:sz w:val="21"/>
                <w:szCs w:val="21"/>
              </w:rPr>
              <w:t>9</w:t>
            </w:r>
            <w:r>
              <w:rPr>
                <w:sz w:val="21"/>
                <w:szCs w:val="21"/>
              </w:rPr>
              <w:t>5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43537D" w:rsidRPr="00A84423">
              <w:rPr>
                <w:sz w:val="21"/>
                <w:szCs w:val="21"/>
              </w:rPr>
              <w:t>1</w:t>
            </w:r>
            <w:r w:rsidR="00F75AE6">
              <w:rPr>
                <w:sz w:val="21"/>
                <w:szCs w:val="21"/>
              </w:rPr>
              <w:t>0</w:t>
            </w:r>
            <w:r w:rsidR="00346FD0" w:rsidRPr="00A84423">
              <w:rPr>
                <w:sz w:val="21"/>
                <w:szCs w:val="21"/>
              </w:rPr>
              <w:t>:00-1</w:t>
            </w:r>
            <w:r w:rsidR="00F75AE6">
              <w:rPr>
                <w:sz w:val="21"/>
                <w:szCs w:val="21"/>
              </w:rPr>
              <w:t>3</w:t>
            </w:r>
            <w:r w:rsidR="00346FD0" w:rsidRPr="00A84423">
              <w:rPr>
                <w:sz w:val="21"/>
                <w:szCs w:val="21"/>
              </w:rPr>
              <w:t>:</w:t>
            </w:r>
            <w:r w:rsidR="00F61184" w:rsidRPr="00A84423">
              <w:rPr>
                <w:sz w:val="21"/>
                <w:szCs w:val="21"/>
              </w:rPr>
              <w:t>00</w:t>
            </w:r>
            <w:r w:rsidR="006D5CFC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shd w:val="clear" w:color="auto" w:fill="auto"/>
          </w:tcPr>
          <w:p w14:paraId="7FB33810" w14:textId="4B78BFEF" w:rsidR="001C2A9D" w:rsidRPr="00EF3E0C" w:rsidRDefault="00726CD9" w:rsidP="001C2A9D">
            <w:pPr>
              <w:suppressAutoHyphens w:val="0"/>
              <w:spacing w:before="40" w:after="60"/>
              <w:ind w:right="113"/>
              <w:rPr>
                <w:sz w:val="21"/>
                <w:szCs w:val="21"/>
              </w:rPr>
            </w:pPr>
            <w:r w:rsidRPr="00EF3E0C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 w:rsidR="008B6154" w:rsidRPr="00EF3E0C">
              <w:rPr>
                <w:sz w:val="21"/>
                <w:szCs w:val="21"/>
              </w:rPr>
              <w:t>second periodic report of</w:t>
            </w:r>
            <w:r w:rsidR="008B6154" w:rsidRPr="00EF3E0C">
              <w:rPr>
                <w:b/>
                <w:bCs/>
                <w:sz w:val="21"/>
                <w:szCs w:val="21"/>
              </w:rPr>
              <w:t xml:space="preserve"> Niger</w:t>
            </w:r>
            <w:r w:rsidR="008B6154" w:rsidRPr="00EF3E0C">
              <w:rPr>
                <w:sz w:val="21"/>
                <w:szCs w:val="21"/>
              </w:rPr>
              <w:t xml:space="preserve">  </w:t>
            </w:r>
            <w:r w:rsidRPr="00EF3E0C">
              <w:rPr>
                <w:sz w:val="21"/>
                <w:szCs w:val="21"/>
              </w:rPr>
              <w:br/>
              <w:t xml:space="preserve">(in person, </w:t>
            </w:r>
            <w:r w:rsidRPr="00EF3E0C">
              <w:rPr>
                <w:color w:val="0000FF"/>
                <w:sz w:val="21"/>
                <w:szCs w:val="21"/>
              </w:rPr>
              <w:t>public</w:t>
            </w:r>
            <w:r w:rsidRPr="00EF3E0C">
              <w:rPr>
                <w:sz w:val="21"/>
                <w:szCs w:val="21"/>
              </w:rPr>
              <w:t xml:space="preserve">, </w:t>
            </w:r>
            <w:r w:rsidRPr="00EF3E0C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EF3E0C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4" w:history="1">
              <w:r w:rsidRPr="00EF3E0C">
                <w:rPr>
                  <w:rStyle w:val="Hyperlink"/>
                </w:rPr>
                <w:t>UN Web TV | UN Web TV</w:t>
              </w:r>
            </w:hyperlink>
            <w:hyperlink r:id="rId25" w:history="1"/>
            <w:r w:rsidRPr="00EF3E0C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hyperlink r:id="rId26" w:history="1"/>
          </w:p>
        </w:tc>
      </w:tr>
      <w:tr w:rsidR="00F75AE6" w:rsidRPr="00A273C0" w14:paraId="44522A43" w14:textId="77777777" w:rsidTr="00AB5FE7">
        <w:tc>
          <w:tcPr>
            <w:tcW w:w="2551" w:type="dxa"/>
            <w:shd w:val="clear" w:color="auto" w:fill="auto"/>
          </w:tcPr>
          <w:p w14:paraId="2212EB54" w14:textId="3A2490D7" w:rsidR="00F75AE6" w:rsidRPr="00A84423" w:rsidRDefault="00476998" w:rsidP="00F61184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967CCA">
              <w:rPr>
                <w:sz w:val="21"/>
                <w:szCs w:val="21"/>
              </w:rPr>
              <w:t>9</w:t>
            </w:r>
            <w:r>
              <w:rPr>
                <w:sz w:val="21"/>
                <w:szCs w:val="21"/>
              </w:rPr>
              <w:t>6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 w:rsidR="00792ADE">
              <w:rPr>
                <w:sz w:val="21"/>
                <w:szCs w:val="21"/>
              </w:rPr>
              <w:t xml:space="preserve"> </w:t>
            </w:r>
            <w:r w:rsidR="00792ADE" w:rsidRPr="00A84423">
              <w:rPr>
                <w:sz w:val="21"/>
                <w:szCs w:val="21"/>
              </w:rPr>
              <w:t>meeting</w:t>
            </w:r>
            <w:r w:rsidR="00792ADE">
              <w:rPr>
                <w:sz w:val="21"/>
                <w:szCs w:val="21"/>
              </w:rPr>
              <w:t xml:space="preserve"> </w:t>
            </w:r>
            <w:r w:rsidR="00792ADE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15:00-1</w:t>
            </w:r>
            <w:r w:rsidR="003C7992">
              <w:rPr>
                <w:sz w:val="21"/>
                <w:szCs w:val="21"/>
              </w:rPr>
              <w:t>8</w:t>
            </w:r>
            <w:r w:rsidR="00F75AE6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4ADABB59" w14:textId="2A26160C" w:rsidR="00F75AE6" w:rsidRPr="00EF3E0C" w:rsidRDefault="00726CD9" w:rsidP="001C2A9D">
            <w:pPr>
              <w:suppressAutoHyphens w:val="0"/>
              <w:spacing w:before="40" w:after="60"/>
              <w:ind w:right="113"/>
              <w:rPr>
                <w:sz w:val="21"/>
                <w:szCs w:val="21"/>
              </w:rPr>
            </w:pPr>
            <w:r w:rsidRPr="00EF3E0C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 w:rsidR="008B6154" w:rsidRPr="00EF3E0C">
              <w:rPr>
                <w:sz w:val="21"/>
                <w:szCs w:val="21"/>
              </w:rPr>
              <w:t xml:space="preserve">combined initial and second periodic reports of </w:t>
            </w:r>
            <w:r w:rsidR="008B6154" w:rsidRPr="00EF3E0C">
              <w:rPr>
                <w:b/>
                <w:bCs/>
                <w:sz w:val="21"/>
                <w:szCs w:val="21"/>
              </w:rPr>
              <w:t xml:space="preserve">Jamaica </w:t>
            </w:r>
            <w:r w:rsidRPr="00EF3E0C">
              <w:rPr>
                <w:sz w:val="21"/>
                <w:szCs w:val="21"/>
              </w:rPr>
              <w:br/>
              <w:t xml:space="preserve">(in person, </w:t>
            </w:r>
            <w:r w:rsidRPr="00EF3E0C">
              <w:rPr>
                <w:color w:val="0000FF"/>
                <w:sz w:val="21"/>
                <w:szCs w:val="21"/>
              </w:rPr>
              <w:t>public</w:t>
            </w:r>
            <w:r w:rsidRPr="00EF3E0C">
              <w:rPr>
                <w:sz w:val="21"/>
                <w:szCs w:val="21"/>
              </w:rPr>
              <w:t xml:space="preserve">, </w:t>
            </w:r>
            <w:r w:rsidRPr="00EF3E0C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EF3E0C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7" w:history="1">
              <w:r w:rsidRPr="00EF3E0C">
                <w:rPr>
                  <w:rStyle w:val="Hyperlink"/>
                </w:rPr>
                <w:t>UN Web TV | UN Web TV</w:t>
              </w:r>
            </w:hyperlink>
            <w:hyperlink r:id="rId28" w:history="1"/>
            <w:r w:rsidRPr="00EF3E0C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hyperlink r:id="rId29" w:history="1"/>
          </w:p>
        </w:tc>
      </w:tr>
      <w:tr w:rsidR="003C2BEF" w:rsidRPr="00A273C0" w14:paraId="43AF3401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3B1C31CC" w14:textId="5D1CFE12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Thursday, </w:t>
            </w:r>
            <w:r w:rsidR="00967CCA">
              <w:rPr>
                <w:b/>
                <w:sz w:val="21"/>
                <w:szCs w:val="21"/>
              </w:rPr>
              <w:t>10</w:t>
            </w:r>
            <w:r>
              <w:rPr>
                <w:b/>
                <w:sz w:val="21"/>
                <w:szCs w:val="21"/>
              </w:rPr>
              <w:t xml:space="preserve"> </w:t>
            </w:r>
            <w:r w:rsidR="00967CCA">
              <w:rPr>
                <w:b/>
                <w:sz w:val="21"/>
                <w:szCs w:val="21"/>
              </w:rPr>
              <w:t>April</w:t>
            </w:r>
            <w:r w:rsidRPr="00A84423">
              <w:rPr>
                <w:b/>
                <w:sz w:val="21"/>
                <w:szCs w:val="21"/>
              </w:rPr>
              <w:t xml:space="preserve"> </w:t>
            </w:r>
          </w:p>
        </w:tc>
      </w:tr>
      <w:tr w:rsidR="00726CD9" w:rsidRPr="00A273C0" w14:paraId="07B382F8" w14:textId="77777777" w:rsidTr="00AB5FE7">
        <w:tc>
          <w:tcPr>
            <w:tcW w:w="2551" w:type="dxa"/>
            <w:shd w:val="clear" w:color="auto" w:fill="auto"/>
          </w:tcPr>
          <w:p w14:paraId="336ADC7C" w14:textId="3F801992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967CCA">
              <w:rPr>
                <w:sz w:val="21"/>
                <w:szCs w:val="21"/>
              </w:rPr>
              <w:t>9</w:t>
            </w:r>
            <w:r>
              <w:rPr>
                <w:sz w:val="21"/>
                <w:szCs w:val="21"/>
              </w:rPr>
              <w:t>7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</w:t>
            </w:r>
            <w:r w:rsidRPr="00A84423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t xml:space="preserve"> 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25995DE3" w14:textId="18EB0FDD" w:rsidR="00726CD9" w:rsidRPr="00A84423" w:rsidRDefault="00726CD9" w:rsidP="00726CD9">
            <w:pPr>
              <w:suppressAutoHyphens w:val="0"/>
              <w:spacing w:before="40" w:after="120"/>
              <w:ind w:right="-6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 w:rsidR="008B6154">
              <w:rPr>
                <w:sz w:val="21"/>
                <w:szCs w:val="21"/>
              </w:rPr>
              <w:t xml:space="preserve">combined initial and second periodic reports of </w:t>
            </w:r>
            <w:r w:rsidR="008B6154" w:rsidRPr="008B6154">
              <w:rPr>
                <w:b/>
                <w:bCs/>
                <w:sz w:val="21"/>
                <w:szCs w:val="21"/>
              </w:rPr>
              <w:t>Jamaica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in person,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30" w:history="1">
              <w:r>
                <w:rPr>
                  <w:rStyle w:val="Hyperlink"/>
                </w:rPr>
                <w:t>UN Web TV | UN Web TV</w:t>
              </w:r>
            </w:hyperlink>
            <w:hyperlink r:id="rId31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hyperlink r:id="rId32" w:history="1"/>
          </w:p>
        </w:tc>
      </w:tr>
      <w:tr w:rsidR="00726CD9" w:rsidRPr="00A273C0" w14:paraId="39C3F505" w14:textId="77777777" w:rsidTr="00AB5FE7">
        <w:tc>
          <w:tcPr>
            <w:tcW w:w="2551" w:type="dxa"/>
            <w:shd w:val="clear" w:color="auto" w:fill="auto"/>
          </w:tcPr>
          <w:p w14:paraId="15FA9FDE" w14:textId="323A4A61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bookmarkStart w:id="0" w:name="_Hlk112947253"/>
            <w:r>
              <w:rPr>
                <w:sz w:val="21"/>
                <w:szCs w:val="21"/>
              </w:rPr>
              <w:t>5</w:t>
            </w:r>
            <w:r w:rsidR="00967CCA">
              <w:rPr>
                <w:sz w:val="21"/>
                <w:szCs w:val="21"/>
              </w:rPr>
              <w:t>9</w:t>
            </w:r>
            <w:r>
              <w:rPr>
                <w:sz w:val="21"/>
                <w:szCs w:val="21"/>
              </w:rPr>
              <w:t>8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</w:t>
            </w:r>
            <w:r w:rsidRPr="00A84423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br/>
              <w:t>15:00-18:00 (CET)</w:t>
            </w:r>
          </w:p>
        </w:tc>
        <w:tc>
          <w:tcPr>
            <w:tcW w:w="5529" w:type="dxa"/>
            <w:shd w:val="clear" w:color="auto" w:fill="auto"/>
          </w:tcPr>
          <w:p w14:paraId="4AD3C89C" w14:textId="789041D4" w:rsidR="00696D6E" w:rsidRPr="00A84423" w:rsidRDefault="008B6154" w:rsidP="00696D6E">
            <w:pPr>
              <w:suppressAutoHyphens w:val="0"/>
              <w:spacing w:before="40" w:after="120"/>
              <w:ind w:right="-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bookmarkEnd w:id="0"/>
      <w:tr w:rsidR="00726CD9" w:rsidRPr="00A273C0" w14:paraId="251A7DC9" w14:textId="77777777" w:rsidTr="0040055D">
        <w:trPr>
          <w:trHeight w:val="395"/>
        </w:trPr>
        <w:tc>
          <w:tcPr>
            <w:tcW w:w="8080" w:type="dxa"/>
            <w:gridSpan w:val="2"/>
            <w:shd w:val="clear" w:color="auto" w:fill="F2F2F2" w:themeFill="background1" w:themeFillShade="F2"/>
          </w:tcPr>
          <w:p w14:paraId="7232E224" w14:textId="76AB16CB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E24F21">
              <w:rPr>
                <w:b/>
                <w:sz w:val="21"/>
                <w:szCs w:val="21"/>
                <w:shd w:val="clear" w:color="auto" w:fill="F2F2F2" w:themeFill="background1" w:themeFillShade="F2"/>
              </w:rPr>
              <w:t xml:space="preserve">Friday, </w:t>
            </w:r>
            <w:r w:rsidR="00967CCA">
              <w:rPr>
                <w:b/>
                <w:sz w:val="21"/>
                <w:szCs w:val="21"/>
                <w:shd w:val="clear" w:color="auto" w:fill="F2F2F2" w:themeFill="background1" w:themeFillShade="F2"/>
              </w:rPr>
              <w:t>11</w:t>
            </w:r>
            <w:r w:rsidRPr="00E24F21">
              <w:rPr>
                <w:b/>
                <w:sz w:val="21"/>
                <w:szCs w:val="21"/>
                <w:shd w:val="clear" w:color="auto" w:fill="F2F2F2" w:themeFill="background1" w:themeFillShade="F2"/>
              </w:rPr>
              <w:t xml:space="preserve"> </w:t>
            </w:r>
            <w:r w:rsidR="00967CCA">
              <w:rPr>
                <w:b/>
                <w:sz w:val="21"/>
                <w:szCs w:val="21"/>
                <w:shd w:val="clear" w:color="auto" w:fill="F2F2F2" w:themeFill="background1" w:themeFillShade="F2"/>
              </w:rPr>
              <w:t>April</w:t>
            </w:r>
          </w:p>
        </w:tc>
      </w:tr>
      <w:tr w:rsidR="00726CD9" w:rsidRPr="00A273C0" w14:paraId="37CA1DD8" w14:textId="77777777" w:rsidTr="00AB5FE7">
        <w:tc>
          <w:tcPr>
            <w:tcW w:w="2551" w:type="dxa"/>
            <w:tcBorders>
              <w:bottom w:val="nil"/>
            </w:tcBorders>
            <w:shd w:val="clear" w:color="auto" w:fill="auto"/>
          </w:tcPr>
          <w:p w14:paraId="0458417E" w14:textId="30BF3D19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967CCA">
              <w:rPr>
                <w:sz w:val="21"/>
                <w:szCs w:val="21"/>
              </w:rPr>
              <w:t>9</w:t>
            </w:r>
            <w:r>
              <w:rPr>
                <w:sz w:val="21"/>
                <w:szCs w:val="21"/>
              </w:rPr>
              <w:t>9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 w:rsidRPr="00A84423">
              <w:rPr>
                <w:sz w:val="21"/>
                <w:szCs w:val="21"/>
              </w:rPr>
              <w:t xml:space="preserve"> 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bottom w:val="nil"/>
            </w:tcBorders>
            <w:shd w:val="clear" w:color="auto" w:fill="auto"/>
          </w:tcPr>
          <w:p w14:paraId="48D53E76" w14:textId="11423699" w:rsidR="00726CD9" w:rsidRPr="00A84423" w:rsidDel="001C39E0" w:rsidRDefault="008B6154" w:rsidP="00726CD9">
            <w:pPr>
              <w:suppressAutoHyphens w:val="0"/>
              <w:spacing w:before="40" w:after="120"/>
              <w:ind w:right="-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726CD9" w:rsidRPr="00A273C0" w14:paraId="20D18416" w14:textId="77777777" w:rsidTr="00AB5FE7">
        <w:tc>
          <w:tcPr>
            <w:tcW w:w="2551" w:type="dxa"/>
            <w:shd w:val="clear" w:color="auto" w:fill="auto"/>
          </w:tcPr>
          <w:p w14:paraId="2204DC6F" w14:textId="77777777" w:rsidR="00726CD9" w:rsidRDefault="00967CCA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600</w:t>
            </w:r>
            <w:r w:rsidR="00726CD9" w:rsidRPr="00476998">
              <w:rPr>
                <w:sz w:val="21"/>
                <w:szCs w:val="21"/>
                <w:vertAlign w:val="superscript"/>
              </w:rPr>
              <w:t>th</w:t>
            </w:r>
            <w:r w:rsidR="00726CD9">
              <w:rPr>
                <w:sz w:val="21"/>
                <w:szCs w:val="21"/>
              </w:rPr>
              <w:t xml:space="preserve"> </w:t>
            </w:r>
            <w:r w:rsidR="00726CD9" w:rsidRPr="00A84423">
              <w:rPr>
                <w:sz w:val="21"/>
                <w:szCs w:val="21"/>
              </w:rPr>
              <w:t>meeting</w:t>
            </w:r>
            <w:r w:rsidR="00726CD9">
              <w:rPr>
                <w:sz w:val="21"/>
                <w:szCs w:val="21"/>
              </w:rPr>
              <w:t xml:space="preserve"> </w:t>
            </w:r>
            <w:r w:rsidR="00726CD9">
              <w:rPr>
                <w:sz w:val="21"/>
                <w:szCs w:val="21"/>
              </w:rPr>
              <w:br/>
              <w:t>15:00-18:00 (CET)</w:t>
            </w:r>
          </w:p>
          <w:p w14:paraId="540098C8" w14:textId="10943D6B" w:rsidR="00343E91" w:rsidRPr="00A84423" w:rsidRDefault="00343E91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  <w:tc>
          <w:tcPr>
            <w:tcW w:w="5529" w:type="dxa"/>
            <w:shd w:val="clear" w:color="auto" w:fill="auto"/>
          </w:tcPr>
          <w:p w14:paraId="35F205B3" w14:textId="55335460" w:rsidR="00726CD9" w:rsidRPr="0040055D" w:rsidRDefault="00726CD9" w:rsidP="00726CD9">
            <w:pPr>
              <w:suppressAutoHyphens w:val="0"/>
              <w:spacing w:before="40" w:after="120"/>
              <w:ind w:right="-6"/>
              <w:rPr>
                <w:rFonts w:cstheme="minorHAnsi"/>
                <w:i/>
                <w:iCs/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726CD9" w:rsidRPr="00A273C0" w14:paraId="7E033617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55F047E6" w14:textId="0E31B711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lastRenderedPageBreak/>
              <w:t>Monday,</w:t>
            </w:r>
            <w:r w:rsidR="00967CCA">
              <w:rPr>
                <w:b/>
                <w:sz w:val="21"/>
                <w:szCs w:val="21"/>
              </w:rPr>
              <w:t xml:space="preserve"> 14</w:t>
            </w:r>
            <w:r>
              <w:rPr>
                <w:b/>
                <w:sz w:val="21"/>
                <w:szCs w:val="21"/>
              </w:rPr>
              <w:t xml:space="preserve"> </w:t>
            </w:r>
            <w:r w:rsidR="00967CCA">
              <w:rPr>
                <w:b/>
                <w:sz w:val="21"/>
                <w:szCs w:val="21"/>
              </w:rPr>
              <w:t>April</w:t>
            </w:r>
          </w:p>
        </w:tc>
      </w:tr>
      <w:tr w:rsidR="00726CD9" w:rsidRPr="00A273C0" w14:paraId="48ED06FE" w14:textId="77777777" w:rsidTr="00AB5FE7">
        <w:tc>
          <w:tcPr>
            <w:tcW w:w="2551" w:type="dxa"/>
            <w:shd w:val="clear" w:color="auto" w:fill="auto"/>
          </w:tcPr>
          <w:p w14:paraId="5C3F1401" w14:textId="7CD54E8D" w:rsidR="00726CD9" w:rsidRPr="00A84423" w:rsidRDefault="00967CCA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601</w:t>
            </w:r>
            <w:r w:rsidR="00726CD9" w:rsidRPr="00476998">
              <w:rPr>
                <w:sz w:val="21"/>
                <w:szCs w:val="21"/>
                <w:vertAlign w:val="superscript"/>
              </w:rPr>
              <w:t>st</w:t>
            </w:r>
            <w:r w:rsidR="00726CD9">
              <w:rPr>
                <w:sz w:val="21"/>
                <w:szCs w:val="21"/>
              </w:rPr>
              <w:t xml:space="preserve"> </w:t>
            </w:r>
            <w:r w:rsidR="00726CD9" w:rsidRPr="00792ADE">
              <w:rPr>
                <w:sz w:val="21"/>
                <w:szCs w:val="21"/>
              </w:rPr>
              <w:t>meeting</w:t>
            </w:r>
            <w:r w:rsidR="00726CD9" w:rsidRPr="00A84423">
              <w:rPr>
                <w:sz w:val="21"/>
                <w:szCs w:val="21"/>
              </w:rPr>
              <w:br/>
              <w:t>1</w:t>
            </w:r>
            <w:r w:rsidR="00726CD9">
              <w:rPr>
                <w:sz w:val="21"/>
                <w:szCs w:val="21"/>
              </w:rPr>
              <w:t>0</w:t>
            </w:r>
            <w:r w:rsidR="00726CD9" w:rsidRPr="00A84423">
              <w:rPr>
                <w:sz w:val="21"/>
                <w:szCs w:val="21"/>
              </w:rPr>
              <w:t>:00-1</w:t>
            </w:r>
            <w:r w:rsidR="00726CD9">
              <w:rPr>
                <w:sz w:val="21"/>
                <w:szCs w:val="21"/>
              </w:rPr>
              <w:t>3</w:t>
            </w:r>
            <w:r w:rsidR="00726CD9"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7AEF49BE" w14:textId="1FC73762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726CD9" w:rsidRPr="00A273C0" w14:paraId="03B1CD7B" w14:textId="77777777" w:rsidTr="00AB5FE7">
        <w:tc>
          <w:tcPr>
            <w:tcW w:w="2551" w:type="dxa"/>
            <w:shd w:val="clear" w:color="auto" w:fill="auto"/>
          </w:tcPr>
          <w:p w14:paraId="1E8B7C4C" w14:textId="54F768FC" w:rsidR="00726CD9" w:rsidRPr="00A84423" w:rsidRDefault="00967CCA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602</w:t>
            </w:r>
            <w:r w:rsidR="00726CD9" w:rsidRPr="00476998">
              <w:rPr>
                <w:sz w:val="21"/>
                <w:szCs w:val="21"/>
                <w:vertAlign w:val="superscript"/>
              </w:rPr>
              <w:t>nd</w:t>
            </w:r>
            <w:r w:rsidR="00726CD9">
              <w:rPr>
                <w:sz w:val="21"/>
                <w:szCs w:val="21"/>
              </w:rPr>
              <w:t xml:space="preserve"> </w:t>
            </w:r>
            <w:r w:rsidR="00726CD9" w:rsidRPr="00792ADE">
              <w:rPr>
                <w:sz w:val="21"/>
                <w:szCs w:val="21"/>
              </w:rPr>
              <w:t xml:space="preserve">meeting </w:t>
            </w:r>
            <w:r w:rsidR="00726CD9">
              <w:rPr>
                <w:sz w:val="21"/>
                <w:szCs w:val="21"/>
              </w:rPr>
              <w:br/>
              <w:t xml:space="preserve">15:00-18:00 </w:t>
            </w:r>
            <w:r w:rsidR="00726CD9" w:rsidRPr="00A84423">
              <w:rPr>
                <w:sz w:val="21"/>
                <w:szCs w:val="21"/>
              </w:rPr>
              <w:t>(CET)</w:t>
            </w:r>
          </w:p>
        </w:tc>
        <w:tc>
          <w:tcPr>
            <w:tcW w:w="5529" w:type="dxa"/>
            <w:shd w:val="clear" w:color="auto" w:fill="auto"/>
          </w:tcPr>
          <w:p w14:paraId="682C39C9" w14:textId="65B5FB1D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726CD9" w:rsidRPr="00A273C0" w14:paraId="2D1A2A75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450D5F9F" w14:textId="58631664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Tuesday, </w:t>
            </w:r>
            <w:r w:rsidR="00967CCA">
              <w:rPr>
                <w:b/>
                <w:sz w:val="21"/>
                <w:szCs w:val="21"/>
              </w:rPr>
              <w:t>15</w:t>
            </w:r>
            <w:r>
              <w:rPr>
                <w:b/>
                <w:sz w:val="21"/>
                <w:szCs w:val="21"/>
              </w:rPr>
              <w:t xml:space="preserve"> </w:t>
            </w:r>
            <w:r w:rsidR="00967CCA">
              <w:rPr>
                <w:b/>
                <w:sz w:val="21"/>
                <w:szCs w:val="21"/>
              </w:rPr>
              <w:t>April</w:t>
            </w:r>
          </w:p>
        </w:tc>
      </w:tr>
      <w:tr w:rsidR="00726CD9" w:rsidRPr="00A273C0" w14:paraId="6624CDFB" w14:textId="77777777" w:rsidTr="00AB5FE7">
        <w:tc>
          <w:tcPr>
            <w:tcW w:w="2551" w:type="dxa"/>
            <w:shd w:val="clear" w:color="auto" w:fill="auto"/>
          </w:tcPr>
          <w:p w14:paraId="5FDBA038" w14:textId="51D0DA5A" w:rsidR="00726CD9" w:rsidRPr="00A84423" w:rsidRDefault="00967CCA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603</w:t>
            </w:r>
            <w:r w:rsidR="00726CD9" w:rsidRPr="00476998">
              <w:rPr>
                <w:sz w:val="21"/>
                <w:szCs w:val="21"/>
                <w:vertAlign w:val="superscript"/>
              </w:rPr>
              <w:t>rd</w:t>
            </w:r>
            <w:r w:rsidR="00726CD9">
              <w:rPr>
                <w:sz w:val="21"/>
                <w:szCs w:val="21"/>
              </w:rPr>
              <w:t xml:space="preserve"> </w:t>
            </w:r>
            <w:r w:rsidR="00726CD9" w:rsidRPr="00A84423">
              <w:rPr>
                <w:sz w:val="21"/>
                <w:szCs w:val="21"/>
              </w:rPr>
              <w:t>meeting</w:t>
            </w:r>
            <w:r w:rsidR="00726CD9" w:rsidRPr="00A84423">
              <w:rPr>
                <w:sz w:val="21"/>
                <w:szCs w:val="21"/>
              </w:rPr>
              <w:br/>
              <w:t>1</w:t>
            </w:r>
            <w:r w:rsidR="00726CD9">
              <w:rPr>
                <w:sz w:val="21"/>
                <w:szCs w:val="21"/>
              </w:rPr>
              <w:t>0</w:t>
            </w:r>
            <w:r w:rsidR="00726CD9" w:rsidRPr="00A84423">
              <w:rPr>
                <w:sz w:val="21"/>
                <w:szCs w:val="21"/>
              </w:rPr>
              <w:t>:</w:t>
            </w:r>
            <w:r w:rsidR="00726CD9">
              <w:rPr>
                <w:sz w:val="21"/>
                <w:szCs w:val="21"/>
              </w:rPr>
              <w:t>0</w:t>
            </w:r>
            <w:r w:rsidR="00726CD9" w:rsidRPr="00A84423">
              <w:rPr>
                <w:sz w:val="21"/>
                <w:szCs w:val="21"/>
              </w:rPr>
              <w:t>0-1</w:t>
            </w:r>
            <w:r w:rsidR="00726CD9">
              <w:rPr>
                <w:sz w:val="21"/>
                <w:szCs w:val="21"/>
              </w:rPr>
              <w:t>3</w:t>
            </w:r>
            <w:r w:rsidR="00726CD9" w:rsidRPr="00A84423">
              <w:rPr>
                <w:sz w:val="21"/>
                <w:szCs w:val="21"/>
              </w:rPr>
              <w:t>:</w:t>
            </w:r>
            <w:r w:rsidR="00726CD9">
              <w:rPr>
                <w:sz w:val="21"/>
                <w:szCs w:val="21"/>
              </w:rPr>
              <w:t>0</w:t>
            </w:r>
            <w:r w:rsidR="00726CD9" w:rsidRPr="00A84423">
              <w:rPr>
                <w:sz w:val="21"/>
                <w:szCs w:val="21"/>
              </w:rPr>
              <w:t>0 (CET)</w:t>
            </w:r>
          </w:p>
        </w:tc>
        <w:tc>
          <w:tcPr>
            <w:tcW w:w="5529" w:type="dxa"/>
            <w:shd w:val="clear" w:color="auto" w:fill="auto"/>
          </w:tcPr>
          <w:p w14:paraId="079E7CC2" w14:textId="7B06E2CE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726CD9" w:rsidRPr="00A273C0" w14:paraId="337F2658" w14:textId="77777777" w:rsidTr="00AB5FE7">
        <w:tc>
          <w:tcPr>
            <w:tcW w:w="2551" w:type="dxa"/>
            <w:shd w:val="clear" w:color="auto" w:fill="auto"/>
          </w:tcPr>
          <w:p w14:paraId="6BCD7A85" w14:textId="5ED5B418" w:rsidR="00726CD9" w:rsidRPr="00A942E4" w:rsidRDefault="00967CCA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942E4">
              <w:rPr>
                <w:sz w:val="21"/>
                <w:szCs w:val="21"/>
              </w:rPr>
              <w:t>604</w:t>
            </w:r>
            <w:r w:rsidR="00726CD9" w:rsidRPr="00A942E4">
              <w:rPr>
                <w:sz w:val="21"/>
                <w:szCs w:val="21"/>
                <w:vertAlign w:val="superscript"/>
              </w:rPr>
              <w:t>th</w:t>
            </w:r>
            <w:r w:rsidR="00726CD9" w:rsidRPr="00A942E4">
              <w:rPr>
                <w:sz w:val="21"/>
                <w:szCs w:val="21"/>
              </w:rPr>
              <w:t xml:space="preserve"> meeting </w:t>
            </w:r>
            <w:r w:rsidR="00726CD9" w:rsidRPr="00A942E4">
              <w:rPr>
                <w:sz w:val="21"/>
                <w:szCs w:val="21"/>
              </w:rPr>
              <w:br/>
              <w:t>15:00-1</w:t>
            </w:r>
            <w:r w:rsidR="00EF3E0C" w:rsidRPr="00A942E4">
              <w:rPr>
                <w:sz w:val="21"/>
                <w:szCs w:val="21"/>
              </w:rPr>
              <w:t>7</w:t>
            </w:r>
            <w:r w:rsidR="00726CD9" w:rsidRPr="00A942E4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44E22A57" w14:textId="480C57CA" w:rsidR="00726CD9" w:rsidRPr="00A942E4" w:rsidRDefault="00A942E4" w:rsidP="001E60E4">
            <w:pPr>
              <w:suppressAutoHyphens w:val="0"/>
              <w:spacing w:before="40" w:after="120"/>
              <w:ind w:right="113"/>
              <w:jc w:val="both"/>
              <w:rPr>
                <w:sz w:val="21"/>
                <w:szCs w:val="21"/>
              </w:rPr>
            </w:pPr>
            <w:r w:rsidRPr="00A942E4">
              <w:rPr>
                <w:sz w:val="21"/>
                <w:szCs w:val="21"/>
              </w:rPr>
              <w:t xml:space="preserve">Launch of General Comment </w:t>
            </w:r>
            <w:proofErr w:type="spellStart"/>
            <w:r w:rsidRPr="00A942E4">
              <w:rPr>
                <w:sz w:val="21"/>
                <w:szCs w:val="21"/>
              </w:rPr>
              <w:t>n</w:t>
            </w:r>
            <w:proofErr w:type="spellEnd"/>
            <w:r w:rsidRPr="00A942E4">
              <w:rPr>
                <w:sz w:val="21"/>
                <w:szCs w:val="21"/>
              </w:rPr>
              <w:t>°6</w:t>
            </w:r>
            <w:r w:rsidR="001E60E4">
              <w:rPr>
                <w:sz w:val="21"/>
                <w:szCs w:val="21"/>
              </w:rPr>
              <w:t xml:space="preserve"> </w:t>
            </w:r>
            <w:r w:rsidR="001E60E4" w:rsidRPr="001E60E4">
              <w:rPr>
                <w:sz w:val="21"/>
                <w:szCs w:val="21"/>
              </w:rPr>
              <w:t>on the convergent protection of the rights of migrant workers and members of their families through the Convention and the Global Compact for safe, orderly and regular migration</w:t>
            </w:r>
            <w:r w:rsidR="00D216A6" w:rsidRPr="00D216A6">
              <w:rPr>
                <w:sz w:val="21"/>
                <w:szCs w:val="21"/>
              </w:rPr>
              <w:t xml:space="preserve"> </w:t>
            </w:r>
            <w:r w:rsidR="00726CD9" w:rsidRPr="00A942E4">
              <w:rPr>
                <w:sz w:val="21"/>
                <w:szCs w:val="21"/>
              </w:rPr>
              <w:t>(</w:t>
            </w:r>
            <w:r w:rsidRPr="00A942E4">
              <w:rPr>
                <w:color w:val="0000FF"/>
                <w:sz w:val="21"/>
                <w:szCs w:val="21"/>
              </w:rPr>
              <w:t>public</w:t>
            </w:r>
            <w:r w:rsidR="00726CD9" w:rsidRPr="00A942E4">
              <w:rPr>
                <w:sz w:val="21"/>
                <w:szCs w:val="21"/>
              </w:rPr>
              <w:t>)</w:t>
            </w:r>
          </w:p>
        </w:tc>
      </w:tr>
      <w:tr w:rsidR="00EF3E0C" w:rsidRPr="00A273C0" w14:paraId="1AA6E608" w14:textId="77777777" w:rsidTr="00AB5FE7">
        <w:tc>
          <w:tcPr>
            <w:tcW w:w="2551" w:type="dxa"/>
            <w:shd w:val="clear" w:color="auto" w:fill="auto"/>
          </w:tcPr>
          <w:p w14:paraId="2CBC7B63" w14:textId="02D8DE26" w:rsidR="00EF3E0C" w:rsidRPr="00A942E4" w:rsidRDefault="00A942E4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942E4">
              <w:rPr>
                <w:sz w:val="21"/>
                <w:szCs w:val="21"/>
              </w:rPr>
              <w:t>17:00-18:00 (CET)</w:t>
            </w:r>
          </w:p>
        </w:tc>
        <w:tc>
          <w:tcPr>
            <w:tcW w:w="5529" w:type="dxa"/>
            <w:shd w:val="clear" w:color="auto" w:fill="auto"/>
          </w:tcPr>
          <w:p w14:paraId="55D655D0" w14:textId="4D37D25E" w:rsidR="00EF3E0C" w:rsidRPr="00A942E4" w:rsidRDefault="00A942E4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942E4">
              <w:rPr>
                <w:sz w:val="21"/>
                <w:szCs w:val="21"/>
              </w:rPr>
              <w:t>Working Group of the Whole (</w:t>
            </w:r>
            <w:r w:rsidRPr="00A942E4">
              <w:rPr>
                <w:color w:val="FF0000"/>
                <w:sz w:val="21"/>
                <w:szCs w:val="21"/>
              </w:rPr>
              <w:t>closed</w:t>
            </w:r>
            <w:r w:rsidRPr="00A942E4">
              <w:rPr>
                <w:sz w:val="21"/>
                <w:szCs w:val="21"/>
              </w:rPr>
              <w:t>)</w:t>
            </w:r>
          </w:p>
        </w:tc>
      </w:tr>
      <w:tr w:rsidR="00726CD9" w:rsidRPr="00A273C0" w14:paraId="663B5A9E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4C369D3F" w14:textId="0E5CF785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>Wednesday</w:t>
            </w:r>
            <w:r>
              <w:rPr>
                <w:b/>
                <w:sz w:val="21"/>
                <w:szCs w:val="21"/>
              </w:rPr>
              <w:t>, 1</w:t>
            </w:r>
            <w:r w:rsidR="00967CCA">
              <w:rPr>
                <w:b/>
                <w:sz w:val="21"/>
                <w:szCs w:val="21"/>
              </w:rPr>
              <w:t>6</w:t>
            </w:r>
            <w:r>
              <w:rPr>
                <w:b/>
                <w:sz w:val="21"/>
                <w:szCs w:val="21"/>
              </w:rPr>
              <w:t xml:space="preserve"> </w:t>
            </w:r>
            <w:r w:rsidR="00967CCA">
              <w:rPr>
                <w:b/>
                <w:sz w:val="21"/>
                <w:szCs w:val="21"/>
              </w:rPr>
              <w:t>April</w:t>
            </w:r>
          </w:p>
        </w:tc>
      </w:tr>
      <w:tr w:rsidR="00726CD9" w:rsidRPr="00A273C0" w14:paraId="187A00E4" w14:textId="77777777" w:rsidTr="00AB5FE7">
        <w:tc>
          <w:tcPr>
            <w:tcW w:w="2551" w:type="dxa"/>
            <w:shd w:val="clear" w:color="auto" w:fill="auto"/>
          </w:tcPr>
          <w:p w14:paraId="0E104C59" w14:textId="1EF39786" w:rsidR="00726CD9" w:rsidRPr="00A84423" w:rsidRDefault="00967CCA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</w:t>
            </w:r>
            <w:r w:rsidR="00726CD9">
              <w:rPr>
                <w:sz w:val="21"/>
                <w:szCs w:val="21"/>
              </w:rPr>
              <w:t>5</w:t>
            </w:r>
            <w:r w:rsidR="00726CD9" w:rsidRPr="00476998">
              <w:rPr>
                <w:sz w:val="21"/>
                <w:szCs w:val="21"/>
                <w:vertAlign w:val="superscript"/>
              </w:rPr>
              <w:t>th</w:t>
            </w:r>
            <w:r w:rsidR="00726CD9">
              <w:rPr>
                <w:sz w:val="21"/>
                <w:szCs w:val="21"/>
              </w:rPr>
              <w:t xml:space="preserve"> </w:t>
            </w:r>
            <w:r w:rsidR="00726CD9" w:rsidRPr="00792ADE">
              <w:rPr>
                <w:sz w:val="21"/>
                <w:szCs w:val="21"/>
              </w:rPr>
              <w:t>meeting</w:t>
            </w:r>
            <w:r w:rsidR="00726CD9" w:rsidRPr="00A84423">
              <w:rPr>
                <w:sz w:val="21"/>
                <w:szCs w:val="21"/>
              </w:rPr>
              <w:br/>
              <w:t>1</w:t>
            </w:r>
            <w:r w:rsidR="00726CD9">
              <w:rPr>
                <w:sz w:val="21"/>
                <w:szCs w:val="21"/>
              </w:rPr>
              <w:t>0</w:t>
            </w:r>
            <w:r w:rsidR="00726CD9" w:rsidRPr="00A84423">
              <w:rPr>
                <w:sz w:val="21"/>
                <w:szCs w:val="21"/>
              </w:rPr>
              <w:t>:00-1</w:t>
            </w:r>
            <w:r w:rsidR="00726CD9">
              <w:rPr>
                <w:sz w:val="21"/>
                <w:szCs w:val="21"/>
              </w:rPr>
              <w:t>3</w:t>
            </w:r>
            <w:r w:rsidR="00726CD9"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224DA9DB" w14:textId="47AD4E24" w:rsidR="00726CD9" w:rsidRPr="00A84423" w:rsidRDefault="00726CD9" w:rsidP="00726CD9">
            <w:pPr>
              <w:suppressAutoHyphens w:val="0"/>
              <w:spacing w:before="4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closed)</w:t>
            </w:r>
          </w:p>
        </w:tc>
      </w:tr>
      <w:tr w:rsidR="00726CD9" w:rsidRPr="00A273C0" w14:paraId="2BD4D512" w14:textId="77777777" w:rsidTr="00AB5FE7">
        <w:tc>
          <w:tcPr>
            <w:tcW w:w="2551" w:type="dxa"/>
            <w:shd w:val="clear" w:color="auto" w:fill="auto"/>
          </w:tcPr>
          <w:p w14:paraId="40443E7A" w14:textId="5555177D" w:rsidR="00726CD9" w:rsidRPr="00A84423" w:rsidRDefault="00967CCA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</w:t>
            </w:r>
            <w:r w:rsidR="00726CD9">
              <w:rPr>
                <w:sz w:val="21"/>
                <w:szCs w:val="21"/>
              </w:rPr>
              <w:t>6</w:t>
            </w:r>
            <w:r w:rsidR="00726CD9" w:rsidRPr="00476998">
              <w:rPr>
                <w:sz w:val="21"/>
                <w:szCs w:val="21"/>
                <w:vertAlign w:val="superscript"/>
              </w:rPr>
              <w:t>th</w:t>
            </w:r>
            <w:r w:rsidR="00726CD9">
              <w:rPr>
                <w:sz w:val="21"/>
                <w:szCs w:val="21"/>
              </w:rPr>
              <w:t xml:space="preserve"> </w:t>
            </w:r>
            <w:r w:rsidR="00726CD9" w:rsidRPr="00792ADE">
              <w:rPr>
                <w:sz w:val="21"/>
                <w:szCs w:val="21"/>
              </w:rPr>
              <w:t>meeting</w:t>
            </w:r>
            <w:r w:rsidR="00726CD9" w:rsidRPr="00A84423">
              <w:rPr>
                <w:sz w:val="21"/>
                <w:szCs w:val="21"/>
              </w:rPr>
              <w:br/>
              <w:t>1</w:t>
            </w:r>
            <w:r w:rsidR="00726CD9">
              <w:rPr>
                <w:sz w:val="21"/>
                <w:szCs w:val="21"/>
              </w:rPr>
              <w:t>5</w:t>
            </w:r>
            <w:r w:rsidR="00726CD9" w:rsidRPr="00A84423">
              <w:rPr>
                <w:sz w:val="21"/>
                <w:szCs w:val="21"/>
              </w:rPr>
              <w:t>:00-18:00 (CET)</w:t>
            </w:r>
          </w:p>
        </w:tc>
        <w:tc>
          <w:tcPr>
            <w:tcW w:w="5529" w:type="dxa"/>
            <w:shd w:val="clear" w:color="auto" w:fill="auto"/>
          </w:tcPr>
          <w:p w14:paraId="151D9B20" w14:textId="5E9B8628" w:rsidR="00726CD9" w:rsidRPr="00A84423" w:rsidRDefault="00726CD9" w:rsidP="00726CD9">
            <w:pPr>
              <w:suppressAutoHyphens w:val="0"/>
              <w:spacing w:before="4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726CD9" w:rsidRPr="00A273C0" w14:paraId="235242C9" w14:textId="77777777" w:rsidTr="00476998">
        <w:tc>
          <w:tcPr>
            <w:tcW w:w="2551" w:type="dxa"/>
            <w:shd w:val="clear" w:color="auto" w:fill="F2F2F2" w:themeFill="background1" w:themeFillShade="F2"/>
          </w:tcPr>
          <w:p w14:paraId="232B3938" w14:textId="3958DFA2" w:rsidR="00726CD9" w:rsidRPr="00792ADE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Fri</w:t>
            </w:r>
            <w:r w:rsidRPr="00A84423">
              <w:rPr>
                <w:b/>
                <w:sz w:val="21"/>
                <w:szCs w:val="21"/>
              </w:rPr>
              <w:t>day,</w:t>
            </w:r>
            <w:r>
              <w:rPr>
                <w:b/>
                <w:sz w:val="21"/>
                <w:szCs w:val="21"/>
              </w:rPr>
              <w:t xml:space="preserve"> 1</w:t>
            </w:r>
            <w:r w:rsidR="00967CCA">
              <w:rPr>
                <w:b/>
                <w:sz w:val="21"/>
                <w:szCs w:val="21"/>
              </w:rPr>
              <w:t>7</w:t>
            </w:r>
            <w:r>
              <w:rPr>
                <w:b/>
                <w:sz w:val="21"/>
                <w:szCs w:val="21"/>
              </w:rPr>
              <w:t xml:space="preserve"> </w:t>
            </w:r>
            <w:r w:rsidR="00967CCA">
              <w:rPr>
                <w:b/>
                <w:sz w:val="21"/>
                <w:szCs w:val="21"/>
              </w:rPr>
              <w:t>April</w:t>
            </w:r>
          </w:p>
        </w:tc>
        <w:tc>
          <w:tcPr>
            <w:tcW w:w="5529" w:type="dxa"/>
            <w:shd w:val="clear" w:color="auto" w:fill="F2F2F2" w:themeFill="background1" w:themeFillShade="F2"/>
          </w:tcPr>
          <w:p w14:paraId="4C3EE133" w14:textId="77777777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726CD9" w:rsidRPr="00A273C0" w14:paraId="02634A14" w14:textId="77777777" w:rsidTr="00AB5FE7">
        <w:tc>
          <w:tcPr>
            <w:tcW w:w="2551" w:type="dxa"/>
            <w:shd w:val="clear" w:color="auto" w:fill="auto"/>
          </w:tcPr>
          <w:p w14:paraId="78744886" w14:textId="51F5195E" w:rsidR="00726CD9" w:rsidRPr="00792ADE" w:rsidRDefault="00967CCA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607</w:t>
            </w:r>
            <w:r w:rsidR="00726CD9" w:rsidRPr="00726CD9">
              <w:rPr>
                <w:sz w:val="21"/>
                <w:szCs w:val="21"/>
                <w:vertAlign w:val="superscript"/>
              </w:rPr>
              <w:t>th</w:t>
            </w:r>
            <w:r w:rsidR="00726CD9" w:rsidRPr="00726CD9">
              <w:rPr>
                <w:sz w:val="21"/>
                <w:szCs w:val="21"/>
              </w:rPr>
              <w:t xml:space="preserve"> </w:t>
            </w:r>
            <w:r w:rsidR="00726CD9" w:rsidRPr="00476998">
              <w:rPr>
                <w:sz w:val="21"/>
                <w:szCs w:val="21"/>
              </w:rPr>
              <w:t>meeting</w:t>
            </w:r>
            <w:r w:rsidR="00726CD9">
              <w:rPr>
                <w:sz w:val="21"/>
                <w:szCs w:val="21"/>
              </w:rPr>
              <w:br/>
            </w:r>
            <w:r w:rsidR="00726CD9" w:rsidRPr="00A84423">
              <w:rPr>
                <w:sz w:val="21"/>
                <w:szCs w:val="21"/>
              </w:rPr>
              <w:t>1</w:t>
            </w:r>
            <w:r w:rsidR="00726CD9">
              <w:rPr>
                <w:sz w:val="21"/>
                <w:szCs w:val="21"/>
              </w:rPr>
              <w:t>0</w:t>
            </w:r>
            <w:r w:rsidR="00726CD9" w:rsidRPr="00A84423">
              <w:rPr>
                <w:sz w:val="21"/>
                <w:szCs w:val="21"/>
              </w:rPr>
              <w:t>:00-1</w:t>
            </w:r>
            <w:r w:rsidR="00726CD9">
              <w:rPr>
                <w:sz w:val="21"/>
                <w:szCs w:val="21"/>
              </w:rPr>
              <w:t>3</w:t>
            </w:r>
            <w:r w:rsidR="00726CD9"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200F34A4" w14:textId="7386043E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726CD9" w:rsidRPr="00A273C0" w14:paraId="2B85D2C4" w14:textId="77777777" w:rsidTr="00AB5FE7">
        <w:tc>
          <w:tcPr>
            <w:tcW w:w="2551" w:type="dxa"/>
            <w:shd w:val="clear" w:color="auto" w:fill="auto"/>
          </w:tcPr>
          <w:p w14:paraId="25B9F90C" w14:textId="732096B2" w:rsidR="00726CD9" w:rsidRDefault="00967CCA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608</w:t>
            </w:r>
            <w:r w:rsidR="00726CD9" w:rsidRPr="00967CCA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</w:t>
            </w:r>
            <w:r w:rsidR="00726CD9" w:rsidRPr="00792ADE">
              <w:rPr>
                <w:sz w:val="21"/>
                <w:szCs w:val="21"/>
              </w:rPr>
              <w:t>meeting</w:t>
            </w:r>
            <w:r w:rsidR="00726CD9" w:rsidRPr="00A84423">
              <w:rPr>
                <w:sz w:val="21"/>
                <w:szCs w:val="21"/>
              </w:rPr>
              <w:br/>
              <w:t>1</w:t>
            </w:r>
            <w:r w:rsidR="00726CD9">
              <w:rPr>
                <w:sz w:val="21"/>
                <w:szCs w:val="21"/>
              </w:rPr>
              <w:t>5</w:t>
            </w:r>
            <w:r w:rsidR="00726CD9" w:rsidRPr="00A84423">
              <w:rPr>
                <w:sz w:val="21"/>
                <w:szCs w:val="21"/>
              </w:rPr>
              <w:t>:00-1</w:t>
            </w:r>
            <w:r w:rsidR="00726CD9">
              <w:rPr>
                <w:sz w:val="21"/>
                <w:szCs w:val="21"/>
              </w:rPr>
              <w:t>7</w:t>
            </w:r>
            <w:r w:rsidR="00726CD9" w:rsidRPr="00A84423">
              <w:rPr>
                <w:sz w:val="21"/>
                <w:szCs w:val="21"/>
              </w:rPr>
              <w:t>:</w:t>
            </w:r>
            <w:r w:rsidR="00726CD9">
              <w:rPr>
                <w:sz w:val="21"/>
                <w:szCs w:val="21"/>
              </w:rPr>
              <w:t>3</w:t>
            </w:r>
            <w:r w:rsidR="00726CD9" w:rsidRPr="00A84423">
              <w:rPr>
                <w:sz w:val="21"/>
                <w:szCs w:val="21"/>
              </w:rPr>
              <w:t>0 (CET)</w:t>
            </w:r>
          </w:p>
          <w:p w14:paraId="6226D882" w14:textId="058625D0" w:rsidR="00726CD9" w:rsidRPr="00792ADE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17:30-18:00 (CET)</w:t>
            </w:r>
          </w:p>
        </w:tc>
        <w:tc>
          <w:tcPr>
            <w:tcW w:w="5529" w:type="dxa"/>
            <w:shd w:val="clear" w:color="auto" w:fill="auto"/>
          </w:tcPr>
          <w:p w14:paraId="0E16BB2C" w14:textId="7C097792" w:rsidR="00726CD9" w:rsidRDefault="00726CD9" w:rsidP="008B3DA8">
            <w:pPr>
              <w:suppressAutoHyphens w:val="0"/>
              <w:spacing w:before="2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  <w:p w14:paraId="074CE1F9" w14:textId="2EA2CA94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Closing of the session </w:t>
            </w:r>
            <w:r>
              <w:rPr>
                <w:sz w:val="21"/>
                <w:szCs w:val="21"/>
              </w:rPr>
              <w:t xml:space="preserve">at </w:t>
            </w:r>
            <w:r w:rsidRPr="005B6666">
              <w:rPr>
                <w:b/>
                <w:bCs/>
                <w:sz w:val="21"/>
                <w:szCs w:val="21"/>
              </w:rPr>
              <w:t>17:30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Pr="00133E8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 xml:space="preserve">live webcasting on </w:t>
            </w:r>
            <w:hyperlink r:id="rId33" w:history="1">
              <w:r>
                <w:rPr>
                  <w:rStyle w:val="Hyperlink"/>
                </w:rPr>
                <w:t>UN Web TV | UN Web TV</w:t>
              </w:r>
            </w:hyperlink>
            <w:hyperlink r:id="rId34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permStart w:id="835606681" w:edGrp="everyone"/>
            <w:permEnd w:id="835606681"/>
          </w:p>
        </w:tc>
      </w:tr>
    </w:tbl>
    <w:p w14:paraId="428A0BC8" w14:textId="77777777" w:rsidR="0037081C" w:rsidRPr="006E5082" w:rsidRDefault="0037081C" w:rsidP="00346FD0">
      <w:pPr>
        <w:spacing w:before="240"/>
        <w:jc w:val="center"/>
        <w:rPr>
          <w:u w:val="single"/>
        </w:rPr>
      </w:pPr>
      <w:permStart w:id="1741298745" w:edGrp="everyone"/>
      <w:permEnd w:id="1741298745"/>
    </w:p>
    <w:sectPr w:rsidR="0037081C" w:rsidRPr="006E5082" w:rsidSect="00613921">
      <w:headerReference w:type="default" r:id="rId35"/>
      <w:footerReference w:type="even" r:id="rId36"/>
      <w:footerReference w:type="default" r:id="rId37"/>
      <w:endnotePr>
        <w:numFmt w:val="decimal"/>
      </w:endnotePr>
      <w:pgSz w:w="11907" w:h="16840" w:code="9"/>
      <w:pgMar w:top="851" w:right="1134" w:bottom="426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AD0DE" w14:textId="77777777" w:rsidR="00CC6D71" w:rsidRPr="00767541" w:rsidRDefault="00CC6D71" w:rsidP="00767541">
      <w:pPr>
        <w:pStyle w:val="Footer"/>
      </w:pPr>
    </w:p>
  </w:endnote>
  <w:endnote w:type="continuationSeparator" w:id="0">
    <w:p w14:paraId="6189BCB4" w14:textId="77777777" w:rsidR="00CC6D71" w:rsidRPr="00767541" w:rsidRDefault="00CC6D71" w:rsidP="0076754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60C83" w14:textId="77777777" w:rsidR="00313BE9" w:rsidRDefault="00313BE9" w:rsidP="00AF0D38">
    <w:pPr>
      <w:pStyle w:val="Footer"/>
      <w:tabs>
        <w:tab w:val="right" w:pos="9638"/>
      </w:tabs>
    </w:pPr>
    <w:r w:rsidRPr="00313BE9">
      <w:rPr>
        <w:b/>
        <w:bCs/>
        <w:sz w:val="18"/>
      </w:rPr>
      <w:fldChar w:fldCharType="begin"/>
    </w:r>
    <w:r w:rsidRPr="00313BE9">
      <w:rPr>
        <w:b/>
        <w:bCs/>
        <w:sz w:val="18"/>
      </w:rPr>
      <w:instrText xml:space="preserve"> PAGE  \* MERGEFORMAT </w:instrText>
    </w:r>
    <w:r w:rsidRPr="00313BE9">
      <w:rPr>
        <w:b/>
        <w:bCs/>
        <w:sz w:val="18"/>
      </w:rPr>
      <w:fldChar w:fldCharType="separate"/>
    </w:r>
    <w:r w:rsidR="00A84423">
      <w:rPr>
        <w:b/>
        <w:bCs/>
        <w:noProof/>
        <w:sz w:val="18"/>
      </w:rPr>
      <w:t>2</w:t>
    </w:r>
    <w:r w:rsidRPr="00313BE9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48EE9" w14:textId="77777777" w:rsidR="00313BE9" w:rsidRDefault="00313BE9" w:rsidP="00313BE9">
    <w:pPr>
      <w:pStyle w:val="Footer"/>
      <w:tabs>
        <w:tab w:val="right" w:pos="9638"/>
      </w:tabs>
    </w:pPr>
    <w:r>
      <w:tab/>
    </w:r>
    <w:r w:rsidRPr="00313BE9">
      <w:rPr>
        <w:b/>
        <w:bCs/>
        <w:sz w:val="18"/>
      </w:rPr>
      <w:fldChar w:fldCharType="begin"/>
    </w:r>
    <w:r w:rsidRPr="00313BE9">
      <w:rPr>
        <w:b/>
        <w:bCs/>
        <w:sz w:val="18"/>
      </w:rPr>
      <w:instrText xml:space="preserve"> PAGE  \* MERGEFORMAT </w:instrText>
    </w:r>
    <w:r w:rsidRPr="00313BE9">
      <w:rPr>
        <w:b/>
        <w:bCs/>
        <w:sz w:val="18"/>
      </w:rPr>
      <w:fldChar w:fldCharType="separate"/>
    </w:r>
    <w:r w:rsidR="0043537D">
      <w:rPr>
        <w:b/>
        <w:bCs/>
        <w:noProof/>
        <w:sz w:val="18"/>
      </w:rPr>
      <w:t>3</w:t>
    </w:r>
    <w:r w:rsidRPr="00313BE9">
      <w:rPr>
        <w:b/>
        <w:bCs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2BD7D" w14:textId="77777777" w:rsidR="00CC6D71" w:rsidRPr="00767541" w:rsidRDefault="00CC6D71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02765BC9" w14:textId="77777777" w:rsidR="00CC6D71" w:rsidRPr="00767541" w:rsidRDefault="00CC6D71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B2F86" w14:textId="77777777" w:rsidR="00313BE9" w:rsidRDefault="00313BE9" w:rsidP="00313BE9">
    <w:pPr>
      <w:pStyle w:val="Header"/>
      <w:jc w:val="right"/>
    </w:pPr>
    <w:r>
      <w:t>CMW/C/30/1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101752112">
    <w:abstractNumId w:val="3"/>
  </w:num>
  <w:num w:numId="2" w16cid:durableId="2030907630">
    <w:abstractNumId w:val="2"/>
  </w:num>
  <w:num w:numId="3" w16cid:durableId="1319380303">
    <w:abstractNumId w:val="0"/>
  </w:num>
  <w:num w:numId="4" w16cid:durableId="510530697">
    <w:abstractNumId w:val="4"/>
  </w:num>
  <w:num w:numId="5" w16cid:durableId="707528713">
    <w:abstractNumId w:val="5"/>
  </w:num>
  <w:num w:numId="6" w16cid:durableId="1442188528">
    <w:abstractNumId w:val="6"/>
  </w:num>
  <w:num w:numId="7" w16cid:durableId="1433430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edit="readOnly" w:formatting="1" w:enforcement="1" w:cryptProviderType="rsaAES" w:cryptAlgorithmClass="hash" w:cryptAlgorithmType="typeAny" w:cryptAlgorithmSid="14" w:cryptSpinCount="100000" w:hash="4rmmwWyGE9evx8iwhyFrTILLMzsrXPgkwlM3rTVeXN1HcWYZEFxdqtEotcn1YHg0zRhCsSEnbU6XLH/vuGh9lw==" w:salt="0qy25fIA1wNgzS1TU815fQ=="/>
  <w:defaultTabStop w:val="567"/>
  <w:evenAndOddHeaders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D71"/>
    <w:rsid w:val="00021AB0"/>
    <w:rsid w:val="000328F6"/>
    <w:rsid w:val="00046E92"/>
    <w:rsid w:val="00067283"/>
    <w:rsid w:val="00075EAF"/>
    <w:rsid w:val="000B0A15"/>
    <w:rsid w:val="000D6130"/>
    <w:rsid w:val="000F6F59"/>
    <w:rsid w:val="00133E80"/>
    <w:rsid w:val="00161E36"/>
    <w:rsid w:val="00186AE7"/>
    <w:rsid w:val="00190FAF"/>
    <w:rsid w:val="0019722C"/>
    <w:rsid w:val="001C2A9D"/>
    <w:rsid w:val="001E60E4"/>
    <w:rsid w:val="001E6EA4"/>
    <w:rsid w:val="00206159"/>
    <w:rsid w:val="002325DE"/>
    <w:rsid w:val="00236E2C"/>
    <w:rsid w:val="00243F21"/>
    <w:rsid w:val="00247E2C"/>
    <w:rsid w:val="00261F2E"/>
    <w:rsid w:val="00271924"/>
    <w:rsid w:val="00274D49"/>
    <w:rsid w:val="002D6C53"/>
    <w:rsid w:val="002F4650"/>
    <w:rsid w:val="002F5595"/>
    <w:rsid w:val="002F6C74"/>
    <w:rsid w:val="003109BE"/>
    <w:rsid w:val="003125E7"/>
    <w:rsid w:val="00313BE9"/>
    <w:rsid w:val="00324213"/>
    <w:rsid w:val="00334F6A"/>
    <w:rsid w:val="00342AC8"/>
    <w:rsid w:val="00343E91"/>
    <w:rsid w:val="00346FD0"/>
    <w:rsid w:val="0036457F"/>
    <w:rsid w:val="0037081C"/>
    <w:rsid w:val="003A545F"/>
    <w:rsid w:val="003B4550"/>
    <w:rsid w:val="003B7AE5"/>
    <w:rsid w:val="003C2BEF"/>
    <w:rsid w:val="003C7992"/>
    <w:rsid w:val="003E4C22"/>
    <w:rsid w:val="0040055D"/>
    <w:rsid w:val="004019BE"/>
    <w:rsid w:val="0043537D"/>
    <w:rsid w:val="00436C66"/>
    <w:rsid w:val="00461253"/>
    <w:rsid w:val="004721C5"/>
    <w:rsid w:val="00476998"/>
    <w:rsid w:val="00484A81"/>
    <w:rsid w:val="004B4FE0"/>
    <w:rsid w:val="004C4F30"/>
    <w:rsid w:val="005042C2"/>
    <w:rsid w:val="00504E5E"/>
    <w:rsid w:val="005514B9"/>
    <w:rsid w:val="00552516"/>
    <w:rsid w:val="005B6666"/>
    <w:rsid w:val="005C5EF5"/>
    <w:rsid w:val="00613921"/>
    <w:rsid w:val="00654117"/>
    <w:rsid w:val="006634A0"/>
    <w:rsid w:val="00671529"/>
    <w:rsid w:val="006752B4"/>
    <w:rsid w:val="00696D6E"/>
    <w:rsid w:val="006A3F58"/>
    <w:rsid w:val="006D5CFC"/>
    <w:rsid w:val="006E2CEC"/>
    <w:rsid w:val="00701DAB"/>
    <w:rsid w:val="007073F8"/>
    <w:rsid w:val="00716F02"/>
    <w:rsid w:val="0072617E"/>
    <w:rsid w:val="007268F9"/>
    <w:rsid w:val="00726CD9"/>
    <w:rsid w:val="00731943"/>
    <w:rsid w:val="00767541"/>
    <w:rsid w:val="00792ADE"/>
    <w:rsid w:val="007C52B0"/>
    <w:rsid w:val="007F30C3"/>
    <w:rsid w:val="00827A29"/>
    <w:rsid w:val="0083000F"/>
    <w:rsid w:val="00836707"/>
    <w:rsid w:val="00854881"/>
    <w:rsid w:val="0089135E"/>
    <w:rsid w:val="008B052A"/>
    <w:rsid w:val="008B3DA8"/>
    <w:rsid w:val="008B6154"/>
    <w:rsid w:val="008E36E5"/>
    <w:rsid w:val="00922990"/>
    <w:rsid w:val="00930299"/>
    <w:rsid w:val="009411B4"/>
    <w:rsid w:val="0096384A"/>
    <w:rsid w:val="00967CCA"/>
    <w:rsid w:val="00977050"/>
    <w:rsid w:val="009D0139"/>
    <w:rsid w:val="009D3EC1"/>
    <w:rsid w:val="009F5CDC"/>
    <w:rsid w:val="00A13161"/>
    <w:rsid w:val="00A273C0"/>
    <w:rsid w:val="00A775CF"/>
    <w:rsid w:val="00A84423"/>
    <w:rsid w:val="00A942E4"/>
    <w:rsid w:val="00AB52AE"/>
    <w:rsid w:val="00AB5FE7"/>
    <w:rsid w:val="00AE40B5"/>
    <w:rsid w:val="00AF0D38"/>
    <w:rsid w:val="00B06045"/>
    <w:rsid w:val="00B52AA8"/>
    <w:rsid w:val="00BB51B2"/>
    <w:rsid w:val="00BD5740"/>
    <w:rsid w:val="00C20212"/>
    <w:rsid w:val="00C22B5E"/>
    <w:rsid w:val="00C31273"/>
    <w:rsid w:val="00C35A27"/>
    <w:rsid w:val="00C446E1"/>
    <w:rsid w:val="00CA1F57"/>
    <w:rsid w:val="00CA4BB4"/>
    <w:rsid w:val="00CC35BF"/>
    <w:rsid w:val="00CC6D71"/>
    <w:rsid w:val="00CE1375"/>
    <w:rsid w:val="00CE4C12"/>
    <w:rsid w:val="00D06F56"/>
    <w:rsid w:val="00D144E3"/>
    <w:rsid w:val="00D216A6"/>
    <w:rsid w:val="00D41075"/>
    <w:rsid w:val="00D918C0"/>
    <w:rsid w:val="00DA65FA"/>
    <w:rsid w:val="00E02C2B"/>
    <w:rsid w:val="00E24F21"/>
    <w:rsid w:val="00E3742E"/>
    <w:rsid w:val="00E47756"/>
    <w:rsid w:val="00E540D1"/>
    <w:rsid w:val="00E95627"/>
    <w:rsid w:val="00ED4148"/>
    <w:rsid w:val="00ED6C48"/>
    <w:rsid w:val="00EF3E0C"/>
    <w:rsid w:val="00F61184"/>
    <w:rsid w:val="00F64910"/>
    <w:rsid w:val="00F65F5D"/>
    <w:rsid w:val="00F75AE6"/>
    <w:rsid w:val="00F80303"/>
    <w:rsid w:val="00F84A99"/>
    <w:rsid w:val="00F86A3A"/>
    <w:rsid w:val="00F87C1A"/>
    <w:rsid w:val="00FC3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1B00D19D"/>
  <w15:docId w15:val="{33770419-52FB-40FD-A670-CB69B1007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A81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271924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19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924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1C2A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A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B5FE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8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edia.un.org/en/webtv/" TargetMode="External"/><Relationship Id="rId18" Type="http://schemas.openxmlformats.org/officeDocument/2006/relationships/hyperlink" Target="https://media.un.org/en/webtv/" TargetMode="External"/><Relationship Id="rId26" Type="http://schemas.openxmlformats.org/officeDocument/2006/relationships/hyperlink" Target="http://webtv.un.org/meetings-events/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media.un.org/en/webtv/" TargetMode="External"/><Relationship Id="rId34" Type="http://schemas.openxmlformats.org/officeDocument/2006/relationships/hyperlink" Target="http://webtv.un.org/meetings-events/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ebtv.un.org/meetings-events/" TargetMode="External"/><Relationship Id="rId17" Type="http://schemas.openxmlformats.org/officeDocument/2006/relationships/hyperlink" Target="http://webtv.un.org/meetings-events/" TargetMode="External"/><Relationship Id="rId25" Type="http://schemas.openxmlformats.org/officeDocument/2006/relationships/hyperlink" Target="http://webtv.un.org/meetings-events/" TargetMode="External"/><Relationship Id="rId33" Type="http://schemas.openxmlformats.org/officeDocument/2006/relationships/hyperlink" Target="https://media.un.org/en/webtv/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ebtv.un.org/meetings-events/" TargetMode="External"/><Relationship Id="rId20" Type="http://schemas.openxmlformats.org/officeDocument/2006/relationships/hyperlink" Target="http://webtv.un.org/meetings-events/" TargetMode="External"/><Relationship Id="rId29" Type="http://schemas.openxmlformats.org/officeDocument/2006/relationships/hyperlink" Target="http://webtv.un.org/meetings-event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a.un.org/en/webtv/" TargetMode="External"/><Relationship Id="rId24" Type="http://schemas.openxmlformats.org/officeDocument/2006/relationships/hyperlink" Target="https://media.un.org/en/webtv/" TargetMode="External"/><Relationship Id="rId32" Type="http://schemas.openxmlformats.org/officeDocument/2006/relationships/hyperlink" Target="http://webtv.un.org/meetings-events/" TargetMode="External"/><Relationship Id="rId37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hyperlink" Target="https://media.un.org/en/webtv/" TargetMode="External"/><Relationship Id="rId23" Type="http://schemas.openxmlformats.org/officeDocument/2006/relationships/hyperlink" Target="http://webtv.un.org/meetings-events/" TargetMode="External"/><Relationship Id="rId28" Type="http://schemas.openxmlformats.org/officeDocument/2006/relationships/hyperlink" Target="http://webtv.un.org/meetings-events/" TargetMode="External"/><Relationship Id="rId36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://webtv.un.org/meetings-events/" TargetMode="External"/><Relationship Id="rId31" Type="http://schemas.openxmlformats.org/officeDocument/2006/relationships/hyperlink" Target="http://webtv.un.org/meetings-event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ebtv.un.org/meetings-events/" TargetMode="External"/><Relationship Id="rId22" Type="http://schemas.openxmlformats.org/officeDocument/2006/relationships/hyperlink" Target="http://webtv.un.org/meetings-events/" TargetMode="External"/><Relationship Id="rId27" Type="http://schemas.openxmlformats.org/officeDocument/2006/relationships/hyperlink" Target="https://media.un.org/en/webtv/" TargetMode="External"/><Relationship Id="rId30" Type="http://schemas.openxmlformats.org/officeDocument/2006/relationships/hyperlink" Target="https://media.un.org/en/webtv/" TargetMode="External"/><Relationship Id="rId35" Type="http://schemas.openxmlformats.org/officeDocument/2006/relationships/header" Target="header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MW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2024-04-09T18:31:19+00:00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7bed2cdb-1da6-4e77-9691-93a0805b4a49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4CCA895A17B843B34B7F2324FFA44A" ma:contentTypeVersion="41" ma:contentTypeDescription="Create a new document." ma:contentTypeScope="" ma:versionID="09fa9bef4a1db591b3e7b1d740dbc7ab">
  <xsd:schema xmlns:xsd="http://www.w3.org/2001/XMLSchema" xmlns:xs="http://www.w3.org/2001/XMLSchema" xmlns:p="http://schemas.microsoft.com/office/2006/metadata/properties" xmlns:ns1="http://schemas.microsoft.com/sharepoint/v3" xmlns:ns2="985ec44e-1bab-4c0b-9df0-6ba128686fc9" xmlns:ns4="11a6fe0c-d8de-4390-afb3-d9c7c54181f0" xmlns:ns5="7bed2cdb-1da6-4e77-9691-93a0805b4a49" targetNamespace="http://schemas.microsoft.com/office/2006/metadata/properties" ma:root="true" ma:fieldsID="0cd83130c416d741d3978e22e6986a85" ns1:_="" ns2:_="" ns4:_="" ns5:_="">
    <xsd:import namespace="http://schemas.microsoft.com/sharepoint/v3"/>
    <xsd:import namespace="985ec44e-1bab-4c0b-9df0-6ba128686fc9"/>
    <xsd:import namespace="11a6fe0c-d8de-4390-afb3-d9c7c54181f0"/>
    <xsd:import namespace="7bed2cdb-1da6-4e77-9691-93a0805b4a49"/>
    <xsd:element name="properties">
      <xsd:complexType>
        <xsd:sequence>
          <xsd:element name="documentManagement">
            <xsd:complexType>
              <xsd:all>
                <xsd:element ref="ns2:Document_x0020_Date" minOccurs="0"/>
                <xsd:element ref="ns2:Document_x0020_Type" minOccurs="0"/>
                <xsd:element ref="ns1:KpiDescription" minOccurs="0"/>
                <xsd:element ref="ns2:UN_x0020_Official_x0020_Language" minOccurs="0"/>
                <xsd:element ref="ns2:Security_x0020_Level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2:TaxCatchAll" minOccurs="0"/>
                <xsd:element ref="ns4:SharedWithUsers" minOccurs="0"/>
                <xsd:element ref="ns4:SharedWithDetail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Document_x0020_Date" ma:index="8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9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UN_x0020_Official_x0020_Language" ma:index="11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2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TaxCatchAll" ma:index="45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4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ed2cdb-1da6-4e77-9691-93a0805b4a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5" nillable="true" ma:displayName="Tags" ma:internalName="MediaServiceAutoTags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28A3F2-4715-415A-9291-44E013B7025C}">
  <ds:schemaRefs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985ec44e-1bab-4c0b-9df0-6ba128686fc9"/>
    <ds:schemaRef ds:uri="http://purl.org/dc/dcmitype/"/>
    <ds:schemaRef ds:uri="7bed2cdb-1da6-4e77-9691-93a0805b4a49"/>
    <ds:schemaRef ds:uri="11a6fe0c-d8de-4390-afb3-d9c7c54181f0"/>
    <ds:schemaRef ds:uri="http://schemas.microsoft.com/sharepoint/v3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771834A-FA2B-46DB-A884-27DBD294D54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EDE56FF-3EBA-4E2D-8208-649E86892E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D18B8D-3FA8-4716-9D1F-42A0FBF666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7bed2cdb-1da6-4e77-9691-93a0805b4a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118</TotalTime>
  <Pages>2</Pages>
  <Words>650</Words>
  <Characters>3709</Characters>
  <Application>Microsoft Office Word</Application>
  <DocSecurity>8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CMW/C/30/1</vt:lpstr>
    </vt:vector>
  </TitlesOfParts>
  <Company>DCM</Company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CMW/C/30/1</dc:title>
  <dc:subject>1901292</dc:subject>
  <dc:creator>cg</dc:creator>
  <cp:keywords/>
  <dc:description/>
  <cp:lastModifiedBy>Isabelle Fleche</cp:lastModifiedBy>
  <cp:revision>59</cp:revision>
  <cp:lastPrinted>2019-01-25T14:06:00Z</cp:lastPrinted>
  <dcterms:created xsi:type="dcterms:W3CDTF">2022-09-13T15:13:00Z</dcterms:created>
  <dcterms:modified xsi:type="dcterms:W3CDTF">2025-02-24T08:46:00Z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0x010100FB4CCA895A17B843B34B7F2324FFA44A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