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679C5" w14:textId="77777777" w:rsidR="002E3D42" w:rsidRDefault="002E3D42">
      <w:pPr>
        <w:framePr w:wrap="around" w:vAnchor="page" w:hAnchor="margin" w:y="5388"/>
        <w:spacing w:line="260" w:lineRule="exact"/>
        <w:suppressOverlap/>
        <w:rPr>
          <w:rFonts w:ascii="Times New Roman" w:hAnsi="Times New Roman"/>
        </w:rPr>
        <w:sectPr w:rsidR="002E3D42" w:rsidSect="00047553">
          <w:head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115" w:right="567" w:bottom="567" w:left="1418" w:header="567" w:footer="1277" w:gutter="0"/>
          <w:cols w:space="708"/>
          <w:titlePg/>
          <w:docGrid w:linePitch="360"/>
        </w:sectPr>
      </w:pPr>
    </w:p>
    <w:p w14:paraId="678A50BB" w14:textId="77777777" w:rsidR="002E3D42" w:rsidRDefault="002E3D42">
      <w:pPr>
        <w:framePr w:wrap="around" w:vAnchor="page" w:hAnchor="margin" w:y="5388"/>
        <w:spacing w:line="260" w:lineRule="exact"/>
        <w:suppressOverlap/>
        <w:rPr>
          <w:rFonts w:ascii="Times New Roman" w:hAnsi="Times New Roman"/>
        </w:rPr>
        <w:sectPr w:rsidR="002E3D42" w:rsidSect="00047553">
          <w:type w:val="continuous"/>
          <w:pgSz w:w="11906" w:h="16838" w:code="9"/>
          <w:pgMar w:top="2115" w:right="3260" w:bottom="567" w:left="1418" w:header="567" w:footer="1277" w:gutter="0"/>
          <w:cols w:space="708"/>
          <w:docGrid w:linePitch="360"/>
        </w:sectPr>
      </w:pPr>
    </w:p>
    <w:p w14:paraId="404811CA" w14:textId="77777777" w:rsidR="00EF7E68" w:rsidRDefault="00A4110B" w:rsidP="0035582C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0C1B4A" wp14:editId="5F7F8E31">
                <wp:simplePos x="0" y="0"/>
                <wp:positionH relativeFrom="column">
                  <wp:posOffset>-723900</wp:posOffset>
                </wp:positionH>
                <wp:positionV relativeFrom="paragraph">
                  <wp:posOffset>-71755</wp:posOffset>
                </wp:positionV>
                <wp:extent cx="2286000" cy="228600"/>
                <wp:effectExtent l="9525" t="13970" r="9525" b="508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59BD9" w14:textId="77777777" w:rsidR="004B4898" w:rsidRPr="009B328E" w:rsidRDefault="004B4898" w:rsidP="004B4898">
                            <w:pPr>
                              <w:spacing w:line="240" w:lineRule="exact"/>
                              <w:ind w:left="-567"/>
                              <w:rPr>
                                <w:rFonts w:ascii="Arial Narrow" w:hAnsi="Arial Narrow"/>
                                <w:vanish/>
                                <w:color w:val="FF000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C1B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pt;margin-top:-5.65pt;width:180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" strokecolor="white">
                <v:textbox>
                  <w:txbxContent>
                    <w:p w14:paraId="2DF59BD9" w14:textId="77777777" w:rsidR="004B4898" w:rsidRPr="009B328E" w:rsidRDefault="004B4898" w:rsidP="004B4898">
                      <w:pPr>
                        <w:spacing w:line="240" w:lineRule="exact"/>
                        <w:ind w:left="-567"/>
                        <w:rPr>
                          <w:rFonts w:ascii="Arial Narrow" w:hAnsi="Arial Narrow"/>
                          <w:vanish/>
                          <w:color w:val="FF0000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28"/>
      </w:tblGrid>
      <w:tr w:rsidR="004B4898" w:rsidRPr="00330347" w14:paraId="0C6FD687" w14:textId="77777777">
        <w:tc>
          <w:tcPr>
            <w:tcW w:w="7028" w:type="dxa"/>
          </w:tcPr>
          <w:p w14:paraId="27DF55E4" w14:textId="3D5678D7" w:rsidR="00330347" w:rsidRPr="00330347" w:rsidRDefault="00330347" w:rsidP="00E06FBF">
            <w:pPr>
              <w:rPr>
                <w:rFonts w:ascii="Times New Roman" w:hAnsi="Times New Roman"/>
                <w:lang w:val="en-GB"/>
              </w:rPr>
            </w:pPr>
            <w:r w:rsidRPr="00330347">
              <w:rPr>
                <w:rFonts w:ascii="Times New Roman" w:hAnsi="Times New Roman"/>
                <w:lang w:val="en-GB"/>
              </w:rPr>
              <w:t>Ref.:</w:t>
            </w:r>
            <w:r w:rsidR="004B4898" w:rsidRPr="00330347">
              <w:rPr>
                <w:rFonts w:ascii="Times New Roman" w:hAnsi="Times New Roman"/>
                <w:lang w:val="en-GB"/>
              </w:rPr>
              <w:t xml:space="preserve"> </w:t>
            </w:r>
            <w:r w:rsidR="004B4898" w:rsidRPr="00330347">
              <w:rPr>
                <w:rFonts w:ascii="Times New Roman" w:hAnsi="Times New Roman"/>
                <w:sz w:val="18"/>
                <w:szCs w:val="18"/>
                <w:lang w:val="en-GB"/>
              </w:rPr>
              <w:t>(</w:t>
            </w:r>
            <w:r w:rsidRPr="00330347">
              <w:rPr>
                <w:rFonts w:ascii="Times New Roman" w:hAnsi="Times New Roman"/>
                <w:sz w:val="18"/>
                <w:szCs w:val="18"/>
                <w:lang w:val="en-GB"/>
              </w:rPr>
              <w:t>please quote when answering</w:t>
            </w:r>
            <w:r w:rsidR="004B4898" w:rsidRPr="00330347">
              <w:rPr>
                <w:rFonts w:ascii="Times New Roman" w:hAnsi="Times New Roman"/>
                <w:sz w:val="18"/>
                <w:szCs w:val="18"/>
                <w:lang w:val="en-GB"/>
              </w:rPr>
              <w:t>):</w:t>
            </w:r>
            <w:r w:rsidR="004B4898" w:rsidRPr="00330347">
              <w:rPr>
                <w:rFonts w:ascii="Times New Roman" w:hAnsi="Times New Roman"/>
                <w:lang w:val="en-GB"/>
              </w:rPr>
              <w:t xml:space="preserve"> </w:t>
            </w:r>
            <w:r w:rsidR="005727A9">
              <w:rPr>
                <w:rFonts w:ascii="Times New Roman" w:hAnsi="Times New Roman"/>
                <w:lang w:val="en-GB"/>
              </w:rPr>
              <w:t>Pol-2-</w:t>
            </w:r>
            <w:r w:rsidR="004C4BB9">
              <w:rPr>
                <w:rFonts w:ascii="Times New Roman" w:hAnsi="Times New Roman"/>
                <w:lang w:val="en-GB"/>
              </w:rPr>
              <w:t>504.20</w:t>
            </w:r>
          </w:p>
          <w:p w14:paraId="3DEEC7B2" w14:textId="6074458A" w:rsidR="004B4898" w:rsidRPr="00330347" w:rsidRDefault="00EA0441" w:rsidP="001579B8">
            <w:pPr>
              <w:spacing w:line="260" w:lineRule="exact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 xml:space="preserve">Note No.: </w:t>
            </w:r>
            <w:r w:rsidR="005A201F">
              <w:rPr>
                <w:rFonts w:ascii="Times New Roman" w:hAnsi="Times New Roman"/>
                <w:lang w:val="en-GB"/>
              </w:rPr>
              <w:t>232</w:t>
            </w:r>
            <w:r w:rsidR="00E06FBF">
              <w:rPr>
                <w:rFonts w:ascii="Times New Roman" w:hAnsi="Times New Roman"/>
              </w:rPr>
              <w:fldChar w:fldCharType="begin"/>
            </w:r>
            <w:r w:rsidR="00E06FBF"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  <w:lang w:val="en-GB"/>
              </w:rPr>
              <w:t>/20</w:t>
            </w:r>
            <w:r w:rsidR="00A258BA">
              <w:rPr>
                <w:rFonts w:ascii="Times New Roman" w:hAnsi="Times New Roman"/>
                <w:lang w:val="en-GB"/>
              </w:rPr>
              <w:t>2</w:t>
            </w:r>
            <w:r w:rsidR="00F02F59">
              <w:rPr>
                <w:rFonts w:ascii="Times New Roman" w:hAnsi="Times New Roman"/>
                <w:lang w:val="en-GB"/>
              </w:rPr>
              <w:t>3</w:t>
            </w:r>
            <w:r w:rsidR="004B4898">
              <w:rPr>
                <w:rFonts w:ascii="Times New Roman" w:hAnsi="Times New Roman"/>
              </w:rPr>
              <w:fldChar w:fldCharType="begin"/>
            </w:r>
            <w:r w:rsidR="004B4898">
              <w:rPr>
                <w:rFonts w:ascii="Times New Roman" w:hAnsi="Times New Roman"/>
              </w:rPr>
              <w:fldChar w:fldCharType="end"/>
            </w:r>
          </w:p>
        </w:tc>
      </w:tr>
    </w:tbl>
    <w:p w14:paraId="3985AADF" w14:textId="77777777" w:rsidR="00EF7E68" w:rsidRDefault="00EF7E68" w:rsidP="0035582C">
      <w:pPr>
        <w:rPr>
          <w:rFonts w:ascii="Times New Roman" w:hAnsi="Times New Roman"/>
          <w:lang w:val="en-GB"/>
        </w:rPr>
      </w:pPr>
    </w:p>
    <w:p w14:paraId="09A19DBE" w14:textId="52967CE4" w:rsidR="00EF7E68" w:rsidRPr="00330347" w:rsidRDefault="00EF7E68" w:rsidP="0035582C">
      <w:pPr>
        <w:rPr>
          <w:rFonts w:ascii="Times New Roman" w:hAnsi="Times New Roman"/>
          <w:lang w:val="en-GB"/>
        </w:rPr>
      </w:pPr>
    </w:p>
    <w:p w14:paraId="182D282A" w14:textId="77777777" w:rsidR="00EF7E68" w:rsidRPr="0030775B" w:rsidRDefault="00330347" w:rsidP="00330347">
      <w:pPr>
        <w:spacing w:line="244" w:lineRule="exact"/>
        <w:jc w:val="center"/>
        <w:outlineLvl w:val="0"/>
        <w:rPr>
          <w:rFonts w:ascii="Times New Roman" w:hAnsi="Times New Roman"/>
          <w:spacing w:val="60"/>
        </w:rPr>
      </w:pPr>
      <w:proofErr w:type="gramStart"/>
      <w:r>
        <w:rPr>
          <w:rFonts w:ascii="Times New Roman" w:hAnsi="Times New Roman"/>
          <w:spacing w:val="60"/>
          <w:u w:val="single"/>
        </w:rPr>
        <w:t>Note  Verbale</w:t>
      </w:r>
      <w:proofErr w:type="gramEnd"/>
    </w:p>
    <w:p w14:paraId="176A9832" w14:textId="77777777" w:rsidR="00EF7E68" w:rsidRDefault="00EF7E68" w:rsidP="0030775B">
      <w:pPr>
        <w:rPr>
          <w:rFonts w:ascii="Times New Roman" w:hAnsi="Times New Roman"/>
        </w:rPr>
      </w:pPr>
    </w:p>
    <w:p w14:paraId="6F5D6DD5" w14:textId="77777777" w:rsidR="00EF7E68" w:rsidRPr="000C6E14" w:rsidRDefault="00EF7E68" w:rsidP="00C80666">
      <w:pPr>
        <w:rPr>
          <w:rFonts w:ascii="Times New Roman" w:hAnsi="Times New Roman"/>
        </w:rPr>
      </w:pPr>
    </w:p>
    <w:p w14:paraId="6E4B8301" w14:textId="77777777" w:rsidR="00AD3C99" w:rsidRDefault="00F5328A" w:rsidP="005A201F">
      <w:pPr>
        <w:spacing w:line="360" w:lineRule="auto"/>
        <w:ind w:firstLine="709"/>
        <w:rPr>
          <w:rFonts w:ascii="Times New Roman" w:hAnsi="Times New Roman"/>
          <w:lang w:val="en-US"/>
        </w:rPr>
      </w:pPr>
      <w:r w:rsidRPr="000C6E14">
        <w:rPr>
          <w:rFonts w:ascii="Times New Roman" w:hAnsi="Times New Roman"/>
          <w:lang w:val="en-US"/>
        </w:rPr>
        <w:t xml:space="preserve">The Permanent Mission of the Federal Republic of Germany to the Office </w:t>
      </w:r>
      <w:r w:rsidR="00AD3C99">
        <w:rPr>
          <w:rFonts w:ascii="Times New Roman" w:hAnsi="Times New Roman"/>
          <w:lang w:val="en-US"/>
        </w:rPr>
        <w:br/>
      </w:r>
      <w:r w:rsidRPr="000C6E14">
        <w:rPr>
          <w:rFonts w:ascii="Times New Roman" w:hAnsi="Times New Roman"/>
          <w:lang w:val="en-US"/>
        </w:rPr>
        <w:t xml:space="preserve">of the United Nations and to the other International Organizations in Geneva presents its </w:t>
      </w:r>
    </w:p>
    <w:p w14:paraId="61EDBCAA" w14:textId="66D8C0A3" w:rsidR="00F5328A" w:rsidRDefault="00F5328A" w:rsidP="005A201F">
      <w:pPr>
        <w:spacing w:line="360" w:lineRule="auto"/>
        <w:rPr>
          <w:rFonts w:ascii="Times New Roman" w:hAnsi="Times New Roman"/>
          <w:lang w:val="en-US"/>
        </w:rPr>
      </w:pPr>
      <w:proofErr w:type="gramStart"/>
      <w:r w:rsidRPr="000C6E14">
        <w:rPr>
          <w:rFonts w:ascii="Times New Roman" w:hAnsi="Times New Roman"/>
          <w:lang w:val="en-US"/>
        </w:rPr>
        <w:t>compliments</w:t>
      </w:r>
      <w:proofErr w:type="gramEnd"/>
      <w:r w:rsidRPr="000C6E14">
        <w:rPr>
          <w:rFonts w:ascii="Times New Roman" w:hAnsi="Times New Roman"/>
          <w:lang w:val="en-US"/>
        </w:rPr>
        <w:t xml:space="preserve"> to the Office of the High </w:t>
      </w:r>
      <w:r w:rsidR="00AD3C99">
        <w:rPr>
          <w:rFonts w:ascii="Times New Roman" w:hAnsi="Times New Roman"/>
          <w:lang w:val="en-US"/>
        </w:rPr>
        <w:t>Commissioner for Human Rights</w:t>
      </w:r>
      <w:r w:rsidR="005727A9">
        <w:rPr>
          <w:rFonts w:ascii="Times New Roman" w:hAnsi="Times New Roman"/>
          <w:lang w:val="en-US"/>
        </w:rPr>
        <w:t xml:space="preserve"> - CRPD-Secretariat</w:t>
      </w:r>
      <w:r w:rsidR="00E933E7">
        <w:rPr>
          <w:rFonts w:ascii="Times New Roman" w:hAnsi="Times New Roman"/>
          <w:lang w:val="en-US"/>
        </w:rPr>
        <w:t xml:space="preserve"> - </w:t>
      </w:r>
      <w:r w:rsidRPr="000C6E14">
        <w:rPr>
          <w:rFonts w:ascii="Times New Roman" w:hAnsi="Times New Roman"/>
          <w:lang w:val="en-US"/>
        </w:rPr>
        <w:t xml:space="preserve">and has the </w:t>
      </w:r>
      <w:proofErr w:type="spellStart"/>
      <w:r w:rsidRPr="000C6E14">
        <w:rPr>
          <w:rFonts w:ascii="Times New Roman" w:hAnsi="Times New Roman"/>
          <w:lang w:val="en-US"/>
        </w:rPr>
        <w:t>honour</w:t>
      </w:r>
      <w:proofErr w:type="spellEnd"/>
      <w:r w:rsidRPr="000C6E14">
        <w:rPr>
          <w:rFonts w:ascii="Times New Roman" w:hAnsi="Times New Roman"/>
          <w:lang w:val="en-US"/>
        </w:rPr>
        <w:t xml:space="preserve"> </w:t>
      </w:r>
      <w:r w:rsidR="005A201F">
        <w:rPr>
          <w:rFonts w:ascii="Times New Roman" w:hAnsi="Times New Roman"/>
          <w:lang w:val="en-US"/>
        </w:rPr>
        <w:t xml:space="preserve">to </w:t>
      </w:r>
      <w:r w:rsidR="005A201F">
        <w:rPr>
          <w:rFonts w:ascii="Times New Roman" w:hAnsi="Times New Roman"/>
          <w:lang w:val="en-US"/>
        </w:rPr>
        <w:t xml:space="preserve">convey a </w:t>
      </w:r>
      <w:r w:rsidR="005A201F">
        <w:rPr>
          <w:rFonts w:ascii="Times New Roman" w:hAnsi="Times New Roman"/>
          <w:b/>
          <w:highlight w:val="yellow"/>
          <w:lang w:val="en-US"/>
        </w:rPr>
        <w:t>corrigendum</w:t>
      </w:r>
      <w:r w:rsidR="005A201F">
        <w:rPr>
          <w:rFonts w:ascii="Times New Roman" w:hAnsi="Times New Roman"/>
          <w:lang w:val="en-US"/>
        </w:rPr>
        <w:t xml:space="preserve"> of the details of the Delegation </w:t>
      </w:r>
      <w:r w:rsidRPr="000C6E14">
        <w:rPr>
          <w:rFonts w:ascii="Times New Roman" w:hAnsi="Times New Roman"/>
          <w:lang w:val="en-US"/>
        </w:rPr>
        <w:t>of the Federal Republic of Germany to the</w:t>
      </w:r>
      <w:r w:rsidR="00651FBD">
        <w:rPr>
          <w:rFonts w:ascii="Times New Roman" w:hAnsi="Times New Roman"/>
          <w:lang w:val="en-US"/>
        </w:rPr>
        <w:t xml:space="preserve"> </w:t>
      </w:r>
      <w:r w:rsidR="005727A9">
        <w:rPr>
          <w:rFonts w:ascii="Times New Roman" w:hAnsi="Times New Roman"/>
          <w:lang w:val="en-US"/>
        </w:rPr>
        <w:t>2</w:t>
      </w:r>
      <w:r w:rsidR="00CC2E7F">
        <w:rPr>
          <w:rFonts w:ascii="Times New Roman" w:hAnsi="Times New Roman"/>
          <w:lang w:val="en-US"/>
        </w:rPr>
        <w:t>9</w:t>
      </w:r>
      <w:r w:rsidR="005727A9" w:rsidRPr="005727A9">
        <w:rPr>
          <w:rFonts w:ascii="Times New Roman" w:hAnsi="Times New Roman"/>
          <w:vertAlign w:val="superscript"/>
          <w:lang w:val="en-US"/>
        </w:rPr>
        <w:t>th</w:t>
      </w:r>
      <w:r w:rsidR="005727A9">
        <w:rPr>
          <w:rFonts w:ascii="Times New Roman" w:hAnsi="Times New Roman"/>
          <w:lang w:val="en-US"/>
        </w:rPr>
        <w:t xml:space="preserve"> Session of the Committee on the Rights of Persons with Disabilities (CRPD)</w:t>
      </w:r>
      <w:r w:rsidR="00B05A2E">
        <w:rPr>
          <w:rFonts w:ascii="Times New Roman" w:hAnsi="Times New Roman"/>
          <w:lang w:val="en-US"/>
        </w:rPr>
        <w:t xml:space="preserve"> </w:t>
      </w:r>
      <w:r w:rsidR="00AD3C99">
        <w:rPr>
          <w:rFonts w:ascii="Times New Roman" w:hAnsi="Times New Roman"/>
          <w:lang w:val="en-US"/>
        </w:rPr>
        <w:t>to be held fr</w:t>
      </w:r>
      <w:r w:rsidR="00891BCB">
        <w:rPr>
          <w:rFonts w:ascii="Times New Roman" w:hAnsi="Times New Roman"/>
          <w:lang w:val="en-US"/>
        </w:rPr>
        <w:t>o</w:t>
      </w:r>
      <w:r w:rsidR="007A6EC9">
        <w:rPr>
          <w:rFonts w:ascii="Times New Roman" w:hAnsi="Times New Roman"/>
          <w:lang w:val="en-US"/>
        </w:rPr>
        <w:t xml:space="preserve">m </w:t>
      </w:r>
      <w:r w:rsidR="00CC2E7F">
        <w:rPr>
          <w:rFonts w:ascii="Times New Roman" w:hAnsi="Times New Roman"/>
          <w:lang w:val="en-US"/>
        </w:rPr>
        <w:t>14 August to 8 September</w:t>
      </w:r>
      <w:r w:rsidR="00651FBD">
        <w:rPr>
          <w:rFonts w:ascii="Times New Roman" w:hAnsi="Times New Roman"/>
          <w:lang w:val="en-US"/>
        </w:rPr>
        <w:t xml:space="preserve"> 2023</w:t>
      </w:r>
      <w:r w:rsidR="00903A24">
        <w:rPr>
          <w:rFonts w:ascii="Times New Roman" w:hAnsi="Times New Roman"/>
          <w:lang w:val="en-US"/>
        </w:rPr>
        <w:t xml:space="preserve"> in Geneva</w:t>
      </w:r>
      <w:r w:rsidR="0030441F">
        <w:rPr>
          <w:rFonts w:ascii="Times New Roman" w:hAnsi="Times New Roman"/>
          <w:lang w:val="en-US"/>
        </w:rPr>
        <w:t>:</w:t>
      </w:r>
    </w:p>
    <w:p w14:paraId="2942E008" w14:textId="4C885C8E" w:rsidR="00B76308" w:rsidRDefault="00B76308" w:rsidP="00AD3C99">
      <w:pPr>
        <w:spacing w:line="360" w:lineRule="auto"/>
        <w:jc w:val="both"/>
        <w:rPr>
          <w:rFonts w:ascii="Times New Roman" w:hAnsi="Times New Roman"/>
          <w:lang w:val="en-US"/>
        </w:rPr>
      </w:pPr>
    </w:p>
    <w:p w14:paraId="09761EF7" w14:textId="1D4B2ED2" w:rsidR="0051626B" w:rsidRDefault="0051626B" w:rsidP="003D17AB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Dr</w:t>
      </w:r>
      <w:proofErr w:type="spellEnd"/>
      <w:r>
        <w:rPr>
          <w:rFonts w:ascii="Times New Roman" w:hAnsi="Times New Roman"/>
          <w:lang w:val="en-US"/>
        </w:rPr>
        <w:t xml:space="preserve"> Rolf SCHMACHTENBERG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72F7FA71" w14:textId="49901C9D" w:rsidR="0051626B" w:rsidRDefault="0051626B" w:rsidP="003D17AB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State Secretary</w:t>
      </w:r>
      <w:r>
        <w:rPr>
          <w:rFonts w:ascii="Times New Roman" w:hAnsi="Times New Roman"/>
          <w:lang w:val="en-US"/>
        </w:rPr>
        <w:tab/>
        <w:t>Social Affairs</w:t>
      </w:r>
    </w:p>
    <w:p w14:paraId="38A6908C" w14:textId="189D2CEA" w:rsidR="0051626B" w:rsidRDefault="0051626B" w:rsidP="003D17AB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(Head of Delegation)</w:t>
      </w:r>
    </w:p>
    <w:p w14:paraId="60D0BD1C" w14:textId="326BC4E6" w:rsidR="000C6623" w:rsidRDefault="000C6623" w:rsidP="003D17AB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268E2A0A" w14:textId="19DF44A3" w:rsidR="000C6623" w:rsidRDefault="000C6623" w:rsidP="000C6623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Dr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="00FC156F">
        <w:rPr>
          <w:rFonts w:ascii="Times New Roman" w:hAnsi="Times New Roman"/>
          <w:lang w:val="en-US"/>
        </w:rPr>
        <w:t>(</w:t>
      </w:r>
      <w:proofErr w:type="spellStart"/>
      <w:r w:rsidR="00FC156F">
        <w:rPr>
          <w:rFonts w:ascii="Times New Roman" w:hAnsi="Times New Roman"/>
          <w:lang w:val="en-US"/>
        </w:rPr>
        <w:t>Ms</w:t>
      </w:r>
      <w:proofErr w:type="spellEnd"/>
      <w:r w:rsidR="00FC156F">
        <w:rPr>
          <w:rFonts w:ascii="Times New Roman" w:hAnsi="Times New Roman"/>
          <w:lang w:val="en-US"/>
        </w:rPr>
        <w:t xml:space="preserve">) </w:t>
      </w:r>
      <w:r w:rsidR="00CE61C3">
        <w:rPr>
          <w:rFonts w:ascii="Times New Roman" w:hAnsi="Times New Roman"/>
          <w:lang w:val="en-US"/>
        </w:rPr>
        <w:t>Annette TABBARA</w:t>
      </w:r>
      <w:bookmarkStart w:id="0" w:name="_GoBack"/>
      <w:bookmarkEnd w:id="0"/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36EF85F8" w14:textId="3D5B7853" w:rsidR="000C6623" w:rsidRDefault="000C6623" w:rsidP="000C6623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Director-General</w:t>
      </w:r>
      <w:r>
        <w:rPr>
          <w:rFonts w:ascii="Times New Roman" w:hAnsi="Times New Roman"/>
          <w:lang w:val="en-US"/>
        </w:rPr>
        <w:tab/>
        <w:t>Social Affairs</w:t>
      </w:r>
    </w:p>
    <w:p w14:paraId="656EBE22" w14:textId="0F30BBF2" w:rsidR="000C6623" w:rsidRDefault="000C6623" w:rsidP="00A07407">
      <w:pPr>
        <w:spacing w:line="240" w:lineRule="atLeast"/>
        <w:rPr>
          <w:rFonts w:ascii="Times New Roman" w:hAnsi="Times New Roman"/>
          <w:lang w:val="en-US"/>
        </w:rPr>
      </w:pPr>
    </w:p>
    <w:p w14:paraId="2EF0D777" w14:textId="38ACBC44" w:rsidR="003D17AB" w:rsidRDefault="000C6623" w:rsidP="003D17AB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Mr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Torsten</w:t>
      </w:r>
      <w:proofErr w:type="spellEnd"/>
      <w:r>
        <w:rPr>
          <w:rFonts w:ascii="Times New Roman" w:hAnsi="Times New Roman"/>
          <w:lang w:val="en-US"/>
        </w:rPr>
        <w:t xml:space="preserve"> EINSTMANN</w:t>
      </w:r>
      <w:r w:rsidR="003D17AB"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 w:rsidR="003D17AB">
        <w:rPr>
          <w:rFonts w:ascii="Times New Roman" w:hAnsi="Times New Roman"/>
          <w:lang w:val="en-US"/>
        </w:rPr>
        <w:t>Labour</w:t>
      </w:r>
      <w:proofErr w:type="spellEnd"/>
      <w:r w:rsidR="003D17AB">
        <w:rPr>
          <w:rFonts w:ascii="Times New Roman" w:hAnsi="Times New Roman"/>
          <w:lang w:val="en-US"/>
        </w:rPr>
        <w:t xml:space="preserve"> and</w:t>
      </w:r>
    </w:p>
    <w:p w14:paraId="1B3F5DAC" w14:textId="0D73BCFA" w:rsidR="004C4BB9" w:rsidRDefault="003D17AB" w:rsidP="003D17AB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Head of Division</w:t>
      </w:r>
      <w:r>
        <w:rPr>
          <w:rFonts w:ascii="Times New Roman" w:hAnsi="Times New Roman"/>
          <w:lang w:val="en-US"/>
        </w:rPr>
        <w:tab/>
        <w:t>So</w:t>
      </w:r>
      <w:r w:rsidR="004C4BB9">
        <w:rPr>
          <w:rFonts w:ascii="Times New Roman" w:hAnsi="Times New Roman"/>
          <w:lang w:val="en-US"/>
        </w:rPr>
        <w:t>cial Affairs</w:t>
      </w:r>
    </w:p>
    <w:p w14:paraId="14889923" w14:textId="0D56AE0F" w:rsidR="003D17AB" w:rsidRDefault="003D17AB" w:rsidP="003D17AB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51602E3E" w14:textId="740AEF55" w:rsidR="00A07407" w:rsidRDefault="00A07407" w:rsidP="003D17AB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Ms</w:t>
      </w:r>
      <w:proofErr w:type="spellEnd"/>
      <w:r>
        <w:rPr>
          <w:rFonts w:ascii="Times New Roman" w:hAnsi="Times New Roman"/>
          <w:lang w:val="en-US"/>
        </w:rPr>
        <w:t xml:space="preserve"> Ana </w:t>
      </w:r>
      <w:r w:rsidR="005A201F" w:rsidRPr="005A201F">
        <w:rPr>
          <w:rFonts w:ascii="Times New Roman" w:hAnsi="Times New Roman"/>
          <w:highlight w:val="yellow"/>
          <w:lang w:val="en-US"/>
        </w:rPr>
        <w:t>Teresa</w:t>
      </w:r>
      <w:r w:rsidR="005A201F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DOMICKE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1ECE7701" w14:textId="40454CDE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Head of Division</w:t>
      </w:r>
      <w:r>
        <w:rPr>
          <w:rFonts w:ascii="Times New Roman" w:hAnsi="Times New Roman"/>
          <w:lang w:val="en-US"/>
        </w:rPr>
        <w:tab/>
        <w:t>Social Affairs</w:t>
      </w:r>
    </w:p>
    <w:p w14:paraId="168F7AEA" w14:textId="77777777" w:rsidR="00A07407" w:rsidRDefault="00A07407" w:rsidP="003D17AB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6A0FB675" w14:textId="7E558E39" w:rsidR="003D17AB" w:rsidRDefault="003D17AB" w:rsidP="003D17AB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Ms</w:t>
      </w:r>
      <w:proofErr w:type="spellEnd"/>
      <w:r>
        <w:rPr>
          <w:rFonts w:ascii="Times New Roman" w:hAnsi="Times New Roman"/>
          <w:lang w:val="en-US"/>
        </w:rPr>
        <w:t xml:space="preserve"> Corinna </w:t>
      </w:r>
      <w:r w:rsidR="005A201F" w:rsidRPr="005A201F">
        <w:rPr>
          <w:rFonts w:ascii="Times New Roman" w:hAnsi="Times New Roman"/>
          <w:highlight w:val="yellow"/>
          <w:lang w:val="en-US"/>
        </w:rPr>
        <w:t>Maria</w:t>
      </w:r>
      <w:r w:rsidR="005A201F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MAZUREK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73DD07A2" w14:textId="4D78FC80" w:rsidR="003D17AB" w:rsidRDefault="003D17AB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Desk Officer</w:t>
      </w:r>
      <w:r>
        <w:rPr>
          <w:rFonts w:ascii="Times New Roman" w:hAnsi="Times New Roman"/>
          <w:lang w:val="en-US"/>
        </w:rPr>
        <w:tab/>
        <w:t>Social Affairs</w:t>
      </w:r>
    </w:p>
    <w:p w14:paraId="06F52500" w14:textId="0F33F5A3" w:rsidR="00AC01AC" w:rsidRDefault="00AC01AC" w:rsidP="00651FBD">
      <w:pPr>
        <w:suppressAutoHyphens/>
        <w:spacing w:line="240" w:lineRule="atLeast"/>
        <w:rPr>
          <w:rFonts w:ascii="Times New Roman" w:hAnsi="Times New Roman"/>
          <w:u w:val="single"/>
          <w:lang w:val="en-US"/>
        </w:rPr>
      </w:pPr>
    </w:p>
    <w:p w14:paraId="0B1CD89D" w14:textId="73384CE0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Mr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Farid</w:t>
      </w:r>
      <w:proofErr w:type="spellEnd"/>
      <w:r>
        <w:rPr>
          <w:rFonts w:ascii="Times New Roman" w:hAnsi="Times New Roman"/>
          <w:lang w:val="en-US"/>
        </w:rPr>
        <w:t xml:space="preserve"> EL KHOLY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6CAEB342" w14:textId="77777777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Desk Officer</w:t>
      </w:r>
      <w:r>
        <w:rPr>
          <w:rFonts w:ascii="Times New Roman" w:hAnsi="Times New Roman"/>
          <w:lang w:val="en-US"/>
        </w:rPr>
        <w:tab/>
        <w:t>Social Affairs</w:t>
      </w:r>
    </w:p>
    <w:p w14:paraId="5763195F" w14:textId="203B658D" w:rsidR="00A07407" w:rsidRDefault="00A07407" w:rsidP="00651FBD">
      <w:pPr>
        <w:suppressAutoHyphens/>
        <w:spacing w:line="240" w:lineRule="atLeast"/>
        <w:rPr>
          <w:rFonts w:ascii="Times New Roman" w:hAnsi="Times New Roman"/>
          <w:u w:val="single"/>
          <w:lang w:val="en-US"/>
        </w:rPr>
      </w:pPr>
    </w:p>
    <w:p w14:paraId="0CEE85AC" w14:textId="77777777" w:rsidR="00A07407" w:rsidRDefault="00A07407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p w14:paraId="69B4FD9D" w14:textId="55C8A1A8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lastRenderedPageBreak/>
        <w:t>Mr</w:t>
      </w:r>
      <w:proofErr w:type="spellEnd"/>
      <w:r>
        <w:rPr>
          <w:rFonts w:ascii="Times New Roman" w:hAnsi="Times New Roman"/>
          <w:lang w:val="en-US"/>
        </w:rPr>
        <w:t xml:space="preserve"> Martin WERTENBRUCH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5F7252AD" w14:textId="77777777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Desk Officer</w:t>
      </w:r>
      <w:r>
        <w:rPr>
          <w:rFonts w:ascii="Times New Roman" w:hAnsi="Times New Roman"/>
          <w:lang w:val="en-US"/>
        </w:rPr>
        <w:tab/>
        <w:t>Social Affairs</w:t>
      </w:r>
    </w:p>
    <w:p w14:paraId="21B3A53F" w14:textId="5B69B1BF" w:rsidR="00A07407" w:rsidRDefault="00A07407" w:rsidP="00651FBD">
      <w:pPr>
        <w:suppressAutoHyphens/>
        <w:spacing w:line="240" w:lineRule="atLeast"/>
        <w:rPr>
          <w:rFonts w:ascii="Times New Roman" w:hAnsi="Times New Roman"/>
          <w:u w:val="single"/>
          <w:lang w:val="en-US"/>
        </w:rPr>
      </w:pPr>
    </w:p>
    <w:p w14:paraId="3458A6F0" w14:textId="2EBB6AD5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Ms</w:t>
      </w:r>
      <w:proofErr w:type="spellEnd"/>
      <w:r>
        <w:rPr>
          <w:rFonts w:ascii="Times New Roman" w:hAnsi="Times New Roman"/>
          <w:lang w:val="en-US"/>
        </w:rPr>
        <w:t xml:space="preserve"> Nadine SCHÜTZE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480915F6" w14:textId="77777777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Desk Officer</w:t>
      </w:r>
      <w:r>
        <w:rPr>
          <w:rFonts w:ascii="Times New Roman" w:hAnsi="Times New Roman"/>
          <w:lang w:val="en-US"/>
        </w:rPr>
        <w:tab/>
        <w:t>Social Affairs</w:t>
      </w:r>
    </w:p>
    <w:p w14:paraId="00D4C089" w14:textId="364B6634" w:rsidR="00A07407" w:rsidRDefault="00A07407" w:rsidP="00651FBD">
      <w:pPr>
        <w:suppressAutoHyphens/>
        <w:spacing w:line="240" w:lineRule="atLeast"/>
        <w:rPr>
          <w:rFonts w:ascii="Times New Roman" w:hAnsi="Times New Roman"/>
          <w:u w:val="single"/>
          <w:lang w:val="en-US"/>
        </w:rPr>
      </w:pPr>
    </w:p>
    <w:p w14:paraId="3B5A2649" w14:textId="1A8F7561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Mr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Maik</w:t>
      </w:r>
      <w:proofErr w:type="spellEnd"/>
      <w:r>
        <w:rPr>
          <w:rFonts w:ascii="Times New Roman" w:hAnsi="Times New Roman"/>
          <w:lang w:val="en-US"/>
        </w:rPr>
        <w:t xml:space="preserve"> BÄKER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0C7B924B" w14:textId="77777777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Desk Officer</w:t>
      </w:r>
      <w:r>
        <w:rPr>
          <w:rFonts w:ascii="Times New Roman" w:hAnsi="Times New Roman"/>
          <w:lang w:val="en-US"/>
        </w:rPr>
        <w:tab/>
        <w:t>Social Affairs</w:t>
      </w:r>
    </w:p>
    <w:p w14:paraId="059CA8C5" w14:textId="7C4DB4F8" w:rsidR="00A07407" w:rsidRDefault="00A07407" w:rsidP="00651FBD">
      <w:pPr>
        <w:suppressAutoHyphens/>
        <w:spacing w:line="240" w:lineRule="atLeast"/>
        <w:rPr>
          <w:rFonts w:ascii="Times New Roman" w:hAnsi="Times New Roman"/>
          <w:u w:val="single"/>
          <w:lang w:val="en-US"/>
        </w:rPr>
      </w:pPr>
    </w:p>
    <w:p w14:paraId="1FB51447" w14:textId="4168E096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Mr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Wojciech</w:t>
      </w:r>
      <w:proofErr w:type="spellEnd"/>
      <w:r>
        <w:rPr>
          <w:rFonts w:ascii="Times New Roman" w:hAnsi="Times New Roman"/>
          <w:lang w:val="en-US"/>
        </w:rPr>
        <w:t xml:space="preserve"> PLEWINSKI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00D7A83C" w14:textId="77777777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Desk Officer</w:t>
      </w:r>
      <w:r>
        <w:rPr>
          <w:rFonts w:ascii="Times New Roman" w:hAnsi="Times New Roman"/>
          <w:lang w:val="en-US"/>
        </w:rPr>
        <w:tab/>
        <w:t>Social Affairs</w:t>
      </w:r>
    </w:p>
    <w:p w14:paraId="4C2490FE" w14:textId="3C226A91" w:rsidR="00A07407" w:rsidRDefault="00A07407" w:rsidP="00651FBD">
      <w:pPr>
        <w:suppressAutoHyphens/>
        <w:spacing w:line="240" w:lineRule="atLeast"/>
        <w:rPr>
          <w:rFonts w:ascii="Times New Roman" w:hAnsi="Times New Roman"/>
          <w:u w:val="single"/>
          <w:lang w:val="en-US"/>
        </w:rPr>
      </w:pPr>
    </w:p>
    <w:p w14:paraId="5A639F96" w14:textId="58A09249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Ms</w:t>
      </w:r>
      <w:proofErr w:type="spellEnd"/>
      <w:r>
        <w:rPr>
          <w:rFonts w:ascii="Times New Roman" w:hAnsi="Times New Roman"/>
          <w:lang w:val="en-US"/>
        </w:rPr>
        <w:t xml:space="preserve"> Julia MOLDENHAUER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3AEE2D70" w14:textId="32FBC21C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Assistant Desk Officer</w:t>
      </w:r>
      <w:r>
        <w:rPr>
          <w:rFonts w:ascii="Times New Roman" w:hAnsi="Times New Roman"/>
          <w:lang w:val="en-US"/>
        </w:rPr>
        <w:tab/>
        <w:t>Social Affairs</w:t>
      </w:r>
    </w:p>
    <w:p w14:paraId="17E36BDE" w14:textId="1F2B6A5F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10F5B92C" w14:textId="556A49C3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Mr</w:t>
      </w:r>
      <w:proofErr w:type="spellEnd"/>
      <w:r>
        <w:rPr>
          <w:rFonts w:ascii="Times New Roman" w:hAnsi="Times New Roman"/>
          <w:lang w:val="en-US"/>
        </w:rPr>
        <w:t xml:space="preserve"> Max NAGEL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3DCD97C3" w14:textId="237187F8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Assistant Desk Officer</w:t>
      </w:r>
      <w:r>
        <w:rPr>
          <w:rFonts w:ascii="Times New Roman" w:hAnsi="Times New Roman"/>
          <w:lang w:val="en-US"/>
        </w:rPr>
        <w:tab/>
        <w:t>Social Affairs</w:t>
      </w:r>
    </w:p>
    <w:p w14:paraId="5F9C8072" w14:textId="77777777" w:rsidR="00A07407" w:rsidRDefault="00A07407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02845CF8" w14:textId="1F3E6BBD" w:rsidR="00A07407" w:rsidRDefault="00A955D2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Mr</w:t>
      </w:r>
      <w:proofErr w:type="spellEnd"/>
      <w:r>
        <w:rPr>
          <w:rFonts w:ascii="Times New Roman" w:hAnsi="Times New Roman"/>
          <w:lang w:val="en-US"/>
        </w:rPr>
        <w:t xml:space="preserve"> Felix KERSCHGENS</w:t>
      </w:r>
      <w:r w:rsidR="00A07407"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 w:rsidR="00A07407">
        <w:rPr>
          <w:rFonts w:ascii="Times New Roman" w:hAnsi="Times New Roman"/>
          <w:lang w:val="en-US"/>
        </w:rPr>
        <w:t>Labour</w:t>
      </w:r>
      <w:proofErr w:type="spellEnd"/>
      <w:r w:rsidR="00A07407">
        <w:rPr>
          <w:rFonts w:ascii="Times New Roman" w:hAnsi="Times New Roman"/>
          <w:lang w:val="en-US"/>
        </w:rPr>
        <w:t xml:space="preserve"> and</w:t>
      </w:r>
    </w:p>
    <w:p w14:paraId="2AEF4CCB" w14:textId="2B3044D6" w:rsidR="00A07407" w:rsidRDefault="00A955D2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Assistant </w:t>
      </w:r>
      <w:r w:rsidR="00A07407">
        <w:rPr>
          <w:rFonts w:ascii="Times New Roman" w:hAnsi="Times New Roman"/>
          <w:lang w:val="en-US"/>
        </w:rPr>
        <w:t>Desk Officer</w:t>
      </w:r>
      <w:r w:rsidR="00A07407">
        <w:rPr>
          <w:rFonts w:ascii="Times New Roman" w:hAnsi="Times New Roman"/>
          <w:lang w:val="en-US"/>
        </w:rPr>
        <w:tab/>
        <w:t>Social Affairs</w:t>
      </w:r>
    </w:p>
    <w:p w14:paraId="75CD9577" w14:textId="4E04240D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0FE7EA75" w14:textId="443850AB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Ms</w:t>
      </w:r>
      <w:proofErr w:type="spellEnd"/>
      <w:r>
        <w:rPr>
          <w:rFonts w:ascii="Times New Roman" w:hAnsi="Times New Roman"/>
          <w:lang w:val="en-US"/>
        </w:rPr>
        <w:t xml:space="preserve"> Martina NIESSEN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4A7A1A41" w14:textId="491DE8CE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Interpreter</w:t>
      </w:r>
      <w:r>
        <w:rPr>
          <w:rFonts w:ascii="Times New Roman" w:hAnsi="Times New Roman"/>
          <w:lang w:val="en-US"/>
        </w:rPr>
        <w:tab/>
        <w:t>Social Affairs</w:t>
      </w:r>
    </w:p>
    <w:p w14:paraId="738F72CD" w14:textId="16123888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540F865B" w14:textId="4C36572E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Ms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Dörte</w:t>
      </w:r>
      <w:proofErr w:type="spellEnd"/>
      <w:r>
        <w:rPr>
          <w:rFonts w:ascii="Times New Roman" w:hAnsi="Times New Roman"/>
          <w:lang w:val="en-US"/>
        </w:rPr>
        <w:t xml:space="preserve"> HINRICHS</w:t>
      </w:r>
      <w:r>
        <w:rPr>
          <w:rFonts w:ascii="Times New Roman" w:hAnsi="Times New Roman"/>
          <w:lang w:val="en-US"/>
        </w:rPr>
        <w:tab/>
        <w:t xml:space="preserve">Federal Ministry of </w:t>
      </w:r>
      <w:proofErr w:type="spellStart"/>
      <w:r>
        <w:rPr>
          <w:rFonts w:ascii="Times New Roman" w:hAnsi="Times New Roman"/>
          <w:lang w:val="en-US"/>
        </w:rPr>
        <w:t>Labour</w:t>
      </w:r>
      <w:proofErr w:type="spellEnd"/>
      <w:r>
        <w:rPr>
          <w:rFonts w:ascii="Times New Roman" w:hAnsi="Times New Roman"/>
          <w:lang w:val="en-US"/>
        </w:rPr>
        <w:t xml:space="preserve"> and</w:t>
      </w:r>
    </w:p>
    <w:p w14:paraId="5BBB5A26" w14:textId="1288E235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Interpreter</w:t>
      </w:r>
      <w:r>
        <w:rPr>
          <w:rFonts w:ascii="Times New Roman" w:hAnsi="Times New Roman"/>
          <w:lang w:val="en-US"/>
        </w:rPr>
        <w:tab/>
        <w:t>Social Affairs</w:t>
      </w:r>
    </w:p>
    <w:p w14:paraId="285AD61C" w14:textId="21E1D091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6F0B0711" w14:textId="4A002F05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Ms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="005A201F" w:rsidRPr="005A201F">
        <w:rPr>
          <w:rFonts w:ascii="Times New Roman" w:hAnsi="Times New Roman"/>
          <w:highlight w:val="yellow"/>
          <w:lang w:val="en-US"/>
        </w:rPr>
        <w:t>D</w:t>
      </w:r>
      <w:r>
        <w:rPr>
          <w:rFonts w:ascii="Times New Roman" w:hAnsi="Times New Roman"/>
          <w:lang w:val="en-US"/>
        </w:rPr>
        <w:t>ina ZANDER-TABBERT</w:t>
      </w:r>
    </w:p>
    <w:p w14:paraId="312416E0" w14:textId="21CA45B8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Interpreter sign language</w:t>
      </w:r>
    </w:p>
    <w:p w14:paraId="67E15B4A" w14:textId="0C8A64A0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3443014D" w14:textId="391D175F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Ms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5A201F" w:rsidRPr="005A201F">
        <w:rPr>
          <w:rFonts w:ascii="Times New Roman" w:hAnsi="Times New Roman"/>
          <w:highlight w:val="yellow"/>
          <w:lang w:val="en-US"/>
        </w:rPr>
        <w:t>Anja</w:t>
      </w:r>
      <w:proofErr w:type="spellEnd"/>
      <w:r w:rsidR="005A201F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SAFT</w:t>
      </w:r>
    </w:p>
    <w:p w14:paraId="2C333EF5" w14:textId="6438EC8F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Interpreter sign language</w:t>
      </w:r>
    </w:p>
    <w:p w14:paraId="76D821D5" w14:textId="0F9ACE9D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40F519E1" w14:textId="71D57FE1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Ms</w:t>
      </w:r>
      <w:proofErr w:type="spellEnd"/>
      <w:r>
        <w:rPr>
          <w:rFonts w:ascii="Times New Roman" w:hAnsi="Times New Roman"/>
          <w:lang w:val="en-US"/>
        </w:rPr>
        <w:t xml:space="preserve"> Christiane LEMKE</w:t>
      </w:r>
    </w:p>
    <w:p w14:paraId="2697C6B6" w14:textId="6777C2EB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Interpreter sign language</w:t>
      </w:r>
    </w:p>
    <w:p w14:paraId="39E4D81C" w14:textId="77777777" w:rsidR="007C6108" w:rsidRDefault="007C6108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082097AB" w14:textId="493F1DF2" w:rsidR="007B2BC5" w:rsidRDefault="007B2BC5" w:rsidP="007C6108">
      <w:pPr>
        <w:spacing w:line="240" w:lineRule="atLeast"/>
        <w:rPr>
          <w:rFonts w:ascii="Times New Roman" w:hAnsi="Times New Roman"/>
          <w:lang w:val="en-US"/>
        </w:rPr>
      </w:pPr>
    </w:p>
    <w:p w14:paraId="156CB165" w14:textId="1B58A172" w:rsidR="007B2BC5" w:rsidRDefault="007B2BC5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Mr</w:t>
      </w:r>
      <w:proofErr w:type="spellEnd"/>
      <w:r>
        <w:rPr>
          <w:rFonts w:ascii="Times New Roman" w:hAnsi="Times New Roman"/>
          <w:lang w:val="en-US"/>
        </w:rPr>
        <w:t xml:space="preserve"> Martin AMBERGER</w:t>
      </w:r>
      <w:r>
        <w:rPr>
          <w:rFonts w:ascii="Times New Roman" w:hAnsi="Times New Roman"/>
          <w:lang w:val="en-US"/>
        </w:rPr>
        <w:tab/>
        <w:t>Federal Ministry for Family, Senior</w:t>
      </w:r>
    </w:p>
    <w:p w14:paraId="0BC8AC56" w14:textId="221A7399" w:rsidR="007B2BC5" w:rsidRDefault="007B2BC5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Desk Officer</w:t>
      </w:r>
      <w:r>
        <w:rPr>
          <w:rFonts w:ascii="Times New Roman" w:hAnsi="Times New Roman"/>
          <w:lang w:val="en-US"/>
        </w:rPr>
        <w:tab/>
        <w:t>Citizens, Women and Youth</w:t>
      </w:r>
    </w:p>
    <w:p w14:paraId="6BD18A86" w14:textId="7E528190" w:rsidR="007B2BC5" w:rsidRDefault="007B2BC5" w:rsidP="00A07407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0D16A873" w14:textId="23381135" w:rsidR="007B2BC5" w:rsidRDefault="007B2BC5" w:rsidP="007B2BC5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Ms</w:t>
      </w:r>
      <w:proofErr w:type="spellEnd"/>
      <w:r>
        <w:rPr>
          <w:rFonts w:ascii="Times New Roman" w:hAnsi="Times New Roman"/>
          <w:lang w:val="en-US"/>
        </w:rPr>
        <w:t xml:space="preserve"> Katja SAIGGE</w:t>
      </w:r>
      <w:r>
        <w:rPr>
          <w:rFonts w:ascii="Times New Roman" w:hAnsi="Times New Roman"/>
          <w:lang w:val="en-US"/>
        </w:rPr>
        <w:tab/>
        <w:t>Federal Ministry for Family, Senior</w:t>
      </w:r>
    </w:p>
    <w:p w14:paraId="394908C9" w14:textId="5DF62431" w:rsidR="007B2BC5" w:rsidRDefault="007B2BC5" w:rsidP="007B2BC5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Assistant Desk Officer</w:t>
      </w:r>
      <w:r>
        <w:rPr>
          <w:rFonts w:ascii="Times New Roman" w:hAnsi="Times New Roman"/>
          <w:lang w:val="en-US"/>
        </w:rPr>
        <w:tab/>
        <w:t>Citizens, Women and Youth</w:t>
      </w:r>
    </w:p>
    <w:p w14:paraId="46D746EA" w14:textId="520E4F3E" w:rsidR="007B2BC5" w:rsidRDefault="007B2BC5" w:rsidP="007B2BC5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0A02D7E4" w14:textId="215DA762" w:rsidR="007B2BC5" w:rsidRDefault="007B2BC5" w:rsidP="007B2BC5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Mr</w:t>
      </w:r>
      <w:proofErr w:type="spellEnd"/>
      <w:r>
        <w:rPr>
          <w:rFonts w:ascii="Times New Roman" w:hAnsi="Times New Roman"/>
          <w:lang w:val="en-US"/>
        </w:rPr>
        <w:t xml:space="preserve"> Till-Christian HIDDEMANN</w:t>
      </w:r>
      <w:r>
        <w:rPr>
          <w:rFonts w:ascii="Times New Roman" w:hAnsi="Times New Roman"/>
          <w:lang w:val="en-US"/>
        </w:rPr>
        <w:tab/>
        <w:t>Federal Ministry for Health</w:t>
      </w:r>
    </w:p>
    <w:p w14:paraId="20EB2934" w14:textId="24D9ACF7" w:rsidR="007B2BC5" w:rsidRDefault="007B2BC5" w:rsidP="007B2BC5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Head of Division</w:t>
      </w:r>
    </w:p>
    <w:p w14:paraId="4DCD37DA" w14:textId="6DAB5921" w:rsidR="007B2BC5" w:rsidRDefault="007B2BC5" w:rsidP="007B2BC5">
      <w:pPr>
        <w:spacing w:line="240" w:lineRule="atLeast"/>
        <w:ind w:left="4961" w:hanging="4961"/>
        <w:rPr>
          <w:rFonts w:ascii="Times New Roman" w:hAnsi="Times New Roman"/>
          <w:lang w:val="en-US"/>
        </w:rPr>
      </w:pPr>
    </w:p>
    <w:p w14:paraId="6187417F" w14:textId="0F136ACF" w:rsidR="007B2BC5" w:rsidRPr="00FC156F" w:rsidRDefault="007B2BC5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 w:rsidRPr="00FC156F">
        <w:rPr>
          <w:rFonts w:ascii="Times New Roman" w:hAnsi="Times New Roman"/>
          <w:lang w:val="en-GB"/>
        </w:rPr>
        <w:t>Dr (Ms) Annette SCHNELLENBACH</w:t>
      </w:r>
      <w:r w:rsidRPr="00FC156F">
        <w:rPr>
          <w:rFonts w:ascii="Times New Roman" w:hAnsi="Times New Roman"/>
          <w:lang w:val="en-GB"/>
        </w:rPr>
        <w:tab/>
        <w:t xml:space="preserve">Federal Ministry </w:t>
      </w:r>
      <w:r w:rsidR="00FC156F" w:rsidRPr="00FC156F">
        <w:rPr>
          <w:rFonts w:ascii="Times New Roman" w:hAnsi="Times New Roman"/>
          <w:lang w:val="en-GB"/>
        </w:rPr>
        <w:t>of Justice</w:t>
      </w:r>
    </w:p>
    <w:p w14:paraId="76F54C21" w14:textId="4A05B6DC" w:rsidR="00FC156F" w:rsidRDefault="00FC156F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Head of Division</w:t>
      </w:r>
    </w:p>
    <w:p w14:paraId="5844F53B" w14:textId="41CB3DDA" w:rsidR="00A926B3" w:rsidRDefault="00A926B3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2D109C81" w14:textId="6CEB169C" w:rsidR="00A926B3" w:rsidRDefault="00A926B3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Mr Robert RICHARD</w:t>
      </w:r>
      <w:r>
        <w:rPr>
          <w:rFonts w:ascii="Times New Roman" w:hAnsi="Times New Roman"/>
          <w:lang w:val="en-GB"/>
        </w:rPr>
        <w:tab/>
        <w:t>Ministry of Labour, Social Affairs, Health</w:t>
      </w:r>
    </w:p>
    <w:p w14:paraId="11CF4DF2" w14:textId="37FA670C" w:rsidR="00A926B3" w:rsidRDefault="00A926B3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Director-General</w:t>
      </w:r>
      <w:r>
        <w:rPr>
          <w:rFonts w:ascii="Times New Roman" w:hAnsi="Times New Roman"/>
          <w:lang w:val="en-GB"/>
        </w:rPr>
        <w:tab/>
        <w:t>and Equality of the Land Saxony-Anhalt</w:t>
      </w:r>
    </w:p>
    <w:p w14:paraId="1C501A7E" w14:textId="66BBD3A9" w:rsidR="001A2BF6" w:rsidRDefault="001A2BF6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br w:type="page"/>
      </w:r>
    </w:p>
    <w:p w14:paraId="4EB3F726" w14:textId="77777777" w:rsidR="00A926B3" w:rsidRDefault="00A926B3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21F4F585" w14:textId="4EAFAE61" w:rsidR="00A926B3" w:rsidRDefault="00A926B3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Ms Dagmar LORENZEN</w:t>
      </w:r>
      <w:r>
        <w:rPr>
          <w:rFonts w:ascii="Times New Roman" w:hAnsi="Times New Roman"/>
          <w:lang w:val="en-GB"/>
        </w:rPr>
        <w:tab/>
      </w:r>
      <w:r w:rsidR="00BB5A3C">
        <w:rPr>
          <w:rFonts w:ascii="Times New Roman" w:hAnsi="Times New Roman"/>
          <w:lang w:val="en-GB"/>
        </w:rPr>
        <w:t>Representation of the Standing Conference</w:t>
      </w:r>
    </w:p>
    <w:p w14:paraId="3B0059E3" w14:textId="20C2AC8A" w:rsidR="00BB5A3C" w:rsidRDefault="00BB5A3C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Rapporteur for Educational Support for</w:t>
      </w:r>
      <w:r>
        <w:rPr>
          <w:rFonts w:ascii="Times New Roman" w:hAnsi="Times New Roman"/>
          <w:lang w:val="en-GB"/>
        </w:rPr>
        <w:tab/>
        <w:t>of Ministers of Education and Cultural Affairs,</w:t>
      </w:r>
    </w:p>
    <w:p w14:paraId="238DF18C" w14:textId="61D1CE04" w:rsidR="00BB5A3C" w:rsidRDefault="00BB5A3C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Children and Young People with Disabilities</w:t>
      </w:r>
      <w:r>
        <w:rPr>
          <w:rFonts w:ascii="Times New Roman" w:hAnsi="Times New Roman"/>
          <w:lang w:val="en-GB"/>
        </w:rPr>
        <w:tab/>
      </w:r>
      <w:r w:rsidRPr="005A201F">
        <w:rPr>
          <w:rFonts w:ascii="Times New Roman" w:hAnsi="Times New Roman"/>
          <w:strike/>
          <w:highlight w:val="yellow"/>
          <w:lang w:val="en-GB"/>
        </w:rPr>
        <w:t>Land Schleswig-Holstein</w:t>
      </w:r>
    </w:p>
    <w:p w14:paraId="48D9489E" w14:textId="30B98948" w:rsidR="002F3037" w:rsidRDefault="002F3037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58D45F2E" w14:textId="112BC594" w:rsidR="002F3037" w:rsidRDefault="002F3037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Mr Marcus SCHARF</w:t>
      </w:r>
      <w:r>
        <w:rPr>
          <w:rFonts w:ascii="Times New Roman" w:hAnsi="Times New Roman"/>
          <w:lang w:val="en-GB"/>
        </w:rPr>
        <w:tab/>
        <w:t>Representation of the Standing Conference</w:t>
      </w:r>
    </w:p>
    <w:p w14:paraId="57477E3B" w14:textId="015564F3" w:rsidR="002F3037" w:rsidRDefault="002F3037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Rapporteur for School Law and</w:t>
      </w:r>
      <w:r>
        <w:rPr>
          <w:rFonts w:ascii="Times New Roman" w:hAnsi="Times New Roman"/>
          <w:lang w:val="en-GB"/>
        </w:rPr>
        <w:tab/>
        <w:t>of Ministers of Education and Cultural Affairs,</w:t>
      </w:r>
    </w:p>
    <w:p w14:paraId="440E7E1E" w14:textId="68A2D138" w:rsidR="002F3037" w:rsidRDefault="002F3037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Fundamental Questions</w:t>
      </w:r>
      <w:r>
        <w:rPr>
          <w:rFonts w:ascii="Times New Roman" w:hAnsi="Times New Roman"/>
          <w:lang w:val="en-GB"/>
        </w:rPr>
        <w:tab/>
      </w:r>
      <w:r w:rsidRPr="005A201F">
        <w:rPr>
          <w:rFonts w:ascii="Times New Roman" w:hAnsi="Times New Roman"/>
          <w:strike/>
          <w:highlight w:val="yellow"/>
          <w:lang w:val="en-GB"/>
        </w:rPr>
        <w:t>Berlin</w:t>
      </w:r>
    </w:p>
    <w:p w14:paraId="49413CDE" w14:textId="4FF1925B" w:rsidR="007C79DA" w:rsidRDefault="007C79DA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01889729" w14:textId="1625001A" w:rsidR="007C79DA" w:rsidRDefault="007C79DA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Dr (Mr) Andreas FRANK</w:t>
      </w:r>
      <w:r>
        <w:rPr>
          <w:rFonts w:ascii="Times New Roman" w:hAnsi="Times New Roman"/>
          <w:lang w:val="en-GB"/>
        </w:rPr>
        <w:tab/>
        <w:t>Bavarian State Ministry for Family, Labour,</w:t>
      </w:r>
    </w:p>
    <w:p w14:paraId="0C995767" w14:textId="6BCCCF19" w:rsidR="00BB5A3C" w:rsidRDefault="007C79DA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Head of Division</w:t>
      </w:r>
      <w:r>
        <w:rPr>
          <w:rFonts w:ascii="Times New Roman" w:hAnsi="Times New Roman"/>
          <w:lang w:val="en-GB"/>
        </w:rPr>
        <w:tab/>
        <w:t>and Social Affairs</w:t>
      </w:r>
    </w:p>
    <w:p w14:paraId="2B31EE17" w14:textId="2C4C5502" w:rsidR="007C79DA" w:rsidRDefault="007C79DA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0765FD9B" w14:textId="2DD957F6" w:rsidR="007C79DA" w:rsidRDefault="007C79DA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Ms </w:t>
      </w:r>
      <w:proofErr w:type="spellStart"/>
      <w:r>
        <w:rPr>
          <w:rFonts w:ascii="Times New Roman" w:hAnsi="Times New Roman"/>
          <w:lang w:val="en-GB"/>
        </w:rPr>
        <w:t>Stinte</w:t>
      </w:r>
      <w:proofErr w:type="spellEnd"/>
      <w:r>
        <w:rPr>
          <w:rFonts w:ascii="Times New Roman" w:hAnsi="Times New Roman"/>
          <w:lang w:val="en-GB"/>
        </w:rPr>
        <w:t xml:space="preserve"> AGTHE</w:t>
      </w:r>
      <w:r>
        <w:rPr>
          <w:rFonts w:ascii="Times New Roman" w:hAnsi="Times New Roman"/>
          <w:lang w:val="en-GB"/>
        </w:rPr>
        <w:tab/>
        <w:t>Office of Social Affairs, Hamburg</w:t>
      </w:r>
    </w:p>
    <w:p w14:paraId="1308164E" w14:textId="175137B1" w:rsidR="007C79DA" w:rsidRDefault="007C79DA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Desk Officer</w:t>
      </w:r>
    </w:p>
    <w:p w14:paraId="21D24244" w14:textId="6071076A" w:rsidR="007C79DA" w:rsidRDefault="007C79DA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06B4558B" w14:textId="1683254E" w:rsidR="007C79DA" w:rsidRDefault="007C79DA" w:rsidP="007C79DA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Ms Sarah MANIA</w:t>
      </w:r>
      <w:r>
        <w:rPr>
          <w:rFonts w:ascii="Times New Roman" w:hAnsi="Times New Roman"/>
          <w:lang w:val="en-GB"/>
        </w:rPr>
        <w:tab/>
        <w:t>Office of Social Affairs, Hamburg</w:t>
      </w:r>
    </w:p>
    <w:p w14:paraId="403AD809" w14:textId="6B1433A7" w:rsidR="007C79DA" w:rsidRDefault="007C79DA" w:rsidP="007C79DA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Desk Officer</w:t>
      </w:r>
    </w:p>
    <w:p w14:paraId="010E7E11" w14:textId="5819EC93" w:rsidR="007C79DA" w:rsidRDefault="007C79DA" w:rsidP="007C79DA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7595B750" w14:textId="1085E18F" w:rsidR="007C79DA" w:rsidRDefault="007C79DA" w:rsidP="007C79DA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Mr Jürgen DUSEL</w:t>
      </w:r>
    </w:p>
    <w:p w14:paraId="7B2ADBE0" w14:textId="6B231E47" w:rsidR="00DD3CC2" w:rsidRDefault="00DD3CC2" w:rsidP="007C79DA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Federal Government Commissioner for Matters relating to Persons with Disabilities</w:t>
      </w:r>
    </w:p>
    <w:p w14:paraId="3D4D75B1" w14:textId="32F52F73" w:rsidR="00DD3CC2" w:rsidRDefault="00DD3CC2" w:rsidP="007C79DA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032A2DB7" w14:textId="1B50D2C2" w:rsidR="005A201F" w:rsidRPr="005A201F" w:rsidRDefault="005A201F" w:rsidP="007C79DA">
      <w:pPr>
        <w:spacing w:line="240" w:lineRule="atLeast"/>
        <w:ind w:left="4961" w:hanging="4961"/>
        <w:rPr>
          <w:rFonts w:ascii="Times New Roman" w:hAnsi="Times New Roman"/>
          <w:highlight w:val="yellow"/>
          <w:lang w:val="en-GB"/>
        </w:rPr>
      </w:pPr>
      <w:r w:rsidRPr="005A201F">
        <w:rPr>
          <w:rFonts w:ascii="Times New Roman" w:hAnsi="Times New Roman"/>
          <w:highlight w:val="yellow"/>
          <w:lang w:val="en-GB"/>
        </w:rPr>
        <w:t>Ms Alexandra DUSEL</w:t>
      </w:r>
    </w:p>
    <w:p w14:paraId="182AF9A6" w14:textId="77777777" w:rsidR="005A201F" w:rsidRDefault="005A201F" w:rsidP="005A201F">
      <w:pPr>
        <w:spacing w:line="240" w:lineRule="atLeast"/>
        <w:rPr>
          <w:rFonts w:ascii="Times New Roman" w:hAnsi="Times New Roman"/>
          <w:lang w:val="en-GB"/>
        </w:rPr>
      </w:pPr>
      <w:r w:rsidRPr="005A201F">
        <w:rPr>
          <w:rFonts w:ascii="Times New Roman" w:hAnsi="Times New Roman"/>
          <w:highlight w:val="yellow"/>
          <w:lang w:val="en-GB"/>
        </w:rPr>
        <w:t xml:space="preserve">Personal Assistant of the </w:t>
      </w:r>
      <w:r w:rsidRPr="005A201F">
        <w:rPr>
          <w:rFonts w:ascii="Times New Roman" w:hAnsi="Times New Roman"/>
          <w:highlight w:val="yellow"/>
          <w:lang w:val="en-GB"/>
        </w:rPr>
        <w:t>Federal Government Commissioner for Matters relating to Persons with Disabilities</w:t>
      </w:r>
    </w:p>
    <w:p w14:paraId="06B22AC8" w14:textId="488B99BB" w:rsidR="005A201F" w:rsidRDefault="005A201F" w:rsidP="007C79DA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06ED3D10" w14:textId="6736E459" w:rsidR="00DD3CC2" w:rsidRDefault="00DD3CC2" w:rsidP="007C79DA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Ms </w:t>
      </w:r>
      <w:proofErr w:type="spellStart"/>
      <w:r>
        <w:rPr>
          <w:rFonts w:ascii="Times New Roman" w:hAnsi="Times New Roman"/>
          <w:lang w:val="en-GB"/>
        </w:rPr>
        <w:t>Frauke</w:t>
      </w:r>
      <w:proofErr w:type="spellEnd"/>
      <w:r>
        <w:rPr>
          <w:rFonts w:ascii="Times New Roman" w:hAnsi="Times New Roman"/>
          <w:lang w:val="en-GB"/>
        </w:rPr>
        <w:t xml:space="preserve"> KANE</w:t>
      </w:r>
    </w:p>
    <w:p w14:paraId="74A40322" w14:textId="052BA396" w:rsidR="00DD3CC2" w:rsidRDefault="00DD3CC2" w:rsidP="00DD3CC2">
      <w:pPr>
        <w:spacing w:line="240" w:lineRule="atLeas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Private Secretary, Task Force Federal Government Commissioner for Matters relating to</w:t>
      </w:r>
      <w:r>
        <w:rPr>
          <w:rFonts w:ascii="Times New Roman" w:hAnsi="Times New Roman"/>
          <w:lang w:val="en-GB"/>
        </w:rPr>
        <w:br/>
        <w:t>Persons with Disabilities</w:t>
      </w:r>
    </w:p>
    <w:p w14:paraId="762F56E1" w14:textId="429294A5" w:rsidR="00DD3CC2" w:rsidRDefault="00DD3CC2" w:rsidP="00DD3CC2">
      <w:pPr>
        <w:spacing w:line="240" w:lineRule="atLeast"/>
        <w:rPr>
          <w:rFonts w:ascii="Times New Roman" w:hAnsi="Times New Roman"/>
          <w:lang w:val="en-GB"/>
        </w:rPr>
      </w:pPr>
    </w:p>
    <w:p w14:paraId="0C5D6306" w14:textId="292CF2FD" w:rsidR="00DD3CC2" w:rsidRDefault="00DD3CC2" w:rsidP="00DD3CC2">
      <w:pPr>
        <w:spacing w:line="240" w:lineRule="atLeas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Mr André NECKE</w:t>
      </w:r>
    </w:p>
    <w:p w14:paraId="6FEDF17D" w14:textId="77777777" w:rsidR="00DD3CC2" w:rsidRDefault="00DD3CC2" w:rsidP="00DD3CC2">
      <w:pPr>
        <w:spacing w:line="240" w:lineRule="atLeas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Head, Task Force Federal Government Commissioner for Matters relating to</w:t>
      </w:r>
      <w:r>
        <w:rPr>
          <w:rFonts w:ascii="Times New Roman" w:hAnsi="Times New Roman"/>
          <w:lang w:val="en-GB"/>
        </w:rPr>
        <w:br/>
        <w:t>Persons with Disabilities</w:t>
      </w:r>
    </w:p>
    <w:p w14:paraId="3C72AECC" w14:textId="6A4470E8" w:rsidR="00DD3CC2" w:rsidRDefault="00DD3CC2" w:rsidP="00DD3CC2">
      <w:pPr>
        <w:spacing w:line="240" w:lineRule="atLeast"/>
        <w:rPr>
          <w:rFonts w:ascii="Times New Roman" w:hAnsi="Times New Roman"/>
          <w:lang w:val="en-GB"/>
        </w:rPr>
      </w:pPr>
    </w:p>
    <w:p w14:paraId="5EAC7169" w14:textId="71C635A8" w:rsidR="00DD3CC2" w:rsidRDefault="00DD3CC2" w:rsidP="00DD3CC2">
      <w:pPr>
        <w:spacing w:line="240" w:lineRule="atLeas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Ms Rika ESSER</w:t>
      </w:r>
      <w:r w:rsidR="001A2BF6">
        <w:rPr>
          <w:rFonts w:ascii="Times New Roman" w:hAnsi="Times New Roman"/>
          <w:lang w:val="en-GB"/>
        </w:rPr>
        <w:t xml:space="preserve"> (wheelchair user)</w:t>
      </w:r>
    </w:p>
    <w:p w14:paraId="48C7C3C1" w14:textId="55E9F3C0" w:rsidR="00DD3CC2" w:rsidRDefault="006A16A0" w:rsidP="00DD3CC2">
      <w:pPr>
        <w:spacing w:line="240" w:lineRule="atLeas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Representative of the Hessian State G</w:t>
      </w:r>
      <w:r w:rsidRPr="006A16A0">
        <w:rPr>
          <w:rFonts w:ascii="Times New Roman" w:hAnsi="Times New Roman"/>
          <w:lang w:val="en-GB"/>
        </w:rPr>
        <w:t>overnment</w:t>
      </w:r>
      <w:r>
        <w:rPr>
          <w:rFonts w:ascii="Times New Roman" w:hAnsi="Times New Roman"/>
          <w:lang w:val="en-GB"/>
        </w:rPr>
        <w:t xml:space="preserve"> for Matters relating to Persons with Disabilities</w:t>
      </w:r>
    </w:p>
    <w:p w14:paraId="0B38F979" w14:textId="0DC44FA1" w:rsidR="006A16A0" w:rsidRDefault="006A16A0" w:rsidP="00DD3CC2">
      <w:pPr>
        <w:spacing w:line="240" w:lineRule="atLeast"/>
        <w:rPr>
          <w:rFonts w:ascii="Times New Roman" w:hAnsi="Times New Roman"/>
          <w:lang w:val="en-GB"/>
        </w:rPr>
      </w:pPr>
    </w:p>
    <w:p w14:paraId="3F2F83D1" w14:textId="7859A664" w:rsidR="006A16A0" w:rsidRDefault="006A16A0" w:rsidP="00DD3CC2">
      <w:pPr>
        <w:spacing w:line="240" w:lineRule="atLeas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Mr Bernd KEMMER</w:t>
      </w:r>
    </w:p>
    <w:p w14:paraId="40A5E385" w14:textId="77777777" w:rsidR="006A16A0" w:rsidRDefault="006A16A0" w:rsidP="006A16A0">
      <w:pPr>
        <w:spacing w:line="240" w:lineRule="atLeas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Driver of the Representative of the Hessian State G</w:t>
      </w:r>
      <w:r w:rsidRPr="006A16A0">
        <w:rPr>
          <w:rFonts w:ascii="Times New Roman" w:hAnsi="Times New Roman"/>
          <w:lang w:val="en-GB"/>
        </w:rPr>
        <w:t>overnment</w:t>
      </w:r>
      <w:r>
        <w:rPr>
          <w:rFonts w:ascii="Times New Roman" w:hAnsi="Times New Roman"/>
          <w:lang w:val="en-GB"/>
        </w:rPr>
        <w:t xml:space="preserve"> for Matters relating to Persons with Disabilities</w:t>
      </w:r>
    </w:p>
    <w:p w14:paraId="22513F71" w14:textId="6DAF8930" w:rsidR="006A16A0" w:rsidRDefault="006A16A0" w:rsidP="00DD3CC2">
      <w:pPr>
        <w:spacing w:line="240" w:lineRule="atLeast"/>
        <w:rPr>
          <w:rFonts w:ascii="Times New Roman" w:hAnsi="Times New Roman"/>
          <w:lang w:val="en-GB"/>
        </w:rPr>
      </w:pPr>
    </w:p>
    <w:p w14:paraId="5319273C" w14:textId="77777777" w:rsidR="00DD3CC2" w:rsidRDefault="00DD3CC2" w:rsidP="00DD3CC2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3FE31149" w14:textId="0A5D5471" w:rsidR="00DD3CC2" w:rsidRPr="007B3006" w:rsidRDefault="007B3006" w:rsidP="007C79DA">
      <w:pPr>
        <w:spacing w:line="240" w:lineRule="atLeast"/>
        <w:ind w:left="4961" w:hanging="4961"/>
        <w:rPr>
          <w:rFonts w:ascii="Times New Roman" w:hAnsi="Times New Roman"/>
          <w:u w:val="single"/>
          <w:lang w:val="en-GB"/>
        </w:rPr>
      </w:pPr>
      <w:r w:rsidRPr="007B3006">
        <w:rPr>
          <w:rFonts w:ascii="Times New Roman" w:hAnsi="Times New Roman"/>
          <w:u w:val="single"/>
          <w:lang w:val="en-GB"/>
        </w:rPr>
        <w:t>Members of the German Bundestag</w:t>
      </w:r>
    </w:p>
    <w:p w14:paraId="397D35BD" w14:textId="77777777" w:rsidR="007B3006" w:rsidRDefault="007B3006" w:rsidP="007C79DA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6B366A90" w14:textId="7B1CCC9B" w:rsidR="007C79DA" w:rsidRDefault="007B3006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Ms Stephanie AEFFNER</w:t>
      </w:r>
    </w:p>
    <w:p w14:paraId="629767DD" w14:textId="278BB921" w:rsidR="007C79DA" w:rsidRDefault="00CD6CD4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Member of the German Bundestag</w:t>
      </w:r>
    </w:p>
    <w:p w14:paraId="6647ABF7" w14:textId="3D940B9C" w:rsidR="007B3006" w:rsidRDefault="007B3006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738E328A" w14:textId="43FA4875" w:rsidR="005A201F" w:rsidRPr="005A201F" w:rsidRDefault="005A201F" w:rsidP="007B2BC5">
      <w:pPr>
        <w:spacing w:line="240" w:lineRule="atLeast"/>
        <w:ind w:left="4961" w:hanging="4961"/>
        <w:rPr>
          <w:rFonts w:ascii="Times New Roman" w:hAnsi="Times New Roman"/>
          <w:highlight w:val="yellow"/>
          <w:lang w:val="en-GB"/>
        </w:rPr>
      </w:pPr>
      <w:r w:rsidRPr="005A201F">
        <w:rPr>
          <w:rFonts w:ascii="Times New Roman" w:hAnsi="Times New Roman"/>
          <w:highlight w:val="yellow"/>
          <w:lang w:val="en-GB"/>
        </w:rPr>
        <w:t>Mr Hubert HÜPPE</w:t>
      </w:r>
    </w:p>
    <w:p w14:paraId="73BA7EA7" w14:textId="488C42FC" w:rsidR="005A201F" w:rsidRDefault="005A201F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 w:rsidRPr="005A201F">
        <w:rPr>
          <w:rFonts w:ascii="Times New Roman" w:hAnsi="Times New Roman"/>
          <w:highlight w:val="yellow"/>
          <w:lang w:val="en-GB"/>
        </w:rPr>
        <w:t>Member of the German Bundestag</w:t>
      </w:r>
    </w:p>
    <w:p w14:paraId="47F29AC2" w14:textId="77777777" w:rsidR="005A201F" w:rsidRDefault="005A201F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4907C758" w14:textId="19175CF1" w:rsidR="007B3006" w:rsidRDefault="007B3006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Ms Corinna RÜFFNER</w:t>
      </w:r>
    </w:p>
    <w:p w14:paraId="30554A11" w14:textId="56E22CE6" w:rsidR="007B3006" w:rsidRDefault="007B3006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Member of the German Bundestag</w:t>
      </w:r>
    </w:p>
    <w:p w14:paraId="3DE15BA1" w14:textId="3B9B1B1C" w:rsidR="007B3006" w:rsidRDefault="007B3006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486BD098" w14:textId="77777777" w:rsidR="007B3006" w:rsidRDefault="007B3006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5FDB14C7" w14:textId="03A4A14F" w:rsidR="007B3006" w:rsidRDefault="007B3006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Ms Alexandrea WEND</w:t>
      </w:r>
    </w:p>
    <w:p w14:paraId="5DCCFDF5" w14:textId="6B484487" w:rsidR="007B3006" w:rsidRDefault="007B3006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Desk Officer, SPD Parliamentary Group</w:t>
      </w:r>
    </w:p>
    <w:p w14:paraId="1541838E" w14:textId="77777777" w:rsidR="007C79DA" w:rsidRDefault="007C79DA" w:rsidP="007B2BC5">
      <w:pPr>
        <w:spacing w:line="240" w:lineRule="atLeast"/>
        <w:ind w:left="4961" w:hanging="4961"/>
        <w:rPr>
          <w:rFonts w:ascii="Times New Roman" w:hAnsi="Times New Roman"/>
          <w:lang w:val="en-GB"/>
        </w:rPr>
      </w:pPr>
    </w:p>
    <w:p w14:paraId="3E417B08" w14:textId="6744351A" w:rsidR="007B2BC5" w:rsidRPr="00FC156F" w:rsidRDefault="007B2BC5" w:rsidP="00856545">
      <w:pPr>
        <w:spacing w:line="240" w:lineRule="atLeast"/>
        <w:rPr>
          <w:rFonts w:ascii="Times New Roman" w:hAnsi="Times New Roman"/>
          <w:lang w:val="en-GB"/>
        </w:rPr>
      </w:pPr>
    </w:p>
    <w:p w14:paraId="6A383DB2" w14:textId="397B8761" w:rsidR="007B2BC5" w:rsidRPr="00FC156F" w:rsidRDefault="00CD6CD4" w:rsidP="00651FBD">
      <w:pPr>
        <w:suppressAutoHyphens/>
        <w:spacing w:line="240" w:lineRule="atLeast"/>
        <w:rPr>
          <w:rFonts w:ascii="Times New Roman" w:hAnsi="Times New Roman"/>
          <w:u w:val="single"/>
          <w:lang w:val="en-GB"/>
        </w:rPr>
      </w:pPr>
      <w:r>
        <w:rPr>
          <w:rFonts w:ascii="Times New Roman" w:hAnsi="Times New Roman"/>
          <w:u w:val="single"/>
          <w:lang w:val="en-GB"/>
        </w:rPr>
        <w:t>German Permanent Mission, Geneva</w:t>
      </w:r>
    </w:p>
    <w:p w14:paraId="60FF09DD" w14:textId="6310B375" w:rsidR="00A07407" w:rsidRPr="00FC156F" w:rsidRDefault="00A07407" w:rsidP="00651FBD">
      <w:pPr>
        <w:suppressAutoHyphens/>
        <w:spacing w:line="240" w:lineRule="atLeast"/>
        <w:rPr>
          <w:rFonts w:ascii="Times New Roman" w:hAnsi="Times New Roman"/>
          <w:u w:val="single"/>
          <w:lang w:val="en-GB"/>
        </w:rPr>
      </w:pPr>
    </w:p>
    <w:p w14:paraId="46016937" w14:textId="1569E600" w:rsidR="005E1FFD" w:rsidRPr="005A201F" w:rsidRDefault="00CD6CD4" w:rsidP="00651FBD">
      <w:pPr>
        <w:suppressAutoHyphens/>
        <w:spacing w:line="240" w:lineRule="atLeast"/>
        <w:rPr>
          <w:rFonts w:ascii="Times New Roman" w:hAnsi="Times New Roman"/>
          <w:lang w:val="en-GB"/>
        </w:rPr>
      </w:pPr>
      <w:r w:rsidRPr="005A201F">
        <w:rPr>
          <w:rFonts w:ascii="Times New Roman" w:hAnsi="Times New Roman"/>
          <w:lang w:val="en-GB"/>
        </w:rPr>
        <w:t xml:space="preserve">H.E. </w:t>
      </w:r>
      <w:proofErr w:type="spellStart"/>
      <w:r w:rsidRPr="005A201F">
        <w:rPr>
          <w:rFonts w:ascii="Times New Roman" w:hAnsi="Times New Roman"/>
          <w:lang w:val="en-GB"/>
        </w:rPr>
        <w:t>Dr.</w:t>
      </w:r>
      <w:proofErr w:type="spellEnd"/>
      <w:r w:rsidRPr="005A201F">
        <w:rPr>
          <w:rFonts w:ascii="Times New Roman" w:hAnsi="Times New Roman"/>
          <w:lang w:val="en-GB"/>
        </w:rPr>
        <w:t xml:space="preserve"> Katharina STASCH</w:t>
      </w:r>
    </w:p>
    <w:p w14:paraId="207E02AB" w14:textId="75088657" w:rsidR="005E1FFD" w:rsidRDefault="005E1FFD" w:rsidP="00651FBD">
      <w:pPr>
        <w:suppressAutoHyphens/>
        <w:spacing w:line="240" w:lineRule="atLeas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Ambassador</w:t>
      </w:r>
    </w:p>
    <w:p w14:paraId="63169D82" w14:textId="2B555DFE" w:rsidR="005E1FFD" w:rsidRDefault="005E1FFD" w:rsidP="00651FBD">
      <w:pPr>
        <w:suppressAutoHyphens/>
        <w:spacing w:line="240" w:lineRule="atLeas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Permanent Representative of the</w:t>
      </w:r>
      <w:r>
        <w:rPr>
          <w:rFonts w:ascii="Times New Roman" w:hAnsi="Times New Roman"/>
          <w:lang w:val="en-US"/>
        </w:rPr>
        <w:br/>
        <w:t>Federal Republic of Germany to the Office</w:t>
      </w:r>
      <w:r>
        <w:rPr>
          <w:rFonts w:ascii="Times New Roman" w:hAnsi="Times New Roman"/>
          <w:lang w:val="en-US"/>
        </w:rPr>
        <w:br/>
        <w:t>of the United Nations and to the other International</w:t>
      </w:r>
      <w:r>
        <w:rPr>
          <w:rFonts w:ascii="Times New Roman" w:hAnsi="Times New Roman"/>
          <w:lang w:val="en-US"/>
        </w:rPr>
        <w:br/>
        <w:t>Organizations in Geneva</w:t>
      </w:r>
    </w:p>
    <w:p w14:paraId="28492F5B" w14:textId="77777777" w:rsidR="00E907F0" w:rsidRDefault="00E907F0" w:rsidP="00E907F0">
      <w:pPr>
        <w:suppressAutoHyphens/>
        <w:spacing w:line="240" w:lineRule="atLeast"/>
        <w:rPr>
          <w:rFonts w:ascii="Times New Roman" w:hAnsi="Times New Roman"/>
          <w:lang w:val="en-US"/>
        </w:rPr>
      </w:pPr>
    </w:p>
    <w:p w14:paraId="3B562707" w14:textId="6CD0FB64" w:rsidR="00E907F0" w:rsidRDefault="00E907F0" w:rsidP="00E907F0">
      <w:pPr>
        <w:suppressAutoHyphens/>
        <w:spacing w:line="240" w:lineRule="atLeas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Mr. Felix KROLL</w:t>
      </w:r>
    </w:p>
    <w:p w14:paraId="73241E4E" w14:textId="77777777" w:rsidR="00E907F0" w:rsidRDefault="00E907F0" w:rsidP="00E907F0">
      <w:pPr>
        <w:suppressAutoHyphens/>
        <w:spacing w:line="240" w:lineRule="atLeast"/>
        <w:rPr>
          <w:rFonts w:ascii="Times New Roman" w:hAnsi="Times New Roman"/>
          <w:lang w:val="en-US"/>
        </w:rPr>
      </w:pPr>
      <w:proofErr w:type="spellStart"/>
      <w:r w:rsidRPr="00E907F0">
        <w:rPr>
          <w:rFonts w:ascii="Times New Roman" w:hAnsi="Times New Roman"/>
          <w:lang w:val="en-US"/>
        </w:rPr>
        <w:t>Ministre</w:t>
      </w:r>
      <w:proofErr w:type="spellEnd"/>
      <w:r w:rsidRPr="00E907F0">
        <w:rPr>
          <w:rFonts w:ascii="Times New Roman" w:hAnsi="Times New Roman"/>
          <w:lang w:val="en-US"/>
        </w:rPr>
        <w:t>,</w:t>
      </w:r>
      <w:r>
        <w:rPr>
          <w:rFonts w:ascii="Times New Roman" w:hAnsi="Times New Roman"/>
          <w:lang w:val="en-US"/>
        </w:rPr>
        <w:t xml:space="preserve"> Head of Political Affairs</w:t>
      </w:r>
    </w:p>
    <w:p w14:paraId="6DA64186" w14:textId="49E5324B" w:rsidR="005E1FFD" w:rsidRDefault="005E1FFD" w:rsidP="00651FBD">
      <w:pPr>
        <w:suppressAutoHyphens/>
        <w:spacing w:line="240" w:lineRule="atLeast"/>
        <w:rPr>
          <w:rFonts w:ascii="Times New Roman" w:hAnsi="Times New Roman"/>
          <w:lang w:val="en-US"/>
        </w:rPr>
      </w:pPr>
    </w:p>
    <w:p w14:paraId="78C737A4" w14:textId="06707A43" w:rsidR="00CD6CD4" w:rsidRDefault="00CD6CD4" w:rsidP="00651FBD">
      <w:pPr>
        <w:suppressAutoHyphens/>
        <w:spacing w:line="240" w:lineRule="atLeast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Mr</w:t>
      </w:r>
      <w:proofErr w:type="spellEnd"/>
      <w:r>
        <w:rPr>
          <w:rFonts w:ascii="Times New Roman" w:hAnsi="Times New Roman"/>
          <w:lang w:val="en-US"/>
        </w:rPr>
        <w:t xml:space="preserve"> Erik EGGERT</w:t>
      </w:r>
    </w:p>
    <w:p w14:paraId="240F0314" w14:textId="223F6110" w:rsidR="00CD6CD4" w:rsidRDefault="00CD6CD4" w:rsidP="00651FBD">
      <w:pPr>
        <w:suppressAutoHyphens/>
        <w:spacing w:line="240" w:lineRule="atLeas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Counsellor, </w:t>
      </w:r>
      <w:r w:rsidR="00E907F0">
        <w:rPr>
          <w:rFonts w:ascii="Times New Roman" w:hAnsi="Times New Roman"/>
          <w:lang w:val="en-US"/>
        </w:rPr>
        <w:t>Social Affairs</w:t>
      </w:r>
    </w:p>
    <w:p w14:paraId="12126BE9" w14:textId="13E4C5F0" w:rsidR="00922192" w:rsidRDefault="00922192" w:rsidP="007F4C35">
      <w:pPr>
        <w:suppressAutoHyphens/>
        <w:spacing w:line="240" w:lineRule="atLeast"/>
        <w:rPr>
          <w:rFonts w:ascii="Times New Roman" w:hAnsi="Times New Roman"/>
          <w:lang w:val="en-US"/>
        </w:rPr>
      </w:pPr>
    </w:p>
    <w:p w14:paraId="30191C6B" w14:textId="04BD34B2" w:rsidR="00651FBD" w:rsidRPr="003D17AB" w:rsidRDefault="005E1FFD" w:rsidP="003D17AB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Ms</w:t>
      </w:r>
      <w:r w:rsidR="00651FBD" w:rsidRPr="00CC2E7F">
        <w:rPr>
          <w:rFonts w:ascii="Times New Roman" w:hAnsi="Times New Roman"/>
          <w:lang w:val="en-GB"/>
        </w:rPr>
        <w:t xml:space="preserve"> Natalia KANAND</w:t>
      </w:r>
    </w:p>
    <w:p w14:paraId="076117D8" w14:textId="56F80F49" w:rsidR="009B4691" w:rsidRPr="005727A9" w:rsidRDefault="00651FBD" w:rsidP="007F4C35">
      <w:pPr>
        <w:suppressAutoHyphens/>
        <w:spacing w:line="240" w:lineRule="atLeas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First Secretary</w:t>
      </w:r>
      <w:r>
        <w:rPr>
          <w:rFonts w:ascii="Times New Roman" w:hAnsi="Times New Roman"/>
          <w:lang w:val="en-US"/>
        </w:rPr>
        <w:tab/>
      </w:r>
    </w:p>
    <w:p w14:paraId="7CE2CA55" w14:textId="77777777" w:rsidR="00AC01AC" w:rsidRDefault="00AC01AC" w:rsidP="007F4C35">
      <w:pPr>
        <w:suppressAutoHyphens/>
        <w:spacing w:line="240" w:lineRule="atLeast"/>
        <w:rPr>
          <w:rFonts w:ascii="Times New Roman" w:hAnsi="Times New Roman"/>
          <w:lang w:val="en-GB"/>
        </w:rPr>
      </w:pPr>
    </w:p>
    <w:p w14:paraId="2F5B4C3A" w14:textId="1B5B66B0" w:rsidR="0021628D" w:rsidRPr="00E14310" w:rsidRDefault="005E1FFD" w:rsidP="007F4C35">
      <w:pPr>
        <w:suppressAutoHyphens/>
        <w:spacing w:line="240" w:lineRule="atLeas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Ms Daniela GAUS</w:t>
      </w:r>
    </w:p>
    <w:p w14:paraId="043B58B2" w14:textId="77650D45" w:rsidR="0021628D" w:rsidRDefault="0021628D" w:rsidP="007F4C35">
      <w:pPr>
        <w:suppressAutoHyphens/>
        <w:spacing w:line="240" w:lineRule="atLeas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Advisor</w:t>
      </w:r>
    </w:p>
    <w:p w14:paraId="7ABB0806" w14:textId="08E8487C" w:rsidR="00F02F59" w:rsidRDefault="00F02F59" w:rsidP="007F4C35">
      <w:pPr>
        <w:suppressAutoHyphens/>
        <w:spacing w:line="240" w:lineRule="atLeast"/>
        <w:rPr>
          <w:rFonts w:ascii="Times New Roman" w:hAnsi="Times New Roman"/>
          <w:lang w:val="en-GB"/>
        </w:rPr>
      </w:pPr>
    </w:p>
    <w:p w14:paraId="52316967" w14:textId="2F4A703C" w:rsidR="00F02F59" w:rsidRPr="00F02F59" w:rsidRDefault="005E1FFD" w:rsidP="007F4C35">
      <w:pPr>
        <w:suppressAutoHyphens/>
        <w:spacing w:line="240" w:lineRule="atLeas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Ms Lara SEEBERGER</w:t>
      </w:r>
    </w:p>
    <w:p w14:paraId="1E6480C7" w14:textId="7A3459DF" w:rsidR="00F02F59" w:rsidRPr="00F02F59" w:rsidRDefault="00F02F59" w:rsidP="007F4C35">
      <w:pPr>
        <w:suppressAutoHyphens/>
        <w:spacing w:line="240" w:lineRule="atLeast"/>
        <w:rPr>
          <w:rFonts w:ascii="Times New Roman" w:hAnsi="Times New Roman"/>
          <w:lang w:val="en-GB"/>
        </w:rPr>
      </w:pPr>
      <w:r w:rsidRPr="00F02F59">
        <w:rPr>
          <w:rFonts w:ascii="Times New Roman" w:hAnsi="Times New Roman"/>
          <w:lang w:val="en-GB"/>
        </w:rPr>
        <w:t>Advisor</w:t>
      </w:r>
    </w:p>
    <w:p w14:paraId="4568C935" w14:textId="1F708012" w:rsidR="00F02F59" w:rsidRDefault="00F02F59" w:rsidP="007F4C35">
      <w:pPr>
        <w:suppressAutoHyphens/>
        <w:spacing w:line="240" w:lineRule="atLeast"/>
        <w:rPr>
          <w:rFonts w:ascii="Times New Roman" w:hAnsi="Times New Roman"/>
          <w:lang w:val="en-GB"/>
        </w:rPr>
      </w:pPr>
    </w:p>
    <w:p w14:paraId="4D52E32A" w14:textId="36AC7BEC" w:rsidR="00CC6BCD" w:rsidRPr="00F02F59" w:rsidRDefault="00CC6BCD" w:rsidP="004D1C06">
      <w:pPr>
        <w:suppressAutoHyphens/>
        <w:spacing w:line="240" w:lineRule="atLeast"/>
        <w:rPr>
          <w:rFonts w:ascii="Times New Roman" w:hAnsi="Times New Roman"/>
          <w:lang w:val="en-GB"/>
        </w:rPr>
      </w:pPr>
    </w:p>
    <w:p w14:paraId="7FE198A6" w14:textId="6E844C73" w:rsidR="00F5328A" w:rsidRPr="000C6E14" w:rsidRDefault="007A0219" w:rsidP="00012BB9">
      <w:pPr>
        <w:suppressAutoHyphens/>
        <w:spacing w:line="360" w:lineRule="auto"/>
        <w:rPr>
          <w:rFonts w:ascii="Times New Roman" w:hAnsi="Times New Roman"/>
          <w:lang w:val="en-GB"/>
        </w:rPr>
      </w:pPr>
      <w:r w:rsidRPr="00F02F59">
        <w:rPr>
          <w:rFonts w:ascii="Times New Roman" w:hAnsi="Times New Roman"/>
          <w:lang w:val="en-GB"/>
        </w:rPr>
        <w:tab/>
      </w:r>
      <w:r w:rsidR="00F5328A" w:rsidRPr="000C6E14">
        <w:rPr>
          <w:rFonts w:ascii="Times New Roman" w:hAnsi="Times New Roman"/>
          <w:lang w:val="en-GB"/>
        </w:rPr>
        <w:t>The Permanent Mission of the Federal Republic of Germany to the Office of the United Nations and to</w:t>
      </w:r>
      <w:r w:rsidR="004A0419">
        <w:rPr>
          <w:rFonts w:ascii="Times New Roman" w:hAnsi="Times New Roman"/>
          <w:lang w:val="en-GB"/>
        </w:rPr>
        <w:t xml:space="preserve"> the other International Organiz</w:t>
      </w:r>
      <w:r w:rsidR="00F5328A" w:rsidRPr="000C6E14">
        <w:rPr>
          <w:rFonts w:ascii="Times New Roman" w:hAnsi="Times New Roman"/>
          <w:lang w:val="en-GB"/>
        </w:rPr>
        <w:t>ations in Geneva avails itself of this opportunity to renew to the Office o</w:t>
      </w:r>
      <w:r w:rsidR="007F4C35">
        <w:rPr>
          <w:rFonts w:ascii="Times New Roman" w:hAnsi="Times New Roman"/>
          <w:lang w:val="en-GB"/>
        </w:rPr>
        <w:t>f</w:t>
      </w:r>
      <w:r w:rsidR="00F5328A" w:rsidRPr="000C6E14">
        <w:rPr>
          <w:rFonts w:ascii="Times New Roman" w:hAnsi="Times New Roman"/>
          <w:lang w:val="en-GB"/>
        </w:rPr>
        <w:t xml:space="preserve"> the High Commissioner for Human Rights </w:t>
      </w:r>
      <w:r w:rsidR="0007766F">
        <w:rPr>
          <w:rFonts w:ascii="Times New Roman" w:hAnsi="Times New Roman"/>
          <w:lang w:val="en-GB"/>
        </w:rPr>
        <w:t>-</w:t>
      </w:r>
      <w:r w:rsidR="00E933E7">
        <w:rPr>
          <w:rFonts w:ascii="Times New Roman" w:hAnsi="Times New Roman"/>
          <w:lang w:val="en-GB"/>
        </w:rPr>
        <w:t xml:space="preserve"> </w:t>
      </w:r>
      <w:r w:rsidR="0007766F">
        <w:rPr>
          <w:rFonts w:ascii="Times New Roman" w:hAnsi="Times New Roman"/>
          <w:lang w:val="en-GB"/>
        </w:rPr>
        <w:t>CRPD-</w:t>
      </w:r>
      <w:r w:rsidR="00E933E7">
        <w:rPr>
          <w:rFonts w:ascii="Times New Roman" w:hAnsi="Times New Roman"/>
          <w:lang w:val="en-GB"/>
        </w:rPr>
        <w:t>Secretariat</w:t>
      </w:r>
      <w:r w:rsidR="0007766F">
        <w:rPr>
          <w:rFonts w:ascii="Times New Roman" w:hAnsi="Times New Roman"/>
          <w:lang w:val="en-GB"/>
        </w:rPr>
        <w:t xml:space="preserve"> </w:t>
      </w:r>
      <w:r w:rsidR="00E933E7">
        <w:rPr>
          <w:rFonts w:ascii="Times New Roman" w:hAnsi="Times New Roman"/>
          <w:lang w:val="en-GB"/>
        </w:rPr>
        <w:t xml:space="preserve">- </w:t>
      </w:r>
      <w:r w:rsidR="00F5328A" w:rsidRPr="000C6E14">
        <w:rPr>
          <w:rFonts w:ascii="Times New Roman" w:hAnsi="Times New Roman"/>
          <w:lang w:val="en-GB"/>
        </w:rPr>
        <w:t>the assurances of its utmost consideration.</w:t>
      </w:r>
    </w:p>
    <w:p w14:paraId="0CAA02B5" w14:textId="77777777" w:rsidR="00EF7E68" w:rsidRPr="000C6E14" w:rsidRDefault="00EF7E68" w:rsidP="00012BB9">
      <w:pPr>
        <w:spacing w:line="360" w:lineRule="auto"/>
        <w:rPr>
          <w:rFonts w:ascii="Times New Roman" w:hAnsi="Times New Roman"/>
          <w:lang w:val="en-GB"/>
        </w:rPr>
      </w:pPr>
    </w:p>
    <w:p w14:paraId="71368A88" w14:textId="4BFC9C67" w:rsidR="00046077" w:rsidRDefault="00EF7E68" w:rsidP="007A67EF">
      <w:pPr>
        <w:tabs>
          <w:tab w:val="left" w:pos="5040"/>
        </w:tabs>
        <w:spacing w:line="360" w:lineRule="auto"/>
        <w:outlineLvl w:val="0"/>
        <w:rPr>
          <w:rFonts w:ascii="Times New Roman" w:hAnsi="Times New Roman"/>
          <w:lang w:val="en-GB"/>
        </w:rPr>
      </w:pPr>
      <w:r w:rsidRPr="000C6E14">
        <w:rPr>
          <w:rFonts w:ascii="Times New Roman" w:hAnsi="Times New Roman"/>
          <w:lang w:val="en-GB"/>
        </w:rPr>
        <w:tab/>
      </w:r>
      <w:r w:rsidR="00330347" w:rsidRPr="000C6E14">
        <w:rPr>
          <w:rFonts w:ascii="Times New Roman" w:hAnsi="Times New Roman"/>
          <w:lang w:val="en-GB"/>
        </w:rPr>
        <w:t>Geneva</w:t>
      </w:r>
      <w:r w:rsidR="007310C8" w:rsidRPr="000C6E14">
        <w:rPr>
          <w:rFonts w:ascii="Times New Roman" w:hAnsi="Times New Roman"/>
          <w:lang w:val="en-GB"/>
        </w:rPr>
        <w:t xml:space="preserve">, </w:t>
      </w:r>
      <w:r w:rsidR="005A201F">
        <w:rPr>
          <w:rFonts w:ascii="Times New Roman" w:hAnsi="Times New Roman"/>
          <w:lang w:val="en-GB"/>
        </w:rPr>
        <w:t>26</w:t>
      </w:r>
      <w:r w:rsidR="00E907F0">
        <w:rPr>
          <w:rFonts w:ascii="Times New Roman" w:hAnsi="Times New Roman"/>
          <w:lang w:val="en-GB"/>
        </w:rPr>
        <w:t xml:space="preserve"> July</w:t>
      </w:r>
      <w:r w:rsidR="00F02F59">
        <w:rPr>
          <w:rFonts w:ascii="Times New Roman" w:hAnsi="Times New Roman"/>
          <w:lang w:val="en-GB"/>
        </w:rPr>
        <w:t xml:space="preserve"> 2023</w:t>
      </w:r>
    </w:p>
    <w:p w14:paraId="546D66C3" w14:textId="440D96F0" w:rsidR="007A6EC9" w:rsidRPr="004117F9" w:rsidRDefault="007D78AE" w:rsidP="007A67EF">
      <w:pPr>
        <w:tabs>
          <w:tab w:val="left" w:pos="5040"/>
        </w:tabs>
        <w:spacing w:line="360" w:lineRule="auto"/>
        <w:outlineLvl w:val="0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ab/>
      </w:r>
      <w:r w:rsidR="00E62CD8" w:rsidRPr="004117F9">
        <w:rPr>
          <w:rFonts w:ascii="Times New Roman" w:hAnsi="Times New Roman"/>
          <w:lang w:val="en-GB"/>
        </w:rPr>
        <w:t>L.S.</w:t>
      </w:r>
    </w:p>
    <w:sectPr w:rsidR="007A6EC9" w:rsidRPr="004117F9" w:rsidSect="00BB5A3C">
      <w:type w:val="continuous"/>
      <w:pgSz w:w="11906" w:h="16838" w:code="9"/>
      <w:pgMar w:top="1676" w:right="991" w:bottom="454" w:left="1418" w:header="850" w:footer="127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0D3C3" w14:textId="77777777" w:rsidR="00A20575" w:rsidRDefault="00A20575">
      <w:r>
        <w:separator/>
      </w:r>
    </w:p>
  </w:endnote>
  <w:endnote w:type="continuationSeparator" w:id="0">
    <w:p w14:paraId="08BD5D40" w14:textId="77777777" w:rsidR="00A20575" w:rsidRDefault="00A20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(Asiatische Schriftart verwend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C46E8" w14:textId="7B8C7F04" w:rsidR="00F5328A" w:rsidRPr="00386C8E" w:rsidRDefault="00F5328A" w:rsidP="00F5328A">
    <w:pPr>
      <w:pStyle w:val="Fuzeile"/>
      <w:rPr>
        <w:sz w:val="24"/>
        <w:lang w:val="en-US"/>
      </w:rPr>
    </w:pPr>
    <w:r w:rsidRPr="00386C8E">
      <w:rPr>
        <w:sz w:val="24"/>
        <w:lang w:val="en-US"/>
      </w:rPr>
      <w:t>To the</w:t>
    </w:r>
  </w:p>
  <w:p w14:paraId="26392140" w14:textId="1F725FB1" w:rsidR="00F5328A" w:rsidRPr="00386C8E" w:rsidRDefault="00F5328A" w:rsidP="00F5328A">
    <w:pPr>
      <w:pStyle w:val="Fuzeile"/>
      <w:rPr>
        <w:sz w:val="24"/>
        <w:lang w:val="en-US"/>
      </w:rPr>
    </w:pPr>
    <w:r w:rsidRPr="00386C8E">
      <w:rPr>
        <w:sz w:val="24"/>
        <w:lang w:val="en-US"/>
      </w:rPr>
      <w:t>Office of the High Commissioner for Human Rights</w:t>
    </w:r>
  </w:p>
  <w:p w14:paraId="78BD6E76" w14:textId="6041FCE3" w:rsidR="00F5328A" w:rsidRPr="005727A9" w:rsidRDefault="005727A9" w:rsidP="00F5328A">
    <w:pPr>
      <w:pStyle w:val="Fuzeile"/>
      <w:rPr>
        <w:sz w:val="24"/>
        <w:lang w:val="en-US"/>
      </w:rPr>
    </w:pPr>
    <w:r>
      <w:rPr>
        <w:sz w:val="24"/>
        <w:lang w:val="en-US"/>
      </w:rPr>
      <w:t>- CRPD-Secretariat</w:t>
    </w:r>
    <w:r w:rsidR="00B05A2E" w:rsidRPr="00386C8E">
      <w:rPr>
        <w:sz w:val="24"/>
        <w:lang w:val="en-US"/>
      </w:rPr>
      <w:t xml:space="preserve"> - </w:t>
    </w:r>
  </w:p>
  <w:p w14:paraId="3A600976" w14:textId="0E6B3DA6" w:rsidR="007865E3" w:rsidRPr="00676C78" w:rsidRDefault="00F5328A" w:rsidP="00F5328A">
    <w:pPr>
      <w:pStyle w:val="Fuzeile"/>
      <w:rPr>
        <w:sz w:val="24"/>
        <w:lang w:val="en-GB"/>
      </w:rPr>
    </w:pPr>
    <w:r w:rsidRPr="00676C78">
      <w:rPr>
        <w:sz w:val="24"/>
        <w:lang w:val="en-GB"/>
      </w:rPr>
      <w:t>G e n e v a</w:t>
    </w:r>
  </w:p>
  <w:p w14:paraId="4328B3A4" w14:textId="02D0BE0C" w:rsidR="005727A9" w:rsidRPr="005E1FFD" w:rsidRDefault="006426C6" w:rsidP="00F5328A">
    <w:pPr>
      <w:pStyle w:val="Fuzeile"/>
      <w:rPr>
        <w:sz w:val="24"/>
        <w:lang w:val="en-GB"/>
      </w:rPr>
    </w:pPr>
    <w:hyperlink r:id="rId1" w:history="1">
      <w:r w:rsidR="005E1FFD" w:rsidRPr="005E1FFD">
        <w:rPr>
          <w:rStyle w:val="Hyperlink"/>
          <w:sz w:val="24"/>
          <w:lang w:val="en-GB"/>
        </w:rPr>
        <w:t>Ohchr-crpd@un.org</w:t>
      </w:r>
    </w:hyperlink>
    <w:r w:rsidR="005E1FFD" w:rsidRPr="005E1FFD">
      <w:rPr>
        <w:sz w:val="24"/>
        <w:lang w:val="en-GB"/>
      </w:rPr>
      <w:t xml:space="preserve">; cc: </w:t>
    </w:r>
    <w:hyperlink r:id="rId2" w:history="1">
      <w:r w:rsidR="005E1FFD" w:rsidRPr="005E1FFD">
        <w:rPr>
          <w:rStyle w:val="Hyperlink"/>
          <w:sz w:val="24"/>
          <w:lang w:val="en-GB"/>
        </w:rPr>
        <w:t>robert.ouko@un.org</w:t>
      </w:r>
    </w:hyperlink>
    <w:r w:rsidR="005E1FFD" w:rsidRPr="005E1FFD">
      <w:rPr>
        <w:sz w:val="24"/>
        <w:lang w:val="en-GB"/>
      </w:rPr>
      <w:t xml:space="preserve">; </w:t>
    </w:r>
    <w:hyperlink r:id="rId3" w:history="1">
      <w:r w:rsidR="005E1FFD" w:rsidRPr="005E1FFD">
        <w:rPr>
          <w:rStyle w:val="Hyperlink"/>
          <w:sz w:val="24"/>
          <w:lang w:val="en-GB"/>
        </w:rPr>
        <w:t>jorge.araya@un.org</w:t>
      </w:r>
    </w:hyperlink>
    <w:r w:rsidR="005E1FFD" w:rsidRPr="005E1FFD">
      <w:rPr>
        <w:sz w:val="24"/>
        <w:lang w:val="en-GB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F8E1D" w14:textId="77777777" w:rsidR="00A20575" w:rsidRDefault="00A20575">
      <w:r>
        <w:separator/>
      </w:r>
    </w:p>
  </w:footnote>
  <w:footnote w:type="continuationSeparator" w:id="0">
    <w:p w14:paraId="499B8069" w14:textId="77777777" w:rsidR="00A20575" w:rsidRDefault="00A20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CD787" w14:textId="1B65EBBA" w:rsidR="00FE13DF" w:rsidRDefault="00FE13DF">
    <w:pPr>
      <w:pStyle w:val="Kopfzeile"/>
      <w:jc w:val="center"/>
    </w:pPr>
    <w:r>
      <w:fldChar w:fldCharType="begin"/>
    </w:r>
    <w:r>
      <w:instrText>PAGE   \* MERGEFORMAT</w:instrText>
    </w:r>
    <w:r>
      <w:fldChar w:fldCharType="separate"/>
    </w:r>
    <w:r w:rsidR="006426C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3032" w:type="dxa"/>
      <w:tblInd w:w="-792" w:type="dxa"/>
      <w:tblLook w:val="01E0" w:firstRow="1" w:lastRow="1" w:firstColumn="1" w:lastColumn="1" w:noHBand="0" w:noVBand="0"/>
    </w:tblPr>
    <w:tblGrid>
      <w:gridCol w:w="6187"/>
      <w:gridCol w:w="3785"/>
      <w:gridCol w:w="2700"/>
      <w:gridCol w:w="360"/>
    </w:tblGrid>
    <w:tr w:rsidR="00F75AD6" w14:paraId="276847B4" w14:textId="77777777" w:rsidTr="00B75E56">
      <w:trPr>
        <w:gridAfter w:val="1"/>
        <w:wAfter w:w="360" w:type="dxa"/>
        <w:trHeight w:val="1441"/>
      </w:trPr>
      <w:tc>
        <w:tcPr>
          <w:tcW w:w="9972" w:type="dxa"/>
          <w:gridSpan w:val="2"/>
          <w:shd w:val="clear" w:color="auto" w:fill="auto"/>
        </w:tcPr>
        <w:p w14:paraId="2CA5F140" w14:textId="77777777" w:rsidR="00F75AD6" w:rsidRDefault="00A4110B" w:rsidP="00B75E56">
          <w:pPr>
            <w:pStyle w:val="Kopfzeile"/>
            <w:tabs>
              <w:tab w:val="clear" w:pos="9072"/>
            </w:tabs>
            <w:spacing w:line="240" w:lineRule="auto"/>
          </w:pPr>
          <w:r>
            <w:rPr>
              <w:noProof/>
            </w:rPr>
            <w:drawing>
              <wp:inline distT="0" distB="0" distL="0" distR="0" wp14:anchorId="59816308" wp14:editId="53C110A2">
                <wp:extent cx="3286125" cy="1285875"/>
                <wp:effectExtent l="0" t="0" r="9525" b="9525"/>
                <wp:docPr id="2" name="Bild 2" descr="Logo StV Genf engl farbi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StV Genf engl farbi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86125" cy="1285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75E56">
            <w:t xml:space="preserve">  </w:t>
          </w:r>
          <w:r w:rsidR="00B75E56">
            <w:tab/>
          </w:r>
          <w:r w:rsidR="00B75E56">
            <w:rPr>
              <w:noProof/>
            </w:rPr>
            <w:t xml:space="preserve">               </w:t>
          </w:r>
        </w:p>
      </w:tc>
      <w:tc>
        <w:tcPr>
          <w:tcW w:w="2700" w:type="dxa"/>
          <w:shd w:val="clear" w:color="auto" w:fill="auto"/>
        </w:tcPr>
        <w:p w14:paraId="7524FF6F" w14:textId="77777777" w:rsidR="00F75AD6" w:rsidRPr="00FE13DF" w:rsidRDefault="00F75AD6" w:rsidP="00FE13DF">
          <w:pPr>
            <w:pStyle w:val="Kopfzeile"/>
            <w:spacing w:line="240" w:lineRule="auto"/>
            <w:jc w:val="right"/>
            <w:rPr>
              <w:b/>
              <w:color w:val="808080"/>
            </w:rPr>
          </w:pPr>
        </w:p>
      </w:tc>
    </w:tr>
    <w:tr w:rsidR="00F75AD6" w:rsidRPr="00FE13DF" w14:paraId="1372251F" w14:textId="77777777" w:rsidTr="00B75E56">
      <w:trPr>
        <w:trHeight w:val="672"/>
      </w:trPr>
      <w:tc>
        <w:tcPr>
          <w:tcW w:w="6187" w:type="dxa"/>
          <w:shd w:val="clear" w:color="auto" w:fill="auto"/>
        </w:tcPr>
        <w:p w14:paraId="669379F6" w14:textId="77777777" w:rsidR="00F75AD6" w:rsidRDefault="00F75AD6" w:rsidP="00FE13DF">
          <w:pPr>
            <w:pStyle w:val="Kopfzeile"/>
            <w:spacing w:line="240" w:lineRule="auto"/>
          </w:pPr>
        </w:p>
      </w:tc>
      <w:tc>
        <w:tcPr>
          <w:tcW w:w="6845" w:type="dxa"/>
          <w:gridSpan w:val="3"/>
          <w:shd w:val="clear" w:color="auto" w:fill="auto"/>
        </w:tcPr>
        <w:p w14:paraId="42BACDB3" w14:textId="77777777" w:rsidR="00F75AD6" w:rsidRPr="00FE13DF" w:rsidRDefault="00F75AD6" w:rsidP="00FE13DF">
          <w:pPr>
            <w:pStyle w:val="Kopfzeile"/>
            <w:spacing w:line="240" w:lineRule="auto"/>
            <w:jc w:val="right"/>
            <w:rPr>
              <w:rFonts w:ascii="Arial" w:hAnsi="Arial" w:cs="Arial"/>
              <w:b/>
              <w:color w:val="333333"/>
              <w:szCs w:val="22"/>
            </w:rPr>
          </w:pPr>
        </w:p>
      </w:tc>
    </w:tr>
  </w:tbl>
  <w:p w14:paraId="1D06C89E" w14:textId="77777777" w:rsidR="002E3D42" w:rsidRDefault="00A4110B" w:rsidP="00D72245">
    <w:pPr>
      <w:pStyle w:val="Kopfzeile"/>
      <w:spacing w:line="240" w:lineRule="auto"/>
      <w:ind w:left="-1080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0A7F1D1" wp14:editId="35F4A609">
              <wp:simplePos x="0" y="0"/>
              <wp:positionH relativeFrom="column">
                <wp:posOffset>-457200</wp:posOffset>
              </wp:positionH>
              <wp:positionV relativeFrom="paragraph">
                <wp:posOffset>3348990</wp:posOffset>
              </wp:positionV>
              <wp:extent cx="114300" cy="0"/>
              <wp:effectExtent l="9525" t="5715" r="9525" b="1333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571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7CF784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263.7pt" to="-27pt,2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" strokecolor="gray" strokeweight=".45pt"/>
          </w:pict>
        </mc:Fallback>
      </mc:AlternateContent>
    </w:r>
    <w:r>
      <w:rPr>
        <w:noProof/>
      </w:rPr>
      <w:drawing>
        <wp:anchor distT="0" distB="0" distL="0" distR="0" simplePos="0" relativeHeight="251657216" behindDoc="1" locked="0" layoutInCell="1" allowOverlap="1" wp14:anchorId="05926936" wp14:editId="5CDAEA19">
          <wp:simplePos x="0" y="0"/>
          <wp:positionH relativeFrom="page">
            <wp:posOffset>3427095</wp:posOffset>
          </wp:positionH>
          <wp:positionV relativeFrom="page">
            <wp:posOffset>244475</wp:posOffset>
          </wp:positionV>
          <wp:extent cx="2705100" cy="1276350"/>
          <wp:effectExtent l="0" t="0" r="0" b="0"/>
          <wp:wrapNone/>
          <wp:docPr id="3" name="Bild 2" descr="BPA_BW_M" hidden="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PA_BW_M" hidden="1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6192" behindDoc="1" locked="0" layoutInCell="1" allowOverlap="1" wp14:anchorId="5553A4BC" wp14:editId="04E3B078">
          <wp:simplePos x="0" y="0"/>
          <wp:positionH relativeFrom="page">
            <wp:posOffset>3427095</wp:posOffset>
          </wp:positionH>
          <wp:positionV relativeFrom="page">
            <wp:posOffset>244475</wp:posOffset>
          </wp:positionV>
          <wp:extent cx="2704465" cy="1280795"/>
          <wp:effectExtent l="0" t="0" r="635" b="0"/>
          <wp:wrapNone/>
          <wp:docPr id="1" name="Bild 1" descr="BPA_GR_M" hidden="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PA_GR_M" hidden="1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4465" cy="1280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7A4C"/>
    <w:multiLevelType w:val="hybridMultilevel"/>
    <w:tmpl w:val="25D0E034"/>
    <w:lvl w:ilvl="0" w:tplc="D8BA1294">
      <w:start w:val="1"/>
      <w:numFmt w:val="none"/>
      <w:lvlText w:val="2) 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044B0E"/>
    <w:multiLevelType w:val="hybridMultilevel"/>
    <w:tmpl w:val="3A927F8C"/>
    <w:lvl w:ilvl="0" w:tplc="58C0426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1F3429"/>
    <w:multiLevelType w:val="hybridMultilevel"/>
    <w:tmpl w:val="94FC2FC8"/>
    <w:lvl w:ilvl="0" w:tplc="58C0426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A205AE"/>
    <w:multiLevelType w:val="hybridMultilevel"/>
    <w:tmpl w:val="31503E84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444518C"/>
    <w:multiLevelType w:val="hybridMultilevel"/>
    <w:tmpl w:val="5ED0C32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AE7739"/>
    <w:multiLevelType w:val="hybridMultilevel"/>
    <w:tmpl w:val="4E06BC8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D73365"/>
    <w:multiLevelType w:val="hybridMultilevel"/>
    <w:tmpl w:val="7F2C5A0C"/>
    <w:lvl w:ilvl="0" w:tplc="D3AACCE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(Asiatische Schriftart verwende" w:hAnsi="(Asiatische Schriftart verwende" w:hint="default"/>
        <w:vanish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802956"/>
    <w:multiLevelType w:val="hybridMultilevel"/>
    <w:tmpl w:val="B1E4EBE8"/>
    <w:lvl w:ilvl="0" w:tplc="D188E1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2656E7"/>
    <w:multiLevelType w:val="hybridMultilevel"/>
    <w:tmpl w:val="267CD058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F8E500E"/>
    <w:multiLevelType w:val="hybridMultilevel"/>
    <w:tmpl w:val="E146B76E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9"/>
  </w:num>
  <w:num w:numId="5">
    <w:abstractNumId w:val="5"/>
  </w:num>
  <w:num w:numId="6">
    <w:abstractNumId w:val="0"/>
  </w:num>
  <w:num w:numId="7">
    <w:abstractNumId w:val="1"/>
  </w:num>
  <w:num w:numId="8">
    <w:abstractNumId w:val="6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oNotHyphenateCaps/>
  <w:noPunctuationKerning/>
  <w:characterSpacingControl w:val="doNotCompress"/>
  <w:hdrShapeDefaults>
    <o:shapedefaults v:ext="edit" spidmax="181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61D"/>
    <w:rsid w:val="000011F1"/>
    <w:rsid w:val="000077E0"/>
    <w:rsid w:val="00007BEA"/>
    <w:rsid w:val="000121F3"/>
    <w:rsid w:val="00012BB9"/>
    <w:rsid w:val="00017872"/>
    <w:rsid w:val="00023CA6"/>
    <w:rsid w:val="00033DEB"/>
    <w:rsid w:val="00046077"/>
    <w:rsid w:val="00046D65"/>
    <w:rsid w:val="00047553"/>
    <w:rsid w:val="00057CDE"/>
    <w:rsid w:val="0007435B"/>
    <w:rsid w:val="0007766F"/>
    <w:rsid w:val="000819C0"/>
    <w:rsid w:val="00083401"/>
    <w:rsid w:val="00084D92"/>
    <w:rsid w:val="000923C7"/>
    <w:rsid w:val="000A70FA"/>
    <w:rsid w:val="000A761D"/>
    <w:rsid w:val="000B6D43"/>
    <w:rsid w:val="000C6623"/>
    <w:rsid w:val="000C6E14"/>
    <w:rsid w:val="000D13E7"/>
    <w:rsid w:val="000E7D8B"/>
    <w:rsid w:val="00100DF4"/>
    <w:rsid w:val="001031BC"/>
    <w:rsid w:val="00104E9E"/>
    <w:rsid w:val="00116358"/>
    <w:rsid w:val="00121912"/>
    <w:rsid w:val="00136447"/>
    <w:rsid w:val="0014431A"/>
    <w:rsid w:val="00151E73"/>
    <w:rsid w:val="00153110"/>
    <w:rsid w:val="001579B8"/>
    <w:rsid w:val="00157BC2"/>
    <w:rsid w:val="001667F8"/>
    <w:rsid w:val="0017071D"/>
    <w:rsid w:val="00175800"/>
    <w:rsid w:val="00177F86"/>
    <w:rsid w:val="00182620"/>
    <w:rsid w:val="00184ADE"/>
    <w:rsid w:val="001A0A03"/>
    <w:rsid w:val="001A2BF6"/>
    <w:rsid w:val="001A2EFB"/>
    <w:rsid w:val="001A5094"/>
    <w:rsid w:val="001B1286"/>
    <w:rsid w:val="001B55B5"/>
    <w:rsid w:val="001B5986"/>
    <w:rsid w:val="001C027B"/>
    <w:rsid w:val="001C1FEE"/>
    <w:rsid w:val="001C60B8"/>
    <w:rsid w:val="001D2B63"/>
    <w:rsid w:val="001D41F9"/>
    <w:rsid w:val="001D7AB6"/>
    <w:rsid w:val="001E30A6"/>
    <w:rsid w:val="001E374E"/>
    <w:rsid w:val="00201EF3"/>
    <w:rsid w:val="00205EA9"/>
    <w:rsid w:val="0021628D"/>
    <w:rsid w:val="002263A9"/>
    <w:rsid w:val="002300A5"/>
    <w:rsid w:val="00256DAA"/>
    <w:rsid w:val="0025793B"/>
    <w:rsid w:val="00264C90"/>
    <w:rsid w:val="00266654"/>
    <w:rsid w:val="0026702C"/>
    <w:rsid w:val="00280414"/>
    <w:rsid w:val="00283022"/>
    <w:rsid w:val="002A29EC"/>
    <w:rsid w:val="002A7A30"/>
    <w:rsid w:val="002B582C"/>
    <w:rsid w:val="002C5186"/>
    <w:rsid w:val="002D1AA9"/>
    <w:rsid w:val="002D2E25"/>
    <w:rsid w:val="002D50CF"/>
    <w:rsid w:val="002D54AA"/>
    <w:rsid w:val="002D5C3A"/>
    <w:rsid w:val="002E3D42"/>
    <w:rsid w:val="002F2291"/>
    <w:rsid w:val="002F23F7"/>
    <w:rsid w:val="002F3037"/>
    <w:rsid w:val="002F5A1B"/>
    <w:rsid w:val="0030441F"/>
    <w:rsid w:val="0030512D"/>
    <w:rsid w:val="0030775B"/>
    <w:rsid w:val="00307FDB"/>
    <w:rsid w:val="00317768"/>
    <w:rsid w:val="00322D32"/>
    <w:rsid w:val="00325100"/>
    <w:rsid w:val="003268EB"/>
    <w:rsid w:val="00330347"/>
    <w:rsid w:val="00333CC6"/>
    <w:rsid w:val="0034089F"/>
    <w:rsid w:val="00344D7E"/>
    <w:rsid w:val="003464E0"/>
    <w:rsid w:val="00347EEA"/>
    <w:rsid w:val="0035582C"/>
    <w:rsid w:val="0036554D"/>
    <w:rsid w:val="00366FDE"/>
    <w:rsid w:val="0036726A"/>
    <w:rsid w:val="003772CE"/>
    <w:rsid w:val="00386425"/>
    <w:rsid w:val="00386C8E"/>
    <w:rsid w:val="00390114"/>
    <w:rsid w:val="003A1629"/>
    <w:rsid w:val="003A1DCC"/>
    <w:rsid w:val="003B03DA"/>
    <w:rsid w:val="003B5318"/>
    <w:rsid w:val="003C212F"/>
    <w:rsid w:val="003C44F9"/>
    <w:rsid w:val="003C5145"/>
    <w:rsid w:val="003C6481"/>
    <w:rsid w:val="003D17AB"/>
    <w:rsid w:val="003D248E"/>
    <w:rsid w:val="003D7447"/>
    <w:rsid w:val="003E6036"/>
    <w:rsid w:val="003F056F"/>
    <w:rsid w:val="003F3ABE"/>
    <w:rsid w:val="004117F9"/>
    <w:rsid w:val="00413657"/>
    <w:rsid w:val="004167C4"/>
    <w:rsid w:val="00417B1E"/>
    <w:rsid w:val="00424B69"/>
    <w:rsid w:val="00424FA6"/>
    <w:rsid w:val="004343B7"/>
    <w:rsid w:val="00443924"/>
    <w:rsid w:val="00445DDB"/>
    <w:rsid w:val="00446842"/>
    <w:rsid w:val="00457EA5"/>
    <w:rsid w:val="004616E7"/>
    <w:rsid w:val="004631BC"/>
    <w:rsid w:val="00464331"/>
    <w:rsid w:val="00465F6C"/>
    <w:rsid w:val="00467203"/>
    <w:rsid w:val="004730F5"/>
    <w:rsid w:val="0048104B"/>
    <w:rsid w:val="004814C9"/>
    <w:rsid w:val="00487CFF"/>
    <w:rsid w:val="004A0419"/>
    <w:rsid w:val="004A124B"/>
    <w:rsid w:val="004A589C"/>
    <w:rsid w:val="004B06DD"/>
    <w:rsid w:val="004B1DCD"/>
    <w:rsid w:val="004B4898"/>
    <w:rsid w:val="004B6816"/>
    <w:rsid w:val="004C0D5F"/>
    <w:rsid w:val="004C4BB9"/>
    <w:rsid w:val="004C7115"/>
    <w:rsid w:val="004C7202"/>
    <w:rsid w:val="004C7BA0"/>
    <w:rsid w:val="004D181E"/>
    <w:rsid w:val="004D1C06"/>
    <w:rsid w:val="004D2CE4"/>
    <w:rsid w:val="004D62D9"/>
    <w:rsid w:val="004E0385"/>
    <w:rsid w:val="004E259B"/>
    <w:rsid w:val="004F07D2"/>
    <w:rsid w:val="0050028F"/>
    <w:rsid w:val="00502294"/>
    <w:rsid w:val="005025A8"/>
    <w:rsid w:val="00505CB2"/>
    <w:rsid w:val="00510654"/>
    <w:rsid w:val="005116C3"/>
    <w:rsid w:val="005133C3"/>
    <w:rsid w:val="0051626B"/>
    <w:rsid w:val="00521239"/>
    <w:rsid w:val="00521391"/>
    <w:rsid w:val="005303B3"/>
    <w:rsid w:val="00536F66"/>
    <w:rsid w:val="0054289E"/>
    <w:rsid w:val="00542A53"/>
    <w:rsid w:val="005727A9"/>
    <w:rsid w:val="00573386"/>
    <w:rsid w:val="005744D0"/>
    <w:rsid w:val="00576AE2"/>
    <w:rsid w:val="0057736A"/>
    <w:rsid w:val="00582429"/>
    <w:rsid w:val="005912CF"/>
    <w:rsid w:val="00596F14"/>
    <w:rsid w:val="005A201F"/>
    <w:rsid w:val="005A445F"/>
    <w:rsid w:val="005B52C3"/>
    <w:rsid w:val="005C0F7A"/>
    <w:rsid w:val="005C700A"/>
    <w:rsid w:val="005D727B"/>
    <w:rsid w:val="005D745A"/>
    <w:rsid w:val="005E1E93"/>
    <w:rsid w:val="005E1FFD"/>
    <w:rsid w:val="005E2874"/>
    <w:rsid w:val="005E3946"/>
    <w:rsid w:val="005F683F"/>
    <w:rsid w:val="00604E42"/>
    <w:rsid w:val="00611293"/>
    <w:rsid w:val="006120AE"/>
    <w:rsid w:val="0063332F"/>
    <w:rsid w:val="00640157"/>
    <w:rsid w:val="00640CF3"/>
    <w:rsid w:val="006426C6"/>
    <w:rsid w:val="00646385"/>
    <w:rsid w:val="00651FBD"/>
    <w:rsid w:val="00654596"/>
    <w:rsid w:val="00656A81"/>
    <w:rsid w:val="0066709F"/>
    <w:rsid w:val="00676C78"/>
    <w:rsid w:val="0067798C"/>
    <w:rsid w:val="006929EA"/>
    <w:rsid w:val="00697AA5"/>
    <w:rsid w:val="006A16A0"/>
    <w:rsid w:val="006B18D6"/>
    <w:rsid w:val="006C6C42"/>
    <w:rsid w:val="006D1765"/>
    <w:rsid w:val="006D2732"/>
    <w:rsid w:val="006D2C8E"/>
    <w:rsid w:val="006E02EC"/>
    <w:rsid w:val="006E1C4E"/>
    <w:rsid w:val="006F1B23"/>
    <w:rsid w:val="006F67EF"/>
    <w:rsid w:val="00701FD5"/>
    <w:rsid w:val="0070638A"/>
    <w:rsid w:val="0070752B"/>
    <w:rsid w:val="0071157F"/>
    <w:rsid w:val="00720050"/>
    <w:rsid w:val="007214EE"/>
    <w:rsid w:val="00726548"/>
    <w:rsid w:val="007278E3"/>
    <w:rsid w:val="007305B7"/>
    <w:rsid w:val="007310C8"/>
    <w:rsid w:val="00731D00"/>
    <w:rsid w:val="00732DA0"/>
    <w:rsid w:val="007330CD"/>
    <w:rsid w:val="00734417"/>
    <w:rsid w:val="00737156"/>
    <w:rsid w:val="00750170"/>
    <w:rsid w:val="007519FA"/>
    <w:rsid w:val="00754074"/>
    <w:rsid w:val="0075657E"/>
    <w:rsid w:val="00762D69"/>
    <w:rsid w:val="007635AB"/>
    <w:rsid w:val="007670C3"/>
    <w:rsid w:val="00773DAC"/>
    <w:rsid w:val="00775CD5"/>
    <w:rsid w:val="007762C2"/>
    <w:rsid w:val="00780373"/>
    <w:rsid w:val="007865E3"/>
    <w:rsid w:val="0078709F"/>
    <w:rsid w:val="007913C4"/>
    <w:rsid w:val="0079723D"/>
    <w:rsid w:val="007A0219"/>
    <w:rsid w:val="007A6757"/>
    <w:rsid w:val="007A67EF"/>
    <w:rsid w:val="007A6EC9"/>
    <w:rsid w:val="007A6F5F"/>
    <w:rsid w:val="007B2BC5"/>
    <w:rsid w:val="007B3006"/>
    <w:rsid w:val="007C12A9"/>
    <w:rsid w:val="007C2531"/>
    <w:rsid w:val="007C3830"/>
    <w:rsid w:val="007C6108"/>
    <w:rsid w:val="007C79DA"/>
    <w:rsid w:val="007D100C"/>
    <w:rsid w:val="007D36E8"/>
    <w:rsid w:val="007D78AE"/>
    <w:rsid w:val="007F4C35"/>
    <w:rsid w:val="007F75F3"/>
    <w:rsid w:val="007F78E3"/>
    <w:rsid w:val="008003AD"/>
    <w:rsid w:val="008013C6"/>
    <w:rsid w:val="00801D89"/>
    <w:rsid w:val="008118F6"/>
    <w:rsid w:val="008141BC"/>
    <w:rsid w:val="00823369"/>
    <w:rsid w:val="00834419"/>
    <w:rsid w:val="008448DB"/>
    <w:rsid w:val="00854DB1"/>
    <w:rsid w:val="00854DFD"/>
    <w:rsid w:val="00856545"/>
    <w:rsid w:val="00882229"/>
    <w:rsid w:val="00882BFE"/>
    <w:rsid w:val="00882D25"/>
    <w:rsid w:val="00884376"/>
    <w:rsid w:val="008909E1"/>
    <w:rsid w:val="008919BC"/>
    <w:rsid w:val="00891BCB"/>
    <w:rsid w:val="00894414"/>
    <w:rsid w:val="008A283A"/>
    <w:rsid w:val="008A2F20"/>
    <w:rsid w:val="008A61DD"/>
    <w:rsid w:val="008A77E5"/>
    <w:rsid w:val="008B1C3B"/>
    <w:rsid w:val="008C1B5C"/>
    <w:rsid w:val="008C34A7"/>
    <w:rsid w:val="008C35F1"/>
    <w:rsid w:val="008D610E"/>
    <w:rsid w:val="008E112A"/>
    <w:rsid w:val="008E5CA6"/>
    <w:rsid w:val="00901E65"/>
    <w:rsid w:val="00903134"/>
    <w:rsid w:val="009038BD"/>
    <w:rsid w:val="00903A24"/>
    <w:rsid w:val="00903E4B"/>
    <w:rsid w:val="00907AB4"/>
    <w:rsid w:val="009124C9"/>
    <w:rsid w:val="0092020A"/>
    <w:rsid w:val="00922192"/>
    <w:rsid w:val="00925C68"/>
    <w:rsid w:val="00926296"/>
    <w:rsid w:val="00941253"/>
    <w:rsid w:val="009504E0"/>
    <w:rsid w:val="009514F8"/>
    <w:rsid w:val="00951C75"/>
    <w:rsid w:val="00952DC6"/>
    <w:rsid w:val="009539F1"/>
    <w:rsid w:val="00954749"/>
    <w:rsid w:val="00954A78"/>
    <w:rsid w:val="0098309F"/>
    <w:rsid w:val="00983F40"/>
    <w:rsid w:val="00984CE7"/>
    <w:rsid w:val="00992FC8"/>
    <w:rsid w:val="009952C2"/>
    <w:rsid w:val="009973FE"/>
    <w:rsid w:val="009A0BF5"/>
    <w:rsid w:val="009B244A"/>
    <w:rsid w:val="009B4691"/>
    <w:rsid w:val="009C63AE"/>
    <w:rsid w:val="009C6E43"/>
    <w:rsid w:val="009D5974"/>
    <w:rsid w:val="009D7068"/>
    <w:rsid w:val="009E4A40"/>
    <w:rsid w:val="009E7BAD"/>
    <w:rsid w:val="009F0213"/>
    <w:rsid w:val="00A024F4"/>
    <w:rsid w:val="00A07407"/>
    <w:rsid w:val="00A20575"/>
    <w:rsid w:val="00A258BA"/>
    <w:rsid w:val="00A34B6C"/>
    <w:rsid w:val="00A34BA5"/>
    <w:rsid w:val="00A410A8"/>
    <w:rsid w:val="00A4110B"/>
    <w:rsid w:val="00A463B5"/>
    <w:rsid w:val="00A5628C"/>
    <w:rsid w:val="00A57F15"/>
    <w:rsid w:val="00A67004"/>
    <w:rsid w:val="00A7002D"/>
    <w:rsid w:val="00A86B57"/>
    <w:rsid w:val="00A86FB4"/>
    <w:rsid w:val="00A926B3"/>
    <w:rsid w:val="00A955D2"/>
    <w:rsid w:val="00AC01AC"/>
    <w:rsid w:val="00AC4222"/>
    <w:rsid w:val="00AD3C99"/>
    <w:rsid w:val="00AD44BE"/>
    <w:rsid w:val="00AE07D3"/>
    <w:rsid w:val="00AE60F1"/>
    <w:rsid w:val="00AF6095"/>
    <w:rsid w:val="00AF6416"/>
    <w:rsid w:val="00B05A2E"/>
    <w:rsid w:val="00B216C4"/>
    <w:rsid w:val="00B21974"/>
    <w:rsid w:val="00B21F5F"/>
    <w:rsid w:val="00B30E01"/>
    <w:rsid w:val="00B3245B"/>
    <w:rsid w:val="00B404A4"/>
    <w:rsid w:val="00B42855"/>
    <w:rsid w:val="00B46C19"/>
    <w:rsid w:val="00B50FD5"/>
    <w:rsid w:val="00B51486"/>
    <w:rsid w:val="00B64CCB"/>
    <w:rsid w:val="00B65079"/>
    <w:rsid w:val="00B66A77"/>
    <w:rsid w:val="00B75E56"/>
    <w:rsid w:val="00B76308"/>
    <w:rsid w:val="00B83F59"/>
    <w:rsid w:val="00B87D05"/>
    <w:rsid w:val="00B90320"/>
    <w:rsid w:val="00B90E55"/>
    <w:rsid w:val="00BA7753"/>
    <w:rsid w:val="00BB5A3C"/>
    <w:rsid w:val="00BC0375"/>
    <w:rsid w:val="00BC4CF1"/>
    <w:rsid w:val="00BC4D87"/>
    <w:rsid w:val="00BD2E11"/>
    <w:rsid w:val="00BD4E9E"/>
    <w:rsid w:val="00BD4ED9"/>
    <w:rsid w:val="00BD5214"/>
    <w:rsid w:val="00BE2BFD"/>
    <w:rsid w:val="00BE5BEE"/>
    <w:rsid w:val="00BE7342"/>
    <w:rsid w:val="00BE7CB5"/>
    <w:rsid w:val="00BF5963"/>
    <w:rsid w:val="00BF63EF"/>
    <w:rsid w:val="00C0113C"/>
    <w:rsid w:val="00C01D17"/>
    <w:rsid w:val="00C03D1C"/>
    <w:rsid w:val="00C04AAD"/>
    <w:rsid w:val="00C07C32"/>
    <w:rsid w:val="00C307F4"/>
    <w:rsid w:val="00C31674"/>
    <w:rsid w:val="00C359B3"/>
    <w:rsid w:val="00C36716"/>
    <w:rsid w:val="00C4161A"/>
    <w:rsid w:val="00C41F7F"/>
    <w:rsid w:val="00C579D1"/>
    <w:rsid w:val="00C6325F"/>
    <w:rsid w:val="00C717E1"/>
    <w:rsid w:val="00C80666"/>
    <w:rsid w:val="00C83115"/>
    <w:rsid w:val="00C84F25"/>
    <w:rsid w:val="00C87965"/>
    <w:rsid w:val="00CA0A84"/>
    <w:rsid w:val="00CA2A10"/>
    <w:rsid w:val="00CA3880"/>
    <w:rsid w:val="00CA66E6"/>
    <w:rsid w:val="00CB4EBF"/>
    <w:rsid w:val="00CC2E7F"/>
    <w:rsid w:val="00CC5ECB"/>
    <w:rsid w:val="00CC6BCD"/>
    <w:rsid w:val="00CC7714"/>
    <w:rsid w:val="00CC79F5"/>
    <w:rsid w:val="00CD6CD4"/>
    <w:rsid w:val="00CD7E25"/>
    <w:rsid w:val="00CE5413"/>
    <w:rsid w:val="00CE61C3"/>
    <w:rsid w:val="00D002CC"/>
    <w:rsid w:val="00D017C4"/>
    <w:rsid w:val="00D103F6"/>
    <w:rsid w:val="00D11EFC"/>
    <w:rsid w:val="00D14A93"/>
    <w:rsid w:val="00D20287"/>
    <w:rsid w:val="00D2359F"/>
    <w:rsid w:val="00D25F6E"/>
    <w:rsid w:val="00D27B06"/>
    <w:rsid w:val="00D35EED"/>
    <w:rsid w:val="00D449CF"/>
    <w:rsid w:val="00D456FF"/>
    <w:rsid w:val="00D4654F"/>
    <w:rsid w:val="00D5064C"/>
    <w:rsid w:val="00D5229A"/>
    <w:rsid w:val="00D528AD"/>
    <w:rsid w:val="00D56490"/>
    <w:rsid w:val="00D625EB"/>
    <w:rsid w:val="00D63446"/>
    <w:rsid w:val="00D72245"/>
    <w:rsid w:val="00D8087C"/>
    <w:rsid w:val="00D877A6"/>
    <w:rsid w:val="00DA30FE"/>
    <w:rsid w:val="00DA33FA"/>
    <w:rsid w:val="00DB1EC3"/>
    <w:rsid w:val="00DB56D2"/>
    <w:rsid w:val="00DB6620"/>
    <w:rsid w:val="00DC7527"/>
    <w:rsid w:val="00DD3CC2"/>
    <w:rsid w:val="00DD4ADE"/>
    <w:rsid w:val="00DD7CDA"/>
    <w:rsid w:val="00DE1FAD"/>
    <w:rsid w:val="00DF4CFA"/>
    <w:rsid w:val="00DF5204"/>
    <w:rsid w:val="00DF5BB2"/>
    <w:rsid w:val="00E04DFD"/>
    <w:rsid w:val="00E059C0"/>
    <w:rsid w:val="00E05EFC"/>
    <w:rsid w:val="00E06FBF"/>
    <w:rsid w:val="00E10E9B"/>
    <w:rsid w:val="00E14153"/>
    <w:rsid w:val="00E14310"/>
    <w:rsid w:val="00E15198"/>
    <w:rsid w:val="00E20A41"/>
    <w:rsid w:val="00E3432B"/>
    <w:rsid w:val="00E46E34"/>
    <w:rsid w:val="00E47074"/>
    <w:rsid w:val="00E515E8"/>
    <w:rsid w:val="00E521A6"/>
    <w:rsid w:val="00E62CD8"/>
    <w:rsid w:val="00E670BB"/>
    <w:rsid w:val="00E70182"/>
    <w:rsid w:val="00E750F2"/>
    <w:rsid w:val="00E759B7"/>
    <w:rsid w:val="00E8183B"/>
    <w:rsid w:val="00E8642C"/>
    <w:rsid w:val="00E907F0"/>
    <w:rsid w:val="00E92FF3"/>
    <w:rsid w:val="00E932B1"/>
    <w:rsid w:val="00E933E7"/>
    <w:rsid w:val="00EA0441"/>
    <w:rsid w:val="00EB3731"/>
    <w:rsid w:val="00EB46F7"/>
    <w:rsid w:val="00EC451D"/>
    <w:rsid w:val="00EC5773"/>
    <w:rsid w:val="00EC57BB"/>
    <w:rsid w:val="00EC6D3A"/>
    <w:rsid w:val="00ED7023"/>
    <w:rsid w:val="00ED7194"/>
    <w:rsid w:val="00ED71B5"/>
    <w:rsid w:val="00EE0402"/>
    <w:rsid w:val="00EE22B4"/>
    <w:rsid w:val="00EE254E"/>
    <w:rsid w:val="00EF2226"/>
    <w:rsid w:val="00EF7E68"/>
    <w:rsid w:val="00F02CF7"/>
    <w:rsid w:val="00F02F59"/>
    <w:rsid w:val="00F035D9"/>
    <w:rsid w:val="00F05714"/>
    <w:rsid w:val="00F117A3"/>
    <w:rsid w:val="00F1234E"/>
    <w:rsid w:val="00F12A76"/>
    <w:rsid w:val="00F23578"/>
    <w:rsid w:val="00F379E5"/>
    <w:rsid w:val="00F4096B"/>
    <w:rsid w:val="00F43D39"/>
    <w:rsid w:val="00F475E3"/>
    <w:rsid w:val="00F518EE"/>
    <w:rsid w:val="00F52C23"/>
    <w:rsid w:val="00F5328A"/>
    <w:rsid w:val="00F54472"/>
    <w:rsid w:val="00F54DBD"/>
    <w:rsid w:val="00F63353"/>
    <w:rsid w:val="00F6348D"/>
    <w:rsid w:val="00F63C5E"/>
    <w:rsid w:val="00F63E8F"/>
    <w:rsid w:val="00F6695B"/>
    <w:rsid w:val="00F73071"/>
    <w:rsid w:val="00F75AD6"/>
    <w:rsid w:val="00F76545"/>
    <w:rsid w:val="00FB15B3"/>
    <w:rsid w:val="00FC156F"/>
    <w:rsid w:val="00FC3676"/>
    <w:rsid w:val="00FC7EF0"/>
    <w:rsid w:val="00FD075D"/>
    <w:rsid w:val="00FE13DF"/>
    <w:rsid w:val="00FE4645"/>
    <w:rsid w:val="00FF30AD"/>
    <w:rsid w:val="00FF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1249"/>
    <o:shapelayout v:ext="edit">
      <o:idmap v:ext="edit" data="1"/>
    </o:shapelayout>
  </w:shapeDefaults>
  <w:decimalSymbol w:val=","/>
  <w:listSeparator w:val=";"/>
  <w14:docId w14:val="77173D86"/>
  <w15:docId w15:val="{EA173AAB-1E21-46A8-BEC2-0749D75EA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framePr w:hSpace="142" w:wrap="around" w:vAnchor="page" w:hAnchor="margin" w:xAlign="right" w:y="2518"/>
      <w:spacing w:line="240" w:lineRule="exact"/>
      <w:suppressOverlap/>
      <w:outlineLvl w:val="0"/>
    </w:pPr>
    <w:rPr>
      <w:rFonts w:ascii="Arial Narrow" w:hAnsi="Arial Narrow"/>
      <w:b/>
      <w:bCs/>
      <w:sz w:val="15"/>
    </w:rPr>
  </w:style>
  <w:style w:type="paragraph" w:styleId="berschrift2">
    <w:name w:val="heading 2"/>
    <w:basedOn w:val="Standard"/>
    <w:next w:val="Standard"/>
    <w:qFormat/>
    <w:pPr>
      <w:keepNext/>
      <w:framePr w:wrap="around" w:vAnchor="page" w:hAnchor="margin" w:y="5388"/>
      <w:spacing w:line="260" w:lineRule="exact"/>
      <w:suppressOverlap/>
      <w:outlineLvl w:val="1"/>
    </w:pPr>
    <w:rPr>
      <w:rFonts w:ascii="Times New Roman" w:hAnsi="Times New Roman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  <w:spacing w:line="240" w:lineRule="exact"/>
    </w:pPr>
    <w:rPr>
      <w:rFonts w:ascii="Times New Roman" w:hAnsi="Times New Roman"/>
      <w:sz w:val="22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  <w:spacing w:line="240" w:lineRule="exact"/>
    </w:pPr>
    <w:rPr>
      <w:rFonts w:ascii="Times New Roman" w:hAnsi="Times New Roman"/>
      <w:sz w:val="22"/>
    </w:rPr>
  </w:style>
  <w:style w:type="paragraph" w:styleId="Sprechblasentext">
    <w:name w:val="Balloon Text"/>
    <w:basedOn w:val="Standard"/>
    <w:semiHidden/>
    <w:rsid w:val="00D72245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330347"/>
    <w:pPr>
      <w:shd w:val="clear" w:color="auto" w:fill="000080"/>
    </w:pPr>
    <w:rPr>
      <w:rFonts w:ascii="Tahoma" w:hAnsi="Tahoma" w:cs="Tahoma"/>
    </w:rPr>
  </w:style>
  <w:style w:type="table" w:styleId="Tabellenraster">
    <w:name w:val="Table Grid"/>
    <w:basedOn w:val="NormaleTabelle"/>
    <w:rsid w:val="00F75A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A7A30"/>
    <w:rPr>
      <w:color w:val="0000FF"/>
      <w:u w:val="single"/>
    </w:rPr>
  </w:style>
  <w:style w:type="character" w:customStyle="1" w:styleId="KopfzeileZchn">
    <w:name w:val="Kopfzeile Zchn"/>
    <w:link w:val="Kopfzeile"/>
    <w:uiPriority w:val="99"/>
    <w:rsid w:val="00FE13DF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jorge.araya@un.org" TargetMode="External"/><Relationship Id="rId2" Type="http://schemas.openxmlformats.org/officeDocument/2006/relationships/hyperlink" Target="mailto:robert.ouko@un.org" TargetMode="External"/><Relationship Id="rId1" Type="http://schemas.openxmlformats.org/officeDocument/2006/relationships/hyperlink" Target="mailto:Ohchr-crpd@un.or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V%20O%20R%20L%20A%20G%20E%20N\STV\Verbalnote%20StV%20engl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E62C2-6D56-415F-8C86-FA5FFE304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Verbalnote StV engl.dot</Template>
  <TotalTime>0</TotalTime>
  <Pages>4</Pages>
  <Words>709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EU-Verbalnote-AV</vt:lpstr>
    </vt:vector>
  </TitlesOfParts>
  <Company>AA</Company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EU-Verbalnote-AV</dc:title>
  <dc:creator>pol-60-io</dc:creator>
  <cp:lastModifiedBy>Riehn, Regine (AA privat)</cp:lastModifiedBy>
  <cp:revision>4</cp:revision>
  <cp:lastPrinted>2023-07-26T12:22:00Z</cp:lastPrinted>
  <dcterms:created xsi:type="dcterms:W3CDTF">2023-07-26T10:38:00Z</dcterms:created>
  <dcterms:modified xsi:type="dcterms:W3CDTF">2023-07-26T12:39:00Z</dcterms:modified>
</cp:coreProperties>
</file>