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43272" w14:textId="3E6FFB76" w:rsidR="003121A1" w:rsidRPr="00EF1CFF" w:rsidRDefault="00B4223F" w:rsidP="003121A1">
      <w:pPr>
        <w:spacing w:line="240" w:lineRule="auto"/>
        <w:jc w:val="center"/>
      </w:pPr>
      <w:r>
        <w:rPr>
          <w:noProof/>
          <w:color w:val="2B579A"/>
          <w:shd w:val="clear" w:color="auto" w:fill="E6E6E6"/>
        </w:rPr>
        <w:drawing>
          <wp:inline distT="0" distB="0" distL="0" distR="0" wp14:anchorId="59D2E7C1" wp14:editId="538207BF">
            <wp:extent cx="914400" cy="9144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3ED03D38" w14:textId="77777777" w:rsidR="003121A1" w:rsidRPr="00EF1CFF" w:rsidRDefault="003121A1" w:rsidP="003121A1">
      <w:pPr>
        <w:spacing w:line="240" w:lineRule="auto"/>
        <w:jc w:val="center"/>
      </w:pPr>
    </w:p>
    <w:p w14:paraId="55C96635" w14:textId="77777777" w:rsidR="003121A1" w:rsidRPr="00EF1CFF" w:rsidRDefault="003121A1" w:rsidP="003121A1">
      <w:pPr>
        <w:jc w:val="center"/>
        <w:rPr>
          <w:b/>
          <w:bCs/>
        </w:rPr>
      </w:pPr>
      <w:r w:rsidRPr="00EF1CFF">
        <w:rPr>
          <w:b/>
          <w:bCs/>
        </w:rPr>
        <w:t xml:space="preserve">Human Rights Watch Submission </w:t>
      </w:r>
    </w:p>
    <w:p w14:paraId="2A62E96E" w14:textId="7FAE2025" w:rsidR="003121A1" w:rsidRPr="00EF1CFF" w:rsidRDefault="003121A1" w:rsidP="003121A1">
      <w:pPr>
        <w:jc w:val="center"/>
        <w:rPr>
          <w:b/>
          <w:bCs/>
        </w:rPr>
      </w:pPr>
      <w:r w:rsidRPr="00EF1CFF">
        <w:rPr>
          <w:b/>
          <w:bCs/>
        </w:rPr>
        <w:t xml:space="preserve">to the </w:t>
      </w:r>
      <w:r w:rsidRPr="00EF1CFF">
        <w:rPr>
          <w:rFonts w:eastAsia="MetaPro-Norm" w:cs="MetaPro-Norm"/>
          <w:b/>
          <w:bCs/>
        </w:rPr>
        <w:t xml:space="preserve">United Nations Committee on the Elimination of Discrimination </w:t>
      </w:r>
      <w:r w:rsidR="004259EA">
        <w:rPr>
          <w:rFonts w:eastAsia="MetaPro-Norm" w:cs="MetaPro-Norm"/>
          <w:b/>
          <w:bCs/>
        </w:rPr>
        <w:t>a</w:t>
      </w:r>
      <w:r w:rsidRPr="00EF1CFF">
        <w:rPr>
          <w:rFonts w:eastAsia="MetaPro-Norm" w:cs="MetaPro-Norm"/>
          <w:b/>
          <w:bCs/>
        </w:rPr>
        <w:t>gainst Women</w:t>
      </w:r>
    </w:p>
    <w:p w14:paraId="2FA1E333" w14:textId="50A21B89" w:rsidR="003121A1" w:rsidRPr="00EF1CFF" w:rsidRDefault="003121A1" w:rsidP="003121A1">
      <w:pPr>
        <w:jc w:val="center"/>
        <w:rPr>
          <w:b/>
          <w:bCs/>
        </w:rPr>
      </w:pPr>
      <w:r w:rsidRPr="00EF1CFF">
        <w:rPr>
          <w:b/>
          <w:bCs/>
        </w:rPr>
        <w:t xml:space="preserve">Review of </w:t>
      </w:r>
      <w:r w:rsidR="005C2362">
        <w:rPr>
          <w:b/>
          <w:bCs/>
        </w:rPr>
        <w:t>Mauritania</w:t>
      </w:r>
    </w:p>
    <w:p w14:paraId="7095E4E1" w14:textId="52C6929A" w:rsidR="003121A1" w:rsidRPr="00EF1CFF" w:rsidRDefault="003121A1" w:rsidP="003121A1">
      <w:pPr>
        <w:jc w:val="center"/>
        <w:rPr>
          <w:b/>
          <w:bCs/>
        </w:rPr>
      </w:pPr>
      <w:r w:rsidRPr="00EF1CFF">
        <w:rPr>
          <w:b/>
          <w:bCs/>
        </w:rPr>
        <w:t>8</w:t>
      </w:r>
      <w:r w:rsidR="00501BA7">
        <w:rPr>
          <w:b/>
          <w:bCs/>
        </w:rPr>
        <w:t>4</w:t>
      </w:r>
      <w:r w:rsidRPr="00EF1CFF">
        <w:rPr>
          <w:b/>
          <w:bCs/>
        </w:rPr>
        <w:t>th Session</w:t>
      </w:r>
    </w:p>
    <w:p w14:paraId="417A8546" w14:textId="0D4175E8" w:rsidR="003121A1" w:rsidRPr="00EF1CFF" w:rsidRDefault="005C2362" w:rsidP="003121A1">
      <w:pPr>
        <w:jc w:val="center"/>
        <w:rPr>
          <w:b/>
          <w:bCs/>
        </w:rPr>
      </w:pPr>
      <w:r>
        <w:rPr>
          <w:b/>
          <w:bCs/>
        </w:rPr>
        <w:t>January 2023</w:t>
      </w:r>
    </w:p>
    <w:p w14:paraId="145799E3" w14:textId="77777777" w:rsidR="003121A1" w:rsidRPr="00EF1CFF" w:rsidRDefault="003121A1" w:rsidP="003121A1">
      <w:pPr>
        <w:jc w:val="center"/>
        <w:rPr>
          <w:b/>
          <w:bCs/>
        </w:rPr>
      </w:pPr>
    </w:p>
    <w:p w14:paraId="7FB74991" w14:textId="44F6C9C2" w:rsidR="003121A1" w:rsidRDefault="003121A1" w:rsidP="003121A1">
      <w:pPr>
        <w:rPr>
          <w:rFonts w:eastAsia="MetaPro-Norm" w:cs="MetaPro-Norm"/>
          <w:szCs w:val="22"/>
        </w:rPr>
      </w:pPr>
      <w:r>
        <w:t>We write in advance of the 8</w:t>
      </w:r>
      <w:r w:rsidR="00501BA7">
        <w:t>4</w:t>
      </w:r>
      <w:r>
        <w:t xml:space="preserve">th session of the Committee on the Elimination of Discrimination against Women regarding </w:t>
      </w:r>
      <w:r w:rsidR="00D474B1">
        <w:t>Mauritania</w:t>
      </w:r>
      <w:r w:rsidR="002C2D2F">
        <w:t>’s</w:t>
      </w:r>
      <w:r>
        <w:t xml:space="preserve"> compliance with the Convention on the Elimination of All Forms of Discrimination </w:t>
      </w:r>
      <w:r w:rsidR="004259EA">
        <w:t>a</w:t>
      </w:r>
      <w:r>
        <w:t>gainst Women. This submission</w:t>
      </w:r>
      <w:r w:rsidR="00B349BF">
        <w:t xml:space="preserve"> addresses article 10 of the Convention and</w:t>
      </w:r>
      <w:r>
        <w:t xml:space="preserve"> includes information on</w:t>
      </w:r>
      <w:r w:rsidR="00C32F41">
        <w:t xml:space="preserve"> teenage pregnancy and access to education.</w:t>
      </w:r>
      <w:r w:rsidR="00AF1C27">
        <w:t xml:space="preserve"> </w:t>
      </w:r>
      <w:r w:rsidR="00AF1C27" w:rsidRPr="00CC3BFC">
        <w:rPr>
          <w:rFonts w:eastAsia="MetaPro-Norm" w:cs="MetaPro-Norm"/>
          <w:szCs w:val="22"/>
        </w:rPr>
        <w:t xml:space="preserve">This is an updated submission following Human Rights Watch’s </w:t>
      </w:r>
      <w:r w:rsidR="00A177CB">
        <w:rPr>
          <w:rFonts w:eastAsia="MetaPro-Norm" w:cs="MetaPro-Norm"/>
          <w:szCs w:val="22"/>
        </w:rPr>
        <w:t xml:space="preserve">February 2021 </w:t>
      </w:r>
      <w:r w:rsidR="00AF1C27" w:rsidRPr="00CC3BFC">
        <w:rPr>
          <w:rFonts w:eastAsia="MetaPro-Norm" w:cs="MetaPro-Norm"/>
          <w:szCs w:val="22"/>
        </w:rPr>
        <w:t>submission to the committee during its 8</w:t>
      </w:r>
      <w:r w:rsidR="00A177CB">
        <w:rPr>
          <w:rFonts w:eastAsia="MetaPro-Norm" w:cs="MetaPro-Norm"/>
          <w:szCs w:val="22"/>
        </w:rPr>
        <w:t>0</w:t>
      </w:r>
      <w:r w:rsidR="00AF1C27">
        <w:rPr>
          <w:rFonts w:eastAsia="MetaPro-Norm" w:cs="MetaPro-Norm"/>
          <w:szCs w:val="22"/>
        </w:rPr>
        <w:t>th</w:t>
      </w:r>
      <w:r w:rsidR="00AF1C27" w:rsidRPr="00CC3BFC">
        <w:rPr>
          <w:rFonts w:eastAsia="MetaPro-Norm" w:cs="MetaPro-Norm"/>
          <w:szCs w:val="22"/>
        </w:rPr>
        <w:t xml:space="preserve"> pre-session for its review of </w:t>
      </w:r>
      <w:r w:rsidR="00A177CB">
        <w:rPr>
          <w:rFonts w:eastAsia="MetaPro-Norm" w:cs="MetaPro-Norm"/>
          <w:szCs w:val="22"/>
        </w:rPr>
        <w:t>Mauritania</w:t>
      </w:r>
      <w:r w:rsidR="00AF1C27" w:rsidRPr="00CC3BFC">
        <w:rPr>
          <w:rFonts w:eastAsia="MetaPro-Norm" w:cs="MetaPro-Norm"/>
          <w:szCs w:val="22"/>
        </w:rPr>
        <w:t>.</w:t>
      </w:r>
      <w:r w:rsidR="00AF1C27" w:rsidRPr="00470C27">
        <w:rPr>
          <w:rStyle w:val="FootnoteReference"/>
          <w:rFonts w:eastAsia="MetaPro-Norm" w:cs="MetaPro-Norm"/>
          <w:szCs w:val="22"/>
        </w:rPr>
        <w:footnoteReference w:id="1"/>
      </w:r>
    </w:p>
    <w:p w14:paraId="52AC7714" w14:textId="77777777" w:rsidR="00C316A1" w:rsidRDefault="00C316A1" w:rsidP="003121A1">
      <w:pPr>
        <w:rPr>
          <w:rFonts w:eastAsia="MetaPro-Norm" w:cs="MetaPro-Norm"/>
          <w:szCs w:val="22"/>
        </w:rPr>
      </w:pPr>
    </w:p>
    <w:p w14:paraId="738AF3AB" w14:textId="77777777" w:rsidR="00FA38EF" w:rsidRPr="008014C2" w:rsidRDefault="00FA38EF" w:rsidP="00FA38EF">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MetaPro-Norm" w:hAnsi="MetaPro-Norm"/>
          <w:b/>
          <w:bCs/>
        </w:rPr>
      </w:pPr>
      <w:r w:rsidRPr="008014C2">
        <w:rPr>
          <w:rFonts w:ascii="MetaPro-Norm" w:hAnsi="MetaPro-Norm"/>
          <w:b/>
          <w:bCs/>
        </w:rPr>
        <w:t>Discrimination Against Women in Personal Status Laws</w:t>
      </w:r>
      <w:r>
        <w:rPr>
          <w:rFonts w:ascii="MetaPro-Norm" w:hAnsi="MetaPro-Norm"/>
          <w:b/>
          <w:bCs/>
        </w:rPr>
        <w:t xml:space="preserve"> (Articles 1, 2, 15, and 16)</w:t>
      </w:r>
    </w:p>
    <w:p w14:paraId="56086A41" w14:textId="625330D5" w:rsidR="008F02CB" w:rsidRDefault="008F02CB" w:rsidP="008F02CB">
      <w:r w:rsidRPr="008014C2">
        <w:t>Mauritania’s laws on divorce,</w:t>
      </w:r>
      <w:r>
        <w:t xml:space="preserve"> responsibility for children after divorce</w:t>
      </w:r>
      <w:r w:rsidRPr="008014C2">
        <w:t>, and inheritance discriminate against women and girls. Article 56 of the Personal Status Law (PSL) states that a husband constitutes the head of household while a wife’s role is to assist him in managing the family.</w:t>
      </w:r>
      <w:r w:rsidRPr="008014C2">
        <w:rPr>
          <w:rStyle w:val="FootnoteReference"/>
        </w:rPr>
        <w:footnoteReference w:id="2"/>
      </w:r>
      <w:r w:rsidRPr="008014C2">
        <w:t xml:space="preserve">  A divorced </w:t>
      </w:r>
      <w:r>
        <w:t>woman</w:t>
      </w:r>
      <w:r w:rsidRPr="008014C2">
        <w:t xml:space="preserve"> may </w:t>
      </w:r>
      <w:r>
        <w:t xml:space="preserve">see her children ordered to live with their father solely on the grounds that </w:t>
      </w:r>
      <w:r w:rsidRPr="008014C2">
        <w:t>she chooses to remarry.</w:t>
      </w:r>
      <w:r w:rsidRPr="008014C2">
        <w:rPr>
          <w:rStyle w:val="FootnoteReference"/>
        </w:rPr>
        <w:footnoteReference w:id="3"/>
      </w:r>
      <w:r>
        <w:t xml:space="preserve"> To</w:t>
      </w:r>
      <w:r w:rsidRPr="008014C2">
        <w:t xml:space="preserve"> date</w:t>
      </w:r>
      <w:r>
        <w:t>,</w:t>
      </w:r>
      <w:r w:rsidRPr="008014C2">
        <w:t xml:space="preserve"> </w:t>
      </w:r>
      <w:r>
        <w:t>Mauritania has not lifted some CEDAW reservations</w:t>
      </w:r>
      <w:r w:rsidRPr="008014C2">
        <w:t xml:space="preserve"> related to eliminating discrimination in family benefits and requiring equality in marriage and family matters.</w:t>
      </w:r>
      <w:r w:rsidRPr="008014C2">
        <w:rPr>
          <w:rStyle w:val="FootnoteReference"/>
        </w:rPr>
        <w:footnoteReference w:id="4"/>
      </w:r>
    </w:p>
    <w:p w14:paraId="6588C792" w14:textId="77777777" w:rsidR="008F02CB" w:rsidRPr="000E1413" w:rsidRDefault="008F02CB" w:rsidP="008F02CB">
      <w:pPr>
        <w:rPr>
          <w:b/>
          <w:bCs/>
        </w:rPr>
      </w:pPr>
    </w:p>
    <w:p w14:paraId="1BE11CD4" w14:textId="77777777" w:rsidR="008F02CB" w:rsidRDefault="008F02CB" w:rsidP="008F02CB">
      <w:r w:rsidRPr="008014C2">
        <w:t xml:space="preserve">Though the legal age of marriage is 18, article 6 of the </w:t>
      </w:r>
      <w:r>
        <w:t xml:space="preserve">Personal Status Law </w:t>
      </w:r>
      <w:r w:rsidRPr="008014C2">
        <w:t xml:space="preserve">allows guardians to contract some girls into marriage if their guardian deems the marriage in their </w:t>
      </w:r>
      <w:r>
        <w:t>“</w:t>
      </w:r>
      <w:r w:rsidRPr="008014C2">
        <w:t>best interest</w:t>
      </w:r>
      <w:r>
        <w:t>.”</w:t>
      </w:r>
      <w:r w:rsidRPr="008014C2">
        <w:rPr>
          <w:rStyle w:val="FootnoteReference"/>
        </w:rPr>
        <w:footnoteReference w:id="5"/>
      </w:r>
      <w:r w:rsidRPr="008014C2">
        <w:t xml:space="preserve"> </w:t>
      </w:r>
      <w:r>
        <w:lastRenderedPageBreak/>
        <w:t>Moreover, though a</w:t>
      </w:r>
      <w:r w:rsidRPr="008014C2">
        <w:t xml:space="preserve">rticle 9 requires a woman’s consent in marriage, “the silence of a minor is </w:t>
      </w:r>
      <w:r>
        <w:t xml:space="preserve">[considered] </w:t>
      </w:r>
      <w:r w:rsidRPr="008014C2">
        <w:t>her consent.”</w:t>
      </w:r>
      <w:r w:rsidRPr="008014C2">
        <w:rPr>
          <w:rStyle w:val="FootnoteReference"/>
        </w:rPr>
        <w:footnoteReference w:id="6"/>
      </w:r>
      <w:r w:rsidRPr="008014C2">
        <w:t xml:space="preserve"> The General Code of Children’s Protection provides sentences from five to 10 years of prison and a fine for a guardian who marries a child “in the exclusive interest of </w:t>
      </w:r>
      <w:r>
        <w:t>the guardian,” without defining what that phrase means.</w:t>
      </w:r>
      <w:r w:rsidRPr="008014C2">
        <w:rPr>
          <w:rStyle w:val="FootnoteReference"/>
        </w:rPr>
        <w:footnoteReference w:id="7"/>
      </w:r>
      <w:r w:rsidRPr="008014C2">
        <w:t xml:space="preserve"> </w:t>
      </w:r>
      <w:r w:rsidRPr="662C611C" w:rsidDel="000E1413">
        <w:t xml:space="preserve">According to UNICEF, between 2012 and 2018, 18% of girls were married by age 15, and 37% were married by </w:t>
      </w:r>
      <w:r>
        <w:t>age 18.</w:t>
      </w:r>
      <w:r w:rsidRPr="008014C2">
        <w:rPr>
          <w:rStyle w:val="FootnoteReference"/>
        </w:rPr>
        <w:footnoteReference w:id="8"/>
      </w:r>
    </w:p>
    <w:p w14:paraId="03A6002C" w14:textId="77777777" w:rsidR="008F02CB" w:rsidRPr="004C4296" w:rsidRDefault="008F02CB" w:rsidP="008F02CB"/>
    <w:p w14:paraId="261BA2FF" w14:textId="77777777" w:rsidR="008F02CB" w:rsidRPr="008014C2" w:rsidRDefault="008F02CB" w:rsidP="008F02CB">
      <w:pPr>
        <w:rPr>
          <w:i/>
          <w:iCs/>
        </w:rPr>
      </w:pPr>
      <w:r w:rsidRPr="792A951A">
        <w:rPr>
          <w:i/>
          <w:iCs/>
        </w:rPr>
        <w:t>We encourage the Committee to call on Mauritania to take the following steps:</w:t>
      </w:r>
    </w:p>
    <w:p w14:paraId="0D48CA09" w14:textId="77777777" w:rsidR="008F02CB" w:rsidRPr="00F463D2" w:rsidRDefault="008F02CB" w:rsidP="008F02CB">
      <w:pPr>
        <w:pStyle w:val="ListParagraph"/>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eastAsiaTheme="minorEastAsia"/>
        </w:rPr>
      </w:pPr>
      <w:r w:rsidRPr="00F463D2">
        <w:rPr>
          <w:rFonts w:ascii="MetaPro-Norm" w:hAnsi="MetaPro-Norm"/>
        </w:rPr>
        <w:t>Withdraw its reservations to CEDAW, which may be incompatible with the convention’s object and purpose.</w:t>
      </w:r>
    </w:p>
    <w:p w14:paraId="7540D5BB" w14:textId="3A58D425" w:rsidR="00C316A1" w:rsidRDefault="009066EB" w:rsidP="009D7AB7">
      <w:pPr>
        <w:pStyle w:val="ListParagraph"/>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contextualSpacing/>
      </w:pPr>
      <w:r>
        <w:rPr>
          <w:rFonts w:ascii="MetaPro-Norm" w:hAnsi="MetaPro-Norm"/>
        </w:rPr>
        <w:t>Amend</w:t>
      </w:r>
      <w:r w:rsidR="008F02CB" w:rsidRPr="00F463D2">
        <w:rPr>
          <w:rFonts w:ascii="MetaPro-Norm" w:hAnsi="MetaPro-Norm"/>
        </w:rPr>
        <w:t xml:space="preserve"> the Personal Status Law</w:t>
      </w:r>
      <w:r w:rsidR="003E5B96">
        <w:rPr>
          <w:rFonts w:ascii="MetaPro-Norm" w:hAnsi="MetaPro-Norm"/>
        </w:rPr>
        <w:t>, in particular</w:t>
      </w:r>
      <w:r w:rsidR="008F02CB" w:rsidRPr="00F463D2">
        <w:rPr>
          <w:rFonts w:ascii="MetaPro-Norm" w:hAnsi="MetaPro-Norm"/>
        </w:rPr>
        <w:t xml:space="preserve"> </w:t>
      </w:r>
      <w:r w:rsidR="003E5B96">
        <w:rPr>
          <w:rFonts w:ascii="MetaPro-Norm" w:hAnsi="MetaPro-Norm"/>
        </w:rPr>
        <w:t>a</w:t>
      </w:r>
      <w:r w:rsidR="003E5B96" w:rsidRPr="00F463D2">
        <w:rPr>
          <w:rFonts w:ascii="MetaPro-Norm" w:hAnsi="MetaPro-Norm"/>
        </w:rPr>
        <w:t>rticles 6, 9, and 56</w:t>
      </w:r>
      <w:r w:rsidR="003E5B96">
        <w:rPr>
          <w:rFonts w:ascii="MetaPro-Norm" w:hAnsi="MetaPro-Norm"/>
        </w:rPr>
        <w:t>,</w:t>
      </w:r>
      <w:r w:rsidR="003E5B96" w:rsidRPr="00F463D2">
        <w:rPr>
          <w:rFonts w:ascii="MetaPro-Norm" w:hAnsi="MetaPro-Norm"/>
        </w:rPr>
        <w:t xml:space="preserve"> </w:t>
      </w:r>
      <w:r w:rsidR="008F02CB" w:rsidRPr="00F463D2">
        <w:rPr>
          <w:rFonts w:ascii="MetaPro-Norm" w:hAnsi="MetaPro-Norm"/>
        </w:rPr>
        <w:t>to be consistent with Mauritania’s obligations under CEDAW</w:t>
      </w:r>
      <w:r>
        <w:rPr>
          <w:rFonts w:ascii="MetaPro-Norm" w:hAnsi="MetaPro-Norm"/>
        </w:rPr>
        <w:t xml:space="preserve"> </w:t>
      </w:r>
      <w:r w:rsidR="004714D0">
        <w:rPr>
          <w:rFonts w:ascii="MetaPro-Norm" w:hAnsi="MetaPro-Norm"/>
        </w:rPr>
        <w:t>to</w:t>
      </w:r>
      <w:r>
        <w:rPr>
          <w:rFonts w:ascii="MetaPro-Norm" w:hAnsi="MetaPro-Norm"/>
        </w:rPr>
        <w:t xml:space="preserve"> ensur</w:t>
      </w:r>
      <w:r w:rsidR="004714D0">
        <w:rPr>
          <w:rFonts w:ascii="MetaPro-Norm" w:hAnsi="MetaPro-Norm"/>
        </w:rPr>
        <w:t>e</w:t>
      </w:r>
      <w:r>
        <w:rPr>
          <w:rFonts w:ascii="MetaPro-Norm" w:hAnsi="MetaPro-Norm"/>
        </w:rPr>
        <w:t xml:space="preserve"> </w:t>
      </w:r>
      <w:r w:rsidR="003E5B96">
        <w:rPr>
          <w:rFonts w:ascii="MetaPro-Norm" w:hAnsi="MetaPro-Norm"/>
        </w:rPr>
        <w:t>women</w:t>
      </w:r>
      <w:r w:rsidR="00B414FF">
        <w:rPr>
          <w:rFonts w:ascii="MetaPro-Norm" w:hAnsi="MetaPro-Norm"/>
        </w:rPr>
        <w:t xml:space="preserve"> have the same rights as men</w:t>
      </w:r>
      <w:r w:rsidR="003E5B96">
        <w:rPr>
          <w:rFonts w:ascii="MetaPro-Norm" w:hAnsi="MetaPro-Norm"/>
        </w:rPr>
        <w:t xml:space="preserve"> </w:t>
      </w:r>
      <w:r w:rsidR="000A163E">
        <w:rPr>
          <w:rFonts w:ascii="MetaPro-Norm" w:hAnsi="MetaPro-Norm"/>
        </w:rPr>
        <w:t xml:space="preserve">in relation to marriage, divorce, decisions relating to children and marital property. </w:t>
      </w:r>
    </w:p>
    <w:p w14:paraId="2105039E" w14:textId="77777777" w:rsidR="002021D9" w:rsidRPr="008014C2" w:rsidRDefault="002021D9" w:rsidP="002021D9"/>
    <w:p w14:paraId="586899BE" w14:textId="77777777" w:rsidR="002021D9" w:rsidRPr="009C6E01" w:rsidRDefault="002021D9" w:rsidP="002021D9">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MetaPro-Norm" w:hAnsi="MetaPro-Norm"/>
          <w:color w:val="000000" w:themeColor="text1"/>
        </w:rPr>
      </w:pPr>
      <w:r w:rsidRPr="008014C2">
        <w:rPr>
          <w:rFonts w:ascii="MetaPro-Norm" w:hAnsi="MetaPro-Norm"/>
          <w:b/>
          <w:bCs/>
        </w:rPr>
        <w:t xml:space="preserve">Violence Against Women and Girls </w:t>
      </w:r>
      <w:r>
        <w:rPr>
          <w:rFonts w:ascii="MetaPro-Norm" w:hAnsi="MetaPro-Norm"/>
          <w:b/>
          <w:bCs/>
        </w:rPr>
        <w:t xml:space="preserve">(Articles 1, 2, 3, 12, and 16) </w:t>
      </w:r>
    </w:p>
    <w:p w14:paraId="3FDEE398" w14:textId="77777777" w:rsidR="002021D9" w:rsidRPr="00C50745" w:rsidRDefault="002021D9" w:rsidP="002021D9">
      <w:pPr>
        <w:rPr>
          <w:i/>
          <w:iCs/>
        </w:rPr>
      </w:pPr>
      <w:r w:rsidRPr="00C50745">
        <w:rPr>
          <w:i/>
          <w:iCs/>
        </w:rPr>
        <w:t xml:space="preserve">Inadequate </w:t>
      </w:r>
      <w:r>
        <w:rPr>
          <w:i/>
          <w:iCs/>
        </w:rPr>
        <w:t>P</w:t>
      </w:r>
      <w:r w:rsidRPr="00C50745">
        <w:rPr>
          <w:i/>
          <w:iCs/>
        </w:rPr>
        <w:t xml:space="preserve">rotection from </w:t>
      </w:r>
      <w:r>
        <w:rPr>
          <w:i/>
          <w:iCs/>
        </w:rPr>
        <w:t xml:space="preserve">Gender-Based Violence </w:t>
      </w:r>
    </w:p>
    <w:p w14:paraId="64CE0254" w14:textId="015BEE3C" w:rsidR="002021D9" w:rsidRDefault="002021D9" w:rsidP="002021D9">
      <w:r w:rsidRPr="008014C2">
        <w:t xml:space="preserve">Human Rights Watch has found that the lack of strong laws on gender-based violence and of institutions to provide assistance to victims, along with social pressures and stigma, dissuade </w:t>
      </w:r>
      <w:r>
        <w:t xml:space="preserve">Mauritanian </w:t>
      </w:r>
      <w:r w:rsidRPr="008014C2">
        <w:t>women and girls from seeking help and remedies when they are abused.</w:t>
      </w:r>
      <w:r w:rsidRPr="008014C2">
        <w:rPr>
          <w:rStyle w:val="FootnoteReference"/>
        </w:rPr>
        <w:footnoteReference w:id="9"/>
      </w:r>
      <w:r w:rsidRPr="008014C2">
        <w:t xml:space="preserve"> The criminalization of consensual adult sexual relations outside marriage</w:t>
      </w:r>
      <w:r>
        <w:t xml:space="preserve"> (called </w:t>
      </w:r>
      <w:r w:rsidRPr="342A8DF8">
        <w:rPr>
          <w:i/>
          <w:iCs/>
        </w:rPr>
        <w:t>zina</w:t>
      </w:r>
      <w:r>
        <w:t xml:space="preserve">) further </w:t>
      </w:r>
      <w:r w:rsidRPr="008014C2">
        <w:t>deters girls and women from reporting assaults because they can find themselves charged if the judiciary views the act in question as consensual, Human Rights Watch found.</w:t>
      </w:r>
      <w:r w:rsidRPr="008014C2">
        <w:rPr>
          <w:rStyle w:val="FootnoteReference"/>
        </w:rPr>
        <w:footnoteReference w:id="10"/>
      </w:r>
      <w:r>
        <w:t xml:space="preserve"> </w:t>
      </w:r>
      <w:r w:rsidR="00AE5A46" w:rsidRPr="00AE5A46">
        <w:t xml:space="preserve">This offence is a violation of multiple rights of women and girls, including rights to autonomy, privacy, liberty and security and non-discrimination. </w:t>
      </w:r>
    </w:p>
    <w:p w14:paraId="46FC627C" w14:textId="77777777" w:rsidR="002021D9" w:rsidRPr="000E1413" w:rsidRDefault="002021D9" w:rsidP="002021D9"/>
    <w:p w14:paraId="4E3C2EA0" w14:textId="77777777" w:rsidR="002021D9" w:rsidRPr="002371D6" w:rsidRDefault="002021D9" w:rsidP="002021D9">
      <w:pPr>
        <w:rPr>
          <w:color w:val="000000" w:themeColor="text1"/>
        </w:rPr>
      </w:pPr>
      <w:r w:rsidRPr="008014C2">
        <w:rPr>
          <w:color w:val="000000" w:themeColor="text1"/>
        </w:rPr>
        <w:t>A draft law on gender-based violence, supported by the Ministry of Justice</w:t>
      </w:r>
      <w:r w:rsidRPr="789CC88B">
        <w:rPr>
          <w:color w:val="000000" w:themeColor="text1"/>
        </w:rPr>
        <w:t>, has been twice rejected by parliament</w:t>
      </w:r>
      <w:r w:rsidRPr="662C611C" w:rsidDel="000E1413">
        <w:rPr>
          <w:color w:val="000000" w:themeColor="text1"/>
        </w:rPr>
        <w:t xml:space="preserve"> and remains pending at time of writing. The law would define and punish </w:t>
      </w:r>
      <w:r w:rsidRPr="662C611C" w:rsidDel="000E1413">
        <w:rPr>
          <w:color w:val="000000" w:themeColor="text1"/>
        </w:rPr>
        <w:lastRenderedPageBreak/>
        <w:t>rape and sexual harassment, create special criminal court chambers to hear sexual violence cases, and allow nongovernmental groups to bring cases on behalf of survivors.</w:t>
      </w:r>
      <w:r>
        <w:rPr>
          <w:color w:val="000000" w:themeColor="text1"/>
        </w:rPr>
        <w:t xml:space="preserve"> </w:t>
      </w:r>
      <w:r w:rsidRPr="008014C2">
        <w:rPr>
          <w:color w:val="000000" w:themeColor="text1"/>
        </w:rPr>
        <w:t xml:space="preserve">While a step in the right direction, the current draft falls short in several respects, including </w:t>
      </w:r>
      <w:r>
        <w:rPr>
          <w:color w:val="000000" w:themeColor="text1"/>
        </w:rPr>
        <w:t>by m</w:t>
      </w:r>
      <w:r w:rsidRPr="008014C2">
        <w:rPr>
          <w:color w:val="000000" w:themeColor="text1"/>
        </w:rPr>
        <w:t>aintaining criminal charges for consensual sexual relations outside marriage and restrictions on abortion.</w:t>
      </w:r>
      <w:r w:rsidRPr="008014C2">
        <w:rPr>
          <w:rStyle w:val="FootnoteReference"/>
          <w:color w:val="000000" w:themeColor="text1"/>
        </w:rPr>
        <w:footnoteReference w:id="11"/>
      </w:r>
      <w:r w:rsidRPr="008014C2">
        <w:rPr>
          <w:color w:val="000000" w:themeColor="text1"/>
        </w:rPr>
        <w:t xml:space="preserve"> </w:t>
      </w:r>
      <w:r>
        <w:rPr>
          <w:color w:val="000000" w:themeColor="text1"/>
        </w:rPr>
        <w:t>Moreover, r</w:t>
      </w:r>
      <w:r w:rsidRPr="008014C2">
        <w:rPr>
          <w:color w:val="000000" w:themeColor="text1"/>
        </w:rPr>
        <w:t>ape and sexual assault are defined too narrowly</w:t>
      </w:r>
      <w:r>
        <w:rPr>
          <w:color w:val="000000" w:themeColor="text1"/>
        </w:rPr>
        <w:t xml:space="preserve">, </w:t>
      </w:r>
      <w:r w:rsidRPr="008014C2">
        <w:rPr>
          <w:color w:val="000000" w:themeColor="text1"/>
        </w:rPr>
        <w:t>and the Penal Code</w:t>
      </w:r>
      <w:r w:rsidRPr="002862C7">
        <w:rPr>
          <w:color w:val="000000" w:themeColor="text1"/>
        </w:rPr>
        <w:t xml:space="preserve"> maintains references to forms of punishments </w:t>
      </w:r>
      <w:r w:rsidRPr="008014C2">
        <w:rPr>
          <w:color w:val="000000" w:themeColor="text1"/>
        </w:rPr>
        <w:t>degrading treatment, such as death by stoning or flogging.</w:t>
      </w:r>
      <w:r>
        <w:rPr>
          <w:color w:val="000000" w:themeColor="text1"/>
        </w:rPr>
        <w:br/>
      </w:r>
    </w:p>
    <w:p w14:paraId="75D58F5B" w14:textId="77777777" w:rsidR="002021D9" w:rsidRPr="00432A83" w:rsidRDefault="002021D9" w:rsidP="002021D9">
      <w:pPr>
        <w:rPr>
          <w:i/>
          <w:iCs/>
        </w:rPr>
      </w:pPr>
      <w:r>
        <w:rPr>
          <w:i/>
          <w:iCs/>
        </w:rPr>
        <w:t>Inadequate</w:t>
      </w:r>
      <w:r w:rsidRPr="008014C2">
        <w:rPr>
          <w:i/>
          <w:iCs/>
        </w:rPr>
        <w:t xml:space="preserve"> Medical, Mental Health, and Legal Support Services for Survivors of </w:t>
      </w:r>
      <w:r>
        <w:rPr>
          <w:i/>
          <w:iCs/>
        </w:rPr>
        <w:t>Gender-Based Violence</w:t>
      </w:r>
    </w:p>
    <w:p w14:paraId="203F5E79" w14:textId="729A0EB8" w:rsidR="000B18FC" w:rsidRDefault="002021D9" w:rsidP="002021D9">
      <w:r w:rsidRPr="008014C2">
        <w:t xml:space="preserve">Authorities provide inadequate medical, mental health, and legal support services to survivors of sexual violence. </w:t>
      </w:r>
      <w:r w:rsidR="00D04222" w:rsidRPr="00D04222">
        <w:t>Mauritania’s 2017 law on reproductive health declared that the right to reproductive health is a “universal fundamental right, guaranteed to all, at any stage of life.”</w:t>
      </w:r>
      <w:r w:rsidR="001B0DF1">
        <w:rPr>
          <w:rStyle w:val="FootnoteReference"/>
        </w:rPr>
        <w:footnoteReference w:id="12"/>
      </w:r>
      <w:r w:rsidR="00082BE5" w:rsidRPr="00082BE5">
        <w:t xml:space="preserve"> However, the law bans abortion, punishing those who provide and receive the procedure, except where the pregnancy poses a “threat to the mother’s life.”</w:t>
      </w:r>
      <w:r w:rsidR="001B0DF1">
        <w:rPr>
          <w:rStyle w:val="FootnoteReference"/>
        </w:rPr>
        <w:footnoteReference w:id="13"/>
      </w:r>
      <w:r w:rsidR="00082BE5" w:rsidRPr="00082BE5">
        <w:t xml:space="preserve"> The law prohibits abortion even in cases of sexual violence.</w:t>
      </w:r>
    </w:p>
    <w:p w14:paraId="249AA27B" w14:textId="77777777" w:rsidR="000B18FC" w:rsidRDefault="000B18FC" w:rsidP="002021D9"/>
    <w:p w14:paraId="1CE99118" w14:textId="162A6678" w:rsidR="002021D9" w:rsidRDefault="002021D9" w:rsidP="002021D9">
      <w:pPr>
        <w:rPr>
          <w:color w:val="000000" w:themeColor="text1"/>
        </w:rPr>
      </w:pPr>
      <w:r w:rsidRPr="007357DE">
        <w:rPr>
          <w:color w:val="000000" w:themeColor="text1"/>
        </w:rPr>
        <w:t xml:space="preserve">In May 2019, Human Rights Watch </w:t>
      </w:r>
      <w:r w:rsidRPr="008014C2">
        <w:rPr>
          <w:color w:val="000000" w:themeColor="text1"/>
        </w:rPr>
        <w:t>interviewed “</w:t>
      </w:r>
      <w:proofErr w:type="spellStart"/>
      <w:r w:rsidRPr="007357DE">
        <w:rPr>
          <w:color w:val="000000" w:themeColor="text1"/>
        </w:rPr>
        <w:t>Rouhiya</w:t>
      </w:r>
      <w:proofErr w:type="spellEnd"/>
      <w:r w:rsidRPr="008014C2">
        <w:rPr>
          <w:color w:val="000000" w:themeColor="text1"/>
        </w:rPr>
        <w:t xml:space="preserve">,” </w:t>
      </w:r>
      <w:r w:rsidR="005F3AC7">
        <w:rPr>
          <w:color w:val="000000" w:themeColor="text1"/>
        </w:rPr>
        <w:t xml:space="preserve">(name changed for her security) </w:t>
      </w:r>
      <w:r w:rsidRPr="007357DE">
        <w:rPr>
          <w:color w:val="000000" w:themeColor="text1"/>
        </w:rPr>
        <w:t xml:space="preserve">a young woman who was </w:t>
      </w:r>
      <w:r w:rsidRPr="008014C2">
        <w:rPr>
          <w:color w:val="000000" w:themeColor="text1"/>
        </w:rPr>
        <w:t xml:space="preserve">repeatedly </w:t>
      </w:r>
      <w:r w:rsidRPr="007357DE">
        <w:rPr>
          <w:color w:val="000000" w:themeColor="text1"/>
        </w:rPr>
        <w:t xml:space="preserve">sexually abused by her father and was pregnant </w:t>
      </w:r>
      <w:r>
        <w:rPr>
          <w:color w:val="000000" w:themeColor="text1"/>
        </w:rPr>
        <w:t xml:space="preserve">in 2018 </w:t>
      </w:r>
      <w:r w:rsidR="0052398E">
        <w:rPr>
          <w:color w:val="000000" w:themeColor="text1"/>
        </w:rPr>
        <w:t xml:space="preserve">at age 17 </w:t>
      </w:r>
      <w:r w:rsidRPr="007357DE">
        <w:rPr>
          <w:color w:val="000000" w:themeColor="text1"/>
        </w:rPr>
        <w:t>as a result of rape by him.</w:t>
      </w:r>
      <w:r w:rsidRPr="008014C2">
        <w:rPr>
          <w:rStyle w:val="FootnoteReference"/>
          <w:color w:val="000000" w:themeColor="text1"/>
        </w:rPr>
        <w:footnoteReference w:id="14"/>
      </w:r>
      <w:r w:rsidRPr="007357DE">
        <w:rPr>
          <w:color w:val="000000" w:themeColor="text1"/>
        </w:rPr>
        <w:t xml:space="preserve"> The lack of shelters in Nouakchott and lack of government support left </w:t>
      </w:r>
      <w:proofErr w:type="spellStart"/>
      <w:r w:rsidRPr="007357DE">
        <w:rPr>
          <w:color w:val="000000" w:themeColor="text1"/>
        </w:rPr>
        <w:t>Rouhiya</w:t>
      </w:r>
      <w:proofErr w:type="spellEnd"/>
      <w:r w:rsidRPr="007357DE">
        <w:rPr>
          <w:color w:val="000000" w:themeColor="text1"/>
        </w:rPr>
        <w:t xml:space="preserve"> with no alternative to liv</w:t>
      </w:r>
      <w:r w:rsidRPr="008014C2">
        <w:rPr>
          <w:color w:val="000000" w:themeColor="text1"/>
        </w:rPr>
        <w:t>ing</w:t>
      </w:r>
      <w:r>
        <w:rPr>
          <w:color w:val="000000" w:themeColor="text1"/>
        </w:rPr>
        <w:t xml:space="preserve"> in her abusive home, taking care of her newborn, with a father who continues to be physically violent. </w:t>
      </w:r>
      <w:r w:rsidRPr="008014C2">
        <w:rPr>
          <w:color w:val="000000" w:themeColor="text1"/>
        </w:rPr>
        <w:t xml:space="preserve">The </w:t>
      </w:r>
      <w:r w:rsidRPr="789CC88B">
        <w:rPr>
          <w:color w:val="000000" w:themeColor="text1"/>
        </w:rPr>
        <w:t xml:space="preserve">gender-based violence law pending before parliament would oblige the government to create shelters with short and long-term accommodation options for survivors. </w:t>
      </w:r>
    </w:p>
    <w:p w14:paraId="7ADF8C1D" w14:textId="77777777" w:rsidR="001B0DF1" w:rsidRPr="000E1413" w:rsidRDefault="001B0DF1" w:rsidP="002021D9"/>
    <w:p w14:paraId="47700316" w14:textId="77777777" w:rsidR="002021D9" w:rsidRDefault="002021D9" w:rsidP="002021D9">
      <w:pPr>
        <w:rPr>
          <w:color w:val="000000" w:themeColor="text1"/>
        </w:rPr>
      </w:pPr>
      <w:r w:rsidRPr="008014C2">
        <w:rPr>
          <w:color w:val="000000" w:themeColor="text1"/>
        </w:rPr>
        <w:t xml:space="preserve">The alarming lack of medical services for survivors of sexual violence is compounded by a general shortage of doctors across the country. In 2018, Human Rights Watch found that conventional obstetrician-gynecologists performed non-standardized forensic examinations of sexual violence survivors, and that there was only one practicing forensic doctor </w:t>
      </w:r>
      <w:r>
        <w:rPr>
          <w:color w:val="000000" w:themeColor="text1"/>
        </w:rPr>
        <w:t>in the country</w:t>
      </w:r>
      <w:r w:rsidRPr="008014C2">
        <w:rPr>
          <w:color w:val="000000" w:themeColor="text1"/>
        </w:rPr>
        <w:t>.</w:t>
      </w:r>
      <w:r w:rsidRPr="008014C2">
        <w:rPr>
          <w:rStyle w:val="FootnoteReference"/>
          <w:color w:val="000000" w:themeColor="text1"/>
        </w:rPr>
        <w:footnoteReference w:id="15"/>
      </w:r>
      <w:r w:rsidRPr="008014C2">
        <w:rPr>
          <w:color w:val="000000" w:themeColor="text1"/>
        </w:rPr>
        <w:t xml:space="preserve"> The state does </w:t>
      </w:r>
      <w:r w:rsidRPr="008014C2">
        <w:rPr>
          <w:color w:val="000000" w:themeColor="text1"/>
        </w:rPr>
        <w:lastRenderedPageBreak/>
        <w:t xml:space="preserve">not permit midwives to perform forensic examinations, despite calls for them to be allowed to do so by nongovernmental organizations because there are more female midwives than female doctors. According to </w:t>
      </w:r>
      <w:r w:rsidRPr="008014C2">
        <w:t xml:space="preserve">representatives of </w:t>
      </w:r>
      <w:proofErr w:type="spellStart"/>
      <w:r w:rsidRPr="008014C2">
        <w:t>Médicos</w:t>
      </w:r>
      <w:proofErr w:type="spellEnd"/>
      <w:r w:rsidRPr="008014C2">
        <w:t xml:space="preserve"> del Mundo in</w:t>
      </w:r>
      <w:r w:rsidRPr="008014C2">
        <w:rPr>
          <w:color w:val="000000" w:themeColor="text1"/>
        </w:rPr>
        <w:t xml:space="preserve"> Mauritania, in most public hospitals and health centers, the doctor who examines and performs forensic testing on sexual violence survivors is likely to be a man.</w:t>
      </w:r>
      <w:r w:rsidRPr="008014C2">
        <w:rPr>
          <w:rStyle w:val="FootnoteReference"/>
          <w:color w:val="000000" w:themeColor="text1"/>
        </w:rPr>
        <w:footnoteReference w:id="16"/>
      </w:r>
      <w:r w:rsidRPr="008014C2">
        <w:rPr>
          <w:color w:val="000000" w:themeColor="text1"/>
        </w:rPr>
        <w:t xml:space="preserve"> </w:t>
      </w:r>
    </w:p>
    <w:p w14:paraId="4265DDB7" w14:textId="77777777" w:rsidR="00D12643" w:rsidRPr="000E1413" w:rsidRDefault="00D12643" w:rsidP="002021D9"/>
    <w:p w14:paraId="2F3333C4" w14:textId="77777777" w:rsidR="002021D9" w:rsidRPr="00A9262D" w:rsidRDefault="002021D9" w:rsidP="002021D9">
      <w:pPr>
        <w:rPr>
          <w:color w:val="000000" w:themeColor="text1"/>
        </w:rPr>
      </w:pPr>
      <w:r w:rsidRPr="008014C2">
        <w:rPr>
          <w:color w:val="000000" w:themeColor="text1"/>
        </w:rPr>
        <w:t xml:space="preserve">Fear of retaliation also dissuades doctors from performing forensic examinations and issuing medical reports that may be used to prosecute alleged perpetrators. </w:t>
      </w:r>
      <w:r>
        <w:rPr>
          <w:color w:val="000000" w:themeColor="text1"/>
        </w:rPr>
        <w:t>Moreover, s</w:t>
      </w:r>
      <w:r w:rsidRPr="008014C2">
        <w:rPr>
          <w:color w:val="000000" w:themeColor="text1"/>
        </w:rPr>
        <w:t>ometimes doctors in Mauritania refuse to examine rape survivors unless they have a police referral, forcing many women and girls to report their attack to the police just to get medical care.</w:t>
      </w:r>
      <w:r w:rsidRPr="008014C2">
        <w:rPr>
          <w:rStyle w:val="FootnoteReference"/>
          <w:color w:val="000000" w:themeColor="text1"/>
        </w:rPr>
        <w:footnoteReference w:id="17"/>
      </w:r>
    </w:p>
    <w:p w14:paraId="5A55B8B3" w14:textId="77777777" w:rsidR="002021D9" w:rsidRDefault="002021D9" w:rsidP="002021D9">
      <w:pPr>
        <w:rPr>
          <w:i/>
          <w:iCs/>
        </w:rPr>
      </w:pPr>
    </w:p>
    <w:p w14:paraId="259B8458" w14:textId="77777777" w:rsidR="002021D9" w:rsidRPr="000E1413" w:rsidRDefault="002021D9" w:rsidP="002021D9">
      <w:pPr>
        <w:rPr>
          <w:i/>
          <w:iCs/>
        </w:rPr>
      </w:pPr>
      <w:r w:rsidRPr="00432A83">
        <w:rPr>
          <w:i/>
          <w:iCs/>
        </w:rPr>
        <w:t xml:space="preserve">Female Genital Mutilation and “Virginity Testing” </w:t>
      </w:r>
    </w:p>
    <w:p w14:paraId="5A30EB39" w14:textId="77777777" w:rsidR="002021D9" w:rsidRDefault="002021D9" w:rsidP="002021D9">
      <w:r w:rsidRPr="008014C2">
        <w:t>Female genital mutilation (FGM) is practiced</w:t>
      </w:r>
      <w:r w:rsidRPr="342A8DF8">
        <w:t xml:space="preserve"> despite the fact that the country’s General Code on Children’s Protection, adopted in 2017, unconditionally criminalizes it</w:t>
      </w:r>
      <w:r>
        <w:t>.</w:t>
      </w:r>
      <w:r w:rsidRPr="008014C2">
        <w:rPr>
          <w:rStyle w:val="FootnoteReference"/>
        </w:rPr>
        <w:footnoteReference w:id="18"/>
      </w:r>
      <w:r w:rsidRPr="008014C2">
        <w:t xml:space="preserve"> 2019 World Bank data suggests that up to 90 percent of Mauritanian women and girls aged 15-49 years have undergone some form of FGM in their lifetime; the majority of mutilations are performed by traditional practitioners.</w:t>
      </w:r>
      <w:r w:rsidRPr="008014C2">
        <w:rPr>
          <w:rStyle w:val="FootnoteReference"/>
        </w:rPr>
        <w:footnoteReference w:id="19"/>
      </w:r>
      <w:r w:rsidRPr="008014C2">
        <w:t xml:space="preserve"> Women and girls from rural communities and those who haven’t completed secondary schooling are more likely to have experienced FGM than those from urban areas and those who have completed their education.</w:t>
      </w:r>
      <w:r w:rsidRPr="008014C2">
        <w:rPr>
          <w:rStyle w:val="FootnoteReference"/>
        </w:rPr>
        <w:footnoteReference w:id="20"/>
      </w:r>
    </w:p>
    <w:p w14:paraId="59F3216B" w14:textId="77777777" w:rsidR="00D12643" w:rsidRPr="008014C2" w:rsidRDefault="00D12643" w:rsidP="002021D9"/>
    <w:p w14:paraId="21BCDFF2" w14:textId="77777777" w:rsidR="002021D9" w:rsidRDefault="002021D9" w:rsidP="002021D9">
      <w:r w:rsidRPr="008014C2">
        <w:t>Over the last few years, the government has attempted to address the issue more proactively by adopting national strategies, including by establishing national and regional councils on gender-based violence and FGM with the aim to progressively eradicate this harmful practice. The Ministry of Social Affairs and Family and its partners prompted doctors to adopt a national declaration condemning the adverse effects of FGM, and Islamic scholars issued a “fatwa” (a religious edict that provides a non-binding legal interpretation of Sharia) declaring that the practice lacked a religious basis.</w:t>
      </w:r>
      <w:r w:rsidRPr="008014C2">
        <w:rPr>
          <w:rStyle w:val="FootnoteReference"/>
        </w:rPr>
        <w:footnoteReference w:id="21"/>
      </w:r>
      <w:r w:rsidRPr="008014C2">
        <w:t xml:space="preserve"> The UN Fund for Population Activities (UNFPA) has worked extensively in the </w:t>
      </w:r>
      <w:r w:rsidRPr="008014C2">
        <w:lastRenderedPageBreak/>
        <w:t>country as well, including by organizing parliamentary hearings and meetings with religious leaders and medical professionals.</w:t>
      </w:r>
      <w:r w:rsidRPr="008014C2">
        <w:rPr>
          <w:rStyle w:val="FootnoteReference"/>
        </w:rPr>
        <w:footnoteReference w:id="22"/>
      </w:r>
    </w:p>
    <w:p w14:paraId="7FC49F27" w14:textId="77777777" w:rsidR="00D12643" w:rsidRPr="008014C2" w:rsidRDefault="00D12643" w:rsidP="002021D9"/>
    <w:p w14:paraId="65E81284" w14:textId="77777777" w:rsidR="002021D9" w:rsidRDefault="002021D9" w:rsidP="002021D9">
      <w:r w:rsidRPr="008014C2">
        <w:t>However, gaps in legal enforcement against FGM and a lack of public awareness of its harms remain. There are no records of any prosecutions for cases of FGM performed in recent years.</w:t>
      </w:r>
      <w:r w:rsidRPr="008014C2">
        <w:rPr>
          <w:rStyle w:val="FootnoteReference"/>
        </w:rPr>
        <w:footnoteReference w:id="23"/>
      </w:r>
      <w:r w:rsidRPr="008014C2">
        <w:t xml:space="preserve"> Freedom House in 2020 reported the law</w:t>
      </w:r>
      <w:r>
        <w:t xml:space="preserve"> against FGM</w:t>
      </w:r>
      <w:r w:rsidRPr="008014C2">
        <w:t xml:space="preserve"> is “rarely enforced.”</w:t>
      </w:r>
      <w:r w:rsidRPr="008014C2">
        <w:rPr>
          <w:rStyle w:val="FootnoteReference"/>
        </w:rPr>
        <w:footnoteReference w:id="24"/>
      </w:r>
      <w:r w:rsidRPr="008014C2">
        <w:t xml:space="preserve"> Moreover, only about half of women and girls aged 15-49 years </w:t>
      </w:r>
      <w:r>
        <w:t xml:space="preserve">who </w:t>
      </w:r>
      <w:r w:rsidRPr="008014C2">
        <w:t>have heard of FGM think the practice should stop, according to 2020 surveys conducted by UNICEF.</w:t>
      </w:r>
      <w:r w:rsidRPr="008014C2">
        <w:rPr>
          <w:rStyle w:val="FootnoteReference"/>
        </w:rPr>
        <w:footnoteReference w:id="25"/>
      </w:r>
      <w:r w:rsidRPr="008014C2">
        <w:t xml:space="preserve"> </w:t>
      </w:r>
    </w:p>
    <w:p w14:paraId="1A8484BC" w14:textId="77777777" w:rsidR="00D12643" w:rsidRPr="008014C2" w:rsidRDefault="00D12643" w:rsidP="002021D9"/>
    <w:p w14:paraId="131B365C" w14:textId="77777777" w:rsidR="002021D9" w:rsidRDefault="002021D9" w:rsidP="002021D9">
      <w:pPr>
        <w:rPr>
          <w:color w:val="000000" w:themeColor="text1"/>
        </w:rPr>
      </w:pPr>
      <w:r w:rsidRPr="008014C2">
        <w:t xml:space="preserve">“Virginity testing” sometimes takes place during forensic examinations when treating survivors of sexual violence. </w:t>
      </w:r>
      <w:r w:rsidRPr="008014C2">
        <w:rPr>
          <w:color w:val="000000" w:themeColor="text1"/>
        </w:rPr>
        <w:t xml:space="preserve">According to a lawyer Human Rights Watch spoke to in 2018, “virginity tests are automatic in forensic exams performed in rape cases, and rape is usually only recognized when a </w:t>
      </w:r>
      <w:r>
        <w:rPr>
          <w:color w:val="000000" w:themeColor="text1"/>
        </w:rPr>
        <w:t>girl’s hymen is broken as a result of the assault.</w:t>
      </w:r>
      <w:r w:rsidRPr="008014C2">
        <w:rPr>
          <w:rStyle w:val="FootnoteReference"/>
          <w:color w:val="000000" w:themeColor="text1"/>
        </w:rPr>
        <w:footnoteReference w:id="26"/>
      </w:r>
      <w:r w:rsidRPr="789CC88B">
        <w:rPr>
          <w:color w:val="000000" w:themeColor="text1"/>
        </w:rPr>
        <w:t xml:space="preserve"> </w:t>
      </w:r>
      <w:r w:rsidRPr="008014C2">
        <w:t>Human Rights Watch also reviewed several medical certificates prepared by doctors who forensically examined survivors of sexual assault and many commented on the state of the survivor’s hymen</w:t>
      </w:r>
      <w:r>
        <w:t>.</w:t>
      </w:r>
      <w:r w:rsidRPr="789CC88B">
        <w:rPr>
          <w:rStyle w:val="FootnoteReference"/>
          <w:color w:val="000000" w:themeColor="text1"/>
        </w:rPr>
        <w:footnoteReference w:id="27"/>
      </w:r>
      <w:r w:rsidRPr="789CC88B">
        <w:rPr>
          <w:color w:val="000000" w:themeColor="text1"/>
        </w:rPr>
        <w:t xml:space="preserve"> </w:t>
      </w:r>
    </w:p>
    <w:p w14:paraId="598D2AB3" w14:textId="77777777" w:rsidR="00D12643" w:rsidRPr="008014C2" w:rsidRDefault="00D12643" w:rsidP="002021D9"/>
    <w:p w14:paraId="16012A30" w14:textId="77777777" w:rsidR="002021D9" w:rsidRDefault="002021D9" w:rsidP="002021D9">
      <w:pPr>
        <w:rPr>
          <w:i/>
          <w:iCs/>
        </w:rPr>
      </w:pPr>
      <w:r w:rsidRPr="792A951A">
        <w:rPr>
          <w:i/>
          <w:iCs/>
        </w:rPr>
        <w:t>We encourage the Committee to pose questions and make recommendations as follows:</w:t>
      </w:r>
    </w:p>
    <w:p w14:paraId="45BC20D8" w14:textId="77777777" w:rsidR="002021D9" w:rsidRDefault="002021D9" w:rsidP="002021D9">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MetaPro-Norm" w:eastAsiaTheme="minorEastAsia" w:hAnsi="MetaPro-Norm"/>
          <w:color w:val="000000" w:themeColor="text1"/>
        </w:rPr>
      </w:pPr>
      <w:r w:rsidRPr="342A8DF8">
        <w:rPr>
          <w:rFonts w:ascii="MetaPro-Norm" w:eastAsiaTheme="minorEastAsia" w:hAnsi="MetaPro-Norm"/>
          <w:color w:val="000000" w:themeColor="text1"/>
        </w:rPr>
        <w:t xml:space="preserve">What is the status of the draft law on violence against women, stalled in parliament since 2016? Please clarify what consultation is being done with civil society including prominent nongovernmental women’s rights groups on the draft law? </w:t>
      </w:r>
    </w:p>
    <w:p w14:paraId="5D44DB27" w14:textId="77777777" w:rsidR="002021D9" w:rsidRPr="002F7E91" w:rsidRDefault="002021D9" w:rsidP="002021D9">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MetaPro-Norm" w:eastAsiaTheme="minorEastAsia" w:hAnsi="MetaPro-Norm"/>
          <w:color w:val="000000" w:themeColor="text1"/>
        </w:rPr>
      </w:pPr>
      <w:r w:rsidRPr="002F7E91">
        <w:rPr>
          <w:rFonts w:ascii="MetaPro-Norm" w:eastAsiaTheme="minorEastAsia" w:hAnsi="MetaPro-Norm"/>
          <w:color w:val="000000" w:themeColor="text1"/>
        </w:rPr>
        <w:t xml:space="preserve">What steps are being taken to repeal or amend laws that facilitate violence against women, including those related to </w:t>
      </w:r>
      <w:r w:rsidRPr="002F7E91">
        <w:rPr>
          <w:rFonts w:ascii="MetaPro-Norm" w:eastAsiaTheme="minorEastAsia" w:hAnsi="MetaPro-Norm"/>
          <w:i/>
          <w:iCs/>
          <w:color w:val="000000" w:themeColor="text1"/>
        </w:rPr>
        <w:t xml:space="preserve">zina </w:t>
      </w:r>
      <w:r w:rsidRPr="002F7E91">
        <w:rPr>
          <w:rFonts w:ascii="MetaPro-Norm" w:eastAsiaTheme="minorEastAsia" w:hAnsi="MetaPro-Norm"/>
          <w:color w:val="000000" w:themeColor="text1"/>
        </w:rPr>
        <w:t xml:space="preserve">(sexual intercourse outside of marriage)? </w:t>
      </w:r>
    </w:p>
    <w:p w14:paraId="6BF414D9" w14:textId="77777777" w:rsidR="002021D9" w:rsidRPr="001879BD" w:rsidRDefault="002021D9" w:rsidP="002021D9">
      <w:pPr>
        <w:pStyle w:val="ListParagraph"/>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contextualSpacing/>
        <w:rPr>
          <w:color w:val="000000" w:themeColor="text1"/>
        </w:rPr>
      </w:pPr>
      <w:r w:rsidRPr="792A951A">
        <w:rPr>
          <w:rFonts w:ascii="MetaPro-Norm" w:hAnsi="MetaPro-Norm"/>
          <w:color w:val="000000" w:themeColor="text1"/>
        </w:rPr>
        <w:t>What steps will the government take to ban virginity tests in forensic exams in cases of rape, and appropriately penalize doctors who perform them</w:t>
      </w:r>
      <w:r>
        <w:rPr>
          <w:rFonts w:ascii="MetaPro-Norm" w:hAnsi="MetaPro-Norm"/>
          <w:color w:val="000000" w:themeColor="text1"/>
        </w:rPr>
        <w:t xml:space="preserve">, </w:t>
      </w:r>
      <w:r>
        <w:rPr>
          <w:rFonts w:ascii="MetaPro-Norm" w:hAnsi="MetaPro-Norm"/>
        </w:rPr>
        <w:t>and ensure that forensic examinations are conducted in accordance with the World Health Organization’s guidance</w:t>
      </w:r>
      <w:r w:rsidRPr="792A951A">
        <w:rPr>
          <w:rFonts w:ascii="MetaPro-Norm" w:hAnsi="MetaPro-Norm"/>
          <w:color w:val="000000" w:themeColor="text1"/>
        </w:rPr>
        <w:t>?</w:t>
      </w:r>
    </w:p>
    <w:p w14:paraId="15D4F198" w14:textId="77777777" w:rsidR="0025693C" w:rsidRDefault="002021D9" w:rsidP="0025693C">
      <w:pPr>
        <w:numPr>
          <w:ilvl w:val="0"/>
          <w:numId w:val="16"/>
        </w:numPr>
      </w:pPr>
      <w:r w:rsidRPr="00530AC1">
        <w:lastRenderedPageBreak/>
        <w:t>What guidelines, trainings, or procedures are in place to change attitudes among police, prosecutors, judges, health professionals, social workers, and teachers to help address FGM, virginity testing, and gender-based violence</w:t>
      </w:r>
      <w:r>
        <w:t>?</w:t>
      </w:r>
    </w:p>
    <w:p w14:paraId="12DE008D" w14:textId="77777777" w:rsidR="002A79D4" w:rsidRDefault="002A79D4" w:rsidP="009D7AB7"/>
    <w:p w14:paraId="2ABA3C25" w14:textId="50A68084" w:rsidR="00597BD5" w:rsidRDefault="00745647" w:rsidP="00597BD5">
      <w:pPr>
        <w:numPr>
          <w:ilvl w:val="0"/>
          <w:numId w:val="16"/>
        </w:numPr>
      </w:pPr>
      <w:r w:rsidRPr="00745647">
        <w:t>Review and adopt the draft law on gender-based violence, after amending its provisions to comply with Mauritania’s international human rights obligations, ensuring it adequately takes all feasible measures to prevent and deter gender-based violence, protect survivors, and prosecute perpetrators</w:t>
      </w:r>
      <w:r w:rsidR="00597BD5">
        <w:t xml:space="preserve"> including:</w:t>
      </w:r>
    </w:p>
    <w:p w14:paraId="56142E30" w14:textId="58346BF6" w:rsidR="00597BD5" w:rsidRDefault="00597BD5" w:rsidP="009D7AB7">
      <w:pPr>
        <w:numPr>
          <w:ilvl w:val="1"/>
          <w:numId w:val="16"/>
        </w:numPr>
      </w:pPr>
      <w:r>
        <w:t>Providing for mandatory, periodic, and institutionalized training and awareness-raising programs on gender-based violence and adequate institutional responses for law enforcement officials, judges, and health professionals.</w:t>
      </w:r>
    </w:p>
    <w:p w14:paraId="3B6B87AF" w14:textId="0C4F64DA" w:rsidR="00582D79" w:rsidRPr="001E127F" w:rsidRDefault="00582D79" w:rsidP="009D7AB7">
      <w:pPr>
        <w:pStyle w:val="ListParagraph"/>
        <w:numPr>
          <w:ilvl w:val="1"/>
          <w:numId w:val="16"/>
        </w:numPr>
        <w:rPr>
          <w:rFonts w:ascii="MetaPro-Norm" w:eastAsia="SimSun" w:hAnsi="MetaPro-Norm" w:cs="Times New Roman"/>
          <w:color w:val="auto"/>
          <w:szCs w:val="24"/>
          <w:bdr w:val="none" w:sz="0" w:space="0" w:color="auto"/>
          <w:lang w:eastAsia="zh-CN"/>
        </w:rPr>
      </w:pPr>
      <w:r>
        <w:rPr>
          <w:rFonts w:ascii="MetaPro-Norm" w:eastAsia="SimSun" w:hAnsi="MetaPro-Norm" w:cs="Times New Roman"/>
          <w:color w:val="auto"/>
          <w:szCs w:val="24"/>
          <w:bdr w:val="none" w:sz="0" w:space="0" w:color="auto"/>
          <w:lang w:eastAsia="zh-CN"/>
        </w:rPr>
        <w:t>E</w:t>
      </w:r>
      <w:r w:rsidRPr="00244783">
        <w:rPr>
          <w:rFonts w:ascii="MetaPro-Norm" w:eastAsia="SimSun" w:hAnsi="MetaPro-Norm" w:cs="Times New Roman"/>
          <w:color w:val="auto"/>
          <w:szCs w:val="24"/>
          <w:bdr w:val="none" w:sz="0" w:space="0" w:color="auto"/>
          <w:lang w:eastAsia="zh-CN"/>
        </w:rPr>
        <w:t>nsur</w:t>
      </w:r>
      <w:r w:rsidR="00732AF9">
        <w:rPr>
          <w:rFonts w:ascii="MetaPro-Norm" w:eastAsia="SimSun" w:hAnsi="MetaPro-Norm" w:cs="Times New Roman"/>
          <w:color w:val="auto"/>
          <w:szCs w:val="24"/>
          <w:bdr w:val="none" w:sz="0" w:space="0" w:color="auto"/>
          <w:lang w:eastAsia="zh-CN"/>
        </w:rPr>
        <w:t>ing</w:t>
      </w:r>
      <w:r w:rsidRPr="00244783">
        <w:rPr>
          <w:rFonts w:ascii="MetaPro-Norm" w:eastAsia="SimSun" w:hAnsi="MetaPro-Norm" w:cs="Times New Roman"/>
          <w:color w:val="auto"/>
          <w:szCs w:val="24"/>
          <w:bdr w:val="none" w:sz="0" w:space="0" w:color="auto"/>
          <w:lang w:eastAsia="zh-CN"/>
        </w:rPr>
        <w:t xml:space="preserve"> </w:t>
      </w:r>
      <w:r>
        <w:rPr>
          <w:rFonts w:ascii="MetaPro-Norm" w:eastAsia="SimSun" w:hAnsi="MetaPro-Norm" w:cs="Times New Roman"/>
          <w:color w:val="auto"/>
          <w:szCs w:val="24"/>
          <w:bdr w:val="none" w:sz="0" w:space="0" w:color="auto"/>
          <w:lang w:eastAsia="zh-CN"/>
        </w:rPr>
        <w:t xml:space="preserve">all survivors </w:t>
      </w:r>
      <w:r w:rsidRPr="0003744D">
        <w:rPr>
          <w:rFonts w:ascii="MetaPro-Norm" w:eastAsia="SimSun" w:hAnsi="MetaPro-Norm" w:cs="Times New Roman"/>
          <w:color w:val="auto"/>
          <w:szCs w:val="24"/>
          <w:bdr w:val="none" w:sz="0" w:space="0" w:color="auto"/>
          <w:lang w:eastAsia="zh-CN"/>
        </w:rPr>
        <w:t xml:space="preserve">have access to support services, including effective free legal aid, </w:t>
      </w:r>
      <w:r>
        <w:rPr>
          <w:rFonts w:ascii="MetaPro-Norm" w:eastAsia="SimSun" w:hAnsi="MetaPro-Norm" w:cs="Times New Roman"/>
          <w:color w:val="auto"/>
          <w:szCs w:val="24"/>
          <w:bdr w:val="none" w:sz="0" w:space="0" w:color="auto"/>
          <w:lang w:eastAsia="zh-CN"/>
        </w:rPr>
        <w:t xml:space="preserve">medical treatment including </w:t>
      </w:r>
      <w:r w:rsidRPr="0003744D">
        <w:rPr>
          <w:rFonts w:ascii="MetaPro-Norm" w:eastAsia="SimSun" w:hAnsi="MetaPro-Norm" w:cs="Times New Roman"/>
          <w:color w:val="auto"/>
          <w:szCs w:val="24"/>
          <w:bdr w:val="none" w:sz="0" w:space="0" w:color="auto"/>
          <w:lang w:eastAsia="zh-CN"/>
        </w:rPr>
        <w:t>competent psychological support, and economic assistance</w:t>
      </w:r>
      <w:r>
        <w:rPr>
          <w:rFonts w:ascii="MetaPro-Norm" w:eastAsia="SimSun" w:hAnsi="MetaPro-Norm" w:cs="Times New Roman"/>
          <w:color w:val="auto"/>
          <w:szCs w:val="24"/>
          <w:bdr w:val="none" w:sz="0" w:space="0" w:color="auto"/>
          <w:lang w:eastAsia="zh-CN"/>
        </w:rPr>
        <w:t xml:space="preserve">. </w:t>
      </w:r>
    </w:p>
    <w:p w14:paraId="09768141" w14:textId="77777777" w:rsidR="003207AA" w:rsidRDefault="00597BD5" w:rsidP="003207AA">
      <w:pPr>
        <w:numPr>
          <w:ilvl w:val="1"/>
          <w:numId w:val="16"/>
        </w:numPr>
      </w:pPr>
      <w:r>
        <w:t>Providing funding for the implementation of measures within the law, particularly for the creation of shelters providing short-, medium-, and long-term accommodation options to sexual violence survivors, awareness-raising campaigns, new means of forensic testing including DNA evidence, and specialized police, prosecutorial units, and court sections to investigate and hear cases of sexual violence.</w:t>
      </w:r>
    </w:p>
    <w:p w14:paraId="3B3827F7" w14:textId="5816D77A" w:rsidR="004C7C3D" w:rsidRDefault="00745647" w:rsidP="009D7AB7">
      <w:pPr>
        <w:numPr>
          <w:ilvl w:val="1"/>
          <w:numId w:val="16"/>
        </w:numPr>
      </w:pPr>
      <w:r>
        <w:t>Repeal</w:t>
      </w:r>
      <w:r w:rsidR="00732AF9">
        <w:t>ing</w:t>
      </w:r>
      <w:r>
        <w:t xml:space="preserve"> provisions in the Penal Code criminalizing consensual sexual relations</w:t>
      </w:r>
      <w:r w:rsidR="002D080F">
        <w:t xml:space="preserve"> (article 307)</w:t>
      </w:r>
      <w:r>
        <w:t>, other “moral crimes”</w:t>
      </w:r>
      <w:r w:rsidR="005641BA">
        <w:t xml:space="preserve"> (article 306),</w:t>
      </w:r>
      <w:r>
        <w:t xml:space="preserve"> and abortion</w:t>
      </w:r>
      <w:r w:rsidR="002D080F" w:rsidRPr="002D080F">
        <w:t xml:space="preserve"> </w:t>
      </w:r>
      <w:r w:rsidR="002D080F">
        <w:t>(article 293 of the Penal Code and article 22 of the 2017 law on reproductive health)</w:t>
      </w:r>
      <w:r>
        <w:t>.</w:t>
      </w:r>
      <w:r w:rsidR="004C7C3D">
        <w:t xml:space="preserve"> </w:t>
      </w:r>
    </w:p>
    <w:p w14:paraId="1B4EE175" w14:textId="7FC8D3DE" w:rsidR="00745647" w:rsidRDefault="00745647" w:rsidP="009D7AB7">
      <w:pPr>
        <w:numPr>
          <w:ilvl w:val="1"/>
          <w:numId w:val="16"/>
        </w:numPr>
      </w:pPr>
      <w:r>
        <w:t>Criminaliz</w:t>
      </w:r>
      <w:r w:rsidR="00732AF9">
        <w:t>ing</w:t>
      </w:r>
      <w:r>
        <w:t xml:space="preserve"> all forms of sexual assault (both perpetrated and attempted) and gender-based violence, </w:t>
      </w:r>
      <w:r w:rsidR="002C004B">
        <w:t>and p</w:t>
      </w:r>
      <w:r>
        <w:t>rovid</w:t>
      </w:r>
      <w:r w:rsidR="00597BD5">
        <w:t>e</w:t>
      </w:r>
      <w:r>
        <w:t xml:space="preserve"> clear definitions of notions such as sexual assault, attempted rape, rape (including marital rape and penetration with an object)</w:t>
      </w:r>
      <w:r w:rsidR="009C3121">
        <w:t xml:space="preserve"> </w:t>
      </w:r>
      <w:r>
        <w:t>in line with international standards</w:t>
      </w:r>
      <w:r w:rsidR="00712BD4">
        <w:t>.</w:t>
      </w:r>
    </w:p>
    <w:p w14:paraId="24B3395E" w14:textId="00C65988" w:rsidR="00FC7DD5" w:rsidRPr="00FC7DD5" w:rsidRDefault="00FC7DD5" w:rsidP="009D7AB7">
      <w:pPr>
        <w:numPr>
          <w:ilvl w:val="0"/>
          <w:numId w:val="16"/>
        </w:numPr>
      </w:pPr>
      <w:r>
        <w:t xml:space="preserve">End all prosecutions of women and girls, in particular girl and women survivors of sexual assault, for sexual relations outside marriage and release anyone held under such charges. </w:t>
      </w:r>
    </w:p>
    <w:p w14:paraId="49A293CA" w14:textId="7758CCBC" w:rsidR="008D5759" w:rsidRDefault="008D5759" w:rsidP="008D5759">
      <w:pPr>
        <w:pStyle w:val="ListParagraph"/>
        <w:numPr>
          <w:ilvl w:val="0"/>
          <w:numId w:val="16"/>
        </w:numPr>
        <w:rPr>
          <w:rFonts w:ascii="MetaPro-Norm" w:eastAsia="SimSun" w:hAnsi="MetaPro-Norm" w:cs="Times New Roman"/>
          <w:color w:val="auto"/>
          <w:szCs w:val="24"/>
          <w:bdr w:val="none" w:sz="0" w:space="0" w:color="auto"/>
          <w:lang w:eastAsia="zh-CN"/>
        </w:rPr>
      </w:pPr>
      <w:r w:rsidRPr="008D5759">
        <w:rPr>
          <w:rFonts w:ascii="MetaPro-Norm" w:eastAsia="SimSun" w:hAnsi="MetaPro-Norm" w:cs="Times New Roman"/>
          <w:color w:val="auto"/>
          <w:szCs w:val="24"/>
          <w:bdr w:val="none" w:sz="0" w:space="0" w:color="auto"/>
          <w:lang w:eastAsia="zh-CN"/>
        </w:rPr>
        <w:t>Adopt forensic guidelines on documenting and treating sexual violence in line with the World Health Organization’s (WHO) guidelines, including the standard form on such documentation, prohibiting the use of “virginity tests,” and emphasizing doctors and other health workers’ obligation to provide medical assistance and forensic testing if sought by the survivor, without requiring the survivor to obtain a police referral.</w:t>
      </w:r>
    </w:p>
    <w:p w14:paraId="7E09D76B" w14:textId="514BF772" w:rsidR="004578A0" w:rsidRDefault="004578A0" w:rsidP="008D5759">
      <w:pPr>
        <w:pStyle w:val="ListParagraph"/>
        <w:numPr>
          <w:ilvl w:val="0"/>
          <w:numId w:val="16"/>
        </w:numPr>
        <w:rPr>
          <w:rFonts w:ascii="MetaPro-Norm" w:eastAsia="SimSun" w:hAnsi="MetaPro-Norm" w:cs="Times New Roman"/>
          <w:color w:val="auto"/>
          <w:szCs w:val="24"/>
          <w:bdr w:val="none" w:sz="0" w:space="0" w:color="auto"/>
          <w:lang w:eastAsia="zh-CN"/>
        </w:rPr>
      </w:pPr>
      <w:r w:rsidRPr="004578A0">
        <w:rPr>
          <w:rFonts w:ascii="MetaPro-Norm" w:eastAsia="SimSun" w:hAnsi="MetaPro-Norm" w:cs="Times New Roman"/>
          <w:color w:val="auto"/>
          <w:szCs w:val="24"/>
          <w:bdr w:val="none" w:sz="0" w:space="0" w:color="auto"/>
          <w:lang w:eastAsia="zh-CN"/>
        </w:rPr>
        <w:lastRenderedPageBreak/>
        <w:t>Prioritize the recruitment of female doctors and healthcare professionals to increase access of sexual violence survivors to female practitioners.</w:t>
      </w:r>
    </w:p>
    <w:p w14:paraId="0DD0A838" w14:textId="56BD5A1C" w:rsidR="002021D9" w:rsidRPr="003C4AEE" w:rsidRDefault="002021D9" w:rsidP="009D7AB7">
      <w:pPr>
        <w:pStyle w:val="ListParagraph"/>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MetaPro-Norm" w:hAnsi="MetaPro-Norm"/>
        </w:rPr>
      </w:pPr>
    </w:p>
    <w:p w14:paraId="18D228AA" w14:textId="77777777" w:rsidR="002021D9" w:rsidRPr="00957591" w:rsidRDefault="002021D9" w:rsidP="002021D9">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MetaPro-Norm" w:hAnsi="MetaPro-Norm"/>
          <w:b/>
          <w:bCs/>
        </w:rPr>
      </w:pPr>
      <w:r w:rsidRPr="00957591">
        <w:rPr>
          <w:rFonts w:ascii="MetaPro-Norm" w:hAnsi="MetaPro-Norm"/>
          <w:b/>
          <w:bCs/>
        </w:rPr>
        <w:t xml:space="preserve">Slavery </w:t>
      </w:r>
      <w:r>
        <w:rPr>
          <w:rFonts w:ascii="MetaPro-Norm" w:hAnsi="MetaPro-Norm"/>
          <w:b/>
          <w:bCs/>
        </w:rPr>
        <w:t xml:space="preserve">(Article 11) </w:t>
      </w:r>
    </w:p>
    <w:p w14:paraId="516EBDB3" w14:textId="77777777" w:rsidR="002021D9" w:rsidRDefault="002021D9" w:rsidP="002021D9">
      <w:pPr>
        <w:rPr>
          <w:color w:val="000000" w:themeColor="text1"/>
        </w:rPr>
      </w:pPr>
      <w:r w:rsidRPr="00324A53">
        <w:rPr>
          <w:color w:val="000000" w:themeColor="text1"/>
        </w:rPr>
        <w:t>Mauritania abolished slavery in 1981</w:t>
      </w:r>
      <w:r>
        <w:rPr>
          <w:color w:val="000000" w:themeColor="text1"/>
        </w:rPr>
        <w:t xml:space="preserve"> and </w:t>
      </w:r>
      <w:r w:rsidRPr="00324A53">
        <w:rPr>
          <w:color w:val="000000" w:themeColor="text1"/>
        </w:rPr>
        <w:t>criminalized it in 2007.</w:t>
      </w:r>
      <w:r>
        <w:rPr>
          <w:color w:val="000000" w:themeColor="text1"/>
        </w:rPr>
        <w:t xml:space="preserve"> However, a</w:t>
      </w:r>
      <w:r w:rsidRPr="00CE6778">
        <w:rPr>
          <w:color w:val="000000" w:themeColor="text1"/>
        </w:rPr>
        <w:t xml:space="preserve">dults and children from traditional slave castes in the </w:t>
      </w:r>
      <w:proofErr w:type="spellStart"/>
      <w:r w:rsidRPr="00CE6778">
        <w:rPr>
          <w:color w:val="000000" w:themeColor="text1"/>
        </w:rPr>
        <w:t>Haratine</w:t>
      </w:r>
      <w:proofErr w:type="spellEnd"/>
      <w:r>
        <w:rPr>
          <w:color w:val="000000" w:themeColor="text1"/>
        </w:rPr>
        <w:t xml:space="preserve"> </w:t>
      </w:r>
      <w:r w:rsidRPr="00CE6778">
        <w:rPr>
          <w:color w:val="000000" w:themeColor="text1"/>
        </w:rPr>
        <w:t>and Afro-Mauritanian communities remain exposed to hereditary slavery practices such as forced labor without pay as domestic servants or farm laborers</w:t>
      </w:r>
      <w:r>
        <w:rPr>
          <w:color w:val="000000" w:themeColor="text1"/>
        </w:rPr>
        <w:t>; the OECD reports women and girls from these communities are vulnerable to sexual violence and rape.</w:t>
      </w:r>
      <w:r w:rsidRPr="00CE6778">
        <w:rPr>
          <w:rStyle w:val="FootnoteReference"/>
          <w:color w:val="000000" w:themeColor="text1"/>
        </w:rPr>
        <w:footnoteReference w:id="28"/>
      </w:r>
      <w:r w:rsidRPr="00CE6778">
        <w:rPr>
          <w:color w:val="000000" w:themeColor="text1"/>
        </w:rPr>
        <w:t xml:space="preserve"> </w:t>
      </w:r>
    </w:p>
    <w:p w14:paraId="56E25820" w14:textId="77777777" w:rsidR="00D12643" w:rsidRDefault="00D12643" w:rsidP="002021D9">
      <w:pPr>
        <w:rPr>
          <w:color w:val="000000" w:themeColor="text1"/>
        </w:rPr>
      </w:pPr>
    </w:p>
    <w:p w14:paraId="207061DB" w14:textId="77777777" w:rsidR="002021D9" w:rsidRDefault="002021D9" w:rsidP="002021D9">
      <w:pPr>
        <w:rPr>
          <w:shd w:val="clear" w:color="auto" w:fill="FFFFFF"/>
        </w:rPr>
      </w:pPr>
      <w:r w:rsidRPr="789CC88B">
        <w:t xml:space="preserve">The government routinely denies or otherwise downplays the existence of slavery in Mauritania. </w:t>
      </w:r>
    </w:p>
    <w:p w14:paraId="1266E2A2" w14:textId="77777777" w:rsidR="002021D9" w:rsidRDefault="002021D9" w:rsidP="002021D9">
      <w:pPr>
        <w:rPr>
          <w:i/>
          <w:iCs/>
        </w:rPr>
      </w:pPr>
      <w:r w:rsidRPr="792A951A">
        <w:rPr>
          <w:i/>
          <w:iCs/>
        </w:rPr>
        <w:t>We encourage the Committee to pose the following questions:</w:t>
      </w:r>
    </w:p>
    <w:p w14:paraId="10110CB0" w14:textId="77777777" w:rsidR="002021D9" w:rsidRPr="00F463D2" w:rsidRDefault="002021D9" w:rsidP="002021D9">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eastAsiaTheme="minorEastAsia"/>
        </w:rPr>
      </w:pPr>
      <w:r w:rsidRPr="342A8DF8">
        <w:rPr>
          <w:rFonts w:ascii="MetaPro-Norm" w:hAnsi="MetaPro-Norm"/>
        </w:rPr>
        <w:t xml:space="preserve">What mechanisms are there in place to accurately determine the number of Mauritanians </w:t>
      </w:r>
      <w:r>
        <w:rPr>
          <w:rFonts w:ascii="MetaPro-Norm" w:hAnsi="MetaPro-Norm"/>
        </w:rPr>
        <w:t>subjected to</w:t>
      </w:r>
      <w:r w:rsidRPr="342A8DF8">
        <w:rPr>
          <w:rFonts w:ascii="MetaPro-Norm" w:hAnsi="MetaPro-Norm"/>
        </w:rPr>
        <w:t xml:space="preserve"> slavery, </w:t>
      </w:r>
      <w:r>
        <w:rPr>
          <w:rFonts w:ascii="MetaPro-Norm" w:hAnsi="MetaPro-Norm"/>
        </w:rPr>
        <w:t xml:space="preserve">slavery-like conditions, as well as </w:t>
      </w:r>
      <w:r w:rsidRPr="342A8DF8">
        <w:rPr>
          <w:rFonts w:ascii="MetaPro-Norm" w:hAnsi="MetaPro-Norm"/>
        </w:rPr>
        <w:t xml:space="preserve">forced and bonded labor conditions? </w:t>
      </w:r>
    </w:p>
    <w:p w14:paraId="79207960" w14:textId="77777777" w:rsidR="002021D9" w:rsidRPr="000308B2" w:rsidRDefault="002021D9" w:rsidP="002021D9">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eastAsiaTheme="minorEastAsia"/>
        </w:rPr>
      </w:pPr>
      <w:r w:rsidRPr="342A8DF8">
        <w:rPr>
          <w:rFonts w:ascii="MetaPro-Norm" w:hAnsi="MetaPro-Norm"/>
        </w:rPr>
        <w:t>What legislative efforts are being made to eliminate slavery</w:t>
      </w:r>
      <w:r>
        <w:rPr>
          <w:rFonts w:ascii="MetaPro-Norm" w:hAnsi="MetaPro-Norm"/>
        </w:rPr>
        <w:t>, forced labor and other forms of ‘modern-day slavery’</w:t>
      </w:r>
      <w:r w:rsidRPr="342A8DF8">
        <w:rPr>
          <w:rFonts w:ascii="MetaPro-Norm" w:hAnsi="MetaPro-Norm"/>
        </w:rPr>
        <w:t xml:space="preserve"> in Mauritania?</w:t>
      </w:r>
      <w:r>
        <w:br/>
      </w:r>
    </w:p>
    <w:p w14:paraId="6DDD55FA" w14:textId="77777777" w:rsidR="002021D9" w:rsidRPr="00E31FE6" w:rsidRDefault="002021D9" w:rsidP="002021D9">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MetaPro-Norm" w:hAnsi="MetaPro-Norm"/>
          <w:b/>
          <w:bCs/>
          <w:shd w:val="clear" w:color="auto" w:fill="FFFFFF"/>
        </w:rPr>
      </w:pPr>
      <w:r>
        <w:rPr>
          <w:rFonts w:ascii="MetaPro-Norm" w:hAnsi="MetaPro-Norm"/>
          <w:b/>
          <w:bCs/>
          <w:shd w:val="clear" w:color="auto" w:fill="FFFFFF"/>
        </w:rPr>
        <w:t>Attacks on Women Human Rights Defenders, F</w:t>
      </w:r>
      <w:r w:rsidRPr="00E31FE6">
        <w:rPr>
          <w:rFonts w:ascii="MetaPro-Norm" w:hAnsi="MetaPro-Norm"/>
          <w:b/>
          <w:bCs/>
          <w:shd w:val="clear" w:color="auto" w:fill="FFFFFF"/>
        </w:rPr>
        <w:t>reedom of Expression</w:t>
      </w:r>
      <w:r>
        <w:rPr>
          <w:rFonts w:ascii="MetaPro-Norm" w:hAnsi="MetaPro-Norm"/>
          <w:b/>
          <w:bCs/>
          <w:shd w:val="clear" w:color="auto" w:fill="FFFFFF"/>
        </w:rPr>
        <w:t xml:space="preserve"> and Association (Articles 3 and 7) </w:t>
      </w:r>
    </w:p>
    <w:p w14:paraId="5F384CA2" w14:textId="77777777" w:rsidR="002021D9" w:rsidRDefault="002021D9" w:rsidP="002021D9">
      <w:pPr>
        <w:rPr>
          <w:color w:val="121212"/>
          <w:shd w:val="clear" w:color="auto" w:fill="FFFFFF"/>
        </w:rPr>
      </w:pPr>
      <w:r w:rsidRPr="009649F6">
        <w:rPr>
          <w:color w:val="121212"/>
          <w:shd w:val="clear" w:color="auto" w:fill="FFFFFF"/>
        </w:rPr>
        <w:t>Human Rights Watch</w:t>
      </w:r>
      <w:r>
        <w:rPr>
          <w:color w:val="121212"/>
          <w:shd w:val="clear" w:color="auto" w:fill="FFFFFF"/>
        </w:rPr>
        <w:t xml:space="preserve"> has </w:t>
      </w:r>
      <w:r w:rsidRPr="009649F6">
        <w:rPr>
          <w:color w:val="121212"/>
          <w:shd w:val="clear" w:color="auto" w:fill="FFFFFF"/>
        </w:rPr>
        <w:t>documented a wide pattern of repression against anti-slavery activists.</w:t>
      </w:r>
      <w:r w:rsidRPr="009649F6">
        <w:rPr>
          <w:rStyle w:val="FootnoteReference"/>
          <w:color w:val="121212"/>
          <w:shd w:val="clear" w:color="auto" w:fill="FFFFFF"/>
        </w:rPr>
        <w:footnoteReference w:id="29"/>
      </w:r>
      <w:r>
        <w:rPr>
          <w:color w:val="121212"/>
          <w:shd w:val="clear" w:color="auto" w:fill="FFFFFF"/>
        </w:rPr>
        <w:t xml:space="preserve"> </w:t>
      </w:r>
      <w:r w:rsidRPr="009649F6">
        <w:rPr>
          <w:color w:val="121212"/>
          <w:shd w:val="clear" w:color="auto" w:fill="FFFFFF"/>
        </w:rPr>
        <w:t>Activists are arrested, detained for long periods of time</w:t>
      </w:r>
      <w:r>
        <w:rPr>
          <w:color w:val="121212"/>
          <w:shd w:val="clear" w:color="auto" w:fill="FFFFFF"/>
        </w:rPr>
        <w:t>, a</w:t>
      </w:r>
      <w:r w:rsidRPr="009649F6">
        <w:rPr>
          <w:color w:val="121212"/>
          <w:shd w:val="clear" w:color="auto" w:fill="FFFFFF"/>
        </w:rPr>
        <w:t>nd in some cases tortured</w:t>
      </w:r>
      <w:r>
        <w:rPr>
          <w:color w:val="121212"/>
          <w:shd w:val="clear" w:color="auto" w:fill="FFFFFF"/>
        </w:rPr>
        <w:t>, and their gatherings strictly monitored or otherwise banned. Mauritania’s law on association, though modified in 2021, allows for excessive government control over people’s right to form or operate within associations.</w:t>
      </w:r>
      <w:r>
        <w:rPr>
          <w:rStyle w:val="FootnoteReference"/>
          <w:color w:val="121212"/>
          <w:shd w:val="clear" w:color="auto" w:fill="FFFFFF"/>
        </w:rPr>
        <w:footnoteReference w:id="30"/>
      </w:r>
      <w:r>
        <w:rPr>
          <w:color w:val="121212"/>
          <w:shd w:val="clear" w:color="auto" w:fill="FFFFFF"/>
        </w:rPr>
        <w:t xml:space="preserve"> Antislavery organizations, including the Initiative for the Resurgence of the Abolitionist Movement, have been denied the ability to register. </w:t>
      </w:r>
    </w:p>
    <w:p w14:paraId="4812C6D4" w14:textId="77777777" w:rsidR="00D12643" w:rsidRDefault="00D12643" w:rsidP="002021D9">
      <w:pPr>
        <w:rPr>
          <w:color w:val="121212"/>
          <w:shd w:val="clear" w:color="auto" w:fill="FFFFFF"/>
        </w:rPr>
      </w:pPr>
    </w:p>
    <w:p w14:paraId="0DE0C396" w14:textId="77777777" w:rsidR="002021D9" w:rsidRDefault="002021D9" w:rsidP="002021D9">
      <w:pPr>
        <w:rPr>
          <w:i/>
          <w:iCs/>
        </w:rPr>
      </w:pPr>
      <w:r w:rsidRPr="792A951A">
        <w:rPr>
          <w:i/>
          <w:iCs/>
        </w:rPr>
        <w:t>We encourage the Committee to pose the following questions:</w:t>
      </w:r>
    </w:p>
    <w:p w14:paraId="02BC1814" w14:textId="77777777" w:rsidR="002021D9" w:rsidRPr="00781863" w:rsidRDefault="002021D9" w:rsidP="002021D9">
      <w:pPr>
        <w:pStyle w:val="ListParagraph"/>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MetaPro-Norm" w:hAnsi="MetaPro-Norm"/>
        </w:rPr>
      </w:pPr>
      <w:r w:rsidRPr="00781863">
        <w:rPr>
          <w:rFonts w:ascii="MetaPro-Norm" w:hAnsi="MetaPro-Norm"/>
        </w:rPr>
        <w:lastRenderedPageBreak/>
        <w:t>How will the government ensure that its legal framework is not used to curb freedom of expression (most notably using the law on associations)?</w:t>
      </w:r>
    </w:p>
    <w:p w14:paraId="1001750A" w14:textId="0DD31175" w:rsidR="00732EE9" w:rsidRPr="00CA389A" w:rsidRDefault="002021D9" w:rsidP="009D7AB7">
      <w:pPr>
        <w:pStyle w:val="ListParagraph"/>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contextualSpacing/>
      </w:pPr>
      <w:r w:rsidRPr="00781863">
        <w:rPr>
          <w:rFonts w:ascii="MetaPro-Norm" w:hAnsi="MetaPro-Norm"/>
        </w:rPr>
        <w:t>What steps is the government taking to ensure that women and girls, including activists and journalists, can enjoy their right</w:t>
      </w:r>
      <w:r w:rsidR="00C34CBD">
        <w:rPr>
          <w:rFonts w:ascii="MetaPro-Norm" w:hAnsi="MetaPro-Norm"/>
        </w:rPr>
        <w:t>s</w:t>
      </w:r>
      <w:r w:rsidRPr="00781863">
        <w:rPr>
          <w:rFonts w:ascii="MetaPro-Norm" w:hAnsi="MetaPro-Norm"/>
        </w:rPr>
        <w:t xml:space="preserve"> </w:t>
      </w:r>
      <w:r w:rsidR="00C34CBD">
        <w:rPr>
          <w:rFonts w:ascii="MetaPro-Norm" w:hAnsi="MetaPro-Norm"/>
        </w:rPr>
        <w:t xml:space="preserve">to </w:t>
      </w:r>
      <w:r w:rsidRPr="00781863">
        <w:rPr>
          <w:rFonts w:ascii="MetaPro-Norm" w:hAnsi="MetaPro-Norm"/>
        </w:rPr>
        <w:t xml:space="preserve">freedom of expression and </w:t>
      </w:r>
      <w:r w:rsidR="00C34CBD">
        <w:rPr>
          <w:rFonts w:ascii="MetaPro-Norm" w:hAnsi="MetaPro-Norm"/>
        </w:rPr>
        <w:t xml:space="preserve">of </w:t>
      </w:r>
      <w:r w:rsidRPr="00781863">
        <w:rPr>
          <w:rFonts w:ascii="MetaPro-Norm" w:hAnsi="MetaPro-Norm"/>
        </w:rPr>
        <w:t xml:space="preserve">association without fear of reprisal? </w:t>
      </w:r>
    </w:p>
    <w:p w14:paraId="78E617DE" w14:textId="77777777" w:rsidR="002A3F21" w:rsidRDefault="002A3F21" w:rsidP="0035583E"/>
    <w:p w14:paraId="5EBFFB41" w14:textId="30CD9BE1" w:rsidR="00BB056B" w:rsidRPr="00FC239C" w:rsidRDefault="00BB056B" w:rsidP="00BB056B">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MetaPro-Norm" w:hAnsi="MetaPro-Norm"/>
          <w:b/>
          <w:bCs/>
        </w:rPr>
      </w:pPr>
      <w:r w:rsidRPr="00044F68">
        <w:rPr>
          <w:rFonts w:ascii="MetaPro-Norm" w:hAnsi="MetaPro-Norm"/>
          <w:b/>
          <w:bCs/>
        </w:rPr>
        <w:t xml:space="preserve">Equitable Access to Education </w:t>
      </w:r>
      <w:r w:rsidR="005372F2">
        <w:rPr>
          <w:rFonts w:ascii="MetaPro-Norm" w:hAnsi="MetaPro-Norm"/>
          <w:b/>
          <w:bCs/>
        </w:rPr>
        <w:t xml:space="preserve">including Teenage Pregnancy </w:t>
      </w:r>
      <w:r w:rsidRPr="00044F68">
        <w:rPr>
          <w:rFonts w:ascii="MetaPro-Norm" w:hAnsi="MetaPro-Norm"/>
          <w:b/>
          <w:bCs/>
        </w:rPr>
        <w:t>(Article 10)</w:t>
      </w:r>
    </w:p>
    <w:p w14:paraId="67ACCFD0" w14:textId="77777777" w:rsidR="00EC4658" w:rsidRDefault="00BB056B" w:rsidP="00BB056B">
      <w:pPr>
        <w:rPr>
          <w:color w:val="000000" w:themeColor="text1"/>
        </w:rPr>
      </w:pPr>
      <w:r w:rsidRPr="008014C2">
        <w:rPr>
          <w:color w:val="000000" w:themeColor="text1"/>
        </w:rPr>
        <w:t>Mauritania’s national civil registration process, which began in 2011, is preventing some children from attending public school and taking mandatory national examinations.</w:t>
      </w:r>
      <w:r w:rsidRPr="008014C2">
        <w:rPr>
          <w:rStyle w:val="FootnoteReference"/>
          <w:color w:val="000000" w:themeColor="text1"/>
        </w:rPr>
        <w:footnoteReference w:id="31"/>
      </w:r>
      <w:r w:rsidRPr="008014C2">
        <w:rPr>
          <w:color w:val="000000" w:themeColor="text1"/>
        </w:rPr>
        <w:t xml:space="preserve"> To complete the registration process, citizens and non-citizen residents are required to produce a range of official paperwork, but many people lack the necessary documents and have found the process of obtaining them arduous. Families told Human Rights Watch that some schools have rejected pupils who lack civil registration, even though school attendance is compulsory from ages 6 to 14. </w:t>
      </w:r>
    </w:p>
    <w:p w14:paraId="0C1EB082" w14:textId="77777777" w:rsidR="00EC4658" w:rsidRDefault="00EC4658" w:rsidP="00BB056B">
      <w:pPr>
        <w:rPr>
          <w:color w:val="000000" w:themeColor="text1"/>
        </w:rPr>
      </w:pPr>
    </w:p>
    <w:p w14:paraId="0616C4A8" w14:textId="59256EF6" w:rsidR="00BB056B" w:rsidRPr="008014C2" w:rsidRDefault="00BB056B" w:rsidP="00BB056B">
      <w:pPr>
        <w:rPr>
          <w:color w:val="000000" w:themeColor="text1"/>
        </w:rPr>
      </w:pPr>
      <w:r w:rsidRPr="008014C2">
        <w:rPr>
          <w:color w:val="000000" w:themeColor="text1"/>
        </w:rPr>
        <w:t>Despite attempts to standardize the civil registration procedures, local rules governing registration are often passed on orally, and rules are not applied consistently across civil registration centers.</w:t>
      </w:r>
    </w:p>
    <w:p w14:paraId="328324EB" w14:textId="77777777" w:rsidR="00BB056B" w:rsidRPr="008014C2" w:rsidRDefault="00BB056B" w:rsidP="00BB056B">
      <w:pPr>
        <w:rPr>
          <w:color w:val="000000" w:themeColor="text1"/>
        </w:rPr>
      </w:pPr>
      <w:r w:rsidRPr="792A951A">
        <w:rPr>
          <w:color w:val="000000" w:themeColor="text1"/>
        </w:rPr>
        <w:t xml:space="preserve">Some children without the required documentation </w:t>
      </w:r>
      <w:r w:rsidRPr="008014C2">
        <w:rPr>
          <w:color w:val="000000" w:themeColor="text1"/>
        </w:rPr>
        <w:t xml:space="preserve">have </w:t>
      </w:r>
      <w:r w:rsidRPr="792A951A">
        <w:rPr>
          <w:color w:val="000000" w:themeColor="text1"/>
        </w:rPr>
        <w:t xml:space="preserve">been able </w:t>
      </w:r>
      <w:r w:rsidRPr="008014C2">
        <w:rPr>
          <w:color w:val="000000" w:themeColor="text1"/>
        </w:rPr>
        <w:t xml:space="preserve">to enroll – often thanks to the leniency of a school administrator or by enrolling in private or Quranic schools – </w:t>
      </w:r>
      <w:r w:rsidRPr="792A951A">
        <w:rPr>
          <w:color w:val="000000" w:themeColor="text1"/>
        </w:rPr>
        <w:t xml:space="preserve">but </w:t>
      </w:r>
      <w:r w:rsidRPr="008014C2">
        <w:rPr>
          <w:color w:val="000000" w:themeColor="text1"/>
        </w:rPr>
        <w:t xml:space="preserve">still cannot take the national tests they must pass to graduate from elementary, middle, and high school. </w:t>
      </w:r>
    </w:p>
    <w:p w14:paraId="6C2C1493" w14:textId="77777777" w:rsidR="00BB056B" w:rsidRDefault="00BB056B" w:rsidP="00BB056B">
      <w:pPr>
        <w:rPr>
          <w:color w:val="000000" w:themeColor="text1"/>
        </w:rPr>
      </w:pPr>
      <w:r w:rsidRPr="008014C2">
        <w:rPr>
          <w:color w:val="000000" w:themeColor="text1"/>
        </w:rPr>
        <w:t xml:space="preserve">All the families interviewed by Human Rights Watch </w:t>
      </w:r>
      <w:r w:rsidRPr="792A951A">
        <w:rPr>
          <w:color w:val="000000" w:themeColor="text1"/>
        </w:rPr>
        <w:t xml:space="preserve">who lacked the required documentation </w:t>
      </w:r>
      <w:r w:rsidRPr="008014C2">
        <w:rPr>
          <w:color w:val="000000" w:themeColor="text1"/>
        </w:rPr>
        <w:t xml:space="preserve">are of modest means and belong either to Mauritania’s </w:t>
      </w:r>
      <w:proofErr w:type="spellStart"/>
      <w:r w:rsidRPr="008014C2">
        <w:rPr>
          <w:color w:val="000000" w:themeColor="text1"/>
        </w:rPr>
        <w:t>Haratine</w:t>
      </w:r>
      <w:proofErr w:type="spellEnd"/>
      <w:r w:rsidRPr="008014C2">
        <w:rPr>
          <w:color w:val="000000" w:themeColor="text1"/>
        </w:rPr>
        <w:t xml:space="preserve"> (</w:t>
      </w:r>
      <w:proofErr w:type="spellStart"/>
      <w:r w:rsidRPr="008014C2">
        <w:rPr>
          <w:color w:val="000000" w:themeColor="text1"/>
        </w:rPr>
        <w:t>Hassaniya</w:t>
      </w:r>
      <w:proofErr w:type="spellEnd"/>
      <w:r w:rsidRPr="008014C2">
        <w:rPr>
          <w:color w:val="000000" w:themeColor="text1"/>
        </w:rPr>
        <w:t>-speaking former slaves or descendants of slaves) or Afro-Mauritanian populations. Some Mauritanian groups contend the civil registration process discriminates against these groups</w:t>
      </w:r>
      <w:r w:rsidRPr="792A951A">
        <w:rPr>
          <w:color w:val="000000" w:themeColor="text1"/>
        </w:rPr>
        <w:t>.</w:t>
      </w:r>
    </w:p>
    <w:p w14:paraId="6BC9252E" w14:textId="77777777" w:rsidR="00EC4658" w:rsidRPr="000E1413" w:rsidRDefault="00EC4658" w:rsidP="00BB056B">
      <w:pPr>
        <w:rPr>
          <w:color w:val="000000" w:themeColor="text1"/>
        </w:rPr>
      </w:pPr>
    </w:p>
    <w:p w14:paraId="721E36FF" w14:textId="77777777" w:rsidR="00BB056B" w:rsidRDefault="00BB056B" w:rsidP="00BB056B">
      <w:r w:rsidRPr="008014C2">
        <w:t>School completion rates at the primary and lower secondary levels evince inequities between boys and girls.</w:t>
      </w:r>
      <w:r w:rsidRPr="008014C2">
        <w:rPr>
          <w:rStyle w:val="FootnoteReference"/>
        </w:rPr>
        <w:footnoteReference w:id="32"/>
      </w:r>
      <w:r w:rsidRPr="008014C2">
        <w:t xml:space="preserve"> According to UNICEF, between 2012 and 2018, only 56 percent of girls completed primary school, compared to 64 percent of boys.</w:t>
      </w:r>
      <w:r w:rsidRPr="008014C2">
        <w:rPr>
          <w:rStyle w:val="FootnoteReference"/>
        </w:rPr>
        <w:footnoteReference w:id="33"/>
      </w:r>
      <w:r w:rsidRPr="008014C2">
        <w:t xml:space="preserve"> Within the same timeframe, only 34 percent of girls completed lower secondary school, compared to 42 percent of boys.</w:t>
      </w:r>
      <w:r w:rsidRPr="008014C2">
        <w:rPr>
          <w:rStyle w:val="FootnoteReference"/>
        </w:rPr>
        <w:footnoteReference w:id="34"/>
      </w:r>
      <w:r w:rsidRPr="008014C2">
        <w:t xml:space="preserve"> At the upper secondary level, boys and girls completed school at similar rates.</w:t>
      </w:r>
      <w:r w:rsidRPr="008014C2">
        <w:rPr>
          <w:rStyle w:val="FootnoteReference"/>
        </w:rPr>
        <w:footnoteReference w:id="35"/>
      </w:r>
      <w:r w:rsidRPr="008014C2">
        <w:t xml:space="preserve"> </w:t>
      </w:r>
    </w:p>
    <w:p w14:paraId="6444E024" w14:textId="77777777" w:rsidR="00EC4658" w:rsidRPr="008014C2" w:rsidRDefault="00EC4658" w:rsidP="00BB056B"/>
    <w:p w14:paraId="6DA71D23" w14:textId="40A2645B" w:rsidR="00BB056B" w:rsidRPr="009D7AB7" w:rsidRDefault="00BB056B" w:rsidP="00540D02">
      <w:pPr>
        <w:rPr>
          <w:color w:val="000000" w:themeColor="text1"/>
        </w:rPr>
      </w:pPr>
      <w:r w:rsidRPr="008014C2">
        <w:t xml:space="preserve">The transition from primary to lower secondary school has been reported by rights groups as particularly challenging for girls in </w:t>
      </w:r>
      <w:r w:rsidRPr="008014C2">
        <w:rPr>
          <w:color w:val="000000" w:themeColor="text1"/>
        </w:rPr>
        <w:t>rural areas.</w:t>
      </w:r>
      <w:r w:rsidRPr="008014C2">
        <w:rPr>
          <w:rStyle w:val="FootnoteReference"/>
          <w:color w:val="000000" w:themeColor="text1"/>
        </w:rPr>
        <w:footnoteReference w:id="36"/>
      </w:r>
      <w:r w:rsidRPr="008014C2">
        <w:rPr>
          <w:color w:val="000000" w:themeColor="text1"/>
        </w:rPr>
        <w:t xml:space="preserve"> If families can only afford to send some children to school further away, there is a higher chance that boys will be prioritized over girls for safety or cultural reasons.</w:t>
      </w:r>
      <w:r w:rsidRPr="008014C2">
        <w:rPr>
          <w:rStyle w:val="FootnoteReference"/>
          <w:color w:val="000000" w:themeColor="text1"/>
        </w:rPr>
        <w:footnoteReference w:id="37"/>
      </w:r>
    </w:p>
    <w:p w14:paraId="295A42CA" w14:textId="77777777" w:rsidR="00BB056B" w:rsidRDefault="00BB056B" w:rsidP="0035583E"/>
    <w:p w14:paraId="601C7F35" w14:textId="6E82C206" w:rsidR="00F529A2" w:rsidRDefault="00487040" w:rsidP="0035583E">
      <w:r>
        <w:t xml:space="preserve">In </w:t>
      </w:r>
      <w:r w:rsidR="00533155">
        <w:t>Mauritania</w:t>
      </w:r>
      <w:r>
        <w:t xml:space="preserve"> f</w:t>
      </w:r>
      <w:r w:rsidR="007344A7">
        <w:t>rom 2004</w:t>
      </w:r>
      <w:r w:rsidR="004259EA">
        <w:t xml:space="preserve"> to </w:t>
      </w:r>
      <w:r w:rsidR="007344A7">
        <w:t>2020</w:t>
      </w:r>
      <w:r w:rsidR="00E51C3A">
        <w:t xml:space="preserve">, the </w:t>
      </w:r>
      <w:r w:rsidR="00AA3684" w:rsidRPr="0092306E">
        <w:rPr>
          <w:szCs w:val="16"/>
        </w:rPr>
        <w:t>U</w:t>
      </w:r>
      <w:r w:rsidR="00AA3684">
        <w:rPr>
          <w:szCs w:val="16"/>
        </w:rPr>
        <w:t>nited Nations</w:t>
      </w:r>
      <w:r w:rsidR="00AA3684" w:rsidRPr="0092306E">
        <w:rPr>
          <w:szCs w:val="16"/>
        </w:rPr>
        <w:t xml:space="preserve"> Population Fund </w:t>
      </w:r>
      <w:r w:rsidR="00AA3684">
        <w:rPr>
          <w:szCs w:val="16"/>
        </w:rPr>
        <w:t xml:space="preserve">reported the </w:t>
      </w:r>
      <w:r w:rsidR="00E51C3A">
        <w:t xml:space="preserve">adolescent birth rate </w:t>
      </w:r>
      <w:r w:rsidR="007344A7">
        <w:t xml:space="preserve">as </w:t>
      </w:r>
      <w:r w:rsidR="00BB4804">
        <w:t>84</w:t>
      </w:r>
      <w:r w:rsidR="007344A7">
        <w:t xml:space="preserve"> per 1,000 </w:t>
      </w:r>
      <w:r w:rsidR="004E7B84">
        <w:t xml:space="preserve">adolescent </w:t>
      </w:r>
      <w:r w:rsidR="007344A7">
        <w:t>girls</w:t>
      </w:r>
      <w:r w:rsidR="004E7B84">
        <w:t xml:space="preserve"> and women</w:t>
      </w:r>
      <w:r w:rsidR="007344A7">
        <w:t xml:space="preserve"> aged 15-19</w:t>
      </w:r>
      <w:r w:rsidR="008D4848">
        <w:t>,</w:t>
      </w:r>
      <w:r w:rsidR="001D5D0B">
        <w:rPr>
          <w:rStyle w:val="FootnoteReference"/>
        </w:rPr>
        <w:footnoteReference w:id="38"/>
      </w:r>
      <w:r w:rsidR="007756C2">
        <w:t xml:space="preserve"> </w:t>
      </w:r>
      <w:r w:rsidR="0040025F">
        <w:t xml:space="preserve">lower </w:t>
      </w:r>
      <w:r w:rsidR="00894721">
        <w:t xml:space="preserve">than </w:t>
      </w:r>
      <w:r w:rsidR="00596EB0">
        <w:t>the</w:t>
      </w:r>
      <w:r w:rsidR="00106C87">
        <w:t xml:space="preserve"> subregional</w:t>
      </w:r>
      <w:r w:rsidR="00596EB0">
        <w:t xml:space="preserve"> rate in West and Central Africa</w:t>
      </w:r>
      <w:r w:rsidR="00106C87">
        <w:t xml:space="preserve"> </w:t>
      </w:r>
      <w:r w:rsidR="00AA3684">
        <w:t xml:space="preserve">but </w:t>
      </w:r>
      <w:r w:rsidR="006928FB">
        <w:t>double</w:t>
      </w:r>
      <w:r w:rsidR="00A04E57">
        <w:t xml:space="preserve"> the </w:t>
      </w:r>
      <w:r w:rsidR="00AA3684">
        <w:t xml:space="preserve">average global </w:t>
      </w:r>
      <w:r w:rsidR="00A04E57">
        <w:t>rate</w:t>
      </w:r>
      <w:r w:rsidR="008D4848">
        <w:t xml:space="preserve"> of 40. </w:t>
      </w:r>
      <w:r w:rsidR="009126A9">
        <w:t>D</w:t>
      </w:r>
      <w:r w:rsidR="008D4848">
        <w:t xml:space="preserve">uring this </w:t>
      </w:r>
      <w:r w:rsidR="003B70BE">
        <w:t>period</w:t>
      </w:r>
      <w:r w:rsidR="008D4848">
        <w:t xml:space="preserve">, the adolescent birth rate </w:t>
      </w:r>
      <w:r w:rsidR="00525A49">
        <w:t xml:space="preserve">in </w:t>
      </w:r>
      <w:r w:rsidR="00051A74">
        <w:t>Mauritania</w:t>
      </w:r>
      <w:r w:rsidR="00525A49">
        <w:t xml:space="preserve"> </w:t>
      </w:r>
      <w:r w:rsidR="008D4848">
        <w:t>steadily decreas</w:t>
      </w:r>
      <w:r w:rsidR="00AA3684">
        <w:t>ed</w:t>
      </w:r>
      <w:r w:rsidR="008D4848">
        <w:t xml:space="preserve">: In 2004, the </w:t>
      </w:r>
      <w:r w:rsidR="003C3333">
        <w:t xml:space="preserve">adolescent birth </w:t>
      </w:r>
      <w:r w:rsidR="008D4848">
        <w:t xml:space="preserve">rate was </w:t>
      </w:r>
      <w:r w:rsidR="00216F91">
        <w:t>91</w:t>
      </w:r>
      <w:r w:rsidR="008D4848">
        <w:t xml:space="preserve"> per 1,000 girls, and in 2020, the rate was </w:t>
      </w:r>
      <w:r w:rsidR="00216F91">
        <w:t>67</w:t>
      </w:r>
      <w:r w:rsidR="008D4848">
        <w:t xml:space="preserve"> per 1,000 girls.</w:t>
      </w:r>
      <w:r w:rsidR="008D4848">
        <w:rPr>
          <w:rStyle w:val="FootnoteReference"/>
        </w:rPr>
        <w:footnoteReference w:id="39"/>
      </w:r>
    </w:p>
    <w:p w14:paraId="61E30FBB" w14:textId="2A048C3A" w:rsidR="00E51C3A" w:rsidRDefault="00E51C3A" w:rsidP="0035583E"/>
    <w:p w14:paraId="0B844499" w14:textId="654C5C47" w:rsidR="0078331C" w:rsidRDefault="00A3786E" w:rsidP="0035583E">
      <w:r>
        <w:t>I</w:t>
      </w:r>
      <w:r w:rsidR="0078331C">
        <w:t xml:space="preserve">n many countries </w:t>
      </w:r>
      <w:r>
        <w:t>in Africa,</w:t>
      </w:r>
      <w:r w:rsidR="0078331C">
        <w:t xml:space="preserve"> </w:t>
      </w:r>
      <w:r w:rsidR="004259EA">
        <w:t xml:space="preserve">Covid-19 </w:t>
      </w:r>
      <w:r w:rsidR="0078331C">
        <w:t xml:space="preserve">pandemic-related school closures have </w:t>
      </w:r>
      <w:r w:rsidR="00F67C7B">
        <w:t xml:space="preserve">reportedly </w:t>
      </w:r>
      <w:r w:rsidR="0078331C">
        <w:t xml:space="preserve">resulted in </w:t>
      </w:r>
      <w:r w:rsidR="002A3F21">
        <w:t xml:space="preserve">increased </w:t>
      </w:r>
      <w:r w:rsidR="0078331C">
        <w:t>teenage pregnancies.</w:t>
      </w:r>
      <w:r w:rsidR="002147C3">
        <w:rPr>
          <w:rStyle w:val="FootnoteReference"/>
        </w:rPr>
        <w:footnoteReference w:id="40"/>
      </w:r>
    </w:p>
    <w:p w14:paraId="7A08FDDB" w14:textId="2C899D10" w:rsidR="0078331C" w:rsidRDefault="0078331C" w:rsidP="0035583E"/>
    <w:p w14:paraId="557192B3" w14:textId="2EBE0E8B" w:rsidR="00321D99" w:rsidRPr="009D7AB7" w:rsidRDefault="004539AE" w:rsidP="00396EC5">
      <w:pPr>
        <w:divId w:val="708720451"/>
        <w:rPr>
          <w:rFonts w:ascii="Times New Roman" w:eastAsia="Times New Roman" w:hAnsi="Times New Roman"/>
          <w:sz w:val="24"/>
          <w:lang w:eastAsia="en-US"/>
        </w:rPr>
      </w:pPr>
      <w:r>
        <w:t xml:space="preserve">According to the Guttmacher Institute, </w:t>
      </w:r>
      <w:r w:rsidR="008842A9">
        <w:t xml:space="preserve">a research and policy sexual and reproductive health </w:t>
      </w:r>
      <w:r w:rsidR="0021405F">
        <w:t>NGO</w:t>
      </w:r>
      <w:r w:rsidR="008842A9">
        <w:t xml:space="preserve">, </w:t>
      </w:r>
      <w:r w:rsidR="00604810">
        <w:t xml:space="preserve">in Mauritania, </w:t>
      </w:r>
      <w:r w:rsidR="007B1509">
        <w:t>74</w:t>
      </w:r>
      <w:r w:rsidR="00E55195">
        <w:t xml:space="preserve"> percent of </w:t>
      </w:r>
      <w:r w:rsidR="00F50F70">
        <w:t xml:space="preserve">girls and </w:t>
      </w:r>
      <w:r w:rsidR="00E55195">
        <w:t>women aged 15 to 19 who want to avoid a pregnancy have an unmet need for contraception.</w:t>
      </w:r>
      <w:r w:rsidR="00766FEE">
        <w:rPr>
          <w:rStyle w:val="FootnoteReference"/>
        </w:rPr>
        <w:footnoteReference w:id="41"/>
      </w:r>
      <w:r w:rsidR="00E55195">
        <w:t xml:space="preserve"> </w:t>
      </w:r>
      <w:r w:rsidR="0039554B">
        <w:t xml:space="preserve">Of </w:t>
      </w:r>
      <w:r w:rsidR="0039554B" w:rsidRPr="00605750">
        <w:t xml:space="preserve">all pregnancies that occurred in </w:t>
      </w:r>
      <w:r w:rsidR="00EE61C9" w:rsidRPr="00605750">
        <w:t>Mauritania</w:t>
      </w:r>
      <w:r w:rsidR="00AA3684" w:rsidRPr="00605750">
        <w:t xml:space="preserve"> </w:t>
      </w:r>
      <w:r w:rsidR="00053FF2">
        <w:t>in 2015-2019</w:t>
      </w:r>
      <w:r w:rsidR="00F844D3" w:rsidRPr="00605750">
        <w:t>,</w:t>
      </w:r>
      <w:r w:rsidR="00F844D3">
        <w:t xml:space="preserve"> 3</w:t>
      </w:r>
      <w:r w:rsidR="00732892">
        <w:t>6</w:t>
      </w:r>
      <w:r w:rsidR="00F844D3">
        <w:t xml:space="preserve"> percent were unintended</w:t>
      </w:r>
      <w:r w:rsidR="00376E3C">
        <w:t>, higher than the West</w:t>
      </w:r>
      <w:r w:rsidR="000A23C8">
        <w:t>ern</w:t>
      </w:r>
      <w:r w:rsidR="00376E3C">
        <w:t xml:space="preserve"> African subregional average</w:t>
      </w:r>
      <w:r w:rsidR="000A23C8">
        <w:t>.</w:t>
      </w:r>
      <w:r w:rsidR="00076DD1">
        <w:rPr>
          <w:rStyle w:val="FootnoteReference"/>
        </w:rPr>
        <w:footnoteReference w:id="42"/>
      </w:r>
      <w:r w:rsidR="000A23C8">
        <w:t xml:space="preserve"> Of all unintended pregnancies, </w:t>
      </w:r>
      <w:r w:rsidR="00732ADD">
        <w:t>25</w:t>
      </w:r>
      <w:r w:rsidR="000A23C8">
        <w:t xml:space="preserve"> percent </w:t>
      </w:r>
      <w:r w:rsidR="006B26CB">
        <w:t xml:space="preserve">of those women or girls were able to secure an </w:t>
      </w:r>
      <w:r w:rsidR="000A23C8">
        <w:t>abortion</w:t>
      </w:r>
      <w:r w:rsidR="00D32A7F">
        <w:t>, according to the Guttmacher Institute.</w:t>
      </w:r>
      <w:r w:rsidR="000A23C8">
        <w:t>.</w:t>
      </w:r>
      <w:r w:rsidR="00076DD1">
        <w:rPr>
          <w:rStyle w:val="FootnoteReference"/>
        </w:rPr>
        <w:footnoteReference w:id="43"/>
      </w:r>
      <w:r w:rsidR="00333D80">
        <w:t xml:space="preserve"> </w:t>
      </w:r>
      <w:r w:rsidR="005916A2">
        <w:t xml:space="preserve">As noted above, Mauritania’s 2017 law on reproductive </w:t>
      </w:r>
      <w:r w:rsidR="005916A2">
        <w:lastRenderedPageBreak/>
        <w:t xml:space="preserve">health </w:t>
      </w:r>
      <w:r w:rsidR="005916A2" w:rsidRPr="0005089D">
        <w:rPr>
          <w:rFonts w:ascii="Georgia" w:eastAsia="Times New Roman" w:hAnsi="Georgia"/>
          <w:color w:val="444444"/>
          <w:sz w:val="24"/>
          <w:lang w:eastAsia="en-US"/>
        </w:rPr>
        <w:t>bans</w:t>
      </w:r>
      <w:r w:rsidR="005916A2" w:rsidRPr="0005089D">
        <w:rPr>
          <w:sz w:val="24"/>
          <w:lang w:eastAsia="en-US"/>
        </w:rPr>
        <w:t> </w:t>
      </w:r>
      <w:r w:rsidR="005916A2" w:rsidRPr="0005089D">
        <w:rPr>
          <w:rFonts w:ascii="Times New Roman" w:eastAsia="Times New Roman" w:hAnsi="Times New Roman"/>
          <w:sz w:val="24"/>
          <w:lang w:eastAsia="en-US"/>
        </w:rPr>
        <w:t>abortion</w:t>
      </w:r>
      <w:r w:rsidR="005916A2" w:rsidRPr="0005089D">
        <w:rPr>
          <w:rFonts w:ascii="Georgia" w:eastAsia="Times New Roman" w:hAnsi="Georgia"/>
          <w:color w:val="444444"/>
          <w:szCs w:val="22"/>
          <w:lang w:eastAsia="en-US"/>
        </w:rPr>
        <w:t>, except where the pregnancy poses a threat to the mother’s life.</w:t>
      </w:r>
      <w:r w:rsidR="005916A2">
        <w:t xml:space="preserve"> </w:t>
      </w:r>
      <w:r w:rsidR="00970D9C">
        <w:t>Some methods women use to obtain abortions include pills that are imported into the country, clandestine abortions in unsafe medical conditions, or traditional methods, such as with herbs.</w:t>
      </w:r>
      <w:r w:rsidR="00970D9C">
        <w:rPr>
          <w:rStyle w:val="FootnoteReference"/>
        </w:rPr>
        <w:footnoteReference w:id="44"/>
      </w:r>
      <w:r w:rsidR="00970D9C">
        <w:t xml:space="preserve"> </w:t>
      </w:r>
    </w:p>
    <w:p w14:paraId="1D2C7081" w14:textId="3D9A77B4" w:rsidR="00BE173F" w:rsidRDefault="00BE173F" w:rsidP="0035583E"/>
    <w:p w14:paraId="72969019" w14:textId="16BB72BC" w:rsidR="0038243B" w:rsidRDefault="00784F2B" w:rsidP="0035583E">
      <w:pPr>
        <w:rPr>
          <w:color w:val="000000"/>
          <w:shd w:val="clear" w:color="auto" w:fill="FFFFFF"/>
        </w:rPr>
      </w:pPr>
      <w:r>
        <w:rPr>
          <w:color w:val="000000"/>
          <w:shd w:val="clear" w:color="auto" w:fill="FFFFFF"/>
        </w:rPr>
        <w:t xml:space="preserve">Mauritania’s </w:t>
      </w:r>
      <w:r w:rsidR="00D27075">
        <w:rPr>
          <w:color w:val="000000"/>
          <w:shd w:val="clear" w:color="auto" w:fill="FFFFFF"/>
        </w:rPr>
        <w:t xml:space="preserve">criminalization of </w:t>
      </w:r>
      <w:r>
        <w:rPr>
          <w:color w:val="000000"/>
          <w:shd w:val="clear" w:color="auto" w:fill="FFFFFF"/>
        </w:rPr>
        <w:t>sex outside of marriage</w:t>
      </w:r>
      <w:r w:rsidR="005E6843">
        <w:rPr>
          <w:color w:val="000000"/>
          <w:shd w:val="clear" w:color="auto" w:fill="FFFFFF"/>
        </w:rPr>
        <w:t xml:space="preserve"> (</w:t>
      </w:r>
      <w:r w:rsidR="005E6843">
        <w:t>known as “zina”</w:t>
      </w:r>
      <w:r w:rsidR="005B38DA">
        <w:t xml:space="preserve"> see above</w:t>
      </w:r>
      <w:r w:rsidR="005E6843">
        <w:t>)</w:t>
      </w:r>
      <w:r w:rsidR="00D27075">
        <w:t xml:space="preserve"> </w:t>
      </w:r>
      <w:r w:rsidR="67197A84" w:rsidRPr="67197A84">
        <w:rPr>
          <w:color w:val="000000" w:themeColor="text1"/>
        </w:rPr>
        <w:t xml:space="preserve">also leads to violations of the right to education. </w:t>
      </w:r>
      <w:r>
        <w:rPr>
          <w:color w:val="000000"/>
          <w:shd w:val="clear" w:color="auto" w:fill="FFFFFF"/>
        </w:rPr>
        <w:t xml:space="preserve">Pregnant girls and adolescent mothers, who are often perceived to bring dishonor to their communities, are exposed to public ridicule, isolation, and criminal punishments if unmarried, and </w:t>
      </w:r>
      <w:r w:rsidR="00912882">
        <w:rPr>
          <w:color w:val="000000"/>
          <w:shd w:val="clear" w:color="auto" w:fill="FFFFFF"/>
        </w:rPr>
        <w:t>are</w:t>
      </w:r>
      <w:r>
        <w:rPr>
          <w:color w:val="000000"/>
          <w:shd w:val="clear" w:color="auto" w:fill="FFFFFF"/>
        </w:rPr>
        <w:t xml:space="preserve"> expected to </w:t>
      </w:r>
      <w:r w:rsidR="00912882">
        <w:rPr>
          <w:color w:val="000000"/>
          <w:shd w:val="clear" w:color="auto" w:fill="FFFFFF"/>
        </w:rPr>
        <w:t xml:space="preserve">drop out of </w:t>
      </w:r>
      <w:r>
        <w:rPr>
          <w:color w:val="000000"/>
          <w:shd w:val="clear" w:color="auto" w:fill="FFFFFF"/>
        </w:rPr>
        <w:t xml:space="preserve">school. Although the text of the law </w:t>
      </w:r>
      <w:r w:rsidR="00912882">
        <w:rPr>
          <w:color w:val="000000"/>
          <w:shd w:val="clear" w:color="auto" w:fill="FFFFFF"/>
        </w:rPr>
        <w:t xml:space="preserve">is </w:t>
      </w:r>
      <w:r>
        <w:rPr>
          <w:color w:val="000000"/>
          <w:shd w:val="clear" w:color="auto" w:fill="FFFFFF"/>
        </w:rPr>
        <w:t>limited to adults, Human Rights Watch research has found that prosecutors have charged adolescent girls</w:t>
      </w:r>
      <w:r w:rsidR="00174E0B">
        <w:rPr>
          <w:color w:val="000000"/>
          <w:shd w:val="clear" w:color="auto" w:fill="FFFFFF"/>
        </w:rPr>
        <w:t xml:space="preserve"> under article 307</w:t>
      </w:r>
      <w:r>
        <w:rPr>
          <w:color w:val="000000"/>
          <w:shd w:val="clear" w:color="auto" w:fill="FFFFFF"/>
        </w:rPr>
        <w:t>, including when they are pregnant.</w:t>
      </w:r>
      <w:r w:rsidR="007136C7">
        <w:rPr>
          <w:rStyle w:val="FootnoteReference"/>
          <w:shd w:val="clear" w:color="auto" w:fill="FFFFFF"/>
        </w:rPr>
        <w:footnoteReference w:id="45"/>
      </w:r>
      <w:r w:rsidR="00425F0E">
        <w:rPr>
          <w:color w:val="000000"/>
          <w:shd w:val="clear" w:color="auto" w:fill="FFFFFF"/>
        </w:rPr>
        <w:t xml:space="preserve"> </w:t>
      </w:r>
    </w:p>
    <w:p w14:paraId="793A0170" w14:textId="77777777" w:rsidR="0038243B" w:rsidRDefault="0038243B" w:rsidP="0035583E">
      <w:pPr>
        <w:rPr>
          <w:color w:val="000000"/>
          <w:shd w:val="clear" w:color="auto" w:fill="FFFFFF"/>
        </w:rPr>
      </w:pPr>
    </w:p>
    <w:p w14:paraId="69EF0A2E" w14:textId="53502004" w:rsidR="00784F2B" w:rsidRDefault="00586163" w:rsidP="0035583E">
      <w:r>
        <w:rPr>
          <w:color w:val="000000"/>
          <w:shd w:val="clear" w:color="auto" w:fill="FFFFFF"/>
        </w:rPr>
        <w:t xml:space="preserve">A </w:t>
      </w:r>
      <w:r w:rsidR="00425F0E" w:rsidRPr="00425F0E">
        <w:rPr>
          <w:color w:val="000000"/>
          <w:shd w:val="clear" w:color="auto" w:fill="FFFFFF"/>
        </w:rPr>
        <w:t>Mauritanian lawyer who represents women and girls supported by the Mauritanian Association for the Health of the Mother and the Child, told Human Rights Watch: “For rape cases where the complainant is a minor, when the girl becomes pregnant, she’s convicted for zina because according to the judge’s reasoning, if a girl becomes pregnant, her body is mature—she can conceive a child and is thus, legally speaking, an adult.”</w:t>
      </w:r>
      <w:r w:rsidR="00AE0710">
        <w:rPr>
          <w:rStyle w:val="FootnoteReference"/>
          <w:shd w:val="clear" w:color="auto" w:fill="FFFFFF"/>
        </w:rPr>
        <w:footnoteReference w:id="46"/>
      </w:r>
      <w:r w:rsidR="0038243B">
        <w:rPr>
          <w:color w:val="000000"/>
          <w:shd w:val="clear" w:color="auto" w:fill="FFFFFF"/>
        </w:rPr>
        <w:t xml:space="preserve"> In one case, </w:t>
      </w:r>
      <w:r w:rsidR="0032143C">
        <w:rPr>
          <w:color w:val="000000"/>
          <w:shd w:val="clear" w:color="auto" w:fill="FFFFFF"/>
        </w:rPr>
        <w:t>“</w:t>
      </w:r>
      <w:proofErr w:type="spellStart"/>
      <w:r w:rsidR="00982698">
        <w:t>Rouhiya</w:t>
      </w:r>
      <w:proofErr w:type="spellEnd"/>
      <w:r w:rsidR="00982698">
        <w:t>,</w:t>
      </w:r>
      <w:r w:rsidR="0032143C">
        <w:t>” (mentioned above)</w:t>
      </w:r>
      <w:r w:rsidR="00982698">
        <w:t xml:space="preserve"> </w:t>
      </w:r>
      <w:r w:rsidR="000D408F">
        <w:t>said that i</w:t>
      </w:r>
      <w:r w:rsidR="000D408F" w:rsidRPr="000D408F">
        <w:t xml:space="preserve">n July 2016, </w:t>
      </w:r>
      <w:r w:rsidR="000D408F">
        <w:t xml:space="preserve">when she was </w:t>
      </w:r>
      <w:r w:rsidR="000D408F" w:rsidRPr="000D408F">
        <w:t>15-year</w:t>
      </w:r>
      <w:r w:rsidR="000D408F">
        <w:t>s</w:t>
      </w:r>
      <w:r w:rsidR="000D408F" w:rsidRPr="000D408F">
        <w:t xml:space="preserve"> old</w:t>
      </w:r>
      <w:r w:rsidR="000D408F">
        <w:t xml:space="preserve">, she </w:t>
      </w:r>
      <w:r w:rsidR="000D408F" w:rsidRPr="000D408F">
        <w:t>fled her sexually abusive father and sought refuge at the house of a 23-year-old man who had promised to marry her.</w:t>
      </w:r>
      <w:r w:rsidR="002E7062" w:rsidRPr="002E7062">
        <w:t xml:space="preserve"> Soon after, she said, the man locked her up, drugged her, and gang-raped her with three other men</w:t>
      </w:r>
      <w:r w:rsidR="002E7062">
        <w:t xml:space="preserve">. </w:t>
      </w:r>
      <w:proofErr w:type="spellStart"/>
      <w:r w:rsidR="00F617BF" w:rsidRPr="00F617BF">
        <w:t>Rouhiya</w:t>
      </w:r>
      <w:proofErr w:type="spellEnd"/>
      <w:r w:rsidR="00F617BF" w:rsidRPr="00F617BF">
        <w:t xml:space="preserve"> remained captive for two weeks until the police found her and returned her to the home from which she had tried to escape. </w:t>
      </w:r>
      <w:r w:rsidR="004314D0">
        <w:t>After she went to the police to file a complaint about the men,</w:t>
      </w:r>
      <w:r w:rsidR="00F617BF" w:rsidRPr="00F617BF">
        <w:t xml:space="preserve"> </w:t>
      </w:r>
      <w:proofErr w:type="spellStart"/>
      <w:r w:rsidR="00F617BF" w:rsidRPr="00F617BF">
        <w:t>Rouhiya</w:t>
      </w:r>
      <w:proofErr w:type="spellEnd"/>
      <w:r w:rsidR="00F617BF" w:rsidRPr="00F617BF">
        <w:t xml:space="preserve"> disclosed that she knew one of the perpetrators. Police arrested her </w:t>
      </w:r>
      <w:r w:rsidR="00363C83">
        <w:t>and prosecuted her for having engaged in sexual relations outside marriage</w:t>
      </w:r>
      <w:r w:rsidR="001D0A03">
        <w:t>.</w:t>
      </w:r>
      <w:r w:rsidR="001D0A03">
        <w:rPr>
          <w:rStyle w:val="FootnoteReference"/>
        </w:rPr>
        <w:footnoteReference w:id="47"/>
      </w:r>
      <w:r w:rsidR="00784F2B">
        <w:rPr>
          <w:color w:val="000000"/>
        </w:rPr>
        <w:br/>
      </w:r>
      <w:r w:rsidR="00784F2B">
        <w:rPr>
          <w:color w:val="000000"/>
        </w:rPr>
        <w:br/>
      </w:r>
      <w:r w:rsidR="00953464">
        <w:rPr>
          <w:color w:val="000000"/>
          <w:shd w:val="clear" w:color="auto" w:fill="FFFFFF"/>
        </w:rPr>
        <w:t>A</w:t>
      </w:r>
      <w:r w:rsidR="00113E5B" w:rsidRPr="00113E5B">
        <w:rPr>
          <w:color w:val="000000"/>
          <w:shd w:val="clear" w:color="auto" w:fill="FFFFFF"/>
        </w:rPr>
        <w:t>rt</w:t>
      </w:r>
      <w:r w:rsidR="00113E5B">
        <w:rPr>
          <w:color w:val="000000"/>
          <w:shd w:val="clear" w:color="auto" w:fill="FFFFFF"/>
        </w:rPr>
        <w:t>icle</w:t>
      </w:r>
      <w:r w:rsidR="00113E5B" w:rsidRPr="00113E5B">
        <w:rPr>
          <w:color w:val="000000"/>
          <w:shd w:val="clear" w:color="auto" w:fill="FFFFFF"/>
        </w:rPr>
        <w:t xml:space="preserve"> 35 of </w:t>
      </w:r>
      <w:r w:rsidR="00113E5B">
        <w:rPr>
          <w:color w:val="000000"/>
          <w:shd w:val="clear" w:color="auto" w:fill="FFFFFF"/>
        </w:rPr>
        <w:t xml:space="preserve">the </w:t>
      </w:r>
      <w:r w:rsidR="00113E5B" w:rsidRPr="00113E5B">
        <w:rPr>
          <w:color w:val="000000"/>
          <w:shd w:val="clear" w:color="auto" w:fill="FFFFFF"/>
        </w:rPr>
        <w:t>Child Protection Law</w:t>
      </w:r>
      <w:r w:rsidR="00B901E2">
        <w:rPr>
          <w:color w:val="000000"/>
          <w:shd w:val="clear" w:color="auto" w:fill="FFFFFF"/>
        </w:rPr>
        <w:t xml:space="preserve"> upholds the education rights of girls and imposes criminal </w:t>
      </w:r>
      <w:r w:rsidR="00B901E2">
        <w:rPr>
          <w:color w:val="000000"/>
          <w:shd w:val="clear" w:color="auto" w:fill="FFFFFF"/>
        </w:rPr>
        <w:lastRenderedPageBreak/>
        <w:t xml:space="preserve">sanctions on </w:t>
      </w:r>
      <w:r w:rsidR="00784F2B">
        <w:rPr>
          <w:color w:val="000000"/>
          <w:shd w:val="clear" w:color="auto" w:fill="FFFFFF"/>
        </w:rPr>
        <w:t>parents, guardians, and school officials who refuse to allow a girl under the age of 18 to continue her education because of pregnancy.</w:t>
      </w:r>
      <w:r w:rsidR="00113E5B">
        <w:rPr>
          <w:rStyle w:val="FootnoteReference"/>
          <w:shd w:val="clear" w:color="auto" w:fill="FFFFFF"/>
        </w:rPr>
        <w:footnoteReference w:id="48"/>
      </w:r>
      <w:r w:rsidR="00953464">
        <w:rPr>
          <w:color w:val="000000"/>
          <w:shd w:val="clear" w:color="auto" w:fill="FFFFFF"/>
        </w:rPr>
        <w:t xml:space="preserve"> </w:t>
      </w:r>
      <w:r w:rsidR="00784F2B">
        <w:rPr>
          <w:color w:val="000000"/>
          <w:shd w:val="clear" w:color="auto" w:fill="FFFFFF"/>
        </w:rPr>
        <w:t xml:space="preserve">However, </w:t>
      </w:r>
      <w:r w:rsidR="009C4BCA">
        <w:rPr>
          <w:color w:val="000000"/>
          <w:shd w:val="clear" w:color="auto" w:fill="FFFFFF"/>
        </w:rPr>
        <w:t xml:space="preserve">in practice, </w:t>
      </w:r>
      <w:r w:rsidR="00784F2B">
        <w:rPr>
          <w:color w:val="000000"/>
          <w:shd w:val="clear" w:color="auto" w:fill="FFFFFF"/>
        </w:rPr>
        <w:t>the criminalization of sexual relations outside of marriage presents a significant barrier in accessing education during pregnancy or after birth.</w:t>
      </w:r>
    </w:p>
    <w:p w14:paraId="0232F21B" w14:textId="77777777" w:rsidR="00784F2B" w:rsidRDefault="00784F2B" w:rsidP="0035583E"/>
    <w:p w14:paraId="2C7DF833" w14:textId="5068E2A3" w:rsidR="00765BAF" w:rsidRDefault="00145547" w:rsidP="00145547">
      <w:pPr>
        <w:spacing w:line="252" w:lineRule="auto"/>
        <w:rPr>
          <w:i/>
          <w:iCs/>
        </w:rPr>
      </w:pPr>
      <w:r w:rsidRPr="0020797E">
        <w:rPr>
          <w:i/>
          <w:iCs/>
        </w:rPr>
        <w:t xml:space="preserve">Human Rights Watch recommends that the Committee ask the government of </w:t>
      </w:r>
      <w:r w:rsidR="00541112">
        <w:rPr>
          <w:i/>
          <w:iCs/>
        </w:rPr>
        <w:t>Mauritania</w:t>
      </w:r>
      <w:r w:rsidRPr="0020797E">
        <w:rPr>
          <w:i/>
          <w:iCs/>
        </w:rPr>
        <w:t>:</w:t>
      </w:r>
    </w:p>
    <w:p w14:paraId="76458DC1" w14:textId="0E22927D" w:rsidR="0041282A" w:rsidRDefault="0041282A" w:rsidP="0088637B">
      <w:pPr>
        <w:numPr>
          <w:ilvl w:val="0"/>
          <w:numId w:val="16"/>
        </w:numPr>
      </w:pPr>
      <w:r>
        <w:t>What measures are in place to protect the right to education of girls who are pregnant, married or are adolescent mothers?</w:t>
      </w:r>
    </w:p>
    <w:p w14:paraId="5F5A7104" w14:textId="317993C5" w:rsidR="000938DC" w:rsidRDefault="000938DC" w:rsidP="0088637B">
      <w:pPr>
        <w:numPr>
          <w:ilvl w:val="0"/>
          <w:numId w:val="16"/>
        </w:numPr>
      </w:pPr>
      <w:r>
        <w:t>Are there any budgetary allocations to ensure or promote pregnant girls’ and young mothers’ access to education, and if so, what is the budget?</w:t>
      </w:r>
    </w:p>
    <w:p w14:paraId="5AA4F2AB" w14:textId="68E837D7" w:rsidR="002C2D2F" w:rsidRDefault="0088637B" w:rsidP="0088637B">
      <w:pPr>
        <w:numPr>
          <w:ilvl w:val="0"/>
          <w:numId w:val="16"/>
        </w:numPr>
      </w:pPr>
      <w:r w:rsidRPr="0088637B">
        <w:t>What steps is the government taking</w:t>
      </w:r>
      <w:r w:rsidR="00EC07CA">
        <w:t>, including budgetary measures,</w:t>
      </w:r>
      <w:r w:rsidRPr="0088637B">
        <w:t xml:space="preserve"> to ensure </w:t>
      </w:r>
      <w:r>
        <w:t xml:space="preserve">pregnant </w:t>
      </w:r>
      <w:r w:rsidRPr="0088637B">
        <w:t>girls</w:t>
      </w:r>
      <w:r>
        <w:t xml:space="preserve"> and adolescent mothers</w:t>
      </w:r>
      <w:r w:rsidRPr="0088637B">
        <w:t xml:space="preserve"> at risk of dropping out are socially and financially supported</w:t>
      </w:r>
      <w:r w:rsidR="0041282A">
        <w:t xml:space="preserve"> to stay in school</w:t>
      </w:r>
      <w:r w:rsidRPr="0088637B">
        <w:t>?</w:t>
      </w:r>
    </w:p>
    <w:p w14:paraId="17E61AB2" w14:textId="11BC77B9" w:rsidR="00FB506B" w:rsidRPr="00FB506B" w:rsidRDefault="00FB506B" w:rsidP="00FB506B">
      <w:pPr>
        <w:numPr>
          <w:ilvl w:val="0"/>
          <w:numId w:val="16"/>
        </w:numPr>
      </w:pPr>
      <w:r>
        <w:t>What steps is the government taking to tackle barriers that impede the retention of pregnant girls and adolescent mothers in school, including school fees</w:t>
      </w:r>
      <w:r w:rsidR="70100D2B">
        <w:t>,</w:t>
      </w:r>
      <w:r>
        <w:t xml:space="preserve"> indirect costs</w:t>
      </w:r>
      <w:r w:rsidR="1F02EB8D">
        <w:t>,</w:t>
      </w:r>
      <w:r w:rsidR="04BE51A5">
        <w:t xml:space="preserve"> and s</w:t>
      </w:r>
      <w:r w:rsidR="3DFFBE75">
        <w:t>tigma and discrimination</w:t>
      </w:r>
      <w:r>
        <w:t>?</w:t>
      </w:r>
    </w:p>
    <w:p w14:paraId="1D367190" w14:textId="33E37858" w:rsidR="00FB506B" w:rsidRDefault="00FB506B" w:rsidP="00FB506B">
      <w:pPr>
        <w:numPr>
          <w:ilvl w:val="0"/>
          <w:numId w:val="16"/>
        </w:numPr>
      </w:pPr>
      <w:r>
        <w:t>What special accommodations are provided for young mothers at school, such as time for breastfeeding</w:t>
      </w:r>
      <w:r w:rsidR="7BC9CADC">
        <w:t>,</w:t>
      </w:r>
      <w:r>
        <w:t xml:space="preserve"> flexibility when babies are ill</w:t>
      </w:r>
      <w:r w:rsidR="00143DFA">
        <w:t>,</w:t>
      </w:r>
      <w:r w:rsidR="0E3156AA">
        <w:t xml:space="preserve"> or flexibility in class schedules</w:t>
      </w:r>
      <w:r>
        <w:t>?</w:t>
      </w:r>
    </w:p>
    <w:p w14:paraId="2ED6BDD0" w14:textId="072BDC9C" w:rsidR="0088637B" w:rsidRDefault="00FB506B" w:rsidP="00FB506B">
      <w:pPr>
        <w:numPr>
          <w:ilvl w:val="0"/>
          <w:numId w:val="16"/>
        </w:numPr>
      </w:pPr>
      <w:r>
        <w:t>What programs are in place to ensure access to nurseries or early childhood centers close to schools</w:t>
      </w:r>
      <w:r w:rsidR="00920F86">
        <w:t xml:space="preserve"> attended by parents of young children</w:t>
      </w:r>
      <w:r>
        <w:t>?</w:t>
      </w:r>
    </w:p>
    <w:p w14:paraId="38BB0219" w14:textId="1C7E2DB1" w:rsidR="00765BAF" w:rsidRDefault="00765BAF" w:rsidP="00765BAF">
      <w:pPr>
        <w:numPr>
          <w:ilvl w:val="0"/>
          <w:numId w:val="16"/>
        </w:numPr>
      </w:pPr>
      <w:r>
        <w:t>What measures are being taken to provide effective access to safe, legal abortion for women and girls in Mauritania?</w:t>
      </w:r>
    </w:p>
    <w:p w14:paraId="7FE8C1AA" w14:textId="6656DD73" w:rsidR="006B26CB" w:rsidRDefault="00920F86" w:rsidP="00FB506B">
      <w:pPr>
        <w:numPr>
          <w:ilvl w:val="0"/>
          <w:numId w:val="16"/>
        </w:numPr>
      </w:pPr>
      <w:r>
        <w:t xml:space="preserve">How many girls and women have been prosecuted for zina? </w:t>
      </w:r>
      <w:r w:rsidR="006B26CB">
        <w:t>How many have been convicted?</w:t>
      </w:r>
    </w:p>
    <w:p w14:paraId="2492F4B8" w14:textId="77777777" w:rsidR="0088637B" w:rsidRDefault="0088637B" w:rsidP="009278BD">
      <w:pPr>
        <w:rPr>
          <w:i/>
          <w:iCs/>
        </w:rPr>
      </w:pPr>
    </w:p>
    <w:p w14:paraId="3AFE9C7C" w14:textId="344E648B" w:rsidR="00313EAC" w:rsidRPr="002C2D2F" w:rsidRDefault="00145547" w:rsidP="009278BD">
      <w:pPr>
        <w:rPr>
          <w:i/>
          <w:iCs/>
        </w:rPr>
      </w:pPr>
      <w:r w:rsidRPr="00CC3BFC">
        <w:rPr>
          <w:i/>
          <w:iCs/>
        </w:rPr>
        <w:t xml:space="preserve">Human Rights Watch recommends that the </w:t>
      </w:r>
      <w:r>
        <w:rPr>
          <w:i/>
          <w:iCs/>
        </w:rPr>
        <w:t>C</w:t>
      </w:r>
      <w:r w:rsidRPr="00CC3BFC">
        <w:rPr>
          <w:i/>
          <w:iCs/>
        </w:rPr>
        <w:t xml:space="preserve">ommittee call on the government of </w:t>
      </w:r>
      <w:r w:rsidR="00541112" w:rsidRPr="00541112">
        <w:rPr>
          <w:i/>
          <w:iCs/>
        </w:rPr>
        <w:t xml:space="preserve">Mauritania </w:t>
      </w:r>
      <w:r w:rsidRPr="00CC3BFC">
        <w:rPr>
          <w:i/>
          <w:iCs/>
        </w:rPr>
        <w:t>to:</w:t>
      </w:r>
    </w:p>
    <w:p w14:paraId="70AAF8FA" w14:textId="2C7F784B" w:rsidR="00D62913" w:rsidRDefault="00D62913" w:rsidP="00FB506B">
      <w:pPr>
        <w:numPr>
          <w:ilvl w:val="0"/>
          <w:numId w:val="16"/>
        </w:numPr>
      </w:pPr>
      <w:r>
        <w:t xml:space="preserve">Address </w:t>
      </w:r>
      <w:r w:rsidR="00C32F41">
        <w:t xml:space="preserve">social, </w:t>
      </w:r>
      <w:r>
        <w:t>financial, and systemic barriers that inhibit adolescent mothers from continuing their education.</w:t>
      </w:r>
    </w:p>
    <w:p w14:paraId="06BF6C9B" w14:textId="01DC43E5" w:rsidR="009278BD" w:rsidRDefault="00165451" w:rsidP="00FB506B">
      <w:pPr>
        <w:numPr>
          <w:ilvl w:val="0"/>
          <w:numId w:val="16"/>
        </w:numPr>
      </w:pPr>
      <w:r>
        <w:rPr>
          <w:rStyle w:val="normaltextrun"/>
          <w:color w:val="000000"/>
          <w:szCs w:val="22"/>
          <w:shd w:val="clear" w:color="auto" w:fill="FFFFFF"/>
        </w:rPr>
        <w:t>Adopt a continuation policy that allows students who are pregnant, mothers, and/or married to continue their education while pregnant and after giving birth</w:t>
      </w:r>
      <w:r w:rsidR="00D62913">
        <w:t>, and ensure schools are free from stigma and discrimination.</w:t>
      </w:r>
    </w:p>
    <w:p w14:paraId="250DC1AB" w14:textId="541F3F34" w:rsidR="00D62913" w:rsidRDefault="0086456D" w:rsidP="0086456D">
      <w:pPr>
        <w:numPr>
          <w:ilvl w:val="0"/>
          <w:numId w:val="16"/>
        </w:numPr>
      </w:pPr>
      <w:r>
        <w:lastRenderedPageBreak/>
        <w:t>Ensure that adolescents have confidential access to modern forms of contraceptives and information on sexual and reproductive health rights</w:t>
      </w:r>
      <w:r w:rsidR="000F7E33">
        <w:t>, including through comprehensive sexuality education</w:t>
      </w:r>
      <w:r>
        <w:t>.</w:t>
      </w:r>
    </w:p>
    <w:p w14:paraId="35F4C818" w14:textId="65887697" w:rsidR="00AD6727" w:rsidRPr="0035583E" w:rsidRDefault="00E921B6" w:rsidP="00741735">
      <w:pPr>
        <w:numPr>
          <w:ilvl w:val="0"/>
          <w:numId w:val="16"/>
        </w:numPr>
      </w:pPr>
      <w:r>
        <w:t xml:space="preserve">Ensure </w:t>
      </w:r>
      <w:r w:rsidR="00765BAF">
        <w:t>that all women and girls can obtain effective access to safe and legal abortion services.</w:t>
      </w:r>
    </w:p>
    <w:sectPr w:rsidR="00AD6727" w:rsidRPr="0035583E" w:rsidSect="00FF61F1">
      <w:footerReference w:type="even" r:id="rId12"/>
      <w:footerReference w:type="default" r:id="rId13"/>
      <w:footerReference w:type="first" r:id="rId14"/>
      <w:pgSz w:w="12240" w:h="15840" w:code="1"/>
      <w:pgMar w:top="1440" w:right="1440" w:bottom="1440" w:left="1440"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924FC" w14:textId="77777777" w:rsidR="002812A8" w:rsidRDefault="002812A8">
      <w:r>
        <w:separator/>
      </w:r>
    </w:p>
  </w:endnote>
  <w:endnote w:type="continuationSeparator" w:id="0">
    <w:p w14:paraId="3970E510" w14:textId="77777777" w:rsidR="002812A8" w:rsidRDefault="00281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Pro-Norm">
    <w:panose1 w:val="020B0504030101020102"/>
    <w:charset w:val="00"/>
    <w:family w:val="swiss"/>
    <w:notTrueType/>
    <w:pitch w:val="variable"/>
    <w:sig w:usb0="A00002FF" w:usb1="4000207B" w:usb2="00000000" w:usb3="00000000" w:csb0="0000009F" w:csb1="00000000"/>
  </w:font>
  <w:font w:name="MetaPro-Bold">
    <w:panose1 w:val="020B0804030101020102"/>
    <w:charset w:val="00"/>
    <w:family w:val="swiss"/>
    <w:notTrueType/>
    <w:pitch w:val="variable"/>
    <w:sig w:usb0="A00002F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riaArabic-Bold">
    <w:panose1 w:val="02000000000000000000"/>
    <w:charset w:val="00"/>
    <w:family w:val="modern"/>
    <w:pitch w:val="variable"/>
    <w:sig w:usb0="A00020AF" w:usb1="D000A05A" w:usb2="00000008" w:usb3="00000000" w:csb0="00000151" w:csb1="00000000"/>
  </w:font>
  <w:font w:name="MetaPro-CondMedi">
    <w:panose1 w:val="020B0606030101020102"/>
    <w:charset w:val="00"/>
    <w:family w:val="swiss"/>
    <w:notTrueType/>
    <w:pitch w:val="variable"/>
    <w:sig w:usb0="A00002FF" w:usb1="4000207B" w:usb2="00000000" w:usb3="00000000" w:csb0="0000009F" w:csb1="00000000"/>
  </w:font>
  <w:font w:name="MetaPro-CondBookIta">
    <w:panose1 w:val="020B0606030101020102"/>
    <w:charset w:val="00"/>
    <w:family w:val="swiss"/>
    <w:notTrueType/>
    <w:pitch w:val="variable"/>
    <w:sig w:usb0="A00002FF" w:usb1="4000207B" w:usb2="00000000" w:usb3="00000000" w:csb0="0000009F" w:csb1="00000000"/>
  </w:font>
  <w:font w:name="MetaPro-Medi">
    <w:panose1 w:val="020B0604030101020102"/>
    <w:charset w:val="00"/>
    <w:family w:val="swiss"/>
    <w:notTrueType/>
    <w:pitch w:val="variable"/>
    <w:sig w:usb0="A00002F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etaPro-CondBold">
    <w:panose1 w:val="020B0806030101020102"/>
    <w:charset w:val="00"/>
    <w:family w:val="swiss"/>
    <w:notTrueType/>
    <w:pitch w:val="variable"/>
    <w:sig w:usb0="A00002FF" w:usb1="4000207B" w:usb2="00000000" w:usb3="00000000" w:csb0="0000009F" w:csb1="00000000"/>
  </w:font>
  <w:font w:name="SeriaArabic-Black">
    <w:panose1 w:val="02000000000000000000"/>
    <w:charset w:val="00"/>
    <w:family w:val="modern"/>
    <w:notTrueType/>
    <w:pitch w:val="variable"/>
    <w:sig w:usb0="A00020AF" w:usb1="D000A05A" w:usb2="00000008" w:usb3="00000000" w:csb0="00000151" w:csb1="00000000"/>
  </w:font>
  <w:font w:name="Arial">
    <w:panose1 w:val="020B0604020202020204"/>
    <w:charset w:val="00"/>
    <w:family w:val="swiss"/>
    <w:pitch w:val="variable"/>
    <w:sig w:usb0="E0002EFF" w:usb1="C000785B" w:usb2="00000009" w:usb3="00000000" w:csb0="000001FF" w:csb1="00000000"/>
  </w:font>
  <w:font w:name="MetaBold-Roman">
    <w:altName w:val="Calibri"/>
    <w:panose1 w:val="020B0802030000020004"/>
    <w:charset w:val="00"/>
    <w:family w:val="swiss"/>
    <w:pitch w:val="variable"/>
    <w:sig w:usb0="80000027" w:usb1="00000000" w:usb2="00000000" w:usb3="00000000" w:csb0="00000001" w:csb1="00000000"/>
  </w:font>
  <w:font w:name="SeriaArabic">
    <w:altName w:val="Tahoma"/>
    <w:panose1 w:val="02000500000000020003"/>
    <w:charset w:val="00"/>
    <w:family w:val="modern"/>
    <w:notTrueType/>
    <w:pitch w:val="variable"/>
    <w:sig w:usb0="A00020AF" w:usb1="D000A05A" w:usb2="00000008" w:usb3="00000000" w:csb0="0000015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9EA" w14:textId="1A7CF53D" w:rsidR="00B10343" w:rsidRDefault="00B10343" w:rsidP="00B10343">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E3AC1" w14:textId="73C534EE" w:rsidR="00B10343" w:rsidRDefault="00B10343" w:rsidP="00B10343">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ADF2A" w14:textId="1CADD37E" w:rsidR="00B10343" w:rsidRDefault="00B10343" w:rsidP="00B10343">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88C3C" w14:textId="77777777" w:rsidR="002812A8" w:rsidRDefault="002812A8">
      <w:r>
        <w:separator/>
      </w:r>
    </w:p>
  </w:footnote>
  <w:footnote w:type="continuationSeparator" w:id="0">
    <w:p w14:paraId="48212E2A" w14:textId="77777777" w:rsidR="002812A8" w:rsidRDefault="002812A8">
      <w:r>
        <w:continuationSeparator/>
      </w:r>
    </w:p>
  </w:footnote>
  <w:footnote w:id="1">
    <w:p w14:paraId="288DAE20" w14:textId="67E5240C" w:rsidR="00AF1C27" w:rsidRPr="00720851" w:rsidRDefault="00AF1C27" w:rsidP="00AF1C27">
      <w:pPr>
        <w:pStyle w:val="FootnoteText"/>
        <w:rPr>
          <w:szCs w:val="16"/>
        </w:rPr>
      </w:pPr>
      <w:r w:rsidRPr="00720851">
        <w:rPr>
          <w:rStyle w:val="FootnoteReference"/>
          <w:rFonts w:ascii="MetaPro-Norm" w:hAnsi="MetaPro-Norm"/>
          <w:sz w:val="16"/>
          <w:szCs w:val="16"/>
        </w:rPr>
        <w:footnoteRef/>
      </w:r>
      <w:r w:rsidRPr="00720851">
        <w:rPr>
          <w:szCs w:val="16"/>
        </w:rPr>
        <w:t xml:space="preserve"> “</w:t>
      </w:r>
      <w:r w:rsidR="005659BC" w:rsidRPr="00720851">
        <w:rPr>
          <w:szCs w:val="16"/>
        </w:rPr>
        <w:t>Human Rights Watch Submission to the Committee on the Elimination of Discrimination against Women on Mauritania,</w:t>
      </w:r>
      <w:r w:rsidRPr="00720851">
        <w:rPr>
          <w:szCs w:val="16"/>
        </w:rPr>
        <w:t>” Human Rights Watch statement,</w:t>
      </w:r>
      <w:r w:rsidR="005659BC" w:rsidRPr="00720851">
        <w:rPr>
          <w:szCs w:val="16"/>
        </w:rPr>
        <w:t xml:space="preserve"> February 12, 2021</w:t>
      </w:r>
      <w:r w:rsidRPr="00720851">
        <w:rPr>
          <w:szCs w:val="16"/>
        </w:rPr>
        <w:t xml:space="preserve">, </w:t>
      </w:r>
      <w:r w:rsidR="00620918" w:rsidRPr="00720851">
        <w:rPr>
          <w:szCs w:val="16"/>
        </w:rPr>
        <w:t>https://www.hrw.org/news/2021/02/12/human-rights-watch-submission-committee-elimination-discrimination-against-women</w:t>
      </w:r>
      <w:r w:rsidRPr="00720851">
        <w:rPr>
          <w:szCs w:val="16"/>
        </w:rPr>
        <w:t>.</w:t>
      </w:r>
    </w:p>
  </w:footnote>
  <w:footnote w:id="2">
    <w:p w14:paraId="671D9E01" w14:textId="5F7D3EC8" w:rsidR="008F02CB" w:rsidRPr="00720851" w:rsidRDefault="008F02CB" w:rsidP="008F02CB">
      <w:pPr>
        <w:pStyle w:val="FootnoteText"/>
        <w:rPr>
          <w:szCs w:val="16"/>
        </w:rPr>
      </w:pPr>
      <w:r w:rsidRPr="00720851">
        <w:rPr>
          <w:rStyle w:val="FootnoteReference"/>
          <w:rFonts w:ascii="MetaPro-Norm" w:hAnsi="MetaPro-Norm"/>
          <w:sz w:val="16"/>
          <w:szCs w:val="16"/>
        </w:rPr>
        <w:footnoteRef/>
      </w:r>
      <w:r w:rsidRPr="00720851">
        <w:rPr>
          <w:szCs w:val="16"/>
        </w:rPr>
        <w:t xml:space="preserve"> </w:t>
      </w:r>
      <w:r w:rsidR="004F62B8" w:rsidRPr="00720851">
        <w:rPr>
          <w:szCs w:val="16"/>
        </w:rPr>
        <w:t>Law no. 052-2001 on the Personal Status Code, https://bit.ly/3OJanoh (accessed July 28, 2022), a</w:t>
      </w:r>
      <w:r w:rsidRPr="00720851">
        <w:rPr>
          <w:szCs w:val="16"/>
        </w:rPr>
        <w:t>rt. 56</w:t>
      </w:r>
      <w:r w:rsidR="004F62B8" w:rsidRPr="00720851">
        <w:rPr>
          <w:szCs w:val="16"/>
        </w:rPr>
        <w:t>.</w:t>
      </w:r>
      <w:r w:rsidRPr="00720851">
        <w:rPr>
          <w:szCs w:val="16"/>
        </w:rPr>
        <w:t xml:space="preserve"> </w:t>
      </w:r>
    </w:p>
  </w:footnote>
  <w:footnote w:id="3">
    <w:p w14:paraId="7643782F" w14:textId="77777777" w:rsidR="008F02CB" w:rsidRPr="00720851" w:rsidRDefault="008F02CB" w:rsidP="008F02CB">
      <w:pPr>
        <w:pStyle w:val="FootnoteText"/>
        <w:rPr>
          <w:szCs w:val="16"/>
        </w:rPr>
      </w:pPr>
      <w:r w:rsidRPr="00720851">
        <w:rPr>
          <w:rStyle w:val="FootnoteReference"/>
          <w:rFonts w:ascii="MetaPro-Norm" w:hAnsi="MetaPro-Norm"/>
          <w:sz w:val="16"/>
          <w:szCs w:val="16"/>
        </w:rPr>
        <w:footnoteRef/>
      </w:r>
      <w:r w:rsidRPr="00720851">
        <w:rPr>
          <w:szCs w:val="16"/>
        </w:rPr>
        <w:t xml:space="preserve"> Art. 129 and 130 of the Personal Status Code </w:t>
      </w:r>
    </w:p>
  </w:footnote>
  <w:footnote w:id="4">
    <w:p w14:paraId="15668B87" w14:textId="097092C9" w:rsidR="008F02CB" w:rsidRPr="00720851" w:rsidRDefault="008F02CB" w:rsidP="008F02CB">
      <w:pPr>
        <w:pStyle w:val="FootnoteText"/>
        <w:rPr>
          <w:szCs w:val="16"/>
        </w:rPr>
      </w:pPr>
      <w:r w:rsidRPr="00720851">
        <w:rPr>
          <w:rStyle w:val="FootnoteReference"/>
          <w:rFonts w:ascii="MetaPro-Norm" w:hAnsi="MetaPro-Norm"/>
          <w:sz w:val="16"/>
          <w:szCs w:val="16"/>
        </w:rPr>
        <w:footnoteRef/>
      </w:r>
      <w:r w:rsidRPr="00720851">
        <w:rPr>
          <w:szCs w:val="16"/>
        </w:rPr>
        <w:t xml:space="preserve"> CEDAW, Status at January 29, 2021, Mauritania, https://treaties.un.org/Pages/ViewDetails.aspx?src=TREATY&amp;mtdsg_no=IV-8&amp;chapter=4&amp;clang=_en#EndDec (accessed January 29, 2021). </w:t>
      </w:r>
    </w:p>
  </w:footnote>
  <w:footnote w:id="5">
    <w:p w14:paraId="1A03759D" w14:textId="77777777" w:rsidR="008F02CB" w:rsidRPr="00720851" w:rsidRDefault="008F02CB" w:rsidP="008F02CB">
      <w:pPr>
        <w:pStyle w:val="FootnoteText"/>
        <w:rPr>
          <w:szCs w:val="16"/>
        </w:rPr>
      </w:pPr>
      <w:r w:rsidRPr="00720851">
        <w:rPr>
          <w:rStyle w:val="FootnoteReference"/>
          <w:rFonts w:ascii="MetaPro-Norm" w:hAnsi="MetaPro-Norm"/>
          <w:sz w:val="16"/>
          <w:szCs w:val="16"/>
        </w:rPr>
        <w:footnoteRef/>
      </w:r>
      <w:r w:rsidRPr="00720851">
        <w:rPr>
          <w:szCs w:val="16"/>
        </w:rPr>
        <w:t xml:space="preserve"> Art. 6 of the Personal Status Code</w:t>
      </w:r>
    </w:p>
  </w:footnote>
  <w:footnote w:id="6">
    <w:p w14:paraId="11C3CB06" w14:textId="77777777" w:rsidR="008F02CB" w:rsidRPr="00720851" w:rsidRDefault="008F02CB" w:rsidP="008F02CB">
      <w:pPr>
        <w:pStyle w:val="FootnoteText"/>
        <w:rPr>
          <w:szCs w:val="16"/>
        </w:rPr>
      </w:pPr>
      <w:r w:rsidRPr="00720851">
        <w:rPr>
          <w:rStyle w:val="FootnoteReference"/>
          <w:rFonts w:ascii="MetaPro-Norm" w:hAnsi="MetaPro-Norm"/>
          <w:sz w:val="16"/>
          <w:szCs w:val="16"/>
        </w:rPr>
        <w:footnoteRef/>
      </w:r>
      <w:r w:rsidRPr="00720851">
        <w:rPr>
          <w:szCs w:val="16"/>
        </w:rPr>
        <w:t xml:space="preserve"> Art. 9 of the Personal Status Code</w:t>
      </w:r>
    </w:p>
  </w:footnote>
  <w:footnote w:id="7">
    <w:p w14:paraId="1F50677E" w14:textId="77777777" w:rsidR="008F02CB" w:rsidRPr="00720851" w:rsidRDefault="008F02CB" w:rsidP="008F02CB">
      <w:pPr>
        <w:rPr>
          <w:sz w:val="16"/>
          <w:szCs w:val="16"/>
        </w:rPr>
      </w:pPr>
      <w:r w:rsidRPr="00720851">
        <w:rPr>
          <w:rStyle w:val="FootnoteReference"/>
          <w:rFonts w:ascii="MetaPro-Norm" w:hAnsi="MetaPro-Norm"/>
          <w:sz w:val="16"/>
          <w:szCs w:val="16"/>
        </w:rPr>
        <w:footnoteRef/>
      </w:r>
      <w:r w:rsidRPr="00720851">
        <w:rPr>
          <w:sz w:val="16"/>
          <w:szCs w:val="16"/>
        </w:rPr>
        <w:t xml:space="preserve"> </w:t>
      </w:r>
      <w:r w:rsidRPr="00720851">
        <w:rPr>
          <w:color w:val="000000" w:themeColor="text1"/>
          <w:sz w:val="16"/>
          <w:szCs w:val="16"/>
          <w:shd w:val="clear" w:color="auto" w:fill="FFFFFF"/>
        </w:rPr>
        <w:t>General Code of Children’s Protection, art. 17</w:t>
      </w:r>
    </w:p>
  </w:footnote>
  <w:footnote w:id="8">
    <w:p w14:paraId="6A9F1D18" w14:textId="56B411A5" w:rsidR="008F02CB" w:rsidRPr="00720851" w:rsidRDefault="008F02CB" w:rsidP="008F02CB">
      <w:pPr>
        <w:pStyle w:val="FootnoteText"/>
        <w:rPr>
          <w:szCs w:val="16"/>
        </w:rPr>
      </w:pPr>
      <w:r w:rsidRPr="00720851">
        <w:rPr>
          <w:rStyle w:val="FootnoteReference"/>
          <w:rFonts w:ascii="MetaPro-Norm" w:hAnsi="MetaPro-Norm"/>
          <w:sz w:val="16"/>
          <w:szCs w:val="16"/>
        </w:rPr>
        <w:footnoteRef/>
      </w:r>
      <w:r w:rsidRPr="00720851">
        <w:rPr>
          <w:szCs w:val="16"/>
        </w:rPr>
        <w:t xml:space="preserve"> UNICEF, “State of the World’s Children -  2019,” Table 10, page 229, https://www.unicef.org/media/63016/file/SOWC-2019.pdf</w:t>
      </w:r>
    </w:p>
  </w:footnote>
  <w:footnote w:id="9">
    <w:p w14:paraId="304B05B7" w14:textId="428B1C8C"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Human Rights Watch Report, “They Told Me to Keep Quiet: Obstacles to Justice and Remedy for Sexual Assault Survivors in Mauritania,” September 5, 2018, https://www.hrw.org/report/2018/09/05/they-told-me-keep-quiet/obstacles-justice-and-remedy-sexual-assault-survivors </w:t>
      </w:r>
    </w:p>
  </w:footnote>
  <w:footnote w:id="10">
    <w:p w14:paraId="4B99AF6D" w14:textId="77777777" w:rsidR="00EF713F" w:rsidRPr="00720851" w:rsidRDefault="002021D9" w:rsidP="00EF713F">
      <w:pPr>
        <w:pStyle w:val="FootnoteText"/>
        <w:rPr>
          <w:szCs w:val="16"/>
        </w:rPr>
      </w:pPr>
      <w:r w:rsidRPr="00720851">
        <w:rPr>
          <w:rStyle w:val="FootnoteReference"/>
          <w:rFonts w:ascii="MetaPro-Norm" w:hAnsi="MetaPro-Norm"/>
          <w:sz w:val="16"/>
          <w:szCs w:val="16"/>
        </w:rPr>
        <w:footnoteRef/>
      </w:r>
      <w:r w:rsidRPr="00720851">
        <w:rPr>
          <w:szCs w:val="16"/>
        </w:rPr>
        <w:t xml:space="preserve"> </w:t>
      </w:r>
      <w:r w:rsidR="00AE5A46" w:rsidRPr="00720851">
        <w:rPr>
          <w:szCs w:val="16"/>
        </w:rPr>
        <w:t xml:space="preserve">Article 307 of Mauritania’s Penal Code. </w:t>
      </w:r>
      <w:r w:rsidR="00EF713F" w:rsidRPr="00720851">
        <w:rPr>
          <w:szCs w:val="16"/>
        </w:rPr>
        <w:t xml:space="preserve">Government of the Islamic Republic of Mauritania, “Ordonnance 83-162 du 09 </w:t>
      </w:r>
      <w:proofErr w:type="spellStart"/>
      <w:r w:rsidR="00EF713F" w:rsidRPr="00720851">
        <w:rPr>
          <w:szCs w:val="16"/>
        </w:rPr>
        <w:t>juillet</w:t>
      </w:r>
      <w:proofErr w:type="spellEnd"/>
      <w:r w:rsidR="00EF713F" w:rsidRPr="00720851">
        <w:rPr>
          <w:szCs w:val="16"/>
        </w:rPr>
        <w:t xml:space="preserve"> 1983 </w:t>
      </w:r>
      <w:proofErr w:type="spellStart"/>
      <w:r w:rsidR="00EF713F" w:rsidRPr="00720851">
        <w:rPr>
          <w:szCs w:val="16"/>
        </w:rPr>
        <w:t>portant</w:t>
      </w:r>
      <w:proofErr w:type="spellEnd"/>
      <w:r w:rsidR="00EF713F" w:rsidRPr="00720851">
        <w:rPr>
          <w:szCs w:val="16"/>
        </w:rPr>
        <w:t xml:space="preserve"> institution d’un Code </w:t>
      </w:r>
      <w:proofErr w:type="spellStart"/>
      <w:r w:rsidR="00EF713F" w:rsidRPr="00720851">
        <w:rPr>
          <w:szCs w:val="16"/>
        </w:rPr>
        <w:t>Pénal</w:t>
      </w:r>
      <w:proofErr w:type="spellEnd"/>
      <w:r w:rsidR="00EF713F" w:rsidRPr="00720851">
        <w:rPr>
          <w:szCs w:val="16"/>
        </w:rPr>
        <w:t>” (“Ordinance 83-162 of July 9, 1983, establishing a Penal Code”), https://features.hrw.org/features/african-union/files/Mauritania%20-%201983%20Penal%20Code%20(as%20amended).pdf.</w:t>
      </w:r>
    </w:p>
    <w:p w14:paraId="49270F25" w14:textId="52952749" w:rsidR="002021D9" w:rsidRPr="00720851" w:rsidRDefault="00AE5A46" w:rsidP="002021D9">
      <w:pPr>
        <w:pStyle w:val="FootnoteText"/>
        <w:rPr>
          <w:szCs w:val="16"/>
        </w:rPr>
      </w:pPr>
      <w:r w:rsidRPr="00720851">
        <w:rPr>
          <w:szCs w:val="16"/>
        </w:rPr>
        <w:t xml:space="preserve">See more in </w:t>
      </w:r>
      <w:r w:rsidR="002021D9" w:rsidRPr="00720851">
        <w:rPr>
          <w:szCs w:val="16"/>
        </w:rPr>
        <w:t>Human Rights Watch Report, “They Told Me to Keep Quiet: Obstacles to Justice and Remedy for Sexual Assault Survivors in Mauritania,” September 5, 2018, https://www.hrw.org/report/2018/09/05/they-told-me-keep-quiet/obstacles-justice-and-remedy-sexual-assault-survivors</w:t>
      </w:r>
    </w:p>
  </w:footnote>
  <w:footnote w:id="11">
    <w:p w14:paraId="7A7CC894" w14:textId="03B3B3CD"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“Mauritania: President Should Lead on Reform Process,” Human Rights Watch news release, August 1, 2020, https://www.hrw.org/news/2020/08/01/mauritania-president-should-lead-reform-process </w:t>
      </w:r>
    </w:p>
  </w:footnote>
  <w:footnote w:id="12">
    <w:p w14:paraId="2A7BD063" w14:textId="22C35A60" w:rsidR="001B0DF1" w:rsidRPr="00720851" w:rsidRDefault="001B0DF1" w:rsidP="001B0DF1">
      <w:pPr>
        <w:pStyle w:val="FootnoteText"/>
        <w:rPr>
          <w:szCs w:val="16"/>
        </w:rPr>
      </w:pPr>
      <w:r w:rsidRPr="00720851">
        <w:rPr>
          <w:rStyle w:val="FootnoteReference"/>
          <w:rFonts w:ascii="MetaPro-Norm" w:hAnsi="MetaPro-Norm"/>
          <w:sz w:val="16"/>
          <w:szCs w:val="16"/>
        </w:rPr>
        <w:footnoteRef/>
      </w:r>
      <w:r w:rsidRPr="00720851">
        <w:rPr>
          <w:szCs w:val="16"/>
        </w:rPr>
        <w:t xml:space="preserve"> Law on Reproductive Health, art. 7.</w:t>
      </w:r>
    </w:p>
  </w:footnote>
  <w:footnote w:id="13">
    <w:p w14:paraId="1B33AF58" w14:textId="4FC9FBA4" w:rsidR="001B0DF1" w:rsidRPr="00720851" w:rsidRDefault="001B0DF1">
      <w:pPr>
        <w:pStyle w:val="FootnoteText"/>
        <w:rPr>
          <w:szCs w:val="16"/>
        </w:rPr>
      </w:pPr>
      <w:r w:rsidRPr="00720851">
        <w:rPr>
          <w:rStyle w:val="FootnoteReference"/>
          <w:rFonts w:ascii="MetaPro-Norm" w:hAnsi="MetaPro-Norm"/>
          <w:sz w:val="16"/>
          <w:szCs w:val="16"/>
        </w:rPr>
        <w:footnoteRef/>
      </w:r>
      <w:r w:rsidRPr="00720851">
        <w:rPr>
          <w:szCs w:val="16"/>
        </w:rPr>
        <w:t xml:space="preserve"> </w:t>
      </w:r>
      <w:r w:rsidR="00057690" w:rsidRPr="00720851">
        <w:rPr>
          <w:szCs w:val="16"/>
        </w:rPr>
        <w:t>Ibid., art. 22. For criminal sanctions, see Penal Code, art. 293.</w:t>
      </w:r>
    </w:p>
  </w:footnote>
  <w:footnote w:id="14">
    <w:p w14:paraId="2027DEE3" w14:textId="099C6289"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“Letter to President Mohamed </w:t>
      </w:r>
      <w:proofErr w:type="spellStart"/>
      <w:r w:rsidRPr="00720851">
        <w:rPr>
          <w:szCs w:val="16"/>
        </w:rPr>
        <w:t>Ould</w:t>
      </w:r>
      <w:proofErr w:type="spellEnd"/>
      <w:r w:rsidRPr="00720851">
        <w:rPr>
          <w:szCs w:val="16"/>
        </w:rPr>
        <w:t xml:space="preserve"> </w:t>
      </w:r>
      <w:proofErr w:type="spellStart"/>
      <w:r w:rsidRPr="00720851">
        <w:rPr>
          <w:szCs w:val="16"/>
        </w:rPr>
        <w:t>Ghazouani</w:t>
      </w:r>
      <w:proofErr w:type="spellEnd"/>
      <w:r w:rsidRPr="00720851">
        <w:rPr>
          <w:szCs w:val="16"/>
        </w:rPr>
        <w:t xml:space="preserve"> Re: Women’s Rights and Gender-Based Violence,” Human Rights Watch, October 15, 2019,  https://www.hrw.org/news/2019/10/15/letter-president-mohamed-ould-ghazouani </w:t>
      </w:r>
    </w:p>
  </w:footnote>
  <w:footnote w:id="15">
    <w:p w14:paraId="349E6D87" w14:textId="017E158A"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Human Rights Watch Report, “They Told Me to Keep Quiet: Obstacles to Justice and Remedy for Sexual Assault Survivors in Mauritania,” September 5, 2018, https://www.hrw.org/report/2018/09/05/they-told-me-keep-quiet/obstacles-justice-and-remedy-sexual-assault-survivors</w:t>
      </w:r>
    </w:p>
  </w:footnote>
  <w:footnote w:id="16">
    <w:p w14:paraId="3CDC9D53" w14:textId="77777777" w:rsidR="002021D9" w:rsidRPr="00720851" w:rsidRDefault="002021D9" w:rsidP="002021D9">
      <w:pPr>
        <w:rPr>
          <w:sz w:val="16"/>
          <w:szCs w:val="16"/>
        </w:rPr>
      </w:pPr>
      <w:r w:rsidRPr="00720851">
        <w:rPr>
          <w:rStyle w:val="FootnoteReference"/>
          <w:rFonts w:ascii="MetaPro-Norm" w:hAnsi="MetaPro-Norm"/>
          <w:sz w:val="16"/>
          <w:szCs w:val="16"/>
        </w:rPr>
        <w:footnoteRef/>
      </w:r>
      <w:r w:rsidRPr="00720851">
        <w:rPr>
          <w:sz w:val="16"/>
          <w:szCs w:val="16"/>
        </w:rPr>
        <w:t xml:space="preserve"> </w:t>
      </w:r>
      <w:r w:rsidRPr="00720851">
        <w:rPr>
          <w:color w:val="000000" w:themeColor="text1"/>
          <w:sz w:val="16"/>
          <w:szCs w:val="16"/>
          <w:shd w:val="clear" w:color="auto" w:fill="FFFFFF"/>
        </w:rPr>
        <w:t>Human Rights Watch interview with Amparo Fernández del Río and Dr. Amadou Kane, Nouakchott, February 5, 2018.</w:t>
      </w:r>
    </w:p>
  </w:footnote>
  <w:footnote w:id="17">
    <w:p w14:paraId="768C455A" w14:textId="3A780714"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Human Rights Watch Report, “They Told Me to Keep Quiet: Obstacles to Justice and Remedy for Sexual Assault Survivors in Mauritania,” September 5, 2018, https://www.hrw.org/report/2018/09/05/they-told-me-keep-quiet/obstacles-justice-and-remedy-sexual-assault-survivors</w:t>
      </w:r>
    </w:p>
  </w:footnote>
  <w:footnote w:id="18">
    <w:p w14:paraId="7E4D837B" w14:textId="77777777"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General Code on Children’s Protection, arts. 79 and 80; Law on Reproductive Health, arts. 11 and 12. </w:t>
      </w:r>
    </w:p>
  </w:footnote>
  <w:footnote w:id="19">
    <w:p w14:paraId="7EB9F433" w14:textId="04A87D11"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w:t>
      </w:r>
      <w:proofErr w:type="spellStart"/>
      <w:r w:rsidRPr="00720851">
        <w:rPr>
          <w:szCs w:val="16"/>
        </w:rPr>
        <w:t>Cetorelli</w:t>
      </w:r>
      <w:proofErr w:type="spellEnd"/>
      <w:r w:rsidRPr="00720851">
        <w:rPr>
          <w:szCs w:val="16"/>
        </w:rPr>
        <w:t xml:space="preserve"> et. al, “Female Genital Mutilation/Cutting in Mali and Mauritania: Understanding Trends and Evaluating Policies,” March 2020, available https://onlinelibrary.wiley.com/doi/full/10.1111/sifp.12112</w:t>
      </w:r>
    </w:p>
  </w:footnote>
  <w:footnote w:id="20">
    <w:p w14:paraId="3EDA45BC" w14:textId="77777777"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Ibid.</w:t>
      </w:r>
    </w:p>
  </w:footnote>
  <w:footnote w:id="21">
    <w:p w14:paraId="56B204DA" w14:textId="77777777" w:rsidR="002021D9" w:rsidRPr="00720851" w:rsidRDefault="002021D9" w:rsidP="002021D9">
      <w:pPr>
        <w:rPr>
          <w:sz w:val="16"/>
          <w:szCs w:val="16"/>
        </w:rPr>
      </w:pPr>
      <w:r w:rsidRPr="00720851">
        <w:rPr>
          <w:rStyle w:val="FootnoteReference"/>
          <w:rFonts w:ascii="MetaPro-Norm" w:hAnsi="MetaPro-Norm"/>
          <w:sz w:val="16"/>
          <w:szCs w:val="16"/>
        </w:rPr>
        <w:footnoteRef/>
      </w:r>
      <w:r w:rsidRPr="00720851">
        <w:rPr>
          <w:sz w:val="16"/>
          <w:szCs w:val="16"/>
        </w:rPr>
        <w:t xml:space="preserve"> </w:t>
      </w:r>
      <w:r w:rsidRPr="00720851">
        <w:rPr>
          <w:color w:val="000000" w:themeColor="text1"/>
          <w:sz w:val="16"/>
          <w:szCs w:val="16"/>
          <w:shd w:val="clear" w:color="auto" w:fill="FFFFFF"/>
        </w:rPr>
        <w:t>National Human Rights Commission, Annual Report 2016, p. 34. See also NHRC, Report on Women’s Rights 2017, p. 21.</w:t>
      </w:r>
    </w:p>
  </w:footnote>
  <w:footnote w:id="22">
    <w:p w14:paraId="06710AF2" w14:textId="2450884A"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UNFPA-UNICEF Report, “Joint </w:t>
      </w:r>
      <w:proofErr w:type="spellStart"/>
      <w:r w:rsidRPr="00720851">
        <w:rPr>
          <w:szCs w:val="16"/>
        </w:rPr>
        <w:t>Programme</w:t>
      </w:r>
      <w:proofErr w:type="spellEnd"/>
      <w:r w:rsidRPr="00720851">
        <w:rPr>
          <w:szCs w:val="16"/>
        </w:rPr>
        <w:t xml:space="preserve"> on Female Genital Cutting: Accelerating Change, 2008-2012,” September 2013, https://www.unfpa.org/sites/default/files/admin-resource/FGM-report%2012_4_2013.pdf </w:t>
      </w:r>
    </w:p>
  </w:footnote>
  <w:footnote w:id="23">
    <w:p w14:paraId="39BDA108" w14:textId="6D2F44A1"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28 Too Many and Thomas Reuters Foundation Report, “Mauritania: The Law and FGM,” September 2018, https://www.orchidproject.org/wp-content/uploads/2019/02/mauritania_law_report_v1_september_2018.pdf </w:t>
      </w:r>
    </w:p>
  </w:footnote>
  <w:footnote w:id="24">
    <w:p w14:paraId="3AD795CF" w14:textId="55D9BA4A"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Freedom House Report, “Mauritania – Freedom in the World 2020,” https://freedomhouse.org/country/mauritania/freedom-world/2020 (accessed February 8, 2021)</w:t>
      </w:r>
    </w:p>
  </w:footnote>
  <w:footnote w:id="25">
    <w:p w14:paraId="7B9B013C" w14:textId="7026BDB1"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UNICEF Factsheet, “The UNICEF Approach to the Elimination of Female Genital Mutilation,” October 2020, https://www.unicef.org/media/88751/file/FGM-Factsheet-2020.pdf </w:t>
      </w:r>
    </w:p>
  </w:footnote>
  <w:footnote w:id="26">
    <w:p w14:paraId="048B4F3D" w14:textId="7E1A3EA6"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Human Rights Watch Report, “They Told Me to Keep Quiet: Obstacles to Justice and Remedy for Sexual Assault Survivors in Mauritania,” September 5, 2018, https://www.hrw.org/report/2018/09/05/they-told-me-keep-quiet/obstacles-justice-and-remedy-sexual-assault-survivors</w:t>
      </w:r>
    </w:p>
  </w:footnote>
  <w:footnote w:id="27">
    <w:p w14:paraId="6F6B9520" w14:textId="77777777"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Ibid.</w:t>
      </w:r>
    </w:p>
  </w:footnote>
  <w:footnote w:id="28">
    <w:p w14:paraId="0D44CEC9" w14:textId="378535C0"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US State Department, “2020 Trafficking in Persons Report: Mauritania,” https://www.state.gov/reports/2020-trafficking-in-persons-report/mauritania/ (accessed February 9, 2021); Human Rights Watch World Report,  “Mauritania: Events of 2020,” January 2021, https://www.hrw.org/world-report/2021/country-chapters/mauritania#ba04fe ; OECD Factsheet, “Social Institutions and Gender Index – Mauritania,” 2019, https://www.genderindex.org/wp-content/uploads/files/datasheets/2019/MR.pdf</w:t>
      </w:r>
    </w:p>
  </w:footnote>
  <w:footnote w:id="29">
    <w:p w14:paraId="23BDA6B3" w14:textId="1F1E4EDA"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Human Rights Watch Report, “Ethnicity, Discrimination, and Other Red Lines: Repression of Human Rights Defenders in Mauritania,” February 12, 2018, https://www.hrw.org/report/2018/02/12/ethnicity-discrimination-and-other-red-lines/repression-human-rights-defenders </w:t>
      </w:r>
    </w:p>
  </w:footnote>
  <w:footnote w:id="30">
    <w:p w14:paraId="3DB0E4EA" w14:textId="39EAFA25" w:rsidR="002021D9" w:rsidRPr="00720851" w:rsidRDefault="002021D9" w:rsidP="002021D9">
      <w:pPr>
        <w:pStyle w:val="FootnoteText"/>
        <w:rPr>
          <w:szCs w:val="16"/>
        </w:rPr>
      </w:pPr>
      <w:r w:rsidRPr="00720851">
        <w:rPr>
          <w:rStyle w:val="FootnoteReference"/>
          <w:rFonts w:ascii="MetaPro-Norm" w:hAnsi="MetaPro-Norm"/>
          <w:sz w:val="16"/>
          <w:szCs w:val="16"/>
        </w:rPr>
        <w:footnoteRef/>
      </w:r>
      <w:r w:rsidRPr="00720851">
        <w:rPr>
          <w:szCs w:val="16"/>
        </w:rPr>
        <w:t xml:space="preserve"> “Mauritania: Revise Draft Associations Law,” Human Rights Watch news release, November 23, 2020, https://www.hrw.org/news/2020/11/23/mauritania-revise-draft-associations-law </w:t>
      </w:r>
    </w:p>
  </w:footnote>
  <w:footnote w:id="31">
    <w:p w14:paraId="477098B7" w14:textId="48932912" w:rsidR="00BB056B" w:rsidRPr="00720851" w:rsidRDefault="00BB056B" w:rsidP="00BB056B">
      <w:pPr>
        <w:pStyle w:val="FootnoteText"/>
        <w:rPr>
          <w:szCs w:val="16"/>
        </w:rPr>
      </w:pPr>
      <w:r w:rsidRPr="00720851">
        <w:rPr>
          <w:rStyle w:val="FootnoteReference"/>
          <w:rFonts w:ascii="MetaPro-Norm" w:hAnsi="MetaPro-Norm"/>
          <w:sz w:val="16"/>
          <w:szCs w:val="16"/>
        </w:rPr>
        <w:footnoteRef/>
      </w:r>
      <w:r w:rsidRPr="00720851">
        <w:rPr>
          <w:szCs w:val="16"/>
        </w:rPr>
        <w:t xml:space="preserve"> “Mauritania: Administrative Obstacles Keep Kids from School,” Human Rights Watch news release, March 29, 2018, https://www.hrw.org/news/2018/03/29/mauritania-administrative-obstacles-keep-kids-school </w:t>
      </w:r>
    </w:p>
  </w:footnote>
  <w:footnote w:id="32">
    <w:p w14:paraId="459F85BD" w14:textId="78369270" w:rsidR="00BB056B" w:rsidRPr="00720851" w:rsidRDefault="00BB056B" w:rsidP="00BB056B">
      <w:pPr>
        <w:pStyle w:val="FootnoteText"/>
        <w:rPr>
          <w:szCs w:val="16"/>
        </w:rPr>
      </w:pPr>
      <w:r w:rsidRPr="00720851">
        <w:rPr>
          <w:rStyle w:val="FootnoteReference"/>
          <w:rFonts w:ascii="MetaPro-Norm" w:hAnsi="MetaPro-Norm"/>
          <w:sz w:val="16"/>
          <w:szCs w:val="16"/>
        </w:rPr>
        <w:footnoteRef/>
      </w:r>
      <w:r w:rsidRPr="00720851">
        <w:rPr>
          <w:szCs w:val="16"/>
        </w:rPr>
        <w:t xml:space="preserve"> UNICEF, “State of the World’s Children -  2019,” Table 10, page 229, https://www.unicef.org/media/63016/file/SOWC-2019.pdf </w:t>
      </w:r>
    </w:p>
  </w:footnote>
  <w:footnote w:id="33">
    <w:p w14:paraId="13DA74A9" w14:textId="77777777" w:rsidR="00BB056B" w:rsidRPr="00720851" w:rsidRDefault="00BB056B" w:rsidP="00BB056B">
      <w:pPr>
        <w:pStyle w:val="FootnoteText"/>
        <w:rPr>
          <w:szCs w:val="16"/>
        </w:rPr>
      </w:pPr>
      <w:r w:rsidRPr="00720851">
        <w:rPr>
          <w:rStyle w:val="FootnoteReference"/>
          <w:rFonts w:ascii="MetaPro-Norm" w:hAnsi="MetaPro-Norm"/>
          <w:sz w:val="16"/>
          <w:szCs w:val="16"/>
        </w:rPr>
        <w:footnoteRef/>
      </w:r>
      <w:r w:rsidRPr="00720851">
        <w:rPr>
          <w:szCs w:val="16"/>
        </w:rPr>
        <w:t xml:space="preserve"> Ibid</w:t>
      </w:r>
    </w:p>
  </w:footnote>
  <w:footnote w:id="34">
    <w:p w14:paraId="3EBA386F" w14:textId="77777777" w:rsidR="00BB056B" w:rsidRPr="00720851" w:rsidRDefault="00BB056B" w:rsidP="00BB056B">
      <w:pPr>
        <w:pStyle w:val="FootnoteText"/>
        <w:rPr>
          <w:szCs w:val="16"/>
        </w:rPr>
      </w:pPr>
      <w:r w:rsidRPr="00720851">
        <w:rPr>
          <w:rStyle w:val="FootnoteReference"/>
          <w:rFonts w:ascii="MetaPro-Norm" w:hAnsi="MetaPro-Norm"/>
          <w:sz w:val="16"/>
          <w:szCs w:val="16"/>
        </w:rPr>
        <w:footnoteRef/>
      </w:r>
      <w:r w:rsidRPr="00720851">
        <w:rPr>
          <w:szCs w:val="16"/>
        </w:rPr>
        <w:t xml:space="preserve"> Ibid</w:t>
      </w:r>
    </w:p>
  </w:footnote>
  <w:footnote w:id="35">
    <w:p w14:paraId="0913C747" w14:textId="77777777" w:rsidR="00BB056B" w:rsidRPr="00720851" w:rsidRDefault="00BB056B" w:rsidP="00BB056B">
      <w:pPr>
        <w:pStyle w:val="FootnoteText"/>
        <w:rPr>
          <w:szCs w:val="16"/>
        </w:rPr>
      </w:pPr>
      <w:r w:rsidRPr="00720851">
        <w:rPr>
          <w:rStyle w:val="FootnoteReference"/>
          <w:rFonts w:ascii="MetaPro-Norm" w:hAnsi="MetaPro-Norm"/>
          <w:sz w:val="16"/>
          <w:szCs w:val="16"/>
        </w:rPr>
        <w:footnoteRef/>
      </w:r>
      <w:r w:rsidRPr="00720851">
        <w:rPr>
          <w:szCs w:val="16"/>
        </w:rPr>
        <w:t xml:space="preserve"> Ibid. The male completion rate was 14 percent, and 15 percent for females.</w:t>
      </w:r>
    </w:p>
  </w:footnote>
  <w:footnote w:id="36">
    <w:p w14:paraId="56D0B72C" w14:textId="43FE4CE4" w:rsidR="00BB056B" w:rsidRPr="00720851" w:rsidRDefault="00BB056B" w:rsidP="00BB056B">
      <w:pPr>
        <w:pStyle w:val="FootnoteText"/>
        <w:rPr>
          <w:szCs w:val="16"/>
        </w:rPr>
      </w:pPr>
      <w:r w:rsidRPr="00720851">
        <w:rPr>
          <w:rStyle w:val="FootnoteReference"/>
          <w:rFonts w:ascii="MetaPro-Norm" w:hAnsi="MetaPro-Norm"/>
          <w:sz w:val="16"/>
          <w:szCs w:val="16"/>
        </w:rPr>
        <w:footnoteRef/>
      </w:r>
      <w:r w:rsidRPr="00720851">
        <w:rPr>
          <w:szCs w:val="16"/>
        </w:rPr>
        <w:t xml:space="preserve"> “Mauritania: Distance Shouldn’t Stand between Girls and Their Education” Global Partnership for Education, October 2020, https://www.globalpartnership.org/results/stories-of-change/mauritania-distance-shouldnt-stand-between-girls-and-their-education (accessed January 29, 2021). </w:t>
      </w:r>
    </w:p>
  </w:footnote>
  <w:footnote w:id="37">
    <w:p w14:paraId="200FFEA9" w14:textId="77777777" w:rsidR="00BB056B" w:rsidRPr="00720851" w:rsidRDefault="00BB056B" w:rsidP="00BB056B">
      <w:pPr>
        <w:pStyle w:val="FootnoteText"/>
        <w:rPr>
          <w:szCs w:val="16"/>
        </w:rPr>
      </w:pPr>
      <w:r w:rsidRPr="00720851">
        <w:rPr>
          <w:rStyle w:val="FootnoteReference"/>
          <w:rFonts w:ascii="MetaPro-Norm" w:hAnsi="MetaPro-Norm"/>
          <w:sz w:val="16"/>
          <w:szCs w:val="16"/>
        </w:rPr>
        <w:footnoteRef/>
      </w:r>
      <w:r w:rsidRPr="00720851">
        <w:rPr>
          <w:szCs w:val="16"/>
        </w:rPr>
        <w:t xml:space="preserve"> Ibid.</w:t>
      </w:r>
    </w:p>
  </w:footnote>
  <w:footnote w:id="38">
    <w:p w14:paraId="39064695" w14:textId="799A6E0E" w:rsidR="001D5D0B" w:rsidRPr="00720851" w:rsidRDefault="001D5D0B">
      <w:pPr>
        <w:pStyle w:val="FootnoteText"/>
        <w:rPr>
          <w:szCs w:val="16"/>
        </w:rPr>
      </w:pPr>
      <w:r w:rsidRPr="00720851">
        <w:rPr>
          <w:rStyle w:val="FootnoteReference"/>
          <w:rFonts w:ascii="MetaPro-Norm" w:hAnsi="MetaPro-Norm"/>
          <w:sz w:val="16"/>
          <w:szCs w:val="16"/>
        </w:rPr>
        <w:footnoteRef/>
      </w:r>
      <w:r w:rsidRPr="00720851">
        <w:rPr>
          <w:szCs w:val="16"/>
        </w:rPr>
        <w:t xml:space="preserve"> </w:t>
      </w:r>
      <w:r w:rsidR="00062F81" w:rsidRPr="00720851">
        <w:rPr>
          <w:szCs w:val="16"/>
        </w:rPr>
        <w:t>U</w:t>
      </w:r>
      <w:r w:rsidR="0060298A" w:rsidRPr="00720851">
        <w:rPr>
          <w:szCs w:val="16"/>
        </w:rPr>
        <w:t>nited Nations</w:t>
      </w:r>
      <w:r w:rsidR="00062F81" w:rsidRPr="00720851">
        <w:rPr>
          <w:szCs w:val="16"/>
        </w:rPr>
        <w:t xml:space="preserve"> Population Fund (UNFPA), “Seeing the Unseen: The case for action in the neglected crisis of unintended pregnancy,” 2022, https://www.unfpa.org/sites/default/files/pub-pdf/EN_SWP22%20report_0.pdf (accessed </w:t>
      </w:r>
      <w:r w:rsidR="006928FB" w:rsidRPr="00720851">
        <w:rPr>
          <w:szCs w:val="16"/>
        </w:rPr>
        <w:t>December 16</w:t>
      </w:r>
      <w:r w:rsidR="00062F81" w:rsidRPr="00720851">
        <w:rPr>
          <w:szCs w:val="16"/>
        </w:rPr>
        <w:t>, 2022).</w:t>
      </w:r>
    </w:p>
  </w:footnote>
  <w:footnote w:id="39">
    <w:p w14:paraId="0F1ACBBD" w14:textId="08C320DF" w:rsidR="008D4848" w:rsidRPr="00720851" w:rsidRDefault="008D4848" w:rsidP="008D4848">
      <w:pPr>
        <w:pStyle w:val="FootnoteText"/>
        <w:rPr>
          <w:szCs w:val="16"/>
        </w:rPr>
      </w:pPr>
      <w:r w:rsidRPr="00720851">
        <w:rPr>
          <w:rStyle w:val="FootnoteReference"/>
          <w:rFonts w:ascii="MetaPro-Norm" w:hAnsi="MetaPro-Norm"/>
          <w:sz w:val="16"/>
          <w:szCs w:val="16"/>
        </w:rPr>
        <w:footnoteRef/>
      </w:r>
      <w:r w:rsidRPr="00720851">
        <w:rPr>
          <w:szCs w:val="16"/>
        </w:rPr>
        <w:t xml:space="preserve"> World Bank, “Adolescent fertility rate (births per 1,000 women ages 15-19) – </w:t>
      </w:r>
      <w:r w:rsidR="00216F91" w:rsidRPr="00720851">
        <w:rPr>
          <w:szCs w:val="16"/>
        </w:rPr>
        <w:t>Mauritania</w:t>
      </w:r>
      <w:r w:rsidRPr="00720851">
        <w:rPr>
          <w:szCs w:val="16"/>
        </w:rPr>
        <w:t xml:space="preserve">,” </w:t>
      </w:r>
      <w:r w:rsidR="009B14F6" w:rsidRPr="00720851">
        <w:rPr>
          <w:szCs w:val="16"/>
        </w:rPr>
        <w:t>https://data.worldbank.org/indicator/SP.ADO.TFRT?locations=MR</w:t>
      </w:r>
      <w:r w:rsidRPr="00720851">
        <w:rPr>
          <w:szCs w:val="16"/>
        </w:rPr>
        <w:t xml:space="preserve"> (accessed </w:t>
      </w:r>
      <w:r w:rsidR="009B14F6" w:rsidRPr="00720851">
        <w:rPr>
          <w:szCs w:val="16"/>
        </w:rPr>
        <w:t>December 16</w:t>
      </w:r>
      <w:r w:rsidRPr="00720851">
        <w:rPr>
          <w:szCs w:val="16"/>
        </w:rPr>
        <w:t>, 2022).</w:t>
      </w:r>
    </w:p>
  </w:footnote>
  <w:footnote w:id="40">
    <w:p w14:paraId="53149261" w14:textId="7D823C91" w:rsidR="002147C3" w:rsidRPr="00720851" w:rsidRDefault="002147C3">
      <w:pPr>
        <w:pStyle w:val="FootnoteText"/>
        <w:rPr>
          <w:szCs w:val="16"/>
        </w:rPr>
      </w:pPr>
      <w:r w:rsidRPr="00720851">
        <w:rPr>
          <w:rStyle w:val="FootnoteReference"/>
          <w:rFonts w:ascii="MetaPro-Norm" w:hAnsi="MetaPro-Norm"/>
          <w:sz w:val="16"/>
          <w:szCs w:val="16"/>
        </w:rPr>
        <w:footnoteRef/>
      </w:r>
      <w:r w:rsidRPr="00720851">
        <w:rPr>
          <w:szCs w:val="16"/>
        </w:rPr>
        <w:t xml:space="preserve"> “Africa: COVID lockdowns blamed for increase in teenage pregnancies,” </w:t>
      </w:r>
      <w:r w:rsidRPr="00720851">
        <w:rPr>
          <w:i/>
          <w:iCs/>
          <w:szCs w:val="16"/>
        </w:rPr>
        <w:t xml:space="preserve">DW, </w:t>
      </w:r>
      <w:r w:rsidR="002F2969" w:rsidRPr="00720851">
        <w:rPr>
          <w:szCs w:val="16"/>
        </w:rPr>
        <w:t>September 13, 2021, https://www.dw.com/en/africa-covid-lockdowns-teenage-pregnancy-increase/a-59166242 (accessed September 23, 2022)</w:t>
      </w:r>
      <w:r w:rsidR="00B927BD" w:rsidRPr="00720851">
        <w:rPr>
          <w:szCs w:val="16"/>
        </w:rPr>
        <w:t>; “How COVID-19 has increased fertility, adolescent pregnancy and maternal deaths in East and Southern African countries,” UNFPA</w:t>
      </w:r>
      <w:r w:rsidR="00B80E93" w:rsidRPr="00720851">
        <w:rPr>
          <w:szCs w:val="16"/>
        </w:rPr>
        <w:t xml:space="preserve"> news release</w:t>
      </w:r>
      <w:r w:rsidR="00B927BD" w:rsidRPr="00720851">
        <w:rPr>
          <w:szCs w:val="16"/>
        </w:rPr>
        <w:t xml:space="preserve">, </w:t>
      </w:r>
      <w:r w:rsidR="00B80E93" w:rsidRPr="00720851">
        <w:rPr>
          <w:szCs w:val="16"/>
        </w:rPr>
        <w:t>July 11, 2021, https://esaro.unfpa.org/en/news/how-covid-19-has-increased-fertility-adolescent-pregnancy-and-maternal-deaths-east-and-southern (accessed September 23, 2022)</w:t>
      </w:r>
      <w:r w:rsidR="00815690" w:rsidRPr="00720851">
        <w:rPr>
          <w:szCs w:val="16"/>
        </w:rPr>
        <w:t>;</w:t>
      </w:r>
      <w:r w:rsidR="004301D0" w:rsidRPr="00720851">
        <w:rPr>
          <w:szCs w:val="16"/>
        </w:rPr>
        <w:t xml:space="preserve"> “</w:t>
      </w:r>
      <w:proofErr w:type="spellStart"/>
      <w:r w:rsidR="004301D0" w:rsidRPr="00720851">
        <w:rPr>
          <w:szCs w:val="16"/>
        </w:rPr>
        <w:t>L’Afrique</w:t>
      </w:r>
      <w:proofErr w:type="spellEnd"/>
      <w:r w:rsidR="004301D0" w:rsidRPr="00720851">
        <w:rPr>
          <w:szCs w:val="16"/>
        </w:rPr>
        <w:t xml:space="preserve"> face au Covid-19: les pics de </w:t>
      </w:r>
      <w:proofErr w:type="spellStart"/>
      <w:r w:rsidR="004301D0" w:rsidRPr="00720851">
        <w:rPr>
          <w:szCs w:val="16"/>
        </w:rPr>
        <w:t>grossesses</w:t>
      </w:r>
      <w:proofErr w:type="spellEnd"/>
      <w:r w:rsidR="004301D0" w:rsidRPr="00720851">
        <w:rPr>
          <w:szCs w:val="16"/>
        </w:rPr>
        <w:t xml:space="preserve"> </w:t>
      </w:r>
      <w:proofErr w:type="spellStart"/>
      <w:r w:rsidR="003F1650" w:rsidRPr="00720851">
        <w:rPr>
          <w:szCs w:val="16"/>
        </w:rPr>
        <w:t>précoces</w:t>
      </w:r>
      <w:proofErr w:type="spellEnd"/>
      <w:r w:rsidR="003F1650" w:rsidRPr="00720851">
        <w:rPr>
          <w:szCs w:val="16"/>
        </w:rPr>
        <w:t xml:space="preserve"> </w:t>
      </w:r>
      <w:proofErr w:type="spellStart"/>
      <w:r w:rsidR="003F1650" w:rsidRPr="00720851">
        <w:rPr>
          <w:szCs w:val="16"/>
        </w:rPr>
        <w:t>mettent</w:t>
      </w:r>
      <w:proofErr w:type="spellEnd"/>
      <w:r w:rsidR="003F1650" w:rsidRPr="00720851">
        <w:rPr>
          <w:szCs w:val="16"/>
        </w:rPr>
        <w:t xml:space="preserve"> </w:t>
      </w:r>
      <w:proofErr w:type="spellStart"/>
      <w:r w:rsidR="003F1650" w:rsidRPr="00720851">
        <w:rPr>
          <w:szCs w:val="16"/>
        </w:rPr>
        <w:t>en</w:t>
      </w:r>
      <w:proofErr w:type="spellEnd"/>
      <w:r w:rsidR="003F1650" w:rsidRPr="00720851">
        <w:rPr>
          <w:szCs w:val="16"/>
        </w:rPr>
        <w:t xml:space="preserve"> peril </w:t>
      </w:r>
      <w:proofErr w:type="spellStart"/>
      <w:r w:rsidR="003F1650" w:rsidRPr="00720851">
        <w:rPr>
          <w:szCs w:val="16"/>
        </w:rPr>
        <w:t>l’avenir</w:t>
      </w:r>
      <w:proofErr w:type="spellEnd"/>
      <w:r w:rsidR="003F1650" w:rsidRPr="00720851">
        <w:rPr>
          <w:szCs w:val="16"/>
        </w:rPr>
        <w:t xml:space="preserve"> des </w:t>
      </w:r>
      <w:proofErr w:type="spellStart"/>
      <w:r w:rsidR="003F1650" w:rsidRPr="00720851">
        <w:rPr>
          <w:szCs w:val="16"/>
        </w:rPr>
        <w:t>jeunes</w:t>
      </w:r>
      <w:proofErr w:type="spellEnd"/>
      <w:r w:rsidR="003F1650" w:rsidRPr="00720851">
        <w:rPr>
          <w:szCs w:val="16"/>
        </w:rPr>
        <w:t xml:space="preserve"> filles</w:t>
      </w:r>
      <w:r w:rsidR="00F3177C" w:rsidRPr="00720851">
        <w:rPr>
          <w:szCs w:val="16"/>
        </w:rPr>
        <w:t>,”</w:t>
      </w:r>
      <w:r w:rsidR="00815690" w:rsidRPr="00720851">
        <w:rPr>
          <w:szCs w:val="16"/>
        </w:rPr>
        <w:t xml:space="preserve"> </w:t>
      </w:r>
      <w:r w:rsidR="004301D0" w:rsidRPr="00720851">
        <w:rPr>
          <w:i/>
          <w:iCs/>
          <w:szCs w:val="16"/>
        </w:rPr>
        <w:t>Le Monde Afrique</w:t>
      </w:r>
      <w:r w:rsidR="00F3177C" w:rsidRPr="00720851">
        <w:rPr>
          <w:szCs w:val="16"/>
        </w:rPr>
        <w:t xml:space="preserve">, </w:t>
      </w:r>
      <w:r w:rsidR="00175DDA" w:rsidRPr="00720851">
        <w:rPr>
          <w:szCs w:val="16"/>
        </w:rPr>
        <w:t>February 1,</w:t>
      </w:r>
      <w:r w:rsidR="00772FE3" w:rsidRPr="00720851">
        <w:rPr>
          <w:szCs w:val="16"/>
        </w:rPr>
        <w:t xml:space="preserve"> </w:t>
      </w:r>
      <w:r w:rsidR="00175DDA" w:rsidRPr="00720851">
        <w:rPr>
          <w:szCs w:val="16"/>
        </w:rPr>
        <w:t xml:space="preserve">2022, </w:t>
      </w:r>
      <w:r w:rsidR="00C22175" w:rsidRPr="00720851">
        <w:rPr>
          <w:szCs w:val="16"/>
        </w:rPr>
        <w:t>https://www.lemonde.fr/afrique/article/2022/01/31/l-afrique-face-au-covid-19-les-pics-de-grossesses-precoces-mettent-en-peril-l-avenir-des-jeunes-filles_6111747_3212.html</w:t>
      </w:r>
      <w:r w:rsidR="004F2F82" w:rsidRPr="00720851">
        <w:rPr>
          <w:szCs w:val="16"/>
        </w:rPr>
        <w:t xml:space="preserve"> (accessed September 29, 2022).</w:t>
      </w:r>
    </w:p>
  </w:footnote>
  <w:footnote w:id="41">
    <w:p w14:paraId="42D46A40" w14:textId="575F99EF" w:rsidR="00766FEE" w:rsidRPr="00720851" w:rsidRDefault="00766FEE">
      <w:pPr>
        <w:pStyle w:val="FootnoteText"/>
        <w:rPr>
          <w:szCs w:val="16"/>
        </w:rPr>
      </w:pPr>
      <w:r w:rsidRPr="00720851">
        <w:rPr>
          <w:rStyle w:val="FootnoteReference"/>
          <w:rFonts w:ascii="MetaPro-Norm" w:hAnsi="MetaPro-Norm"/>
          <w:sz w:val="16"/>
          <w:szCs w:val="16"/>
        </w:rPr>
        <w:footnoteRef/>
      </w:r>
      <w:r w:rsidRPr="00720851">
        <w:rPr>
          <w:szCs w:val="16"/>
        </w:rPr>
        <w:t xml:space="preserve"> Guttmacher Institute, </w:t>
      </w:r>
      <w:r w:rsidR="006C68EC" w:rsidRPr="00720851">
        <w:rPr>
          <w:szCs w:val="16"/>
        </w:rPr>
        <w:t>“</w:t>
      </w:r>
      <w:r w:rsidRPr="00720851">
        <w:rPr>
          <w:szCs w:val="16"/>
        </w:rPr>
        <w:t xml:space="preserve">Country Profile: </w:t>
      </w:r>
      <w:r w:rsidR="005962AC" w:rsidRPr="00720851">
        <w:rPr>
          <w:szCs w:val="16"/>
        </w:rPr>
        <w:t>Mauritania</w:t>
      </w:r>
      <w:r w:rsidRPr="00720851">
        <w:rPr>
          <w:szCs w:val="16"/>
        </w:rPr>
        <w:t xml:space="preserve">: </w:t>
      </w:r>
      <w:r w:rsidR="006C68EC" w:rsidRPr="00720851">
        <w:rPr>
          <w:szCs w:val="16"/>
        </w:rPr>
        <w:t>Unmet needs fo</w:t>
      </w:r>
      <w:r w:rsidR="005962AC" w:rsidRPr="00720851">
        <w:rPr>
          <w:szCs w:val="16"/>
        </w:rPr>
        <w:t>r</w:t>
      </w:r>
      <w:r w:rsidR="006C68EC" w:rsidRPr="00720851">
        <w:rPr>
          <w:szCs w:val="16"/>
        </w:rPr>
        <w:t xml:space="preserve"> services,” </w:t>
      </w:r>
      <w:r w:rsidR="005962AC" w:rsidRPr="00720851">
        <w:rPr>
          <w:szCs w:val="16"/>
        </w:rPr>
        <w:t xml:space="preserve">https://www.guttmacher.org/regions/africa/mauritania </w:t>
      </w:r>
      <w:r w:rsidR="006C68EC" w:rsidRPr="00720851">
        <w:rPr>
          <w:szCs w:val="16"/>
        </w:rPr>
        <w:t xml:space="preserve">(accessed </w:t>
      </w:r>
      <w:r w:rsidR="005962AC" w:rsidRPr="00720851">
        <w:rPr>
          <w:szCs w:val="16"/>
        </w:rPr>
        <w:t>December 16</w:t>
      </w:r>
      <w:r w:rsidR="006C68EC" w:rsidRPr="00720851">
        <w:rPr>
          <w:szCs w:val="16"/>
        </w:rPr>
        <w:t>, 2022).</w:t>
      </w:r>
    </w:p>
  </w:footnote>
  <w:footnote w:id="42">
    <w:p w14:paraId="13F53179" w14:textId="6730A178" w:rsidR="00076DD1" w:rsidRPr="00720851" w:rsidRDefault="00076DD1">
      <w:pPr>
        <w:pStyle w:val="FootnoteText"/>
        <w:rPr>
          <w:szCs w:val="16"/>
        </w:rPr>
      </w:pPr>
      <w:r w:rsidRPr="00720851">
        <w:rPr>
          <w:rStyle w:val="FootnoteReference"/>
          <w:rFonts w:ascii="MetaPro-Norm" w:hAnsi="MetaPro-Norm"/>
          <w:sz w:val="16"/>
          <w:szCs w:val="16"/>
        </w:rPr>
        <w:footnoteRef/>
      </w:r>
      <w:r w:rsidRPr="00720851">
        <w:rPr>
          <w:szCs w:val="16"/>
        </w:rPr>
        <w:t xml:space="preserve"> Guttmacher Institute, “Country Profile: </w:t>
      </w:r>
      <w:r w:rsidR="005962AC" w:rsidRPr="00720851">
        <w:rPr>
          <w:szCs w:val="16"/>
        </w:rPr>
        <w:t>Mauritania</w:t>
      </w:r>
      <w:r w:rsidRPr="00720851">
        <w:rPr>
          <w:szCs w:val="16"/>
        </w:rPr>
        <w:t xml:space="preserve">: Unintended pregnancy and abortion,” </w:t>
      </w:r>
      <w:r w:rsidR="005962AC" w:rsidRPr="00720851">
        <w:rPr>
          <w:szCs w:val="16"/>
        </w:rPr>
        <w:t>https://www.guttmacher.org/regions/africa/mauritania (accessed December 16, 2022).</w:t>
      </w:r>
    </w:p>
  </w:footnote>
  <w:footnote w:id="43">
    <w:p w14:paraId="59EA99E3" w14:textId="763961D2" w:rsidR="00076DD1" w:rsidRPr="00720851" w:rsidRDefault="00076DD1">
      <w:pPr>
        <w:pStyle w:val="FootnoteText"/>
        <w:rPr>
          <w:szCs w:val="16"/>
          <w:lang w:val="en-GB"/>
        </w:rPr>
      </w:pPr>
      <w:r w:rsidRPr="00720851">
        <w:rPr>
          <w:rStyle w:val="FootnoteReference"/>
          <w:rFonts w:ascii="MetaPro-Norm" w:hAnsi="MetaPro-Norm"/>
          <w:sz w:val="16"/>
          <w:szCs w:val="16"/>
        </w:rPr>
        <w:footnoteRef/>
      </w:r>
      <w:r w:rsidRPr="00720851">
        <w:rPr>
          <w:szCs w:val="16"/>
          <w:lang w:val="en-GB"/>
        </w:rPr>
        <w:t xml:space="preserve"> Ibid.</w:t>
      </w:r>
    </w:p>
  </w:footnote>
  <w:footnote w:id="44">
    <w:p w14:paraId="507E51E6" w14:textId="3F3A7D09" w:rsidR="00970D9C" w:rsidRPr="00720851" w:rsidRDefault="00970D9C">
      <w:pPr>
        <w:pStyle w:val="FootnoteText"/>
        <w:rPr>
          <w:szCs w:val="16"/>
        </w:rPr>
      </w:pPr>
      <w:r w:rsidRPr="00720851">
        <w:rPr>
          <w:rStyle w:val="FootnoteReference"/>
          <w:rFonts w:ascii="MetaPro-Norm" w:hAnsi="MetaPro-Norm"/>
          <w:sz w:val="16"/>
          <w:szCs w:val="16"/>
        </w:rPr>
        <w:footnoteRef/>
      </w:r>
      <w:r w:rsidRPr="00720851">
        <w:rPr>
          <w:szCs w:val="16"/>
        </w:rPr>
        <w:t xml:space="preserve"> </w:t>
      </w:r>
      <w:r w:rsidR="00DB7A24" w:rsidRPr="00720851">
        <w:rPr>
          <w:szCs w:val="16"/>
        </w:rPr>
        <w:t xml:space="preserve">Safe2Choose, “Abortion in Mauritania,” https://safe2choose.org/abortion-information/countries/mauritania (accessed January 6, 2023); </w:t>
      </w:r>
      <w:r w:rsidR="00D42FF7" w:rsidRPr="00720851">
        <w:rPr>
          <w:szCs w:val="16"/>
        </w:rPr>
        <w:t xml:space="preserve">European Civil Protection and Humanitarian Aid Operations, “Mauritania,” </w:t>
      </w:r>
      <w:r w:rsidR="001B3E28" w:rsidRPr="00720851">
        <w:rPr>
          <w:szCs w:val="16"/>
        </w:rPr>
        <w:t>https://civil-protection-humanitarian-aid.ec.europa.eu/news-stories/stories/mauritania-breaking-down-sexual-taboos-improving-health-refugees_en (accessed January 6, 2022)</w:t>
      </w:r>
      <w:r w:rsidR="00C31F1C" w:rsidRPr="00720851">
        <w:rPr>
          <w:szCs w:val="16"/>
        </w:rPr>
        <w:t>; Law No 25 of 2017, art. 21, https://abortion-policies.srhr.org/documents/countries/06-Mauritania-Law-2017-025-relating-to-reproductive-health-2017.pdf</w:t>
      </w:r>
    </w:p>
  </w:footnote>
  <w:footnote w:id="45">
    <w:p w14:paraId="2E4E07B9" w14:textId="41E58BBC" w:rsidR="007136C7" w:rsidRPr="00720851" w:rsidRDefault="007136C7" w:rsidP="00103DA3">
      <w:pPr>
        <w:pStyle w:val="FootnoteText"/>
        <w:rPr>
          <w:szCs w:val="16"/>
        </w:rPr>
      </w:pPr>
      <w:r w:rsidRPr="00720851">
        <w:rPr>
          <w:rStyle w:val="FootnoteReference"/>
          <w:rFonts w:ascii="MetaPro-Norm" w:hAnsi="MetaPro-Norm"/>
          <w:sz w:val="16"/>
          <w:szCs w:val="16"/>
        </w:rPr>
        <w:footnoteRef/>
      </w:r>
      <w:r w:rsidRPr="00720851">
        <w:rPr>
          <w:szCs w:val="16"/>
        </w:rPr>
        <w:t xml:space="preserve"> </w:t>
      </w:r>
      <w:r w:rsidR="00103DA3" w:rsidRPr="00720851">
        <w:rPr>
          <w:szCs w:val="16"/>
        </w:rPr>
        <w:t xml:space="preserve">Human Rights Watch, </w:t>
      </w:r>
      <w:r w:rsidR="00103DA3" w:rsidRPr="00720851">
        <w:rPr>
          <w:i/>
          <w:iCs/>
          <w:szCs w:val="16"/>
        </w:rPr>
        <w:t>“They Told Me to Keep Quiet”: Obstacles to Justice and Remedy for Sexual Assault Survivors in Mauritania</w:t>
      </w:r>
      <w:r w:rsidR="00103DA3" w:rsidRPr="00720851">
        <w:rPr>
          <w:szCs w:val="16"/>
        </w:rPr>
        <w:t xml:space="preserve"> (New York: Human Rights Watch, 2018)</w:t>
      </w:r>
      <w:r w:rsidR="00822F75" w:rsidRPr="00720851">
        <w:rPr>
          <w:szCs w:val="16"/>
        </w:rPr>
        <w:t>, https://www.hrw.org/report/2018/09/05/they-told-me-keep-quiet/obstacles-justice-and-remedy-sexual-assault-survivors</w:t>
      </w:r>
      <w:r w:rsidR="00103DA3" w:rsidRPr="00720851">
        <w:rPr>
          <w:szCs w:val="16"/>
        </w:rPr>
        <w:t xml:space="preserve">; </w:t>
      </w:r>
      <w:r w:rsidRPr="00720851">
        <w:rPr>
          <w:szCs w:val="16"/>
        </w:rPr>
        <w:t>“Human Rights Watch, “‘A Brighter Future: Empowering Pregnant Girls and Adolescent Mothers to Stay in School’: Education Access across the African Union: A Human Rights Watch Index,” August 29, 2022, https://www.hrw.org/video-photos/interactive/2022/08/29/brighter-future-empowering-pregnant-girls-and-adolescent.</w:t>
      </w:r>
    </w:p>
  </w:footnote>
  <w:footnote w:id="46">
    <w:p w14:paraId="15BCB5C8" w14:textId="43E926DA" w:rsidR="00AE0710" w:rsidRPr="00720851" w:rsidRDefault="00AE0710">
      <w:pPr>
        <w:pStyle w:val="FootnoteText"/>
        <w:rPr>
          <w:szCs w:val="16"/>
        </w:rPr>
      </w:pPr>
      <w:r w:rsidRPr="00720851">
        <w:rPr>
          <w:rStyle w:val="FootnoteReference"/>
          <w:rFonts w:ascii="MetaPro-Norm" w:hAnsi="MetaPro-Norm"/>
          <w:sz w:val="16"/>
          <w:szCs w:val="16"/>
        </w:rPr>
        <w:footnoteRef/>
      </w:r>
      <w:r w:rsidRPr="00720851">
        <w:rPr>
          <w:szCs w:val="16"/>
        </w:rPr>
        <w:t xml:space="preserve"> Human Rights Watch interview with </w:t>
      </w:r>
      <w:r w:rsidRPr="00720851">
        <w:rPr>
          <w:szCs w:val="16"/>
        </w:rPr>
        <w:t>lawyer for the Mauritanian Association for the Health of the Mother and the Child</w:t>
      </w:r>
      <w:r w:rsidR="006A4C43" w:rsidRPr="00720851">
        <w:rPr>
          <w:szCs w:val="16"/>
        </w:rPr>
        <w:t>, Nouakchott, January 24, 2018.</w:t>
      </w:r>
    </w:p>
  </w:footnote>
  <w:footnote w:id="47">
    <w:p w14:paraId="5F0C1F79" w14:textId="78397968" w:rsidR="001D0A03" w:rsidRPr="00720851" w:rsidRDefault="001D0A03">
      <w:pPr>
        <w:pStyle w:val="FootnoteText"/>
        <w:rPr>
          <w:szCs w:val="16"/>
        </w:rPr>
      </w:pPr>
      <w:r w:rsidRPr="00720851">
        <w:rPr>
          <w:rStyle w:val="FootnoteReference"/>
          <w:rFonts w:ascii="MetaPro-Norm" w:hAnsi="MetaPro-Norm"/>
          <w:sz w:val="16"/>
          <w:szCs w:val="16"/>
        </w:rPr>
        <w:footnoteRef/>
      </w:r>
      <w:r w:rsidRPr="00720851">
        <w:rPr>
          <w:szCs w:val="16"/>
        </w:rPr>
        <w:t xml:space="preserve"> Human Rights Watch, </w:t>
      </w:r>
      <w:r w:rsidRPr="00720851">
        <w:rPr>
          <w:i/>
          <w:iCs/>
          <w:szCs w:val="16"/>
        </w:rPr>
        <w:t>“They Told Me to Keep Quiet”: Obstacles to Justice and Remedy for Sexual Assault Survivors in Mauritania</w:t>
      </w:r>
      <w:r w:rsidRPr="00720851">
        <w:rPr>
          <w:szCs w:val="16"/>
        </w:rPr>
        <w:t xml:space="preserve"> (New York: Human Rights Watch, 2018), https://www.hrw.org/report/2018/09/05/they-told-me-keep-quiet/obstacles-justice-and-remedy-sexual-assault-survivors, pp. 21-22.</w:t>
      </w:r>
    </w:p>
  </w:footnote>
  <w:footnote w:id="48">
    <w:p w14:paraId="71488A95" w14:textId="1D52D299" w:rsidR="00113E5B" w:rsidRPr="00720851" w:rsidRDefault="00113E5B">
      <w:pPr>
        <w:pStyle w:val="FootnoteText"/>
        <w:rPr>
          <w:szCs w:val="16"/>
        </w:rPr>
      </w:pPr>
      <w:r w:rsidRPr="00720851">
        <w:rPr>
          <w:rStyle w:val="FootnoteReference"/>
          <w:rFonts w:ascii="MetaPro-Norm" w:hAnsi="MetaPro-Norm"/>
          <w:sz w:val="16"/>
          <w:szCs w:val="16"/>
        </w:rPr>
        <w:footnoteRef/>
      </w:r>
      <w:r w:rsidRPr="00720851">
        <w:rPr>
          <w:szCs w:val="16"/>
        </w:rPr>
        <w:t xml:space="preserve"> </w:t>
      </w:r>
      <w:r w:rsidR="00632448" w:rsidRPr="00720851">
        <w:rPr>
          <w:szCs w:val="16"/>
        </w:rPr>
        <w:t xml:space="preserve">Government of the Islamic Republic of Mauritania, </w:t>
      </w:r>
      <w:r w:rsidR="003C14C6" w:rsidRPr="00720851">
        <w:rPr>
          <w:szCs w:val="16"/>
        </w:rPr>
        <w:t xml:space="preserve">“Ordonnance n°2005-015 </w:t>
      </w:r>
      <w:proofErr w:type="spellStart"/>
      <w:r w:rsidR="003C14C6" w:rsidRPr="00720851">
        <w:rPr>
          <w:szCs w:val="16"/>
        </w:rPr>
        <w:t>portant</w:t>
      </w:r>
      <w:proofErr w:type="spellEnd"/>
      <w:r w:rsidR="003C14C6" w:rsidRPr="00720851">
        <w:rPr>
          <w:szCs w:val="16"/>
        </w:rPr>
        <w:t xml:space="preserve"> protection </w:t>
      </w:r>
      <w:proofErr w:type="spellStart"/>
      <w:r w:rsidR="003C14C6" w:rsidRPr="00720851">
        <w:rPr>
          <w:szCs w:val="16"/>
        </w:rPr>
        <w:t>pénale</w:t>
      </w:r>
      <w:proofErr w:type="spellEnd"/>
      <w:r w:rsidR="003C14C6" w:rsidRPr="00720851">
        <w:rPr>
          <w:szCs w:val="16"/>
        </w:rPr>
        <w:t xml:space="preserve"> de </w:t>
      </w:r>
      <w:proofErr w:type="spellStart"/>
      <w:r w:rsidR="003C14C6" w:rsidRPr="00720851">
        <w:rPr>
          <w:szCs w:val="16"/>
        </w:rPr>
        <w:t>l’enfant</w:t>
      </w:r>
      <w:proofErr w:type="spellEnd"/>
      <w:r w:rsidR="003C14C6" w:rsidRPr="00720851">
        <w:rPr>
          <w:szCs w:val="16"/>
        </w:rPr>
        <w:t xml:space="preserve">” (“Ordinance No. 2005-015 on the criminal protection of children”), </w:t>
      </w:r>
      <w:r w:rsidR="00391293" w:rsidRPr="00720851">
        <w:rPr>
          <w:szCs w:val="16"/>
        </w:rPr>
        <w:t>https://features.hrw.org/features/african-union/files/Mauritania%20-%20Ordonnance%20n%202005-015%20portant%20protection%20pe%CC%81nale%20de%20l%E2%80%99enfant.pdf</w:t>
      </w:r>
      <w:r w:rsidR="0023355B" w:rsidRPr="00720851">
        <w:rPr>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284303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BC68C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81C51A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A695E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8EAC6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95A166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69874C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37C3F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A4E92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E8AB34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3C4C9A"/>
    <w:multiLevelType w:val="hybridMultilevel"/>
    <w:tmpl w:val="AC8AD6C8"/>
    <w:lvl w:ilvl="0" w:tplc="205CADEC">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C76AB6"/>
    <w:multiLevelType w:val="hybridMultilevel"/>
    <w:tmpl w:val="F560146A"/>
    <w:lvl w:ilvl="0" w:tplc="E8E095B2">
      <w:start w:val="1"/>
      <w:numFmt w:val="bullet"/>
      <w:lvlText w:val=""/>
      <w:lvlJc w:val="left"/>
      <w:pPr>
        <w:ind w:left="720" w:hanging="360"/>
      </w:pPr>
      <w:rPr>
        <w:rFonts w:ascii="Symbol" w:hAnsi="Symbol" w:hint="default"/>
      </w:rPr>
    </w:lvl>
    <w:lvl w:ilvl="1" w:tplc="6B923D5E">
      <w:start w:val="1"/>
      <w:numFmt w:val="bullet"/>
      <w:lvlText w:val="o"/>
      <w:lvlJc w:val="left"/>
      <w:pPr>
        <w:ind w:left="1440" w:hanging="360"/>
      </w:pPr>
      <w:rPr>
        <w:rFonts w:ascii="Courier New" w:hAnsi="Courier New" w:hint="default"/>
      </w:rPr>
    </w:lvl>
    <w:lvl w:ilvl="2" w:tplc="9898988A">
      <w:start w:val="1"/>
      <w:numFmt w:val="bullet"/>
      <w:lvlText w:val=""/>
      <w:lvlJc w:val="left"/>
      <w:pPr>
        <w:ind w:left="2160" w:hanging="360"/>
      </w:pPr>
      <w:rPr>
        <w:rFonts w:ascii="Wingdings" w:hAnsi="Wingdings" w:hint="default"/>
      </w:rPr>
    </w:lvl>
    <w:lvl w:ilvl="3" w:tplc="8D9E6CCC">
      <w:start w:val="1"/>
      <w:numFmt w:val="bullet"/>
      <w:lvlText w:val=""/>
      <w:lvlJc w:val="left"/>
      <w:pPr>
        <w:ind w:left="2880" w:hanging="360"/>
      </w:pPr>
      <w:rPr>
        <w:rFonts w:ascii="Symbol" w:hAnsi="Symbol" w:hint="default"/>
      </w:rPr>
    </w:lvl>
    <w:lvl w:ilvl="4" w:tplc="38E0479E">
      <w:start w:val="1"/>
      <w:numFmt w:val="bullet"/>
      <w:lvlText w:val="o"/>
      <w:lvlJc w:val="left"/>
      <w:pPr>
        <w:ind w:left="3600" w:hanging="360"/>
      </w:pPr>
      <w:rPr>
        <w:rFonts w:ascii="Courier New" w:hAnsi="Courier New" w:hint="default"/>
      </w:rPr>
    </w:lvl>
    <w:lvl w:ilvl="5" w:tplc="E9FAD716">
      <w:start w:val="1"/>
      <w:numFmt w:val="bullet"/>
      <w:lvlText w:val=""/>
      <w:lvlJc w:val="left"/>
      <w:pPr>
        <w:ind w:left="4320" w:hanging="360"/>
      </w:pPr>
      <w:rPr>
        <w:rFonts w:ascii="Wingdings" w:hAnsi="Wingdings" w:hint="default"/>
      </w:rPr>
    </w:lvl>
    <w:lvl w:ilvl="6" w:tplc="05CEE92A">
      <w:start w:val="1"/>
      <w:numFmt w:val="bullet"/>
      <w:lvlText w:val=""/>
      <w:lvlJc w:val="left"/>
      <w:pPr>
        <w:ind w:left="5040" w:hanging="360"/>
      </w:pPr>
      <w:rPr>
        <w:rFonts w:ascii="Symbol" w:hAnsi="Symbol" w:hint="default"/>
      </w:rPr>
    </w:lvl>
    <w:lvl w:ilvl="7" w:tplc="9B5EF30E">
      <w:start w:val="1"/>
      <w:numFmt w:val="bullet"/>
      <w:lvlText w:val="o"/>
      <w:lvlJc w:val="left"/>
      <w:pPr>
        <w:ind w:left="5760" w:hanging="360"/>
      </w:pPr>
      <w:rPr>
        <w:rFonts w:ascii="Courier New" w:hAnsi="Courier New" w:hint="default"/>
      </w:rPr>
    </w:lvl>
    <w:lvl w:ilvl="8" w:tplc="EC2CFAA2">
      <w:start w:val="1"/>
      <w:numFmt w:val="bullet"/>
      <w:lvlText w:val=""/>
      <w:lvlJc w:val="left"/>
      <w:pPr>
        <w:ind w:left="6480" w:hanging="360"/>
      </w:pPr>
      <w:rPr>
        <w:rFonts w:ascii="Wingdings" w:hAnsi="Wingdings" w:hint="default"/>
      </w:rPr>
    </w:lvl>
  </w:abstractNum>
  <w:abstractNum w:abstractNumId="12" w15:restartNumberingAfterBreak="0">
    <w:nsid w:val="145A7F4B"/>
    <w:multiLevelType w:val="multilevel"/>
    <w:tmpl w:val="5CD8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6537D3"/>
    <w:multiLevelType w:val="hybridMultilevel"/>
    <w:tmpl w:val="28AA5544"/>
    <w:lvl w:ilvl="0" w:tplc="A78C1280">
      <w:start w:val="17"/>
      <w:numFmt w:val="bullet"/>
      <w:lvlText w:val=""/>
      <w:lvlJc w:val="left"/>
      <w:pPr>
        <w:ind w:left="720" w:hanging="360"/>
      </w:pPr>
      <w:rPr>
        <w:rFonts w:ascii="Symbol" w:eastAsia="SimSu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A40944"/>
    <w:multiLevelType w:val="hybridMultilevel"/>
    <w:tmpl w:val="3FBA406E"/>
    <w:lvl w:ilvl="0" w:tplc="1668DF3A">
      <w:start w:val="1"/>
      <w:numFmt w:val="bullet"/>
      <w:lvlText w:val=""/>
      <w:lvlJc w:val="left"/>
      <w:pPr>
        <w:ind w:left="720" w:hanging="360"/>
      </w:pPr>
      <w:rPr>
        <w:rFonts w:ascii="Symbol" w:hAnsi="Symbol" w:hint="default"/>
      </w:rPr>
    </w:lvl>
    <w:lvl w:ilvl="1" w:tplc="44804B5C">
      <w:start w:val="1"/>
      <w:numFmt w:val="bullet"/>
      <w:lvlText w:val="o"/>
      <w:lvlJc w:val="left"/>
      <w:pPr>
        <w:ind w:left="1440" w:hanging="360"/>
      </w:pPr>
      <w:rPr>
        <w:rFonts w:ascii="Courier New" w:hAnsi="Courier New" w:hint="default"/>
      </w:rPr>
    </w:lvl>
    <w:lvl w:ilvl="2" w:tplc="6F86D4EE">
      <w:start w:val="1"/>
      <w:numFmt w:val="bullet"/>
      <w:lvlText w:val=""/>
      <w:lvlJc w:val="left"/>
      <w:pPr>
        <w:ind w:left="2160" w:hanging="360"/>
      </w:pPr>
      <w:rPr>
        <w:rFonts w:ascii="Wingdings" w:hAnsi="Wingdings" w:hint="default"/>
      </w:rPr>
    </w:lvl>
    <w:lvl w:ilvl="3" w:tplc="5BD200D6">
      <w:start w:val="1"/>
      <w:numFmt w:val="bullet"/>
      <w:lvlText w:val=""/>
      <w:lvlJc w:val="left"/>
      <w:pPr>
        <w:ind w:left="2880" w:hanging="360"/>
      </w:pPr>
      <w:rPr>
        <w:rFonts w:ascii="Symbol" w:hAnsi="Symbol" w:hint="default"/>
      </w:rPr>
    </w:lvl>
    <w:lvl w:ilvl="4" w:tplc="53843E94">
      <w:start w:val="1"/>
      <w:numFmt w:val="bullet"/>
      <w:lvlText w:val="o"/>
      <w:lvlJc w:val="left"/>
      <w:pPr>
        <w:ind w:left="3600" w:hanging="360"/>
      </w:pPr>
      <w:rPr>
        <w:rFonts w:ascii="Courier New" w:hAnsi="Courier New" w:hint="default"/>
      </w:rPr>
    </w:lvl>
    <w:lvl w:ilvl="5" w:tplc="12464ABC">
      <w:start w:val="1"/>
      <w:numFmt w:val="bullet"/>
      <w:lvlText w:val=""/>
      <w:lvlJc w:val="left"/>
      <w:pPr>
        <w:ind w:left="4320" w:hanging="360"/>
      </w:pPr>
      <w:rPr>
        <w:rFonts w:ascii="Wingdings" w:hAnsi="Wingdings" w:hint="default"/>
      </w:rPr>
    </w:lvl>
    <w:lvl w:ilvl="6" w:tplc="76B0A2FC">
      <w:start w:val="1"/>
      <w:numFmt w:val="bullet"/>
      <w:lvlText w:val=""/>
      <w:lvlJc w:val="left"/>
      <w:pPr>
        <w:ind w:left="5040" w:hanging="360"/>
      </w:pPr>
      <w:rPr>
        <w:rFonts w:ascii="Symbol" w:hAnsi="Symbol" w:hint="default"/>
      </w:rPr>
    </w:lvl>
    <w:lvl w:ilvl="7" w:tplc="0E24B924">
      <w:start w:val="1"/>
      <w:numFmt w:val="bullet"/>
      <w:lvlText w:val="o"/>
      <w:lvlJc w:val="left"/>
      <w:pPr>
        <w:ind w:left="5760" w:hanging="360"/>
      </w:pPr>
      <w:rPr>
        <w:rFonts w:ascii="Courier New" w:hAnsi="Courier New" w:hint="default"/>
      </w:rPr>
    </w:lvl>
    <w:lvl w:ilvl="8" w:tplc="1F5672D0">
      <w:start w:val="1"/>
      <w:numFmt w:val="bullet"/>
      <w:lvlText w:val=""/>
      <w:lvlJc w:val="left"/>
      <w:pPr>
        <w:ind w:left="6480" w:hanging="360"/>
      </w:pPr>
      <w:rPr>
        <w:rFonts w:ascii="Wingdings" w:hAnsi="Wingdings" w:hint="default"/>
      </w:rPr>
    </w:lvl>
  </w:abstractNum>
  <w:abstractNum w:abstractNumId="15" w15:restartNumberingAfterBreak="0">
    <w:nsid w:val="2E71725F"/>
    <w:multiLevelType w:val="hybridMultilevel"/>
    <w:tmpl w:val="85D0FC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058152A"/>
    <w:multiLevelType w:val="multilevel"/>
    <w:tmpl w:val="5F6C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E0833B7"/>
    <w:multiLevelType w:val="hybridMultilevel"/>
    <w:tmpl w:val="FFFFFFFF"/>
    <w:lvl w:ilvl="0" w:tplc="7834E516">
      <w:start w:val="1"/>
      <w:numFmt w:val="bullet"/>
      <w:lvlText w:val="·"/>
      <w:lvlJc w:val="left"/>
      <w:pPr>
        <w:ind w:left="720" w:hanging="360"/>
      </w:pPr>
      <w:rPr>
        <w:rFonts w:ascii="Symbol" w:hAnsi="Symbol" w:hint="default"/>
      </w:rPr>
    </w:lvl>
    <w:lvl w:ilvl="1" w:tplc="34B8C9E6">
      <w:start w:val="1"/>
      <w:numFmt w:val="bullet"/>
      <w:lvlText w:val="o"/>
      <w:lvlJc w:val="left"/>
      <w:pPr>
        <w:ind w:left="1440" w:hanging="360"/>
      </w:pPr>
      <w:rPr>
        <w:rFonts w:ascii="Courier New" w:hAnsi="Courier New" w:hint="default"/>
      </w:rPr>
    </w:lvl>
    <w:lvl w:ilvl="2" w:tplc="125CA9D6">
      <w:start w:val="1"/>
      <w:numFmt w:val="bullet"/>
      <w:lvlText w:val=""/>
      <w:lvlJc w:val="left"/>
      <w:pPr>
        <w:ind w:left="2160" w:hanging="360"/>
      </w:pPr>
      <w:rPr>
        <w:rFonts w:ascii="Wingdings" w:hAnsi="Wingdings" w:hint="default"/>
      </w:rPr>
    </w:lvl>
    <w:lvl w:ilvl="3" w:tplc="2528C75C">
      <w:start w:val="1"/>
      <w:numFmt w:val="bullet"/>
      <w:lvlText w:val=""/>
      <w:lvlJc w:val="left"/>
      <w:pPr>
        <w:ind w:left="2880" w:hanging="360"/>
      </w:pPr>
      <w:rPr>
        <w:rFonts w:ascii="Symbol" w:hAnsi="Symbol" w:hint="default"/>
      </w:rPr>
    </w:lvl>
    <w:lvl w:ilvl="4" w:tplc="B6043FDE">
      <w:start w:val="1"/>
      <w:numFmt w:val="bullet"/>
      <w:lvlText w:val="o"/>
      <w:lvlJc w:val="left"/>
      <w:pPr>
        <w:ind w:left="3600" w:hanging="360"/>
      </w:pPr>
      <w:rPr>
        <w:rFonts w:ascii="Courier New" w:hAnsi="Courier New" w:hint="default"/>
      </w:rPr>
    </w:lvl>
    <w:lvl w:ilvl="5" w:tplc="7DB60FF6">
      <w:start w:val="1"/>
      <w:numFmt w:val="bullet"/>
      <w:lvlText w:val=""/>
      <w:lvlJc w:val="left"/>
      <w:pPr>
        <w:ind w:left="4320" w:hanging="360"/>
      </w:pPr>
      <w:rPr>
        <w:rFonts w:ascii="Wingdings" w:hAnsi="Wingdings" w:hint="default"/>
      </w:rPr>
    </w:lvl>
    <w:lvl w:ilvl="6" w:tplc="D19AAA4A">
      <w:start w:val="1"/>
      <w:numFmt w:val="bullet"/>
      <w:lvlText w:val=""/>
      <w:lvlJc w:val="left"/>
      <w:pPr>
        <w:ind w:left="5040" w:hanging="360"/>
      </w:pPr>
      <w:rPr>
        <w:rFonts w:ascii="Symbol" w:hAnsi="Symbol" w:hint="default"/>
      </w:rPr>
    </w:lvl>
    <w:lvl w:ilvl="7" w:tplc="6EC268E2">
      <w:start w:val="1"/>
      <w:numFmt w:val="bullet"/>
      <w:lvlText w:val="o"/>
      <w:lvlJc w:val="left"/>
      <w:pPr>
        <w:ind w:left="5760" w:hanging="360"/>
      </w:pPr>
      <w:rPr>
        <w:rFonts w:ascii="Courier New" w:hAnsi="Courier New" w:hint="default"/>
      </w:rPr>
    </w:lvl>
    <w:lvl w:ilvl="8" w:tplc="0722F6CA">
      <w:start w:val="1"/>
      <w:numFmt w:val="bullet"/>
      <w:lvlText w:val=""/>
      <w:lvlJc w:val="left"/>
      <w:pPr>
        <w:ind w:left="6480" w:hanging="360"/>
      </w:pPr>
      <w:rPr>
        <w:rFonts w:ascii="Wingdings" w:hAnsi="Wingdings" w:hint="default"/>
      </w:rPr>
    </w:lvl>
  </w:abstractNum>
  <w:abstractNum w:abstractNumId="18" w15:restartNumberingAfterBreak="0">
    <w:nsid w:val="66D370EA"/>
    <w:multiLevelType w:val="hybridMultilevel"/>
    <w:tmpl w:val="41AA616C"/>
    <w:lvl w:ilvl="0" w:tplc="E78CA126">
      <w:start w:val="1"/>
      <w:numFmt w:val="bullet"/>
      <w:lvlText w:val=""/>
      <w:lvlJc w:val="left"/>
      <w:pPr>
        <w:ind w:left="720" w:hanging="360"/>
      </w:pPr>
      <w:rPr>
        <w:rFonts w:ascii="Symbol" w:hAnsi="Symbol" w:hint="default"/>
      </w:rPr>
    </w:lvl>
    <w:lvl w:ilvl="1" w:tplc="BD109A34">
      <w:start w:val="1"/>
      <w:numFmt w:val="bullet"/>
      <w:lvlText w:val="o"/>
      <w:lvlJc w:val="left"/>
      <w:pPr>
        <w:ind w:left="1440" w:hanging="360"/>
      </w:pPr>
      <w:rPr>
        <w:rFonts w:ascii="Courier New" w:hAnsi="Courier New" w:hint="default"/>
      </w:rPr>
    </w:lvl>
    <w:lvl w:ilvl="2" w:tplc="57B8B30A">
      <w:start w:val="1"/>
      <w:numFmt w:val="bullet"/>
      <w:lvlText w:val=""/>
      <w:lvlJc w:val="left"/>
      <w:pPr>
        <w:ind w:left="2160" w:hanging="360"/>
      </w:pPr>
      <w:rPr>
        <w:rFonts w:ascii="Wingdings" w:hAnsi="Wingdings" w:hint="default"/>
      </w:rPr>
    </w:lvl>
    <w:lvl w:ilvl="3" w:tplc="0F466BEA">
      <w:start w:val="1"/>
      <w:numFmt w:val="bullet"/>
      <w:lvlText w:val=""/>
      <w:lvlJc w:val="left"/>
      <w:pPr>
        <w:ind w:left="2880" w:hanging="360"/>
      </w:pPr>
      <w:rPr>
        <w:rFonts w:ascii="Symbol" w:hAnsi="Symbol" w:hint="default"/>
      </w:rPr>
    </w:lvl>
    <w:lvl w:ilvl="4" w:tplc="7F36B738">
      <w:start w:val="1"/>
      <w:numFmt w:val="bullet"/>
      <w:lvlText w:val="o"/>
      <w:lvlJc w:val="left"/>
      <w:pPr>
        <w:ind w:left="3600" w:hanging="360"/>
      </w:pPr>
      <w:rPr>
        <w:rFonts w:ascii="Courier New" w:hAnsi="Courier New" w:hint="default"/>
      </w:rPr>
    </w:lvl>
    <w:lvl w:ilvl="5" w:tplc="66042D9E">
      <w:start w:val="1"/>
      <w:numFmt w:val="bullet"/>
      <w:lvlText w:val=""/>
      <w:lvlJc w:val="left"/>
      <w:pPr>
        <w:ind w:left="4320" w:hanging="360"/>
      </w:pPr>
      <w:rPr>
        <w:rFonts w:ascii="Wingdings" w:hAnsi="Wingdings" w:hint="default"/>
      </w:rPr>
    </w:lvl>
    <w:lvl w:ilvl="6" w:tplc="590A71FA">
      <w:start w:val="1"/>
      <w:numFmt w:val="bullet"/>
      <w:lvlText w:val=""/>
      <w:lvlJc w:val="left"/>
      <w:pPr>
        <w:ind w:left="5040" w:hanging="360"/>
      </w:pPr>
      <w:rPr>
        <w:rFonts w:ascii="Symbol" w:hAnsi="Symbol" w:hint="default"/>
      </w:rPr>
    </w:lvl>
    <w:lvl w:ilvl="7" w:tplc="F1E0C3CA">
      <w:start w:val="1"/>
      <w:numFmt w:val="bullet"/>
      <w:lvlText w:val="o"/>
      <w:lvlJc w:val="left"/>
      <w:pPr>
        <w:ind w:left="5760" w:hanging="360"/>
      </w:pPr>
      <w:rPr>
        <w:rFonts w:ascii="Courier New" w:hAnsi="Courier New" w:hint="default"/>
      </w:rPr>
    </w:lvl>
    <w:lvl w:ilvl="8" w:tplc="8E58550E">
      <w:start w:val="1"/>
      <w:numFmt w:val="bullet"/>
      <w:lvlText w:val=""/>
      <w:lvlJc w:val="left"/>
      <w:pPr>
        <w:ind w:left="6480" w:hanging="360"/>
      </w:pPr>
      <w:rPr>
        <w:rFonts w:ascii="Wingdings" w:hAnsi="Wingdings" w:hint="default"/>
      </w:rPr>
    </w:lvl>
  </w:abstractNum>
  <w:abstractNum w:abstractNumId="19" w15:restartNumberingAfterBreak="0">
    <w:nsid w:val="6D900174"/>
    <w:multiLevelType w:val="hybridMultilevel"/>
    <w:tmpl w:val="FAD0889A"/>
    <w:lvl w:ilvl="0" w:tplc="E8E095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592818"/>
    <w:multiLevelType w:val="hybridMultilevel"/>
    <w:tmpl w:val="D07225D6"/>
    <w:lvl w:ilvl="0" w:tplc="D290979C">
      <w:start w:val="2020"/>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255096">
    <w:abstractNumId w:val="9"/>
  </w:num>
  <w:num w:numId="2" w16cid:durableId="480929020">
    <w:abstractNumId w:val="7"/>
  </w:num>
  <w:num w:numId="3" w16cid:durableId="445348389">
    <w:abstractNumId w:val="6"/>
  </w:num>
  <w:num w:numId="4" w16cid:durableId="1405643882">
    <w:abstractNumId w:val="8"/>
  </w:num>
  <w:num w:numId="5" w16cid:durableId="941915090">
    <w:abstractNumId w:val="3"/>
  </w:num>
  <w:num w:numId="6" w16cid:durableId="1722171132">
    <w:abstractNumId w:val="2"/>
  </w:num>
  <w:num w:numId="7" w16cid:durableId="486288806">
    <w:abstractNumId w:val="1"/>
  </w:num>
  <w:num w:numId="8" w16cid:durableId="367293559">
    <w:abstractNumId w:val="0"/>
  </w:num>
  <w:num w:numId="9" w16cid:durableId="567308210">
    <w:abstractNumId w:val="5"/>
  </w:num>
  <w:num w:numId="10" w16cid:durableId="1367483993">
    <w:abstractNumId w:val="4"/>
  </w:num>
  <w:num w:numId="11" w16cid:durableId="1437291535">
    <w:abstractNumId w:val="10"/>
  </w:num>
  <w:num w:numId="12" w16cid:durableId="424886852">
    <w:abstractNumId w:val="20"/>
  </w:num>
  <w:num w:numId="13" w16cid:durableId="989987874">
    <w:abstractNumId w:val="17"/>
  </w:num>
  <w:num w:numId="14" w16cid:durableId="1063066030">
    <w:abstractNumId w:val="12"/>
  </w:num>
  <w:num w:numId="15" w16cid:durableId="1448622126">
    <w:abstractNumId w:val="16"/>
  </w:num>
  <w:num w:numId="16" w16cid:durableId="1310741641">
    <w:abstractNumId w:val="13"/>
  </w:num>
  <w:num w:numId="17" w16cid:durableId="774908125">
    <w:abstractNumId w:val="15"/>
  </w:num>
  <w:num w:numId="18" w16cid:durableId="1565683229">
    <w:abstractNumId w:val="18"/>
  </w:num>
  <w:num w:numId="19" w16cid:durableId="1368531746">
    <w:abstractNumId w:val="14"/>
  </w:num>
  <w:num w:numId="20" w16cid:durableId="407927451">
    <w:abstractNumId w:val="11"/>
  </w:num>
  <w:num w:numId="21" w16cid:durableId="15150260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2CE"/>
    <w:rsid w:val="00001F5A"/>
    <w:rsid w:val="000060C0"/>
    <w:rsid w:val="000062F2"/>
    <w:rsid w:val="000069D6"/>
    <w:rsid w:val="00006CBE"/>
    <w:rsid w:val="000121C5"/>
    <w:rsid w:val="00020211"/>
    <w:rsid w:val="00021884"/>
    <w:rsid w:val="000223A9"/>
    <w:rsid w:val="00023B8B"/>
    <w:rsid w:val="0003112F"/>
    <w:rsid w:val="000322D8"/>
    <w:rsid w:val="00035D86"/>
    <w:rsid w:val="00035E96"/>
    <w:rsid w:val="00036DBC"/>
    <w:rsid w:val="0003744D"/>
    <w:rsid w:val="0004612D"/>
    <w:rsid w:val="00046848"/>
    <w:rsid w:val="00047D36"/>
    <w:rsid w:val="0005084F"/>
    <w:rsid w:val="00051A74"/>
    <w:rsid w:val="00052104"/>
    <w:rsid w:val="00053FF2"/>
    <w:rsid w:val="000555CD"/>
    <w:rsid w:val="0005624B"/>
    <w:rsid w:val="00057690"/>
    <w:rsid w:val="00062F81"/>
    <w:rsid w:val="00067200"/>
    <w:rsid w:val="000708C6"/>
    <w:rsid w:val="000738A5"/>
    <w:rsid w:val="000749A1"/>
    <w:rsid w:val="0007636B"/>
    <w:rsid w:val="00076DD1"/>
    <w:rsid w:val="000828FD"/>
    <w:rsid w:val="00082BE5"/>
    <w:rsid w:val="00082F7B"/>
    <w:rsid w:val="00087D6B"/>
    <w:rsid w:val="00091357"/>
    <w:rsid w:val="000938DC"/>
    <w:rsid w:val="000A163E"/>
    <w:rsid w:val="000A23C8"/>
    <w:rsid w:val="000A3FC6"/>
    <w:rsid w:val="000A70E9"/>
    <w:rsid w:val="000B0FA2"/>
    <w:rsid w:val="000B1756"/>
    <w:rsid w:val="000B18FC"/>
    <w:rsid w:val="000B2477"/>
    <w:rsid w:val="000B447F"/>
    <w:rsid w:val="000C4C22"/>
    <w:rsid w:val="000C7C90"/>
    <w:rsid w:val="000D408F"/>
    <w:rsid w:val="000D4492"/>
    <w:rsid w:val="000D63AD"/>
    <w:rsid w:val="000E072B"/>
    <w:rsid w:val="000E312E"/>
    <w:rsid w:val="000E331E"/>
    <w:rsid w:val="000E3A20"/>
    <w:rsid w:val="000E5EC8"/>
    <w:rsid w:val="000F2938"/>
    <w:rsid w:val="000F41F9"/>
    <w:rsid w:val="000F62F3"/>
    <w:rsid w:val="000F7E33"/>
    <w:rsid w:val="0010173E"/>
    <w:rsid w:val="00101FC1"/>
    <w:rsid w:val="00103DA3"/>
    <w:rsid w:val="00104B53"/>
    <w:rsid w:val="00106C87"/>
    <w:rsid w:val="00107D1C"/>
    <w:rsid w:val="00110797"/>
    <w:rsid w:val="00110E54"/>
    <w:rsid w:val="001112E3"/>
    <w:rsid w:val="00113E5B"/>
    <w:rsid w:val="00115A4B"/>
    <w:rsid w:val="00116D6F"/>
    <w:rsid w:val="001240A4"/>
    <w:rsid w:val="00130685"/>
    <w:rsid w:val="00136325"/>
    <w:rsid w:val="0013644C"/>
    <w:rsid w:val="001401A4"/>
    <w:rsid w:val="00143DFA"/>
    <w:rsid w:val="00145547"/>
    <w:rsid w:val="0014563D"/>
    <w:rsid w:val="0015019B"/>
    <w:rsid w:val="00150DE9"/>
    <w:rsid w:val="001518C2"/>
    <w:rsid w:val="00152F19"/>
    <w:rsid w:val="00153A0E"/>
    <w:rsid w:val="00154399"/>
    <w:rsid w:val="00154D39"/>
    <w:rsid w:val="001552E0"/>
    <w:rsid w:val="001562CE"/>
    <w:rsid w:val="00162862"/>
    <w:rsid w:val="00162A7E"/>
    <w:rsid w:val="00164311"/>
    <w:rsid w:val="00165451"/>
    <w:rsid w:val="00166C47"/>
    <w:rsid w:val="00172162"/>
    <w:rsid w:val="00174BFC"/>
    <w:rsid w:val="00174E0B"/>
    <w:rsid w:val="00174F82"/>
    <w:rsid w:val="00175027"/>
    <w:rsid w:val="00175DDA"/>
    <w:rsid w:val="0017683E"/>
    <w:rsid w:val="001772F3"/>
    <w:rsid w:val="00184F9B"/>
    <w:rsid w:val="00190AED"/>
    <w:rsid w:val="00190C0D"/>
    <w:rsid w:val="00190D29"/>
    <w:rsid w:val="001A1490"/>
    <w:rsid w:val="001A2C45"/>
    <w:rsid w:val="001A5FD4"/>
    <w:rsid w:val="001A6089"/>
    <w:rsid w:val="001B0DF1"/>
    <w:rsid w:val="001B1EBB"/>
    <w:rsid w:val="001B3E28"/>
    <w:rsid w:val="001B7CA1"/>
    <w:rsid w:val="001C1981"/>
    <w:rsid w:val="001D060A"/>
    <w:rsid w:val="001D0A03"/>
    <w:rsid w:val="001D4368"/>
    <w:rsid w:val="001D593B"/>
    <w:rsid w:val="001D5D0B"/>
    <w:rsid w:val="001D7DAB"/>
    <w:rsid w:val="001E3524"/>
    <w:rsid w:val="001E4C79"/>
    <w:rsid w:val="001F49F2"/>
    <w:rsid w:val="001F6600"/>
    <w:rsid w:val="002021D9"/>
    <w:rsid w:val="0020431A"/>
    <w:rsid w:val="00205D11"/>
    <w:rsid w:val="002100E2"/>
    <w:rsid w:val="00210337"/>
    <w:rsid w:val="00211081"/>
    <w:rsid w:val="00213319"/>
    <w:rsid w:val="0021386B"/>
    <w:rsid w:val="0021405F"/>
    <w:rsid w:val="002147C3"/>
    <w:rsid w:val="00216A43"/>
    <w:rsid w:val="00216F91"/>
    <w:rsid w:val="00220E91"/>
    <w:rsid w:val="00221803"/>
    <w:rsid w:val="002229AD"/>
    <w:rsid w:val="00232E62"/>
    <w:rsid w:val="0023355B"/>
    <w:rsid w:val="002338B1"/>
    <w:rsid w:val="00236C8F"/>
    <w:rsid w:val="00240A9D"/>
    <w:rsid w:val="00244783"/>
    <w:rsid w:val="00247F05"/>
    <w:rsid w:val="0025052F"/>
    <w:rsid w:val="00254EFE"/>
    <w:rsid w:val="00255FE1"/>
    <w:rsid w:val="0025693C"/>
    <w:rsid w:val="00260B07"/>
    <w:rsid w:val="00263CA5"/>
    <w:rsid w:val="0026433F"/>
    <w:rsid w:val="002664AD"/>
    <w:rsid w:val="002667B6"/>
    <w:rsid w:val="00273479"/>
    <w:rsid w:val="00276254"/>
    <w:rsid w:val="00277AFE"/>
    <w:rsid w:val="00280299"/>
    <w:rsid w:val="002812A8"/>
    <w:rsid w:val="002838D5"/>
    <w:rsid w:val="00290E6B"/>
    <w:rsid w:val="002911D0"/>
    <w:rsid w:val="00291775"/>
    <w:rsid w:val="00296227"/>
    <w:rsid w:val="002A24F3"/>
    <w:rsid w:val="002A25B3"/>
    <w:rsid w:val="002A3F21"/>
    <w:rsid w:val="002A4008"/>
    <w:rsid w:val="002A43A7"/>
    <w:rsid w:val="002A5583"/>
    <w:rsid w:val="002A642C"/>
    <w:rsid w:val="002A6B46"/>
    <w:rsid w:val="002A7210"/>
    <w:rsid w:val="002A79D4"/>
    <w:rsid w:val="002C004B"/>
    <w:rsid w:val="002C21E1"/>
    <w:rsid w:val="002C2B1F"/>
    <w:rsid w:val="002C2D2F"/>
    <w:rsid w:val="002C44ED"/>
    <w:rsid w:val="002C59FD"/>
    <w:rsid w:val="002D080F"/>
    <w:rsid w:val="002D0EAA"/>
    <w:rsid w:val="002D57B7"/>
    <w:rsid w:val="002D6F61"/>
    <w:rsid w:val="002E415E"/>
    <w:rsid w:val="002E6B38"/>
    <w:rsid w:val="002E7062"/>
    <w:rsid w:val="002F22F0"/>
    <w:rsid w:val="002F2969"/>
    <w:rsid w:val="002F367C"/>
    <w:rsid w:val="002F4C34"/>
    <w:rsid w:val="002F6E12"/>
    <w:rsid w:val="002F752F"/>
    <w:rsid w:val="003051FB"/>
    <w:rsid w:val="003065BA"/>
    <w:rsid w:val="00307146"/>
    <w:rsid w:val="00307CED"/>
    <w:rsid w:val="00311814"/>
    <w:rsid w:val="003121A1"/>
    <w:rsid w:val="003136B3"/>
    <w:rsid w:val="00313EAC"/>
    <w:rsid w:val="003207AA"/>
    <w:rsid w:val="0032143C"/>
    <w:rsid w:val="00321D99"/>
    <w:rsid w:val="003250F8"/>
    <w:rsid w:val="00326857"/>
    <w:rsid w:val="003309EF"/>
    <w:rsid w:val="00333D80"/>
    <w:rsid w:val="0034239D"/>
    <w:rsid w:val="003437E6"/>
    <w:rsid w:val="00345589"/>
    <w:rsid w:val="00346B27"/>
    <w:rsid w:val="00346FA0"/>
    <w:rsid w:val="0034700F"/>
    <w:rsid w:val="00347181"/>
    <w:rsid w:val="0035372B"/>
    <w:rsid w:val="00353EA9"/>
    <w:rsid w:val="00353F0F"/>
    <w:rsid w:val="0035583E"/>
    <w:rsid w:val="00363C83"/>
    <w:rsid w:val="0036412A"/>
    <w:rsid w:val="0036724C"/>
    <w:rsid w:val="00375224"/>
    <w:rsid w:val="00376E3C"/>
    <w:rsid w:val="0038243B"/>
    <w:rsid w:val="00382F6F"/>
    <w:rsid w:val="003833B4"/>
    <w:rsid w:val="00385DA3"/>
    <w:rsid w:val="00386EFD"/>
    <w:rsid w:val="00390DAC"/>
    <w:rsid w:val="00391293"/>
    <w:rsid w:val="00391F51"/>
    <w:rsid w:val="0039554B"/>
    <w:rsid w:val="00396EC5"/>
    <w:rsid w:val="003A6A23"/>
    <w:rsid w:val="003A7CC5"/>
    <w:rsid w:val="003A7D31"/>
    <w:rsid w:val="003B20DC"/>
    <w:rsid w:val="003B3B60"/>
    <w:rsid w:val="003B61CC"/>
    <w:rsid w:val="003B64EC"/>
    <w:rsid w:val="003B70BE"/>
    <w:rsid w:val="003B70DF"/>
    <w:rsid w:val="003C13B8"/>
    <w:rsid w:val="003C14C6"/>
    <w:rsid w:val="003C3333"/>
    <w:rsid w:val="003D0061"/>
    <w:rsid w:val="003D4F0A"/>
    <w:rsid w:val="003D64AE"/>
    <w:rsid w:val="003E5B96"/>
    <w:rsid w:val="003F1650"/>
    <w:rsid w:val="003F4610"/>
    <w:rsid w:val="0040025F"/>
    <w:rsid w:val="00403761"/>
    <w:rsid w:val="00404CE1"/>
    <w:rsid w:val="00404E4F"/>
    <w:rsid w:val="004073C9"/>
    <w:rsid w:val="0041282A"/>
    <w:rsid w:val="00415120"/>
    <w:rsid w:val="00422E03"/>
    <w:rsid w:val="00423009"/>
    <w:rsid w:val="00423CDA"/>
    <w:rsid w:val="00425145"/>
    <w:rsid w:val="004259EA"/>
    <w:rsid w:val="00425F0E"/>
    <w:rsid w:val="00425FE7"/>
    <w:rsid w:val="00427647"/>
    <w:rsid w:val="0042783F"/>
    <w:rsid w:val="004301D0"/>
    <w:rsid w:val="004314D0"/>
    <w:rsid w:val="0044629B"/>
    <w:rsid w:val="0045110F"/>
    <w:rsid w:val="0045275D"/>
    <w:rsid w:val="004539AE"/>
    <w:rsid w:val="004561A5"/>
    <w:rsid w:val="004578A0"/>
    <w:rsid w:val="00460AE5"/>
    <w:rsid w:val="004623BE"/>
    <w:rsid w:val="00463AD2"/>
    <w:rsid w:val="00463C9C"/>
    <w:rsid w:val="00465D22"/>
    <w:rsid w:val="004714D0"/>
    <w:rsid w:val="004726E4"/>
    <w:rsid w:val="00477227"/>
    <w:rsid w:val="0048254C"/>
    <w:rsid w:val="00482A53"/>
    <w:rsid w:val="00483B2D"/>
    <w:rsid w:val="004845DD"/>
    <w:rsid w:val="00484A3C"/>
    <w:rsid w:val="00486954"/>
    <w:rsid w:val="00487040"/>
    <w:rsid w:val="0049041C"/>
    <w:rsid w:val="004912F0"/>
    <w:rsid w:val="00491C70"/>
    <w:rsid w:val="004920F4"/>
    <w:rsid w:val="00492DF0"/>
    <w:rsid w:val="00496286"/>
    <w:rsid w:val="00497858"/>
    <w:rsid w:val="004A051E"/>
    <w:rsid w:val="004A2B10"/>
    <w:rsid w:val="004A5DE6"/>
    <w:rsid w:val="004A6C75"/>
    <w:rsid w:val="004B1999"/>
    <w:rsid w:val="004C38F8"/>
    <w:rsid w:val="004C3C61"/>
    <w:rsid w:val="004C7C3D"/>
    <w:rsid w:val="004D2D4C"/>
    <w:rsid w:val="004D3DB4"/>
    <w:rsid w:val="004D42D3"/>
    <w:rsid w:val="004D4AAB"/>
    <w:rsid w:val="004D5EFA"/>
    <w:rsid w:val="004D6559"/>
    <w:rsid w:val="004E340D"/>
    <w:rsid w:val="004E4845"/>
    <w:rsid w:val="004E498E"/>
    <w:rsid w:val="004E7638"/>
    <w:rsid w:val="004E7B84"/>
    <w:rsid w:val="004E7E95"/>
    <w:rsid w:val="004F0317"/>
    <w:rsid w:val="004F2F82"/>
    <w:rsid w:val="004F4FA7"/>
    <w:rsid w:val="004F62B8"/>
    <w:rsid w:val="00501BA7"/>
    <w:rsid w:val="00502B7B"/>
    <w:rsid w:val="005052AF"/>
    <w:rsid w:val="00506EAA"/>
    <w:rsid w:val="00513300"/>
    <w:rsid w:val="00515716"/>
    <w:rsid w:val="00516D9D"/>
    <w:rsid w:val="00522583"/>
    <w:rsid w:val="00523684"/>
    <w:rsid w:val="0052398E"/>
    <w:rsid w:val="00524C3C"/>
    <w:rsid w:val="00525A49"/>
    <w:rsid w:val="005306AD"/>
    <w:rsid w:val="0053114B"/>
    <w:rsid w:val="005316CD"/>
    <w:rsid w:val="00533155"/>
    <w:rsid w:val="005372F2"/>
    <w:rsid w:val="005401BB"/>
    <w:rsid w:val="00540D02"/>
    <w:rsid w:val="00540EF4"/>
    <w:rsid w:val="00541112"/>
    <w:rsid w:val="00547DC9"/>
    <w:rsid w:val="00555783"/>
    <w:rsid w:val="00557BEA"/>
    <w:rsid w:val="00561082"/>
    <w:rsid w:val="00562D7A"/>
    <w:rsid w:val="005641BA"/>
    <w:rsid w:val="005659BC"/>
    <w:rsid w:val="005705C3"/>
    <w:rsid w:val="00572609"/>
    <w:rsid w:val="00580522"/>
    <w:rsid w:val="00582D79"/>
    <w:rsid w:val="00584BD0"/>
    <w:rsid w:val="00586163"/>
    <w:rsid w:val="005916A2"/>
    <w:rsid w:val="005962AC"/>
    <w:rsid w:val="00596EB0"/>
    <w:rsid w:val="00597BD5"/>
    <w:rsid w:val="005A21E0"/>
    <w:rsid w:val="005B07DC"/>
    <w:rsid w:val="005B38DA"/>
    <w:rsid w:val="005C1E44"/>
    <w:rsid w:val="005C207C"/>
    <w:rsid w:val="005C2362"/>
    <w:rsid w:val="005C4B5B"/>
    <w:rsid w:val="005C6A42"/>
    <w:rsid w:val="005D0688"/>
    <w:rsid w:val="005D5501"/>
    <w:rsid w:val="005D72E5"/>
    <w:rsid w:val="005E1886"/>
    <w:rsid w:val="005E3BAB"/>
    <w:rsid w:val="005E40D4"/>
    <w:rsid w:val="005E6843"/>
    <w:rsid w:val="005F3AC7"/>
    <w:rsid w:val="005F52C9"/>
    <w:rsid w:val="005F7AE5"/>
    <w:rsid w:val="0060298A"/>
    <w:rsid w:val="00603250"/>
    <w:rsid w:val="00604810"/>
    <w:rsid w:val="00605750"/>
    <w:rsid w:val="00606F11"/>
    <w:rsid w:val="00611A6B"/>
    <w:rsid w:val="00611EB8"/>
    <w:rsid w:val="00613D12"/>
    <w:rsid w:val="00614CC3"/>
    <w:rsid w:val="00616852"/>
    <w:rsid w:val="00620918"/>
    <w:rsid w:val="006219C8"/>
    <w:rsid w:val="006241A7"/>
    <w:rsid w:val="006242A8"/>
    <w:rsid w:val="006245D1"/>
    <w:rsid w:val="00625BC5"/>
    <w:rsid w:val="00626F37"/>
    <w:rsid w:val="00630307"/>
    <w:rsid w:val="00632448"/>
    <w:rsid w:val="006363CF"/>
    <w:rsid w:val="00636860"/>
    <w:rsid w:val="0064142B"/>
    <w:rsid w:val="006426AD"/>
    <w:rsid w:val="00642C50"/>
    <w:rsid w:val="00645A9B"/>
    <w:rsid w:val="00646728"/>
    <w:rsid w:val="00654E34"/>
    <w:rsid w:val="00655D7A"/>
    <w:rsid w:val="00671F04"/>
    <w:rsid w:val="00683138"/>
    <w:rsid w:val="00683EFC"/>
    <w:rsid w:val="00691280"/>
    <w:rsid w:val="00691C6B"/>
    <w:rsid w:val="006928FB"/>
    <w:rsid w:val="006933E9"/>
    <w:rsid w:val="0069487E"/>
    <w:rsid w:val="006965E1"/>
    <w:rsid w:val="006972E4"/>
    <w:rsid w:val="00697F2B"/>
    <w:rsid w:val="006A4C43"/>
    <w:rsid w:val="006B04E1"/>
    <w:rsid w:val="006B16B5"/>
    <w:rsid w:val="006B2183"/>
    <w:rsid w:val="006B26CB"/>
    <w:rsid w:val="006B784D"/>
    <w:rsid w:val="006C3997"/>
    <w:rsid w:val="006C549B"/>
    <w:rsid w:val="006C68EC"/>
    <w:rsid w:val="006D07B8"/>
    <w:rsid w:val="006D6904"/>
    <w:rsid w:val="006E0B6A"/>
    <w:rsid w:val="006E15F3"/>
    <w:rsid w:val="006E6BA0"/>
    <w:rsid w:val="006E75A3"/>
    <w:rsid w:val="006F038A"/>
    <w:rsid w:val="006F5B73"/>
    <w:rsid w:val="00700173"/>
    <w:rsid w:val="00703229"/>
    <w:rsid w:val="007111C5"/>
    <w:rsid w:val="007121A8"/>
    <w:rsid w:val="00712447"/>
    <w:rsid w:val="00712BD4"/>
    <w:rsid w:val="007136C7"/>
    <w:rsid w:val="00713EBA"/>
    <w:rsid w:val="007146C0"/>
    <w:rsid w:val="00720851"/>
    <w:rsid w:val="007210B9"/>
    <w:rsid w:val="00725538"/>
    <w:rsid w:val="007264FD"/>
    <w:rsid w:val="007315FF"/>
    <w:rsid w:val="00732846"/>
    <w:rsid w:val="00732892"/>
    <w:rsid w:val="00732ADD"/>
    <w:rsid w:val="00732AF9"/>
    <w:rsid w:val="00732EE9"/>
    <w:rsid w:val="007344A7"/>
    <w:rsid w:val="00736023"/>
    <w:rsid w:val="007365CE"/>
    <w:rsid w:val="00737310"/>
    <w:rsid w:val="00741735"/>
    <w:rsid w:val="00741E62"/>
    <w:rsid w:val="007431AF"/>
    <w:rsid w:val="00745647"/>
    <w:rsid w:val="00746864"/>
    <w:rsid w:val="00747E6B"/>
    <w:rsid w:val="00751073"/>
    <w:rsid w:val="007524BC"/>
    <w:rsid w:val="00754BAC"/>
    <w:rsid w:val="0075654E"/>
    <w:rsid w:val="007607FE"/>
    <w:rsid w:val="00762944"/>
    <w:rsid w:val="00765320"/>
    <w:rsid w:val="00765BAF"/>
    <w:rsid w:val="00766FEE"/>
    <w:rsid w:val="007704B0"/>
    <w:rsid w:val="00772FE3"/>
    <w:rsid w:val="007752EA"/>
    <w:rsid w:val="007756C2"/>
    <w:rsid w:val="00777283"/>
    <w:rsid w:val="00777E83"/>
    <w:rsid w:val="00781B60"/>
    <w:rsid w:val="007831E1"/>
    <w:rsid w:val="0078331C"/>
    <w:rsid w:val="007845E7"/>
    <w:rsid w:val="00784712"/>
    <w:rsid w:val="00784F2B"/>
    <w:rsid w:val="007852FD"/>
    <w:rsid w:val="007A1579"/>
    <w:rsid w:val="007A7874"/>
    <w:rsid w:val="007A7F26"/>
    <w:rsid w:val="007B1509"/>
    <w:rsid w:val="007B68A0"/>
    <w:rsid w:val="007B77FB"/>
    <w:rsid w:val="007C1B44"/>
    <w:rsid w:val="007C3160"/>
    <w:rsid w:val="007C4FA4"/>
    <w:rsid w:val="007C6F37"/>
    <w:rsid w:val="007D2F1D"/>
    <w:rsid w:val="007D7B0D"/>
    <w:rsid w:val="007E06E9"/>
    <w:rsid w:val="007E5D9B"/>
    <w:rsid w:val="007F0E09"/>
    <w:rsid w:val="00800D6E"/>
    <w:rsid w:val="00812A05"/>
    <w:rsid w:val="00815690"/>
    <w:rsid w:val="00816444"/>
    <w:rsid w:val="00821720"/>
    <w:rsid w:val="00822F75"/>
    <w:rsid w:val="008234A1"/>
    <w:rsid w:val="00827F31"/>
    <w:rsid w:val="008372A5"/>
    <w:rsid w:val="00840E0D"/>
    <w:rsid w:val="00840F08"/>
    <w:rsid w:val="00844DE8"/>
    <w:rsid w:val="008455D2"/>
    <w:rsid w:val="00851B81"/>
    <w:rsid w:val="008522EC"/>
    <w:rsid w:val="00852F26"/>
    <w:rsid w:val="0085728B"/>
    <w:rsid w:val="008627E4"/>
    <w:rsid w:val="0086456D"/>
    <w:rsid w:val="00884237"/>
    <w:rsid w:val="008842A9"/>
    <w:rsid w:val="00884EA6"/>
    <w:rsid w:val="00884FFB"/>
    <w:rsid w:val="0088637B"/>
    <w:rsid w:val="00891FC4"/>
    <w:rsid w:val="008922BB"/>
    <w:rsid w:val="00894721"/>
    <w:rsid w:val="0089513B"/>
    <w:rsid w:val="00895B01"/>
    <w:rsid w:val="00895E3F"/>
    <w:rsid w:val="00897725"/>
    <w:rsid w:val="008A6A14"/>
    <w:rsid w:val="008A718F"/>
    <w:rsid w:val="008B0E24"/>
    <w:rsid w:val="008B21E0"/>
    <w:rsid w:val="008B7086"/>
    <w:rsid w:val="008B79CA"/>
    <w:rsid w:val="008C14D9"/>
    <w:rsid w:val="008C1AD3"/>
    <w:rsid w:val="008C2337"/>
    <w:rsid w:val="008C7009"/>
    <w:rsid w:val="008C70B3"/>
    <w:rsid w:val="008D10C7"/>
    <w:rsid w:val="008D2F46"/>
    <w:rsid w:val="008D4848"/>
    <w:rsid w:val="008D5759"/>
    <w:rsid w:val="008D64A1"/>
    <w:rsid w:val="008E0B58"/>
    <w:rsid w:val="008E1966"/>
    <w:rsid w:val="008E38C1"/>
    <w:rsid w:val="008E602E"/>
    <w:rsid w:val="008E651D"/>
    <w:rsid w:val="008E6760"/>
    <w:rsid w:val="008F0053"/>
    <w:rsid w:val="008F02CB"/>
    <w:rsid w:val="008F1211"/>
    <w:rsid w:val="008F2EE6"/>
    <w:rsid w:val="008F3ACC"/>
    <w:rsid w:val="009049F4"/>
    <w:rsid w:val="009066EB"/>
    <w:rsid w:val="009068E0"/>
    <w:rsid w:val="009126A9"/>
    <w:rsid w:val="00912882"/>
    <w:rsid w:val="009143D6"/>
    <w:rsid w:val="00914909"/>
    <w:rsid w:val="00916597"/>
    <w:rsid w:val="00916BF3"/>
    <w:rsid w:val="00920F86"/>
    <w:rsid w:val="0092123C"/>
    <w:rsid w:val="009278BD"/>
    <w:rsid w:val="00931775"/>
    <w:rsid w:val="009324FF"/>
    <w:rsid w:val="00933E6A"/>
    <w:rsid w:val="00935B9A"/>
    <w:rsid w:val="00936409"/>
    <w:rsid w:val="009401A3"/>
    <w:rsid w:val="009412F4"/>
    <w:rsid w:val="0094324D"/>
    <w:rsid w:val="00952C53"/>
    <w:rsid w:val="00952CAB"/>
    <w:rsid w:val="00953464"/>
    <w:rsid w:val="00960AAB"/>
    <w:rsid w:val="009650CC"/>
    <w:rsid w:val="00965E18"/>
    <w:rsid w:val="0097096B"/>
    <w:rsid w:val="00970D9C"/>
    <w:rsid w:val="009712EC"/>
    <w:rsid w:val="00982698"/>
    <w:rsid w:val="00990DF4"/>
    <w:rsid w:val="0099716B"/>
    <w:rsid w:val="009A0664"/>
    <w:rsid w:val="009A79EB"/>
    <w:rsid w:val="009A7CF4"/>
    <w:rsid w:val="009B08D2"/>
    <w:rsid w:val="009B14F6"/>
    <w:rsid w:val="009B238E"/>
    <w:rsid w:val="009B453A"/>
    <w:rsid w:val="009B64D7"/>
    <w:rsid w:val="009B7D12"/>
    <w:rsid w:val="009C2740"/>
    <w:rsid w:val="009C3121"/>
    <w:rsid w:val="009C4BCA"/>
    <w:rsid w:val="009C653E"/>
    <w:rsid w:val="009D08E9"/>
    <w:rsid w:val="009D0DC8"/>
    <w:rsid w:val="009D19F1"/>
    <w:rsid w:val="009D7AB7"/>
    <w:rsid w:val="009E2239"/>
    <w:rsid w:val="009F07FC"/>
    <w:rsid w:val="009F14E9"/>
    <w:rsid w:val="009F7A92"/>
    <w:rsid w:val="00A00677"/>
    <w:rsid w:val="00A0484F"/>
    <w:rsid w:val="00A04E57"/>
    <w:rsid w:val="00A14595"/>
    <w:rsid w:val="00A15338"/>
    <w:rsid w:val="00A165A5"/>
    <w:rsid w:val="00A177CB"/>
    <w:rsid w:val="00A224DB"/>
    <w:rsid w:val="00A24406"/>
    <w:rsid w:val="00A30368"/>
    <w:rsid w:val="00A33FFE"/>
    <w:rsid w:val="00A35DF8"/>
    <w:rsid w:val="00A3786E"/>
    <w:rsid w:val="00A41AE0"/>
    <w:rsid w:val="00A41C5A"/>
    <w:rsid w:val="00A510DA"/>
    <w:rsid w:val="00A51535"/>
    <w:rsid w:val="00A51CF3"/>
    <w:rsid w:val="00A5222C"/>
    <w:rsid w:val="00A53A35"/>
    <w:rsid w:val="00A55C56"/>
    <w:rsid w:val="00A56B72"/>
    <w:rsid w:val="00A62C09"/>
    <w:rsid w:val="00A65ACC"/>
    <w:rsid w:val="00A67814"/>
    <w:rsid w:val="00A67F40"/>
    <w:rsid w:val="00A720F3"/>
    <w:rsid w:val="00A73C84"/>
    <w:rsid w:val="00A74C66"/>
    <w:rsid w:val="00A76F0A"/>
    <w:rsid w:val="00A83ED0"/>
    <w:rsid w:val="00A867BD"/>
    <w:rsid w:val="00A95163"/>
    <w:rsid w:val="00A97095"/>
    <w:rsid w:val="00AA3684"/>
    <w:rsid w:val="00AA37AC"/>
    <w:rsid w:val="00AA4B7B"/>
    <w:rsid w:val="00AB68B1"/>
    <w:rsid w:val="00AC006D"/>
    <w:rsid w:val="00AC01C7"/>
    <w:rsid w:val="00AC0E68"/>
    <w:rsid w:val="00AC0F3F"/>
    <w:rsid w:val="00AC43AA"/>
    <w:rsid w:val="00AC6633"/>
    <w:rsid w:val="00AD1569"/>
    <w:rsid w:val="00AD2562"/>
    <w:rsid w:val="00AD47BD"/>
    <w:rsid w:val="00AD5ED2"/>
    <w:rsid w:val="00AD6727"/>
    <w:rsid w:val="00AD6D07"/>
    <w:rsid w:val="00AE0710"/>
    <w:rsid w:val="00AE165F"/>
    <w:rsid w:val="00AE433E"/>
    <w:rsid w:val="00AE4934"/>
    <w:rsid w:val="00AE5A46"/>
    <w:rsid w:val="00AE7F16"/>
    <w:rsid w:val="00AF1C27"/>
    <w:rsid w:val="00AF2363"/>
    <w:rsid w:val="00AF5DB0"/>
    <w:rsid w:val="00B04313"/>
    <w:rsid w:val="00B102E8"/>
    <w:rsid w:val="00B10343"/>
    <w:rsid w:val="00B10996"/>
    <w:rsid w:val="00B11A38"/>
    <w:rsid w:val="00B11F2E"/>
    <w:rsid w:val="00B12CC0"/>
    <w:rsid w:val="00B22858"/>
    <w:rsid w:val="00B2331C"/>
    <w:rsid w:val="00B24E0D"/>
    <w:rsid w:val="00B25D84"/>
    <w:rsid w:val="00B349BF"/>
    <w:rsid w:val="00B414FF"/>
    <w:rsid w:val="00B4223F"/>
    <w:rsid w:val="00B4269D"/>
    <w:rsid w:val="00B43070"/>
    <w:rsid w:val="00B44A24"/>
    <w:rsid w:val="00B46961"/>
    <w:rsid w:val="00B518AB"/>
    <w:rsid w:val="00B55034"/>
    <w:rsid w:val="00B6043A"/>
    <w:rsid w:val="00B65EDB"/>
    <w:rsid w:val="00B66FA8"/>
    <w:rsid w:val="00B72AC1"/>
    <w:rsid w:val="00B747E9"/>
    <w:rsid w:val="00B80E93"/>
    <w:rsid w:val="00B85DA4"/>
    <w:rsid w:val="00B901E2"/>
    <w:rsid w:val="00B920B2"/>
    <w:rsid w:val="00B927BD"/>
    <w:rsid w:val="00B92952"/>
    <w:rsid w:val="00B94904"/>
    <w:rsid w:val="00BA2A98"/>
    <w:rsid w:val="00BA6FEC"/>
    <w:rsid w:val="00BA7E57"/>
    <w:rsid w:val="00BB056B"/>
    <w:rsid w:val="00BB0AF1"/>
    <w:rsid w:val="00BB4804"/>
    <w:rsid w:val="00BB6C7B"/>
    <w:rsid w:val="00BC1ADE"/>
    <w:rsid w:val="00BC2886"/>
    <w:rsid w:val="00BC2FBE"/>
    <w:rsid w:val="00BC62DD"/>
    <w:rsid w:val="00BC7683"/>
    <w:rsid w:val="00BD54BB"/>
    <w:rsid w:val="00BE173F"/>
    <w:rsid w:val="00BE2008"/>
    <w:rsid w:val="00BE4388"/>
    <w:rsid w:val="00BE67A2"/>
    <w:rsid w:val="00BF35E6"/>
    <w:rsid w:val="00C22175"/>
    <w:rsid w:val="00C27145"/>
    <w:rsid w:val="00C274EC"/>
    <w:rsid w:val="00C30F44"/>
    <w:rsid w:val="00C316A1"/>
    <w:rsid w:val="00C31F1C"/>
    <w:rsid w:val="00C32BF1"/>
    <w:rsid w:val="00C32F41"/>
    <w:rsid w:val="00C33A00"/>
    <w:rsid w:val="00C34CBD"/>
    <w:rsid w:val="00C3544F"/>
    <w:rsid w:val="00C362D4"/>
    <w:rsid w:val="00C4075E"/>
    <w:rsid w:val="00C41252"/>
    <w:rsid w:val="00C45DCF"/>
    <w:rsid w:val="00C5480E"/>
    <w:rsid w:val="00C64840"/>
    <w:rsid w:val="00C74B7C"/>
    <w:rsid w:val="00C75331"/>
    <w:rsid w:val="00C753BB"/>
    <w:rsid w:val="00C82051"/>
    <w:rsid w:val="00C85F23"/>
    <w:rsid w:val="00C948AD"/>
    <w:rsid w:val="00C94CC0"/>
    <w:rsid w:val="00C95290"/>
    <w:rsid w:val="00C97129"/>
    <w:rsid w:val="00CA276F"/>
    <w:rsid w:val="00CA389A"/>
    <w:rsid w:val="00CA761C"/>
    <w:rsid w:val="00CB383B"/>
    <w:rsid w:val="00CC19B5"/>
    <w:rsid w:val="00CC2FD4"/>
    <w:rsid w:val="00CC50BD"/>
    <w:rsid w:val="00CC63E5"/>
    <w:rsid w:val="00CD4AE4"/>
    <w:rsid w:val="00CD53F0"/>
    <w:rsid w:val="00CD6BD8"/>
    <w:rsid w:val="00CF3100"/>
    <w:rsid w:val="00D04222"/>
    <w:rsid w:val="00D055C2"/>
    <w:rsid w:val="00D11A2F"/>
    <w:rsid w:val="00D12643"/>
    <w:rsid w:val="00D147AA"/>
    <w:rsid w:val="00D23F37"/>
    <w:rsid w:val="00D26143"/>
    <w:rsid w:val="00D27075"/>
    <w:rsid w:val="00D322C0"/>
    <w:rsid w:val="00D32A7F"/>
    <w:rsid w:val="00D34753"/>
    <w:rsid w:val="00D42FF7"/>
    <w:rsid w:val="00D45E94"/>
    <w:rsid w:val="00D474B1"/>
    <w:rsid w:val="00D47655"/>
    <w:rsid w:val="00D52AE1"/>
    <w:rsid w:val="00D549DD"/>
    <w:rsid w:val="00D61AB6"/>
    <w:rsid w:val="00D62403"/>
    <w:rsid w:val="00D62913"/>
    <w:rsid w:val="00D62D83"/>
    <w:rsid w:val="00D63FDE"/>
    <w:rsid w:val="00D649E7"/>
    <w:rsid w:val="00D65317"/>
    <w:rsid w:val="00D66544"/>
    <w:rsid w:val="00D66891"/>
    <w:rsid w:val="00D67004"/>
    <w:rsid w:val="00D70570"/>
    <w:rsid w:val="00D71018"/>
    <w:rsid w:val="00D71143"/>
    <w:rsid w:val="00D76948"/>
    <w:rsid w:val="00D76FAB"/>
    <w:rsid w:val="00D77567"/>
    <w:rsid w:val="00D81631"/>
    <w:rsid w:val="00D81C0D"/>
    <w:rsid w:val="00D856B8"/>
    <w:rsid w:val="00D86C76"/>
    <w:rsid w:val="00D87F87"/>
    <w:rsid w:val="00D9345E"/>
    <w:rsid w:val="00D95266"/>
    <w:rsid w:val="00DA074D"/>
    <w:rsid w:val="00DA5A53"/>
    <w:rsid w:val="00DA7B40"/>
    <w:rsid w:val="00DB039D"/>
    <w:rsid w:val="00DB3253"/>
    <w:rsid w:val="00DB6460"/>
    <w:rsid w:val="00DB6621"/>
    <w:rsid w:val="00DB7A24"/>
    <w:rsid w:val="00DC2962"/>
    <w:rsid w:val="00DC6454"/>
    <w:rsid w:val="00DD44A0"/>
    <w:rsid w:val="00DE0048"/>
    <w:rsid w:val="00DE2A8E"/>
    <w:rsid w:val="00DE314A"/>
    <w:rsid w:val="00DE35D2"/>
    <w:rsid w:val="00DE4624"/>
    <w:rsid w:val="00DF2A7A"/>
    <w:rsid w:val="00DF3AEC"/>
    <w:rsid w:val="00E04233"/>
    <w:rsid w:val="00E05827"/>
    <w:rsid w:val="00E069FB"/>
    <w:rsid w:val="00E0741C"/>
    <w:rsid w:val="00E075C1"/>
    <w:rsid w:val="00E10CEC"/>
    <w:rsid w:val="00E13A99"/>
    <w:rsid w:val="00E147D8"/>
    <w:rsid w:val="00E152B6"/>
    <w:rsid w:val="00E17F13"/>
    <w:rsid w:val="00E23948"/>
    <w:rsid w:val="00E23CB9"/>
    <w:rsid w:val="00E2785E"/>
    <w:rsid w:val="00E30FB1"/>
    <w:rsid w:val="00E327B9"/>
    <w:rsid w:val="00E33703"/>
    <w:rsid w:val="00E34652"/>
    <w:rsid w:val="00E34A77"/>
    <w:rsid w:val="00E36714"/>
    <w:rsid w:val="00E37B51"/>
    <w:rsid w:val="00E41161"/>
    <w:rsid w:val="00E41FB8"/>
    <w:rsid w:val="00E46421"/>
    <w:rsid w:val="00E46E1C"/>
    <w:rsid w:val="00E51C3A"/>
    <w:rsid w:val="00E55195"/>
    <w:rsid w:val="00E55EC4"/>
    <w:rsid w:val="00E57DCC"/>
    <w:rsid w:val="00E62B86"/>
    <w:rsid w:val="00E6345E"/>
    <w:rsid w:val="00E71C79"/>
    <w:rsid w:val="00E7677D"/>
    <w:rsid w:val="00E7739F"/>
    <w:rsid w:val="00E818AE"/>
    <w:rsid w:val="00E8238F"/>
    <w:rsid w:val="00E8443F"/>
    <w:rsid w:val="00E844EF"/>
    <w:rsid w:val="00E90533"/>
    <w:rsid w:val="00E90A53"/>
    <w:rsid w:val="00E921B6"/>
    <w:rsid w:val="00E93791"/>
    <w:rsid w:val="00EA1D05"/>
    <w:rsid w:val="00EA20B5"/>
    <w:rsid w:val="00EA7827"/>
    <w:rsid w:val="00EB789D"/>
    <w:rsid w:val="00EC07CA"/>
    <w:rsid w:val="00EC0EDF"/>
    <w:rsid w:val="00EC4658"/>
    <w:rsid w:val="00EC7F7B"/>
    <w:rsid w:val="00ED2B5C"/>
    <w:rsid w:val="00EE0397"/>
    <w:rsid w:val="00EE61C9"/>
    <w:rsid w:val="00EF25A8"/>
    <w:rsid w:val="00EF2BC1"/>
    <w:rsid w:val="00EF5533"/>
    <w:rsid w:val="00EF713F"/>
    <w:rsid w:val="00F015D0"/>
    <w:rsid w:val="00F0380B"/>
    <w:rsid w:val="00F04215"/>
    <w:rsid w:val="00F10C20"/>
    <w:rsid w:val="00F1106D"/>
    <w:rsid w:val="00F14148"/>
    <w:rsid w:val="00F14366"/>
    <w:rsid w:val="00F152A1"/>
    <w:rsid w:val="00F15C70"/>
    <w:rsid w:val="00F2073F"/>
    <w:rsid w:val="00F21B7C"/>
    <w:rsid w:val="00F23162"/>
    <w:rsid w:val="00F25161"/>
    <w:rsid w:val="00F3177C"/>
    <w:rsid w:val="00F3370C"/>
    <w:rsid w:val="00F35862"/>
    <w:rsid w:val="00F436C7"/>
    <w:rsid w:val="00F44923"/>
    <w:rsid w:val="00F471D6"/>
    <w:rsid w:val="00F50774"/>
    <w:rsid w:val="00F50F70"/>
    <w:rsid w:val="00F529A2"/>
    <w:rsid w:val="00F52D10"/>
    <w:rsid w:val="00F52EDA"/>
    <w:rsid w:val="00F55688"/>
    <w:rsid w:val="00F617BF"/>
    <w:rsid w:val="00F62C75"/>
    <w:rsid w:val="00F6448B"/>
    <w:rsid w:val="00F66597"/>
    <w:rsid w:val="00F667E8"/>
    <w:rsid w:val="00F67C7B"/>
    <w:rsid w:val="00F75522"/>
    <w:rsid w:val="00F77A29"/>
    <w:rsid w:val="00F77D4E"/>
    <w:rsid w:val="00F82BC0"/>
    <w:rsid w:val="00F844D3"/>
    <w:rsid w:val="00F84BF0"/>
    <w:rsid w:val="00F85888"/>
    <w:rsid w:val="00F85F4A"/>
    <w:rsid w:val="00F939C2"/>
    <w:rsid w:val="00F9475C"/>
    <w:rsid w:val="00F95C10"/>
    <w:rsid w:val="00F96BD2"/>
    <w:rsid w:val="00FA026F"/>
    <w:rsid w:val="00FA1862"/>
    <w:rsid w:val="00FA1F81"/>
    <w:rsid w:val="00FA3736"/>
    <w:rsid w:val="00FA38EF"/>
    <w:rsid w:val="00FA6944"/>
    <w:rsid w:val="00FB1911"/>
    <w:rsid w:val="00FB506B"/>
    <w:rsid w:val="00FC0E2A"/>
    <w:rsid w:val="00FC21BE"/>
    <w:rsid w:val="00FC4327"/>
    <w:rsid w:val="00FC515F"/>
    <w:rsid w:val="00FC6662"/>
    <w:rsid w:val="00FC7DD5"/>
    <w:rsid w:val="00FD0F49"/>
    <w:rsid w:val="00FD4038"/>
    <w:rsid w:val="00FF44D3"/>
    <w:rsid w:val="00FF61F1"/>
    <w:rsid w:val="04BE51A5"/>
    <w:rsid w:val="0B9EA779"/>
    <w:rsid w:val="0E3156AA"/>
    <w:rsid w:val="116E3A9C"/>
    <w:rsid w:val="12169FD1"/>
    <w:rsid w:val="12F6CE6C"/>
    <w:rsid w:val="1F02EB8D"/>
    <w:rsid w:val="293AD21C"/>
    <w:rsid w:val="2AD739F5"/>
    <w:rsid w:val="2EBE3E33"/>
    <w:rsid w:val="3DFFBE75"/>
    <w:rsid w:val="3E682228"/>
    <w:rsid w:val="4E60CE25"/>
    <w:rsid w:val="51E4C3D5"/>
    <w:rsid w:val="64339FD9"/>
    <w:rsid w:val="67197A84"/>
    <w:rsid w:val="6CCC36A2"/>
    <w:rsid w:val="70100D2B"/>
    <w:rsid w:val="77C9201D"/>
    <w:rsid w:val="79D02754"/>
    <w:rsid w:val="7BC9CADC"/>
    <w:rsid w:val="7DD12C03"/>
    <w:rsid w:val="7ED94C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D08AE9"/>
  <w15:chartTrackingRefBased/>
  <w15:docId w15:val="{120B209B-387D-4C88-B6A5-E509FBE78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Hyperlink"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21E0"/>
    <w:pPr>
      <w:spacing w:line="264" w:lineRule="auto"/>
    </w:pPr>
    <w:rPr>
      <w:rFonts w:ascii="MetaPro-Norm" w:hAnsi="MetaPro-Norm"/>
      <w:sz w:val="22"/>
      <w:szCs w:val="24"/>
      <w:lang w:eastAsia="zh-CN"/>
    </w:rPr>
  </w:style>
  <w:style w:type="paragraph" w:styleId="Heading1">
    <w:name w:val="heading 1"/>
    <w:basedOn w:val="Normal"/>
    <w:next w:val="Normal"/>
    <w:qFormat/>
    <w:rsid w:val="003D4F0A"/>
    <w:pPr>
      <w:spacing w:after="60" w:line="240" w:lineRule="auto"/>
      <w:jc w:val="center"/>
      <w:outlineLvl w:val="0"/>
    </w:pPr>
    <w:rPr>
      <w:rFonts w:ascii="MetaPro-Bold" w:eastAsia="Arial Unicode MS" w:hAnsi="MetaPro-Bold" w:cs="SeriaArabic-Bold"/>
      <w:bCs/>
      <w:sz w:val="34"/>
      <w:szCs w:val="36"/>
    </w:rPr>
  </w:style>
  <w:style w:type="paragraph" w:styleId="Heading2">
    <w:name w:val="heading 2"/>
    <w:basedOn w:val="Normal"/>
    <w:next w:val="Normal"/>
    <w:qFormat/>
    <w:rsid w:val="004B1999"/>
    <w:pPr>
      <w:spacing w:before="60" w:after="60" w:line="240" w:lineRule="auto"/>
      <w:outlineLvl w:val="1"/>
    </w:pPr>
    <w:rPr>
      <w:rFonts w:ascii="MetaPro-CondMedi" w:hAnsi="MetaPro-CondMedi" w:cs="SeriaArabic-Bold"/>
      <w:bCs/>
      <w:sz w:val="30"/>
      <w:szCs w:val="32"/>
    </w:rPr>
  </w:style>
  <w:style w:type="paragraph" w:styleId="Heading3">
    <w:name w:val="heading 3"/>
    <w:basedOn w:val="Normal"/>
    <w:next w:val="Normal"/>
    <w:qFormat/>
    <w:rsid w:val="004B1999"/>
    <w:pPr>
      <w:spacing w:before="60" w:after="60" w:line="240" w:lineRule="auto"/>
      <w:outlineLvl w:val="2"/>
    </w:pPr>
    <w:rPr>
      <w:rFonts w:ascii="MetaPro-CondBookIta" w:hAnsi="MetaPro-CondBookIta" w:cs="SeriaArabic-Bold"/>
      <w:bCs/>
      <w:iCs/>
      <w:sz w:val="26"/>
      <w:szCs w:val="28"/>
    </w:rPr>
  </w:style>
  <w:style w:type="paragraph" w:styleId="Heading4">
    <w:name w:val="heading 4"/>
    <w:basedOn w:val="Normal"/>
    <w:next w:val="Normal"/>
    <w:qFormat/>
    <w:rsid w:val="004B1999"/>
    <w:pPr>
      <w:spacing w:before="60" w:after="60" w:line="240" w:lineRule="auto"/>
      <w:outlineLvl w:val="3"/>
    </w:pPr>
    <w:rPr>
      <w:rFonts w:ascii="MetaPro-Medi" w:hAnsi="MetaPro-Me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rsid w:val="00506EAA"/>
    <w:pPr>
      <w:spacing w:before="20" w:after="20"/>
      <w:ind w:left="720" w:right="720"/>
    </w:pPr>
  </w:style>
  <w:style w:type="paragraph" w:customStyle="1" w:styleId="Caption1">
    <w:name w:val="Caption1"/>
    <w:basedOn w:val="Normal"/>
    <w:rsid w:val="0020431A"/>
    <w:pPr>
      <w:spacing w:line="240" w:lineRule="auto"/>
    </w:pPr>
    <w:rPr>
      <w:rFonts w:ascii="MetaPro-Medi" w:hAnsi="MetaPro-Medi"/>
      <w:bCs/>
      <w:color w:val="595959"/>
      <w:sz w:val="18"/>
      <w:szCs w:val="20"/>
    </w:rPr>
  </w:style>
  <w:style w:type="paragraph" w:styleId="NormalWeb">
    <w:name w:val="Normal (Web)"/>
    <w:basedOn w:val="Normal"/>
    <w:uiPriority w:val="99"/>
    <w:unhideWhenUsed/>
    <w:rsid w:val="002E6B38"/>
    <w:pPr>
      <w:spacing w:before="100" w:beforeAutospacing="1" w:after="100" w:afterAutospacing="1" w:line="240" w:lineRule="auto"/>
    </w:pPr>
    <w:rPr>
      <w:rFonts w:ascii="Times New Roman" w:eastAsia="Times New Roman" w:hAnsi="Times New Roman"/>
      <w:sz w:val="24"/>
      <w:lang w:eastAsia="en-US"/>
    </w:rPr>
  </w:style>
  <w:style w:type="character" w:styleId="Hyperlink">
    <w:name w:val="Hyperlink"/>
    <w:qFormat/>
    <w:rsid w:val="00EA1D05"/>
    <w:rPr>
      <w:color w:val="0000FF"/>
      <w:u w:val="single"/>
    </w:rPr>
  </w:style>
  <w:style w:type="paragraph" w:styleId="BalloonText">
    <w:name w:val="Balloon Text"/>
    <w:basedOn w:val="Normal"/>
    <w:link w:val="BalloonTextChar"/>
    <w:rsid w:val="00D322C0"/>
    <w:pPr>
      <w:spacing w:line="240" w:lineRule="auto"/>
    </w:pPr>
    <w:rPr>
      <w:rFonts w:ascii="Tahoma" w:hAnsi="Tahoma" w:cs="Tahoma"/>
      <w:sz w:val="16"/>
      <w:szCs w:val="16"/>
    </w:rPr>
  </w:style>
  <w:style w:type="paragraph" w:styleId="Title">
    <w:name w:val="Title"/>
    <w:basedOn w:val="Normal"/>
    <w:qFormat/>
    <w:rsid w:val="004B1999"/>
    <w:pPr>
      <w:spacing w:line="240" w:lineRule="auto"/>
      <w:jc w:val="center"/>
    </w:pPr>
    <w:rPr>
      <w:rFonts w:ascii="MetaPro-CondBold" w:hAnsi="MetaPro-CondBold" w:cs="SeriaArabic-Black"/>
      <w:bCs/>
      <w:sz w:val="36"/>
      <w:szCs w:val="48"/>
    </w:rPr>
  </w:style>
  <w:style w:type="paragraph" w:styleId="Subtitle">
    <w:name w:val="Subtitle"/>
    <w:basedOn w:val="Normal"/>
    <w:qFormat/>
    <w:rsid w:val="004B1999"/>
    <w:pPr>
      <w:spacing w:line="240" w:lineRule="auto"/>
      <w:jc w:val="center"/>
    </w:pPr>
    <w:rPr>
      <w:rFonts w:ascii="MetaPro-CondMedi" w:hAnsi="MetaPro-CondMedi" w:cs="SeriaArabic-Bold"/>
      <w:bCs/>
      <w:sz w:val="30"/>
      <w:szCs w:val="36"/>
    </w:rPr>
  </w:style>
  <w:style w:type="paragraph" w:styleId="Header">
    <w:name w:val="header"/>
    <w:basedOn w:val="Normal"/>
    <w:rsid w:val="0020431A"/>
    <w:rPr>
      <w:rFonts w:ascii="MetaPro-Bold" w:hAnsi="MetaPro-Bold" w:cs="SeriaArabic-Bold"/>
      <w:bCs/>
      <w:smallCaps/>
      <w:sz w:val="20"/>
    </w:rPr>
  </w:style>
  <w:style w:type="paragraph" w:styleId="Footer">
    <w:name w:val="footer"/>
    <w:basedOn w:val="Normal"/>
    <w:link w:val="FooterChar"/>
    <w:uiPriority w:val="99"/>
    <w:rsid w:val="0020431A"/>
    <w:rPr>
      <w:rFonts w:ascii="MetaPro-Bold" w:hAnsi="MetaPro-Bold" w:cs="SeriaArabic-Bold"/>
      <w:bCs/>
      <w:smallCaps/>
      <w:sz w:val="20"/>
      <w:szCs w:val="20"/>
    </w:rPr>
  </w:style>
  <w:style w:type="character" w:styleId="PageNumber">
    <w:name w:val="page number"/>
    <w:rsid w:val="00A224DB"/>
    <w:rPr>
      <w:rFonts w:ascii="MetaPro-Bold" w:hAnsi="MetaPro-Bold" w:cs="Arial"/>
      <w:smallCaps/>
      <w:dstrike w:val="0"/>
      <w:color w:val="auto"/>
      <w:sz w:val="20"/>
      <w:szCs w:val="16"/>
      <w:u w:val="none"/>
      <w:effect w:val="none"/>
      <w:vertAlign w:val="baseline"/>
    </w:rPr>
  </w:style>
  <w:style w:type="paragraph" w:styleId="FootnoteText">
    <w:name w:val="footnote text"/>
    <w:aliases w:val="Char Char,Char,fn,5_G"/>
    <w:basedOn w:val="Normal"/>
    <w:link w:val="FootnoteTextChar"/>
    <w:rsid w:val="003D4F0A"/>
    <w:pPr>
      <w:spacing w:after="40" w:line="220" w:lineRule="exact"/>
    </w:pPr>
    <w:rPr>
      <w:sz w:val="16"/>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uiPriority w:val="99"/>
    <w:qFormat/>
    <w:rsid w:val="00BA7E57"/>
    <w:rPr>
      <w:rFonts w:ascii="MetaPro-Medi" w:eastAsia="Arial Unicode MS" w:hAnsi="MetaPro-Medi" w:cs="Arial"/>
      <w:color w:val="auto"/>
      <w:sz w:val="22"/>
      <w:szCs w:val="20"/>
      <w:u w:val="none"/>
      <w:vertAlign w:val="superscript"/>
    </w:rPr>
  </w:style>
  <w:style w:type="paragraph" w:styleId="TOC1">
    <w:name w:val="toc 1"/>
    <w:basedOn w:val="Normal"/>
    <w:next w:val="Normal"/>
    <w:autoRedefine/>
    <w:rsid w:val="005A21E0"/>
    <w:pPr>
      <w:spacing w:before="220"/>
    </w:pPr>
    <w:rPr>
      <w:rFonts w:ascii="MetaBold-Roman" w:hAnsi="MetaBold-Roman" w:cs="SeriaArabic-Bold"/>
      <w:bCs/>
    </w:rPr>
  </w:style>
  <w:style w:type="paragraph" w:styleId="TOC2">
    <w:name w:val="toc 2"/>
    <w:basedOn w:val="Normal"/>
    <w:next w:val="Normal"/>
    <w:autoRedefine/>
    <w:rsid w:val="005A21E0"/>
    <w:pPr>
      <w:ind w:left="360"/>
    </w:pPr>
    <w:rPr>
      <w:rFonts w:cs="SeriaArabic"/>
      <w:sz w:val="20"/>
      <w:szCs w:val="20"/>
    </w:rPr>
  </w:style>
  <w:style w:type="paragraph" w:styleId="TOC3">
    <w:name w:val="toc 3"/>
    <w:basedOn w:val="Normal"/>
    <w:next w:val="Normal"/>
    <w:autoRedefine/>
    <w:rsid w:val="005A21E0"/>
    <w:pPr>
      <w:ind w:left="720"/>
    </w:pPr>
    <w:rPr>
      <w:rFonts w:cs="SeriaArabic"/>
      <w:sz w:val="20"/>
      <w:szCs w:val="20"/>
    </w:rPr>
  </w:style>
  <w:style w:type="paragraph" w:styleId="TOC4">
    <w:name w:val="toc 4"/>
    <w:basedOn w:val="Normal"/>
    <w:next w:val="Normal"/>
    <w:autoRedefine/>
    <w:semiHidden/>
    <w:rsid w:val="00952C53"/>
    <w:pPr>
      <w:spacing w:line="300" w:lineRule="auto"/>
      <w:ind w:left="1080"/>
    </w:pPr>
  </w:style>
  <w:style w:type="character" w:customStyle="1" w:styleId="BalloonTextChar">
    <w:name w:val="Balloon Text Char"/>
    <w:link w:val="BalloonText"/>
    <w:rsid w:val="00D322C0"/>
    <w:rPr>
      <w:rFonts w:ascii="Tahoma" w:hAnsi="Tahoma" w:cs="Tahoma"/>
      <w:sz w:val="16"/>
      <w:szCs w:val="16"/>
      <w:lang w:eastAsia="zh-CN"/>
    </w:rPr>
  </w:style>
  <w:style w:type="table" w:styleId="TableGrid">
    <w:name w:val="Table Grid"/>
    <w:basedOn w:val="TableNormal"/>
    <w:rsid w:val="00895E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1240A4"/>
    <w:rPr>
      <w:rFonts w:ascii="MetaPro-Bold" w:hAnsi="MetaPro-Bold" w:cs="SeriaArabic-Bold"/>
      <w:bCs/>
      <w:smallCaps/>
      <w:lang w:eastAsia="zh-CN"/>
    </w:rPr>
  </w:style>
  <w:style w:type="character" w:customStyle="1" w:styleId="FootnoteTextChar">
    <w:name w:val="Footnote Text Char"/>
    <w:aliases w:val="Char Char Char,Char Char1,fn Char,5_G Char"/>
    <w:link w:val="FootnoteText"/>
    <w:rsid w:val="003121A1"/>
    <w:rPr>
      <w:rFonts w:ascii="MetaPro-Norm" w:hAnsi="MetaPro-Norm"/>
      <w:sz w:val="16"/>
      <w:lang w:eastAsia="zh-CN"/>
    </w:rPr>
  </w:style>
  <w:style w:type="character" w:styleId="CommentReference">
    <w:name w:val="annotation reference"/>
    <w:uiPriority w:val="99"/>
    <w:rsid w:val="00190AED"/>
    <w:rPr>
      <w:sz w:val="16"/>
      <w:szCs w:val="16"/>
    </w:rPr>
  </w:style>
  <w:style w:type="paragraph" w:styleId="CommentText">
    <w:name w:val="annotation text"/>
    <w:basedOn w:val="Normal"/>
    <w:link w:val="CommentTextChar"/>
    <w:uiPriority w:val="99"/>
    <w:rsid w:val="00190AED"/>
    <w:rPr>
      <w:sz w:val="20"/>
      <w:szCs w:val="20"/>
    </w:rPr>
  </w:style>
  <w:style w:type="character" w:customStyle="1" w:styleId="CommentTextChar">
    <w:name w:val="Comment Text Char"/>
    <w:link w:val="CommentText"/>
    <w:uiPriority w:val="99"/>
    <w:rsid w:val="00190AED"/>
    <w:rPr>
      <w:rFonts w:ascii="MetaPro-Norm" w:hAnsi="MetaPro-Norm"/>
      <w:lang w:eastAsia="zh-CN"/>
    </w:rPr>
  </w:style>
  <w:style w:type="paragraph" w:styleId="CommentSubject">
    <w:name w:val="annotation subject"/>
    <w:basedOn w:val="CommentText"/>
    <w:next w:val="CommentText"/>
    <w:link w:val="CommentSubjectChar"/>
    <w:rsid w:val="00190AED"/>
    <w:rPr>
      <w:b/>
      <w:bCs/>
    </w:rPr>
  </w:style>
  <w:style w:type="character" w:customStyle="1" w:styleId="CommentSubjectChar">
    <w:name w:val="Comment Subject Char"/>
    <w:link w:val="CommentSubject"/>
    <w:rsid w:val="00190AED"/>
    <w:rPr>
      <w:rFonts w:ascii="MetaPro-Norm" w:hAnsi="MetaPro-Norm"/>
      <w:b/>
      <w:bCs/>
      <w:lang w:eastAsia="zh-CN"/>
    </w:rPr>
  </w:style>
  <w:style w:type="paragraph" w:styleId="ListParagraph">
    <w:name w:val="List Paragraph"/>
    <w:uiPriority w:val="34"/>
    <w:qFormat/>
    <w:rsid w:val="003833B4"/>
    <w:pPr>
      <w:pBdr>
        <w:top w:val="nil"/>
        <w:left w:val="nil"/>
        <w:bottom w:val="nil"/>
        <w:right w:val="nil"/>
        <w:between w:val="nil"/>
        <w:bar w:val="nil"/>
      </w:pBdr>
      <w:spacing w:after="160" w:line="259" w:lineRule="auto"/>
      <w:ind w:left="720"/>
    </w:pPr>
    <w:rPr>
      <w:rFonts w:ascii="Calibri" w:eastAsia="Calibri" w:hAnsi="Calibri" w:cs="Calibri"/>
      <w:color w:val="000000"/>
      <w:sz w:val="22"/>
      <w:szCs w:val="22"/>
      <w:u w:color="000000"/>
      <w:bdr w:val="nil"/>
    </w:rPr>
  </w:style>
  <w:style w:type="character" w:styleId="UnresolvedMention">
    <w:name w:val="Unresolved Mention"/>
    <w:uiPriority w:val="99"/>
    <w:semiHidden/>
    <w:unhideWhenUsed/>
    <w:rsid w:val="00AA4B7B"/>
    <w:rPr>
      <w:color w:val="605E5C"/>
      <w:shd w:val="clear" w:color="auto" w:fill="E1DFDD"/>
    </w:rPr>
  </w:style>
  <w:style w:type="character" w:styleId="FollowedHyperlink">
    <w:name w:val="FollowedHyperlink"/>
    <w:rsid w:val="009B64D7"/>
    <w:rPr>
      <w:color w:val="954F72"/>
      <w:u w:val="single"/>
    </w:rPr>
  </w:style>
  <w:style w:type="paragraph" w:styleId="Revision">
    <w:name w:val="Revision"/>
    <w:hidden/>
    <w:uiPriority w:val="99"/>
    <w:semiHidden/>
    <w:rsid w:val="005E1886"/>
    <w:rPr>
      <w:rFonts w:ascii="MetaPro-Norm" w:hAnsi="MetaPro-Norm"/>
      <w:sz w:val="22"/>
      <w:szCs w:val="24"/>
      <w:lang w:eastAsia="zh-CN"/>
    </w:rPr>
  </w:style>
  <w:style w:type="character" w:customStyle="1" w:styleId="normaltextrun">
    <w:name w:val="normaltextrun"/>
    <w:basedOn w:val="DefaultParagraphFont"/>
    <w:rsid w:val="00165451"/>
  </w:style>
  <w:style w:type="character" w:customStyle="1" w:styleId="eop">
    <w:name w:val="eop"/>
    <w:basedOn w:val="DefaultParagraphFont"/>
    <w:rsid w:val="00165451"/>
  </w:style>
  <w:style w:type="character" w:customStyle="1" w:styleId="apple-converted-space">
    <w:name w:val="apple-converted-space"/>
    <w:basedOn w:val="DefaultParagraphFont"/>
    <w:rsid w:val="00396E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70251">
      <w:bodyDiv w:val="1"/>
      <w:marLeft w:val="0"/>
      <w:marRight w:val="0"/>
      <w:marTop w:val="0"/>
      <w:marBottom w:val="0"/>
      <w:divBdr>
        <w:top w:val="none" w:sz="0" w:space="0" w:color="auto"/>
        <w:left w:val="none" w:sz="0" w:space="0" w:color="auto"/>
        <w:bottom w:val="none" w:sz="0" w:space="0" w:color="auto"/>
        <w:right w:val="none" w:sz="0" w:space="0" w:color="auto"/>
      </w:divBdr>
    </w:div>
    <w:div w:id="144051219">
      <w:bodyDiv w:val="1"/>
      <w:marLeft w:val="0"/>
      <w:marRight w:val="0"/>
      <w:marTop w:val="0"/>
      <w:marBottom w:val="0"/>
      <w:divBdr>
        <w:top w:val="none" w:sz="0" w:space="0" w:color="auto"/>
        <w:left w:val="none" w:sz="0" w:space="0" w:color="auto"/>
        <w:bottom w:val="none" w:sz="0" w:space="0" w:color="auto"/>
        <w:right w:val="none" w:sz="0" w:space="0" w:color="auto"/>
      </w:divBdr>
    </w:div>
    <w:div w:id="267201109">
      <w:bodyDiv w:val="1"/>
      <w:marLeft w:val="0"/>
      <w:marRight w:val="0"/>
      <w:marTop w:val="0"/>
      <w:marBottom w:val="0"/>
      <w:divBdr>
        <w:top w:val="none" w:sz="0" w:space="0" w:color="auto"/>
        <w:left w:val="none" w:sz="0" w:space="0" w:color="auto"/>
        <w:bottom w:val="none" w:sz="0" w:space="0" w:color="auto"/>
        <w:right w:val="none" w:sz="0" w:space="0" w:color="auto"/>
      </w:divBdr>
      <w:divsChild>
        <w:div w:id="1447118508">
          <w:marLeft w:val="0"/>
          <w:marRight w:val="0"/>
          <w:marTop w:val="0"/>
          <w:marBottom w:val="0"/>
          <w:divBdr>
            <w:top w:val="none" w:sz="0" w:space="0" w:color="auto"/>
            <w:left w:val="none" w:sz="0" w:space="0" w:color="auto"/>
            <w:bottom w:val="none" w:sz="0" w:space="0" w:color="auto"/>
            <w:right w:val="none" w:sz="0" w:space="0" w:color="auto"/>
          </w:divBdr>
        </w:div>
      </w:divsChild>
    </w:div>
    <w:div w:id="294802101">
      <w:bodyDiv w:val="1"/>
      <w:marLeft w:val="0"/>
      <w:marRight w:val="0"/>
      <w:marTop w:val="0"/>
      <w:marBottom w:val="0"/>
      <w:divBdr>
        <w:top w:val="none" w:sz="0" w:space="0" w:color="auto"/>
        <w:left w:val="none" w:sz="0" w:space="0" w:color="auto"/>
        <w:bottom w:val="none" w:sz="0" w:space="0" w:color="auto"/>
        <w:right w:val="none" w:sz="0" w:space="0" w:color="auto"/>
      </w:divBdr>
    </w:div>
    <w:div w:id="338702284">
      <w:bodyDiv w:val="1"/>
      <w:marLeft w:val="0"/>
      <w:marRight w:val="0"/>
      <w:marTop w:val="0"/>
      <w:marBottom w:val="0"/>
      <w:divBdr>
        <w:top w:val="none" w:sz="0" w:space="0" w:color="auto"/>
        <w:left w:val="none" w:sz="0" w:space="0" w:color="auto"/>
        <w:bottom w:val="none" w:sz="0" w:space="0" w:color="auto"/>
        <w:right w:val="none" w:sz="0" w:space="0" w:color="auto"/>
      </w:divBdr>
    </w:div>
    <w:div w:id="396513218">
      <w:bodyDiv w:val="1"/>
      <w:marLeft w:val="0"/>
      <w:marRight w:val="0"/>
      <w:marTop w:val="0"/>
      <w:marBottom w:val="0"/>
      <w:divBdr>
        <w:top w:val="none" w:sz="0" w:space="0" w:color="auto"/>
        <w:left w:val="none" w:sz="0" w:space="0" w:color="auto"/>
        <w:bottom w:val="none" w:sz="0" w:space="0" w:color="auto"/>
        <w:right w:val="none" w:sz="0" w:space="0" w:color="auto"/>
      </w:divBdr>
    </w:div>
    <w:div w:id="405222671">
      <w:bodyDiv w:val="1"/>
      <w:marLeft w:val="0"/>
      <w:marRight w:val="0"/>
      <w:marTop w:val="0"/>
      <w:marBottom w:val="0"/>
      <w:divBdr>
        <w:top w:val="none" w:sz="0" w:space="0" w:color="auto"/>
        <w:left w:val="none" w:sz="0" w:space="0" w:color="auto"/>
        <w:bottom w:val="none" w:sz="0" w:space="0" w:color="auto"/>
        <w:right w:val="none" w:sz="0" w:space="0" w:color="auto"/>
      </w:divBdr>
    </w:div>
    <w:div w:id="453133273">
      <w:bodyDiv w:val="1"/>
      <w:marLeft w:val="0"/>
      <w:marRight w:val="0"/>
      <w:marTop w:val="0"/>
      <w:marBottom w:val="0"/>
      <w:divBdr>
        <w:top w:val="none" w:sz="0" w:space="0" w:color="auto"/>
        <w:left w:val="none" w:sz="0" w:space="0" w:color="auto"/>
        <w:bottom w:val="none" w:sz="0" w:space="0" w:color="auto"/>
        <w:right w:val="none" w:sz="0" w:space="0" w:color="auto"/>
      </w:divBdr>
    </w:div>
    <w:div w:id="457796022">
      <w:bodyDiv w:val="1"/>
      <w:marLeft w:val="0"/>
      <w:marRight w:val="0"/>
      <w:marTop w:val="0"/>
      <w:marBottom w:val="0"/>
      <w:divBdr>
        <w:top w:val="none" w:sz="0" w:space="0" w:color="auto"/>
        <w:left w:val="none" w:sz="0" w:space="0" w:color="auto"/>
        <w:bottom w:val="none" w:sz="0" w:space="0" w:color="auto"/>
        <w:right w:val="none" w:sz="0" w:space="0" w:color="auto"/>
      </w:divBdr>
      <w:divsChild>
        <w:div w:id="1227380541">
          <w:marLeft w:val="0"/>
          <w:marRight w:val="0"/>
          <w:marTop w:val="0"/>
          <w:marBottom w:val="0"/>
          <w:divBdr>
            <w:top w:val="none" w:sz="0" w:space="0" w:color="auto"/>
            <w:left w:val="none" w:sz="0" w:space="0" w:color="auto"/>
            <w:bottom w:val="none" w:sz="0" w:space="0" w:color="auto"/>
            <w:right w:val="none" w:sz="0" w:space="0" w:color="auto"/>
          </w:divBdr>
          <w:divsChild>
            <w:div w:id="892233180">
              <w:marLeft w:val="0"/>
              <w:marRight w:val="0"/>
              <w:marTop w:val="0"/>
              <w:marBottom w:val="0"/>
              <w:divBdr>
                <w:top w:val="none" w:sz="0" w:space="0" w:color="auto"/>
                <w:left w:val="none" w:sz="0" w:space="0" w:color="auto"/>
                <w:bottom w:val="none" w:sz="0" w:space="0" w:color="auto"/>
                <w:right w:val="none" w:sz="0" w:space="0" w:color="auto"/>
              </w:divBdr>
              <w:divsChild>
                <w:div w:id="208148099">
                  <w:marLeft w:val="0"/>
                  <w:marRight w:val="0"/>
                  <w:marTop w:val="0"/>
                  <w:marBottom w:val="0"/>
                  <w:divBdr>
                    <w:top w:val="none" w:sz="0" w:space="0" w:color="auto"/>
                    <w:left w:val="none" w:sz="0" w:space="0" w:color="auto"/>
                    <w:bottom w:val="none" w:sz="0" w:space="0" w:color="auto"/>
                    <w:right w:val="none" w:sz="0" w:space="0" w:color="auto"/>
                  </w:divBdr>
                  <w:divsChild>
                    <w:div w:id="179347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587556">
      <w:bodyDiv w:val="1"/>
      <w:marLeft w:val="0"/>
      <w:marRight w:val="0"/>
      <w:marTop w:val="0"/>
      <w:marBottom w:val="0"/>
      <w:divBdr>
        <w:top w:val="none" w:sz="0" w:space="0" w:color="auto"/>
        <w:left w:val="none" w:sz="0" w:space="0" w:color="auto"/>
        <w:bottom w:val="none" w:sz="0" w:space="0" w:color="auto"/>
        <w:right w:val="none" w:sz="0" w:space="0" w:color="auto"/>
      </w:divBdr>
    </w:div>
    <w:div w:id="676732544">
      <w:bodyDiv w:val="1"/>
      <w:marLeft w:val="0"/>
      <w:marRight w:val="0"/>
      <w:marTop w:val="0"/>
      <w:marBottom w:val="0"/>
      <w:divBdr>
        <w:top w:val="none" w:sz="0" w:space="0" w:color="auto"/>
        <w:left w:val="none" w:sz="0" w:space="0" w:color="auto"/>
        <w:bottom w:val="none" w:sz="0" w:space="0" w:color="auto"/>
        <w:right w:val="none" w:sz="0" w:space="0" w:color="auto"/>
      </w:divBdr>
    </w:div>
    <w:div w:id="678195896">
      <w:bodyDiv w:val="1"/>
      <w:marLeft w:val="0"/>
      <w:marRight w:val="0"/>
      <w:marTop w:val="0"/>
      <w:marBottom w:val="0"/>
      <w:divBdr>
        <w:top w:val="none" w:sz="0" w:space="0" w:color="auto"/>
        <w:left w:val="none" w:sz="0" w:space="0" w:color="auto"/>
        <w:bottom w:val="none" w:sz="0" w:space="0" w:color="auto"/>
        <w:right w:val="none" w:sz="0" w:space="0" w:color="auto"/>
      </w:divBdr>
    </w:div>
    <w:div w:id="701630292">
      <w:bodyDiv w:val="1"/>
      <w:marLeft w:val="0"/>
      <w:marRight w:val="0"/>
      <w:marTop w:val="0"/>
      <w:marBottom w:val="0"/>
      <w:divBdr>
        <w:top w:val="none" w:sz="0" w:space="0" w:color="auto"/>
        <w:left w:val="none" w:sz="0" w:space="0" w:color="auto"/>
        <w:bottom w:val="none" w:sz="0" w:space="0" w:color="auto"/>
        <w:right w:val="none" w:sz="0" w:space="0" w:color="auto"/>
      </w:divBdr>
    </w:div>
    <w:div w:id="708720451">
      <w:bodyDiv w:val="1"/>
      <w:marLeft w:val="0"/>
      <w:marRight w:val="0"/>
      <w:marTop w:val="0"/>
      <w:marBottom w:val="0"/>
      <w:divBdr>
        <w:top w:val="none" w:sz="0" w:space="0" w:color="auto"/>
        <w:left w:val="none" w:sz="0" w:space="0" w:color="auto"/>
        <w:bottom w:val="none" w:sz="0" w:space="0" w:color="auto"/>
        <w:right w:val="none" w:sz="0" w:space="0" w:color="auto"/>
      </w:divBdr>
    </w:div>
    <w:div w:id="712995461">
      <w:bodyDiv w:val="1"/>
      <w:marLeft w:val="0"/>
      <w:marRight w:val="0"/>
      <w:marTop w:val="0"/>
      <w:marBottom w:val="0"/>
      <w:divBdr>
        <w:top w:val="none" w:sz="0" w:space="0" w:color="auto"/>
        <w:left w:val="none" w:sz="0" w:space="0" w:color="auto"/>
        <w:bottom w:val="none" w:sz="0" w:space="0" w:color="auto"/>
        <w:right w:val="none" w:sz="0" w:space="0" w:color="auto"/>
      </w:divBdr>
    </w:div>
    <w:div w:id="731999662">
      <w:bodyDiv w:val="1"/>
      <w:marLeft w:val="0"/>
      <w:marRight w:val="0"/>
      <w:marTop w:val="0"/>
      <w:marBottom w:val="0"/>
      <w:divBdr>
        <w:top w:val="none" w:sz="0" w:space="0" w:color="auto"/>
        <w:left w:val="none" w:sz="0" w:space="0" w:color="auto"/>
        <w:bottom w:val="none" w:sz="0" w:space="0" w:color="auto"/>
        <w:right w:val="none" w:sz="0" w:space="0" w:color="auto"/>
      </w:divBdr>
      <w:divsChild>
        <w:div w:id="1097098201">
          <w:marLeft w:val="0"/>
          <w:marRight w:val="0"/>
          <w:marTop w:val="0"/>
          <w:marBottom w:val="0"/>
          <w:divBdr>
            <w:top w:val="none" w:sz="0" w:space="0" w:color="auto"/>
            <w:left w:val="none" w:sz="0" w:space="0" w:color="auto"/>
            <w:bottom w:val="none" w:sz="0" w:space="0" w:color="auto"/>
            <w:right w:val="none" w:sz="0" w:space="0" w:color="auto"/>
          </w:divBdr>
          <w:divsChild>
            <w:div w:id="204485967">
              <w:marLeft w:val="0"/>
              <w:marRight w:val="0"/>
              <w:marTop w:val="0"/>
              <w:marBottom w:val="0"/>
              <w:divBdr>
                <w:top w:val="none" w:sz="0" w:space="0" w:color="auto"/>
                <w:left w:val="none" w:sz="0" w:space="0" w:color="auto"/>
                <w:bottom w:val="none" w:sz="0" w:space="0" w:color="auto"/>
                <w:right w:val="none" w:sz="0" w:space="0" w:color="auto"/>
              </w:divBdr>
              <w:divsChild>
                <w:div w:id="1694182106">
                  <w:marLeft w:val="0"/>
                  <w:marRight w:val="0"/>
                  <w:marTop w:val="0"/>
                  <w:marBottom w:val="0"/>
                  <w:divBdr>
                    <w:top w:val="none" w:sz="0" w:space="0" w:color="auto"/>
                    <w:left w:val="none" w:sz="0" w:space="0" w:color="auto"/>
                    <w:bottom w:val="none" w:sz="0" w:space="0" w:color="auto"/>
                    <w:right w:val="none" w:sz="0" w:space="0" w:color="auto"/>
                  </w:divBdr>
                  <w:divsChild>
                    <w:div w:id="56776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877587">
      <w:bodyDiv w:val="1"/>
      <w:marLeft w:val="0"/>
      <w:marRight w:val="0"/>
      <w:marTop w:val="0"/>
      <w:marBottom w:val="0"/>
      <w:divBdr>
        <w:top w:val="none" w:sz="0" w:space="0" w:color="auto"/>
        <w:left w:val="none" w:sz="0" w:space="0" w:color="auto"/>
        <w:bottom w:val="none" w:sz="0" w:space="0" w:color="auto"/>
        <w:right w:val="none" w:sz="0" w:space="0" w:color="auto"/>
      </w:divBdr>
    </w:div>
    <w:div w:id="786000845">
      <w:bodyDiv w:val="1"/>
      <w:marLeft w:val="0"/>
      <w:marRight w:val="0"/>
      <w:marTop w:val="0"/>
      <w:marBottom w:val="0"/>
      <w:divBdr>
        <w:top w:val="none" w:sz="0" w:space="0" w:color="auto"/>
        <w:left w:val="none" w:sz="0" w:space="0" w:color="auto"/>
        <w:bottom w:val="none" w:sz="0" w:space="0" w:color="auto"/>
        <w:right w:val="none" w:sz="0" w:space="0" w:color="auto"/>
      </w:divBdr>
    </w:div>
    <w:div w:id="809400013">
      <w:bodyDiv w:val="1"/>
      <w:marLeft w:val="0"/>
      <w:marRight w:val="0"/>
      <w:marTop w:val="0"/>
      <w:marBottom w:val="0"/>
      <w:divBdr>
        <w:top w:val="none" w:sz="0" w:space="0" w:color="auto"/>
        <w:left w:val="none" w:sz="0" w:space="0" w:color="auto"/>
        <w:bottom w:val="none" w:sz="0" w:space="0" w:color="auto"/>
        <w:right w:val="none" w:sz="0" w:space="0" w:color="auto"/>
      </w:divBdr>
    </w:div>
    <w:div w:id="825323841">
      <w:bodyDiv w:val="1"/>
      <w:marLeft w:val="0"/>
      <w:marRight w:val="0"/>
      <w:marTop w:val="0"/>
      <w:marBottom w:val="0"/>
      <w:divBdr>
        <w:top w:val="none" w:sz="0" w:space="0" w:color="auto"/>
        <w:left w:val="none" w:sz="0" w:space="0" w:color="auto"/>
        <w:bottom w:val="none" w:sz="0" w:space="0" w:color="auto"/>
        <w:right w:val="none" w:sz="0" w:space="0" w:color="auto"/>
      </w:divBdr>
    </w:div>
    <w:div w:id="841120428">
      <w:bodyDiv w:val="1"/>
      <w:marLeft w:val="0"/>
      <w:marRight w:val="0"/>
      <w:marTop w:val="0"/>
      <w:marBottom w:val="0"/>
      <w:divBdr>
        <w:top w:val="none" w:sz="0" w:space="0" w:color="auto"/>
        <w:left w:val="none" w:sz="0" w:space="0" w:color="auto"/>
        <w:bottom w:val="none" w:sz="0" w:space="0" w:color="auto"/>
        <w:right w:val="none" w:sz="0" w:space="0" w:color="auto"/>
      </w:divBdr>
    </w:div>
    <w:div w:id="862596116">
      <w:bodyDiv w:val="1"/>
      <w:marLeft w:val="0"/>
      <w:marRight w:val="0"/>
      <w:marTop w:val="0"/>
      <w:marBottom w:val="0"/>
      <w:divBdr>
        <w:top w:val="none" w:sz="0" w:space="0" w:color="auto"/>
        <w:left w:val="none" w:sz="0" w:space="0" w:color="auto"/>
        <w:bottom w:val="none" w:sz="0" w:space="0" w:color="auto"/>
        <w:right w:val="none" w:sz="0" w:space="0" w:color="auto"/>
      </w:divBdr>
    </w:div>
    <w:div w:id="866064801">
      <w:bodyDiv w:val="1"/>
      <w:marLeft w:val="0"/>
      <w:marRight w:val="0"/>
      <w:marTop w:val="0"/>
      <w:marBottom w:val="0"/>
      <w:divBdr>
        <w:top w:val="none" w:sz="0" w:space="0" w:color="auto"/>
        <w:left w:val="none" w:sz="0" w:space="0" w:color="auto"/>
        <w:bottom w:val="none" w:sz="0" w:space="0" w:color="auto"/>
        <w:right w:val="none" w:sz="0" w:space="0" w:color="auto"/>
      </w:divBdr>
    </w:div>
    <w:div w:id="954285862">
      <w:bodyDiv w:val="1"/>
      <w:marLeft w:val="0"/>
      <w:marRight w:val="0"/>
      <w:marTop w:val="0"/>
      <w:marBottom w:val="0"/>
      <w:divBdr>
        <w:top w:val="none" w:sz="0" w:space="0" w:color="auto"/>
        <w:left w:val="none" w:sz="0" w:space="0" w:color="auto"/>
        <w:bottom w:val="none" w:sz="0" w:space="0" w:color="auto"/>
        <w:right w:val="none" w:sz="0" w:space="0" w:color="auto"/>
      </w:divBdr>
    </w:div>
    <w:div w:id="987513407">
      <w:bodyDiv w:val="1"/>
      <w:marLeft w:val="0"/>
      <w:marRight w:val="0"/>
      <w:marTop w:val="0"/>
      <w:marBottom w:val="0"/>
      <w:divBdr>
        <w:top w:val="none" w:sz="0" w:space="0" w:color="auto"/>
        <w:left w:val="none" w:sz="0" w:space="0" w:color="auto"/>
        <w:bottom w:val="none" w:sz="0" w:space="0" w:color="auto"/>
        <w:right w:val="none" w:sz="0" w:space="0" w:color="auto"/>
      </w:divBdr>
    </w:div>
    <w:div w:id="1000616606">
      <w:bodyDiv w:val="1"/>
      <w:marLeft w:val="0"/>
      <w:marRight w:val="0"/>
      <w:marTop w:val="0"/>
      <w:marBottom w:val="0"/>
      <w:divBdr>
        <w:top w:val="none" w:sz="0" w:space="0" w:color="auto"/>
        <w:left w:val="none" w:sz="0" w:space="0" w:color="auto"/>
        <w:bottom w:val="none" w:sz="0" w:space="0" w:color="auto"/>
        <w:right w:val="none" w:sz="0" w:space="0" w:color="auto"/>
      </w:divBdr>
    </w:div>
    <w:div w:id="1013410397">
      <w:bodyDiv w:val="1"/>
      <w:marLeft w:val="0"/>
      <w:marRight w:val="0"/>
      <w:marTop w:val="0"/>
      <w:marBottom w:val="0"/>
      <w:divBdr>
        <w:top w:val="none" w:sz="0" w:space="0" w:color="auto"/>
        <w:left w:val="none" w:sz="0" w:space="0" w:color="auto"/>
        <w:bottom w:val="none" w:sz="0" w:space="0" w:color="auto"/>
        <w:right w:val="none" w:sz="0" w:space="0" w:color="auto"/>
      </w:divBdr>
    </w:div>
    <w:div w:id="1029918049">
      <w:bodyDiv w:val="1"/>
      <w:marLeft w:val="0"/>
      <w:marRight w:val="0"/>
      <w:marTop w:val="0"/>
      <w:marBottom w:val="0"/>
      <w:divBdr>
        <w:top w:val="none" w:sz="0" w:space="0" w:color="auto"/>
        <w:left w:val="none" w:sz="0" w:space="0" w:color="auto"/>
        <w:bottom w:val="none" w:sz="0" w:space="0" w:color="auto"/>
        <w:right w:val="none" w:sz="0" w:space="0" w:color="auto"/>
      </w:divBdr>
      <w:divsChild>
        <w:div w:id="1694531211">
          <w:marLeft w:val="0"/>
          <w:marRight w:val="0"/>
          <w:marTop w:val="0"/>
          <w:marBottom w:val="0"/>
          <w:divBdr>
            <w:top w:val="none" w:sz="0" w:space="0" w:color="auto"/>
            <w:left w:val="none" w:sz="0" w:space="0" w:color="auto"/>
            <w:bottom w:val="none" w:sz="0" w:space="0" w:color="auto"/>
            <w:right w:val="none" w:sz="0" w:space="0" w:color="auto"/>
          </w:divBdr>
          <w:divsChild>
            <w:div w:id="184296893">
              <w:marLeft w:val="0"/>
              <w:marRight w:val="0"/>
              <w:marTop w:val="0"/>
              <w:marBottom w:val="0"/>
              <w:divBdr>
                <w:top w:val="none" w:sz="0" w:space="0" w:color="auto"/>
                <w:left w:val="none" w:sz="0" w:space="0" w:color="auto"/>
                <w:bottom w:val="none" w:sz="0" w:space="0" w:color="auto"/>
                <w:right w:val="none" w:sz="0" w:space="0" w:color="auto"/>
              </w:divBdr>
              <w:divsChild>
                <w:div w:id="147733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686515">
      <w:bodyDiv w:val="1"/>
      <w:marLeft w:val="0"/>
      <w:marRight w:val="0"/>
      <w:marTop w:val="0"/>
      <w:marBottom w:val="0"/>
      <w:divBdr>
        <w:top w:val="none" w:sz="0" w:space="0" w:color="auto"/>
        <w:left w:val="none" w:sz="0" w:space="0" w:color="auto"/>
        <w:bottom w:val="none" w:sz="0" w:space="0" w:color="auto"/>
        <w:right w:val="none" w:sz="0" w:space="0" w:color="auto"/>
      </w:divBdr>
      <w:divsChild>
        <w:div w:id="81149406">
          <w:marLeft w:val="0"/>
          <w:marRight w:val="0"/>
          <w:marTop w:val="0"/>
          <w:marBottom w:val="0"/>
          <w:divBdr>
            <w:top w:val="none" w:sz="0" w:space="0" w:color="auto"/>
            <w:left w:val="none" w:sz="0" w:space="0" w:color="auto"/>
            <w:bottom w:val="none" w:sz="0" w:space="0" w:color="auto"/>
            <w:right w:val="none" w:sz="0" w:space="0" w:color="auto"/>
          </w:divBdr>
          <w:divsChild>
            <w:div w:id="696394941">
              <w:marLeft w:val="0"/>
              <w:marRight w:val="0"/>
              <w:marTop w:val="0"/>
              <w:marBottom w:val="0"/>
              <w:divBdr>
                <w:top w:val="none" w:sz="0" w:space="0" w:color="auto"/>
                <w:left w:val="none" w:sz="0" w:space="0" w:color="auto"/>
                <w:bottom w:val="none" w:sz="0" w:space="0" w:color="auto"/>
                <w:right w:val="none" w:sz="0" w:space="0" w:color="auto"/>
              </w:divBdr>
              <w:divsChild>
                <w:div w:id="137010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234815">
      <w:bodyDiv w:val="1"/>
      <w:marLeft w:val="0"/>
      <w:marRight w:val="0"/>
      <w:marTop w:val="0"/>
      <w:marBottom w:val="0"/>
      <w:divBdr>
        <w:top w:val="none" w:sz="0" w:space="0" w:color="auto"/>
        <w:left w:val="none" w:sz="0" w:space="0" w:color="auto"/>
        <w:bottom w:val="none" w:sz="0" w:space="0" w:color="auto"/>
        <w:right w:val="none" w:sz="0" w:space="0" w:color="auto"/>
      </w:divBdr>
    </w:div>
    <w:div w:id="1125076009">
      <w:bodyDiv w:val="1"/>
      <w:marLeft w:val="0"/>
      <w:marRight w:val="0"/>
      <w:marTop w:val="0"/>
      <w:marBottom w:val="0"/>
      <w:divBdr>
        <w:top w:val="none" w:sz="0" w:space="0" w:color="auto"/>
        <w:left w:val="none" w:sz="0" w:space="0" w:color="auto"/>
        <w:bottom w:val="none" w:sz="0" w:space="0" w:color="auto"/>
        <w:right w:val="none" w:sz="0" w:space="0" w:color="auto"/>
      </w:divBdr>
    </w:div>
    <w:div w:id="1221594851">
      <w:bodyDiv w:val="1"/>
      <w:marLeft w:val="0"/>
      <w:marRight w:val="0"/>
      <w:marTop w:val="0"/>
      <w:marBottom w:val="0"/>
      <w:divBdr>
        <w:top w:val="none" w:sz="0" w:space="0" w:color="auto"/>
        <w:left w:val="none" w:sz="0" w:space="0" w:color="auto"/>
        <w:bottom w:val="none" w:sz="0" w:space="0" w:color="auto"/>
        <w:right w:val="none" w:sz="0" w:space="0" w:color="auto"/>
      </w:divBdr>
    </w:div>
    <w:div w:id="1311599190">
      <w:bodyDiv w:val="1"/>
      <w:marLeft w:val="0"/>
      <w:marRight w:val="0"/>
      <w:marTop w:val="0"/>
      <w:marBottom w:val="0"/>
      <w:divBdr>
        <w:top w:val="none" w:sz="0" w:space="0" w:color="auto"/>
        <w:left w:val="none" w:sz="0" w:space="0" w:color="auto"/>
        <w:bottom w:val="none" w:sz="0" w:space="0" w:color="auto"/>
        <w:right w:val="none" w:sz="0" w:space="0" w:color="auto"/>
      </w:divBdr>
    </w:div>
    <w:div w:id="1491402994">
      <w:bodyDiv w:val="1"/>
      <w:marLeft w:val="0"/>
      <w:marRight w:val="0"/>
      <w:marTop w:val="0"/>
      <w:marBottom w:val="0"/>
      <w:divBdr>
        <w:top w:val="none" w:sz="0" w:space="0" w:color="auto"/>
        <w:left w:val="none" w:sz="0" w:space="0" w:color="auto"/>
        <w:bottom w:val="none" w:sz="0" w:space="0" w:color="auto"/>
        <w:right w:val="none" w:sz="0" w:space="0" w:color="auto"/>
      </w:divBdr>
    </w:div>
    <w:div w:id="1577014017">
      <w:bodyDiv w:val="1"/>
      <w:marLeft w:val="0"/>
      <w:marRight w:val="0"/>
      <w:marTop w:val="0"/>
      <w:marBottom w:val="0"/>
      <w:divBdr>
        <w:top w:val="none" w:sz="0" w:space="0" w:color="auto"/>
        <w:left w:val="none" w:sz="0" w:space="0" w:color="auto"/>
        <w:bottom w:val="none" w:sz="0" w:space="0" w:color="auto"/>
        <w:right w:val="none" w:sz="0" w:space="0" w:color="auto"/>
      </w:divBdr>
    </w:div>
    <w:div w:id="1606188660">
      <w:bodyDiv w:val="1"/>
      <w:marLeft w:val="0"/>
      <w:marRight w:val="0"/>
      <w:marTop w:val="0"/>
      <w:marBottom w:val="0"/>
      <w:divBdr>
        <w:top w:val="none" w:sz="0" w:space="0" w:color="auto"/>
        <w:left w:val="none" w:sz="0" w:space="0" w:color="auto"/>
        <w:bottom w:val="none" w:sz="0" w:space="0" w:color="auto"/>
        <w:right w:val="none" w:sz="0" w:space="0" w:color="auto"/>
      </w:divBdr>
    </w:div>
    <w:div w:id="1614825411">
      <w:bodyDiv w:val="1"/>
      <w:marLeft w:val="0"/>
      <w:marRight w:val="0"/>
      <w:marTop w:val="0"/>
      <w:marBottom w:val="0"/>
      <w:divBdr>
        <w:top w:val="none" w:sz="0" w:space="0" w:color="auto"/>
        <w:left w:val="none" w:sz="0" w:space="0" w:color="auto"/>
        <w:bottom w:val="none" w:sz="0" w:space="0" w:color="auto"/>
        <w:right w:val="none" w:sz="0" w:space="0" w:color="auto"/>
      </w:divBdr>
    </w:div>
    <w:div w:id="1615937658">
      <w:bodyDiv w:val="1"/>
      <w:marLeft w:val="0"/>
      <w:marRight w:val="0"/>
      <w:marTop w:val="0"/>
      <w:marBottom w:val="0"/>
      <w:divBdr>
        <w:top w:val="none" w:sz="0" w:space="0" w:color="auto"/>
        <w:left w:val="none" w:sz="0" w:space="0" w:color="auto"/>
        <w:bottom w:val="none" w:sz="0" w:space="0" w:color="auto"/>
        <w:right w:val="none" w:sz="0" w:space="0" w:color="auto"/>
      </w:divBdr>
    </w:div>
    <w:div w:id="1627858085">
      <w:bodyDiv w:val="1"/>
      <w:marLeft w:val="0"/>
      <w:marRight w:val="0"/>
      <w:marTop w:val="0"/>
      <w:marBottom w:val="0"/>
      <w:divBdr>
        <w:top w:val="none" w:sz="0" w:space="0" w:color="auto"/>
        <w:left w:val="none" w:sz="0" w:space="0" w:color="auto"/>
        <w:bottom w:val="none" w:sz="0" w:space="0" w:color="auto"/>
        <w:right w:val="none" w:sz="0" w:space="0" w:color="auto"/>
      </w:divBdr>
    </w:div>
    <w:div w:id="1680232330">
      <w:bodyDiv w:val="1"/>
      <w:marLeft w:val="0"/>
      <w:marRight w:val="0"/>
      <w:marTop w:val="0"/>
      <w:marBottom w:val="0"/>
      <w:divBdr>
        <w:top w:val="none" w:sz="0" w:space="0" w:color="auto"/>
        <w:left w:val="none" w:sz="0" w:space="0" w:color="auto"/>
        <w:bottom w:val="none" w:sz="0" w:space="0" w:color="auto"/>
        <w:right w:val="none" w:sz="0" w:space="0" w:color="auto"/>
      </w:divBdr>
    </w:div>
    <w:div w:id="1705592347">
      <w:bodyDiv w:val="1"/>
      <w:marLeft w:val="0"/>
      <w:marRight w:val="0"/>
      <w:marTop w:val="0"/>
      <w:marBottom w:val="0"/>
      <w:divBdr>
        <w:top w:val="none" w:sz="0" w:space="0" w:color="auto"/>
        <w:left w:val="none" w:sz="0" w:space="0" w:color="auto"/>
        <w:bottom w:val="none" w:sz="0" w:space="0" w:color="auto"/>
        <w:right w:val="none" w:sz="0" w:space="0" w:color="auto"/>
      </w:divBdr>
    </w:div>
    <w:div w:id="1740246777">
      <w:bodyDiv w:val="1"/>
      <w:marLeft w:val="0"/>
      <w:marRight w:val="0"/>
      <w:marTop w:val="0"/>
      <w:marBottom w:val="0"/>
      <w:divBdr>
        <w:top w:val="none" w:sz="0" w:space="0" w:color="auto"/>
        <w:left w:val="none" w:sz="0" w:space="0" w:color="auto"/>
        <w:bottom w:val="none" w:sz="0" w:space="0" w:color="auto"/>
        <w:right w:val="none" w:sz="0" w:space="0" w:color="auto"/>
      </w:divBdr>
    </w:div>
    <w:div w:id="1753624171">
      <w:bodyDiv w:val="1"/>
      <w:marLeft w:val="0"/>
      <w:marRight w:val="0"/>
      <w:marTop w:val="0"/>
      <w:marBottom w:val="0"/>
      <w:divBdr>
        <w:top w:val="none" w:sz="0" w:space="0" w:color="auto"/>
        <w:left w:val="none" w:sz="0" w:space="0" w:color="auto"/>
        <w:bottom w:val="none" w:sz="0" w:space="0" w:color="auto"/>
        <w:right w:val="none" w:sz="0" w:space="0" w:color="auto"/>
      </w:divBdr>
    </w:div>
    <w:div w:id="1798452570">
      <w:bodyDiv w:val="1"/>
      <w:marLeft w:val="0"/>
      <w:marRight w:val="0"/>
      <w:marTop w:val="0"/>
      <w:marBottom w:val="0"/>
      <w:divBdr>
        <w:top w:val="none" w:sz="0" w:space="0" w:color="auto"/>
        <w:left w:val="none" w:sz="0" w:space="0" w:color="auto"/>
        <w:bottom w:val="none" w:sz="0" w:space="0" w:color="auto"/>
        <w:right w:val="none" w:sz="0" w:space="0" w:color="auto"/>
      </w:divBdr>
      <w:divsChild>
        <w:div w:id="1169294453">
          <w:marLeft w:val="0"/>
          <w:marRight w:val="0"/>
          <w:marTop w:val="0"/>
          <w:marBottom w:val="0"/>
          <w:divBdr>
            <w:top w:val="none" w:sz="0" w:space="0" w:color="auto"/>
            <w:left w:val="none" w:sz="0" w:space="0" w:color="auto"/>
            <w:bottom w:val="none" w:sz="0" w:space="0" w:color="auto"/>
            <w:right w:val="none" w:sz="0" w:space="0" w:color="auto"/>
          </w:divBdr>
        </w:div>
        <w:div w:id="270630567">
          <w:marLeft w:val="0"/>
          <w:marRight w:val="0"/>
          <w:marTop w:val="0"/>
          <w:marBottom w:val="0"/>
          <w:divBdr>
            <w:top w:val="none" w:sz="0" w:space="0" w:color="auto"/>
            <w:left w:val="none" w:sz="0" w:space="0" w:color="auto"/>
            <w:bottom w:val="none" w:sz="0" w:space="0" w:color="auto"/>
            <w:right w:val="none" w:sz="0" w:space="0" w:color="auto"/>
          </w:divBdr>
        </w:div>
        <w:div w:id="215354807">
          <w:marLeft w:val="0"/>
          <w:marRight w:val="0"/>
          <w:marTop w:val="0"/>
          <w:marBottom w:val="0"/>
          <w:divBdr>
            <w:top w:val="none" w:sz="0" w:space="0" w:color="auto"/>
            <w:left w:val="none" w:sz="0" w:space="0" w:color="auto"/>
            <w:bottom w:val="none" w:sz="0" w:space="0" w:color="auto"/>
            <w:right w:val="none" w:sz="0" w:space="0" w:color="auto"/>
          </w:divBdr>
        </w:div>
        <w:div w:id="750736170">
          <w:marLeft w:val="0"/>
          <w:marRight w:val="0"/>
          <w:marTop w:val="0"/>
          <w:marBottom w:val="0"/>
          <w:divBdr>
            <w:top w:val="none" w:sz="0" w:space="0" w:color="auto"/>
            <w:left w:val="none" w:sz="0" w:space="0" w:color="auto"/>
            <w:bottom w:val="none" w:sz="0" w:space="0" w:color="auto"/>
            <w:right w:val="none" w:sz="0" w:space="0" w:color="auto"/>
          </w:divBdr>
        </w:div>
        <w:div w:id="295180023">
          <w:marLeft w:val="0"/>
          <w:marRight w:val="0"/>
          <w:marTop w:val="0"/>
          <w:marBottom w:val="0"/>
          <w:divBdr>
            <w:top w:val="none" w:sz="0" w:space="0" w:color="auto"/>
            <w:left w:val="none" w:sz="0" w:space="0" w:color="auto"/>
            <w:bottom w:val="none" w:sz="0" w:space="0" w:color="auto"/>
            <w:right w:val="none" w:sz="0" w:space="0" w:color="auto"/>
          </w:divBdr>
        </w:div>
        <w:div w:id="2131432349">
          <w:marLeft w:val="0"/>
          <w:marRight w:val="0"/>
          <w:marTop w:val="0"/>
          <w:marBottom w:val="0"/>
          <w:divBdr>
            <w:top w:val="none" w:sz="0" w:space="0" w:color="auto"/>
            <w:left w:val="none" w:sz="0" w:space="0" w:color="auto"/>
            <w:bottom w:val="none" w:sz="0" w:space="0" w:color="auto"/>
            <w:right w:val="none" w:sz="0" w:space="0" w:color="auto"/>
          </w:divBdr>
        </w:div>
        <w:div w:id="2042583539">
          <w:marLeft w:val="0"/>
          <w:marRight w:val="0"/>
          <w:marTop w:val="0"/>
          <w:marBottom w:val="0"/>
          <w:divBdr>
            <w:top w:val="none" w:sz="0" w:space="0" w:color="auto"/>
            <w:left w:val="none" w:sz="0" w:space="0" w:color="auto"/>
            <w:bottom w:val="none" w:sz="0" w:space="0" w:color="auto"/>
            <w:right w:val="none" w:sz="0" w:space="0" w:color="auto"/>
          </w:divBdr>
        </w:div>
        <w:div w:id="1794592781">
          <w:marLeft w:val="0"/>
          <w:marRight w:val="0"/>
          <w:marTop w:val="0"/>
          <w:marBottom w:val="0"/>
          <w:divBdr>
            <w:top w:val="none" w:sz="0" w:space="0" w:color="auto"/>
            <w:left w:val="none" w:sz="0" w:space="0" w:color="auto"/>
            <w:bottom w:val="none" w:sz="0" w:space="0" w:color="auto"/>
            <w:right w:val="none" w:sz="0" w:space="0" w:color="auto"/>
          </w:divBdr>
        </w:div>
        <w:div w:id="481580104">
          <w:marLeft w:val="0"/>
          <w:marRight w:val="0"/>
          <w:marTop w:val="0"/>
          <w:marBottom w:val="0"/>
          <w:divBdr>
            <w:top w:val="none" w:sz="0" w:space="0" w:color="auto"/>
            <w:left w:val="none" w:sz="0" w:space="0" w:color="auto"/>
            <w:bottom w:val="none" w:sz="0" w:space="0" w:color="auto"/>
            <w:right w:val="none" w:sz="0" w:space="0" w:color="auto"/>
          </w:divBdr>
        </w:div>
        <w:div w:id="31349585">
          <w:marLeft w:val="0"/>
          <w:marRight w:val="0"/>
          <w:marTop w:val="0"/>
          <w:marBottom w:val="0"/>
          <w:divBdr>
            <w:top w:val="none" w:sz="0" w:space="0" w:color="auto"/>
            <w:left w:val="none" w:sz="0" w:space="0" w:color="auto"/>
            <w:bottom w:val="none" w:sz="0" w:space="0" w:color="auto"/>
            <w:right w:val="none" w:sz="0" w:space="0" w:color="auto"/>
          </w:divBdr>
        </w:div>
        <w:div w:id="1156263324">
          <w:marLeft w:val="0"/>
          <w:marRight w:val="0"/>
          <w:marTop w:val="0"/>
          <w:marBottom w:val="0"/>
          <w:divBdr>
            <w:top w:val="none" w:sz="0" w:space="0" w:color="auto"/>
            <w:left w:val="none" w:sz="0" w:space="0" w:color="auto"/>
            <w:bottom w:val="none" w:sz="0" w:space="0" w:color="auto"/>
            <w:right w:val="none" w:sz="0" w:space="0" w:color="auto"/>
          </w:divBdr>
        </w:div>
        <w:div w:id="1482769193">
          <w:marLeft w:val="0"/>
          <w:marRight w:val="0"/>
          <w:marTop w:val="0"/>
          <w:marBottom w:val="0"/>
          <w:divBdr>
            <w:top w:val="none" w:sz="0" w:space="0" w:color="auto"/>
            <w:left w:val="none" w:sz="0" w:space="0" w:color="auto"/>
            <w:bottom w:val="none" w:sz="0" w:space="0" w:color="auto"/>
            <w:right w:val="none" w:sz="0" w:space="0" w:color="auto"/>
          </w:divBdr>
        </w:div>
        <w:div w:id="196697191">
          <w:marLeft w:val="0"/>
          <w:marRight w:val="0"/>
          <w:marTop w:val="0"/>
          <w:marBottom w:val="0"/>
          <w:divBdr>
            <w:top w:val="none" w:sz="0" w:space="0" w:color="auto"/>
            <w:left w:val="none" w:sz="0" w:space="0" w:color="auto"/>
            <w:bottom w:val="none" w:sz="0" w:space="0" w:color="auto"/>
            <w:right w:val="none" w:sz="0" w:space="0" w:color="auto"/>
          </w:divBdr>
        </w:div>
        <w:div w:id="2058965269">
          <w:marLeft w:val="0"/>
          <w:marRight w:val="0"/>
          <w:marTop w:val="0"/>
          <w:marBottom w:val="0"/>
          <w:divBdr>
            <w:top w:val="none" w:sz="0" w:space="0" w:color="auto"/>
            <w:left w:val="none" w:sz="0" w:space="0" w:color="auto"/>
            <w:bottom w:val="none" w:sz="0" w:space="0" w:color="auto"/>
            <w:right w:val="none" w:sz="0" w:space="0" w:color="auto"/>
          </w:divBdr>
        </w:div>
        <w:div w:id="735663677">
          <w:marLeft w:val="0"/>
          <w:marRight w:val="0"/>
          <w:marTop w:val="0"/>
          <w:marBottom w:val="0"/>
          <w:divBdr>
            <w:top w:val="none" w:sz="0" w:space="0" w:color="auto"/>
            <w:left w:val="none" w:sz="0" w:space="0" w:color="auto"/>
            <w:bottom w:val="none" w:sz="0" w:space="0" w:color="auto"/>
            <w:right w:val="none" w:sz="0" w:space="0" w:color="auto"/>
          </w:divBdr>
        </w:div>
        <w:div w:id="309604276">
          <w:marLeft w:val="0"/>
          <w:marRight w:val="0"/>
          <w:marTop w:val="0"/>
          <w:marBottom w:val="0"/>
          <w:divBdr>
            <w:top w:val="none" w:sz="0" w:space="0" w:color="auto"/>
            <w:left w:val="none" w:sz="0" w:space="0" w:color="auto"/>
            <w:bottom w:val="none" w:sz="0" w:space="0" w:color="auto"/>
            <w:right w:val="none" w:sz="0" w:space="0" w:color="auto"/>
          </w:divBdr>
        </w:div>
        <w:div w:id="711659123">
          <w:marLeft w:val="0"/>
          <w:marRight w:val="0"/>
          <w:marTop w:val="0"/>
          <w:marBottom w:val="0"/>
          <w:divBdr>
            <w:top w:val="none" w:sz="0" w:space="0" w:color="auto"/>
            <w:left w:val="none" w:sz="0" w:space="0" w:color="auto"/>
            <w:bottom w:val="none" w:sz="0" w:space="0" w:color="auto"/>
            <w:right w:val="none" w:sz="0" w:space="0" w:color="auto"/>
          </w:divBdr>
        </w:div>
        <w:div w:id="1556231849">
          <w:marLeft w:val="0"/>
          <w:marRight w:val="0"/>
          <w:marTop w:val="0"/>
          <w:marBottom w:val="0"/>
          <w:divBdr>
            <w:top w:val="none" w:sz="0" w:space="0" w:color="auto"/>
            <w:left w:val="none" w:sz="0" w:space="0" w:color="auto"/>
            <w:bottom w:val="none" w:sz="0" w:space="0" w:color="auto"/>
            <w:right w:val="none" w:sz="0" w:space="0" w:color="auto"/>
          </w:divBdr>
        </w:div>
        <w:div w:id="78067434">
          <w:marLeft w:val="0"/>
          <w:marRight w:val="0"/>
          <w:marTop w:val="0"/>
          <w:marBottom w:val="0"/>
          <w:divBdr>
            <w:top w:val="none" w:sz="0" w:space="0" w:color="auto"/>
            <w:left w:val="none" w:sz="0" w:space="0" w:color="auto"/>
            <w:bottom w:val="none" w:sz="0" w:space="0" w:color="auto"/>
            <w:right w:val="none" w:sz="0" w:space="0" w:color="auto"/>
          </w:divBdr>
        </w:div>
        <w:div w:id="1229612909">
          <w:marLeft w:val="0"/>
          <w:marRight w:val="0"/>
          <w:marTop w:val="0"/>
          <w:marBottom w:val="0"/>
          <w:divBdr>
            <w:top w:val="none" w:sz="0" w:space="0" w:color="auto"/>
            <w:left w:val="none" w:sz="0" w:space="0" w:color="auto"/>
            <w:bottom w:val="none" w:sz="0" w:space="0" w:color="auto"/>
            <w:right w:val="none" w:sz="0" w:space="0" w:color="auto"/>
          </w:divBdr>
        </w:div>
        <w:div w:id="1989438137">
          <w:marLeft w:val="0"/>
          <w:marRight w:val="0"/>
          <w:marTop w:val="0"/>
          <w:marBottom w:val="0"/>
          <w:divBdr>
            <w:top w:val="none" w:sz="0" w:space="0" w:color="auto"/>
            <w:left w:val="none" w:sz="0" w:space="0" w:color="auto"/>
            <w:bottom w:val="none" w:sz="0" w:space="0" w:color="auto"/>
            <w:right w:val="none" w:sz="0" w:space="0" w:color="auto"/>
          </w:divBdr>
        </w:div>
      </w:divsChild>
    </w:div>
    <w:div w:id="1810005324">
      <w:bodyDiv w:val="1"/>
      <w:marLeft w:val="0"/>
      <w:marRight w:val="0"/>
      <w:marTop w:val="0"/>
      <w:marBottom w:val="0"/>
      <w:divBdr>
        <w:top w:val="none" w:sz="0" w:space="0" w:color="auto"/>
        <w:left w:val="none" w:sz="0" w:space="0" w:color="auto"/>
        <w:bottom w:val="none" w:sz="0" w:space="0" w:color="auto"/>
        <w:right w:val="none" w:sz="0" w:space="0" w:color="auto"/>
      </w:divBdr>
    </w:div>
    <w:div w:id="1878201648">
      <w:bodyDiv w:val="1"/>
      <w:marLeft w:val="0"/>
      <w:marRight w:val="0"/>
      <w:marTop w:val="0"/>
      <w:marBottom w:val="0"/>
      <w:divBdr>
        <w:top w:val="none" w:sz="0" w:space="0" w:color="auto"/>
        <w:left w:val="none" w:sz="0" w:space="0" w:color="auto"/>
        <w:bottom w:val="none" w:sz="0" w:space="0" w:color="auto"/>
        <w:right w:val="none" w:sz="0" w:space="0" w:color="auto"/>
      </w:divBdr>
      <w:divsChild>
        <w:div w:id="967852715">
          <w:marLeft w:val="0"/>
          <w:marRight w:val="0"/>
          <w:marTop w:val="720"/>
          <w:marBottom w:val="0"/>
          <w:divBdr>
            <w:top w:val="none" w:sz="0" w:space="0" w:color="auto"/>
            <w:left w:val="none" w:sz="0" w:space="0" w:color="auto"/>
            <w:bottom w:val="none" w:sz="0" w:space="0" w:color="auto"/>
            <w:right w:val="none" w:sz="0" w:space="0" w:color="auto"/>
          </w:divBdr>
        </w:div>
      </w:divsChild>
    </w:div>
    <w:div w:id="1923221602">
      <w:bodyDiv w:val="1"/>
      <w:marLeft w:val="0"/>
      <w:marRight w:val="0"/>
      <w:marTop w:val="0"/>
      <w:marBottom w:val="0"/>
      <w:divBdr>
        <w:top w:val="none" w:sz="0" w:space="0" w:color="auto"/>
        <w:left w:val="none" w:sz="0" w:space="0" w:color="auto"/>
        <w:bottom w:val="none" w:sz="0" w:space="0" w:color="auto"/>
        <w:right w:val="none" w:sz="0" w:space="0" w:color="auto"/>
      </w:divBdr>
    </w:div>
    <w:div w:id="1966959931">
      <w:bodyDiv w:val="1"/>
      <w:marLeft w:val="0"/>
      <w:marRight w:val="0"/>
      <w:marTop w:val="0"/>
      <w:marBottom w:val="0"/>
      <w:divBdr>
        <w:top w:val="none" w:sz="0" w:space="0" w:color="auto"/>
        <w:left w:val="none" w:sz="0" w:space="0" w:color="auto"/>
        <w:bottom w:val="none" w:sz="0" w:space="0" w:color="auto"/>
        <w:right w:val="none" w:sz="0" w:space="0" w:color="auto"/>
      </w:divBdr>
    </w:div>
    <w:div w:id="1967881937">
      <w:bodyDiv w:val="1"/>
      <w:marLeft w:val="0"/>
      <w:marRight w:val="0"/>
      <w:marTop w:val="0"/>
      <w:marBottom w:val="0"/>
      <w:divBdr>
        <w:top w:val="none" w:sz="0" w:space="0" w:color="auto"/>
        <w:left w:val="none" w:sz="0" w:space="0" w:color="auto"/>
        <w:bottom w:val="none" w:sz="0" w:space="0" w:color="auto"/>
        <w:right w:val="none" w:sz="0" w:space="0" w:color="auto"/>
      </w:divBdr>
    </w:div>
    <w:div w:id="1998217576">
      <w:bodyDiv w:val="1"/>
      <w:marLeft w:val="0"/>
      <w:marRight w:val="0"/>
      <w:marTop w:val="0"/>
      <w:marBottom w:val="0"/>
      <w:divBdr>
        <w:top w:val="none" w:sz="0" w:space="0" w:color="auto"/>
        <w:left w:val="none" w:sz="0" w:space="0" w:color="auto"/>
        <w:bottom w:val="none" w:sz="0" w:space="0" w:color="auto"/>
        <w:right w:val="none" w:sz="0" w:space="0" w:color="auto"/>
      </w:divBdr>
    </w:div>
    <w:div w:id="2058044462">
      <w:bodyDiv w:val="1"/>
      <w:marLeft w:val="0"/>
      <w:marRight w:val="0"/>
      <w:marTop w:val="0"/>
      <w:marBottom w:val="0"/>
      <w:divBdr>
        <w:top w:val="none" w:sz="0" w:space="0" w:color="auto"/>
        <w:left w:val="none" w:sz="0" w:space="0" w:color="auto"/>
        <w:bottom w:val="none" w:sz="0" w:space="0" w:color="auto"/>
        <w:right w:val="none" w:sz="0" w:space="0" w:color="auto"/>
      </w:divBdr>
    </w:div>
    <w:div w:id="211651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rt\AppData\Local\Microsoft\Windows\INetCache\Content.Outlook\TL58F0WH\report%20template%20(0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9ED8E8869142E4985E5F63C9B83FA74" ma:contentTypeVersion="13" ma:contentTypeDescription="Create a new document." ma:contentTypeScope="" ma:versionID="00fc92649088143ba5b5a01d4bc50ea4">
  <xsd:schema xmlns:xsd="http://www.w3.org/2001/XMLSchema" xmlns:xs="http://www.w3.org/2001/XMLSchema" xmlns:p="http://schemas.microsoft.com/office/2006/metadata/properties" xmlns:ns3="839a97c0-bbd0-4ab5-9539-c8e77fa34dd2" xmlns:ns4="5d88131d-200b-4fb7-ab0c-af92a7e9ed79" targetNamespace="http://schemas.microsoft.com/office/2006/metadata/properties" ma:root="true" ma:fieldsID="69db55301c6260259a9965543bc24c08" ns3:_="" ns4:_="">
    <xsd:import namespace="839a97c0-bbd0-4ab5-9539-c8e77fa34dd2"/>
    <xsd:import namespace="5d88131d-200b-4fb7-ab0c-af92a7e9ed7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9a97c0-bbd0-4ab5-9539-c8e77fa34d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88131d-200b-4fb7-ab0c-af92a7e9ed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8CAB47-1F1B-4F22-9ADE-2C966F170F24}">
  <ds:schemaRefs>
    <ds:schemaRef ds:uri="http://schemas.microsoft.com/sharepoint/v3/contenttype/forms"/>
  </ds:schemaRefs>
</ds:datastoreItem>
</file>

<file path=customXml/itemProps2.xml><?xml version="1.0" encoding="utf-8"?>
<ds:datastoreItem xmlns:ds="http://schemas.openxmlformats.org/officeDocument/2006/customXml" ds:itemID="{EB5955B9-B86F-4D17-AFBD-ECD8DD21C4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31FAF62-442E-4864-9197-53F58403992E}">
  <ds:schemaRefs>
    <ds:schemaRef ds:uri="http://schemas.openxmlformats.org/officeDocument/2006/bibliography"/>
  </ds:schemaRefs>
</ds:datastoreItem>
</file>

<file path=customXml/itemProps4.xml><?xml version="1.0" encoding="utf-8"?>
<ds:datastoreItem xmlns:ds="http://schemas.openxmlformats.org/officeDocument/2006/customXml" ds:itemID="{0FAC314B-A596-4999-9D19-9C7B1A155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9a97c0-bbd0-4ab5-9539-c8e77fa34dd2"/>
    <ds:schemaRef ds:uri="5d88131d-200b-4fb7-ab0c-af92a7e9ed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report template (002)</Template>
  <TotalTime>0</TotalTime>
  <Pages>12</Pages>
  <Words>3286</Words>
  <Characters>18479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Human Rights Watch</Company>
  <LinksUpToDate>false</LinksUpToDate>
  <CharactersWithSpaces>21722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Carr</dc:creator>
  <cp:keywords/>
  <cp:lastModifiedBy>Rothna Begum</cp:lastModifiedBy>
  <cp:revision>3</cp:revision>
  <dcterms:created xsi:type="dcterms:W3CDTF">2023-01-16T18:15:00Z</dcterms:created>
  <dcterms:modified xsi:type="dcterms:W3CDTF">2023-01-16T18:15:00Z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0x01010029ED8E8869142E4985E5F63C9B83FA74</vt:lpwstr>
  </property>
</Properties>
</file>