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DF161" w14:textId="77777777" w:rsidR="00BE1A22" w:rsidRPr="004F57EE" w:rsidRDefault="00BE1A22" w:rsidP="008B5263">
      <w:pPr>
        <w:rPr>
          <w:rStyle w:val="Strong"/>
          <w:color w:val="000000" w:themeColor="text1"/>
          <w:sz w:val="22"/>
          <w:szCs w:val="22"/>
        </w:rPr>
      </w:pPr>
      <w:r w:rsidRPr="004F57EE">
        <w:rPr>
          <w:rStyle w:val="Strong"/>
          <w:color w:val="000000" w:themeColor="text1"/>
          <w:sz w:val="22"/>
          <w:szCs w:val="22"/>
        </w:rPr>
        <w:t>Note</w:t>
      </w:r>
      <w:r w:rsidR="00336738" w:rsidRPr="004F57EE">
        <w:rPr>
          <w:rStyle w:val="Strong"/>
          <w:color w:val="000000" w:themeColor="text1"/>
          <w:sz w:val="22"/>
          <w:szCs w:val="22"/>
        </w:rPr>
        <w:t xml:space="preserve"> No. </w:t>
      </w:r>
      <w:r w:rsidR="006539A5" w:rsidRPr="004F57EE">
        <w:rPr>
          <w:rStyle w:val="Strong"/>
          <w:color w:val="000000" w:themeColor="text1"/>
          <w:sz w:val="22"/>
          <w:szCs w:val="22"/>
        </w:rPr>
        <w:t>26/160</w:t>
      </w:r>
    </w:p>
    <w:p w14:paraId="2D6206DB" w14:textId="77777777" w:rsidR="00400D36" w:rsidRPr="004F57EE" w:rsidRDefault="00400D36" w:rsidP="008B5263">
      <w:pPr>
        <w:rPr>
          <w:rStyle w:val="Strong"/>
          <w:b w:val="0"/>
          <w:color w:val="000000" w:themeColor="text1"/>
          <w:sz w:val="22"/>
          <w:szCs w:val="22"/>
        </w:rPr>
      </w:pPr>
    </w:p>
    <w:p w14:paraId="24ADD9A0" w14:textId="77777777" w:rsidR="004E3BA5" w:rsidRPr="004F57EE" w:rsidRDefault="00BE1A22" w:rsidP="004F57EE">
      <w:pPr>
        <w:spacing w:line="360" w:lineRule="auto"/>
        <w:jc w:val="both"/>
        <w:rPr>
          <w:rStyle w:val="Strong"/>
          <w:b w:val="0"/>
          <w:bCs w:val="0"/>
          <w:color w:val="auto"/>
          <w:sz w:val="22"/>
          <w:szCs w:val="22"/>
        </w:rPr>
      </w:pPr>
      <w:r w:rsidRPr="004F57EE">
        <w:rPr>
          <w:rStyle w:val="Strong"/>
          <w:b w:val="0"/>
          <w:color w:val="000000" w:themeColor="text1"/>
          <w:sz w:val="22"/>
          <w:szCs w:val="22"/>
        </w:rPr>
        <w:tab/>
        <w:t xml:space="preserve">The Ministry of Foreign Affairs and Trade </w:t>
      </w:r>
      <w:r w:rsidR="004E3BA5" w:rsidRPr="004F57EE">
        <w:rPr>
          <w:rStyle w:val="Strong"/>
          <w:b w:val="0"/>
          <w:color w:val="000000" w:themeColor="text1"/>
          <w:sz w:val="22"/>
          <w:szCs w:val="22"/>
        </w:rPr>
        <w:t>of</w:t>
      </w:r>
      <w:r w:rsidR="008C7C3F" w:rsidRPr="004F57EE">
        <w:rPr>
          <w:rStyle w:val="Strong"/>
          <w:b w:val="0"/>
          <w:color w:val="000000" w:themeColor="text1"/>
          <w:sz w:val="22"/>
          <w:szCs w:val="22"/>
        </w:rPr>
        <w:t xml:space="preserve"> the Independent State of </w:t>
      </w:r>
      <w:r w:rsidR="004E3BA5" w:rsidRPr="004F57EE">
        <w:rPr>
          <w:rStyle w:val="Strong"/>
          <w:b w:val="0"/>
          <w:color w:val="000000" w:themeColor="text1"/>
          <w:sz w:val="22"/>
          <w:szCs w:val="22"/>
        </w:rPr>
        <w:t xml:space="preserve">Samoa </w:t>
      </w:r>
      <w:r w:rsidRPr="004F57EE">
        <w:rPr>
          <w:rStyle w:val="Strong"/>
          <w:b w:val="0"/>
          <w:color w:val="000000" w:themeColor="text1"/>
          <w:sz w:val="22"/>
          <w:szCs w:val="22"/>
        </w:rPr>
        <w:t>presents its compliments to</w:t>
      </w:r>
      <w:r w:rsidR="004A7D1F" w:rsidRPr="004F57EE">
        <w:rPr>
          <w:rStyle w:val="Strong"/>
          <w:b w:val="0"/>
          <w:color w:val="000000" w:themeColor="text1"/>
          <w:sz w:val="22"/>
          <w:szCs w:val="22"/>
        </w:rPr>
        <w:t xml:space="preserve"> </w:t>
      </w:r>
      <w:r w:rsidR="008A7B07" w:rsidRPr="004F57EE">
        <w:rPr>
          <w:rStyle w:val="Strong"/>
          <w:b w:val="0"/>
          <w:color w:val="000000" w:themeColor="text1"/>
          <w:sz w:val="22"/>
          <w:szCs w:val="22"/>
        </w:rPr>
        <w:t>the</w:t>
      </w:r>
      <w:r w:rsidR="0036224E" w:rsidRPr="004F57EE">
        <w:rPr>
          <w:sz w:val="22"/>
          <w:szCs w:val="22"/>
        </w:rPr>
        <w:t xml:space="preserve"> </w:t>
      </w:r>
      <w:r w:rsidR="00154486" w:rsidRPr="004F57EE">
        <w:rPr>
          <w:color w:val="auto"/>
          <w:sz w:val="22"/>
          <w:szCs w:val="22"/>
        </w:rPr>
        <w:t xml:space="preserve">Office of the </w:t>
      </w:r>
      <w:r w:rsidR="00340B2B" w:rsidRPr="004F57EE">
        <w:rPr>
          <w:rStyle w:val="Strong"/>
          <w:b w:val="0"/>
          <w:color w:val="000000" w:themeColor="text1"/>
          <w:sz w:val="22"/>
          <w:szCs w:val="22"/>
        </w:rPr>
        <w:t>Uni</w:t>
      </w:r>
      <w:r w:rsidR="008902E7" w:rsidRPr="004F57EE">
        <w:rPr>
          <w:rStyle w:val="Strong"/>
          <w:b w:val="0"/>
          <w:color w:val="000000" w:themeColor="text1"/>
          <w:sz w:val="22"/>
          <w:szCs w:val="22"/>
        </w:rPr>
        <w:t xml:space="preserve">ted Nations </w:t>
      </w:r>
      <w:r w:rsidR="00154486" w:rsidRPr="004F57EE">
        <w:rPr>
          <w:rStyle w:val="Strong"/>
          <w:b w:val="0"/>
          <w:color w:val="000000" w:themeColor="text1"/>
          <w:sz w:val="22"/>
          <w:szCs w:val="22"/>
        </w:rPr>
        <w:t>High Commissioner for Human Rights</w:t>
      </w:r>
      <w:r w:rsidR="0036224E" w:rsidRPr="004F57EE">
        <w:rPr>
          <w:rStyle w:val="Strong"/>
          <w:b w:val="0"/>
          <w:color w:val="000000" w:themeColor="text1"/>
          <w:sz w:val="22"/>
          <w:szCs w:val="22"/>
        </w:rPr>
        <w:t xml:space="preserve"> </w:t>
      </w:r>
      <w:r w:rsidR="004A7D1F" w:rsidRPr="004F57EE">
        <w:rPr>
          <w:rStyle w:val="Strong"/>
          <w:b w:val="0"/>
          <w:color w:val="000000" w:themeColor="text1"/>
          <w:sz w:val="22"/>
          <w:szCs w:val="22"/>
        </w:rPr>
        <w:t xml:space="preserve">and </w:t>
      </w:r>
      <w:r w:rsidRPr="004F57EE">
        <w:rPr>
          <w:rStyle w:val="Strong"/>
          <w:b w:val="0"/>
          <w:color w:val="000000" w:themeColor="text1"/>
          <w:sz w:val="22"/>
          <w:szCs w:val="22"/>
        </w:rPr>
        <w:t xml:space="preserve">has the honour to </w:t>
      </w:r>
      <w:r w:rsidR="00C87A7D" w:rsidRPr="004F57EE">
        <w:rPr>
          <w:rStyle w:val="Strong"/>
          <w:b w:val="0"/>
          <w:color w:val="000000" w:themeColor="text1"/>
          <w:sz w:val="22"/>
          <w:szCs w:val="22"/>
        </w:rPr>
        <w:t xml:space="preserve">refer to </w:t>
      </w:r>
      <w:r w:rsidR="00340B2B" w:rsidRPr="004F57EE">
        <w:rPr>
          <w:rStyle w:val="Strong"/>
          <w:b w:val="0"/>
          <w:color w:val="000000" w:themeColor="text1"/>
          <w:sz w:val="22"/>
          <w:szCs w:val="22"/>
        </w:rPr>
        <w:t xml:space="preserve">the </w:t>
      </w:r>
      <w:r w:rsidR="00154486" w:rsidRPr="004F57EE">
        <w:rPr>
          <w:color w:val="auto"/>
          <w:sz w:val="22"/>
          <w:szCs w:val="22"/>
        </w:rPr>
        <w:t>3</w:t>
      </w:r>
      <w:r w:rsidR="00AD60EF">
        <w:rPr>
          <w:color w:val="auto"/>
          <w:sz w:val="22"/>
          <w:szCs w:val="22"/>
        </w:rPr>
        <w:t>4</w:t>
      </w:r>
      <w:r w:rsidR="00154486" w:rsidRPr="004F57EE">
        <w:rPr>
          <w:color w:val="auto"/>
          <w:sz w:val="22"/>
          <w:szCs w:val="22"/>
          <w:vertAlign w:val="superscript"/>
        </w:rPr>
        <w:t>th</w:t>
      </w:r>
      <w:r w:rsidR="00154486" w:rsidRPr="004F57EE">
        <w:rPr>
          <w:color w:val="auto"/>
          <w:sz w:val="22"/>
          <w:szCs w:val="22"/>
        </w:rPr>
        <w:t xml:space="preserve"> Session of the Committee on </w:t>
      </w:r>
      <w:r w:rsidR="00AD60EF">
        <w:rPr>
          <w:color w:val="auto"/>
          <w:sz w:val="22"/>
          <w:szCs w:val="22"/>
        </w:rPr>
        <w:t>the Rights of Persons with Disabilities</w:t>
      </w:r>
      <w:r w:rsidR="00154486" w:rsidRPr="004F57EE">
        <w:rPr>
          <w:color w:val="auto"/>
          <w:sz w:val="22"/>
          <w:szCs w:val="22"/>
        </w:rPr>
        <w:t xml:space="preserve"> to be held</w:t>
      </w:r>
      <w:r w:rsidR="009152F7" w:rsidRPr="004F57EE">
        <w:rPr>
          <w:color w:val="auto"/>
          <w:sz w:val="22"/>
          <w:szCs w:val="22"/>
        </w:rPr>
        <w:t xml:space="preserve"> </w:t>
      </w:r>
      <w:r w:rsidR="00154486" w:rsidRPr="004F57EE">
        <w:rPr>
          <w:color w:val="auto"/>
          <w:sz w:val="22"/>
          <w:szCs w:val="22"/>
        </w:rPr>
        <w:t>in Geneva, Switzerland</w:t>
      </w:r>
      <w:r w:rsidR="009152F7" w:rsidRPr="004F57EE">
        <w:rPr>
          <w:color w:val="auto"/>
          <w:sz w:val="22"/>
          <w:szCs w:val="22"/>
        </w:rPr>
        <w:t xml:space="preserve"> </w:t>
      </w:r>
      <w:r w:rsidR="00340B2B" w:rsidRPr="004F57EE">
        <w:rPr>
          <w:color w:val="auto"/>
          <w:sz w:val="22"/>
          <w:szCs w:val="22"/>
        </w:rPr>
        <w:t xml:space="preserve">from </w:t>
      </w:r>
      <w:r w:rsidR="00154486" w:rsidRPr="004F57EE">
        <w:rPr>
          <w:color w:val="auto"/>
          <w:sz w:val="22"/>
          <w:szCs w:val="22"/>
        </w:rPr>
        <w:t>9 - 27</w:t>
      </w:r>
      <w:r w:rsidR="00340B2B" w:rsidRPr="004F57EE">
        <w:rPr>
          <w:color w:val="auto"/>
          <w:sz w:val="22"/>
          <w:szCs w:val="22"/>
        </w:rPr>
        <w:t xml:space="preserve"> March 202</w:t>
      </w:r>
      <w:r w:rsidR="00154486" w:rsidRPr="004F57EE">
        <w:rPr>
          <w:color w:val="auto"/>
          <w:sz w:val="22"/>
          <w:szCs w:val="22"/>
        </w:rPr>
        <w:t>6.</w:t>
      </w:r>
    </w:p>
    <w:p w14:paraId="3C828F57" w14:textId="77777777" w:rsidR="00C11E4F" w:rsidRPr="004F57EE" w:rsidRDefault="00C11E4F" w:rsidP="004F57EE">
      <w:pPr>
        <w:spacing w:line="360" w:lineRule="auto"/>
        <w:jc w:val="both"/>
        <w:rPr>
          <w:rStyle w:val="Strong"/>
          <w:b w:val="0"/>
          <w:color w:val="000000" w:themeColor="text1"/>
          <w:sz w:val="22"/>
          <w:szCs w:val="22"/>
        </w:rPr>
      </w:pPr>
    </w:p>
    <w:p w14:paraId="77C1C9A1" w14:textId="77777777" w:rsidR="003206F3" w:rsidRDefault="004E3BA5" w:rsidP="004F57EE">
      <w:pPr>
        <w:spacing w:line="360" w:lineRule="auto"/>
        <w:jc w:val="both"/>
        <w:rPr>
          <w:rStyle w:val="Strong"/>
          <w:b w:val="0"/>
          <w:color w:val="000000" w:themeColor="text1"/>
          <w:sz w:val="22"/>
          <w:szCs w:val="22"/>
        </w:rPr>
      </w:pPr>
      <w:r w:rsidRPr="004F57EE">
        <w:rPr>
          <w:rStyle w:val="Strong"/>
          <w:b w:val="0"/>
          <w:color w:val="000000" w:themeColor="text1"/>
          <w:sz w:val="22"/>
          <w:szCs w:val="22"/>
        </w:rPr>
        <w:tab/>
        <w:t xml:space="preserve">The Ministry </w:t>
      </w:r>
      <w:r w:rsidR="00154486" w:rsidRPr="004F57EE">
        <w:rPr>
          <w:rStyle w:val="Strong"/>
          <w:b w:val="0"/>
          <w:color w:val="000000" w:themeColor="text1"/>
          <w:sz w:val="22"/>
          <w:szCs w:val="22"/>
        </w:rPr>
        <w:t xml:space="preserve">of Foreign Affairs and Trade of the Independent State of Samoa has further the honour to advise of the delegation that will partake in the hybrid dialogue with the Committee on </w:t>
      </w:r>
      <w:r w:rsidR="00AD60EF">
        <w:rPr>
          <w:rStyle w:val="Strong"/>
          <w:b w:val="0"/>
          <w:color w:val="000000" w:themeColor="text1"/>
          <w:sz w:val="22"/>
          <w:szCs w:val="22"/>
        </w:rPr>
        <w:t>the Rights of Persons with Disabilities</w:t>
      </w:r>
      <w:r w:rsidR="00154486" w:rsidRPr="004F57EE">
        <w:rPr>
          <w:rStyle w:val="Strong"/>
          <w:b w:val="0"/>
          <w:color w:val="000000" w:themeColor="text1"/>
          <w:sz w:val="22"/>
          <w:szCs w:val="22"/>
        </w:rPr>
        <w:t xml:space="preserve"> on the </w:t>
      </w:r>
      <w:r w:rsidR="00AD60EF">
        <w:rPr>
          <w:rStyle w:val="Strong"/>
          <w:b w:val="0"/>
          <w:color w:val="000000" w:themeColor="text1"/>
          <w:sz w:val="22"/>
          <w:szCs w:val="22"/>
        </w:rPr>
        <w:t>12</w:t>
      </w:r>
      <w:r w:rsidR="00154486" w:rsidRPr="004F57EE">
        <w:rPr>
          <w:rStyle w:val="Strong"/>
          <w:b w:val="0"/>
          <w:color w:val="000000" w:themeColor="text1"/>
          <w:sz w:val="22"/>
          <w:szCs w:val="22"/>
          <w:vertAlign w:val="superscript"/>
        </w:rPr>
        <w:t>th</w:t>
      </w:r>
      <w:r w:rsidR="00154486" w:rsidRPr="004F57EE">
        <w:rPr>
          <w:rStyle w:val="Strong"/>
          <w:b w:val="0"/>
          <w:color w:val="000000" w:themeColor="text1"/>
          <w:sz w:val="22"/>
          <w:szCs w:val="22"/>
        </w:rPr>
        <w:t xml:space="preserve"> and 1</w:t>
      </w:r>
      <w:r w:rsidR="00AD60EF">
        <w:rPr>
          <w:rStyle w:val="Strong"/>
          <w:b w:val="0"/>
          <w:color w:val="000000" w:themeColor="text1"/>
          <w:sz w:val="22"/>
          <w:szCs w:val="22"/>
        </w:rPr>
        <w:t>3</w:t>
      </w:r>
      <w:r w:rsidR="00154486" w:rsidRPr="004F57EE">
        <w:rPr>
          <w:rStyle w:val="Strong"/>
          <w:b w:val="0"/>
          <w:color w:val="000000" w:themeColor="text1"/>
          <w:sz w:val="22"/>
          <w:szCs w:val="22"/>
          <w:vertAlign w:val="superscript"/>
        </w:rPr>
        <w:t>th</w:t>
      </w:r>
      <w:r w:rsidR="00154486" w:rsidRPr="004F57EE">
        <w:rPr>
          <w:rStyle w:val="Strong"/>
          <w:b w:val="0"/>
          <w:color w:val="000000" w:themeColor="text1"/>
          <w:sz w:val="22"/>
          <w:szCs w:val="22"/>
        </w:rPr>
        <w:t xml:space="preserve"> March 2026 is as follows:</w:t>
      </w:r>
      <w:r w:rsidR="00AF28A5" w:rsidRPr="004F57EE">
        <w:rPr>
          <w:rStyle w:val="Strong"/>
          <w:b w:val="0"/>
          <w:color w:val="000000" w:themeColor="text1"/>
          <w:sz w:val="22"/>
          <w:szCs w:val="22"/>
        </w:rPr>
        <w:t xml:space="preserve"> </w:t>
      </w:r>
    </w:p>
    <w:p w14:paraId="60611B33" w14:textId="77777777" w:rsidR="004F57EE" w:rsidRPr="004F57EE" w:rsidRDefault="004F57EE" w:rsidP="004F57EE">
      <w:pPr>
        <w:jc w:val="both"/>
        <w:rPr>
          <w:rStyle w:val="Strong"/>
          <w:b w:val="0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1628"/>
        <w:gridCol w:w="1970"/>
      </w:tblGrid>
      <w:tr w:rsidR="00F75A05" w:rsidRPr="00D845DC" w14:paraId="646A67CC" w14:textId="77777777" w:rsidTr="00F80CD4">
        <w:tc>
          <w:tcPr>
            <w:tcW w:w="4675" w:type="dxa"/>
          </w:tcPr>
          <w:p w14:paraId="085D5B28" w14:textId="77777777" w:rsidR="001652CC" w:rsidRPr="00D845DC" w:rsidRDefault="00F75A05" w:rsidP="00D845DC">
            <w:pPr>
              <w:keepNext/>
              <w:keepLines/>
              <w:spacing w:line="276" w:lineRule="auto"/>
              <w:rPr>
                <w:b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>H.E. Ms. Nella Tavita - Levy</w:t>
            </w:r>
            <w:r w:rsidRPr="00D845DC">
              <w:rPr>
                <w:b/>
                <w:color w:val="auto"/>
                <w:sz w:val="22"/>
                <w:szCs w:val="22"/>
              </w:rPr>
              <w:tab/>
              <w:t xml:space="preserve">       </w:t>
            </w:r>
          </w:p>
          <w:p w14:paraId="007EC907" w14:textId="77777777" w:rsidR="00F75A05" w:rsidRPr="00D845DC" w:rsidRDefault="00F75A05" w:rsidP="00D845DC">
            <w:pPr>
              <w:keepNext/>
              <w:keepLines/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Permanent Representative</w:t>
            </w:r>
          </w:p>
          <w:p w14:paraId="1AF2CD90" w14:textId="77777777" w:rsidR="00F75A05" w:rsidRPr="00D845DC" w:rsidRDefault="00F75A05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Permanent Mission of Samoa to UN Geneva</w:t>
            </w:r>
          </w:p>
          <w:p w14:paraId="6FC4D3BE" w14:textId="77777777" w:rsidR="004F57EE" w:rsidRDefault="00F75A05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and other international organizations</w:t>
            </w:r>
          </w:p>
          <w:p w14:paraId="6CFC21D6" w14:textId="77777777" w:rsidR="00D845DC" w:rsidRPr="00D845DC" w:rsidRDefault="00D845DC" w:rsidP="00D845DC">
            <w:pPr>
              <w:spacing w:line="276" w:lineRule="auto"/>
              <w:jc w:val="both"/>
              <w:rPr>
                <w:rStyle w:val="Strong"/>
                <w:b w:val="0"/>
                <w:bCs w:val="0"/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1FAAF014" w14:textId="77777777" w:rsidR="00F75A05" w:rsidRPr="00D845DC" w:rsidRDefault="00F75A05" w:rsidP="00D845DC">
            <w:pPr>
              <w:spacing w:line="276" w:lineRule="auto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In-Person</w:t>
            </w:r>
            <w:r w:rsidRPr="00D845DC">
              <w:rPr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7BC8E0F1" w14:textId="77777777" w:rsidR="00F75A05" w:rsidRPr="00D845DC" w:rsidRDefault="00F75A05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Head of Delegation</w:t>
            </w:r>
          </w:p>
        </w:tc>
      </w:tr>
      <w:tr w:rsidR="00F75A05" w:rsidRPr="00D845DC" w14:paraId="2D39CC26" w14:textId="77777777" w:rsidTr="00F80CD4">
        <w:tc>
          <w:tcPr>
            <w:tcW w:w="4675" w:type="dxa"/>
          </w:tcPr>
          <w:p w14:paraId="611CECD3" w14:textId="77777777" w:rsidR="001652CC" w:rsidRPr="00D845DC" w:rsidRDefault="001652CC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Polataivao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Manutagi</w:t>
            </w:r>
            <w:proofErr w:type="spellEnd"/>
            <w:r w:rsidRPr="00D845DC">
              <w:rPr>
                <w:b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Tiotio</w:t>
            </w:r>
            <w:proofErr w:type="spellEnd"/>
            <w:r w:rsidRPr="00D845DC">
              <w:rPr>
                <w:b/>
                <w:color w:val="auto"/>
                <w:sz w:val="22"/>
                <w:szCs w:val="22"/>
              </w:rPr>
              <w:tab/>
            </w:r>
            <w:r w:rsidRPr="00D845DC">
              <w:rPr>
                <w:b/>
                <w:color w:val="auto"/>
                <w:sz w:val="22"/>
                <w:szCs w:val="22"/>
              </w:rPr>
              <w:tab/>
              <w:t xml:space="preserve">            </w:t>
            </w:r>
            <w:r w:rsidRPr="00D845DC">
              <w:rPr>
                <w:i/>
                <w:color w:val="auto"/>
                <w:sz w:val="22"/>
                <w:szCs w:val="22"/>
              </w:rPr>
              <w:t xml:space="preserve"> </w:t>
            </w:r>
            <w:r w:rsidRPr="00D845DC">
              <w:rPr>
                <w:color w:val="auto"/>
                <w:sz w:val="22"/>
                <w:szCs w:val="22"/>
              </w:rPr>
              <w:t xml:space="preserve">               </w:t>
            </w:r>
          </w:p>
          <w:p w14:paraId="2DB65430" w14:textId="77777777" w:rsidR="001652CC" w:rsidRPr="00D845DC" w:rsidRDefault="001652CC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Acting Chief Executive Officer</w:t>
            </w:r>
          </w:p>
          <w:p w14:paraId="46C880BE" w14:textId="77777777" w:rsidR="001652CC" w:rsidRPr="00D845DC" w:rsidRDefault="001652CC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 xml:space="preserve">Ministry of Women, Community, and Social </w:t>
            </w:r>
          </w:p>
          <w:p w14:paraId="14FFC18F" w14:textId="77777777" w:rsidR="004F57EE" w:rsidRDefault="001652CC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Development</w:t>
            </w:r>
          </w:p>
          <w:p w14:paraId="32B137D5" w14:textId="77777777" w:rsidR="00F80CD4" w:rsidRPr="00D845DC" w:rsidRDefault="00F80CD4" w:rsidP="00D845DC">
            <w:pPr>
              <w:spacing w:line="276" w:lineRule="auto"/>
              <w:jc w:val="both"/>
              <w:rPr>
                <w:rStyle w:val="Strong"/>
                <w:b w:val="0"/>
                <w:bCs w:val="0"/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53B7B8A6" w14:textId="77777777" w:rsidR="00AD60EF" w:rsidRPr="00D845DC" w:rsidRDefault="00AD60EF" w:rsidP="00D845DC">
            <w:pPr>
              <w:spacing w:line="276" w:lineRule="auto"/>
              <w:rPr>
                <w:i/>
                <w:color w:val="auto"/>
                <w:sz w:val="22"/>
                <w:szCs w:val="22"/>
              </w:rPr>
            </w:pPr>
          </w:p>
          <w:p w14:paraId="4A33A314" w14:textId="77777777" w:rsidR="00F75A05" w:rsidRPr="00D845DC" w:rsidRDefault="001652CC" w:rsidP="00D845DC">
            <w:pPr>
              <w:spacing w:line="276" w:lineRule="auto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</w:p>
        </w:tc>
        <w:tc>
          <w:tcPr>
            <w:tcW w:w="1970" w:type="dxa"/>
          </w:tcPr>
          <w:p w14:paraId="3A0409E3" w14:textId="77777777" w:rsidR="00AD60EF" w:rsidRPr="00D845DC" w:rsidRDefault="00AD60EF" w:rsidP="00D845DC">
            <w:pPr>
              <w:spacing w:line="276" w:lineRule="auto"/>
              <w:jc w:val="right"/>
              <w:rPr>
                <w:b/>
                <w:i/>
                <w:color w:val="auto"/>
                <w:sz w:val="22"/>
                <w:szCs w:val="22"/>
              </w:rPr>
            </w:pPr>
          </w:p>
          <w:p w14:paraId="47FC1837" w14:textId="77777777" w:rsidR="00F75A05" w:rsidRPr="00D845DC" w:rsidRDefault="001652CC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 xml:space="preserve">Alternate Head of Delegation                        </w:t>
            </w:r>
          </w:p>
        </w:tc>
      </w:tr>
      <w:tr w:rsidR="00AD60EF" w:rsidRPr="00D845DC" w14:paraId="13CFEE67" w14:textId="77777777" w:rsidTr="00F80CD4">
        <w:tc>
          <w:tcPr>
            <w:tcW w:w="4675" w:type="dxa"/>
          </w:tcPr>
          <w:p w14:paraId="1D59A34D" w14:textId="77777777" w:rsidR="00AD60EF" w:rsidRPr="00D845DC" w:rsidRDefault="00AD60EF" w:rsidP="00D845DC">
            <w:pPr>
              <w:spacing w:line="276" w:lineRule="auto"/>
              <w:rPr>
                <w:b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Matilda Bartley </w:t>
            </w:r>
          </w:p>
          <w:p w14:paraId="12DA7E1E" w14:textId="77777777" w:rsidR="00AD60EF" w:rsidRPr="00D845DC" w:rsidRDefault="00AD60EF" w:rsidP="00D845DC">
            <w:pPr>
              <w:spacing w:line="276" w:lineRule="auto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Acting Chief Executive Officer</w:t>
            </w:r>
          </w:p>
          <w:p w14:paraId="632500C4" w14:textId="77777777" w:rsidR="00AD60EF" w:rsidRPr="00D845DC" w:rsidRDefault="00AD60EF" w:rsidP="00D845DC">
            <w:pPr>
              <w:spacing w:line="276" w:lineRule="auto"/>
              <w:rPr>
                <w:b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Ministry of Foreign Affairs and Trade</w:t>
            </w:r>
            <w:r w:rsidRPr="00D845DC">
              <w:rPr>
                <w:b/>
                <w:color w:val="auto"/>
                <w:sz w:val="22"/>
                <w:szCs w:val="22"/>
              </w:rPr>
              <w:t xml:space="preserve"> </w:t>
            </w:r>
          </w:p>
          <w:p w14:paraId="1D9B3E11" w14:textId="77777777" w:rsidR="00AD60EF" w:rsidRPr="00D845DC" w:rsidRDefault="00AD60EF" w:rsidP="00D845DC">
            <w:pPr>
              <w:spacing w:line="276" w:lineRule="auto"/>
              <w:rPr>
                <w:rStyle w:val="Strong"/>
                <w:b w:val="0"/>
                <w:bCs w:val="0"/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67A8C400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50742C2F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72383B32" w14:textId="77777777" w:rsidTr="00F80CD4">
        <w:tc>
          <w:tcPr>
            <w:tcW w:w="4675" w:type="dxa"/>
          </w:tcPr>
          <w:p w14:paraId="2AF9AB67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Puleiata</w:t>
            </w:r>
            <w:proofErr w:type="spellEnd"/>
            <w:r w:rsidRPr="00D845DC">
              <w:rPr>
                <w:b/>
                <w:color w:val="auto"/>
                <w:sz w:val="22"/>
                <w:szCs w:val="22"/>
              </w:rPr>
              <w:t xml:space="preserve"> Lisa Pouli Chadwick </w:t>
            </w:r>
          </w:p>
          <w:p w14:paraId="47315AEB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Assistant Chief Executive Officer</w:t>
            </w:r>
          </w:p>
          <w:p w14:paraId="4B79D4AB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 xml:space="preserve">Ministry of Women, Community, and Social </w:t>
            </w:r>
          </w:p>
          <w:p w14:paraId="1BE08229" w14:textId="77777777" w:rsidR="00AD60EF" w:rsidRPr="00D845DC" w:rsidRDefault="00AD60EF" w:rsidP="00D845DC">
            <w:pPr>
              <w:spacing w:line="276" w:lineRule="auto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Development</w:t>
            </w:r>
          </w:p>
          <w:p w14:paraId="0EEE10CD" w14:textId="77777777" w:rsidR="00AD60EF" w:rsidRPr="00D845DC" w:rsidRDefault="00AD60EF" w:rsidP="00D845DC">
            <w:pPr>
              <w:spacing w:line="276" w:lineRule="auto"/>
              <w:rPr>
                <w:rStyle w:val="Strong"/>
                <w:b w:val="0"/>
                <w:bCs w:val="0"/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5E073AE6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566B6CC2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F80CD4" w:rsidRPr="00D845DC" w14:paraId="295810DB" w14:textId="77777777" w:rsidTr="00F80CD4">
        <w:tc>
          <w:tcPr>
            <w:tcW w:w="4675" w:type="dxa"/>
          </w:tcPr>
          <w:p w14:paraId="7243DC81" w14:textId="77777777" w:rsidR="00F80CD4" w:rsidRPr="00D845DC" w:rsidRDefault="00F80CD4" w:rsidP="00F80CD4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Mr.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Tufuga</w:t>
            </w:r>
            <w:proofErr w:type="spellEnd"/>
            <w:r w:rsidRPr="00D845DC">
              <w:rPr>
                <w:b/>
                <w:color w:val="auto"/>
                <w:sz w:val="22"/>
                <w:szCs w:val="22"/>
              </w:rPr>
              <w:t xml:space="preserve"> Tagaloa</w:t>
            </w:r>
          </w:p>
          <w:p w14:paraId="306F3E12" w14:textId="77777777" w:rsidR="00F80CD4" w:rsidRPr="00D845DC" w:rsidRDefault="00F80CD4" w:rsidP="00F80CD4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Executive Director</w:t>
            </w:r>
          </w:p>
          <w:p w14:paraId="36AD0019" w14:textId="77777777" w:rsidR="00F80CD4" w:rsidRPr="00D845DC" w:rsidRDefault="00F80CD4" w:rsidP="00F80CD4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Samoa Law Reform Commission</w:t>
            </w:r>
          </w:p>
          <w:p w14:paraId="25E98478" w14:textId="77777777" w:rsidR="00F80CD4" w:rsidRPr="00D845DC" w:rsidRDefault="00F80CD4" w:rsidP="00F80CD4">
            <w:pPr>
              <w:spacing w:line="276" w:lineRule="auto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0A8BAAB7" w14:textId="77777777" w:rsidR="00F80CD4" w:rsidRPr="00D845DC" w:rsidRDefault="00F80CD4" w:rsidP="00F80CD4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2B20EE05" w14:textId="77777777" w:rsidR="00F80CD4" w:rsidRPr="00D845DC" w:rsidRDefault="00F80CD4" w:rsidP="00F80CD4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463F86D9" w14:textId="77777777" w:rsidTr="00F80CD4">
        <w:tc>
          <w:tcPr>
            <w:tcW w:w="4675" w:type="dxa"/>
          </w:tcPr>
          <w:p w14:paraId="328B6FA3" w14:textId="77777777" w:rsidR="00AD60EF" w:rsidRPr="00D845DC" w:rsidRDefault="00AD60EF" w:rsidP="00D845DC">
            <w:pPr>
              <w:spacing w:line="276" w:lineRule="auto"/>
              <w:rPr>
                <w:b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>Mrs. Aida Savea</w:t>
            </w:r>
          </w:p>
          <w:p w14:paraId="2A467E08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Assistant Chief Executive Officer</w:t>
            </w:r>
          </w:p>
          <w:p w14:paraId="6D5DCD20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 xml:space="preserve">Ministry of Education and Culture </w:t>
            </w:r>
          </w:p>
          <w:p w14:paraId="429324C2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bCs w:val="0"/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21F6021E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75BBF1FE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50E45392" w14:textId="77777777" w:rsidTr="00F80CD4">
        <w:tc>
          <w:tcPr>
            <w:tcW w:w="4675" w:type="dxa"/>
          </w:tcPr>
          <w:p w14:paraId="0E250A20" w14:textId="77777777" w:rsidR="00AD60EF" w:rsidRPr="00D845DC" w:rsidRDefault="00AD60EF" w:rsidP="00D845DC">
            <w:pPr>
              <w:spacing w:line="276" w:lineRule="auto"/>
              <w:rPr>
                <w:b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>Mrs. Nora Warren</w:t>
            </w:r>
          </w:p>
          <w:p w14:paraId="3E02388E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Assistant Chief Executive Officer</w:t>
            </w:r>
          </w:p>
          <w:p w14:paraId="76406BA3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 xml:space="preserve">Ministry of Education and Culture </w:t>
            </w:r>
          </w:p>
          <w:p w14:paraId="206E3411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bCs w:val="0"/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3ED040B9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lastRenderedPageBreak/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564FDD29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3C79CDAE" w14:textId="77777777" w:rsidTr="00F80CD4">
        <w:tc>
          <w:tcPr>
            <w:tcW w:w="4675" w:type="dxa"/>
          </w:tcPr>
          <w:p w14:paraId="6266F489" w14:textId="77777777" w:rsidR="00AD60EF" w:rsidRPr="00D845DC" w:rsidRDefault="00AD60EF" w:rsidP="00D845DC">
            <w:pPr>
              <w:spacing w:line="276" w:lineRule="auto"/>
              <w:ind w:right="1803"/>
              <w:rPr>
                <w:b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Cedrela Tamati </w:t>
            </w:r>
          </w:p>
          <w:p w14:paraId="22C00636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Assistant Chief Executive Officer</w:t>
            </w:r>
          </w:p>
          <w:p w14:paraId="3BBB024F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 xml:space="preserve">Ministry of Commerce Industry and Labour </w:t>
            </w:r>
          </w:p>
          <w:p w14:paraId="10546F7D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bCs w:val="0"/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1245B946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17E16203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1FA4CC42" w14:textId="77777777" w:rsidTr="00F80CD4">
        <w:tc>
          <w:tcPr>
            <w:tcW w:w="4675" w:type="dxa"/>
          </w:tcPr>
          <w:p w14:paraId="27D455B8" w14:textId="77777777" w:rsidR="00AD60EF" w:rsidRPr="00D845DC" w:rsidRDefault="00AD60EF" w:rsidP="00D845DC">
            <w:pPr>
              <w:spacing w:line="276" w:lineRule="auto"/>
              <w:rPr>
                <w:b/>
                <w:color w:val="auto"/>
                <w:sz w:val="22"/>
                <w:szCs w:val="22"/>
              </w:rPr>
            </w:pPr>
          </w:p>
          <w:p w14:paraId="17E92E97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>Ms. Leilua Sosefina Faamausili</w:t>
            </w:r>
          </w:p>
          <w:p w14:paraId="67AD19EA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Assistant Attorney General</w:t>
            </w:r>
          </w:p>
          <w:p w14:paraId="76C815A6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Commercial and International Laws Division</w:t>
            </w:r>
          </w:p>
          <w:p w14:paraId="74F373DE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Office of the Attorney General</w:t>
            </w:r>
          </w:p>
          <w:p w14:paraId="3AB10183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3393CDCA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  <w:p w14:paraId="484A97FF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70B5F4C4" w14:textId="77777777" w:rsidR="00AD60EF" w:rsidRPr="00D845DC" w:rsidRDefault="00AD60EF" w:rsidP="00D845DC">
            <w:pPr>
              <w:spacing w:line="276" w:lineRule="auto"/>
              <w:jc w:val="right"/>
              <w:rPr>
                <w:b/>
                <w:i/>
                <w:color w:val="auto"/>
                <w:sz w:val="22"/>
                <w:szCs w:val="22"/>
              </w:rPr>
            </w:pPr>
          </w:p>
          <w:p w14:paraId="0F7BE8F6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015D8E17" w14:textId="77777777" w:rsidTr="00F80CD4">
        <w:tc>
          <w:tcPr>
            <w:tcW w:w="4675" w:type="dxa"/>
          </w:tcPr>
          <w:p w14:paraId="103CBDDF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>Mrs. Fusi Masina Tietie</w:t>
            </w:r>
            <w:r w:rsidRPr="00D845DC">
              <w:rPr>
                <w:b/>
                <w:color w:val="auto"/>
                <w:sz w:val="22"/>
                <w:szCs w:val="22"/>
              </w:rPr>
              <w:tab/>
              <w:t xml:space="preserve"> </w:t>
            </w:r>
          </w:p>
          <w:p w14:paraId="054CC8D7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Assistant Chief Executive Officer</w:t>
            </w:r>
          </w:p>
          <w:p w14:paraId="6DC195C0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Ministry of Health</w:t>
            </w:r>
          </w:p>
          <w:p w14:paraId="369AE90D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6FEB6CC3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35B87B43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5F43C979" w14:textId="77777777" w:rsidTr="00F80CD4">
        <w:tc>
          <w:tcPr>
            <w:tcW w:w="4675" w:type="dxa"/>
          </w:tcPr>
          <w:p w14:paraId="7D20A62C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Tupou Chan Tung </w:t>
            </w:r>
          </w:p>
          <w:p w14:paraId="6893F16D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Assistant Chief Executive Officer</w:t>
            </w:r>
          </w:p>
          <w:p w14:paraId="0EA1C954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Ministry of Health</w:t>
            </w:r>
          </w:p>
          <w:p w14:paraId="6FB5501D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19CF5602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42234CBD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7A0F885E" w14:textId="77777777" w:rsidTr="00F80CD4">
        <w:tc>
          <w:tcPr>
            <w:tcW w:w="4675" w:type="dxa"/>
          </w:tcPr>
          <w:p w14:paraId="4695067E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Laulu Miriama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Elisaia</w:t>
            </w:r>
            <w:proofErr w:type="spellEnd"/>
          </w:p>
          <w:p w14:paraId="5E26D9F3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Assistant Chief Executive Officer</w:t>
            </w:r>
          </w:p>
          <w:p w14:paraId="138438BD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 xml:space="preserve">Ministry of Justice and Courts </w:t>
            </w:r>
          </w:p>
          <w:p w14:paraId="52816EFE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Administration</w:t>
            </w:r>
          </w:p>
          <w:p w14:paraId="4A8BF94A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76E75EC0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252AE7E8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406A3CB8" w14:textId="77777777" w:rsidTr="00F80CD4">
        <w:tc>
          <w:tcPr>
            <w:tcW w:w="4675" w:type="dxa"/>
          </w:tcPr>
          <w:p w14:paraId="40EF7D3A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Sheliza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Tapuai</w:t>
            </w:r>
            <w:proofErr w:type="spellEnd"/>
            <w:r w:rsidRPr="00D845DC">
              <w:rPr>
                <w:b/>
                <w:color w:val="auto"/>
                <w:sz w:val="22"/>
                <w:szCs w:val="22"/>
              </w:rPr>
              <w:t xml:space="preserve"> </w:t>
            </w:r>
          </w:p>
          <w:p w14:paraId="3EA3F64F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Assistant Executive Director</w:t>
            </w:r>
          </w:p>
          <w:p w14:paraId="332CFF2E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Samoa Law Reform Commission</w:t>
            </w:r>
          </w:p>
          <w:p w14:paraId="60465051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04840DA5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590C1ABA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26B02D42" w14:textId="77777777" w:rsidTr="00F80CD4">
        <w:tc>
          <w:tcPr>
            <w:tcW w:w="4675" w:type="dxa"/>
          </w:tcPr>
          <w:p w14:paraId="46A82EF1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Joy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Pagaialii</w:t>
            </w:r>
            <w:proofErr w:type="spellEnd"/>
            <w:r w:rsidRPr="00D845DC">
              <w:rPr>
                <w:b/>
                <w:color w:val="auto"/>
                <w:sz w:val="22"/>
                <w:szCs w:val="22"/>
              </w:rPr>
              <w:t xml:space="preserve"> </w:t>
            </w:r>
          </w:p>
          <w:p w14:paraId="3D1DB40F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Assistant Chief Executive Officer</w:t>
            </w:r>
          </w:p>
          <w:p w14:paraId="37917B7E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Ministry of Finance</w:t>
            </w:r>
          </w:p>
          <w:p w14:paraId="633B54A8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762BA099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02BCF92F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734A69B5" w14:textId="77777777" w:rsidTr="00F80CD4">
        <w:tc>
          <w:tcPr>
            <w:tcW w:w="4675" w:type="dxa"/>
          </w:tcPr>
          <w:p w14:paraId="4FC504C2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Mr. Falefia Chris Sinclair </w:t>
            </w:r>
          </w:p>
          <w:p w14:paraId="545477C4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Assistant Chief Executive Officer</w:t>
            </w:r>
          </w:p>
          <w:p w14:paraId="47838C9E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Ministry of Prime Minister and Cabinet</w:t>
            </w:r>
          </w:p>
          <w:p w14:paraId="1CB67140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1E2374A7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513EDA52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636D88CE" w14:textId="77777777" w:rsidTr="00F80CD4">
        <w:tc>
          <w:tcPr>
            <w:tcW w:w="4675" w:type="dxa"/>
          </w:tcPr>
          <w:p w14:paraId="08C63081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Mr. Papalii Benjamin Sila </w:t>
            </w:r>
          </w:p>
          <w:p w14:paraId="363F8022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Assistant Chief Executive Officer</w:t>
            </w:r>
          </w:p>
          <w:p w14:paraId="3D2365D4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Social and Environmental Statistics Division</w:t>
            </w:r>
          </w:p>
          <w:p w14:paraId="120648D1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Samoa Bureau of Statistics</w:t>
            </w:r>
          </w:p>
          <w:p w14:paraId="16242264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03480D1B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7E2B6FD0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5FEF8544" w14:textId="77777777" w:rsidTr="00F80CD4">
        <w:tc>
          <w:tcPr>
            <w:tcW w:w="4675" w:type="dxa"/>
          </w:tcPr>
          <w:p w14:paraId="7C263C8C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Elsa Fruean </w:t>
            </w:r>
          </w:p>
          <w:p w14:paraId="61EDAE69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Manager</w:t>
            </w:r>
          </w:p>
          <w:p w14:paraId="7648CD2E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Office of the Clerk of the Legislative Assembly</w:t>
            </w:r>
          </w:p>
          <w:p w14:paraId="61F45226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75006021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lastRenderedPageBreak/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2A74DA82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0BBAC941" w14:textId="77777777" w:rsidTr="00F80CD4">
        <w:tc>
          <w:tcPr>
            <w:tcW w:w="4675" w:type="dxa"/>
          </w:tcPr>
          <w:p w14:paraId="02D86BF5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Fa’alau</w:t>
            </w:r>
            <w:proofErr w:type="spellEnd"/>
            <w:r w:rsidRPr="00D845DC">
              <w:rPr>
                <w:b/>
                <w:color w:val="auto"/>
                <w:sz w:val="22"/>
                <w:szCs w:val="22"/>
              </w:rPr>
              <w:t xml:space="preserve"> Iupati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Lagaaia</w:t>
            </w:r>
            <w:proofErr w:type="spellEnd"/>
            <w:r w:rsidRPr="00D845DC">
              <w:rPr>
                <w:b/>
                <w:color w:val="auto"/>
                <w:sz w:val="22"/>
                <w:szCs w:val="22"/>
              </w:rPr>
              <w:t xml:space="preserve"> </w:t>
            </w:r>
          </w:p>
          <w:p w14:paraId="43B238D8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Manager</w:t>
            </w:r>
          </w:p>
          <w:p w14:paraId="273BA212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Legal Division</w:t>
            </w:r>
          </w:p>
          <w:p w14:paraId="35C550BA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Public Service Commission</w:t>
            </w:r>
          </w:p>
          <w:p w14:paraId="6DB6AE48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144901A3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4FD078E5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0EF4ADAE" w14:textId="77777777" w:rsidTr="00F80CD4">
        <w:tc>
          <w:tcPr>
            <w:tcW w:w="4675" w:type="dxa"/>
          </w:tcPr>
          <w:p w14:paraId="17C770D9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Mr. Isaia Lautasi </w:t>
            </w:r>
          </w:p>
          <w:p w14:paraId="5940EB14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Acting Assistant Chief Executive Officer</w:t>
            </w:r>
          </w:p>
          <w:p w14:paraId="2A874B96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International Relations Division</w:t>
            </w:r>
          </w:p>
          <w:p w14:paraId="236B93DC" w14:textId="77777777" w:rsidR="00AD60EF" w:rsidRPr="00D845DC" w:rsidRDefault="00AD60EF" w:rsidP="00D845DC">
            <w:pPr>
              <w:spacing w:line="276" w:lineRule="auto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Ministry of Foreign Affairs and Trade</w:t>
            </w:r>
            <w:r w:rsidRPr="00D845DC">
              <w:rPr>
                <w:b/>
                <w:color w:val="auto"/>
                <w:sz w:val="22"/>
                <w:szCs w:val="22"/>
              </w:rPr>
              <w:t xml:space="preserve"> </w:t>
            </w:r>
          </w:p>
          <w:p w14:paraId="711414A5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2A68E0D9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1486B5AF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647BB59C" w14:textId="77777777" w:rsidTr="00F80CD4">
        <w:tc>
          <w:tcPr>
            <w:tcW w:w="4675" w:type="dxa"/>
          </w:tcPr>
          <w:p w14:paraId="5BB79B0A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Veronica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Talafaaoti</w:t>
            </w:r>
            <w:proofErr w:type="spellEnd"/>
            <w:r w:rsidRPr="00D845DC">
              <w:rPr>
                <w:b/>
                <w:color w:val="auto"/>
                <w:sz w:val="22"/>
                <w:szCs w:val="22"/>
              </w:rPr>
              <w:t xml:space="preserve"> </w:t>
            </w:r>
          </w:p>
          <w:p w14:paraId="2DC3BCA1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Principal Officer</w:t>
            </w:r>
          </w:p>
          <w:p w14:paraId="492838D7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 xml:space="preserve">Ministry of Women, Community, and Social </w:t>
            </w:r>
          </w:p>
          <w:p w14:paraId="27196D78" w14:textId="77777777" w:rsidR="00AD60EF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Development</w:t>
            </w:r>
          </w:p>
          <w:p w14:paraId="15895483" w14:textId="77777777" w:rsidR="00F80CD4" w:rsidRPr="00D845DC" w:rsidRDefault="00F80CD4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507BD6BE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39EA16DB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09E9CCFA" w14:textId="77777777" w:rsidTr="00F80CD4">
        <w:tc>
          <w:tcPr>
            <w:tcW w:w="4675" w:type="dxa"/>
          </w:tcPr>
          <w:p w14:paraId="78F30AA5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Mr. Jeremy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Faamau</w:t>
            </w:r>
            <w:proofErr w:type="spellEnd"/>
            <w:r w:rsidRPr="00D845DC">
              <w:rPr>
                <w:b/>
                <w:color w:val="auto"/>
                <w:sz w:val="22"/>
                <w:szCs w:val="22"/>
              </w:rPr>
              <w:t xml:space="preserve"> </w:t>
            </w:r>
          </w:p>
          <w:p w14:paraId="1EEC4824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Principal Legal Officer</w:t>
            </w:r>
          </w:p>
          <w:p w14:paraId="69984BA4" w14:textId="77777777" w:rsidR="00AD60EF" w:rsidRPr="00D845DC" w:rsidRDefault="00AD60EF" w:rsidP="00D845DC">
            <w:pPr>
              <w:spacing w:line="276" w:lineRule="auto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Public Service Commission</w:t>
            </w:r>
          </w:p>
          <w:p w14:paraId="129AC61F" w14:textId="77777777" w:rsidR="00AD60EF" w:rsidRPr="00D845DC" w:rsidRDefault="00AD60EF" w:rsidP="00D845DC">
            <w:pPr>
              <w:spacing w:line="276" w:lineRule="auto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56AF4A2F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  <w:p w14:paraId="1DBDCC63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1556A73E" w14:textId="77777777" w:rsidR="00AD60EF" w:rsidRPr="00D845DC" w:rsidRDefault="00AD60EF" w:rsidP="00D845DC">
            <w:pPr>
              <w:spacing w:line="276" w:lineRule="auto"/>
              <w:jc w:val="right"/>
              <w:rPr>
                <w:b/>
                <w:i/>
                <w:color w:val="auto"/>
                <w:sz w:val="22"/>
                <w:szCs w:val="22"/>
              </w:rPr>
            </w:pPr>
          </w:p>
          <w:p w14:paraId="385AAE9F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41DE6043" w14:textId="77777777" w:rsidTr="00F80CD4">
        <w:tc>
          <w:tcPr>
            <w:tcW w:w="4675" w:type="dxa"/>
          </w:tcPr>
          <w:p w14:paraId="696943AC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Noelani Manoa </w:t>
            </w:r>
          </w:p>
          <w:p w14:paraId="065607D0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Deputy Head of Mission/Counsellor</w:t>
            </w:r>
          </w:p>
          <w:p w14:paraId="2D766060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Embassy of Samoa to Belgium</w:t>
            </w:r>
          </w:p>
          <w:p w14:paraId="315C03FD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3211D4D5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711EB3A3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77E6E5B0" w14:textId="77777777" w:rsidTr="00F80CD4">
        <w:tc>
          <w:tcPr>
            <w:tcW w:w="4675" w:type="dxa"/>
          </w:tcPr>
          <w:p w14:paraId="0B1FC17C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Marissa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Toomata</w:t>
            </w:r>
            <w:proofErr w:type="spellEnd"/>
            <w:r w:rsidRPr="00D845DC">
              <w:rPr>
                <w:b/>
                <w:color w:val="auto"/>
                <w:sz w:val="22"/>
                <w:szCs w:val="22"/>
              </w:rPr>
              <w:t xml:space="preserve"> </w:t>
            </w:r>
          </w:p>
          <w:p w14:paraId="5C4E6F09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Principal Foreign Service Officer</w:t>
            </w:r>
          </w:p>
          <w:p w14:paraId="4806A6ED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International Relations Division</w:t>
            </w:r>
          </w:p>
          <w:p w14:paraId="423EB933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Ministry of Foreign Affairs and Trade</w:t>
            </w:r>
          </w:p>
          <w:p w14:paraId="7B53B0F7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54B8F2F5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564D8B53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AD60EF" w:rsidRPr="00D845DC" w14:paraId="305FDC11" w14:textId="77777777" w:rsidTr="00F80CD4">
        <w:tc>
          <w:tcPr>
            <w:tcW w:w="4675" w:type="dxa"/>
          </w:tcPr>
          <w:p w14:paraId="70067869" w14:textId="77777777" w:rsidR="00AD60EF" w:rsidRPr="00D845DC" w:rsidRDefault="00AD60EF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Lonnie Tuatagaloa </w:t>
            </w:r>
          </w:p>
          <w:p w14:paraId="43464E81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First Secretary</w:t>
            </w:r>
          </w:p>
          <w:p w14:paraId="7B3E762A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Permanent Mission of Samoa to UN Geneva</w:t>
            </w:r>
          </w:p>
          <w:p w14:paraId="26481827" w14:textId="77777777" w:rsidR="00AD60EF" w:rsidRPr="00D845DC" w:rsidRDefault="00AD60EF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36D3636A" w14:textId="77777777" w:rsidR="00AD60EF" w:rsidRPr="00D845DC" w:rsidRDefault="00AD60EF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In-Person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6699ABC7" w14:textId="77777777" w:rsidR="00AD60EF" w:rsidRPr="00D845DC" w:rsidRDefault="00AD60EF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11169B" w:rsidRPr="00D845DC" w14:paraId="2851FDD1" w14:textId="77777777" w:rsidTr="00F80CD4">
        <w:tc>
          <w:tcPr>
            <w:tcW w:w="4675" w:type="dxa"/>
          </w:tcPr>
          <w:p w14:paraId="688A4BCB" w14:textId="77777777" w:rsidR="0011169B" w:rsidRPr="00D845DC" w:rsidRDefault="0011169B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>Ms. Rosemary Drau</w:t>
            </w:r>
          </w:p>
          <w:p w14:paraId="1C8A9FDD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Senior State Solicitor</w:t>
            </w:r>
          </w:p>
          <w:p w14:paraId="0D239118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Office of the Attorney General</w:t>
            </w:r>
          </w:p>
          <w:p w14:paraId="2881F4DA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1C9B0C57" w14:textId="77777777" w:rsidR="0011169B" w:rsidRPr="00D845DC" w:rsidRDefault="0011169B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0335217A" w14:textId="77777777" w:rsidR="0011169B" w:rsidRPr="00D845DC" w:rsidRDefault="0011169B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 xml:space="preserve">                  Delegate</w:t>
            </w:r>
          </w:p>
        </w:tc>
      </w:tr>
      <w:tr w:rsidR="0011169B" w:rsidRPr="00D845DC" w14:paraId="6FAA0ADE" w14:textId="77777777" w:rsidTr="00F80CD4">
        <w:tc>
          <w:tcPr>
            <w:tcW w:w="4675" w:type="dxa"/>
          </w:tcPr>
          <w:p w14:paraId="6C83131E" w14:textId="77777777" w:rsidR="0011169B" w:rsidRPr="00D845DC" w:rsidRDefault="0011169B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Ms. Tiare Marumatakimanu </w:t>
            </w:r>
          </w:p>
          <w:p w14:paraId="7B814EB8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Senior Foreign Service Officer</w:t>
            </w:r>
          </w:p>
          <w:p w14:paraId="2AB5ED8B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International Relations Division</w:t>
            </w:r>
          </w:p>
          <w:p w14:paraId="2066BB59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Ministry of Foreign Affairs and Trade</w:t>
            </w:r>
          </w:p>
          <w:p w14:paraId="202E149C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22D95EE5" w14:textId="77777777" w:rsidR="0011169B" w:rsidRPr="00D845DC" w:rsidRDefault="0011169B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081A2FD7" w14:textId="77777777" w:rsidR="0011169B" w:rsidRPr="00D845DC" w:rsidRDefault="0011169B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11169B" w:rsidRPr="00D845DC" w14:paraId="29BF7D89" w14:textId="77777777" w:rsidTr="00F80CD4">
        <w:tc>
          <w:tcPr>
            <w:tcW w:w="4675" w:type="dxa"/>
          </w:tcPr>
          <w:p w14:paraId="696FD697" w14:textId="77777777" w:rsidR="0011169B" w:rsidRPr="00D845DC" w:rsidRDefault="0011169B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Mr. AL Chu Ling </w:t>
            </w:r>
          </w:p>
          <w:p w14:paraId="02884716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Foreign Service Officer</w:t>
            </w:r>
          </w:p>
          <w:p w14:paraId="411BBD81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lastRenderedPageBreak/>
              <w:t>International Relations Division</w:t>
            </w:r>
          </w:p>
          <w:p w14:paraId="6041E5A4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Ministry of Foreign Affairs and Trade</w:t>
            </w:r>
          </w:p>
          <w:p w14:paraId="5B13A502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1628" w:type="dxa"/>
          </w:tcPr>
          <w:p w14:paraId="1BAE352A" w14:textId="77777777" w:rsidR="0011169B" w:rsidRPr="00D845DC" w:rsidRDefault="0011169B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lastRenderedPageBreak/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053A5445" w14:textId="77777777" w:rsidR="0011169B" w:rsidRPr="00D845DC" w:rsidRDefault="0011169B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  <w:tr w:rsidR="0011169B" w:rsidRPr="00D845DC" w14:paraId="5D3D6E43" w14:textId="77777777" w:rsidTr="00F80CD4">
        <w:tc>
          <w:tcPr>
            <w:tcW w:w="4675" w:type="dxa"/>
          </w:tcPr>
          <w:p w14:paraId="323FB987" w14:textId="77777777" w:rsidR="0011169B" w:rsidRPr="00D845DC" w:rsidRDefault="0011169B" w:rsidP="00D845DC">
            <w:pPr>
              <w:spacing w:line="276" w:lineRule="auto"/>
              <w:rPr>
                <w:b/>
                <w:i/>
                <w:color w:val="auto"/>
                <w:sz w:val="22"/>
                <w:szCs w:val="22"/>
              </w:rPr>
            </w:pPr>
            <w:r w:rsidRPr="00D845DC">
              <w:rPr>
                <w:b/>
                <w:color w:val="auto"/>
                <w:sz w:val="22"/>
                <w:szCs w:val="22"/>
              </w:rPr>
              <w:t xml:space="preserve">Mr.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Sinamoni</w:t>
            </w:r>
            <w:proofErr w:type="spellEnd"/>
            <w:r w:rsidRPr="00D845DC">
              <w:rPr>
                <w:b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845DC">
              <w:rPr>
                <w:b/>
                <w:color w:val="auto"/>
                <w:sz w:val="22"/>
                <w:szCs w:val="22"/>
              </w:rPr>
              <w:t>Faasau</w:t>
            </w:r>
            <w:proofErr w:type="spellEnd"/>
          </w:p>
          <w:p w14:paraId="51BD31D4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Foreign Service Officer</w:t>
            </w:r>
          </w:p>
          <w:p w14:paraId="622D7E49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International Relations Division</w:t>
            </w:r>
          </w:p>
          <w:p w14:paraId="0652A26C" w14:textId="77777777" w:rsidR="0011169B" w:rsidRPr="00D845DC" w:rsidRDefault="0011169B" w:rsidP="00D845DC">
            <w:pPr>
              <w:spacing w:line="276" w:lineRule="auto"/>
              <w:jc w:val="both"/>
              <w:rPr>
                <w:i/>
                <w:color w:val="auto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Ministry of Foreign Affairs and Trade</w:t>
            </w:r>
          </w:p>
        </w:tc>
        <w:tc>
          <w:tcPr>
            <w:tcW w:w="1628" w:type="dxa"/>
          </w:tcPr>
          <w:p w14:paraId="2B2DABEE" w14:textId="77777777" w:rsidR="0011169B" w:rsidRPr="00D845DC" w:rsidRDefault="0011169B" w:rsidP="00D845DC">
            <w:pPr>
              <w:spacing w:line="276" w:lineRule="auto"/>
              <w:jc w:val="both"/>
              <w:rPr>
                <w:rStyle w:val="Strong"/>
                <w:b w:val="0"/>
                <w:color w:val="000000" w:themeColor="text1"/>
                <w:sz w:val="22"/>
                <w:szCs w:val="22"/>
              </w:rPr>
            </w:pPr>
            <w:r w:rsidRPr="00D845DC">
              <w:rPr>
                <w:i/>
                <w:color w:val="auto"/>
                <w:sz w:val="22"/>
                <w:szCs w:val="22"/>
              </w:rPr>
              <w:t>online</w:t>
            </w:r>
            <w:r w:rsidRPr="00D845DC">
              <w:rPr>
                <w:b/>
                <w:i/>
                <w:color w:val="auto"/>
                <w:sz w:val="22"/>
                <w:szCs w:val="22"/>
              </w:rPr>
              <w:tab/>
            </w:r>
          </w:p>
        </w:tc>
        <w:tc>
          <w:tcPr>
            <w:tcW w:w="1970" w:type="dxa"/>
          </w:tcPr>
          <w:p w14:paraId="122980C3" w14:textId="77777777" w:rsidR="0011169B" w:rsidRPr="00D845DC" w:rsidRDefault="0011169B" w:rsidP="00D845DC">
            <w:pPr>
              <w:spacing w:line="276" w:lineRule="auto"/>
              <w:jc w:val="right"/>
              <w:rPr>
                <w:rStyle w:val="Strong"/>
                <w:b w:val="0"/>
                <w:i/>
                <w:color w:val="000000" w:themeColor="text1"/>
                <w:sz w:val="22"/>
                <w:szCs w:val="22"/>
              </w:rPr>
            </w:pPr>
            <w:r w:rsidRPr="00D845DC">
              <w:rPr>
                <w:b/>
                <w:i/>
                <w:color w:val="auto"/>
                <w:sz w:val="22"/>
                <w:szCs w:val="22"/>
              </w:rPr>
              <w:t>Delegate</w:t>
            </w:r>
          </w:p>
        </w:tc>
      </w:tr>
    </w:tbl>
    <w:p w14:paraId="18BBEDBD" w14:textId="77777777" w:rsidR="00D845DC" w:rsidRDefault="00D845DC" w:rsidP="00D845DC">
      <w:pPr>
        <w:spacing w:line="360" w:lineRule="auto"/>
        <w:jc w:val="both"/>
        <w:rPr>
          <w:rStyle w:val="Strong"/>
          <w:b w:val="0"/>
          <w:color w:val="000000" w:themeColor="text1"/>
          <w:sz w:val="22"/>
          <w:szCs w:val="22"/>
        </w:rPr>
      </w:pPr>
    </w:p>
    <w:p w14:paraId="7C9C26A0" w14:textId="77777777" w:rsidR="00EE6D14" w:rsidRDefault="00D845DC" w:rsidP="00D845DC">
      <w:pPr>
        <w:spacing w:line="360" w:lineRule="auto"/>
        <w:ind w:firstLine="720"/>
        <w:jc w:val="both"/>
        <w:rPr>
          <w:rStyle w:val="Strong"/>
          <w:b w:val="0"/>
          <w:color w:val="000000" w:themeColor="text1"/>
          <w:sz w:val="22"/>
          <w:szCs w:val="22"/>
        </w:rPr>
      </w:pPr>
      <w:r w:rsidRPr="00D845DC">
        <w:rPr>
          <w:rStyle w:val="Strong"/>
          <w:b w:val="0"/>
          <w:color w:val="000000" w:themeColor="text1"/>
          <w:sz w:val="22"/>
          <w:szCs w:val="22"/>
        </w:rPr>
        <w:t xml:space="preserve">The Ministry has even further the honour to inform </w:t>
      </w:r>
      <w:r>
        <w:rPr>
          <w:rStyle w:val="Strong"/>
          <w:b w:val="0"/>
          <w:color w:val="000000" w:themeColor="text1"/>
          <w:sz w:val="22"/>
          <w:szCs w:val="22"/>
        </w:rPr>
        <w:t xml:space="preserve">that the </w:t>
      </w:r>
      <w:r w:rsidRPr="00D845DC">
        <w:rPr>
          <w:rStyle w:val="Strong"/>
          <w:b w:val="0"/>
          <w:color w:val="000000" w:themeColor="text1"/>
          <w:sz w:val="22"/>
          <w:szCs w:val="22"/>
        </w:rPr>
        <w:t>online participants will join virtually from the</w:t>
      </w:r>
      <w:r>
        <w:rPr>
          <w:rStyle w:val="Strong"/>
          <w:b w:val="0"/>
          <w:color w:val="000000" w:themeColor="text1"/>
          <w:sz w:val="22"/>
          <w:szCs w:val="22"/>
        </w:rPr>
        <w:t xml:space="preserve"> </w:t>
      </w:r>
      <w:r w:rsidRPr="00D845DC">
        <w:rPr>
          <w:rStyle w:val="Strong"/>
          <w:b w:val="0"/>
          <w:color w:val="000000" w:themeColor="text1"/>
          <w:sz w:val="22"/>
          <w:szCs w:val="22"/>
        </w:rPr>
        <w:t xml:space="preserve">MFAT Conference room with the email address </w:t>
      </w:r>
      <w:hyperlink r:id="rId8" w:history="1">
        <w:r w:rsidR="004C1D11" w:rsidRPr="00D34511">
          <w:rPr>
            <w:rStyle w:val="Hyperlink"/>
            <w:sz w:val="22"/>
            <w:szCs w:val="22"/>
          </w:rPr>
          <w:t>al.chuling@mfat.gov.ws</w:t>
        </w:r>
      </w:hyperlink>
      <w:r w:rsidR="004C1D11">
        <w:rPr>
          <w:rStyle w:val="Strong"/>
          <w:b w:val="0"/>
          <w:color w:val="000000" w:themeColor="text1"/>
          <w:sz w:val="22"/>
          <w:szCs w:val="22"/>
        </w:rPr>
        <w:t xml:space="preserve"> </w:t>
      </w:r>
    </w:p>
    <w:p w14:paraId="0D82C675" w14:textId="77777777" w:rsidR="00D845DC" w:rsidRPr="00EE6D14" w:rsidRDefault="00D845DC" w:rsidP="00D845DC">
      <w:pPr>
        <w:spacing w:line="360" w:lineRule="auto"/>
        <w:ind w:firstLine="720"/>
        <w:jc w:val="both"/>
        <w:rPr>
          <w:rStyle w:val="Strong"/>
          <w:b w:val="0"/>
          <w:color w:val="000000" w:themeColor="text1"/>
          <w:sz w:val="22"/>
          <w:szCs w:val="22"/>
        </w:rPr>
      </w:pPr>
    </w:p>
    <w:p w14:paraId="6D043391" w14:textId="77777777" w:rsidR="003206F3" w:rsidRPr="00EE6D14" w:rsidRDefault="00EE6D14" w:rsidP="00D85F9E">
      <w:pPr>
        <w:spacing w:line="360" w:lineRule="auto"/>
        <w:ind w:firstLine="720"/>
        <w:jc w:val="both"/>
        <w:rPr>
          <w:rStyle w:val="Strong"/>
          <w:b w:val="0"/>
          <w:color w:val="000000" w:themeColor="text1"/>
          <w:sz w:val="22"/>
          <w:szCs w:val="22"/>
        </w:rPr>
      </w:pPr>
      <w:r w:rsidRPr="00EE6D14">
        <w:rPr>
          <w:rStyle w:val="Strong"/>
          <w:b w:val="0"/>
          <w:color w:val="000000" w:themeColor="text1"/>
          <w:sz w:val="22"/>
          <w:szCs w:val="22"/>
        </w:rPr>
        <w:t xml:space="preserve">The Ministry </w:t>
      </w:r>
      <w:r w:rsidR="006C6EF1" w:rsidRPr="00EE6D14">
        <w:rPr>
          <w:rStyle w:val="Strong"/>
          <w:b w:val="0"/>
          <w:color w:val="000000" w:themeColor="text1"/>
          <w:sz w:val="22"/>
          <w:szCs w:val="22"/>
        </w:rPr>
        <w:t xml:space="preserve">of Foreign Affairs and Trade of the Independent State of Samoa avails itself of this opportunity to renew to </w:t>
      </w:r>
      <w:r w:rsidR="00AF28A5" w:rsidRPr="00EE6D14">
        <w:rPr>
          <w:rStyle w:val="Strong"/>
          <w:b w:val="0"/>
          <w:color w:val="000000" w:themeColor="text1"/>
          <w:sz w:val="22"/>
          <w:szCs w:val="22"/>
        </w:rPr>
        <w:t xml:space="preserve">the </w:t>
      </w:r>
      <w:r w:rsidRPr="00EE6D14">
        <w:rPr>
          <w:rStyle w:val="Strong"/>
          <w:b w:val="0"/>
          <w:color w:val="000000" w:themeColor="text1"/>
          <w:sz w:val="22"/>
          <w:szCs w:val="22"/>
        </w:rPr>
        <w:t xml:space="preserve">Office of the </w:t>
      </w:r>
      <w:r w:rsidR="008902E7" w:rsidRPr="00EE6D14">
        <w:rPr>
          <w:rStyle w:val="Strong"/>
          <w:b w:val="0"/>
          <w:color w:val="000000" w:themeColor="text1"/>
          <w:sz w:val="22"/>
          <w:szCs w:val="22"/>
        </w:rPr>
        <w:t xml:space="preserve">United Nations </w:t>
      </w:r>
      <w:r w:rsidRPr="00EE6D14">
        <w:rPr>
          <w:rStyle w:val="Strong"/>
          <w:b w:val="0"/>
          <w:color w:val="000000" w:themeColor="text1"/>
          <w:sz w:val="22"/>
          <w:szCs w:val="22"/>
        </w:rPr>
        <w:t>High Commissioner for Human Rights</w:t>
      </w:r>
      <w:r w:rsidR="008902E7" w:rsidRPr="00EE6D14">
        <w:rPr>
          <w:rStyle w:val="Strong"/>
          <w:b w:val="0"/>
          <w:color w:val="000000" w:themeColor="text1"/>
          <w:sz w:val="22"/>
          <w:szCs w:val="22"/>
        </w:rPr>
        <w:t xml:space="preserve"> </w:t>
      </w:r>
      <w:r w:rsidR="006C6EF1" w:rsidRPr="00EE6D14">
        <w:rPr>
          <w:rStyle w:val="Strong"/>
          <w:b w:val="0"/>
          <w:color w:val="000000" w:themeColor="text1"/>
          <w:sz w:val="22"/>
          <w:szCs w:val="22"/>
        </w:rPr>
        <w:t>assurances of its highest consideration.</w:t>
      </w:r>
    </w:p>
    <w:p w14:paraId="553B434D" w14:textId="77777777" w:rsidR="008902E7" w:rsidRPr="00EE6D14" w:rsidRDefault="008902E7" w:rsidP="00BB131F">
      <w:pPr>
        <w:jc w:val="right"/>
        <w:rPr>
          <w:rStyle w:val="Strong"/>
          <w:b w:val="0"/>
          <w:color w:val="000000" w:themeColor="text1"/>
          <w:sz w:val="22"/>
          <w:szCs w:val="22"/>
        </w:rPr>
      </w:pPr>
    </w:p>
    <w:p w14:paraId="5D91C41A" w14:textId="77777777" w:rsidR="00EE6D14" w:rsidRPr="00EE6D14" w:rsidRDefault="00400D36" w:rsidP="00EE6D14">
      <w:pPr>
        <w:jc w:val="right"/>
        <w:rPr>
          <w:rStyle w:val="Strong"/>
          <w:b w:val="0"/>
          <w:color w:val="000000" w:themeColor="text1"/>
          <w:sz w:val="22"/>
          <w:szCs w:val="22"/>
        </w:rPr>
      </w:pPr>
      <w:r w:rsidRPr="00EE6D14">
        <w:rPr>
          <w:rStyle w:val="Strong"/>
          <w:b w:val="0"/>
          <w:color w:val="000000" w:themeColor="text1"/>
          <w:sz w:val="22"/>
          <w:szCs w:val="22"/>
        </w:rPr>
        <w:t xml:space="preserve">APIA, </w:t>
      </w:r>
      <w:r w:rsidR="00EE6D14" w:rsidRPr="00EE6D14">
        <w:rPr>
          <w:rStyle w:val="Strong"/>
          <w:b w:val="0"/>
          <w:color w:val="000000" w:themeColor="text1"/>
          <w:sz w:val="22"/>
          <w:szCs w:val="22"/>
        </w:rPr>
        <w:t>11 March 2026</w:t>
      </w:r>
    </w:p>
    <w:p w14:paraId="3C1CFF33" w14:textId="77777777" w:rsidR="00EE6D14" w:rsidRPr="00EE6D14" w:rsidRDefault="00EE6D14" w:rsidP="00EE6D14">
      <w:pPr>
        <w:rPr>
          <w:rStyle w:val="Strong"/>
          <w:b w:val="0"/>
          <w:color w:val="000000" w:themeColor="text1"/>
          <w:sz w:val="22"/>
          <w:szCs w:val="22"/>
        </w:rPr>
      </w:pPr>
    </w:p>
    <w:p w14:paraId="3F7714A1" w14:textId="77777777" w:rsidR="00EE6D14" w:rsidRPr="00EE6D14" w:rsidRDefault="00EE6D14" w:rsidP="00EE6D14">
      <w:pPr>
        <w:rPr>
          <w:rStyle w:val="Strong"/>
          <w:b w:val="0"/>
          <w:color w:val="000000" w:themeColor="text1"/>
          <w:sz w:val="22"/>
          <w:szCs w:val="22"/>
        </w:rPr>
      </w:pPr>
    </w:p>
    <w:p w14:paraId="565F3ACE" w14:textId="77777777" w:rsidR="00EE6D14" w:rsidRPr="00EE6D14" w:rsidRDefault="00EE6D14" w:rsidP="00EE6D14">
      <w:pPr>
        <w:rPr>
          <w:rStyle w:val="Strong"/>
          <w:b w:val="0"/>
          <w:color w:val="000000" w:themeColor="text1"/>
          <w:sz w:val="22"/>
          <w:szCs w:val="22"/>
        </w:rPr>
      </w:pPr>
    </w:p>
    <w:p w14:paraId="1E5FD445" w14:textId="77777777" w:rsidR="00EE6D14" w:rsidRPr="00EE6D14" w:rsidRDefault="00EE6D14" w:rsidP="00EE6D14">
      <w:pPr>
        <w:rPr>
          <w:rStyle w:val="Strong"/>
          <w:color w:val="000000" w:themeColor="text1"/>
          <w:sz w:val="22"/>
          <w:szCs w:val="22"/>
        </w:rPr>
      </w:pPr>
      <w:r w:rsidRPr="00EE6D14">
        <w:rPr>
          <w:rStyle w:val="Strong"/>
          <w:color w:val="000000" w:themeColor="text1"/>
          <w:sz w:val="22"/>
          <w:szCs w:val="22"/>
        </w:rPr>
        <w:t>Office of the United Nations</w:t>
      </w:r>
    </w:p>
    <w:p w14:paraId="5D5F0FF7" w14:textId="77777777" w:rsidR="00EE6D14" w:rsidRPr="00EE6D14" w:rsidRDefault="00EE6D14" w:rsidP="00EE6D14">
      <w:pPr>
        <w:rPr>
          <w:rStyle w:val="Strong"/>
          <w:color w:val="000000" w:themeColor="text1"/>
          <w:sz w:val="22"/>
          <w:szCs w:val="22"/>
        </w:rPr>
      </w:pPr>
      <w:r w:rsidRPr="00EE6D14">
        <w:rPr>
          <w:rStyle w:val="Strong"/>
          <w:color w:val="000000" w:themeColor="text1"/>
          <w:sz w:val="22"/>
          <w:szCs w:val="22"/>
        </w:rPr>
        <w:t>High Commissioner for Human Rights</w:t>
      </w:r>
    </w:p>
    <w:p w14:paraId="22F459B6" w14:textId="77777777" w:rsidR="00EE6D14" w:rsidRPr="00EE6D14" w:rsidRDefault="00EE6D14" w:rsidP="00EE6D14">
      <w:pPr>
        <w:rPr>
          <w:rStyle w:val="Strong"/>
          <w:color w:val="000000" w:themeColor="text1"/>
          <w:sz w:val="22"/>
          <w:szCs w:val="22"/>
          <w:u w:val="single"/>
        </w:rPr>
      </w:pPr>
      <w:r w:rsidRPr="00EE6D14">
        <w:rPr>
          <w:rStyle w:val="Strong"/>
          <w:color w:val="000000" w:themeColor="text1"/>
          <w:sz w:val="22"/>
          <w:szCs w:val="22"/>
          <w:u w:val="single"/>
        </w:rPr>
        <w:t>GENEVA</w:t>
      </w:r>
    </w:p>
    <w:p w14:paraId="132272F0" w14:textId="77777777" w:rsidR="00400D36" w:rsidRPr="00FF6883" w:rsidRDefault="00400D36" w:rsidP="00BE1A22">
      <w:pPr>
        <w:rPr>
          <w:rStyle w:val="Strong"/>
          <w:color w:val="000000" w:themeColor="text1"/>
          <w:sz w:val="24"/>
          <w:szCs w:val="24"/>
        </w:rPr>
      </w:pPr>
    </w:p>
    <w:p w14:paraId="2BA0102B" w14:textId="77777777" w:rsidR="00BE1A22" w:rsidRPr="00FF6883" w:rsidRDefault="00BE1A22" w:rsidP="00C11E4F">
      <w:pPr>
        <w:rPr>
          <w:b/>
          <w:bCs/>
          <w:color w:val="000000" w:themeColor="text1"/>
          <w:sz w:val="24"/>
          <w:szCs w:val="24"/>
          <w:u w:val="single"/>
        </w:rPr>
      </w:pPr>
    </w:p>
    <w:sectPr w:rsidR="00BE1A22" w:rsidRPr="00FF6883" w:rsidSect="00D845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1843" w:right="1829" w:bottom="1843" w:left="179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2FB2F" w14:textId="77777777" w:rsidR="003D4BB1" w:rsidRDefault="003D4BB1">
      <w:r>
        <w:separator/>
      </w:r>
    </w:p>
  </w:endnote>
  <w:endnote w:type="continuationSeparator" w:id="0">
    <w:p w14:paraId="6B338B60" w14:textId="77777777" w:rsidR="003D4BB1" w:rsidRDefault="003D4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FCFMN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C7697" w14:textId="77777777" w:rsidR="00BB2D0F" w:rsidRDefault="00BB2D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262AD" w14:textId="77777777" w:rsidR="00BB2D0F" w:rsidRDefault="00BB2D0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095F1" w14:textId="77777777" w:rsidR="00336738" w:rsidRPr="00C027E4" w:rsidRDefault="00336738" w:rsidP="00C027E4">
    <w:pPr>
      <w:pStyle w:val="Footer"/>
      <w:rPr>
        <w:rFonts w:ascii="Eras Medium ITC" w:hAnsi="Eras Medium ITC"/>
        <w:b/>
        <w:bCs/>
        <w:color w:val="auto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1A4B3" w14:textId="77777777" w:rsidR="003D4BB1" w:rsidRDefault="003D4BB1">
      <w:r>
        <w:separator/>
      </w:r>
    </w:p>
  </w:footnote>
  <w:footnote w:type="continuationSeparator" w:id="0">
    <w:p w14:paraId="499BCC61" w14:textId="77777777" w:rsidR="003D4BB1" w:rsidRDefault="003D4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57595" w14:textId="77777777" w:rsidR="00BB2D0F" w:rsidRDefault="00BB2D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AD049" w14:textId="77777777" w:rsidR="00BB2D0F" w:rsidRDefault="00BB2D0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CC1F2" w14:textId="77777777" w:rsidR="00336738" w:rsidRPr="00F54E02" w:rsidRDefault="00244081" w:rsidP="00244081">
    <w:pPr>
      <w:pStyle w:val="Header"/>
      <w:rPr>
        <w:rFonts w:ascii="Arial Black" w:hAnsi="Arial Black"/>
        <w:b/>
        <w:bCs/>
        <w:color w:val="auto"/>
        <w:sz w:val="18"/>
      </w:rPr>
    </w:pPr>
    <w:r>
      <w:rPr>
        <w:rFonts w:ascii="Eras Medium ITC" w:hAnsi="Eras Medium ITC"/>
        <w:b/>
        <w:bCs/>
        <w:sz w:val="22"/>
      </w:rPr>
      <w:tab/>
    </w:r>
    <w:r w:rsidR="00336738" w:rsidRPr="00F54E02">
      <w:rPr>
        <w:rFonts w:ascii="Arial Black" w:hAnsi="Arial Black"/>
        <w:b/>
        <w:bCs/>
        <w:color w:val="auto"/>
        <w:sz w:val="22"/>
      </w:rPr>
      <w:t>GOVERNMENT OF THE INDEPENDENT STATE OF SAMOA</w:t>
    </w:r>
  </w:p>
  <w:p w14:paraId="63C93F66" w14:textId="77777777" w:rsidR="00336738" w:rsidRPr="00F54E02" w:rsidRDefault="00336738" w:rsidP="001764C2">
    <w:pPr>
      <w:pStyle w:val="Header"/>
      <w:jc w:val="center"/>
      <w:rPr>
        <w:rFonts w:ascii="Arial Unicode MS" w:eastAsia="Arial Unicode MS" w:hAnsi="Arial Unicode MS" w:cs="Arial Unicode MS"/>
        <w:b/>
        <w:bCs/>
        <w:color w:val="auto"/>
        <w:sz w:val="22"/>
      </w:rPr>
    </w:pPr>
    <w:r w:rsidRPr="00F54E02">
      <w:rPr>
        <w:rFonts w:ascii="Arial Unicode MS" w:eastAsia="Arial Unicode MS" w:hAnsi="Arial Unicode MS" w:cs="Arial Unicode MS"/>
        <w:b/>
        <w:bCs/>
        <w:color w:val="auto"/>
        <w:sz w:val="22"/>
      </w:rPr>
      <w:t>Ministry of Foreign Affairs and Trade</w:t>
    </w:r>
  </w:p>
  <w:p w14:paraId="3A9207C4" w14:textId="77777777" w:rsidR="00336738" w:rsidRPr="001764C2" w:rsidRDefault="00336738" w:rsidP="001764C2">
    <w:pPr>
      <w:pStyle w:val="Header"/>
      <w:tabs>
        <w:tab w:val="left" w:pos="7920"/>
      </w:tabs>
      <w:rPr>
        <w:rFonts w:ascii="Eras Medium ITC" w:hAnsi="Eras Medium ITC"/>
        <w:b/>
        <w:bCs/>
        <w:color w:val="auto"/>
        <w:sz w:val="18"/>
      </w:rPr>
    </w:pPr>
    <w:r>
      <w:rPr>
        <w:rFonts w:ascii="Eras Medium ITC" w:hAnsi="Eras Medium ITC"/>
        <w:b/>
        <w:bCs/>
        <w:color w:val="auto"/>
        <w:sz w:val="18"/>
      </w:rPr>
      <w:tab/>
    </w:r>
    <w:r w:rsidRPr="00B72929">
      <w:rPr>
        <w:rFonts w:ascii="Eras Medium ITC" w:hAnsi="Eras Medium ITC"/>
        <w:b/>
        <w:bCs/>
        <w:color w:val="auto"/>
        <w:sz w:val="18"/>
      </w:rPr>
      <w:t xml:space="preserve">                                  </w:t>
    </w:r>
    <w:r>
      <w:rPr>
        <w:rFonts w:ascii="Eras Medium ITC" w:hAnsi="Eras Medium ITC"/>
        <w:b/>
        <w:bCs/>
        <w:color w:val="auto"/>
        <w:sz w:val="18"/>
      </w:rPr>
      <w:t xml:space="preserve">                     </w:t>
    </w:r>
    <w:r w:rsidR="00244081">
      <w:rPr>
        <w:rFonts w:ascii="Eras Medium ITC" w:hAnsi="Eras Medium ITC"/>
        <w:b/>
        <w:bCs/>
        <w:color w:val="auto"/>
        <w:sz w:val="18"/>
      </w:rPr>
      <w:tab/>
    </w:r>
    <w:r w:rsidRPr="00B72929">
      <w:rPr>
        <w:rFonts w:ascii="Eras Medium ITC" w:hAnsi="Eras Medium ITC"/>
        <w:b/>
        <w:bCs/>
        <w:color w:val="auto"/>
        <w:sz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7E06CB8"/>
    <w:multiLevelType w:val="hybridMultilevel"/>
    <w:tmpl w:val="7B114A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665FBFA"/>
    <w:multiLevelType w:val="hybridMultilevel"/>
    <w:tmpl w:val="0025A67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147AF6"/>
    <w:multiLevelType w:val="hybridMultilevel"/>
    <w:tmpl w:val="F37C98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F44BA"/>
    <w:multiLevelType w:val="hybridMultilevel"/>
    <w:tmpl w:val="5044D130"/>
    <w:lvl w:ilvl="0" w:tplc="5D58876A">
      <w:start w:val="7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09D54F3B"/>
    <w:multiLevelType w:val="hybridMultilevel"/>
    <w:tmpl w:val="B31A95C2"/>
    <w:lvl w:ilvl="0" w:tplc="8BC47C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D2765"/>
    <w:multiLevelType w:val="hybridMultilevel"/>
    <w:tmpl w:val="0E2C19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335EEC"/>
    <w:multiLevelType w:val="hybridMultilevel"/>
    <w:tmpl w:val="8FA2C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73718"/>
    <w:multiLevelType w:val="hybridMultilevel"/>
    <w:tmpl w:val="9FBEA38E"/>
    <w:lvl w:ilvl="0" w:tplc="8BC47C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53537F1"/>
    <w:multiLevelType w:val="hybridMultilevel"/>
    <w:tmpl w:val="85744FBA"/>
    <w:lvl w:ilvl="0" w:tplc="1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C18043E"/>
    <w:multiLevelType w:val="hybridMultilevel"/>
    <w:tmpl w:val="29DC6C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C33920"/>
    <w:multiLevelType w:val="hybridMultilevel"/>
    <w:tmpl w:val="60A41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6665D"/>
    <w:multiLevelType w:val="hybridMultilevel"/>
    <w:tmpl w:val="93F22B5C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2F7A2866"/>
    <w:multiLevelType w:val="hybridMultilevel"/>
    <w:tmpl w:val="33DA9E24"/>
    <w:lvl w:ilvl="0" w:tplc="A28EBE9E">
      <w:start w:val="8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D5E7264"/>
    <w:multiLevelType w:val="hybridMultilevel"/>
    <w:tmpl w:val="6CF8C3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805805"/>
    <w:multiLevelType w:val="hybridMultilevel"/>
    <w:tmpl w:val="EE2A75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2A4029"/>
    <w:multiLevelType w:val="hybridMultilevel"/>
    <w:tmpl w:val="3D74F396"/>
    <w:lvl w:ilvl="0" w:tplc="9162E0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02B4314"/>
    <w:multiLevelType w:val="hybridMultilevel"/>
    <w:tmpl w:val="1464C3B8"/>
    <w:lvl w:ilvl="0" w:tplc="8BC47C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03422AE"/>
    <w:multiLevelType w:val="hybridMultilevel"/>
    <w:tmpl w:val="90CA1E3C"/>
    <w:lvl w:ilvl="0" w:tplc="CF6AB7A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22D3C6E"/>
    <w:multiLevelType w:val="hybridMultilevel"/>
    <w:tmpl w:val="FD22C314"/>
    <w:lvl w:ilvl="0" w:tplc="5D58876A">
      <w:start w:val="7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9" w15:restartNumberingAfterBreak="0">
    <w:nsid w:val="59473F2C"/>
    <w:multiLevelType w:val="hybridMultilevel"/>
    <w:tmpl w:val="AA1EE8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C34CE1"/>
    <w:multiLevelType w:val="hybridMultilevel"/>
    <w:tmpl w:val="2D3E1150"/>
    <w:lvl w:ilvl="0" w:tplc="8BC47C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DC03E4"/>
    <w:multiLevelType w:val="hybridMultilevel"/>
    <w:tmpl w:val="07AEF4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665C9C"/>
    <w:multiLevelType w:val="hybridMultilevel"/>
    <w:tmpl w:val="C1EAD356"/>
    <w:lvl w:ilvl="0" w:tplc="8BC47C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81B103A"/>
    <w:multiLevelType w:val="hybridMultilevel"/>
    <w:tmpl w:val="42BC99C0"/>
    <w:lvl w:ilvl="0" w:tplc="D10A29AC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968067B"/>
    <w:multiLevelType w:val="hybridMultilevel"/>
    <w:tmpl w:val="8E90AC90"/>
    <w:lvl w:ilvl="0" w:tplc="AFE218F0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8B1529"/>
    <w:multiLevelType w:val="hybridMultilevel"/>
    <w:tmpl w:val="3BA81C4C"/>
    <w:lvl w:ilvl="0" w:tplc="D2B64AAA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7352647D"/>
    <w:multiLevelType w:val="hybridMultilevel"/>
    <w:tmpl w:val="BF443C18"/>
    <w:lvl w:ilvl="0" w:tplc="3D5A04E2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6166F65"/>
    <w:multiLevelType w:val="hybridMultilevel"/>
    <w:tmpl w:val="9780B0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DF0F84"/>
    <w:multiLevelType w:val="multilevel"/>
    <w:tmpl w:val="2D3E1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415C26"/>
    <w:multiLevelType w:val="hybridMultilevel"/>
    <w:tmpl w:val="B470A930"/>
    <w:lvl w:ilvl="0" w:tplc="D10A29AC">
      <w:start w:val="9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Georgia" w:eastAsia="Times New Roman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46C55"/>
    <w:multiLevelType w:val="hybridMultilevel"/>
    <w:tmpl w:val="B53C66F2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 w15:restartNumberingAfterBreak="0">
    <w:nsid w:val="7B815D89"/>
    <w:multiLevelType w:val="hybridMultilevel"/>
    <w:tmpl w:val="320ED146"/>
    <w:lvl w:ilvl="0" w:tplc="8BC47C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D0597A"/>
    <w:multiLevelType w:val="hybridMultilevel"/>
    <w:tmpl w:val="B3C8A7E6"/>
    <w:lvl w:ilvl="0" w:tplc="8BC47C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E635D5C"/>
    <w:multiLevelType w:val="hybridMultilevel"/>
    <w:tmpl w:val="B2202AD0"/>
    <w:lvl w:ilvl="0" w:tplc="1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97196873">
    <w:abstractNumId w:val="9"/>
  </w:num>
  <w:num w:numId="2" w16cid:durableId="1243760426">
    <w:abstractNumId w:val="17"/>
  </w:num>
  <w:num w:numId="3" w16cid:durableId="1834754041">
    <w:abstractNumId w:val="12"/>
  </w:num>
  <w:num w:numId="4" w16cid:durableId="577134560">
    <w:abstractNumId w:val="15"/>
  </w:num>
  <w:num w:numId="5" w16cid:durableId="2130082249">
    <w:abstractNumId w:val="1"/>
  </w:num>
  <w:num w:numId="6" w16cid:durableId="1367101249">
    <w:abstractNumId w:val="23"/>
  </w:num>
  <w:num w:numId="7" w16cid:durableId="329605340">
    <w:abstractNumId w:val="29"/>
  </w:num>
  <w:num w:numId="8" w16cid:durableId="118501427">
    <w:abstractNumId w:val="2"/>
  </w:num>
  <w:num w:numId="9" w16cid:durableId="1347826365">
    <w:abstractNumId w:val="5"/>
  </w:num>
  <w:num w:numId="10" w16cid:durableId="740567460">
    <w:abstractNumId w:val="26"/>
  </w:num>
  <w:num w:numId="11" w16cid:durableId="789667903">
    <w:abstractNumId w:val="16"/>
  </w:num>
  <w:num w:numId="12" w16cid:durableId="377630909">
    <w:abstractNumId w:val="31"/>
  </w:num>
  <w:num w:numId="13" w16cid:durableId="1801605111">
    <w:abstractNumId w:val="32"/>
  </w:num>
  <w:num w:numId="14" w16cid:durableId="1848785999">
    <w:abstractNumId w:val="22"/>
  </w:num>
  <w:num w:numId="15" w16cid:durableId="1469476454">
    <w:abstractNumId w:val="7"/>
  </w:num>
  <w:num w:numId="16" w16cid:durableId="23289601">
    <w:abstractNumId w:val="4"/>
  </w:num>
  <w:num w:numId="17" w16cid:durableId="112796906">
    <w:abstractNumId w:val="20"/>
  </w:num>
  <w:num w:numId="18" w16cid:durableId="1978608218">
    <w:abstractNumId w:val="28"/>
  </w:num>
  <w:num w:numId="19" w16cid:durableId="668874021">
    <w:abstractNumId w:val="24"/>
  </w:num>
  <w:num w:numId="20" w16cid:durableId="840579565">
    <w:abstractNumId w:val="25"/>
  </w:num>
  <w:num w:numId="21" w16cid:durableId="1589843692">
    <w:abstractNumId w:val="3"/>
  </w:num>
  <w:num w:numId="22" w16cid:durableId="1620797800">
    <w:abstractNumId w:val="18"/>
  </w:num>
  <w:num w:numId="23" w16cid:durableId="118037457">
    <w:abstractNumId w:val="11"/>
  </w:num>
  <w:num w:numId="24" w16cid:durableId="463233832">
    <w:abstractNumId w:val="0"/>
  </w:num>
  <w:num w:numId="25" w16cid:durableId="1444152681">
    <w:abstractNumId w:val="27"/>
  </w:num>
  <w:num w:numId="26" w16cid:durableId="1251696162">
    <w:abstractNumId w:val="10"/>
  </w:num>
  <w:num w:numId="27" w16cid:durableId="534119535">
    <w:abstractNumId w:val="6"/>
  </w:num>
  <w:num w:numId="28" w16cid:durableId="470558950">
    <w:abstractNumId w:val="13"/>
  </w:num>
  <w:num w:numId="29" w16cid:durableId="492991778">
    <w:abstractNumId w:val="33"/>
  </w:num>
  <w:num w:numId="30" w16cid:durableId="789355">
    <w:abstractNumId w:val="8"/>
  </w:num>
  <w:num w:numId="31" w16cid:durableId="1541674332">
    <w:abstractNumId w:val="30"/>
  </w:num>
  <w:num w:numId="32" w16cid:durableId="1712850179">
    <w:abstractNumId w:val="14"/>
  </w:num>
  <w:num w:numId="33" w16cid:durableId="1885018863">
    <w:abstractNumId w:val="21"/>
  </w:num>
  <w:num w:numId="34" w16cid:durableId="9673978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876"/>
    <w:rsid w:val="0000351C"/>
    <w:rsid w:val="00006EF4"/>
    <w:rsid w:val="000073D2"/>
    <w:rsid w:val="0001206D"/>
    <w:rsid w:val="00013E04"/>
    <w:rsid w:val="00017F45"/>
    <w:rsid w:val="00021007"/>
    <w:rsid w:val="00021601"/>
    <w:rsid w:val="00021CAD"/>
    <w:rsid w:val="0002552D"/>
    <w:rsid w:val="00026704"/>
    <w:rsid w:val="000268E4"/>
    <w:rsid w:val="000277C3"/>
    <w:rsid w:val="00030FA1"/>
    <w:rsid w:val="00032620"/>
    <w:rsid w:val="00032D24"/>
    <w:rsid w:val="00033AA0"/>
    <w:rsid w:val="0003425B"/>
    <w:rsid w:val="000365E1"/>
    <w:rsid w:val="00036B7A"/>
    <w:rsid w:val="00037814"/>
    <w:rsid w:val="00037B1B"/>
    <w:rsid w:val="00037CE3"/>
    <w:rsid w:val="00037D9C"/>
    <w:rsid w:val="00040D3E"/>
    <w:rsid w:val="0004206A"/>
    <w:rsid w:val="00042F96"/>
    <w:rsid w:val="00043C95"/>
    <w:rsid w:val="00043D71"/>
    <w:rsid w:val="00046A3B"/>
    <w:rsid w:val="00047BE5"/>
    <w:rsid w:val="000504BF"/>
    <w:rsid w:val="000527E1"/>
    <w:rsid w:val="00052A13"/>
    <w:rsid w:val="000539C1"/>
    <w:rsid w:val="0005621C"/>
    <w:rsid w:val="00056A9A"/>
    <w:rsid w:val="00057107"/>
    <w:rsid w:val="00061EC3"/>
    <w:rsid w:val="000635DD"/>
    <w:rsid w:val="00064590"/>
    <w:rsid w:val="00065600"/>
    <w:rsid w:val="00066361"/>
    <w:rsid w:val="00066B8C"/>
    <w:rsid w:val="00066F58"/>
    <w:rsid w:val="00074AD7"/>
    <w:rsid w:val="00076542"/>
    <w:rsid w:val="00080763"/>
    <w:rsid w:val="00082D9B"/>
    <w:rsid w:val="000847BF"/>
    <w:rsid w:val="00085D68"/>
    <w:rsid w:val="000868B5"/>
    <w:rsid w:val="00087228"/>
    <w:rsid w:val="00087F17"/>
    <w:rsid w:val="00090538"/>
    <w:rsid w:val="0009311F"/>
    <w:rsid w:val="000938CD"/>
    <w:rsid w:val="00095C0E"/>
    <w:rsid w:val="00095CE3"/>
    <w:rsid w:val="00095D40"/>
    <w:rsid w:val="000960BD"/>
    <w:rsid w:val="000A353E"/>
    <w:rsid w:val="000A3CA1"/>
    <w:rsid w:val="000A467E"/>
    <w:rsid w:val="000A57C3"/>
    <w:rsid w:val="000A77D6"/>
    <w:rsid w:val="000A7BAB"/>
    <w:rsid w:val="000B29AB"/>
    <w:rsid w:val="000B2A2D"/>
    <w:rsid w:val="000B2BEF"/>
    <w:rsid w:val="000B4668"/>
    <w:rsid w:val="000B5416"/>
    <w:rsid w:val="000C3AB8"/>
    <w:rsid w:val="000C3E86"/>
    <w:rsid w:val="000C6530"/>
    <w:rsid w:val="000C686A"/>
    <w:rsid w:val="000D1280"/>
    <w:rsid w:val="000D42E2"/>
    <w:rsid w:val="000D4D9F"/>
    <w:rsid w:val="000D6627"/>
    <w:rsid w:val="000E08EA"/>
    <w:rsid w:val="000E27F3"/>
    <w:rsid w:val="000E32E6"/>
    <w:rsid w:val="000E3EB2"/>
    <w:rsid w:val="000E7372"/>
    <w:rsid w:val="000E764D"/>
    <w:rsid w:val="000E7D21"/>
    <w:rsid w:val="000F08DB"/>
    <w:rsid w:val="000F0C8F"/>
    <w:rsid w:val="000F1D5A"/>
    <w:rsid w:val="000F3A1B"/>
    <w:rsid w:val="000F66BA"/>
    <w:rsid w:val="00100956"/>
    <w:rsid w:val="00102416"/>
    <w:rsid w:val="0010257B"/>
    <w:rsid w:val="00102BAF"/>
    <w:rsid w:val="0010366E"/>
    <w:rsid w:val="00104E4A"/>
    <w:rsid w:val="00105048"/>
    <w:rsid w:val="00106263"/>
    <w:rsid w:val="0011169B"/>
    <w:rsid w:val="00111DC9"/>
    <w:rsid w:val="00112BE5"/>
    <w:rsid w:val="001130E7"/>
    <w:rsid w:val="00114815"/>
    <w:rsid w:val="00117F8A"/>
    <w:rsid w:val="00121802"/>
    <w:rsid w:val="00122391"/>
    <w:rsid w:val="001272E8"/>
    <w:rsid w:val="0012783A"/>
    <w:rsid w:val="00127E99"/>
    <w:rsid w:val="001349E5"/>
    <w:rsid w:val="00134DEE"/>
    <w:rsid w:val="00135042"/>
    <w:rsid w:val="001417FD"/>
    <w:rsid w:val="001424DD"/>
    <w:rsid w:val="00144378"/>
    <w:rsid w:val="00144B84"/>
    <w:rsid w:val="001452AB"/>
    <w:rsid w:val="0015056A"/>
    <w:rsid w:val="00151FCA"/>
    <w:rsid w:val="00152281"/>
    <w:rsid w:val="001527D7"/>
    <w:rsid w:val="00152EB2"/>
    <w:rsid w:val="00153DC7"/>
    <w:rsid w:val="00153E36"/>
    <w:rsid w:val="00154486"/>
    <w:rsid w:val="0015451B"/>
    <w:rsid w:val="00162413"/>
    <w:rsid w:val="00163301"/>
    <w:rsid w:val="0016442B"/>
    <w:rsid w:val="001652CC"/>
    <w:rsid w:val="001668A6"/>
    <w:rsid w:val="00167868"/>
    <w:rsid w:val="0017036A"/>
    <w:rsid w:val="001764C2"/>
    <w:rsid w:val="00177D71"/>
    <w:rsid w:val="001817D1"/>
    <w:rsid w:val="001826B2"/>
    <w:rsid w:val="0018427D"/>
    <w:rsid w:val="001847E6"/>
    <w:rsid w:val="00192CA3"/>
    <w:rsid w:val="0019331A"/>
    <w:rsid w:val="001939E4"/>
    <w:rsid w:val="00193A45"/>
    <w:rsid w:val="001968DF"/>
    <w:rsid w:val="001A0577"/>
    <w:rsid w:val="001A2FE7"/>
    <w:rsid w:val="001A4BD6"/>
    <w:rsid w:val="001A4E88"/>
    <w:rsid w:val="001A7761"/>
    <w:rsid w:val="001B007A"/>
    <w:rsid w:val="001B231A"/>
    <w:rsid w:val="001B25F1"/>
    <w:rsid w:val="001B2A72"/>
    <w:rsid w:val="001B2E0D"/>
    <w:rsid w:val="001B5624"/>
    <w:rsid w:val="001B59AB"/>
    <w:rsid w:val="001B6135"/>
    <w:rsid w:val="001B6897"/>
    <w:rsid w:val="001B7D9F"/>
    <w:rsid w:val="001C12DA"/>
    <w:rsid w:val="001C286D"/>
    <w:rsid w:val="001C5039"/>
    <w:rsid w:val="001C5849"/>
    <w:rsid w:val="001C75FD"/>
    <w:rsid w:val="001C7A97"/>
    <w:rsid w:val="001D0B06"/>
    <w:rsid w:val="001D2086"/>
    <w:rsid w:val="001D3E5F"/>
    <w:rsid w:val="001E22DB"/>
    <w:rsid w:val="001E2E63"/>
    <w:rsid w:val="001E369D"/>
    <w:rsid w:val="001E4179"/>
    <w:rsid w:val="001E477A"/>
    <w:rsid w:val="001E4D99"/>
    <w:rsid w:val="001E52B4"/>
    <w:rsid w:val="001E7DB2"/>
    <w:rsid w:val="001F112A"/>
    <w:rsid w:val="001F1583"/>
    <w:rsid w:val="001F1F4C"/>
    <w:rsid w:val="001F412B"/>
    <w:rsid w:val="001F42D8"/>
    <w:rsid w:val="001F4E88"/>
    <w:rsid w:val="001F529E"/>
    <w:rsid w:val="00200285"/>
    <w:rsid w:val="002019E2"/>
    <w:rsid w:val="00210022"/>
    <w:rsid w:val="00211B39"/>
    <w:rsid w:val="0021293F"/>
    <w:rsid w:val="00214645"/>
    <w:rsid w:val="0022164C"/>
    <w:rsid w:val="00221980"/>
    <w:rsid w:val="002219EB"/>
    <w:rsid w:val="00223069"/>
    <w:rsid w:val="00224946"/>
    <w:rsid w:val="00226367"/>
    <w:rsid w:val="00227966"/>
    <w:rsid w:val="002316FB"/>
    <w:rsid w:val="00234B90"/>
    <w:rsid w:val="00235819"/>
    <w:rsid w:val="00237AF8"/>
    <w:rsid w:val="0024271D"/>
    <w:rsid w:val="0024288E"/>
    <w:rsid w:val="002431BB"/>
    <w:rsid w:val="002436B2"/>
    <w:rsid w:val="00244081"/>
    <w:rsid w:val="00244786"/>
    <w:rsid w:val="002459ED"/>
    <w:rsid w:val="00247924"/>
    <w:rsid w:val="00247C57"/>
    <w:rsid w:val="00250460"/>
    <w:rsid w:val="00251687"/>
    <w:rsid w:val="002534C4"/>
    <w:rsid w:val="00253BC1"/>
    <w:rsid w:val="00255450"/>
    <w:rsid w:val="002564C8"/>
    <w:rsid w:val="002569D2"/>
    <w:rsid w:val="00257023"/>
    <w:rsid w:val="002608C8"/>
    <w:rsid w:val="002609F6"/>
    <w:rsid w:val="00260B23"/>
    <w:rsid w:val="002614AA"/>
    <w:rsid w:val="00262209"/>
    <w:rsid w:val="00266BD4"/>
    <w:rsid w:val="00266F6D"/>
    <w:rsid w:val="00267470"/>
    <w:rsid w:val="00270407"/>
    <w:rsid w:val="00270958"/>
    <w:rsid w:val="00270D6F"/>
    <w:rsid w:val="00275196"/>
    <w:rsid w:val="00275C4B"/>
    <w:rsid w:val="00277201"/>
    <w:rsid w:val="00280AB2"/>
    <w:rsid w:val="00282A86"/>
    <w:rsid w:val="00283140"/>
    <w:rsid w:val="002840AA"/>
    <w:rsid w:val="00284CA3"/>
    <w:rsid w:val="00286D94"/>
    <w:rsid w:val="00290D22"/>
    <w:rsid w:val="00292C6B"/>
    <w:rsid w:val="00293D9A"/>
    <w:rsid w:val="0029428F"/>
    <w:rsid w:val="00295C8D"/>
    <w:rsid w:val="002A0BF7"/>
    <w:rsid w:val="002A1731"/>
    <w:rsid w:val="002A5891"/>
    <w:rsid w:val="002A5CBB"/>
    <w:rsid w:val="002B016F"/>
    <w:rsid w:val="002B1223"/>
    <w:rsid w:val="002B23E8"/>
    <w:rsid w:val="002B2A53"/>
    <w:rsid w:val="002B323A"/>
    <w:rsid w:val="002B6766"/>
    <w:rsid w:val="002C15E2"/>
    <w:rsid w:val="002C310D"/>
    <w:rsid w:val="002C3EBB"/>
    <w:rsid w:val="002C3FC4"/>
    <w:rsid w:val="002C488D"/>
    <w:rsid w:val="002C7EFB"/>
    <w:rsid w:val="002D0589"/>
    <w:rsid w:val="002D2A82"/>
    <w:rsid w:val="002D3621"/>
    <w:rsid w:val="002D4048"/>
    <w:rsid w:val="002D4D19"/>
    <w:rsid w:val="002D50FF"/>
    <w:rsid w:val="002D5F3E"/>
    <w:rsid w:val="002D69C6"/>
    <w:rsid w:val="002D7EB9"/>
    <w:rsid w:val="002E0AEF"/>
    <w:rsid w:val="002E0BAA"/>
    <w:rsid w:val="002E2F73"/>
    <w:rsid w:val="002E5424"/>
    <w:rsid w:val="002E6C72"/>
    <w:rsid w:val="002E7C3B"/>
    <w:rsid w:val="002F0ACF"/>
    <w:rsid w:val="002F46DE"/>
    <w:rsid w:val="002F5FEA"/>
    <w:rsid w:val="002F6C52"/>
    <w:rsid w:val="0030083E"/>
    <w:rsid w:val="00300E05"/>
    <w:rsid w:val="003026CE"/>
    <w:rsid w:val="003027BF"/>
    <w:rsid w:val="003052F2"/>
    <w:rsid w:val="00305BE2"/>
    <w:rsid w:val="00306608"/>
    <w:rsid w:val="00306A1B"/>
    <w:rsid w:val="00306A78"/>
    <w:rsid w:val="003071CE"/>
    <w:rsid w:val="00307755"/>
    <w:rsid w:val="00307960"/>
    <w:rsid w:val="00313DBF"/>
    <w:rsid w:val="003145DA"/>
    <w:rsid w:val="003203C9"/>
    <w:rsid w:val="003206F3"/>
    <w:rsid w:val="003210DD"/>
    <w:rsid w:val="0032146B"/>
    <w:rsid w:val="00321CA2"/>
    <w:rsid w:val="00324C8B"/>
    <w:rsid w:val="00325A8D"/>
    <w:rsid w:val="00327C19"/>
    <w:rsid w:val="00332AC7"/>
    <w:rsid w:val="00333A48"/>
    <w:rsid w:val="00335C09"/>
    <w:rsid w:val="00336738"/>
    <w:rsid w:val="00336750"/>
    <w:rsid w:val="00337E30"/>
    <w:rsid w:val="003407A5"/>
    <w:rsid w:val="00340B2B"/>
    <w:rsid w:val="00344362"/>
    <w:rsid w:val="003451C8"/>
    <w:rsid w:val="003454B9"/>
    <w:rsid w:val="00346931"/>
    <w:rsid w:val="003475DC"/>
    <w:rsid w:val="00350AED"/>
    <w:rsid w:val="00351BD6"/>
    <w:rsid w:val="003536ED"/>
    <w:rsid w:val="00354F81"/>
    <w:rsid w:val="00357885"/>
    <w:rsid w:val="0036061D"/>
    <w:rsid w:val="0036224E"/>
    <w:rsid w:val="00366957"/>
    <w:rsid w:val="00371206"/>
    <w:rsid w:val="00371839"/>
    <w:rsid w:val="003726B3"/>
    <w:rsid w:val="003745C2"/>
    <w:rsid w:val="00376036"/>
    <w:rsid w:val="00376C77"/>
    <w:rsid w:val="003770F3"/>
    <w:rsid w:val="00381532"/>
    <w:rsid w:val="00383170"/>
    <w:rsid w:val="0038664A"/>
    <w:rsid w:val="00391A88"/>
    <w:rsid w:val="00391D28"/>
    <w:rsid w:val="00392549"/>
    <w:rsid w:val="00394CA4"/>
    <w:rsid w:val="00396B1C"/>
    <w:rsid w:val="003A1181"/>
    <w:rsid w:val="003A2ABA"/>
    <w:rsid w:val="003A2ACE"/>
    <w:rsid w:val="003A5CB9"/>
    <w:rsid w:val="003A5D14"/>
    <w:rsid w:val="003A70A7"/>
    <w:rsid w:val="003A7CE0"/>
    <w:rsid w:val="003B2252"/>
    <w:rsid w:val="003B3B51"/>
    <w:rsid w:val="003B51D4"/>
    <w:rsid w:val="003B760C"/>
    <w:rsid w:val="003C0DC1"/>
    <w:rsid w:val="003C1A46"/>
    <w:rsid w:val="003C1D9E"/>
    <w:rsid w:val="003C30E2"/>
    <w:rsid w:val="003D1AD7"/>
    <w:rsid w:val="003D4BB1"/>
    <w:rsid w:val="003D5F4C"/>
    <w:rsid w:val="003D6052"/>
    <w:rsid w:val="003E1871"/>
    <w:rsid w:val="003E4A8D"/>
    <w:rsid w:val="003E574A"/>
    <w:rsid w:val="003E57F5"/>
    <w:rsid w:val="003E76BB"/>
    <w:rsid w:val="003F14A7"/>
    <w:rsid w:val="003F2994"/>
    <w:rsid w:val="003F3AE7"/>
    <w:rsid w:val="00400D36"/>
    <w:rsid w:val="0040156E"/>
    <w:rsid w:val="00402B32"/>
    <w:rsid w:val="00404594"/>
    <w:rsid w:val="00405FBB"/>
    <w:rsid w:val="00406C5F"/>
    <w:rsid w:val="00406E61"/>
    <w:rsid w:val="00413686"/>
    <w:rsid w:val="004210A6"/>
    <w:rsid w:val="0042216F"/>
    <w:rsid w:val="004235B2"/>
    <w:rsid w:val="00423B16"/>
    <w:rsid w:val="00423ECE"/>
    <w:rsid w:val="004256CD"/>
    <w:rsid w:val="00427863"/>
    <w:rsid w:val="00431003"/>
    <w:rsid w:val="0043182D"/>
    <w:rsid w:val="004319EF"/>
    <w:rsid w:val="004329D6"/>
    <w:rsid w:val="00432CF3"/>
    <w:rsid w:val="00434E99"/>
    <w:rsid w:val="00436152"/>
    <w:rsid w:val="004365B9"/>
    <w:rsid w:val="004372BE"/>
    <w:rsid w:val="00441C17"/>
    <w:rsid w:val="004435D4"/>
    <w:rsid w:val="00443842"/>
    <w:rsid w:val="00444772"/>
    <w:rsid w:val="0044534D"/>
    <w:rsid w:val="0045600B"/>
    <w:rsid w:val="004570AE"/>
    <w:rsid w:val="00463095"/>
    <w:rsid w:val="0046349A"/>
    <w:rsid w:val="00464365"/>
    <w:rsid w:val="00467B56"/>
    <w:rsid w:val="00467E21"/>
    <w:rsid w:val="0047146B"/>
    <w:rsid w:val="00472F9B"/>
    <w:rsid w:val="00475A0F"/>
    <w:rsid w:val="0047627E"/>
    <w:rsid w:val="004771E1"/>
    <w:rsid w:val="004801E1"/>
    <w:rsid w:val="0048031B"/>
    <w:rsid w:val="004805EB"/>
    <w:rsid w:val="004812A0"/>
    <w:rsid w:val="00482B7A"/>
    <w:rsid w:val="0048523B"/>
    <w:rsid w:val="00485422"/>
    <w:rsid w:val="00485BB3"/>
    <w:rsid w:val="00485BEB"/>
    <w:rsid w:val="004905B1"/>
    <w:rsid w:val="00491D31"/>
    <w:rsid w:val="00494C40"/>
    <w:rsid w:val="004A35E5"/>
    <w:rsid w:val="004A3F57"/>
    <w:rsid w:val="004A5C8F"/>
    <w:rsid w:val="004A61DE"/>
    <w:rsid w:val="004A735C"/>
    <w:rsid w:val="004A778E"/>
    <w:rsid w:val="004A7D1F"/>
    <w:rsid w:val="004B075A"/>
    <w:rsid w:val="004B0E0A"/>
    <w:rsid w:val="004B1BAA"/>
    <w:rsid w:val="004B47BA"/>
    <w:rsid w:val="004B50B8"/>
    <w:rsid w:val="004B5553"/>
    <w:rsid w:val="004B6499"/>
    <w:rsid w:val="004C1D11"/>
    <w:rsid w:val="004C2ABB"/>
    <w:rsid w:val="004C40B4"/>
    <w:rsid w:val="004C484D"/>
    <w:rsid w:val="004C76BD"/>
    <w:rsid w:val="004D088A"/>
    <w:rsid w:val="004D0F84"/>
    <w:rsid w:val="004D4A55"/>
    <w:rsid w:val="004D5ADB"/>
    <w:rsid w:val="004D627C"/>
    <w:rsid w:val="004E133F"/>
    <w:rsid w:val="004E1C97"/>
    <w:rsid w:val="004E399E"/>
    <w:rsid w:val="004E3BA5"/>
    <w:rsid w:val="004E4391"/>
    <w:rsid w:val="004E7B6A"/>
    <w:rsid w:val="004F024B"/>
    <w:rsid w:val="004F0F85"/>
    <w:rsid w:val="004F1D4C"/>
    <w:rsid w:val="004F5336"/>
    <w:rsid w:val="004F57EE"/>
    <w:rsid w:val="004F65AF"/>
    <w:rsid w:val="004F6D40"/>
    <w:rsid w:val="004F7288"/>
    <w:rsid w:val="004F7317"/>
    <w:rsid w:val="004F7401"/>
    <w:rsid w:val="004F7D00"/>
    <w:rsid w:val="00500F6A"/>
    <w:rsid w:val="00501E0E"/>
    <w:rsid w:val="00502158"/>
    <w:rsid w:val="00502269"/>
    <w:rsid w:val="00502391"/>
    <w:rsid w:val="005023BF"/>
    <w:rsid w:val="00502B7A"/>
    <w:rsid w:val="005033D0"/>
    <w:rsid w:val="00503463"/>
    <w:rsid w:val="0050384D"/>
    <w:rsid w:val="00511127"/>
    <w:rsid w:val="00513AE3"/>
    <w:rsid w:val="00513AE5"/>
    <w:rsid w:val="00515452"/>
    <w:rsid w:val="00515476"/>
    <w:rsid w:val="0051740C"/>
    <w:rsid w:val="00520BD6"/>
    <w:rsid w:val="00522FEA"/>
    <w:rsid w:val="00527054"/>
    <w:rsid w:val="00530A35"/>
    <w:rsid w:val="00536C73"/>
    <w:rsid w:val="00536E83"/>
    <w:rsid w:val="005372A4"/>
    <w:rsid w:val="00540164"/>
    <w:rsid w:val="00540D6D"/>
    <w:rsid w:val="005417AA"/>
    <w:rsid w:val="00542930"/>
    <w:rsid w:val="005431B8"/>
    <w:rsid w:val="005435E9"/>
    <w:rsid w:val="00547F00"/>
    <w:rsid w:val="00547F9A"/>
    <w:rsid w:val="005513AE"/>
    <w:rsid w:val="005514F3"/>
    <w:rsid w:val="00551ABF"/>
    <w:rsid w:val="005524B9"/>
    <w:rsid w:val="00552A98"/>
    <w:rsid w:val="005541AC"/>
    <w:rsid w:val="00555333"/>
    <w:rsid w:val="0056035F"/>
    <w:rsid w:val="00560A9E"/>
    <w:rsid w:val="005638F4"/>
    <w:rsid w:val="005642C2"/>
    <w:rsid w:val="00565DE6"/>
    <w:rsid w:val="00567DBA"/>
    <w:rsid w:val="00571040"/>
    <w:rsid w:val="0057233E"/>
    <w:rsid w:val="00573352"/>
    <w:rsid w:val="00573E3E"/>
    <w:rsid w:val="0057449D"/>
    <w:rsid w:val="00582433"/>
    <w:rsid w:val="005824EA"/>
    <w:rsid w:val="00586EE5"/>
    <w:rsid w:val="0059233A"/>
    <w:rsid w:val="00592CBA"/>
    <w:rsid w:val="005933E4"/>
    <w:rsid w:val="0059487D"/>
    <w:rsid w:val="00597265"/>
    <w:rsid w:val="005A0CF6"/>
    <w:rsid w:val="005A1197"/>
    <w:rsid w:val="005A5A2A"/>
    <w:rsid w:val="005A5EF8"/>
    <w:rsid w:val="005B12A8"/>
    <w:rsid w:val="005B12D2"/>
    <w:rsid w:val="005B25DE"/>
    <w:rsid w:val="005B2AB3"/>
    <w:rsid w:val="005B45C1"/>
    <w:rsid w:val="005B7C90"/>
    <w:rsid w:val="005C050E"/>
    <w:rsid w:val="005C1A5F"/>
    <w:rsid w:val="005C2524"/>
    <w:rsid w:val="005C4FAA"/>
    <w:rsid w:val="005D0C9B"/>
    <w:rsid w:val="005D481D"/>
    <w:rsid w:val="005D5EBF"/>
    <w:rsid w:val="005D7000"/>
    <w:rsid w:val="005E1CC5"/>
    <w:rsid w:val="005E23F7"/>
    <w:rsid w:val="005E435F"/>
    <w:rsid w:val="005E51A3"/>
    <w:rsid w:val="005E7C0F"/>
    <w:rsid w:val="005F34E5"/>
    <w:rsid w:val="005F67F2"/>
    <w:rsid w:val="00601887"/>
    <w:rsid w:val="0060204D"/>
    <w:rsid w:val="00602379"/>
    <w:rsid w:val="00602700"/>
    <w:rsid w:val="00602944"/>
    <w:rsid w:val="00602E12"/>
    <w:rsid w:val="00603361"/>
    <w:rsid w:val="00603FE4"/>
    <w:rsid w:val="00605F51"/>
    <w:rsid w:val="0060655E"/>
    <w:rsid w:val="006125BF"/>
    <w:rsid w:val="00612EA1"/>
    <w:rsid w:val="0061331C"/>
    <w:rsid w:val="00613DEF"/>
    <w:rsid w:val="00613FE2"/>
    <w:rsid w:val="006152F7"/>
    <w:rsid w:val="0061576F"/>
    <w:rsid w:val="0061607C"/>
    <w:rsid w:val="00616A41"/>
    <w:rsid w:val="00616FD4"/>
    <w:rsid w:val="006227F7"/>
    <w:rsid w:val="00624FE3"/>
    <w:rsid w:val="006253C2"/>
    <w:rsid w:val="00625BE3"/>
    <w:rsid w:val="0063069D"/>
    <w:rsid w:val="00631779"/>
    <w:rsid w:val="00632BD4"/>
    <w:rsid w:val="00632FD8"/>
    <w:rsid w:val="0063328A"/>
    <w:rsid w:val="00636EB0"/>
    <w:rsid w:val="00640D2D"/>
    <w:rsid w:val="006450E6"/>
    <w:rsid w:val="00650FDA"/>
    <w:rsid w:val="00651F46"/>
    <w:rsid w:val="006539A5"/>
    <w:rsid w:val="00654DEF"/>
    <w:rsid w:val="006563FF"/>
    <w:rsid w:val="00656C7D"/>
    <w:rsid w:val="006642D0"/>
    <w:rsid w:val="0066496D"/>
    <w:rsid w:val="006665BA"/>
    <w:rsid w:val="00666F9E"/>
    <w:rsid w:val="00670497"/>
    <w:rsid w:val="00672994"/>
    <w:rsid w:val="006734F8"/>
    <w:rsid w:val="006736D1"/>
    <w:rsid w:val="00673B8D"/>
    <w:rsid w:val="00675D67"/>
    <w:rsid w:val="00675FEA"/>
    <w:rsid w:val="0067718D"/>
    <w:rsid w:val="00677FD4"/>
    <w:rsid w:val="0068325E"/>
    <w:rsid w:val="006923D3"/>
    <w:rsid w:val="00692675"/>
    <w:rsid w:val="00692D75"/>
    <w:rsid w:val="00693834"/>
    <w:rsid w:val="006958A9"/>
    <w:rsid w:val="006A07BD"/>
    <w:rsid w:val="006A2119"/>
    <w:rsid w:val="006A24F0"/>
    <w:rsid w:val="006A2E0B"/>
    <w:rsid w:val="006A3228"/>
    <w:rsid w:val="006A3A5B"/>
    <w:rsid w:val="006A3AEF"/>
    <w:rsid w:val="006A4D1A"/>
    <w:rsid w:val="006A5627"/>
    <w:rsid w:val="006A6487"/>
    <w:rsid w:val="006A6697"/>
    <w:rsid w:val="006A6950"/>
    <w:rsid w:val="006A7EEF"/>
    <w:rsid w:val="006B14C6"/>
    <w:rsid w:val="006B47EE"/>
    <w:rsid w:val="006C0E7A"/>
    <w:rsid w:val="006C10D7"/>
    <w:rsid w:val="006C364C"/>
    <w:rsid w:val="006C3DAA"/>
    <w:rsid w:val="006C5EBB"/>
    <w:rsid w:val="006C6EF1"/>
    <w:rsid w:val="006C79EF"/>
    <w:rsid w:val="006D1B7F"/>
    <w:rsid w:val="006D5279"/>
    <w:rsid w:val="006D57FE"/>
    <w:rsid w:val="006D6F15"/>
    <w:rsid w:val="006E0B71"/>
    <w:rsid w:val="006E1B4A"/>
    <w:rsid w:val="006E493C"/>
    <w:rsid w:val="006E6F35"/>
    <w:rsid w:val="006E713A"/>
    <w:rsid w:val="006E7B1E"/>
    <w:rsid w:val="006F0E94"/>
    <w:rsid w:val="006F13BE"/>
    <w:rsid w:val="006F1516"/>
    <w:rsid w:val="006F29EA"/>
    <w:rsid w:val="006F49CC"/>
    <w:rsid w:val="006F4B45"/>
    <w:rsid w:val="006F4ED2"/>
    <w:rsid w:val="006F622A"/>
    <w:rsid w:val="006F68B1"/>
    <w:rsid w:val="007008D6"/>
    <w:rsid w:val="00701EDF"/>
    <w:rsid w:val="0070204F"/>
    <w:rsid w:val="00702ADB"/>
    <w:rsid w:val="00703032"/>
    <w:rsid w:val="00703F71"/>
    <w:rsid w:val="007101C0"/>
    <w:rsid w:val="007110C7"/>
    <w:rsid w:val="00715F6F"/>
    <w:rsid w:val="007169C2"/>
    <w:rsid w:val="007173BB"/>
    <w:rsid w:val="0071797E"/>
    <w:rsid w:val="007203F5"/>
    <w:rsid w:val="00722F8D"/>
    <w:rsid w:val="00723080"/>
    <w:rsid w:val="00724A0B"/>
    <w:rsid w:val="00727093"/>
    <w:rsid w:val="007305B7"/>
    <w:rsid w:val="00730927"/>
    <w:rsid w:val="0073184D"/>
    <w:rsid w:val="00731B29"/>
    <w:rsid w:val="00732725"/>
    <w:rsid w:val="00733815"/>
    <w:rsid w:val="00733EB9"/>
    <w:rsid w:val="007343EB"/>
    <w:rsid w:val="00734F23"/>
    <w:rsid w:val="00735739"/>
    <w:rsid w:val="0073598E"/>
    <w:rsid w:val="00737189"/>
    <w:rsid w:val="007403A9"/>
    <w:rsid w:val="00744309"/>
    <w:rsid w:val="00747461"/>
    <w:rsid w:val="00752313"/>
    <w:rsid w:val="007526D9"/>
    <w:rsid w:val="00752B7B"/>
    <w:rsid w:val="007533AF"/>
    <w:rsid w:val="007539AD"/>
    <w:rsid w:val="00755D03"/>
    <w:rsid w:val="00756054"/>
    <w:rsid w:val="00757620"/>
    <w:rsid w:val="00760DFB"/>
    <w:rsid w:val="00762C49"/>
    <w:rsid w:val="00763704"/>
    <w:rsid w:val="007641E3"/>
    <w:rsid w:val="00764242"/>
    <w:rsid w:val="00764AAE"/>
    <w:rsid w:val="007652B5"/>
    <w:rsid w:val="00767741"/>
    <w:rsid w:val="00772A13"/>
    <w:rsid w:val="007764DA"/>
    <w:rsid w:val="00777B9D"/>
    <w:rsid w:val="00780F26"/>
    <w:rsid w:val="00781A45"/>
    <w:rsid w:val="00782301"/>
    <w:rsid w:val="007874B1"/>
    <w:rsid w:val="00790F03"/>
    <w:rsid w:val="00791570"/>
    <w:rsid w:val="00794DD8"/>
    <w:rsid w:val="0079567F"/>
    <w:rsid w:val="00796F34"/>
    <w:rsid w:val="007A0122"/>
    <w:rsid w:val="007A2DE9"/>
    <w:rsid w:val="007A3799"/>
    <w:rsid w:val="007A3A3D"/>
    <w:rsid w:val="007A6BF5"/>
    <w:rsid w:val="007A6C5F"/>
    <w:rsid w:val="007A7888"/>
    <w:rsid w:val="007B3997"/>
    <w:rsid w:val="007B5900"/>
    <w:rsid w:val="007B5C26"/>
    <w:rsid w:val="007C03E9"/>
    <w:rsid w:val="007C276F"/>
    <w:rsid w:val="007C30B8"/>
    <w:rsid w:val="007C463F"/>
    <w:rsid w:val="007C5416"/>
    <w:rsid w:val="007C54FA"/>
    <w:rsid w:val="007C669F"/>
    <w:rsid w:val="007C78B0"/>
    <w:rsid w:val="007D46C7"/>
    <w:rsid w:val="007D5E16"/>
    <w:rsid w:val="007E2DBA"/>
    <w:rsid w:val="007E3BAB"/>
    <w:rsid w:val="007E55A2"/>
    <w:rsid w:val="007E564D"/>
    <w:rsid w:val="007F02D3"/>
    <w:rsid w:val="007F0B62"/>
    <w:rsid w:val="007F0D35"/>
    <w:rsid w:val="007F28B3"/>
    <w:rsid w:val="007F3CFF"/>
    <w:rsid w:val="007F4485"/>
    <w:rsid w:val="007F52B4"/>
    <w:rsid w:val="007F688D"/>
    <w:rsid w:val="00802565"/>
    <w:rsid w:val="00804052"/>
    <w:rsid w:val="00804B42"/>
    <w:rsid w:val="008056AF"/>
    <w:rsid w:val="00806A34"/>
    <w:rsid w:val="00806B84"/>
    <w:rsid w:val="00807C1D"/>
    <w:rsid w:val="00807D11"/>
    <w:rsid w:val="00807EF0"/>
    <w:rsid w:val="00810CDC"/>
    <w:rsid w:val="008125A0"/>
    <w:rsid w:val="00813C30"/>
    <w:rsid w:val="00813FD8"/>
    <w:rsid w:val="008141D1"/>
    <w:rsid w:val="00816507"/>
    <w:rsid w:val="0081698B"/>
    <w:rsid w:val="00817084"/>
    <w:rsid w:val="00820A74"/>
    <w:rsid w:val="00823615"/>
    <w:rsid w:val="008237B2"/>
    <w:rsid w:val="00824FC6"/>
    <w:rsid w:val="00825857"/>
    <w:rsid w:val="00830045"/>
    <w:rsid w:val="00830328"/>
    <w:rsid w:val="00830DA6"/>
    <w:rsid w:val="00834701"/>
    <w:rsid w:val="008365BC"/>
    <w:rsid w:val="00836FC2"/>
    <w:rsid w:val="00840566"/>
    <w:rsid w:val="00842564"/>
    <w:rsid w:val="00842CE1"/>
    <w:rsid w:val="00843073"/>
    <w:rsid w:val="00845E1E"/>
    <w:rsid w:val="008463FA"/>
    <w:rsid w:val="008469CE"/>
    <w:rsid w:val="00847C1C"/>
    <w:rsid w:val="00847E72"/>
    <w:rsid w:val="008510D4"/>
    <w:rsid w:val="00851C74"/>
    <w:rsid w:val="00853686"/>
    <w:rsid w:val="0085445F"/>
    <w:rsid w:val="0085472E"/>
    <w:rsid w:val="0085475E"/>
    <w:rsid w:val="00857821"/>
    <w:rsid w:val="0086012B"/>
    <w:rsid w:val="00861A7D"/>
    <w:rsid w:val="0086606A"/>
    <w:rsid w:val="008703E8"/>
    <w:rsid w:val="00870591"/>
    <w:rsid w:val="00873413"/>
    <w:rsid w:val="008738D1"/>
    <w:rsid w:val="008751BC"/>
    <w:rsid w:val="00881C71"/>
    <w:rsid w:val="00883413"/>
    <w:rsid w:val="008864B3"/>
    <w:rsid w:val="008902E7"/>
    <w:rsid w:val="008A0076"/>
    <w:rsid w:val="008A07F4"/>
    <w:rsid w:val="008A2847"/>
    <w:rsid w:val="008A6DD6"/>
    <w:rsid w:val="008A7B07"/>
    <w:rsid w:val="008B0602"/>
    <w:rsid w:val="008B065F"/>
    <w:rsid w:val="008B1687"/>
    <w:rsid w:val="008B1EBE"/>
    <w:rsid w:val="008B274D"/>
    <w:rsid w:val="008B293F"/>
    <w:rsid w:val="008B5168"/>
    <w:rsid w:val="008B5263"/>
    <w:rsid w:val="008C0391"/>
    <w:rsid w:val="008C5747"/>
    <w:rsid w:val="008C79C2"/>
    <w:rsid w:val="008C7C3F"/>
    <w:rsid w:val="008D0802"/>
    <w:rsid w:val="008D5551"/>
    <w:rsid w:val="008D5E87"/>
    <w:rsid w:val="008D6CD2"/>
    <w:rsid w:val="008D7B92"/>
    <w:rsid w:val="008E2380"/>
    <w:rsid w:val="008E2496"/>
    <w:rsid w:val="008E3521"/>
    <w:rsid w:val="008E3724"/>
    <w:rsid w:val="008E4A71"/>
    <w:rsid w:val="008E56A5"/>
    <w:rsid w:val="008E56F3"/>
    <w:rsid w:val="008E5B7C"/>
    <w:rsid w:val="008E6D2A"/>
    <w:rsid w:val="008F040C"/>
    <w:rsid w:val="008F21C9"/>
    <w:rsid w:val="009015A5"/>
    <w:rsid w:val="00901FD3"/>
    <w:rsid w:val="00902AAB"/>
    <w:rsid w:val="00902E5D"/>
    <w:rsid w:val="0090415A"/>
    <w:rsid w:val="009051C5"/>
    <w:rsid w:val="009060F9"/>
    <w:rsid w:val="009121B7"/>
    <w:rsid w:val="00913570"/>
    <w:rsid w:val="009152F7"/>
    <w:rsid w:val="00915586"/>
    <w:rsid w:val="00915BD3"/>
    <w:rsid w:val="00915D00"/>
    <w:rsid w:val="00916A11"/>
    <w:rsid w:val="00921CDA"/>
    <w:rsid w:val="0092239B"/>
    <w:rsid w:val="00923219"/>
    <w:rsid w:val="00923A1A"/>
    <w:rsid w:val="00924E9E"/>
    <w:rsid w:val="00925CA5"/>
    <w:rsid w:val="0092760A"/>
    <w:rsid w:val="00931856"/>
    <w:rsid w:val="00931A6D"/>
    <w:rsid w:val="00932731"/>
    <w:rsid w:val="009329BC"/>
    <w:rsid w:val="00933D03"/>
    <w:rsid w:val="0093404C"/>
    <w:rsid w:val="00937267"/>
    <w:rsid w:val="009408EE"/>
    <w:rsid w:val="00940F1F"/>
    <w:rsid w:val="0094131C"/>
    <w:rsid w:val="009413D3"/>
    <w:rsid w:val="00941E5D"/>
    <w:rsid w:val="0094333C"/>
    <w:rsid w:val="009450C0"/>
    <w:rsid w:val="00945D48"/>
    <w:rsid w:val="00945D4C"/>
    <w:rsid w:val="00946E70"/>
    <w:rsid w:val="00947B00"/>
    <w:rsid w:val="009536C3"/>
    <w:rsid w:val="00953F64"/>
    <w:rsid w:val="00955A3B"/>
    <w:rsid w:val="00957946"/>
    <w:rsid w:val="009608F5"/>
    <w:rsid w:val="00961C16"/>
    <w:rsid w:val="00961C6B"/>
    <w:rsid w:val="009661EC"/>
    <w:rsid w:val="009672AA"/>
    <w:rsid w:val="0096754D"/>
    <w:rsid w:val="00974F2E"/>
    <w:rsid w:val="00976C1E"/>
    <w:rsid w:val="009846FA"/>
    <w:rsid w:val="0098621B"/>
    <w:rsid w:val="00986E77"/>
    <w:rsid w:val="00986F03"/>
    <w:rsid w:val="00991735"/>
    <w:rsid w:val="00991E33"/>
    <w:rsid w:val="00993F31"/>
    <w:rsid w:val="009967CE"/>
    <w:rsid w:val="00996D82"/>
    <w:rsid w:val="00997B8B"/>
    <w:rsid w:val="00997C9D"/>
    <w:rsid w:val="009A3EBE"/>
    <w:rsid w:val="009B12ED"/>
    <w:rsid w:val="009B27E6"/>
    <w:rsid w:val="009B2C94"/>
    <w:rsid w:val="009B4185"/>
    <w:rsid w:val="009B6FB8"/>
    <w:rsid w:val="009B73DF"/>
    <w:rsid w:val="009B7DB9"/>
    <w:rsid w:val="009C0AA2"/>
    <w:rsid w:val="009C2B92"/>
    <w:rsid w:val="009C3828"/>
    <w:rsid w:val="009C5DDB"/>
    <w:rsid w:val="009D4417"/>
    <w:rsid w:val="009D75D3"/>
    <w:rsid w:val="009E2218"/>
    <w:rsid w:val="009E3E1B"/>
    <w:rsid w:val="009E513B"/>
    <w:rsid w:val="009E7CE5"/>
    <w:rsid w:val="009F2489"/>
    <w:rsid w:val="009F300B"/>
    <w:rsid w:val="009F4192"/>
    <w:rsid w:val="009F6227"/>
    <w:rsid w:val="009F7A6C"/>
    <w:rsid w:val="00A01B91"/>
    <w:rsid w:val="00A01D31"/>
    <w:rsid w:val="00A0615B"/>
    <w:rsid w:val="00A0686D"/>
    <w:rsid w:val="00A11263"/>
    <w:rsid w:val="00A12E59"/>
    <w:rsid w:val="00A20759"/>
    <w:rsid w:val="00A22965"/>
    <w:rsid w:val="00A2450C"/>
    <w:rsid w:val="00A34483"/>
    <w:rsid w:val="00A37D61"/>
    <w:rsid w:val="00A40309"/>
    <w:rsid w:val="00A45E27"/>
    <w:rsid w:val="00A46417"/>
    <w:rsid w:val="00A50A64"/>
    <w:rsid w:val="00A53184"/>
    <w:rsid w:val="00A546D7"/>
    <w:rsid w:val="00A569E8"/>
    <w:rsid w:val="00A629F3"/>
    <w:rsid w:val="00A62EBA"/>
    <w:rsid w:val="00A6352B"/>
    <w:rsid w:val="00A63F9A"/>
    <w:rsid w:val="00A6459C"/>
    <w:rsid w:val="00A674AE"/>
    <w:rsid w:val="00A67E7B"/>
    <w:rsid w:val="00A725F4"/>
    <w:rsid w:val="00A72BCB"/>
    <w:rsid w:val="00A7517C"/>
    <w:rsid w:val="00A80058"/>
    <w:rsid w:val="00A82CBB"/>
    <w:rsid w:val="00A83D60"/>
    <w:rsid w:val="00A85A4C"/>
    <w:rsid w:val="00A87D33"/>
    <w:rsid w:val="00A87E9C"/>
    <w:rsid w:val="00A92BFD"/>
    <w:rsid w:val="00A94D8C"/>
    <w:rsid w:val="00A97206"/>
    <w:rsid w:val="00AA41EB"/>
    <w:rsid w:val="00AA4D7C"/>
    <w:rsid w:val="00AA5297"/>
    <w:rsid w:val="00AA532E"/>
    <w:rsid w:val="00AA6890"/>
    <w:rsid w:val="00AA69DF"/>
    <w:rsid w:val="00AB0C39"/>
    <w:rsid w:val="00AB1D4F"/>
    <w:rsid w:val="00AB40FD"/>
    <w:rsid w:val="00AB4AD1"/>
    <w:rsid w:val="00AB67EC"/>
    <w:rsid w:val="00AB688E"/>
    <w:rsid w:val="00AB6A55"/>
    <w:rsid w:val="00AB7294"/>
    <w:rsid w:val="00AC1676"/>
    <w:rsid w:val="00AC485D"/>
    <w:rsid w:val="00AC503F"/>
    <w:rsid w:val="00AC504A"/>
    <w:rsid w:val="00AC7104"/>
    <w:rsid w:val="00AD1AA0"/>
    <w:rsid w:val="00AD352B"/>
    <w:rsid w:val="00AD4132"/>
    <w:rsid w:val="00AD60EF"/>
    <w:rsid w:val="00AD7CBC"/>
    <w:rsid w:val="00AE1E82"/>
    <w:rsid w:val="00AE3018"/>
    <w:rsid w:val="00AE62F7"/>
    <w:rsid w:val="00AF0A24"/>
    <w:rsid w:val="00AF0CA7"/>
    <w:rsid w:val="00AF0D98"/>
    <w:rsid w:val="00AF28A5"/>
    <w:rsid w:val="00AF3A53"/>
    <w:rsid w:val="00AF3BEF"/>
    <w:rsid w:val="00AF4393"/>
    <w:rsid w:val="00B00CDC"/>
    <w:rsid w:val="00B013B2"/>
    <w:rsid w:val="00B013EB"/>
    <w:rsid w:val="00B02BD1"/>
    <w:rsid w:val="00B02EF2"/>
    <w:rsid w:val="00B03615"/>
    <w:rsid w:val="00B04288"/>
    <w:rsid w:val="00B05690"/>
    <w:rsid w:val="00B11085"/>
    <w:rsid w:val="00B12580"/>
    <w:rsid w:val="00B13CEF"/>
    <w:rsid w:val="00B14DA3"/>
    <w:rsid w:val="00B153A3"/>
    <w:rsid w:val="00B15C74"/>
    <w:rsid w:val="00B16DCA"/>
    <w:rsid w:val="00B21893"/>
    <w:rsid w:val="00B2260A"/>
    <w:rsid w:val="00B2460B"/>
    <w:rsid w:val="00B251A1"/>
    <w:rsid w:val="00B253CA"/>
    <w:rsid w:val="00B266DE"/>
    <w:rsid w:val="00B27780"/>
    <w:rsid w:val="00B30CF1"/>
    <w:rsid w:val="00B34800"/>
    <w:rsid w:val="00B36361"/>
    <w:rsid w:val="00B37008"/>
    <w:rsid w:val="00B37720"/>
    <w:rsid w:val="00B377D5"/>
    <w:rsid w:val="00B40322"/>
    <w:rsid w:val="00B40A81"/>
    <w:rsid w:val="00B40BB2"/>
    <w:rsid w:val="00B4240E"/>
    <w:rsid w:val="00B436A0"/>
    <w:rsid w:val="00B437D8"/>
    <w:rsid w:val="00B525D8"/>
    <w:rsid w:val="00B52B5F"/>
    <w:rsid w:val="00B52B74"/>
    <w:rsid w:val="00B53FDA"/>
    <w:rsid w:val="00B54995"/>
    <w:rsid w:val="00B54BB3"/>
    <w:rsid w:val="00B56A54"/>
    <w:rsid w:val="00B56EB3"/>
    <w:rsid w:val="00B573A0"/>
    <w:rsid w:val="00B62825"/>
    <w:rsid w:val="00B62E06"/>
    <w:rsid w:val="00B631B8"/>
    <w:rsid w:val="00B6597A"/>
    <w:rsid w:val="00B65B4E"/>
    <w:rsid w:val="00B6681B"/>
    <w:rsid w:val="00B719B8"/>
    <w:rsid w:val="00B71B05"/>
    <w:rsid w:val="00B72343"/>
    <w:rsid w:val="00B72929"/>
    <w:rsid w:val="00B73C20"/>
    <w:rsid w:val="00B751D2"/>
    <w:rsid w:val="00B75C40"/>
    <w:rsid w:val="00B75E08"/>
    <w:rsid w:val="00B764C1"/>
    <w:rsid w:val="00B77CD9"/>
    <w:rsid w:val="00B80960"/>
    <w:rsid w:val="00B80D7E"/>
    <w:rsid w:val="00B8348A"/>
    <w:rsid w:val="00B84684"/>
    <w:rsid w:val="00B87299"/>
    <w:rsid w:val="00B92DA6"/>
    <w:rsid w:val="00B97648"/>
    <w:rsid w:val="00BA0DC8"/>
    <w:rsid w:val="00BA2095"/>
    <w:rsid w:val="00BA314C"/>
    <w:rsid w:val="00BA4670"/>
    <w:rsid w:val="00BA559B"/>
    <w:rsid w:val="00BA6515"/>
    <w:rsid w:val="00BA6FA6"/>
    <w:rsid w:val="00BA7047"/>
    <w:rsid w:val="00BB131F"/>
    <w:rsid w:val="00BB1919"/>
    <w:rsid w:val="00BB273B"/>
    <w:rsid w:val="00BB2D0F"/>
    <w:rsid w:val="00BB366C"/>
    <w:rsid w:val="00BB3BC1"/>
    <w:rsid w:val="00BB7C0C"/>
    <w:rsid w:val="00BC1731"/>
    <w:rsid w:val="00BC177C"/>
    <w:rsid w:val="00BC71F1"/>
    <w:rsid w:val="00BC78D1"/>
    <w:rsid w:val="00BD331E"/>
    <w:rsid w:val="00BD3A1C"/>
    <w:rsid w:val="00BD4B14"/>
    <w:rsid w:val="00BE0859"/>
    <w:rsid w:val="00BE1A22"/>
    <w:rsid w:val="00BE57E9"/>
    <w:rsid w:val="00BF0095"/>
    <w:rsid w:val="00BF03D7"/>
    <w:rsid w:val="00BF2A2F"/>
    <w:rsid w:val="00BF4290"/>
    <w:rsid w:val="00BF4791"/>
    <w:rsid w:val="00BF50C2"/>
    <w:rsid w:val="00BF6273"/>
    <w:rsid w:val="00BF648F"/>
    <w:rsid w:val="00BF796F"/>
    <w:rsid w:val="00C00B40"/>
    <w:rsid w:val="00C010B1"/>
    <w:rsid w:val="00C027E4"/>
    <w:rsid w:val="00C02A3C"/>
    <w:rsid w:val="00C03D84"/>
    <w:rsid w:val="00C0438C"/>
    <w:rsid w:val="00C11E4F"/>
    <w:rsid w:val="00C1266B"/>
    <w:rsid w:val="00C13B11"/>
    <w:rsid w:val="00C15F4C"/>
    <w:rsid w:val="00C1632B"/>
    <w:rsid w:val="00C20E03"/>
    <w:rsid w:val="00C23563"/>
    <w:rsid w:val="00C242D6"/>
    <w:rsid w:val="00C24953"/>
    <w:rsid w:val="00C24D15"/>
    <w:rsid w:val="00C25B3E"/>
    <w:rsid w:val="00C262D3"/>
    <w:rsid w:val="00C31EE2"/>
    <w:rsid w:val="00C41757"/>
    <w:rsid w:val="00C43925"/>
    <w:rsid w:val="00C4640F"/>
    <w:rsid w:val="00C50FC5"/>
    <w:rsid w:val="00C52193"/>
    <w:rsid w:val="00C52D19"/>
    <w:rsid w:val="00C5348F"/>
    <w:rsid w:val="00C55641"/>
    <w:rsid w:val="00C56885"/>
    <w:rsid w:val="00C60289"/>
    <w:rsid w:val="00C60339"/>
    <w:rsid w:val="00C60523"/>
    <w:rsid w:val="00C625C4"/>
    <w:rsid w:val="00C62717"/>
    <w:rsid w:val="00C63C27"/>
    <w:rsid w:val="00C667E4"/>
    <w:rsid w:val="00C746AB"/>
    <w:rsid w:val="00C76956"/>
    <w:rsid w:val="00C823BD"/>
    <w:rsid w:val="00C85074"/>
    <w:rsid w:val="00C87A7D"/>
    <w:rsid w:val="00C910D8"/>
    <w:rsid w:val="00C95C9B"/>
    <w:rsid w:val="00C97A55"/>
    <w:rsid w:val="00CA2160"/>
    <w:rsid w:val="00CA2F90"/>
    <w:rsid w:val="00CA4F57"/>
    <w:rsid w:val="00CA60C7"/>
    <w:rsid w:val="00CA6CA3"/>
    <w:rsid w:val="00CB41B1"/>
    <w:rsid w:val="00CC271D"/>
    <w:rsid w:val="00CC392C"/>
    <w:rsid w:val="00CC4A00"/>
    <w:rsid w:val="00CC5148"/>
    <w:rsid w:val="00CC6210"/>
    <w:rsid w:val="00CC63C3"/>
    <w:rsid w:val="00CC7E67"/>
    <w:rsid w:val="00CD195A"/>
    <w:rsid w:val="00CD485C"/>
    <w:rsid w:val="00CD7167"/>
    <w:rsid w:val="00CE3047"/>
    <w:rsid w:val="00CE371B"/>
    <w:rsid w:val="00CE6F4F"/>
    <w:rsid w:val="00CF1864"/>
    <w:rsid w:val="00CF3320"/>
    <w:rsid w:val="00CF334C"/>
    <w:rsid w:val="00CF47F8"/>
    <w:rsid w:val="00CF4C9E"/>
    <w:rsid w:val="00CF61ED"/>
    <w:rsid w:val="00CF7084"/>
    <w:rsid w:val="00D04FAA"/>
    <w:rsid w:val="00D10446"/>
    <w:rsid w:val="00D13061"/>
    <w:rsid w:val="00D137C2"/>
    <w:rsid w:val="00D13F32"/>
    <w:rsid w:val="00D15358"/>
    <w:rsid w:val="00D15B14"/>
    <w:rsid w:val="00D15F73"/>
    <w:rsid w:val="00D17E0B"/>
    <w:rsid w:val="00D17F04"/>
    <w:rsid w:val="00D20299"/>
    <w:rsid w:val="00D20B88"/>
    <w:rsid w:val="00D2113E"/>
    <w:rsid w:val="00D23E11"/>
    <w:rsid w:val="00D2432A"/>
    <w:rsid w:val="00D24811"/>
    <w:rsid w:val="00D26254"/>
    <w:rsid w:val="00D26BE3"/>
    <w:rsid w:val="00D27841"/>
    <w:rsid w:val="00D31A89"/>
    <w:rsid w:val="00D32BD4"/>
    <w:rsid w:val="00D32EB6"/>
    <w:rsid w:val="00D32EF3"/>
    <w:rsid w:val="00D34062"/>
    <w:rsid w:val="00D341D3"/>
    <w:rsid w:val="00D34FB9"/>
    <w:rsid w:val="00D35465"/>
    <w:rsid w:val="00D4024A"/>
    <w:rsid w:val="00D40FBD"/>
    <w:rsid w:val="00D41006"/>
    <w:rsid w:val="00D413AA"/>
    <w:rsid w:val="00D41676"/>
    <w:rsid w:val="00D43830"/>
    <w:rsid w:val="00D43C10"/>
    <w:rsid w:val="00D443E0"/>
    <w:rsid w:val="00D44B86"/>
    <w:rsid w:val="00D52513"/>
    <w:rsid w:val="00D52D3D"/>
    <w:rsid w:val="00D535FD"/>
    <w:rsid w:val="00D5545D"/>
    <w:rsid w:val="00D55DB6"/>
    <w:rsid w:val="00D57C12"/>
    <w:rsid w:val="00D6231F"/>
    <w:rsid w:val="00D625E2"/>
    <w:rsid w:val="00D63187"/>
    <w:rsid w:val="00D6446A"/>
    <w:rsid w:val="00D66DEE"/>
    <w:rsid w:val="00D719A3"/>
    <w:rsid w:val="00D73CA8"/>
    <w:rsid w:val="00D74064"/>
    <w:rsid w:val="00D74B6E"/>
    <w:rsid w:val="00D7518D"/>
    <w:rsid w:val="00D75754"/>
    <w:rsid w:val="00D814BA"/>
    <w:rsid w:val="00D827BE"/>
    <w:rsid w:val="00D845DC"/>
    <w:rsid w:val="00D85F9E"/>
    <w:rsid w:val="00D8657A"/>
    <w:rsid w:val="00D86B01"/>
    <w:rsid w:val="00D901AD"/>
    <w:rsid w:val="00D91732"/>
    <w:rsid w:val="00D9236F"/>
    <w:rsid w:val="00D92559"/>
    <w:rsid w:val="00D92597"/>
    <w:rsid w:val="00D94D22"/>
    <w:rsid w:val="00D95E71"/>
    <w:rsid w:val="00D96A0D"/>
    <w:rsid w:val="00D97CBA"/>
    <w:rsid w:val="00DA15B9"/>
    <w:rsid w:val="00DA2F1C"/>
    <w:rsid w:val="00DA3BB6"/>
    <w:rsid w:val="00DA40DD"/>
    <w:rsid w:val="00DA6A2F"/>
    <w:rsid w:val="00DA785E"/>
    <w:rsid w:val="00DB070B"/>
    <w:rsid w:val="00DB23BD"/>
    <w:rsid w:val="00DB2B74"/>
    <w:rsid w:val="00DB439E"/>
    <w:rsid w:val="00DB777E"/>
    <w:rsid w:val="00DC2F34"/>
    <w:rsid w:val="00DC3F41"/>
    <w:rsid w:val="00DC69D3"/>
    <w:rsid w:val="00DC7E87"/>
    <w:rsid w:val="00DD13E8"/>
    <w:rsid w:val="00DD212B"/>
    <w:rsid w:val="00DD3D00"/>
    <w:rsid w:val="00DD468E"/>
    <w:rsid w:val="00DD471D"/>
    <w:rsid w:val="00DD4E0E"/>
    <w:rsid w:val="00DD6C7E"/>
    <w:rsid w:val="00DE29D9"/>
    <w:rsid w:val="00DE4314"/>
    <w:rsid w:val="00DE60BE"/>
    <w:rsid w:val="00DF186B"/>
    <w:rsid w:val="00DF5360"/>
    <w:rsid w:val="00E007B9"/>
    <w:rsid w:val="00E01688"/>
    <w:rsid w:val="00E01E02"/>
    <w:rsid w:val="00E02AD5"/>
    <w:rsid w:val="00E057D4"/>
    <w:rsid w:val="00E05FE8"/>
    <w:rsid w:val="00E13B0E"/>
    <w:rsid w:val="00E13BB9"/>
    <w:rsid w:val="00E162A8"/>
    <w:rsid w:val="00E21D95"/>
    <w:rsid w:val="00E22A09"/>
    <w:rsid w:val="00E24D04"/>
    <w:rsid w:val="00E32587"/>
    <w:rsid w:val="00E33A6C"/>
    <w:rsid w:val="00E34BE4"/>
    <w:rsid w:val="00E3558F"/>
    <w:rsid w:val="00E3622E"/>
    <w:rsid w:val="00E36DD2"/>
    <w:rsid w:val="00E40BD5"/>
    <w:rsid w:val="00E410B8"/>
    <w:rsid w:val="00E41927"/>
    <w:rsid w:val="00E44106"/>
    <w:rsid w:val="00E44D53"/>
    <w:rsid w:val="00E46862"/>
    <w:rsid w:val="00E4723C"/>
    <w:rsid w:val="00E50746"/>
    <w:rsid w:val="00E518BB"/>
    <w:rsid w:val="00E524D5"/>
    <w:rsid w:val="00E524EA"/>
    <w:rsid w:val="00E53EAA"/>
    <w:rsid w:val="00E54C16"/>
    <w:rsid w:val="00E55887"/>
    <w:rsid w:val="00E55A38"/>
    <w:rsid w:val="00E560EF"/>
    <w:rsid w:val="00E56535"/>
    <w:rsid w:val="00E57E99"/>
    <w:rsid w:val="00E6001D"/>
    <w:rsid w:val="00E6348D"/>
    <w:rsid w:val="00E63E6D"/>
    <w:rsid w:val="00E652AF"/>
    <w:rsid w:val="00E67061"/>
    <w:rsid w:val="00E7032E"/>
    <w:rsid w:val="00E711B7"/>
    <w:rsid w:val="00E72290"/>
    <w:rsid w:val="00E731DF"/>
    <w:rsid w:val="00E7468C"/>
    <w:rsid w:val="00E74DBD"/>
    <w:rsid w:val="00E76FF0"/>
    <w:rsid w:val="00E775DB"/>
    <w:rsid w:val="00E805CB"/>
    <w:rsid w:val="00E86D4A"/>
    <w:rsid w:val="00E90D06"/>
    <w:rsid w:val="00E96A2E"/>
    <w:rsid w:val="00EA181A"/>
    <w:rsid w:val="00EA20AC"/>
    <w:rsid w:val="00EB21EC"/>
    <w:rsid w:val="00EB395A"/>
    <w:rsid w:val="00EB4EE9"/>
    <w:rsid w:val="00EB57E0"/>
    <w:rsid w:val="00EB636A"/>
    <w:rsid w:val="00EB6D35"/>
    <w:rsid w:val="00EB6E65"/>
    <w:rsid w:val="00EB749C"/>
    <w:rsid w:val="00EC166B"/>
    <w:rsid w:val="00EC1917"/>
    <w:rsid w:val="00EC3D68"/>
    <w:rsid w:val="00EC4D4D"/>
    <w:rsid w:val="00EC5719"/>
    <w:rsid w:val="00ED17D6"/>
    <w:rsid w:val="00ED5D7C"/>
    <w:rsid w:val="00ED5D8A"/>
    <w:rsid w:val="00ED5FBA"/>
    <w:rsid w:val="00ED618F"/>
    <w:rsid w:val="00EE0690"/>
    <w:rsid w:val="00EE2887"/>
    <w:rsid w:val="00EE2AA4"/>
    <w:rsid w:val="00EE2D2A"/>
    <w:rsid w:val="00EE2E96"/>
    <w:rsid w:val="00EE3C2B"/>
    <w:rsid w:val="00EE6D14"/>
    <w:rsid w:val="00EE7D9B"/>
    <w:rsid w:val="00EF3143"/>
    <w:rsid w:val="00F00C79"/>
    <w:rsid w:val="00F03DE6"/>
    <w:rsid w:val="00F0570F"/>
    <w:rsid w:val="00F07151"/>
    <w:rsid w:val="00F1210F"/>
    <w:rsid w:val="00F13C66"/>
    <w:rsid w:val="00F151DB"/>
    <w:rsid w:val="00F233B1"/>
    <w:rsid w:val="00F24F70"/>
    <w:rsid w:val="00F251F2"/>
    <w:rsid w:val="00F27D83"/>
    <w:rsid w:val="00F32E04"/>
    <w:rsid w:val="00F33E67"/>
    <w:rsid w:val="00F35318"/>
    <w:rsid w:val="00F361C3"/>
    <w:rsid w:val="00F3740B"/>
    <w:rsid w:val="00F4353C"/>
    <w:rsid w:val="00F44DFA"/>
    <w:rsid w:val="00F525FA"/>
    <w:rsid w:val="00F548C8"/>
    <w:rsid w:val="00F54E02"/>
    <w:rsid w:val="00F5663E"/>
    <w:rsid w:val="00F60D2F"/>
    <w:rsid w:val="00F61D22"/>
    <w:rsid w:val="00F647D7"/>
    <w:rsid w:val="00F64C61"/>
    <w:rsid w:val="00F64D42"/>
    <w:rsid w:val="00F71C4C"/>
    <w:rsid w:val="00F728B5"/>
    <w:rsid w:val="00F72903"/>
    <w:rsid w:val="00F72F5A"/>
    <w:rsid w:val="00F75A05"/>
    <w:rsid w:val="00F769F6"/>
    <w:rsid w:val="00F77A7A"/>
    <w:rsid w:val="00F80CD4"/>
    <w:rsid w:val="00F82005"/>
    <w:rsid w:val="00F847ED"/>
    <w:rsid w:val="00F85121"/>
    <w:rsid w:val="00F85F78"/>
    <w:rsid w:val="00F86233"/>
    <w:rsid w:val="00F86A29"/>
    <w:rsid w:val="00F91782"/>
    <w:rsid w:val="00F91D90"/>
    <w:rsid w:val="00F91FB5"/>
    <w:rsid w:val="00F92741"/>
    <w:rsid w:val="00F96ACA"/>
    <w:rsid w:val="00FA15BF"/>
    <w:rsid w:val="00FA1876"/>
    <w:rsid w:val="00FA1BC2"/>
    <w:rsid w:val="00FA1CE3"/>
    <w:rsid w:val="00FA2E39"/>
    <w:rsid w:val="00FA2F05"/>
    <w:rsid w:val="00FA4515"/>
    <w:rsid w:val="00FA6491"/>
    <w:rsid w:val="00FA7D7C"/>
    <w:rsid w:val="00FB162A"/>
    <w:rsid w:val="00FB17AD"/>
    <w:rsid w:val="00FB19D4"/>
    <w:rsid w:val="00FB24AA"/>
    <w:rsid w:val="00FB3158"/>
    <w:rsid w:val="00FB4154"/>
    <w:rsid w:val="00FB4514"/>
    <w:rsid w:val="00FB6829"/>
    <w:rsid w:val="00FC057A"/>
    <w:rsid w:val="00FC2537"/>
    <w:rsid w:val="00FC2782"/>
    <w:rsid w:val="00FC4F28"/>
    <w:rsid w:val="00FC55B4"/>
    <w:rsid w:val="00FC5686"/>
    <w:rsid w:val="00FC5D1A"/>
    <w:rsid w:val="00FC7582"/>
    <w:rsid w:val="00FD0246"/>
    <w:rsid w:val="00FD380A"/>
    <w:rsid w:val="00FD3FB7"/>
    <w:rsid w:val="00FD64D9"/>
    <w:rsid w:val="00FD6F8A"/>
    <w:rsid w:val="00FE7F46"/>
    <w:rsid w:val="00FF366E"/>
    <w:rsid w:val="00FF63AB"/>
    <w:rsid w:val="00FF6737"/>
    <w:rsid w:val="00FF6883"/>
    <w:rsid w:val="00FF6C2C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71724"/>
  <w15:docId w15:val="{73D6A46B-0609-46FA-AA30-274287389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5857"/>
    <w:rPr>
      <w:color w:val="0000FF"/>
      <w:sz w:val="25"/>
      <w:szCs w:val="25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2585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825857"/>
    <w:pPr>
      <w:tabs>
        <w:tab w:val="center" w:pos="4320"/>
        <w:tab w:val="right" w:pos="8640"/>
      </w:tabs>
    </w:pPr>
  </w:style>
  <w:style w:type="paragraph" w:styleId="Date">
    <w:name w:val="Date"/>
    <w:basedOn w:val="Normal"/>
    <w:next w:val="Normal"/>
    <w:rsid w:val="006F49CC"/>
  </w:style>
  <w:style w:type="character" w:styleId="Hyperlink">
    <w:name w:val="Hyperlink"/>
    <w:basedOn w:val="DefaultParagraphFont"/>
    <w:rsid w:val="00F44DFA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913570"/>
  </w:style>
  <w:style w:type="paragraph" w:customStyle="1" w:styleId="Default">
    <w:name w:val="Default"/>
    <w:rsid w:val="00193A45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BalloonText">
    <w:name w:val="Balloon Text"/>
    <w:basedOn w:val="Normal"/>
    <w:semiHidden/>
    <w:rsid w:val="009B4185"/>
    <w:rPr>
      <w:rFonts w:ascii="Tahoma" w:hAnsi="Tahoma" w:cs="Tahoma"/>
      <w:sz w:val="16"/>
      <w:szCs w:val="16"/>
    </w:rPr>
  </w:style>
  <w:style w:type="paragraph" w:customStyle="1" w:styleId="CM57">
    <w:name w:val="CM57"/>
    <w:basedOn w:val="Default"/>
    <w:next w:val="Default"/>
    <w:rsid w:val="00B2260A"/>
    <w:pPr>
      <w:widowControl w:val="0"/>
      <w:spacing w:after="243"/>
    </w:pPr>
    <w:rPr>
      <w:rFonts w:ascii="GFCFMN+TimesNewRoman" w:hAnsi="GFCFMN+TimesNewRoman" w:cs="Times New Roman"/>
      <w:color w:val="auto"/>
    </w:rPr>
  </w:style>
  <w:style w:type="paragraph" w:customStyle="1" w:styleId="CM6">
    <w:name w:val="CM6"/>
    <w:basedOn w:val="Default"/>
    <w:next w:val="Default"/>
    <w:rsid w:val="00B2260A"/>
    <w:pPr>
      <w:widowControl w:val="0"/>
      <w:spacing w:line="233" w:lineRule="atLeast"/>
    </w:pPr>
    <w:rPr>
      <w:rFonts w:ascii="GFCFMN+TimesNewRoman" w:hAnsi="GFCFMN+TimesNewRoman" w:cs="Times New Roman"/>
      <w:color w:val="auto"/>
    </w:rPr>
  </w:style>
  <w:style w:type="paragraph" w:customStyle="1" w:styleId="CM7">
    <w:name w:val="CM7"/>
    <w:basedOn w:val="Default"/>
    <w:next w:val="Default"/>
    <w:rsid w:val="00B2260A"/>
    <w:pPr>
      <w:widowControl w:val="0"/>
    </w:pPr>
    <w:rPr>
      <w:rFonts w:ascii="GFCFMN+TimesNewRoman" w:hAnsi="GFCFMN+TimesNewRoman" w:cs="Times New Roman"/>
      <w:color w:val="auto"/>
    </w:rPr>
  </w:style>
  <w:style w:type="character" w:customStyle="1" w:styleId="FooterChar">
    <w:name w:val="Footer Char"/>
    <w:basedOn w:val="DefaultParagraphFont"/>
    <w:link w:val="Footer"/>
    <w:uiPriority w:val="99"/>
    <w:rsid w:val="00C13B11"/>
    <w:rPr>
      <w:color w:val="0000FF"/>
      <w:sz w:val="25"/>
      <w:szCs w:val="25"/>
      <w:lang w:val="en-GB"/>
    </w:rPr>
  </w:style>
  <w:style w:type="character" w:styleId="Emphasis">
    <w:name w:val="Emphasis"/>
    <w:basedOn w:val="DefaultParagraphFont"/>
    <w:qFormat/>
    <w:rsid w:val="00BE1A22"/>
    <w:rPr>
      <w:i/>
      <w:iCs/>
    </w:rPr>
  </w:style>
  <w:style w:type="character" w:styleId="Strong">
    <w:name w:val="Strong"/>
    <w:basedOn w:val="DefaultParagraphFont"/>
    <w:qFormat/>
    <w:rsid w:val="00BE1A22"/>
    <w:rPr>
      <w:b/>
      <w:bCs/>
    </w:rPr>
  </w:style>
  <w:style w:type="paragraph" w:styleId="NoSpacing">
    <w:name w:val="No Spacing"/>
    <w:uiPriority w:val="1"/>
    <w:qFormat/>
    <w:rsid w:val="00CC4A0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1968DF"/>
    <w:pPr>
      <w:ind w:left="720"/>
      <w:contextualSpacing/>
    </w:pPr>
  </w:style>
  <w:style w:type="table" w:styleId="TableGrid">
    <w:name w:val="Table Grid"/>
    <w:basedOn w:val="TableNormal"/>
    <w:rsid w:val="00F75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C1D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3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6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395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1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88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27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3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9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8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63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79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83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11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09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0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79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0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91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17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9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03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0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.chuling@mfat.gov.ws" TargetMode="Externa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erina\Desktop\MFAT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2026-03-11T14:18:20+00:00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FA2961E2-D27C-433D-BE1D-89F9DEE903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A468DF-DA2B-4E50-B5C4-6F6054BAA060}"/>
</file>

<file path=customXml/itemProps3.xml><?xml version="1.0" encoding="utf-8"?>
<ds:datastoreItem xmlns:ds="http://schemas.openxmlformats.org/officeDocument/2006/customXml" ds:itemID="{8045365A-A47A-42BA-ABDC-777AB50890E9}"/>
</file>

<file path=customXml/itemProps4.xml><?xml version="1.0" encoding="utf-8"?>
<ds:datastoreItem xmlns:ds="http://schemas.openxmlformats.org/officeDocument/2006/customXml" ds:itemID="{D7CDF289-0821-4791-87E3-2F4A5FA5BE4F}"/>
</file>

<file path=docProps/app.xml><?xml version="1.0" encoding="utf-8"?>
<Properties xmlns="http://schemas.openxmlformats.org/officeDocument/2006/extended-properties" xmlns:vt="http://schemas.openxmlformats.org/officeDocument/2006/docPropsVTypes">
  <Template>MFAT Letterhead</Template>
  <TotalTime>0</TotalTime>
  <Pages>4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14 December 2007</vt:lpstr>
    </vt:vector>
  </TitlesOfParts>
  <Company>Microsoft</Company>
  <LinksUpToDate>false</LinksUpToDate>
  <CharactersWithSpaces>4564</CharactersWithSpaces>
  <SharedDoc>false</SharedDoc>
  <HLinks>
    <vt:vector size="6" baseType="variant">
      <vt:variant>
        <vt:i4>5898299</vt:i4>
      </vt:variant>
      <vt:variant>
        <vt:i4>3</vt:i4>
      </vt:variant>
      <vt:variant>
        <vt:i4>0</vt:i4>
      </vt:variant>
      <vt:variant>
        <vt:i4>5</vt:i4>
      </vt:variant>
      <vt:variant>
        <vt:lpwstr>mailto:mfat@mfat.gov.ws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 December 2007</dc:title>
  <dc:subject/>
  <dc:creator>Perina</dc:creator>
  <cp:keywords/>
  <dc:description/>
  <cp:lastModifiedBy>Nella Levy</cp:lastModifiedBy>
  <cp:revision>2</cp:revision>
  <cp:lastPrinted>2026-03-11T00:31:00Z</cp:lastPrinted>
  <dcterms:created xsi:type="dcterms:W3CDTF">2026-03-11T14:09:00Z</dcterms:created>
  <dcterms:modified xsi:type="dcterms:W3CDTF">2026-03-11T14:09:00Z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