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B6A" w:rsidRPr="00511A70" w:rsidRDefault="00F36F40" w:rsidP="00511A70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</w:pPr>
      <w:bookmarkStart w:id="0" w:name="_GoBack"/>
      <w:bookmarkEnd w:id="0"/>
      <w:r w:rsidRPr="00511A70"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  <w:t xml:space="preserve">Délégation belge à la </w:t>
      </w:r>
      <w:r w:rsidR="00E05B6A" w:rsidRPr="00511A70"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  <w:t>CESCR</w:t>
      </w:r>
    </w:p>
    <w:p w:rsidR="00E05B6A" w:rsidRPr="00511A70" w:rsidRDefault="00E05B6A" w:rsidP="00511A70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</w:pPr>
      <w:r w:rsidRPr="00511A70"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  <w:t>Examen du 5</w:t>
      </w:r>
      <w:r w:rsidRPr="00511A70">
        <w:rPr>
          <w:rFonts w:ascii="Times New Roman" w:hAnsi="Times New Roman" w:cs="Times New Roman"/>
          <w:b/>
          <w:sz w:val="24"/>
          <w:szCs w:val="24"/>
          <w:u w:val="single"/>
          <w:vertAlign w:val="superscript"/>
          <w:lang w:val="fr-FR"/>
        </w:rPr>
        <w:t>ème</w:t>
      </w:r>
      <w:r w:rsidR="00026016" w:rsidRPr="00511A70"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  <w:t xml:space="preserve"> </w:t>
      </w:r>
      <w:r w:rsidRPr="00511A70"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  <w:t>rapport périodique de la Belgique</w:t>
      </w:r>
    </w:p>
    <w:p w:rsidR="00F36F40" w:rsidRPr="00511A70" w:rsidRDefault="00E05B6A" w:rsidP="00511A70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</w:pPr>
      <w:r w:rsidRPr="00511A70"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  <w:t>19-20 février 2020</w:t>
      </w:r>
    </w:p>
    <w:p w:rsidR="005B76E5" w:rsidRPr="00511A70" w:rsidRDefault="005B76E5" w:rsidP="00511A70">
      <w:pPr>
        <w:jc w:val="both"/>
        <w:rPr>
          <w:rFonts w:ascii="Times New Roman" w:hAnsi="Times New Roman" w:cs="Times New Roman"/>
          <w:sz w:val="24"/>
          <w:szCs w:val="24"/>
          <w:u w:val="single"/>
          <w:lang w:val="fr-FR"/>
        </w:rPr>
      </w:pPr>
    </w:p>
    <w:p w:rsidR="0064517B" w:rsidRPr="00511A70" w:rsidRDefault="0064517B" w:rsidP="00511A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BE"/>
        </w:rPr>
      </w:pPr>
      <w:r w:rsidRPr="00511A70">
        <w:rPr>
          <w:rFonts w:ascii="Times New Roman" w:hAnsi="Times New Roman" w:cs="Times New Roman"/>
          <w:sz w:val="24"/>
          <w:szCs w:val="24"/>
          <w:u w:val="single"/>
          <w:lang w:val="fr-BE"/>
        </w:rPr>
        <w:t>Chef de la délégation</w:t>
      </w:r>
      <w:r w:rsidRPr="00511A70">
        <w:rPr>
          <w:rFonts w:ascii="Times New Roman" w:hAnsi="Times New Roman" w:cs="Times New Roman"/>
          <w:sz w:val="24"/>
          <w:szCs w:val="24"/>
          <w:lang w:val="fr-BE"/>
        </w:rPr>
        <w:t>:</w:t>
      </w:r>
    </w:p>
    <w:p w:rsidR="0017049D" w:rsidRPr="00511A70" w:rsidRDefault="0017049D" w:rsidP="00511A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BE"/>
        </w:rPr>
      </w:pPr>
    </w:p>
    <w:p w:rsidR="0017049D" w:rsidRPr="003A6BF4" w:rsidRDefault="0017049D" w:rsidP="00511A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BE"/>
        </w:rPr>
      </w:pPr>
      <w:r w:rsidRPr="003A6BF4">
        <w:rPr>
          <w:rFonts w:ascii="Times New Roman" w:hAnsi="Times New Roman" w:cs="Times New Roman"/>
          <w:sz w:val="24"/>
          <w:szCs w:val="24"/>
          <w:lang w:val="fr-BE"/>
        </w:rPr>
        <w:t xml:space="preserve">Son Excellence </w:t>
      </w:r>
      <w:r w:rsidR="0064517B" w:rsidRPr="003A6BF4">
        <w:rPr>
          <w:rFonts w:ascii="Times New Roman" w:hAnsi="Times New Roman" w:cs="Times New Roman"/>
          <w:sz w:val="24"/>
          <w:szCs w:val="24"/>
          <w:lang w:val="fr-BE"/>
        </w:rPr>
        <w:t>M</w:t>
      </w:r>
      <w:r w:rsidRPr="003A6BF4">
        <w:rPr>
          <w:rFonts w:ascii="Times New Roman" w:hAnsi="Times New Roman" w:cs="Times New Roman"/>
          <w:sz w:val="24"/>
          <w:szCs w:val="24"/>
          <w:lang w:val="fr-BE"/>
        </w:rPr>
        <w:t>onsieur</w:t>
      </w:r>
      <w:r w:rsidR="0064517B" w:rsidRPr="003A6BF4">
        <w:rPr>
          <w:rFonts w:ascii="Times New Roman" w:hAnsi="Times New Roman" w:cs="Times New Roman"/>
          <w:sz w:val="24"/>
          <w:szCs w:val="24"/>
          <w:lang w:val="fr-BE"/>
        </w:rPr>
        <w:t xml:space="preserve"> Geert </w:t>
      </w:r>
      <w:r w:rsidRPr="003A6BF4">
        <w:rPr>
          <w:rFonts w:ascii="Times New Roman" w:hAnsi="Times New Roman" w:cs="Times New Roman"/>
          <w:sz w:val="24"/>
          <w:szCs w:val="24"/>
          <w:lang w:val="fr-BE"/>
        </w:rPr>
        <w:t>Muylle</w:t>
      </w:r>
      <w:r w:rsidR="0064517B" w:rsidRPr="003A6BF4">
        <w:rPr>
          <w:rFonts w:ascii="Times New Roman" w:hAnsi="Times New Roman" w:cs="Times New Roman"/>
          <w:sz w:val="24"/>
          <w:szCs w:val="24"/>
          <w:lang w:val="fr-BE"/>
        </w:rPr>
        <w:t xml:space="preserve">, </w:t>
      </w:r>
    </w:p>
    <w:p w:rsidR="0064517B" w:rsidRPr="00511A70" w:rsidRDefault="0064517B" w:rsidP="00511A7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fr-BE"/>
        </w:rPr>
      </w:pPr>
      <w:r w:rsidRPr="003A6BF4">
        <w:rPr>
          <w:rFonts w:ascii="Times New Roman" w:hAnsi="Times New Roman" w:cs="Times New Roman"/>
          <w:i/>
          <w:sz w:val="24"/>
          <w:szCs w:val="24"/>
          <w:lang w:val="fr-BE"/>
        </w:rPr>
        <w:t>Ambassadeur, Représentant permanent de la Belgique auprès de l’Office des Nations Unies à Genève</w:t>
      </w:r>
    </w:p>
    <w:p w:rsidR="0017049D" w:rsidRPr="00511A70" w:rsidRDefault="0017049D" w:rsidP="00511A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fr-BE"/>
        </w:rPr>
      </w:pPr>
    </w:p>
    <w:p w:rsidR="0064517B" w:rsidRPr="00511A70" w:rsidRDefault="0064517B" w:rsidP="00511A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BE"/>
        </w:rPr>
      </w:pPr>
      <w:r w:rsidRPr="00511A70">
        <w:rPr>
          <w:rFonts w:ascii="Times New Roman" w:hAnsi="Times New Roman" w:cs="Times New Roman"/>
          <w:sz w:val="24"/>
          <w:szCs w:val="24"/>
          <w:u w:val="single"/>
          <w:lang w:val="fr-BE"/>
        </w:rPr>
        <w:t>Chef de la délégation adjoint</w:t>
      </w:r>
      <w:r w:rsidRPr="00511A70">
        <w:rPr>
          <w:rFonts w:ascii="Times New Roman" w:hAnsi="Times New Roman" w:cs="Times New Roman"/>
          <w:sz w:val="24"/>
          <w:szCs w:val="24"/>
          <w:lang w:val="fr-BE"/>
        </w:rPr>
        <w:t>:</w:t>
      </w:r>
    </w:p>
    <w:p w:rsidR="0017049D" w:rsidRPr="00511A70" w:rsidRDefault="0017049D" w:rsidP="00511A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BE"/>
        </w:rPr>
      </w:pPr>
    </w:p>
    <w:p w:rsidR="003A6BF4" w:rsidRPr="003A6BF4" w:rsidRDefault="003A6BF4" w:rsidP="003A6B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BE"/>
        </w:rPr>
      </w:pPr>
      <w:r w:rsidRPr="003A6BF4">
        <w:rPr>
          <w:rFonts w:ascii="Times New Roman" w:hAnsi="Times New Roman" w:cs="Times New Roman"/>
          <w:sz w:val="24"/>
          <w:szCs w:val="24"/>
          <w:lang w:val="fr-BE"/>
        </w:rPr>
        <w:t xml:space="preserve">Monsieur Tom Bevers, </w:t>
      </w:r>
    </w:p>
    <w:p w:rsidR="003A6BF4" w:rsidRPr="00511A70" w:rsidRDefault="003A6BF4" w:rsidP="003A6BF4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fr-BE"/>
        </w:rPr>
      </w:pPr>
      <w:r w:rsidRPr="003A6BF4">
        <w:rPr>
          <w:rFonts w:ascii="Times New Roman" w:hAnsi="Times New Roman" w:cs="Times New Roman"/>
          <w:i/>
          <w:sz w:val="24"/>
          <w:szCs w:val="24"/>
          <w:lang w:val="fr-BE"/>
        </w:rPr>
        <w:t>Conseiller général, Division des relations internationales et des études socioéconomiques, Service Public Fédéral Emploi, Travail et Concertation Sociale</w:t>
      </w:r>
    </w:p>
    <w:p w:rsidR="002230A4" w:rsidRPr="00511A70" w:rsidRDefault="002230A4" w:rsidP="00511A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BE"/>
        </w:rPr>
      </w:pPr>
    </w:p>
    <w:p w:rsidR="0064517B" w:rsidRPr="00511A70" w:rsidRDefault="0064517B" w:rsidP="00511A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fr-BE"/>
        </w:rPr>
      </w:pPr>
      <w:r w:rsidRPr="00511A70">
        <w:rPr>
          <w:rFonts w:ascii="Times New Roman" w:hAnsi="Times New Roman" w:cs="Times New Roman"/>
          <w:sz w:val="24"/>
          <w:szCs w:val="24"/>
          <w:u w:val="single"/>
          <w:lang w:val="fr-BE"/>
        </w:rPr>
        <w:t>Membre</w:t>
      </w:r>
      <w:r w:rsidR="007A067D" w:rsidRPr="00511A70">
        <w:rPr>
          <w:rFonts w:ascii="Times New Roman" w:hAnsi="Times New Roman" w:cs="Times New Roman"/>
          <w:sz w:val="24"/>
          <w:szCs w:val="24"/>
          <w:u w:val="single"/>
          <w:lang w:val="fr-BE"/>
        </w:rPr>
        <w:t>s</w:t>
      </w:r>
      <w:r w:rsidRPr="00511A70">
        <w:rPr>
          <w:rFonts w:ascii="Times New Roman" w:hAnsi="Times New Roman" w:cs="Times New Roman"/>
          <w:sz w:val="24"/>
          <w:szCs w:val="24"/>
          <w:u w:val="single"/>
          <w:lang w:val="fr-BE"/>
        </w:rPr>
        <w:t xml:space="preserve"> de la délégation</w:t>
      </w:r>
    </w:p>
    <w:p w:rsidR="00CD42B9" w:rsidRPr="00511A70" w:rsidRDefault="00CD42B9" w:rsidP="00511A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BE"/>
        </w:rPr>
      </w:pPr>
    </w:p>
    <w:p w:rsidR="00CA7934" w:rsidRPr="003A6BF4" w:rsidRDefault="00CA7934" w:rsidP="00CA79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BE"/>
        </w:rPr>
      </w:pPr>
      <w:r w:rsidRPr="003A6BF4">
        <w:rPr>
          <w:rFonts w:ascii="Times New Roman" w:hAnsi="Times New Roman" w:cs="Times New Roman"/>
          <w:sz w:val="24"/>
          <w:szCs w:val="24"/>
          <w:lang w:val="fr-BE"/>
        </w:rPr>
        <w:t xml:space="preserve">Monsieur Tom Neijens, </w:t>
      </w:r>
    </w:p>
    <w:p w:rsidR="00CA7934" w:rsidRPr="003A6BF4" w:rsidRDefault="00CA7934" w:rsidP="00CA7934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fr-BE"/>
        </w:rPr>
      </w:pPr>
      <w:r w:rsidRPr="003A6BF4">
        <w:rPr>
          <w:rFonts w:ascii="Times New Roman" w:hAnsi="Times New Roman" w:cs="Times New Roman"/>
          <w:i/>
          <w:sz w:val="24"/>
          <w:szCs w:val="24"/>
          <w:lang w:val="fr-BE"/>
        </w:rPr>
        <w:t>Représentant permanent adjoint de la Belgique auprès de l’Office des Nations Unies à Genève</w:t>
      </w:r>
    </w:p>
    <w:p w:rsidR="00CA7934" w:rsidRPr="003A6BF4" w:rsidRDefault="00CA7934" w:rsidP="00CA79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BE"/>
        </w:rPr>
      </w:pPr>
    </w:p>
    <w:p w:rsidR="00CA7934" w:rsidRPr="003A6BF4" w:rsidRDefault="00CA7934" w:rsidP="00CA79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BE"/>
        </w:rPr>
      </w:pPr>
      <w:r w:rsidRPr="003A6BF4">
        <w:rPr>
          <w:rFonts w:ascii="Times New Roman" w:hAnsi="Times New Roman" w:cs="Times New Roman"/>
          <w:sz w:val="24"/>
          <w:szCs w:val="24"/>
          <w:lang w:val="fr-BE"/>
        </w:rPr>
        <w:t xml:space="preserve">Monsieur Pieter Leenknegt, </w:t>
      </w:r>
    </w:p>
    <w:p w:rsidR="00CA7934" w:rsidRPr="003A6BF4" w:rsidRDefault="00CA7934" w:rsidP="00CA7934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fr-BE"/>
        </w:rPr>
      </w:pPr>
      <w:r w:rsidRPr="003A6BF4">
        <w:rPr>
          <w:rFonts w:ascii="Times New Roman" w:hAnsi="Times New Roman" w:cs="Times New Roman"/>
          <w:i/>
          <w:sz w:val="24"/>
          <w:szCs w:val="24"/>
          <w:lang w:val="fr-BE"/>
        </w:rPr>
        <w:t>Conseiller d'Ambassade, Représentation permanente de la Belgique auprès de l’Office des Nations Unies à Genève</w:t>
      </w:r>
    </w:p>
    <w:p w:rsidR="00CA7934" w:rsidRPr="003A6BF4" w:rsidRDefault="00CA7934" w:rsidP="00CA79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BE"/>
        </w:rPr>
      </w:pPr>
    </w:p>
    <w:p w:rsidR="00CE0807" w:rsidRPr="003A6BF4" w:rsidRDefault="00CE0807" w:rsidP="00CE08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BE"/>
        </w:rPr>
      </w:pPr>
      <w:r w:rsidRPr="003A6BF4">
        <w:rPr>
          <w:rFonts w:ascii="Times New Roman" w:hAnsi="Times New Roman" w:cs="Times New Roman"/>
          <w:sz w:val="24"/>
          <w:szCs w:val="24"/>
          <w:lang w:val="fr-BE"/>
        </w:rPr>
        <w:t xml:space="preserve">Monsieur David Maenaut, </w:t>
      </w:r>
    </w:p>
    <w:p w:rsidR="00CE0807" w:rsidRPr="00511A70" w:rsidRDefault="00CE0807" w:rsidP="00CE080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fr-BE"/>
        </w:rPr>
      </w:pPr>
      <w:r w:rsidRPr="003A6BF4">
        <w:rPr>
          <w:rFonts w:ascii="Times New Roman" w:hAnsi="Times New Roman" w:cs="Times New Roman"/>
          <w:i/>
          <w:sz w:val="24"/>
          <w:szCs w:val="24"/>
          <w:lang w:val="fr-BE"/>
        </w:rPr>
        <w:t>Délégué général du Gouvernement flamand auprès des Nations Unies à Genève</w:t>
      </w:r>
    </w:p>
    <w:p w:rsidR="00CE0807" w:rsidRDefault="00CE0807" w:rsidP="00CE08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BE"/>
        </w:rPr>
      </w:pPr>
    </w:p>
    <w:p w:rsidR="00CA7934" w:rsidRPr="003A6BF4" w:rsidRDefault="00CA7934" w:rsidP="00CA79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BE"/>
        </w:rPr>
      </w:pPr>
      <w:r w:rsidRPr="003A6BF4">
        <w:rPr>
          <w:rFonts w:ascii="Times New Roman" w:hAnsi="Times New Roman" w:cs="Times New Roman"/>
          <w:sz w:val="24"/>
          <w:szCs w:val="24"/>
          <w:lang w:val="fr-BE"/>
        </w:rPr>
        <w:t xml:space="preserve">Madame Fabienne Reuter, </w:t>
      </w:r>
    </w:p>
    <w:p w:rsidR="00CA7934" w:rsidRPr="003A6BF4" w:rsidRDefault="00CA7934" w:rsidP="00CA7934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fr-BE"/>
        </w:rPr>
      </w:pPr>
      <w:r w:rsidRPr="003A6BF4">
        <w:rPr>
          <w:rFonts w:ascii="Times New Roman" w:hAnsi="Times New Roman" w:cs="Times New Roman"/>
          <w:i/>
          <w:sz w:val="24"/>
          <w:szCs w:val="24"/>
          <w:lang w:val="fr-BE"/>
        </w:rPr>
        <w:t>Déléguée générale pour la Communauté française de Belgique et la Région wallonne à Genève</w:t>
      </w:r>
    </w:p>
    <w:p w:rsidR="00CA7934" w:rsidRDefault="00CA7934" w:rsidP="00CA79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fr-BE"/>
        </w:rPr>
      </w:pPr>
    </w:p>
    <w:p w:rsidR="00D53522" w:rsidRPr="003A6BF4" w:rsidRDefault="00D53522" w:rsidP="00D535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BE"/>
        </w:rPr>
      </w:pPr>
      <w:r w:rsidRPr="003A6BF4">
        <w:rPr>
          <w:rFonts w:ascii="Times New Roman" w:hAnsi="Times New Roman" w:cs="Times New Roman"/>
          <w:sz w:val="24"/>
          <w:szCs w:val="24"/>
          <w:lang w:val="fr-BE"/>
        </w:rPr>
        <w:t xml:space="preserve">Monsieur Philippe Wéry, </w:t>
      </w:r>
    </w:p>
    <w:p w:rsidR="00D53522" w:rsidRPr="003A6BF4" w:rsidRDefault="00D53522" w:rsidP="00D5352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fr-BE"/>
        </w:rPr>
      </w:pPr>
      <w:r w:rsidRPr="003A6BF4">
        <w:rPr>
          <w:rFonts w:ascii="Times New Roman" w:hAnsi="Times New Roman" w:cs="Times New Roman"/>
          <w:i/>
          <w:sz w:val="24"/>
          <w:szCs w:val="24"/>
          <w:lang w:val="fr-BE"/>
        </w:rPr>
        <w:t>Conseiller, Service Droits de l’Homme, Direction générale Législation Libertés et Droits fondamentaux, Service Public Fédéral Justice</w:t>
      </w:r>
    </w:p>
    <w:p w:rsidR="00D53522" w:rsidRPr="003A6BF4" w:rsidRDefault="00D53522" w:rsidP="00CA79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fr-BE"/>
        </w:rPr>
      </w:pPr>
    </w:p>
    <w:p w:rsidR="00CA7934" w:rsidRPr="003A6BF4" w:rsidRDefault="00CA7934" w:rsidP="00CA79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BE"/>
        </w:rPr>
      </w:pPr>
      <w:r w:rsidRPr="003A6BF4">
        <w:rPr>
          <w:rFonts w:ascii="Times New Roman" w:hAnsi="Times New Roman" w:cs="Times New Roman"/>
          <w:sz w:val="24"/>
          <w:szCs w:val="24"/>
          <w:lang w:val="fr-BE"/>
        </w:rPr>
        <w:t xml:space="preserve">Monsieur François </w:t>
      </w:r>
      <w:proofErr w:type="spellStart"/>
      <w:r w:rsidRPr="003A6BF4">
        <w:rPr>
          <w:rFonts w:ascii="Times New Roman" w:hAnsi="Times New Roman" w:cs="Times New Roman"/>
          <w:sz w:val="24"/>
          <w:szCs w:val="24"/>
          <w:lang w:val="fr-BE"/>
        </w:rPr>
        <w:t>Tricarico</w:t>
      </w:r>
      <w:proofErr w:type="spellEnd"/>
      <w:r w:rsidRPr="003A6BF4">
        <w:rPr>
          <w:rFonts w:ascii="Times New Roman" w:hAnsi="Times New Roman" w:cs="Times New Roman"/>
          <w:sz w:val="24"/>
          <w:szCs w:val="24"/>
          <w:lang w:val="fr-BE"/>
        </w:rPr>
        <w:t xml:space="preserve">, </w:t>
      </w:r>
    </w:p>
    <w:p w:rsidR="00CA7934" w:rsidRDefault="00CA7934" w:rsidP="00CA7934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fr-BE"/>
        </w:rPr>
      </w:pPr>
      <w:r w:rsidRPr="003A6BF4">
        <w:rPr>
          <w:rFonts w:ascii="Times New Roman" w:hAnsi="Times New Roman" w:cs="Times New Roman"/>
          <w:i/>
          <w:sz w:val="24"/>
          <w:szCs w:val="24"/>
          <w:lang w:val="fr-BE"/>
        </w:rPr>
        <w:t xml:space="preserve">Directeur </w:t>
      </w:r>
      <w:proofErr w:type="spellStart"/>
      <w:r w:rsidRPr="003A6BF4">
        <w:rPr>
          <w:rFonts w:ascii="Times New Roman" w:hAnsi="Times New Roman" w:cs="Times New Roman"/>
          <w:i/>
          <w:sz w:val="24"/>
          <w:szCs w:val="24"/>
          <w:lang w:val="fr-BE"/>
        </w:rPr>
        <w:t>f.f</w:t>
      </w:r>
      <w:proofErr w:type="spellEnd"/>
      <w:r w:rsidRPr="003A6BF4">
        <w:rPr>
          <w:rFonts w:ascii="Times New Roman" w:hAnsi="Times New Roman" w:cs="Times New Roman"/>
          <w:i/>
          <w:sz w:val="24"/>
          <w:szCs w:val="24"/>
          <w:lang w:val="fr-BE"/>
        </w:rPr>
        <w:t xml:space="preserve">., Direction des Relations internationales du Ministère de la Fédération Wallonie-Bruxelles </w:t>
      </w:r>
    </w:p>
    <w:p w:rsidR="00CA7934" w:rsidRDefault="00CA7934" w:rsidP="00CA7934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fr-BE"/>
        </w:rPr>
      </w:pPr>
    </w:p>
    <w:p w:rsidR="00AD4A74" w:rsidRPr="003A6BF4" w:rsidRDefault="00AD4A74" w:rsidP="00511A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BE"/>
        </w:rPr>
      </w:pPr>
      <w:r w:rsidRPr="003A6BF4">
        <w:rPr>
          <w:rFonts w:ascii="Times New Roman" w:hAnsi="Times New Roman" w:cs="Times New Roman"/>
          <w:sz w:val="24"/>
          <w:szCs w:val="24"/>
          <w:lang w:val="fr-BE"/>
        </w:rPr>
        <w:t xml:space="preserve">Madame Tine Claus, </w:t>
      </w:r>
    </w:p>
    <w:p w:rsidR="00AD4A74" w:rsidRPr="003A6BF4" w:rsidRDefault="00AD4A74" w:rsidP="00511A7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fr-BE"/>
        </w:rPr>
      </w:pPr>
      <w:r w:rsidRPr="003A6BF4">
        <w:rPr>
          <w:rFonts w:ascii="Times New Roman" w:hAnsi="Times New Roman" w:cs="Times New Roman"/>
          <w:i/>
          <w:sz w:val="24"/>
          <w:szCs w:val="24"/>
          <w:lang w:val="fr-BE"/>
        </w:rPr>
        <w:t>Chef d’équipe, Cellule égalité des chances, Direction générale Législation Libertés et Droits fondamentaux, Service Public Fédéral Justice</w:t>
      </w:r>
    </w:p>
    <w:p w:rsidR="002230A4" w:rsidRPr="003A6BF4" w:rsidRDefault="002230A4" w:rsidP="00511A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BE"/>
        </w:rPr>
      </w:pPr>
    </w:p>
    <w:p w:rsidR="00CA7934" w:rsidRPr="00427C8B" w:rsidRDefault="00CA7934" w:rsidP="00CA79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BE"/>
        </w:rPr>
      </w:pPr>
      <w:r w:rsidRPr="00427C8B">
        <w:rPr>
          <w:rFonts w:ascii="Times New Roman" w:hAnsi="Times New Roman" w:cs="Times New Roman"/>
          <w:sz w:val="24"/>
          <w:szCs w:val="24"/>
          <w:lang w:val="fr-BE"/>
        </w:rPr>
        <w:t xml:space="preserve">Madame Valérie </w:t>
      </w:r>
      <w:proofErr w:type="spellStart"/>
      <w:r w:rsidRPr="00427C8B">
        <w:rPr>
          <w:rFonts w:ascii="Times New Roman" w:hAnsi="Times New Roman" w:cs="Times New Roman"/>
          <w:sz w:val="24"/>
          <w:szCs w:val="24"/>
          <w:lang w:val="fr-BE"/>
        </w:rPr>
        <w:t>Proumen</w:t>
      </w:r>
      <w:proofErr w:type="spellEnd"/>
      <w:r w:rsidRPr="00427C8B">
        <w:rPr>
          <w:rFonts w:ascii="Times New Roman" w:hAnsi="Times New Roman" w:cs="Times New Roman"/>
          <w:sz w:val="24"/>
          <w:szCs w:val="24"/>
          <w:lang w:val="fr-BE"/>
        </w:rPr>
        <w:t>,</w:t>
      </w:r>
    </w:p>
    <w:p w:rsidR="00CA7934" w:rsidRPr="00FB20B7" w:rsidRDefault="00CA7934" w:rsidP="00CA79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fr-BE"/>
        </w:rPr>
      </w:pPr>
      <w:r w:rsidRPr="00427C8B">
        <w:rPr>
          <w:rFonts w:ascii="Times New Roman" w:hAnsi="Times New Roman" w:cs="Times New Roman"/>
          <w:i/>
          <w:sz w:val="24"/>
          <w:szCs w:val="24"/>
          <w:lang w:val="fr-BE"/>
        </w:rPr>
        <w:t>Chef du Service juridique, Service Public Fédéral de programmation intégration sociale</w:t>
      </w:r>
    </w:p>
    <w:p w:rsidR="00CA7934" w:rsidRDefault="00CA7934" w:rsidP="00CA79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BE"/>
        </w:rPr>
      </w:pPr>
    </w:p>
    <w:p w:rsidR="00CA7934" w:rsidRDefault="00CA7934" w:rsidP="00CA79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BE"/>
        </w:rPr>
      </w:pPr>
    </w:p>
    <w:p w:rsidR="00CA7934" w:rsidRDefault="00CA7934" w:rsidP="00CA79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BE"/>
        </w:rPr>
      </w:pPr>
    </w:p>
    <w:p w:rsidR="00CA7934" w:rsidRDefault="00CA7934" w:rsidP="00CA79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BE"/>
        </w:rPr>
      </w:pPr>
    </w:p>
    <w:p w:rsidR="00CA7934" w:rsidRPr="003A6BF4" w:rsidRDefault="00CA7934" w:rsidP="00CA79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BE"/>
        </w:rPr>
      </w:pPr>
      <w:r w:rsidRPr="003A6BF4">
        <w:rPr>
          <w:rFonts w:ascii="Times New Roman" w:hAnsi="Times New Roman" w:cs="Times New Roman"/>
          <w:sz w:val="24"/>
          <w:szCs w:val="24"/>
          <w:lang w:val="fr-BE"/>
        </w:rPr>
        <w:t xml:space="preserve">Madame Charlotte Dekempeneer, </w:t>
      </w:r>
    </w:p>
    <w:p w:rsidR="00CA7934" w:rsidRPr="003A6BF4" w:rsidRDefault="00CA7934" w:rsidP="00CA7934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fr-BE"/>
        </w:rPr>
      </w:pPr>
      <w:r w:rsidRPr="003A6BF4">
        <w:rPr>
          <w:rFonts w:ascii="Times New Roman" w:hAnsi="Times New Roman" w:cs="Times New Roman"/>
          <w:i/>
          <w:sz w:val="24"/>
          <w:szCs w:val="24"/>
          <w:lang w:val="fr-BE"/>
        </w:rPr>
        <w:t>Juriste, Département des affaires étrangères, Gouvernement flamand</w:t>
      </w:r>
    </w:p>
    <w:p w:rsidR="00CA7934" w:rsidRDefault="00CA7934" w:rsidP="00CA79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BE"/>
        </w:rPr>
      </w:pPr>
    </w:p>
    <w:p w:rsidR="00D53522" w:rsidRPr="0017049D" w:rsidRDefault="00D53522" w:rsidP="00D535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BE"/>
        </w:rPr>
      </w:pPr>
      <w:r w:rsidRPr="0017049D">
        <w:rPr>
          <w:rFonts w:ascii="Times New Roman" w:hAnsi="Times New Roman" w:cs="Times New Roman"/>
          <w:sz w:val="24"/>
          <w:szCs w:val="24"/>
          <w:lang w:val="fr-BE"/>
        </w:rPr>
        <w:t xml:space="preserve">Madame Sylvie </w:t>
      </w:r>
      <w:proofErr w:type="spellStart"/>
      <w:r w:rsidRPr="0017049D">
        <w:rPr>
          <w:rFonts w:ascii="Times New Roman" w:hAnsi="Times New Roman" w:cs="Times New Roman"/>
          <w:sz w:val="24"/>
          <w:szCs w:val="24"/>
          <w:lang w:val="fr-BE"/>
        </w:rPr>
        <w:t>Kormoss</w:t>
      </w:r>
      <w:proofErr w:type="spellEnd"/>
      <w:r w:rsidRPr="0017049D">
        <w:rPr>
          <w:rFonts w:ascii="Times New Roman" w:hAnsi="Times New Roman" w:cs="Times New Roman"/>
          <w:sz w:val="24"/>
          <w:szCs w:val="24"/>
          <w:lang w:val="fr-BE"/>
        </w:rPr>
        <w:t xml:space="preserve">, </w:t>
      </w:r>
    </w:p>
    <w:p w:rsidR="00D53522" w:rsidRPr="00B93961" w:rsidRDefault="00D53522" w:rsidP="00D5352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fr-BE"/>
        </w:rPr>
      </w:pPr>
      <w:r w:rsidRPr="00B93961">
        <w:rPr>
          <w:rFonts w:ascii="Times New Roman" w:hAnsi="Times New Roman" w:cs="Times New Roman"/>
          <w:i/>
          <w:sz w:val="24"/>
          <w:szCs w:val="24"/>
          <w:lang w:val="fr-BE"/>
        </w:rPr>
        <w:t>Attachée, Membre de la Cellule internationale du Service Public Fédéral Intérieur</w:t>
      </w:r>
    </w:p>
    <w:p w:rsidR="00D53522" w:rsidRDefault="00D53522" w:rsidP="00CA79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BE"/>
        </w:rPr>
      </w:pPr>
    </w:p>
    <w:p w:rsidR="00D53522" w:rsidRPr="003A6BF4" w:rsidRDefault="00D53522" w:rsidP="00D535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BE"/>
        </w:rPr>
      </w:pPr>
      <w:r w:rsidRPr="003A6BF4">
        <w:rPr>
          <w:rFonts w:ascii="Times New Roman" w:hAnsi="Times New Roman" w:cs="Times New Roman"/>
          <w:sz w:val="24"/>
          <w:szCs w:val="24"/>
          <w:lang w:val="fr-BE"/>
        </w:rPr>
        <w:t xml:space="preserve">Madame Justine Lefebvre, </w:t>
      </w:r>
    </w:p>
    <w:p w:rsidR="00D53522" w:rsidRPr="003A6BF4" w:rsidRDefault="00D53522" w:rsidP="00D5352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fr-BE"/>
        </w:rPr>
      </w:pPr>
      <w:r w:rsidRPr="003A6BF4">
        <w:rPr>
          <w:rFonts w:ascii="Times New Roman" w:hAnsi="Times New Roman" w:cs="Times New Roman"/>
          <w:i/>
          <w:sz w:val="24"/>
          <w:szCs w:val="24"/>
          <w:lang w:val="fr-BE"/>
        </w:rPr>
        <w:t>Attachée, Service Droits de l’Homme, Direction générale Législation Libertés et Droits fondamentaux, Service Public Fédéral Justice</w:t>
      </w:r>
    </w:p>
    <w:p w:rsidR="00D53522" w:rsidRPr="003A6BF4" w:rsidRDefault="00D53522" w:rsidP="00CA79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BE"/>
        </w:rPr>
      </w:pPr>
    </w:p>
    <w:p w:rsidR="00CA7934" w:rsidRPr="003A6BF4" w:rsidRDefault="00CA7934" w:rsidP="00CA79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BE"/>
        </w:rPr>
      </w:pPr>
      <w:r w:rsidRPr="003A6BF4">
        <w:rPr>
          <w:rFonts w:ascii="Times New Roman" w:hAnsi="Times New Roman" w:cs="Times New Roman"/>
          <w:sz w:val="24"/>
          <w:szCs w:val="24"/>
          <w:lang w:val="fr-BE"/>
        </w:rPr>
        <w:t xml:space="preserve">Madame Audrey Moncarey, </w:t>
      </w:r>
    </w:p>
    <w:p w:rsidR="00CA7934" w:rsidRPr="003A6BF4" w:rsidRDefault="00CA7934" w:rsidP="00CA7934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fr-BE"/>
        </w:rPr>
      </w:pPr>
      <w:r w:rsidRPr="003A6BF4">
        <w:rPr>
          <w:rFonts w:ascii="Times New Roman" w:hAnsi="Times New Roman" w:cs="Times New Roman"/>
          <w:i/>
          <w:sz w:val="24"/>
          <w:szCs w:val="24"/>
          <w:lang w:val="fr-BE"/>
        </w:rPr>
        <w:t>Attachée de la Communauté française de Belgique et Région wallonne à Genève</w:t>
      </w:r>
    </w:p>
    <w:p w:rsidR="00CA7934" w:rsidRDefault="00CA7934" w:rsidP="00CA79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BE"/>
        </w:rPr>
      </w:pPr>
    </w:p>
    <w:p w:rsidR="00D53522" w:rsidRPr="003A6BF4" w:rsidRDefault="00D53522" w:rsidP="00D535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BE"/>
        </w:rPr>
      </w:pPr>
      <w:r w:rsidRPr="003A6BF4">
        <w:rPr>
          <w:rFonts w:ascii="Times New Roman" w:hAnsi="Times New Roman" w:cs="Times New Roman"/>
          <w:sz w:val="24"/>
          <w:szCs w:val="24"/>
          <w:lang w:val="fr-BE"/>
        </w:rPr>
        <w:t xml:space="preserve">Madame Valeri </w:t>
      </w:r>
      <w:proofErr w:type="spellStart"/>
      <w:r w:rsidRPr="003A6BF4">
        <w:rPr>
          <w:rFonts w:ascii="Times New Roman" w:hAnsi="Times New Roman" w:cs="Times New Roman"/>
          <w:sz w:val="24"/>
          <w:szCs w:val="24"/>
          <w:lang w:val="fr-BE"/>
        </w:rPr>
        <w:t>Rajkovcevic</w:t>
      </w:r>
      <w:proofErr w:type="spellEnd"/>
    </w:p>
    <w:p w:rsidR="00D53522" w:rsidRPr="00511A70" w:rsidRDefault="00D53522" w:rsidP="00D5352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fr-BE"/>
        </w:rPr>
      </w:pPr>
      <w:r w:rsidRPr="003A6BF4">
        <w:rPr>
          <w:rFonts w:ascii="Times New Roman" w:hAnsi="Times New Roman" w:cs="Times New Roman"/>
          <w:i/>
          <w:sz w:val="24"/>
          <w:szCs w:val="24"/>
          <w:lang w:val="fr-BE"/>
        </w:rPr>
        <w:t>Attachée, Direction des relations extérieures, Brussels International</w:t>
      </w:r>
      <w:r w:rsidRPr="00511A70">
        <w:rPr>
          <w:rFonts w:ascii="Times New Roman" w:hAnsi="Times New Roman" w:cs="Times New Roman"/>
          <w:i/>
          <w:sz w:val="24"/>
          <w:szCs w:val="24"/>
          <w:lang w:val="fr-BE"/>
        </w:rPr>
        <w:t xml:space="preserve"> </w:t>
      </w:r>
    </w:p>
    <w:p w:rsidR="00D53522" w:rsidRPr="003A6BF4" w:rsidRDefault="00D53522" w:rsidP="00CA79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BE"/>
        </w:rPr>
      </w:pPr>
    </w:p>
    <w:p w:rsidR="00CA7934" w:rsidRPr="003A6BF4" w:rsidRDefault="00CA7934" w:rsidP="00CA79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BE"/>
        </w:rPr>
      </w:pPr>
      <w:r w:rsidRPr="003A6BF4">
        <w:rPr>
          <w:rFonts w:ascii="Times New Roman" w:hAnsi="Times New Roman" w:cs="Times New Roman"/>
          <w:sz w:val="24"/>
          <w:szCs w:val="24"/>
          <w:lang w:val="fr-BE"/>
        </w:rPr>
        <w:t xml:space="preserve">Madame Els </w:t>
      </w:r>
      <w:proofErr w:type="spellStart"/>
      <w:r w:rsidRPr="003A6BF4">
        <w:rPr>
          <w:rFonts w:ascii="Times New Roman" w:hAnsi="Times New Roman" w:cs="Times New Roman"/>
          <w:sz w:val="24"/>
          <w:szCs w:val="24"/>
          <w:lang w:val="fr-BE"/>
        </w:rPr>
        <w:t>Uytterhoeven</w:t>
      </w:r>
      <w:proofErr w:type="spellEnd"/>
      <w:r w:rsidRPr="003A6BF4">
        <w:rPr>
          <w:rFonts w:ascii="Times New Roman" w:hAnsi="Times New Roman" w:cs="Times New Roman"/>
          <w:sz w:val="24"/>
          <w:szCs w:val="24"/>
          <w:lang w:val="fr-BE"/>
        </w:rPr>
        <w:t xml:space="preserve">, </w:t>
      </w:r>
    </w:p>
    <w:p w:rsidR="00CA7934" w:rsidRPr="003A6BF4" w:rsidRDefault="00CA7934" w:rsidP="00CA7934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fr-BE"/>
        </w:rPr>
      </w:pPr>
      <w:r w:rsidRPr="003A6BF4">
        <w:rPr>
          <w:rFonts w:ascii="Times New Roman" w:hAnsi="Times New Roman" w:cs="Times New Roman"/>
          <w:i/>
          <w:sz w:val="24"/>
          <w:szCs w:val="24"/>
          <w:lang w:val="fr-BE"/>
        </w:rPr>
        <w:t>Attachée, Division des relations internationales et des études socioéconomiques, Service Public Fédéral Emploi, Travail et Concertation Sociale</w:t>
      </w:r>
    </w:p>
    <w:p w:rsidR="00CA7934" w:rsidRPr="003A6BF4" w:rsidRDefault="00CA7934" w:rsidP="00CA7934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fr-BE"/>
        </w:rPr>
      </w:pPr>
    </w:p>
    <w:p w:rsidR="00BE797D" w:rsidRPr="00511A70" w:rsidRDefault="00BE797D" w:rsidP="00511A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BE"/>
        </w:rPr>
      </w:pPr>
    </w:p>
    <w:p w:rsidR="00BE797D" w:rsidRPr="00511A70" w:rsidRDefault="00BE797D" w:rsidP="00511A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BE"/>
        </w:rPr>
      </w:pPr>
    </w:p>
    <w:p w:rsidR="002230A4" w:rsidRPr="00511A70" w:rsidRDefault="002230A4" w:rsidP="00511A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BE"/>
        </w:rPr>
      </w:pPr>
    </w:p>
    <w:sectPr w:rsidR="002230A4" w:rsidRPr="00511A70" w:rsidSect="00F36F40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17B"/>
    <w:rsid w:val="00026016"/>
    <w:rsid w:val="000A2C06"/>
    <w:rsid w:val="000B01CC"/>
    <w:rsid w:val="0017049D"/>
    <w:rsid w:val="001F6778"/>
    <w:rsid w:val="002230A4"/>
    <w:rsid w:val="00255B5F"/>
    <w:rsid w:val="00256A67"/>
    <w:rsid w:val="002F36B6"/>
    <w:rsid w:val="00357F0B"/>
    <w:rsid w:val="00390A27"/>
    <w:rsid w:val="003A6BF4"/>
    <w:rsid w:val="00427C8B"/>
    <w:rsid w:val="00444910"/>
    <w:rsid w:val="00447AD5"/>
    <w:rsid w:val="004A4F5A"/>
    <w:rsid w:val="004D1B9E"/>
    <w:rsid w:val="00511A70"/>
    <w:rsid w:val="00575E32"/>
    <w:rsid w:val="005A6970"/>
    <w:rsid w:val="005B1ED7"/>
    <w:rsid w:val="005B4FAA"/>
    <w:rsid w:val="005B6DF7"/>
    <w:rsid w:val="005B76E5"/>
    <w:rsid w:val="005C4C44"/>
    <w:rsid w:val="0064517B"/>
    <w:rsid w:val="007517E7"/>
    <w:rsid w:val="007A067D"/>
    <w:rsid w:val="008701A7"/>
    <w:rsid w:val="008C36D9"/>
    <w:rsid w:val="008D0868"/>
    <w:rsid w:val="00901D79"/>
    <w:rsid w:val="0097001B"/>
    <w:rsid w:val="00A53C02"/>
    <w:rsid w:val="00A60B53"/>
    <w:rsid w:val="00AC03EA"/>
    <w:rsid w:val="00AD4A74"/>
    <w:rsid w:val="00B93961"/>
    <w:rsid w:val="00BE797D"/>
    <w:rsid w:val="00C574EF"/>
    <w:rsid w:val="00C72EA8"/>
    <w:rsid w:val="00CA7934"/>
    <w:rsid w:val="00CD42B9"/>
    <w:rsid w:val="00CE050C"/>
    <w:rsid w:val="00CE0807"/>
    <w:rsid w:val="00D53522"/>
    <w:rsid w:val="00E05B6A"/>
    <w:rsid w:val="00E15F8F"/>
    <w:rsid w:val="00EB1214"/>
    <w:rsid w:val="00EF4872"/>
    <w:rsid w:val="00F30249"/>
    <w:rsid w:val="00F36F40"/>
    <w:rsid w:val="00FA0486"/>
    <w:rsid w:val="00FB2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1A70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72EA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3C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C72EA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1A70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72EA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3C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C72EA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7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D394094-E38B-4AD3-A6E3-D481E4BD2F37}"/>
</file>

<file path=customXml/itemProps2.xml><?xml version="1.0" encoding="utf-8"?>
<ds:datastoreItem xmlns:ds="http://schemas.openxmlformats.org/officeDocument/2006/customXml" ds:itemID="{55F520A9-C3B0-4A07-B3CA-E1120ABC730E}"/>
</file>

<file path=customXml/itemProps3.xml><?xml version="1.0" encoding="utf-8"?>
<ds:datastoreItem xmlns:ds="http://schemas.openxmlformats.org/officeDocument/2006/customXml" ds:itemID="{4C9B1AE4-702F-4A78-A755-025DDD9DAAC8}"/>
</file>

<file path=docProps/app.xml><?xml version="1.0" encoding="utf-8"?>
<Properties xmlns="http://schemas.openxmlformats.org/officeDocument/2006/extended-properties" xmlns:vt="http://schemas.openxmlformats.org/officeDocument/2006/docPropsVTypes">
  <Template>5FB32715.dotm</Template>
  <TotalTime>0</TotalTime>
  <Pages>2</Pages>
  <Words>339</Words>
  <Characters>1937</Characters>
  <Application>Microsoft Office Word</Application>
  <DocSecurity>4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FOD Justitie / SPF Justice</Company>
  <LinksUpToDate>false</LinksUpToDate>
  <CharactersWithSpaces>2272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Péters Catherine</dc:creator>
  <cp:lastModifiedBy>Leenknegt Pieter - Belgium - Geneva UNO</cp:lastModifiedBy>
  <cp:revision>2</cp:revision>
  <cp:lastPrinted>2020-02-05T16:14:00Z</cp:lastPrinted>
  <dcterms:created xsi:type="dcterms:W3CDTF">2020-02-05T16:14:00Z</dcterms:created>
  <dcterms:modified xsi:type="dcterms:W3CDTF">2020-02-05T16:14:00Z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f1eec027-90f5-4cae-bcf5-5dceb02e6ebb</vt:lpwstr>
  </property>
  <property fmtid="{D5CDD505-2E9C-101B-9397-08002B2CF9AE}" pid="3" name="BE_ForeignAffairsClassification">
    <vt:lpwstr>Non classifié - Niet geclassificeerd</vt:lpwstr>
  </property>
  <property fmtid="{D5CDD505-2E9C-101B-9397-08002B2CF9AE}" pid="4" name="BE_ForeignAffairsMarkering">
    <vt:lpwstr>Markering inactief - Marquage inactif</vt:lpwstr>
  </property>
  <property fmtid="{D5CDD505-2E9C-101B-9397-08002B2CF9AE}" pid="5" name="ContentTypeId">
    <vt:lpwstr>0x010100FAE5DBF0ADA998469064B64F53A76F3C</vt:lpwstr>
  </property>
</Properties>
</file>