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5220" w:rsidRPr="003862AA" w:rsidRDefault="00D55220" w:rsidP="00307199">
      <w:pPr>
        <w:pStyle w:val="Title"/>
        <w:rPr>
          <w:sz w:val="36"/>
          <w:szCs w:val="36"/>
          <w:lang w:val="es-ES_tradnl"/>
        </w:rPr>
      </w:pPr>
      <w:bookmarkStart w:id="0" w:name="_Hlk99243257"/>
      <w:bookmarkStart w:id="1" w:name="_GoBack"/>
      <w:bookmarkEnd w:id="1"/>
    </w:p>
    <w:p w:rsidR="001A0D70" w:rsidRDefault="009C2604">
      <w:pPr>
        <w:pStyle w:val="Title"/>
        <w:ind w:left="-1134" w:right="-1152"/>
        <w:rPr>
          <w:lang w:val="es-ES_tradnl"/>
        </w:rPr>
      </w:pPr>
      <w:r>
        <w:rPr>
          <w:caps w:val="0"/>
          <w:lang w:val="es-ES_tradnl"/>
        </w:rPr>
        <w:t xml:space="preserve">SYSTEMIC </w:t>
      </w:r>
      <w:r w:rsidR="0071294F" w:rsidRPr="00920F95">
        <w:rPr>
          <w:caps w:val="0"/>
          <w:lang w:val="es-ES_tradnl"/>
        </w:rPr>
        <w:t>VIOLATIONS OF CHILDREN</w:t>
      </w:r>
      <w:r w:rsidR="000E4AE4">
        <w:rPr>
          <w:caps w:val="0"/>
          <w:lang w:val="es-ES_tradnl"/>
        </w:rPr>
        <w:t>'</w:t>
      </w:r>
      <w:r w:rsidR="0071294F" w:rsidRPr="00920F95">
        <w:rPr>
          <w:caps w:val="0"/>
          <w:lang w:val="es-ES_tradnl"/>
        </w:rPr>
        <w:t>S RIGHTS IN CUBA</w:t>
      </w:r>
    </w:p>
    <w:p w:rsidR="001A0D70" w:rsidRDefault="0071294F">
      <w:pPr>
        <w:pStyle w:val="Subtitle"/>
        <w:rPr>
          <w:caps w:val="0"/>
        </w:rPr>
      </w:pPr>
      <w:bookmarkStart w:id="2" w:name="_Toc99386317"/>
      <w:bookmarkStart w:id="3" w:name="_Toc100872755"/>
      <w:bookmarkStart w:id="4" w:name="_Toc100877121"/>
      <w:bookmarkStart w:id="5" w:name="_Toc100877170"/>
      <w:bookmarkStart w:id="6" w:name="_Toc100909070"/>
      <w:bookmarkStart w:id="7" w:name="_Toc100909136"/>
      <w:bookmarkStart w:id="8" w:name="_Toc100909265"/>
      <w:bookmarkStart w:id="9" w:name="_Toc100955450"/>
      <w:bookmarkStart w:id="10" w:name="_Toc100959072"/>
      <w:bookmarkStart w:id="11" w:name="_Toc98692955"/>
      <w:bookmarkStart w:id="12" w:name="_Toc98697149"/>
      <w:r w:rsidRPr="00920F95">
        <w:rPr>
          <w:caps w:val="0"/>
        </w:rPr>
        <w:t>Quantitative and qualitative research on</w:t>
      </w:r>
      <w:bookmarkEnd w:id="2"/>
      <w:r w:rsidR="0082180C" w:rsidRPr="00920F95">
        <w:rPr>
          <w:caps w:val="0"/>
        </w:rPr>
        <w:t xml:space="preserve"> more than 5,000 documented cases</w:t>
      </w:r>
      <w:r w:rsidR="0028433B" w:rsidRPr="00920F95">
        <w:rPr>
          <w:caps w:val="0"/>
        </w:rPr>
        <w:t xml:space="preserve">, with </w:t>
      </w:r>
      <w:r w:rsidR="002E1161" w:rsidRPr="00920F95">
        <w:rPr>
          <w:caps w:val="0"/>
        </w:rPr>
        <w:t xml:space="preserve">scientific evidence </w:t>
      </w:r>
      <w:r w:rsidR="0028433B" w:rsidRPr="00920F95">
        <w:rPr>
          <w:caps w:val="0"/>
        </w:rPr>
        <w:t>of their sequelae.</w:t>
      </w:r>
      <w:bookmarkEnd w:id="3"/>
      <w:bookmarkEnd w:id="4"/>
      <w:bookmarkEnd w:id="5"/>
      <w:bookmarkEnd w:id="6"/>
      <w:bookmarkEnd w:id="7"/>
      <w:bookmarkEnd w:id="8"/>
      <w:bookmarkEnd w:id="9"/>
      <w:bookmarkEnd w:id="10"/>
    </w:p>
    <w:p w:rsidR="001A0D70" w:rsidRDefault="0071294F">
      <w:pPr>
        <w:pStyle w:val="Subtitle"/>
        <w:spacing w:before="0"/>
        <w:rPr>
          <w:caps w:val="0"/>
          <w:sz w:val="24"/>
          <w:szCs w:val="24"/>
        </w:rPr>
      </w:pPr>
      <w:bookmarkStart w:id="13" w:name="_Toc98814873"/>
      <w:bookmarkStart w:id="14" w:name="_Toc98815254"/>
      <w:bookmarkStart w:id="15" w:name="_Toc98815730"/>
      <w:bookmarkStart w:id="16" w:name="_Toc99090914"/>
      <w:bookmarkStart w:id="17" w:name="_Toc99225612"/>
      <w:bookmarkStart w:id="18" w:name="_Toc99386318"/>
      <w:bookmarkStart w:id="19" w:name="_Toc100872756"/>
      <w:bookmarkStart w:id="20" w:name="_Toc100877122"/>
      <w:bookmarkStart w:id="21" w:name="_Toc100877171"/>
      <w:bookmarkStart w:id="22" w:name="_Toc100909071"/>
      <w:bookmarkStart w:id="23" w:name="_Toc100909137"/>
      <w:bookmarkStart w:id="24" w:name="_Toc100909266"/>
      <w:bookmarkStart w:id="25" w:name="_Toc100955451"/>
      <w:bookmarkStart w:id="26" w:name="_Toc100959073"/>
      <w:bookmarkEnd w:id="11"/>
      <w:bookmarkEnd w:id="12"/>
      <w:r w:rsidRPr="00920F95">
        <w:rPr>
          <w:caps w:val="0"/>
          <w:sz w:val="24"/>
          <w:szCs w:val="24"/>
        </w:rPr>
        <w:t xml:space="preserve">Report/complaint to the United Nations Committee on the </w:t>
      </w:r>
      <w:r w:rsidR="0082180C" w:rsidRPr="00920F95">
        <w:rPr>
          <w:caps w:val="0"/>
          <w:sz w:val="24"/>
          <w:szCs w:val="24"/>
        </w:rPr>
        <w:t xml:space="preserve">Rights of the Child. </w:t>
      </w:r>
      <w:r w:rsidR="002E1161" w:rsidRPr="00920F95">
        <w:rPr>
          <w:caps w:val="0"/>
          <w:sz w:val="24"/>
          <w:szCs w:val="24"/>
        </w:rPr>
        <w:t>15/04/2022</w:t>
      </w:r>
      <w:bookmarkEnd w:id="13"/>
      <w:bookmarkEnd w:id="14"/>
      <w:bookmarkEnd w:id="15"/>
      <w:bookmarkEnd w:id="16"/>
      <w:bookmarkEnd w:id="17"/>
      <w:bookmarkEnd w:id="18"/>
      <w:bookmarkEnd w:id="19"/>
      <w:bookmarkEnd w:id="20"/>
      <w:bookmarkEnd w:id="21"/>
      <w:bookmarkEnd w:id="22"/>
      <w:bookmarkEnd w:id="23"/>
      <w:bookmarkEnd w:id="24"/>
      <w:bookmarkEnd w:id="25"/>
      <w:bookmarkEnd w:id="26"/>
    </w:p>
    <w:bookmarkEnd w:id="0"/>
    <w:p w:rsidR="005A3926" w:rsidRPr="00920F95" w:rsidRDefault="005A3926" w:rsidP="005A3926">
      <w:pPr>
        <w:pStyle w:val="ListParagraph"/>
        <w:rPr>
          <w:sz w:val="12"/>
          <w:szCs w:val="12"/>
          <w:lang w:val="es-ES_tradnl"/>
        </w:rPr>
      </w:pPr>
    </w:p>
    <w:tbl>
      <w:tblPr>
        <w:tblStyle w:val="TableGrid"/>
        <w:tblW w:w="10207" w:type="dxa"/>
        <w:tblInd w:w="-289" w:type="dxa"/>
        <w:shd w:val="clear" w:color="auto" w:fill="00436A"/>
        <w:tblLook w:val="04A0" w:firstRow="1" w:lastRow="0" w:firstColumn="1" w:lastColumn="0" w:noHBand="0" w:noVBand="1"/>
      </w:tblPr>
      <w:tblGrid>
        <w:gridCol w:w="10207"/>
      </w:tblGrid>
      <w:tr w:rsidR="003D408A" w:rsidRPr="00920F95" w:rsidTr="0093607C">
        <w:trPr>
          <w:trHeight w:val="3280"/>
        </w:trPr>
        <w:tc>
          <w:tcPr>
            <w:tcW w:w="10207" w:type="dxa"/>
            <w:shd w:val="clear" w:color="auto" w:fill="00436A"/>
          </w:tcPr>
          <w:sdt>
            <w:sdtPr>
              <w:rPr>
                <w:rFonts w:asciiTheme="minorHAnsi" w:eastAsiaTheme="minorEastAsia" w:hAnsiTheme="minorHAnsi" w:cstheme="minorBidi"/>
                <w:b/>
                <w:bCs/>
                <w:noProof/>
                <w:color w:val="FFFFFF" w:themeColor="background1"/>
                <w:sz w:val="28"/>
                <w:szCs w:val="22"/>
                <w:lang w:val="es-ES" w:eastAsia="en-US"/>
              </w:rPr>
              <w:id w:val="-114285140"/>
              <w:docPartObj>
                <w:docPartGallery w:val="Table of Contents"/>
                <w:docPartUnique/>
              </w:docPartObj>
            </w:sdtPr>
            <w:sdtEndPr>
              <w:rPr>
                <w:rFonts w:ascii="Barlow SemiBold" w:hAnsi="Barlow SemiBold" w:cstheme="minorHAnsi"/>
                <w:sz w:val="22"/>
              </w:rPr>
            </w:sdtEndPr>
            <w:sdtContent>
              <w:p w:rsidR="001A0D70" w:rsidRDefault="0071294F">
                <w:pPr>
                  <w:pStyle w:val="TOCHeading"/>
                  <w:ind w:left="558"/>
                  <w:rPr>
                    <w:noProof/>
                  </w:rPr>
                </w:pPr>
                <w:r w:rsidRPr="00920F95">
                  <w:rPr>
                    <w:rFonts w:ascii="Barlow SemiBold" w:hAnsi="Barlow SemiBold"/>
                    <w:b/>
                    <w:bCs/>
                    <w:color w:val="FFFFFF" w:themeColor="background1"/>
                  </w:rPr>
                  <w:t>INDEX</w:t>
                </w:r>
                <w:r w:rsidR="003D408A" w:rsidRPr="00920F95">
                  <w:rPr>
                    <w:rFonts w:ascii="Barlow SemiBold" w:hAnsi="Barlow SemiBold"/>
                    <w:b/>
                    <w:bCs/>
                    <w:color w:val="FFFFFF" w:themeColor="background1"/>
                  </w:rPr>
                  <w:fldChar w:fldCharType="begin"/>
                </w:r>
                <w:r w:rsidRPr="00920F95">
                  <w:rPr>
                    <w:rFonts w:ascii="Barlow SemiBold" w:hAnsi="Barlow SemiBold"/>
                    <w:b/>
                    <w:bCs/>
                    <w:color w:val="FFFFFF" w:themeColor="background1"/>
                  </w:rPr>
                  <w:instrText xml:space="preserve"> TOC \o "1-3" \h \z \u </w:instrText>
                </w:r>
                <w:r w:rsidR="003D408A" w:rsidRPr="00920F95">
                  <w:rPr>
                    <w:rFonts w:ascii="Barlow SemiBold" w:hAnsi="Barlow SemiBold"/>
                    <w:b/>
                    <w:bCs/>
                    <w:color w:val="FFFFFF" w:themeColor="background1"/>
                  </w:rPr>
                  <w:fldChar w:fldCharType="separate"/>
                </w:r>
              </w:p>
              <w:p w:rsidR="001A0D70" w:rsidRDefault="0071294F">
                <w:pPr>
                  <w:pStyle w:val="TOC1"/>
                  <w:rPr>
                    <w:rFonts w:asciiTheme="minorHAnsi" w:hAnsiTheme="minorHAnsi" w:cstheme="minorBidi"/>
                    <w:b w:val="0"/>
                    <w:bCs w:val="0"/>
                    <w:color w:val="auto"/>
                    <w:lang w:eastAsia="es-ES"/>
                  </w:rPr>
                </w:pPr>
                <w:hyperlink w:anchor="_Toc100959074" w:history="1">
                  <w:r w:rsidRPr="003131B7">
                    <w:rPr>
                      <w:rStyle w:val="Hyperlink"/>
                    </w:rPr>
                    <w:t>I.</w:t>
                  </w:r>
                  <w:r>
                    <w:rPr>
                      <w:rFonts w:asciiTheme="minorHAnsi" w:hAnsiTheme="minorHAnsi" w:cstheme="minorBidi"/>
                      <w:b w:val="0"/>
                      <w:bCs w:val="0"/>
                      <w:color w:val="auto"/>
                      <w:lang w:eastAsia="es-ES"/>
                    </w:rPr>
                    <w:tab/>
                  </w:r>
                  <w:r w:rsidRPr="003131B7">
                    <w:rPr>
                      <w:rStyle w:val="Hyperlink"/>
                    </w:rPr>
                    <w:t>INTRODUCTION TO THE COMPLAINT</w:t>
                  </w:r>
                  <w:r>
                    <w:rPr>
                      <w:webHidden/>
                    </w:rPr>
                    <w:tab/>
                  </w:r>
                  <w:r>
                    <w:rPr>
                      <w:webHidden/>
                    </w:rPr>
                    <w:fldChar w:fldCharType="begin"/>
                  </w:r>
                  <w:r>
                    <w:rPr>
                      <w:webHidden/>
                    </w:rPr>
                    <w:instrText xml:space="preserve"> PAGEREF _Toc100959074 \h </w:instrText>
                  </w:r>
                  <w:r>
                    <w:rPr>
                      <w:webHidden/>
                    </w:rPr>
                  </w:r>
                  <w:r>
                    <w:rPr>
                      <w:webHidden/>
                    </w:rPr>
                    <w:fldChar w:fldCharType="separate"/>
                  </w:r>
                  <w:r>
                    <w:rPr>
                      <w:webHidden/>
                    </w:rPr>
                    <w:t>1</w:t>
                  </w:r>
                  <w:r>
                    <w:rPr>
                      <w:webHidden/>
                    </w:rPr>
                    <w:fldChar w:fldCharType="end"/>
                  </w:r>
                </w:hyperlink>
              </w:p>
              <w:p w:rsidR="001A0D70" w:rsidRDefault="0071294F">
                <w:pPr>
                  <w:pStyle w:val="TOC1"/>
                  <w:rPr>
                    <w:rFonts w:asciiTheme="minorHAnsi" w:hAnsiTheme="minorHAnsi" w:cstheme="minorBidi"/>
                    <w:b w:val="0"/>
                    <w:bCs w:val="0"/>
                    <w:color w:val="auto"/>
                    <w:lang w:eastAsia="es-ES"/>
                  </w:rPr>
                </w:pPr>
                <w:hyperlink w:anchor="_Toc100959075" w:history="1">
                  <w:r w:rsidRPr="003131B7">
                    <w:rPr>
                      <w:rStyle w:val="Hyperlink"/>
                    </w:rPr>
                    <w:t>II.</w:t>
                  </w:r>
                  <w:r>
                    <w:rPr>
                      <w:rFonts w:asciiTheme="minorHAnsi" w:hAnsiTheme="minorHAnsi" w:cstheme="minorBidi"/>
                      <w:b w:val="0"/>
                      <w:bCs w:val="0"/>
                      <w:color w:val="auto"/>
                      <w:lang w:eastAsia="es-ES"/>
                    </w:rPr>
                    <w:tab/>
                  </w:r>
                  <w:r w:rsidRPr="003131B7">
                    <w:rPr>
                      <w:rStyle w:val="Hyperlink"/>
                    </w:rPr>
                    <w:t>POLITICAL IMPRISONMENT OF MINORS IN CUBA IN THE CONTEXT OF THE 11 JULY PERIOD</w:t>
                  </w:r>
                  <w:r>
                    <w:rPr>
                      <w:webHidden/>
                    </w:rPr>
                    <w:tab/>
                  </w:r>
                  <w:r>
                    <w:rPr>
                      <w:webHidden/>
                    </w:rPr>
                    <w:fldChar w:fldCharType="begin"/>
                  </w:r>
                  <w:r>
                    <w:rPr>
                      <w:webHidden/>
                    </w:rPr>
                    <w:instrText xml:space="preserve"> PAGEREF _Toc100959075 \h </w:instrText>
                  </w:r>
                  <w:r>
                    <w:rPr>
                      <w:webHidden/>
                    </w:rPr>
                  </w:r>
                  <w:r>
                    <w:rPr>
                      <w:webHidden/>
                    </w:rPr>
                    <w:fldChar w:fldCharType="separate"/>
                  </w:r>
                  <w:r>
                    <w:rPr>
                      <w:webHidden/>
                    </w:rPr>
                    <w:t>3</w:t>
                  </w:r>
                  <w:r>
                    <w:rPr>
                      <w:webHidden/>
                    </w:rPr>
                    <w:fldChar w:fldCharType="end"/>
                  </w:r>
                </w:hyperlink>
              </w:p>
              <w:p w:rsidR="001A0D70" w:rsidRDefault="0071294F">
                <w:pPr>
                  <w:pStyle w:val="TOC1"/>
                  <w:rPr>
                    <w:rFonts w:asciiTheme="minorHAnsi" w:hAnsiTheme="minorHAnsi" w:cstheme="minorBidi"/>
                    <w:b w:val="0"/>
                    <w:bCs w:val="0"/>
                    <w:color w:val="auto"/>
                    <w:lang w:eastAsia="es-ES"/>
                  </w:rPr>
                </w:pPr>
                <w:hyperlink w:anchor="_Toc100959076" w:history="1">
                  <w:r w:rsidRPr="003131B7">
                    <w:rPr>
                      <w:rStyle w:val="Hyperlink"/>
                    </w:rPr>
                    <w:t>III.</w:t>
                  </w:r>
                  <w:r>
                    <w:rPr>
                      <w:rFonts w:asciiTheme="minorHAnsi" w:hAnsiTheme="minorHAnsi" w:cstheme="minorBidi"/>
                      <w:b w:val="0"/>
                      <w:bCs w:val="0"/>
                      <w:color w:val="auto"/>
                      <w:lang w:eastAsia="es-ES"/>
                    </w:rPr>
                    <w:tab/>
                  </w:r>
                  <w:r w:rsidRPr="003131B7">
                    <w:rPr>
                      <w:rStyle w:val="Hyperlink"/>
                    </w:rPr>
                    <w:t>LIST AND STUDY OF 22 MINORS WITH CRIMINAL PROCEEDINGS</w:t>
                  </w:r>
                  <w:r>
                    <w:rPr>
                      <w:webHidden/>
                    </w:rPr>
                    <w:tab/>
                  </w:r>
                  <w:r>
                    <w:rPr>
                      <w:webHidden/>
                    </w:rPr>
                    <w:fldChar w:fldCharType="begin"/>
                  </w:r>
                  <w:r>
                    <w:rPr>
                      <w:webHidden/>
                    </w:rPr>
                    <w:instrText xml:space="preserve"> PAGEREF _Toc100959076 \h </w:instrText>
                  </w:r>
                  <w:r>
                    <w:rPr>
                      <w:webHidden/>
                    </w:rPr>
                  </w:r>
                  <w:r>
                    <w:rPr>
                      <w:webHidden/>
                    </w:rPr>
                    <w:fldChar w:fldCharType="separate"/>
                  </w:r>
                  <w:r>
                    <w:rPr>
                      <w:webHidden/>
                    </w:rPr>
                    <w:t>7</w:t>
                  </w:r>
                  <w:r>
                    <w:rPr>
                      <w:webHidden/>
                    </w:rPr>
                    <w:fldChar w:fldCharType="end"/>
                  </w:r>
                </w:hyperlink>
              </w:p>
              <w:p w:rsidR="001A0D70" w:rsidRDefault="0071294F">
                <w:pPr>
                  <w:pStyle w:val="TOC1"/>
                  <w:rPr>
                    <w:rFonts w:asciiTheme="minorHAnsi" w:hAnsiTheme="minorHAnsi" w:cstheme="minorBidi"/>
                    <w:b w:val="0"/>
                    <w:bCs w:val="0"/>
                    <w:color w:val="auto"/>
                    <w:lang w:eastAsia="es-ES"/>
                  </w:rPr>
                </w:pPr>
                <w:hyperlink w:anchor="_Toc100959100" w:history="1">
                  <w:r w:rsidRPr="003131B7">
                    <w:rPr>
                      <w:rStyle w:val="Hyperlink"/>
                    </w:rPr>
                    <w:t>IV.</w:t>
                  </w:r>
                  <w:r>
                    <w:rPr>
                      <w:rFonts w:asciiTheme="minorHAnsi" w:hAnsiTheme="minorHAnsi" w:cstheme="minorBidi"/>
                      <w:b w:val="0"/>
                      <w:bCs w:val="0"/>
                      <w:color w:val="auto"/>
                      <w:lang w:eastAsia="es-ES"/>
                    </w:rPr>
                    <w:tab/>
                  </w:r>
                  <w:r w:rsidRPr="003131B7">
                    <w:rPr>
                      <w:rStyle w:val="Hyperlink"/>
                    </w:rPr>
                    <w:t>FORCED SEPAR</w:t>
                  </w:r>
                  <w:r w:rsidRPr="003131B7">
                    <w:rPr>
                      <w:rStyle w:val="Hyperlink"/>
                    </w:rPr>
                    <w:t>ATION OF THOUSANDS OF MINORS AND THEIR PARENTS FOR 8 YEARS</w:t>
                  </w:r>
                  <w:r>
                    <w:rPr>
                      <w:webHidden/>
                    </w:rPr>
                    <w:tab/>
                  </w:r>
                  <w:r>
                    <w:rPr>
                      <w:webHidden/>
                    </w:rPr>
                    <w:fldChar w:fldCharType="begin"/>
                  </w:r>
                  <w:r>
                    <w:rPr>
                      <w:webHidden/>
                    </w:rPr>
                    <w:instrText xml:space="preserve"> PAGEREF _Toc100959100 \h </w:instrText>
                  </w:r>
                  <w:r>
                    <w:rPr>
                      <w:webHidden/>
                    </w:rPr>
                  </w:r>
                  <w:r>
                    <w:rPr>
                      <w:webHidden/>
                    </w:rPr>
                    <w:fldChar w:fldCharType="separate"/>
                  </w:r>
                  <w:r>
                    <w:rPr>
                      <w:webHidden/>
                    </w:rPr>
                    <w:t>14</w:t>
                  </w:r>
                  <w:r>
                    <w:rPr>
                      <w:webHidden/>
                    </w:rPr>
                    <w:fldChar w:fldCharType="end"/>
                  </w:r>
                </w:hyperlink>
              </w:p>
              <w:p w:rsidR="001A0D70" w:rsidRDefault="0071294F">
                <w:pPr>
                  <w:pStyle w:val="TOC1"/>
                  <w:rPr>
                    <w:rFonts w:asciiTheme="minorHAnsi" w:hAnsiTheme="minorHAnsi" w:cstheme="minorBidi"/>
                    <w:b w:val="0"/>
                    <w:bCs w:val="0"/>
                    <w:color w:val="auto"/>
                    <w:lang w:eastAsia="es-ES"/>
                  </w:rPr>
                </w:pPr>
                <w:hyperlink w:anchor="_Toc100959107" w:history="1">
                  <w:r w:rsidRPr="003131B7">
                    <w:rPr>
                      <w:rStyle w:val="Hyperlink"/>
                    </w:rPr>
                    <w:t>V.</w:t>
                  </w:r>
                  <w:r>
                    <w:rPr>
                      <w:rFonts w:asciiTheme="minorHAnsi" w:hAnsiTheme="minorHAnsi" w:cstheme="minorBidi"/>
                      <w:b w:val="0"/>
                      <w:bCs w:val="0"/>
                      <w:color w:val="auto"/>
                      <w:lang w:eastAsia="es-ES"/>
                    </w:rPr>
                    <w:tab/>
                  </w:r>
                  <w:r w:rsidRPr="003131B7">
                    <w:rPr>
                      <w:rStyle w:val="Hyperlink"/>
                    </w:rPr>
                    <w:t>EFFECTS OF THIS FORCED SEPARATION ON CHILDREN</w:t>
                  </w:r>
                  <w:r>
                    <w:rPr>
                      <w:webHidden/>
                    </w:rPr>
                    <w:tab/>
                  </w:r>
                  <w:r>
                    <w:rPr>
                      <w:webHidden/>
                    </w:rPr>
                    <w:fldChar w:fldCharType="begin"/>
                  </w:r>
                  <w:r>
                    <w:rPr>
                      <w:webHidden/>
                    </w:rPr>
                    <w:instrText xml:space="preserve"> PAGEREF _Toc100959</w:instrText>
                  </w:r>
                  <w:r>
                    <w:rPr>
                      <w:webHidden/>
                    </w:rPr>
                    <w:instrText xml:space="preserve">107 \h </w:instrText>
                  </w:r>
                  <w:r>
                    <w:rPr>
                      <w:webHidden/>
                    </w:rPr>
                  </w:r>
                  <w:r>
                    <w:rPr>
                      <w:webHidden/>
                    </w:rPr>
                    <w:fldChar w:fldCharType="separate"/>
                  </w:r>
                  <w:r>
                    <w:rPr>
                      <w:webHidden/>
                    </w:rPr>
                    <w:t>23</w:t>
                  </w:r>
                  <w:r>
                    <w:rPr>
                      <w:webHidden/>
                    </w:rPr>
                    <w:fldChar w:fldCharType="end"/>
                  </w:r>
                </w:hyperlink>
              </w:p>
              <w:p w:rsidR="003D408A" w:rsidRPr="008619BB" w:rsidRDefault="003D408A" w:rsidP="00531B22">
                <w:pPr>
                  <w:pStyle w:val="TOC1"/>
                  <w:ind w:left="0"/>
                  <w:rPr>
                    <w:rFonts w:asciiTheme="minorHAnsi" w:hAnsiTheme="minorHAnsi" w:cstheme="minorBidi"/>
                    <w:b w:val="0"/>
                    <w:bCs w:val="0"/>
                    <w:color w:val="auto"/>
                    <w:lang w:eastAsia="es-ES"/>
                  </w:rPr>
                </w:pPr>
                <w:r w:rsidRPr="00920F95">
                  <w:rPr>
                    <w:b w:val="0"/>
                    <w:bCs w:val="0"/>
                    <w:noProof w:val="0"/>
                    <w:sz w:val="32"/>
                    <w:szCs w:val="24"/>
                    <w:lang w:val="es-ES_tradnl"/>
                  </w:rPr>
                  <w:fldChar w:fldCharType="end"/>
                </w:r>
              </w:p>
            </w:sdtContent>
          </w:sdt>
          <w:p w:rsidR="003D408A" w:rsidRPr="00920F95" w:rsidRDefault="003D408A" w:rsidP="003D408A">
            <w:pPr>
              <w:pStyle w:val="ListParagraph"/>
              <w:ind w:left="0"/>
              <w:rPr>
                <w:sz w:val="10"/>
                <w:szCs w:val="10"/>
                <w:lang w:val="es-ES_tradnl"/>
              </w:rPr>
            </w:pPr>
          </w:p>
        </w:tc>
      </w:tr>
    </w:tbl>
    <w:p w:rsidR="001A0D70" w:rsidRDefault="0071294F">
      <w:pPr>
        <w:pStyle w:val="Heading1"/>
      </w:pPr>
      <w:bookmarkStart w:id="27" w:name="_Toc98692956"/>
      <w:bookmarkStart w:id="28" w:name="_Toc100877172"/>
      <w:bookmarkStart w:id="29" w:name="_Toc100959074"/>
      <w:r w:rsidRPr="00920F95">
        <w:t>INTRODUCTION TO</w:t>
      </w:r>
      <w:bookmarkEnd w:id="27"/>
      <w:r w:rsidR="00663C12" w:rsidRPr="00920F95">
        <w:t xml:space="preserve"> THE COMPLAINT</w:t>
      </w:r>
      <w:bookmarkEnd w:id="28"/>
      <w:bookmarkEnd w:id="29"/>
    </w:p>
    <w:p w:rsidR="001A0D70" w:rsidRDefault="0071294F">
      <w:pPr>
        <w:pStyle w:val="ListParagraph"/>
        <w:rPr>
          <w:lang w:val="es-ES_tradnl"/>
        </w:rPr>
      </w:pPr>
      <w:bookmarkStart w:id="30" w:name="_Hlk99385703"/>
      <w:r w:rsidRPr="00920F95">
        <w:rPr>
          <w:lang w:val="es-ES_tradnl"/>
        </w:rPr>
        <w:t xml:space="preserve">The current </w:t>
      </w:r>
      <w:r w:rsidR="008C5E8D" w:rsidRPr="00920F95">
        <w:rPr>
          <w:lang w:val="es-ES_tradnl"/>
        </w:rPr>
        <w:t xml:space="preserve">complaint report </w:t>
      </w:r>
      <w:r w:rsidRPr="00920F95">
        <w:rPr>
          <w:lang w:val="es-ES_tradnl"/>
        </w:rPr>
        <w:t xml:space="preserve">has been prepared </w:t>
      </w:r>
      <w:r w:rsidR="00691F74" w:rsidRPr="00920F95">
        <w:rPr>
          <w:lang w:val="es-ES_tradnl"/>
        </w:rPr>
        <w:t xml:space="preserve">for submission to the Committee on </w:t>
      </w:r>
      <w:r w:rsidR="0082180C" w:rsidRPr="00920F95">
        <w:rPr>
          <w:lang w:val="es-ES_tradnl"/>
        </w:rPr>
        <w:t>the Rights of the Child</w:t>
      </w:r>
      <w:r w:rsidR="00691F74" w:rsidRPr="00920F95">
        <w:rPr>
          <w:lang w:val="es-ES_tradnl"/>
        </w:rPr>
        <w:t>.</w:t>
      </w:r>
    </w:p>
    <w:p w:rsidR="001A0D70" w:rsidRDefault="0071294F">
      <w:pPr>
        <w:pStyle w:val="ListParagraph"/>
        <w:rPr>
          <w:lang w:val="es-ES_tradnl"/>
        </w:rPr>
      </w:pPr>
      <w:r w:rsidRPr="00920F95">
        <w:rPr>
          <w:lang w:val="es-ES_tradnl"/>
        </w:rPr>
        <w:t xml:space="preserve">In the framework of the review of Cuba by the </w:t>
      </w:r>
      <w:r w:rsidR="0082180C" w:rsidRPr="00920F95">
        <w:rPr>
          <w:lang w:val="es-ES_tradnl"/>
        </w:rPr>
        <w:t>Committee on the Rights of the Child during its 90th Session (</w:t>
      </w:r>
      <w:r w:rsidR="00CD4813" w:rsidRPr="00920F95">
        <w:rPr>
          <w:lang w:val="es-ES_tradnl"/>
        </w:rPr>
        <w:t xml:space="preserve">May </w:t>
      </w:r>
      <w:r w:rsidR="0082180C" w:rsidRPr="00920F95">
        <w:rPr>
          <w:lang w:val="es-ES_tradnl"/>
        </w:rPr>
        <w:t>3, 2022 - June 3, 2022)</w:t>
      </w:r>
      <w:r w:rsidRPr="00920F95">
        <w:rPr>
          <w:lang w:val="es-ES_tradnl"/>
        </w:rPr>
        <w:t xml:space="preserve">, the Committee will consider </w:t>
      </w:r>
      <w:r w:rsidR="009022DF" w:rsidRPr="00920F95">
        <w:rPr>
          <w:lang w:val="es-ES_tradnl"/>
        </w:rPr>
        <w:t>the combined third to sixth periodic reports of Cuba, as well as the responses to the list of issues</w:t>
      </w:r>
      <w:r w:rsidRPr="00920F95">
        <w:rPr>
          <w:lang w:val="es-ES_tradnl"/>
        </w:rPr>
        <w:t xml:space="preserve">. In this context, Prisoners Defenders </w:t>
      </w:r>
      <w:r w:rsidR="009022DF" w:rsidRPr="00920F95">
        <w:rPr>
          <w:lang w:val="es-ES_tradnl"/>
        </w:rPr>
        <w:t>welcomes the open deadline for the submission of inputs and complaints</w:t>
      </w:r>
      <w:r w:rsidRPr="00920F95">
        <w:rPr>
          <w:lang w:val="es-ES_tradnl"/>
        </w:rPr>
        <w:t>.</w:t>
      </w:r>
      <w:bookmarkEnd w:id="30"/>
    </w:p>
    <w:p w:rsidR="001A0D70" w:rsidRDefault="00CD4813">
      <w:pPr>
        <w:pStyle w:val="ListParagraph"/>
        <w:rPr>
          <w:lang w:val="es-ES_tradnl"/>
        </w:rPr>
      </w:pPr>
      <w:r>
        <w:rPr>
          <w:lang w:val="es-ES_tradnl"/>
        </w:rPr>
        <w:t xml:space="preserve">This </w:t>
      </w:r>
      <w:r w:rsidR="0071294F" w:rsidRPr="00920F95">
        <w:rPr>
          <w:lang w:val="es-ES_tradnl"/>
        </w:rPr>
        <w:t xml:space="preserve">report covers only two aspects of the violation of children's rights </w:t>
      </w:r>
      <w:r>
        <w:rPr>
          <w:lang w:val="es-ES_tradnl"/>
        </w:rPr>
        <w:t>in Cuba</w:t>
      </w:r>
      <w:r w:rsidR="0071294F" w:rsidRPr="00920F95">
        <w:rPr>
          <w:lang w:val="es-ES_tradnl"/>
        </w:rPr>
        <w:t>:</w:t>
      </w:r>
    </w:p>
    <w:p w:rsidR="001A0D70" w:rsidRDefault="0071294F">
      <w:pPr>
        <w:pStyle w:val="Listasimple"/>
      </w:pPr>
      <w:r w:rsidRPr="00920F95">
        <w:rPr>
          <w:b/>
          <w:bCs/>
        </w:rPr>
        <w:t>Political and conscientious imprisonment</w:t>
      </w:r>
      <w:r w:rsidRPr="00920F95">
        <w:t xml:space="preserve">. </w:t>
      </w:r>
      <w:r w:rsidR="00E46EBA" w:rsidRPr="00920F95">
        <w:t xml:space="preserve">This study has been developed using a sample of </w:t>
      </w:r>
      <w:r w:rsidRPr="00920F95">
        <w:t xml:space="preserve">22 convicted minors and/or convicts of conscience, who were already known to us but on whom we have been able to carry out an in-depth legal study for the Committee with only </w:t>
      </w:r>
      <w:r w:rsidR="00D33C23" w:rsidRPr="00920F95">
        <w:t xml:space="preserve">7 days to do so (between </w:t>
      </w:r>
      <w:r w:rsidRPr="00920F95">
        <w:t>April 8,</w:t>
      </w:r>
      <w:r w:rsidRPr="00920F95">
        <w:t xml:space="preserve"> when </w:t>
      </w:r>
      <w:r w:rsidR="00D33C23" w:rsidRPr="00920F95">
        <w:t xml:space="preserve">we learned about this Committee and its opportunities to receive reports and complaints, </w:t>
      </w:r>
      <w:r w:rsidRPr="00920F95">
        <w:t xml:space="preserve">and </w:t>
      </w:r>
      <w:r w:rsidR="00D33C23" w:rsidRPr="00920F95">
        <w:t xml:space="preserve">the deadline of </w:t>
      </w:r>
      <w:r w:rsidRPr="00920F95">
        <w:t>April 15</w:t>
      </w:r>
      <w:r w:rsidR="00D33C23" w:rsidRPr="00920F95">
        <w:t>)</w:t>
      </w:r>
      <w:r w:rsidRPr="00920F95">
        <w:t xml:space="preserve">, being that it has been impossible to have the same level of study and detail, due to the dates, on the total of </w:t>
      </w:r>
      <w:r w:rsidR="00CD4813">
        <w:t xml:space="preserve">at least </w:t>
      </w:r>
      <w:r w:rsidR="0049278E">
        <w:t xml:space="preserve">36 cases that we present here of </w:t>
      </w:r>
      <w:r w:rsidRPr="00920F95">
        <w:t xml:space="preserve">minors prosecuted in the framework of the demonstrations of July 11, 2021 </w:t>
      </w:r>
      <w:r w:rsidR="0049278E">
        <w:t xml:space="preserve">among </w:t>
      </w:r>
      <w:r w:rsidR="00033D37">
        <w:t xml:space="preserve">which we present 22 under detailed denunciation and 14 </w:t>
      </w:r>
      <w:r w:rsidR="0069302A">
        <w:t xml:space="preserve">alleged cases </w:t>
      </w:r>
      <w:r w:rsidR="00033D37">
        <w:t>listed</w:t>
      </w:r>
      <w:r w:rsidR="000A0127">
        <w:t xml:space="preserve">, identified and described briefly </w:t>
      </w:r>
      <w:r w:rsidR="00033D37">
        <w:t>due to the short time for the elaboration of this denunciation</w:t>
      </w:r>
      <w:r w:rsidR="00E46EBA" w:rsidRPr="00920F95">
        <w:t xml:space="preserve">. </w:t>
      </w:r>
      <w:r w:rsidR="00D33C23" w:rsidRPr="00920F95">
        <w:t xml:space="preserve">However, we can extrapolate that the cases of the </w:t>
      </w:r>
      <w:r w:rsidR="0049278E">
        <w:t xml:space="preserve">14 </w:t>
      </w:r>
      <w:r w:rsidR="000A0127">
        <w:t xml:space="preserve">alleged </w:t>
      </w:r>
      <w:r w:rsidR="00D33C23" w:rsidRPr="00920F95">
        <w:t xml:space="preserve">minors </w:t>
      </w:r>
      <w:r w:rsidR="0049278E">
        <w:t xml:space="preserve">indicated as </w:t>
      </w:r>
      <w:r w:rsidR="00D33C23" w:rsidRPr="00920F95">
        <w:t>processed and under various deprivations of liberty are very similar to those studied in depth.</w:t>
      </w:r>
      <w:r w:rsidR="000A0127">
        <w:t xml:space="preserve"> Their ages range from 13 to 17 years old.</w:t>
      </w:r>
    </w:p>
    <w:p w:rsidR="001A0D70" w:rsidRDefault="0071294F">
      <w:pPr>
        <w:pStyle w:val="Listasimple"/>
      </w:pPr>
      <w:r w:rsidRPr="00920F95">
        <w:rPr>
          <w:b/>
          <w:bCs/>
        </w:rPr>
        <w:t>Forced separati</w:t>
      </w:r>
      <w:r w:rsidRPr="00920F95">
        <w:rPr>
          <w:b/>
          <w:bCs/>
        </w:rPr>
        <w:t>on for 8 years of between 5,000 and 10,000 minors from their fathers and/or mothers</w:t>
      </w:r>
      <w:r w:rsidRPr="00920F95">
        <w:t xml:space="preserve">, because </w:t>
      </w:r>
      <w:r w:rsidR="00090109">
        <w:t xml:space="preserve">the parents were forcibly </w:t>
      </w:r>
      <w:r w:rsidRPr="00920F95">
        <w:t xml:space="preserve">repudiated from Cuba, not allowing them to re-enter </w:t>
      </w:r>
      <w:r w:rsidRPr="00920F95">
        <w:lastRenderedPageBreak/>
        <w:t xml:space="preserve">the island </w:t>
      </w:r>
      <w:r w:rsidR="00090109" w:rsidRPr="00920F95">
        <w:t>by Law</w:t>
      </w:r>
      <w:r w:rsidR="00A14911" w:rsidRPr="00920F95">
        <w:t xml:space="preserve">, </w:t>
      </w:r>
      <w:r w:rsidRPr="00920F95">
        <w:t xml:space="preserve">nor the minors to leave it, which we will demonstrate </w:t>
      </w:r>
      <w:r w:rsidR="005E3E6A">
        <w:t xml:space="preserve">through </w:t>
      </w:r>
      <w:r w:rsidRPr="00920F95">
        <w:t>Cons</w:t>
      </w:r>
      <w:r w:rsidRPr="00920F95">
        <w:t xml:space="preserve">ular Certificates of international legal validity issued by the Government of Cuba for a judicial procedure in progress in a European country, with </w:t>
      </w:r>
      <w:r w:rsidR="005E3E6A">
        <w:t xml:space="preserve">explanation of this </w:t>
      </w:r>
      <w:r w:rsidRPr="00920F95">
        <w:t xml:space="preserve">legislation of Cuba </w:t>
      </w:r>
      <w:r w:rsidR="005E3E6A">
        <w:t xml:space="preserve">- the so-called </w:t>
      </w:r>
      <w:r w:rsidR="005E3E6A" w:rsidRPr="005E3E6A">
        <w:rPr>
          <w:i/>
          <w:iCs/>
        </w:rPr>
        <w:t>Law of 8 years -</w:t>
      </w:r>
      <w:r w:rsidR="005E3E6A">
        <w:t xml:space="preserve">, through </w:t>
      </w:r>
      <w:r w:rsidR="00A14911" w:rsidRPr="00920F95">
        <w:t xml:space="preserve">very diverse documentary evidence (Agreements, contracts and other documents) </w:t>
      </w:r>
      <w:r w:rsidRPr="00920F95">
        <w:t xml:space="preserve">and </w:t>
      </w:r>
      <w:r w:rsidR="005E3E6A">
        <w:t xml:space="preserve">through </w:t>
      </w:r>
      <w:r w:rsidRPr="00920F95">
        <w:t>the testimonies of 1.111 Cuban professionals who have suffered this forced expatriation/repatriation for 8 years</w:t>
      </w:r>
      <w:r w:rsidR="00A14911" w:rsidRPr="00920F95">
        <w:t xml:space="preserve">, of which exactly </w:t>
      </w:r>
      <w:r w:rsidR="00090109">
        <w:t>48% had minor children while working abroad</w:t>
      </w:r>
      <w:r w:rsidRPr="00920F95">
        <w:t xml:space="preserve">. </w:t>
      </w:r>
      <w:r w:rsidRPr="00920F95">
        <w:t xml:space="preserve">About these children, we will present dozens of </w:t>
      </w:r>
      <w:r w:rsidR="005E3E6A">
        <w:t>peer-reviewed</w:t>
      </w:r>
      <w:r w:rsidRPr="00920F95">
        <w:t xml:space="preserve"> scientific studies that demonstrate the very serious </w:t>
      </w:r>
      <w:r w:rsidR="00A14911" w:rsidRPr="00920F95">
        <w:t xml:space="preserve">emotional, physical and cognitive </w:t>
      </w:r>
      <w:r w:rsidRPr="00920F95">
        <w:t xml:space="preserve">affectations </w:t>
      </w:r>
      <w:r w:rsidR="00A14911" w:rsidRPr="00920F95">
        <w:t>they suffer and which are of extreme gravity. Although currently more than 5,000 minors are in this situation, we must point out that this process of selective repudiation of professional parents has been active in Cuba since 1963, and has affected more than 40,000 professionals, so that more than 20,000 minors have gone through this process of forced separation from their parents exercised by the State for 8 years and in some cases longer.</w:t>
      </w:r>
    </w:p>
    <w:p w:rsidR="001A0D70" w:rsidRDefault="00090109">
      <w:pPr>
        <w:pStyle w:val="ListParagraph"/>
        <w:ind w:left="720"/>
        <w:rPr>
          <w:lang w:val="es-ES_tradnl"/>
        </w:rPr>
      </w:pPr>
      <w:r>
        <w:rPr>
          <w:lang w:val="es-ES_tradnl"/>
        </w:rPr>
        <w:t xml:space="preserve">This statistic </w:t>
      </w:r>
      <w:r w:rsidR="0071294F">
        <w:rPr>
          <w:lang w:val="es-ES_tradnl"/>
        </w:rPr>
        <w:t xml:space="preserve">of minors </w:t>
      </w:r>
      <w:r>
        <w:rPr>
          <w:lang w:val="es-ES_tradnl"/>
        </w:rPr>
        <w:t xml:space="preserve">is high because, for the Cuban government, having minor children </w:t>
      </w:r>
      <w:r w:rsidR="005E3E6A">
        <w:rPr>
          <w:lang w:val="es-ES_tradnl"/>
        </w:rPr>
        <w:t xml:space="preserve">on the island </w:t>
      </w:r>
      <w:r>
        <w:rPr>
          <w:lang w:val="es-ES_tradnl"/>
        </w:rPr>
        <w:t>means a high score for the professional to be proposed/imposed to go on a work mission abroad</w:t>
      </w:r>
      <w:r w:rsidR="005E3E6A">
        <w:rPr>
          <w:lang w:val="es-ES_tradnl"/>
        </w:rPr>
        <w:t xml:space="preserve">, given that the rootedness allows guaranteeing that the Law of 8 years would mean </w:t>
      </w:r>
      <w:r w:rsidR="0071294F">
        <w:rPr>
          <w:lang w:val="es-ES_tradnl"/>
        </w:rPr>
        <w:t>dismembering the family, a fact that the authorities do not hesitate to execute when the professional, as they define, "deserts", leaving</w:t>
      </w:r>
      <w:r w:rsidR="0071294F">
        <w:rPr>
          <w:lang w:val="es-ES_tradnl"/>
        </w:rPr>
        <w:t xml:space="preserve"> without contemplation the minors without parents, a core violation of the Convention on the Rights of the Child, which we will scientifically demonstrate the terrible consequences it produces.</w:t>
      </w:r>
    </w:p>
    <w:p w:rsidR="001A0D70" w:rsidRDefault="0071294F">
      <w:pPr>
        <w:pStyle w:val="ListParagraph"/>
        <w:rPr>
          <w:lang w:val="es-ES_tradnl"/>
        </w:rPr>
      </w:pPr>
      <w:r w:rsidRPr="00920F95">
        <w:rPr>
          <w:lang w:val="es-ES_tradnl"/>
        </w:rPr>
        <w:t xml:space="preserve">The methodology </w:t>
      </w:r>
      <w:r w:rsidR="00150A27">
        <w:rPr>
          <w:lang w:val="es-ES_tradnl"/>
        </w:rPr>
        <w:t xml:space="preserve">of analysis and exposition of both situations </w:t>
      </w:r>
      <w:r w:rsidRPr="00920F95">
        <w:rPr>
          <w:lang w:val="es-ES_tradnl"/>
        </w:rPr>
        <w:t>combines quantitative and qualitative methods</w:t>
      </w:r>
      <w:r w:rsidR="0028433B" w:rsidRPr="00920F95">
        <w:rPr>
          <w:lang w:val="es-ES_tradnl"/>
        </w:rPr>
        <w:t xml:space="preserve">, where research, legal analysis, first-hand sources from those affected, and statements designed to generate statistics on violations, present a sufficient scenario for understanding the phenomenon in </w:t>
      </w:r>
      <w:r w:rsidRPr="00920F95">
        <w:rPr>
          <w:lang w:val="es-ES_tradnl"/>
        </w:rPr>
        <w:t>the</w:t>
      </w:r>
      <w:r w:rsidR="0028433B" w:rsidRPr="00920F95">
        <w:rPr>
          <w:lang w:val="es-ES_tradnl"/>
        </w:rPr>
        <w:t xml:space="preserve"> two areas of study.</w:t>
      </w:r>
    </w:p>
    <w:p w:rsidR="001A0D70" w:rsidRDefault="0071294F">
      <w:pPr>
        <w:pStyle w:val="ListParagraph"/>
        <w:rPr>
          <w:lang w:val="es-ES_tradnl"/>
        </w:rPr>
      </w:pPr>
      <w:r w:rsidRPr="00920F95">
        <w:rPr>
          <w:lang w:val="es-ES_tradnl"/>
        </w:rPr>
        <w:t xml:space="preserve">For this study, we have relied on </w:t>
      </w:r>
      <w:r w:rsidRPr="00920F95">
        <w:rPr>
          <w:b/>
          <w:bCs/>
          <w:lang w:val="es-ES_tradnl"/>
        </w:rPr>
        <w:t xml:space="preserve">first-hand sources in direct contact with those </w:t>
      </w:r>
      <w:r w:rsidR="0028433B" w:rsidRPr="00920F95">
        <w:rPr>
          <w:b/>
          <w:bCs/>
          <w:lang w:val="es-ES_tradnl"/>
        </w:rPr>
        <w:t>affected</w:t>
      </w:r>
      <w:r w:rsidRPr="00920F95">
        <w:rPr>
          <w:lang w:val="es-ES_tradnl"/>
        </w:rPr>
        <w:t xml:space="preserve">, </w:t>
      </w:r>
      <w:r w:rsidR="00090109">
        <w:rPr>
          <w:lang w:val="es-ES_tradnl"/>
        </w:rPr>
        <w:t xml:space="preserve">as well as the </w:t>
      </w:r>
      <w:r w:rsidR="00090109" w:rsidRPr="00920F95">
        <w:rPr>
          <w:lang w:val="es-ES_tradnl"/>
        </w:rPr>
        <w:t xml:space="preserve">victims </w:t>
      </w:r>
      <w:r w:rsidR="0028433B" w:rsidRPr="00920F95">
        <w:rPr>
          <w:b/>
          <w:bCs/>
          <w:lang w:val="es-ES_tradnl"/>
        </w:rPr>
        <w:t xml:space="preserve">and/or </w:t>
      </w:r>
      <w:r w:rsidRPr="00920F95">
        <w:rPr>
          <w:b/>
          <w:bCs/>
          <w:lang w:val="es-ES_tradnl"/>
        </w:rPr>
        <w:t xml:space="preserve">direct witnesses </w:t>
      </w:r>
      <w:r w:rsidRPr="00920F95">
        <w:rPr>
          <w:lang w:val="es-ES_tradnl"/>
        </w:rPr>
        <w:t xml:space="preserve">of the situations. For this study, we have relied on the contribution of </w:t>
      </w:r>
      <w:r w:rsidR="005A3926" w:rsidRPr="00920F95">
        <w:rPr>
          <w:lang w:val="es-ES_tradnl"/>
        </w:rPr>
        <w:t>a variety of sources</w:t>
      </w:r>
      <w:r w:rsidRPr="00920F95">
        <w:rPr>
          <w:lang w:val="es-ES_tradnl"/>
        </w:rPr>
        <w:t>:</w:t>
      </w:r>
    </w:p>
    <w:p w:rsidR="001A0D70" w:rsidRDefault="0071294F">
      <w:pPr>
        <w:pStyle w:val="Listasimple"/>
        <w:contextualSpacing/>
      </w:pPr>
      <w:r w:rsidRPr="00920F95">
        <w:t>Politic</w:t>
      </w:r>
      <w:r w:rsidRPr="00920F95">
        <w:t>al prisoners who are recognized human rights activists sharing a cell or penitentiary compound with the exposed cases</w:t>
      </w:r>
    </w:p>
    <w:p w:rsidR="001A0D70" w:rsidRDefault="0071294F">
      <w:pPr>
        <w:pStyle w:val="Listasimple"/>
        <w:contextualSpacing/>
      </w:pPr>
      <w:r w:rsidRPr="00920F95">
        <w:t>Blood relatives and first-degree relatives of political prisoners</w:t>
      </w:r>
    </w:p>
    <w:p w:rsidR="001A0D70" w:rsidRDefault="0071294F">
      <w:pPr>
        <w:pStyle w:val="Listasimple"/>
        <w:contextualSpacing/>
      </w:pPr>
      <w:r w:rsidRPr="00920F95">
        <w:t>Political prisoners, in case they are in situations of non-custodial dep</w:t>
      </w:r>
      <w:r w:rsidRPr="00920F95">
        <w:t>rivation of liberty</w:t>
      </w:r>
    </w:p>
    <w:p w:rsidR="001A0D70" w:rsidRDefault="0071294F">
      <w:pPr>
        <w:pStyle w:val="Listasimple"/>
        <w:contextualSpacing/>
      </w:pPr>
      <w:r w:rsidRPr="00920F95">
        <w:t>Recently released political prisoners</w:t>
      </w:r>
    </w:p>
    <w:p w:rsidR="001A0D70" w:rsidRDefault="0071294F">
      <w:pPr>
        <w:pStyle w:val="Listasimple"/>
        <w:contextualSpacing/>
      </w:pPr>
      <w:r w:rsidRPr="00920F95">
        <w:t>Other first-level relatives who take care of prisoners who do not have alternative family members</w:t>
      </w:r>
    </w:p>
    <w:p w:rsidR="001A0D70" w:rsidRDefault="0071294F">
      <w:pPr>
        <w:pStyle w:val="Listasimple"/>
        <w:contextualSpacing/>
      </w:pPr>
      <w:r w:rsidRPr="00920F95">
        <w:t>Professionals who have suffered from the so-called "8-year law"</w:t>
      </w:r>
      <w:r w:rsidR="003F413A">
        <w:t>, i.e., the victims of the</w:t>
      </w:r>
    </w:p>
    <w:p w:rsidR="001A0D70" w:rsidRDefault="0071294F">
      <w:pPr>
        <w:pStyle w:val="Listasimple"/>
        <w:contextualSpacing/>
      </w:pPr>
      <w:r w:rsidRPr="00920F95">
        <w:t>Various do</w:t>
      </w:r>
      <w:r w:rsidRPr="00920F95">
        <w:t xml:space="preserve">cumentary sources: judgments, proceedings, recent Consular Certificates with international legal validity, </w:t>
      </w:r>
      <w:r w:rsidR="00285D73" w:rsidRPr="00920F95">
        <w:t>Cuban legislation, scientific studies by peers, and other equally solvent and reliable sources.</w:t>
      </w:r>
    </w:p>
    <w:p w:rsidR="001A0D70" w:rsidRDefault="0071294F">
      <w:pPr>
        <w:pStyle w:val="ListParagraph"/>
        <w:rPr>
          <w:lang w:val="es-ES_tradnl"/>
        </w:rPr>
      </w:pPr>
      <w:r w:rsidRPr="00920F95">
        <w:rPr>
          <w:lang w:val="es-ES_tradnl"/>
        </w:rPr>
        <w:t xml:space="preserve">Numerous </w:t>
      </w:r>
      <w:r w:rsidR="008C5E8D" w:rsidRPr="00920F95">
        <w:rPr>
          <w:lang w:val="es-ES_tradnl"/>
        </w:rPr>
        <w:t>cases have been reported and documented using a variety of the above-mentioned sources.</w:t>
      </w:r>
    </w:p>
    <w:p w:rsidR="001A0D70" w:rsidRDefault="0071294F">
      <w:pPr>
        <w:pStyle w:val="Heading1"/>
      </w:pPr>
      <w:bookmarkStart w:id="31" w:name="_Toc100877173"/>
      <w:bookmarkStart w:id="32" w:name="_Toc100959075"/>
      <w:r w:rsidRPr="00920F95">
        <w:lastRenderedPageBreak/>
        <w:t xml:space="preserve">POLITICAL IMPRISONMENT OF MINORS IN CUBA IN THE CONTEXT OF </w:t>
      </w:r>
      <w:r w:rsidR="00C831CE" w:rsidRPr="00920F95">
        <w:t>JULY 11</w:t>
      </w:r>
      <w:bookmarkEnd w:id="31"/>
      <w:bookmarkEnd w:id="32"/>
    </w:p>
    <w:p w:rsidR="001A0D70" w:rsidRDefault="0071294F">
      <w:pPr>
        <w:pStyle w:val="ListParagraph"/>
        <w:rPr>
          <w:lang w:val="es-ES_tradnl"/>
        </w:rPr>
      </w:pPr>
      <w:r w:rsidRPr="00920F95">
        <w:rPr>
          <w:lang w:val="es-ES_tradnl"/>
        </w:rPr>
        <w:t>On July 11, 2021, hundreds of thousands of Cubans took to the streets in demonstrations that were seen all over social networks and were totally and absolutely peaceful. Videos arriving from Cuba non-stop during that day showed citizens walking the streets</w:t>
      </w:r>
      <w:r w:rsidRPr="00920F95">
        <w:rPr>
          <w:lang w:val="es-ES_tradnl"/>
        </w:rPr>
        <w:t xml:space="preserve"> peacefully raising their voices with two preponderant slogans: "Patria y Vida" (Homeland and Life) and "Libertad" (Freedom).</w:t>
      </w:r>
    </w:p>
    <w:p w:rsidR="001A0D70" w:rsidRDefault="0071294F">
      <w:pPr>
        <w:pStyle w:val="ListParagraph"/>
        <w:rPr>
          <w:lang w:val="es-ES_tradnl"/>
        </w:rPr>
      </w:pPr>
      <w:r w:rsidRPr="00920F95">
        <w:rPr>
          <w:lang w:val="es-ES_tradnl"/>
        </w:rPr>
        <w:t>A few hours later, the country's president called for "</w:t>
      </w:r>
      <w:r w:rsidRPr="00920F95">
        <w:rPr>
          <w:i/>
          <w:iCs/>
          <w:lang w:val="es-ES_tradnl"/>
        </w:rPr>
        <w:t>combat</w:t>
      </w:r>
      <w:r w:rsidRPr="00920F95">
        <w:rPr>
          <w:lang w:val="es-ES_tradnl"/>
        </w:rPr>
        <w:t>"</w:t>
      </w:r>
      <w:r w:rsidR="008B11E6" w:rsidRPr="00920F95">
        <w:rPr>
          <w:lang w:val="es-ES_tradnl"/>
        </w:rPr>
        <w:t xml:space="preserve">, while mobilizing the armed forces, special forces, political police and law enforcement forces from all military and police ranks. The result was extreme violence against the demonstrators. The vast majority fled as best they could, but more than 5,000 were detained through the use of force. </w:t>
      </w:r>
      <w:r w:rsidR="008B11E6" w:rsidRPr="00920F95">
        <w:rPr>
          <w:rStyle w:val="FootnoteReference"/>
          <w:lang w:val="es-ES_tradnl"/>
        </w:rPr>
        <w:footnoteReference w:id="2"/>
      </w:r>
    </w:p>
    <w:p w:rsidR="001A0D70" w:rsidRDefault="0071294F">
      <w:pPr>
        <w:pStyle w:val="ListParagraph"/>
        <w:rPr>
          <w:lang w:val="es-ES_tradnl"/>
        </w:rPr>
      </w:pPr>
      <w:r w:rsidRPr="00920F95">
        <w:rPr>
          <w:lang w:val="es-ES_tradnl"/>
        </w:rPr>
        <w:t xml:space="preserve">As will be examined below, </w:t>
      </w:r>
      <w:r w:rsidR="008B11E6" w:rsidRPr="00920F95">
        <w:rPr>
          <w:lang w:val="es-ES_tradnl"/>
        </w:rPr>
        <w:t>in the sentences and criminal proceedings it is clear that one of the most serious acts of the demonstrators was to take to the streets in the context of the Covid19 , "</w:t>
      </w:r>
      <w:r w:rsidR="008B11E6" w:rsidRPr="00920F95">
        <w:rPr>
          <w:i/>
          <w:iCs/>
          <w:lang w:val="es-ES_tradnl"/>
        </w:rPr>
        <w:t>taking advantage</w:t>
      </w:r>
      <w:r w:rsidR="008B11E6" w:rsidRPr="00920F95">
        <w:rPr>
          <w:lang w:val="es-ES_tradnl"/>
        </w:rPr>
        <w:t xml:space="preserve">" </w:t>
      </w:r>
      <w:r w:rsidR="008B11E6" w:rsidRPr="00920F95">
        <w:rPr>
          <w:i/>
          <w:iCs/>
          <w:lang w:val="es-ES_tradnl"/>
        </w:rPr>
        <w:t xml:space="preserve">of </w:t>
      </w:r>
      <w:r w:rsidR="008B11E6" w:rsidRPr="00920F95">
        <w:rPr>
          <w:lang w:val="es-ES_tradnl"/>
        </w:rPr>
        <w:t>the situation. However, the president of Cuba called on all the "</w:t>
      </w:r>
      <w:r w:rsidR="008B11E6" w:rsidRPr="00920F95">
        <w:rPr>
          <w:i/>
          <w:iCs/>
          <w:lang w:val="es-ES_tradnl"/>
        </w:rPr>
        <w:t>revolutionaries</w:t>
      </w:r>
      <w:r w:rsidR="008B11E6" w:rsidRPr="00920F95">
        <w:rPr>
          <w:lang w:val="es-ES_tradnl"/>
        </w:rPr>
        <w:t>" to go out to the streets to "</w:t>
      </w:r>
      <w:r w:rsidR="008B11E6" w:rsidRPr="00920F95">
        <w:rPr>
          <w:i/>
          <w:iCs/>
          <w:lang w:val="es-ES_tradnl"/>
        </w:rPr>
        <w:t>fight</w:t>
      </w:r>
      <w:r w:rsidR="008B11E6" w:rsidRPr="00920F95">
        <w:rPr>
          <w:lang w:val="es-ES_tradnl"/>
        </w:rPr>
        <w:t>" the peaceful demonstrators, through the following slogans: "</w:t>
      </w:r>
      <w:r w:rsidR="008B11E6" w:rsidRPr="00920F95">
        <w:rPr>
          <w:i/>
          <w:iCs/>
          <w:lang w:val="es-ES_tradnl"/>
        </w:rPr>
        <w:t>We are calling on all the revolutionaries of the country, the communists, to go out to the streets wherever these provocations are going to take place, from now on and in all these days. And to confront them with decision, with firmness, with courage</w:t>
      </w:r>
      <w:r w:rsidRPr="00920F95">
        <w:rPr>
          <w:lang w:val="es-ES_tradnl"/>
        </w:rPr>
        <w:t>".</w:t>
      </w:r>
    </w:p>
    <w:p w:rsidR="001A0D70" w:rsidRDefault="0071294F">
      <w:pPr>
        <w:pStyle w:val="ListParagraph"/>
        <w:rPr>
          <w:lang w:val="es-ES_tradnl"/>
        </w:rPr>
      </w:pPr>
      <w:r w:rsidRPr="00920F95">
        <w:rPr>
          <w:lang w:val="es-ES_tradnl"/>
        </w:rPr>
        <w:t>The president's call for a confrontation between the people and their counterparts provoked violence against the demonstrators, which was mixed wit</w:t>
      </w:r>
      <w:r w:rsidRPr="00920F95">
        <w:rPr>
          <w:lang w:val="es-ES_tradnl"/>
        </w:rPr>
        <w:t>h the extreme violence used by the military forces against them. In some isolated cases, there were demonstrators who, in legitimate self-defense, tried, in vain, to defend themselves. These isolated clashes, which did not cause a single serious injury amo</w:t>
      </w:r>
      <w:r w:rsidRPr="00920F95">
        <w:rPr>
          <w:lang w:val="es-ES_tradnl"/>
        </w:rPr>
        <w:t>ng the tens of thousands of police officers involved, were used as an excuse by the country's commanders to order the prosecution, through the prosecutor's offices, of all the arrested demonstrators.</w:t>
      </w:r>
    </w:p>
    <w:p w:rsidR="001A0D70" w:rsidRDefault="0071294F">
      <w:pPr>
        <w:pStyle w:val="ListParagraph"/>
        <w:rPr>
          <w:lang w:val="es-ES_tradnl"/>
        </w:rPr>
      </w:pPr>
      <w:r w:rsidRPr="00920F95">
        <w:rPr>
          <w:lang w:val="es-ES_tradnl"/>
        </w:rPr>
        <w:t xml:space="preserve">Among the thousands of detainees, and given that it was </w:t>
      </w:r>
      <w:r w:rsidRPr="00920F95">
        <w:rPr>
          <w:lang w:val="es-ES_tradnl"/>
        </w:rPr>
        <w:t xml:space="preserve">not a school term, there were hundreds of underage demonstrators who either accompanied their parents or joined </w:t>
      </w:r>
      <w:r w:rsidR="00A50A21" w:rsidRPr="00920F95">
        <w:rPr>
          <w:lang w:val="es-ES_tradnl"/>
        </w:rPr>
        <w:t>the demonstrations out of empathy with the libertarian slogans.</w:t>
      </w:r>
    </w:p>
    <w:p w:rsidR="001A0D70" w:rsidRDefault="0071294F">
      <w:pPr>
        <w:pStyle w:val="ListParagraph"/>
        <w:rPr>
          <w:lang w:val="es-ES_tradnl"/>
        </w:rPr>
      </w:pPr>
      <w:r w:rsidRPr="00920F95">
        <w:rPr>
          <w:lang w:val="es-ES_tradnl"/>
        </w:rPr>
        <w:t>Although we recognize that it is impossible to count political prisoners resulti</w:t>
      </w:r>
      <w:r w:rsidRPr="00920F95">
        <w:rPr>
          <w:lang w:val="es-ES_tradnl"/>
        </w:rPr>
        <w:t xml:space="preserve">ng from such a demonstration, </w:t>
      </w:r>
      <w:r w:rsidR="00A50A21" w:rsidRPr="00920F95">
        <w:rPr>
          <w:lang w:val="es-ES_tradnl"/>
        </w:rPr>
        <w:t>Prisoners Defenders has counted dozens of children, from 13 to 17 years old, who have been violently detained, disappeared from their families for days or weeks,</w:t>
      </w:r>
      <w:r w:rsidR="00A50A21" w:rsidRPr="00920F95">
        <w:rPr>
          <w:rStyle w:val="FootnoteReference"/>
          <w:lang w:val="es-ES_tradnl"/>
        </w:rPr>
        <w:footnoteReference w:id="3"/>
      </w:r>
      <w:r w:rsidR="00A50A21" w:rsidRPr="00920F95">
        <w:rPr>
          <w:lang w:val="es-ES_tradnl"/>
        </w:rPr>
        <w:t xml:space="preserve"> tortured and finally criminally prosecuted. </w:t>
      </w:r>
      <w:r w:rsidRPr="00920F95">
        <w:rPr>
          <w:lang w:val="es-ES_tradnl"/>
        </w:rPr>
        <w:t xml:space="preserve">We report </w:t>
      </w:r>
      <w:r w:rsidR="00A50A21" w:rsidRPr="00920F95">
        <w:rPr>
          <w:lang w:val="es-ES_tradnl"/>
        </w:rPr>
        <w:t xml:space="preserve">the results of this situation </w:t>
      </w:r>
      <w:r w:rsidRPr="00920F95">
        <w:rPr>
          <w:lang w:val="es-ES_tradnl"/>
        </w:rPr>
        <w:t xml:space="preserve">in our latest monthly report, with the following breakdown of results: </w:t>
      </w:r>
      <w:r w:rsidRPr="00920F95">
        <w:rPr>
          <w:rStyle w:val="FootnoteReference"/>
          <w:lang w:val="es-ES_tradnl"/>
        </w:rPr>
        <w:footnoteReference w:id="4"/>
      </w:r>
    </w:p>
    <w:p w:rsidR="001A0D70" w:rsidRDefault="00355266">
      <w:pPr>
        <w:pStyle w:val="Listasimple"/>
      </w:pPr>
      <w:r w:rsidRPr="00920F95">
        <w:rPr>
          <w:b/>
        </w:rPr>
        <w:t xml:space="preserve">33 </w:t>
      </w:r>
      <w:r w:rsidR="0071294F" w:rsidRPr="00920F95">
        <w:rPr>
          <w:b/>
        </w:rPr>
        <w:t>boys and 4 girls are present on our list</w:t>
      </w:r>
      <w:r w:rsidR="0071294F" w:rsidRPr="00920F95">
        <w:t xml:space="preserve">: 13 years old, one of them; 15 years old, three of them; 16 years old, ten of them; and 17 years old, </w:t>
      </w:r>
      <w:r w:rsidR="005237E4" w:rsidRPr="00920F95">
        <w:t xml:space="preserve">twenty-three </w:t>
      </w:r>
      <w:r w:rsidR="0071294F" w:rsidRPr="00920F95">
        <w:t xml:space="preserve">of </w:t>
      </w:r>
      <w:r w:rsidR="0071294F" w:rsidRPr="00920F95">
        <w:t xml:space="preserve">them. All of them from 11J. </w:t>
      </w:r>
      <w:r w:rsidR="0071294F" w:rsidRPr="00920F95">
        <w:rPr>
          <w:b/>
        </w:rPr>
        <w:t>20 are already convicted with an average sentence of 7 years of deprivation of liberty</w:t>
      </w:r>
      <w:r w:rsidR="0071294F" w:rsidRPr="00920F95">
        <w:t>.</w:t>
      </w:r>
    </w:p>
    <w:p w:rsidR="001A0D70" w:rsidRDefault="0071294F">
      <w:pPr>
        <w:pStyle w:val="Listasimple"/>
        <w:rPr>
          <w:b/>
          <w:bCs/>
        </w:rPr>
      </w:pPr>
      <w:r w:rsidRPr="00920F95">
        <w:rPr>
          <w:b/>
          <w:bCs/>
        </w:rPr>
        <w:t xml:space="preserve">2 girls and 14 boys, </w:t>
      </w:r>
      <w:r w:rsidR="005237E4" w:rsidRPr="00920F95">
        <w:rPr>
          <w:b/>
          <w:bCs/>
        </w:rPr>
        <w:t xml:space="preserve">43% </w:t>
      </w:r>
      <w:r w:rsidRPr="00920F95">
        <w:rPr>
          <w:b/>
          <w:bCs/>
        </w:rPr>
        <w:t>of the minors verified by PD, have been charged with Sedition.</w:t>
      </w:r>
    </w:p>
    <w:p w:rsidR="001A0D70" w:rsidRDefault="0071294F">
      <w:pPr>
        <w:pStyle w:val="Listasimple"/>
        <w:rPr>
          <w:b/>
          <w:bCs/>
        </w:rPr>
      </w:pPr>
      <w:r w:rsidRPr="00920F95">
        <w:rPr>
          <w:b/>
          <w:bCs/>
        </w:rPr>
        <w:t>169 protesters, including these minors, have been prosecuted for Sedition.</w:t>
      </w:r>
    </w:p>
    <w:p w:rsidR="001A0D70" w:rsidRDefault="0071294F">
      <w:pPr>
        <w:pStyle w:val="Listasimple"/>
        <w:rPr>
          <w:b/>
          <w:bCs/>
        </w:rPr>
      </w:pPr>
      <w:r w:rsidRPr="00920F95">
        <w:rPr>
          <w:b/>
          <w:bCs/>
        </w:rPr>
        <w:t>652 prisoners have already been sentenced, 259 of them with sentences of more than 10 years.</w:t>
      </w:r>
    </w:p>
    <w:p w:rsidR="001A0D70" w:rsidRDefault="0071294F">
      <w:pPr>
        <w:pStyle w:val="Listasimple"/>
        <w:rPr>
          <w:b/>
          <w:bCs/>
        </w:rPr>
      </w:pPr>
      <w:r w:rsidRPr="00920F95">
        <w:rPr>
          <w:b/>
          <w:bCs/>
        </w:rPr>
        <w:t>At least 133 women are political prisoners of the Cuban regime.</w:t>
      </w:r>
    </w:p>
    <w:p w:rsidR="001A0D70" w:rsidRDefault="0071294F">
      <w:pPr>
        <w:pStyle w:val="ListParagraph"/>
        <w:rPr>
          <w:lang w:val="es-ES_tradnl"/>
        </w:rPr>
      </w:pPr>
      <w:r w:rsidRPr="00920F95">
        <w:rPr>
          <w:lang w:val="es-ES_tradnl"/>
        </w:rPr>
        <w:t>Entire families and thei</w:t>
      </w:r>
      <w:r w:rsidRPr="00920F95">
        <w:rPr>
          <w:lang w:val="es-ES_tradnl"/>
        </w:rPr>
        <w:t>r children, some of them minors and many others teenagers up to 21 years of age, were imprisoned.</w:t>
      </w:r>
    </w:p>
    <w:p w:rsidR="001A0D70" w:rsidRDefault="0071294F">
      <w:pPr>
        <w:pStyle w:val="ListParagraph"/>
        <w:rPr>
          <w:lang w:val="es-ES_tradnl"/>
        </w:rPr>
      </w:pPr>
      <w:r w:rsidRPr="00920F95">
        <w:rPr>
          <w:lang w:val="es-ES_tradnl"/>
        </w:rPr>
        <w:t>The latest study on this situation, focused on the treatment of prisoners, and presented to the Committee Against Torture on March 28, 2022 by Prisoners Defen</w:t>
      </w:r>
      <w:r w:rsidRPr="00920F95">
        <w:rPr>
          <w:lang w:val="es-ES_tradnl"/>
        </w:rPr>
        <w:t>ders, found that among 101 cases studied (a random base of 87 cases</w:t>
      </w:r>
      <w:r w:rsidR="00136D97" w:rsidRPr="00920F95">
        <w:rPr>
          <w:lang w:val="es-ES_tradnl"/>
        </w:rPr>
        <w:t xml:space="preserve">, </w:t>
      </w:r>
      <w:r w:rsidRPr="00920F95">
        <w:rPr>
          <w:lang w:val="es-ES_tradnl"/>
        </w:rPr>
        <w:t xml:space="preserve">and 14 others studied on an ad hoc basis) there were minors and adolescents who were suffering mistreatment, cruel treatment and torture. </w:t>
      </w:r>
      <w:r w:rsidRPr="00920F95">
        <w:rPr>
          <w:rStyle w:val="FootnoteReference"/>
          <w:lang w:val="es-ES_tradnl"/>
        </w:rPr>
        <w:footnoteReference w:id="5"/>
      </w:r>
    </w:p>
    <w:p w:rsidR="001A0D70" w:rsidRDefault="0071294F">
      <w:pPr>
        <w:pStyle w:val="ListParagraph"/>
        <w:rPr>
          <w:lang w:val="es-ES_tradnl"/>
        </w:rPr>
      </w:pPr>
      <w:r w:rsidRPr="00920F95">
        <w:rPr>
          <w:lang w:val="es-ES_tradnl"/>
        </w:rPr>
        <w:t xml:space="preserve">The data on this random basis of 89 cases were </w:t>
      </w:r>
      <w:r w:rsidRPr="00920F95">
        <w:rPr>
          <w:lang w:val="es-ES_tradnl"/>
        </w:rPr>
        <w:t>as follows (excerpt from the complaint):</w:t>
      </w:r>
    </w:p>
    <w:p w:rsidR="001A0D70" w:rsidRDefault="0071294F">
      <w:pPr>
        <w:pStyle w:val="ListParagraph"/>
        <w:rPr>
          <w:lang w:val="es-ES_tradnl"/>
        </w:rPr>
      </w:pPr>
      <w:r w:rsidRPr="00920F95">
        <w:rPr>
          <w:lang w:val="es-ES_tradnl"/>
        </w:rPr>
        <w:t>"...</w:t>
      </w:r>
    </w:p>
    <w:p w:rsidR="001A0D70" w:rsidRDefault="0071294F">
      <w:pPr>
        <w:pStyle w:val="ListParagraph"/>
        <w:rPr>
          <w:i/>
          <w:iCs/>
          <w:lang w:val="es-ES_tradnl"/>
        </w:rPr>
      </w:pPr>
      <w:r w:rsidRPr="00920F95">
        <w:rPr>
          <w:i/>
          <w:iCs/>
          <w:lang w:val="es-ES_tradnl"/>
        </w:rPr>
        <w:t xml:space="preserve">Among the 87 cases for which the complainants have filled in the tabulated form, </w:t>
      </w:r>
      <w:r w:rsidRPr="00920F95">
        <w:rPr>
          <w:b/>
          <w:bCs/>
          <w:i/>
          <w:iCs/>
          <w:lang w:val="es-ES_tradnl"/>
        </w:rPr>
        <w:t>100% have suffered torture and mistreatment mechanisms</w:t>
      </w:r>
      <w:r w:rsidRPr="00920F95">
        <w:rPr>
          <w:i/>
          <w:iCs/>
          <w:lang w:val="es-ES_tradnl"/>
        </w:rPr>
        <w:t>, with the attached table showing the list of those who have suffered the m</w:t>
      </w:r>
      <w:r w:rsidRPr="00920F95">
        <w:rPr>
          <w:i/>
          <w:iCs/>
          <w:lang w:val="es-ES_tradnl"/>
        </w:rPr>
        <w:t>ost types of torture:</w:t>
      </w:r>
    </w:p>
    <w:tbl>
      <w:tblPr>
        <w:tblW w:w="9355" w:type="dxa"/>
        <w:tblInd w:w="279" w:type="dxa"/>
        <w:tblLayout w:type="fixed"/>
        <w:tblCellMar>
          <w:left w:w="40" w:type="dxa"/>
          <w:right w:w="40" w:type="dxa"/>
        </w:tblCellMar>
        <w:tblLook w:val="04A0" w:firstRow="1" w:lastRow="0" w:firstColumn="1" w:lastColumn="0" w:noHBand="0" w:noVBand="1"/>
      </w:tblPr>
      <w:tblGrid>
        <w:gridCol w:w="3685"/>
        <w:gridCol w:w="3686"/>
        <w:gridCol w:w="1984"/>
      </w:tblGrid>
      <w:tr w:rsidR="0049754E" w:rsidRPr="00920F95" w:rsidTr="002770FD">
        <w:trPr>
          <w:trHeight w:val="690"/>
        </w:trPr>
        <w:tc>
          <w:tcPr>
            <w:tcW w:w="3685" w:type="dxa"/>
            <w:tcBorders>
              <w:top w:val="single" w:sz="4" w:space="0" w:color="FFFFFF" w:themeColor="background1"/>
              <w:left w:val="single" w:sz="4" w:space="0" w:color="95B3D7"/>
              <w:bottom w:val="single" w:sz="4" w:space="0" w:color="95B3D7"/>
              <w:right w:val="single" w:sz="4" w:space="0" w:color="FFFFFF" w:themeColor="background1"/>
            </w:tcBorders>
            <w:shd w:val="clear" w:color="000000" w:fill="00416B"/>
            <w:noWrap/>
            <w:vAlign w:val="center"/>
            <w:hideMark/>
          </w:tcPr>
          <w:p w:rsidR="001A0D70" w:rsidRDefault="0071294F">
            <w:pPr>
              <w:spacing w:line="240" w:lineRule="auto"/>
              <w:ind w:right="-87"/>
              <w:rPr>
                <w:rFonts w:ascii="Barlow" w:eastAsia="Times New Roman" w:hAnsi="Barlow" w:cs="Times New Roman"/>
                <w:b/>
                <w:bCs/>
                <w:i/>
                <w:iCs/>
                <w:color w:val="FFFFFF"/>
                <w:sz w:val="22"/>
                <w:lang w:val="es-ES_tradnl" w:eastAsia="es-ES_tradnl"/>
              </w:rPr>
            </w:pPr>
            <w:r w:rsidRPr="00920F95">
              <w:rPr>
                <w:rFonts w:ascii="Barlow" w:eastAsia="Times New Roman" w:hAnsi="Barlow" w:cs="Times New Roman"/>
                <w:b/>
                <w:bCs/>
                <w:i/>
                <w:iCs/>
                <w:color w:val="FFFFFF"/>
                <w:sz w:val="22"/>
                <w:lang w:val="es-ES_tradnl" w:eastAsia="es-ES_tradnl"/>
              </w:rPr>
              <w:t>POLITICAL PRISONER</w:t>
            </w:r>
          </w:p>
          <w:p w:rsidR="001A0D70" w:rsidRDefault="0071294F">
            <w:pPr>
              <w:spacing w:line="240" w:lineRule="auto"/>
              <w:ind w:right="-87"/>
              <w:rPr>
                <w:rFonts w:ascii="Barlow" w:eastAsia="Times New Roman" w:hAnsi="Barlow" w:cs="Times New Roman"/>
                <w:b/>
                <w:bCs/>
                <w:i/>
                <w:iCs/>
                <w:color w:val="FFFFFF"/>
                <w:sz w:val="22"/>
                <w:lang w:val="es-ES_tradnl" w:eastAsia="es-ES_tradnl"/>
              </w:rPr>
            </w:pPr>
            <w:r w:rsidRPr="00920F95">
              <w:rPr>
                <w:rFonts w:ascii="Barlow" w:eastAsia="Times New Roman" w:hAnsi="Barlow" w:cs="Times New Roman"/>
                <w:b/>
                <w:bCs/>
                <w:i/>
                <w:iCs/>
                <w:color w:val="FFFFFF"/>
                <w:sz w:val="16"/>
                <w:szCs w:val="16"/>
                <w:lang w:val="es-ES_tradnl" w:eastAsia="es-ES_tradnl"/>
              </w:rPr>
              <w:t>(on the list of 87 cases per random sample)</w:t>
            </w:r>
          </w:p>
        </w:tc>
        <w:tc>
          <w:tcPr>
            <w:tcW w:w="3686" w:type="dxa"/>
            <w:tcBorders>
              <w:top w:val="single" w:sz="4" w:space="0" w:color="FFFFFF" w:themeColor="background1"/>
              <w:left w:val="single" w:sz="4" w:space="0" w:color="FFFFFF" w:themeColor="background1"/>
              <w:bottom w:val="single" w:sz="4" w:space="0" w:color="95B3D7"/>
              <w:right w:val="single" w:sz="4" w:space="0" w:color="FFFFFF" w:themeColor="background1"/>
            </w:tcBorders>
            <w:shd w:val="clear" w:color="000000" w:fill="00416B"/>
            <w:vAlign w:val="center"/>
          </w:tcPr>
          <w:p w:rsidR="001A0D70" w:rsidRDefault="0071294F">
            <w:pPr>
              <w:spacing w:line="240" w:lineRule="auto"/>
              <w:ind w:left="-67" w:right="-70"/>
              <w:jc w:val="center"/>
              <w:rPr>
                <w:rFonts w:ascii="Barlow" w:eastAsia="Times New Roman" w:hAnsi="Barlow" w:cs="Times New Roman"/>
                <w:b/>
                <w:bCs/>
                <w:i/>
                <w:iCs/>
                <w:color w:val="FFFFFF"/>
                <w:sz w:val="22"/>
                <w:lang w:val="es-ES_tradnl" w:eastAsia="es-ES_tradnl"/>
              </w:rPr>
            </w:pPr>
            <w:r w:rsidRPr="00920F95">
              <w:rPr>
                <w:rFonts w:ascii="Barlow" w:eastAsia="Times New Roman" w:hAnsi="Barlow" w:cs="Times New Roman"/>
                <w:b/>
                <w:bCs/>
                <w:i/>
                <w:iCs/>
                <w:color w:val="FFFFFF"/>
                <w:sz w:val="22"/>
                <w:lang w:val="es-ES_tradnl" w:eastAsia="es-ES_tradnl"/>
              </w:rPr>
              <w:t>AGE</w:t>
            </w:r>
          </w:p>
        </w:tc>
        <w:tc>
          <w:tcPr>
            <w:tcW w:w="1984" w:type="dxa"/>
            <w:tcBorders>
              <w:top w:val="single" w:sz="4" w:space="0" w:color="FFFFFF" w:themeColor="background1"/>
              <w:left w:val="single" w:sz="4" w:space="0" w:color="FFFFFF" w:themeColor="background1"/>
              <w:bottom w:val="single" w:sz="4" w:space="0" w:color="95B3D7"/>
              <w:right w:val="single" w:sz="4" w:space="0" w:color="95B3D7"/>
            </w:tcBorders>
            <w:shd w:val="clear" w:color="000000" w:fill="00416B"/>
            <w:vAlign w:val="center"/>
            <w:hideMark/>
          </w:tcPr>
          <w:p w:rsidR="001A0D70" w:rsidRDefault="0071294F">
            <w:pPr>
              <w:spacing w:line="240" w:lineRule="auto"/>
              <w:ind w:left="-74"/>
              <w:jc w:val="center"/>
              <w:rPr>
                <w:rFonts w:ascii="Barlow" w:eastAsia="Times New Roman" w:hAnsi="Barlow" w:cs="Times New Roman"/>
                <w:b/>
                <w:bCs/>
                <w:i/>
                <w:iCs/>
                <w:color w:val="FFFFFF"/>
                <w:sz w:val="22"/>
                <w:lang w:val="es-ES_tradnl" w:eastAsia="es-ES_tradnl"/>
              </w:rPr>
            </w:pPr>
            <w:r w:rsidRPr="00920F95">
              <w:rPr>
                <w:rFonts w:ascii="Barlow" w:eastAsia="Times New Roman" w:hAnsi="Barlow" w:cs="Times New Roman"/>
                <w:b/>
                <w:bCs/>
                <w:i/>
                <w:iCs/>
                <w:color w:val="FFFFFF"/>
                <w:sz w:val="22"/>
                <w:lang w:val="es-ES_tradnl" w:eastAsia="es-ES_tradnl"/>
              </w:rPr>
              <w:t>TYPES OF DOCUMENTED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Jonathan Torres Farrat</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C00000"/>
                <w:sz w:val="20"/>
                <w:szCs w:val="20"/>
                <w:lang w:val="es-ES_tradnl" w:eastAsia="es-ES_tradnl"/>
              </w:rPr>
              <w:t>17 years old (under age at time of arrest)</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15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Iván Hernández Troya</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26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15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Diosdeny Santana Madera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37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14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Juan Enrique Pérez Sánchez</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41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14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Lazaro Yuri Valle Roca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60 years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14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Lizandra Góngora Espinosa</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36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14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Alayn Toledano Valiente</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49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13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Andy Dunier García Lorenzo</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24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13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Dixán Gainza Moré</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36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13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José Daniel Ferrer García</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51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13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Julián Manuel Mazola Beltrán</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C00000"/>
                <w:sz w:val="20"/>
                <w:szCs w:val="20"/>
                <w:lang w:val="es-ES_tradnl" w:eastAsia="es-ES_tradnl"/>
              </w:rPr>
              <w:t>22 years old (23/08/99, arrested at 21)</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13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Luis Mario Niedas Hernández</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32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13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Yadir Ayala Ibañez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32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13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Yunior Consuegra Sotolongo</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24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13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Bradys Barreras González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45 years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12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Maikel Puig Bergolla</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41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12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Miguel Enrique Girón Velázquez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25 years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12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Adrián Miguel Góngora Santiesteban</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32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11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Enrique Mustelier Sosa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39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11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Jorge Martín Perdomo</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39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11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Marcos Antonio Alfonso Breto</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C00000"/>
                <w:sz w:val="20"/>
                <w:szCs w:val="20"/>
                <w:lang w:val="es-ES_tradnl" w:eastAsia="es-ES_tradnl"/>
              </w:rPr>
              <w:t>20 years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11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Yosvany Rosell García Caso</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33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11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Ángel Jesús Véliz Marcano</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27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10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Brusnelvis Adrian Cabrera Gutierrez</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C00000"/>
                <w:sz w:val="20"/>
                <w:szCs w:val="20"/>
                <w:lang w:val="es-ES_tradnl" w:eastAsia="es-ES_tradnl"/>
              </w:rPr>
              <w:t>21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10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Edelmer Góngora Morales</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38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10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Lázara Karenia González Fernández</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29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10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Nadir Martín Perdomo</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37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10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Orelvys Cabrera Sotolongo</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37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10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Ángel Santiesteban Prats</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55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9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Aníbal Yasiel Palau Jacinto</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26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9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Kevin Damián Frómeta Castro</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C00000"/>
                <w:sz w:val="20"/>
                <w:szCs w:val="20"/>
                <w:lang w:val="es-ES_tradnl" w:eastAsia="es-ES_tradnl"/>
              </w:rPr>
              <w:t>20 years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9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Luis Manuel Otero Alcántara</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34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9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Luis Miguel Valls Pérez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27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9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Magdelys Curbelo Anglés</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22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9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Roberto Perez Fonseca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39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9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William Manuel Leyva Pupo</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C00000"/>
                <w:sz w:val="20"/>
                <w:szCs w:val="20"/>
                <w:lang w:val="es-ES_tradnl" w:eastAsia="es-ES_tradnl"/>
              </w:rPr>
              <w:t>21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9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Brandon David Becerra Curbelo</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C00000"/>
                <w:sz w:val="20"/>
                <w:szCs w:val="20"/>
                <w:lang w:val="es-ES_tradnl" w:eastAsia="es-ES_tradnl"/>
              </w:rPr>
              <w:t xml:space="preserve">18 years old (07/11/03, arrested </w:t>
            </w:r>
            <w:r w:rsidR="00136D97" w:rsidRPr="00920F95">
              <w:rPr>
                <w:rFonts w:ascii="Barlow" w:eastAsia="Times New Roman" w:hAnsi="Barlow" w:cs="Times New Roman"/>
                <w:b/>
                <w:bCs/>
                <w:i/>
                <w:iCs/>
                <w:color w:val="C00000"/>
                <w:sz w:val="20"/>
                <w:szCs w:val="20"/>
                <w:lang w:val="es-ES_tradnl" w:eastAsia="es-ES_tradnl"/>
              </w:rPr>
              <w:t>at 17</w:t>
            </w:r>
            <w:r w:rsidRPr="00920F95">
              <w:rPr>
                <w:rFonts w:ascii="Barlow" w:eastAsia="Times New Roman" w:hAnsi="Barlow" w:cs="Times New Roman"/>
                <w:b/>
                <w:bCs/>
                <w:i/>
                <w:iCs/>
                <w:color w:val="C00000"/>
                <w:sz w:val="20"/>
                <w:szCs w:val="20"/>
                <w:lang w:val="es-ES_tradnl" w:eastAsia="es-ES_tradnl"/>
              </w:rPr>
              <w:t>)</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8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Daniel Joel Cardenas Diaz</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36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8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Demis Valdés Sarduy</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41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8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Liván Hernández Lago</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47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8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Noel Martínez Tápanez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33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8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Samuel Pupo Martínez</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47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8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Víctor Alejandro Painceira Rodríguez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27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8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Yeremin Salcine Jane</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31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8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Yurién Rogelio Méndez Herrera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28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8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Carlos Alberto Hernández Pérez</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23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7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Cruz García Domínguez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59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7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Jesús Yoel Díaz Hernández</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48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7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Michael Gerardo Carey Abadin</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C00000"/>
                <w:sz w:val="20"/>
                <w:szCs w:val="20"/>
                <w:lang w:val="es-ES_tradnl" w:eastAsia="es-ES_tradnl"/>
              </w:rPr>
              <w:t>19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7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Yasmany Porra Perez</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36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7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Yunaiky de la Caridad Linares Rodríguez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24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7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Armando Guerra Perez</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49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6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José Miguel Gómez Mondeja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25 years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6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Karen Vázquez Pérez</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41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6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Leoalys de la Caridad Valera Vázquez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C00000"/>
                <w:sz w:val="20"/>
                <w:szCs w:val="20"/>
                <w:lang w:val="es-ES_tradnl" w:eastAsia="es-ES_tradnl"/>
              </w:rPr>
              <w:t>20 years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6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 xml:space="preserve">Lisdany </w:t>
            </w:r>
            <w:r w:rsidRPr="00920F95">
              <w:rPr>
                <w:rFonts w:ascii="Barlow" w:eastAsia="Times New Roman" w:hAnsi="Barlow" w:cs="Times New Roman"/>
                <w:b/>
                <w:bCs/>
                <w:i/>
                <w:iCs/>
                <w:color w:val="000000"/>
                <w:sz w:val="20"/>
                <w:szCs w:val="20"/>
                <w:lang w:val="es-ES_tradnl" w:eastAsia="es-ES_tradnl"/>
              </w:rPr>
              <w:t>Rodríguez Isaac</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23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6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Lisdiany Rodriguez Isaac</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23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6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Maikel Rodriguez Del Campo</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34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6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Oriandy Oviedo Acosta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41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6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Alexander Mario Fábregas Milanés</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32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John Luis Machado Marrero</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C00000"/>
                <w:sz w:val="20"/>
                <w:szCs w:val="20"/>
                <w:lang w:val="es-ES_tradnl" w:eastAsia="es-ES_tradnl"/>
              </w:rPr>
              <w:t>20 years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José Alejandro Rodríguez Gelin</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22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Leonardo Manuel Fernández Otaño</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30 years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Liván Hernández Sosa</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31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Yoan de la Cruz Cruz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26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Yoel David Ochoa Álvarez</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C00000"/>
                <w:sz w:val="20"/>
                <w:szCs w:val="20"/>
                <w:lang w:val="es-ES_tradnl" w:eastAsia="es-ES_tradnl"/>
              </w:rPr>
              <w:t>21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Yunior Luis Pino Pérez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37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Daniela Cecilia Rojo Varona</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26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Dariel Cruz García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C00000"/>
                <w:sz w:val="20"/>
                <w:szCs w:val="20"/>
                <w:lang w:val="es-ES_tradnl" w:eastAsia="es-ES_tradnl"/>
              </w:rPr>
              <w:t>20 years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Esmérido Galván Santiesteban</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34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Leonardo Luis Rivera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39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Maikel Martínez Sirey</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44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Manuel Díaz Rodríguez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59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Miguel Diaz Sosa</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48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Pedro Albert Sánchez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65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Camila Acosta Rodríguez</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28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Eddy Gutiérrez Alonso</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24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Fidel García Hernández</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39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Ariel Perez Montesino</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48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Luis Frómeta Compte</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59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Randy Arteaga Rivera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32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Yosvani Daniel Ríos Cervantes</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40 years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Liuvel Mendoza Hernández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40 years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Osdany Antonio Ricardo Aguilar</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29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 types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Javier Delgado Torna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54 years old</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 type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Mario Josué Prieto Ricardo</w:t>
            </w:r>
          </w:p>
        </w:tc>
        <w:tc>
          <w:tcPr>
            <w:tcW w:w="3686" w:type="dxa"/>
            <w:tcBorders>
              <w:top w:val="single" w:sz="4" w:space="0" w:color="95B3D7"/>
              <w:left w:val="single" w:sz="4" w:space="0" w:color="95B3D7"/>
              <w:bottom w:val="single" w:sz="4" w:space="0" w:color="95B3D7"/>
              <w:right w:val="single" w:sz="4" w:space="0" w:color="95B3D7"/>
            </w:tcBorders>
          </w:tcPr>
          <w:p w:rsidR="001A0D70" w:rsidRDefault="0071294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27 years old</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rsidR="001A0D70" w:rsidRDefault="0071294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 type of torture</w:t>
            </w:r>
          </w:p>
        </w:tc>
      </w:tr>
      <w:tr w:rsidR="0049754E" w:rsidRPr="00920F95"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DCE6F1"/>
            <w:noWrap/>
            <w:vAlign w:val="center"/>
          </w:tcPr>
          <w:p w:rsidR="001A0D70" w:rsidRDefault="0071294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Yoirdan Revolta Leyva</w:t>
            </w:r>
          </w:p>
        </w:tc>
        <w:tc>
          <w:tcPr>
            <w:tcW w:w="3686" w:type="dxa"/>
            <w:tcBorders>
              <w:top w:val="single" w:sz="4" w:space="0" w:color="95B3D7"/>
              <w:left w:val="single" w:sz="4" w:space="0" w:color="95B3D7"/>
              <w:bottom w:val="single" w:sz="4" w:space="0" w:color="95B3D7"/>
              <w:right w:val="single" w:sz="4" w:space="0" w:color="95B3D7"/>
            </w:tcBorders>
            <w:shd w:val="clear" w:color="auto" w:fill="DCE6F1"/>
          </w:tcPr>
          <w:p w:rsidR="001A0D70" w:rsidRDefault="0071294F">
            <w:pPr>
              <w:spacing w:line="240" w:lineRule="auto"/>
              <w:ind w:right="-87"/>
              <w:jc w:val="center"/>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C00000"/>
                <w:sz w:val="20"/>
                <w:szCs w:val="20"/>
                <w:lang w:val="es-ES_tradnl" w:eastAsia="es-ES_tradnl"/>
              </w:rPr>
              <w:t>22 years old (11/21/99, arrested at 21)</w:t>
            </w:r>
          </w:p>
        </w:tc>
        <w:tc>
          <w:tcPr>
            <w:tcW w:w="1984" w:type="dxa"/>
            <w:tcBorders>
              <w:top w:val="single" w:sz="4" w:space="0" w:color="95B3D7"/>
              <w:left w:val="single" w:sz="4" w:space="0" w:color="95B3D7"/>
              <w:bottom w:val="single" w:sz="4" w:space="0" w:color="95B3D7"/>
              <w:right w:val="single" w:sz="4" w:space="0" w:color="95B3D7"/>
            </w:tcBorders>
            <w:shd w:val="clear" w:color="auto" w:fill="DCE6F1"/>
            <w:noWrap/>
            <w:vAlign w:val="center"/>
          </w:tcPr>
          <w:p w:rsidR="001A0D70" w:rsidRDefault="0071294F">
            <w:pPr>
              <w:spacing w:line="240" w:lineRule="auto"/>
              <w:ind w:left="-39"/>
              <w:jc w:val="center"/>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 type of torture</w:t>
            </w:r>
          </w:p>
        </w:tc>
      </w:tr>
    </w:tbl>
    <w:p w:rsidR="0049754E" w:rsidRPr="00920F95" w:rsidRDefault="0049754E" w:rsidP="0049754E">
      <w:pPr>
        <w:pStyle w:val="ListParagraph"/>
        <w:rPr>
          <w:i/>
          <w:iCs/>
          <w:sz w:val="12"/>
          <w:szCs w:val="12"/>
          <w:lang w:val="es-ES_tradnl"/>
        </w:rPr>
      </w:pPr>
    </w:p>
    <w:p w:rsidR="001A0D70" w:rsidRDefault="0071294F">
      <w:pPr>
        <w:pStyle w:val="ListParagraph"/>
        <w:rPr>
          <w:rFonts w:ascii="Barlow SemiBold" w:hAnsi="Barlow SemiBold"/>
          <w:b/>
          <w:i/>
          <w:color w:val="00416B"/>
          <w:lang w:val="es-ES_tradnl"/>
        </w:rPr>
      </w:pPr>
      <w:r w:rsidRPr="0093607C">
        <w:rPr>
          <w:rFonts w:ascii="Barlow SemiBold" w:hAnsi="Barlow SemiBold"/>
          <w:b/>
          <w:i/>
          <w:color w:val="00416B"/>
          <w:lang w:val="es-ES_tradnl"/>
        </w:rPr>
        <w:t>MINORS ARE BEING TORTURED, JUST AS MUCH OR MORE THAN THE REST</w:t>
      </w:r>
    </w:p>
    <w:p w:rsidR="001A0D70" w:rsidRDefault="0071294F">
      <w:pPr>
        <w:pStyle w:val="ListParagraph"/>
        <w:rPr>
          <w:i/>
          <w:iCs/>
          <w:lang w:val="es-ES_tradnl"/>
        </w:rPr>
      </w:pPr>
      <w:r w:rsidRPr="00920F95">
        <w:rPr>
          <w:b/>
          <w:bCs/>
          <w:i/>
          <w:iCs/>
          <w:lang w:val="es-ES_tradnl"/>
        </w:rPr>
        <w:t>Of the 101 victims of torture and ill-treatment studied, 3 were minors at the time of arrest (Jonathan Torres Farrat, Brandon David Becerra Curbelo and Rowland de Jesús Castillo Castro), and 14 were 21 years of age or younger at the time of arrest,</w:t>
      </w:r>
    </w:p>
    <w:p w:rsidR="001A0D70" w:rsidRDefault="0071294F">
      <w:pPr>
        <w:pStyle w:val="ListParagraph"/>
        <w:rPr>
          <w:i/>
          <w:iCs/>
          <w:lang w:val="es-ES_tradnl"/>
        </w:rPr>
      </w:pPr>
      <w:r w:rsidRPr="00920F95">
        <w:rPr>
          <w:i/>
          <w:iCs/>
          <w:lang w:val="es-ES_tradnl"/>
        </w:rPr>
        <w:t>The</w:t>
      </w:r>
      <w:r w:rsidRPr="00920F95">
        <w:rPr>
          <w:b/>
          <w:bCs/>
          <w:i/>
          <w:iCs/>
          <w:lang w:val="es-ES_tradnl"/>
        </w:rPr>
        <w:t xml:space="preserve"> vic</w:t>
      </w:r>
      <w:r w:rsidRPr="00920F95">
        <w:rPr>
          <w:b/>
          <w:bCs/>
          <w:i/>
          <w:iCs/>
          <w:lang w:val="es-ES_tradnl"/>
        </w:rPr>
        <w:t>tim who accumulates the highest number of types of torture is precisely a 17-year-old minor, Jonathan Torres Farrat.</w:t>
      </w:r>
    </w:p>
    <w:p w:rsidR="001A0D70" w:rsidRDefault="0071294F">
      <w:pPr>
        <w:pStyle w:val="ListParagraph"/>
        <w:rPr>
          <w:lang w:val="es-ES_tradnl"/>
        </w:rPr>
      </w:pPr>
      <w:r w:rsidRPr="00920F95">
        <w:rPr>
          <w:lang w:val="es-ES_tradnl"/>
        </w:rPr>
        <w:t>..."</w:t>
      </w:r>
    </w:p>
    <w:p w:rsidR="001A0D70" w:rsidRDefault="0071294F">
      <w:pPr>
        <w:pStyle w:val="ListParagraph"/>
        <w:rPr>
          <w:lang w:val="es-ES_tradnl"/>
        </w:rPr>
      </w:pPr>
      <w:r w:rsidRPr="00920F95">
        <w:rPr>
          <w:lang w:val="es-ES_tradnl"/>
        </w:rPr>
        <w:t xml:space="preserve">In this report we make an exhaustive study of </w:t>
      </w:r>
      <w:r w:rsidRPr="00920F95">
        <w:rPr>
          <w:b/>
          <w:bCs/>
          <w:lang w:val="es-ES_tradnl"/>
        </w:rPr>
        <w:t>22 cases of minors</w:t>
      </w:r>
      <w:r w:rsidR="00136D97" w:rsidRPr="00920F95">
        <w:rPr>
          <w:b/>
          <w:bCs/>
          <w:lang w:val="es-ES_tradnl"/>
        </w:rPr>
        <w:t xml:space="preserve">, </w:t>
      </w:r>
      <w:r w:rsidRPr="00920F95">
        <w:rPr>
          <w:lang w:val="es-ES_tradnl"/>
        </w:rPr>
        <w:t xml:space="preserve">among the </w:t>
      </w:r>
      <w:r w:rsidR="0049278E">
        <w:rPr>
          <w:lang w:val="es-ES_tradnl"/>
        </w:rPr>
        <w:t xml:space="preserve">36 </w:t>
      </w:r>
      <w:r w:rsidRPr="00920F95">
        <w:rPr>
          <w:lang w:val="es-ES_tradnl"/>
        </w:rPr>
        <w:t xml:space="preserve">that we </w:t>
      </w:r>
      <w:r w:rsidR="0049278E">
        <w:rPr>
          <w:lang w:val="es-ES_tradnl"/>
        </w:rPr>
        <w:t>present here</w:t>
      </w:r>
      <w:r w:rsidRPr="00920F95">
        <w:rPr>
          <w:lang w:val="es-ES_tradnl"/>
        </w:rPr>
        <w:t>, on which we have been able to car</w:t>
      </w:r>
      <w:r w:rsidRPr="00920F95">
        <w:rPr>
          <w:lang w:val="es-ES_tradnl"/>
        </w:rPr>
        <w:t xml:space="preserve">ry out an exhaustive legal analysis in a short period of time, from April 8 to April 15, 2022, leaving many of the cases that we have listed unstudied in detail due to lack of time. We understand, however, that the Committee could deduce that the </w:t>
      </w:r>
      <w:r w:rsidR="00136D97" w:rsidRPr="00920F95">
        <w:rPr>
          <w:lang w:val="es-ES_tradnl"/>
        </w:rPr>
        <w:t>remaining cases are similar to those presented and denote a systematic pattern of violation of the Convention on the Rights of the Child, both for the criminal treatment and for the torture to which they have been subjected.</w:t>
      </w:r>
    </w:p>
    <w:p w:rsidR="003862AA" w:rsidRDefault="003862AA">
      <w:pPr>
        <w:spacing w:after="200"/>
        <w:rPr>
          <w:rFonts w:ascii="Barlow Black" w:hAnsi="Barlow Black"/>
          <w:color w:val="00416B"/>
          <w:sz w:val="24"/>
          <w:szCs w:val="24"/>
          <w:lang w:val="es-ES_tradnl"/>
        </w:rPr>
      </w:pPr>
      <w:r>
        <w:br w:type="page"/>
      </w:r>
    </w:p>
    <w:p w:rsidR="001A0D70" w:rsidRDefault="0071294F">
      <w:pPr>
        <w:pStyle w:val="Heading1"/>
      </w:pPr>
      <w:bookmarkStart w:id="33" w:name="_Toc100959076"/>
      <w:r w:rsidRPr="003F413A">
        <w:t>LIST AND STUDY OF 22 MINORS WITH CRIMI</w:t>
      </w:r>
      <w:r w:rsidRPr="003F413A">
        <w:t>NAL PROCEEDINGS</w:t>
      </w:r>
      <w:bookmarkEnd w:id="33"/>
    </w:p>
    <w:p w:rsidR="001A0D70" w:rsidRDefault="0071294F">
      <w:pPr>
        <w:pStyle w:val="Heading2"/>
      </w:pPr>
      <w:bookmarkStart w:id="34" w:name="_Toc100955455"/>
      <w:bookmarkStart w:id="35" w:name="_Toc100959077"/>
      <w:r w:rsidRPr="0093607C">
        <w:rPr>
          <w:caps w:val="0"/>
        </w:rPr>
        <w:t>Ayan Idalberto Jover Cardoza</w:t>
      </w:r>
      <w:bookmarkEnd w:id="34"/>
      <w:bookmarkEnd w:id="35"/>
    </w:p>
    <w:p w:rsidR="001A0D70" w:rsidRDefault="0071294F">
      <w:pPr>
        <w:pStyle w:val="ListParagraph"/>
        <w:rPr>
          <w:lang w:val="es-ES_tradnl"/>
        </w:rPr>
      </w:pPr>
      <w:r w:rsidRPr="003F413A">
        <w:rPr>
          <w:lang w:val="es-ES_tradnl"/>
        </w:rPr>
        <w:t>Cuban citizen, with identity card number 04022378247, born on February 23, 2004,</w:t>
      </w:r>
      <w:r w:rsidRPr="003F413A">
        <w:rPr>
          <w:lang w:val="es-ES_tradnl"/>
        </w:rPr>
        <w:br/>
      </w:r>
      <w:r w:rsidRPr="003F413A">
        <w:rPr>
          <w:b/>
          <w:lang w:val="es-ES_tradnl"/>
        </w:rPr>
        <w:t xml:space="preserve">minor at the time of arrest, aged </w:t>
      </w:r>
      <w:r w:rsidRPr="003F413A">
        <w:rPr>
          <w:lang w:val="es-ES_tradnl"/>
        </w:rPr>
        <w:t>17, with legal domicile at Paz street, number 11, between Sol and Luz streets, Luz district, mun</w:t>
      </w:r>
      <w:r w:rsidRPr="003F413A">
        <w:rPr>
          <w:lang w:val="es-ES_tradnl"/>
        </w:rPr>
        <w:t xml:space="preserve">icipality and province of </w:t>
      </w:r>
      <w:r w:rsidR="00053EFC" w:rsidRPr="00053EFC">
        <w:rPr>
          <w:lang w:val="es-ES_tradnl"/>
        </w:rPr>
        <w:t>Holguín</w:t>
      </w:r>
      <w:r w:rsidRPr="00053EFC">
        <w:rPr>
          <w:lang w:val="es-ES_tradnl"/>
        </w:rPr>
        <w:t>.</w:t>
      </w:r>
      <w:r w:rsidRPr="003F413A">
        <w:rPr>
          <w:lang w:val="es-ES_tradnl"/>
        </w:rPr>
        <w:t xml:space="preserve"> He has no criminal record. He is a student of FORMATUR of the Polytechnic of the municipality of Rafael Freyre, specializing in food processing. He did not belong to any opposition party or movement at the time of his arrest, being a minor who took to the</w:t>
      </w:r>
      <w:r w:rsidRPr="003F413A">
        <w:rPr>
          <w:lang w:val="es-ES_tradnl"/>
        </w:rPr>
        <w:t xml:space="preserve"> streets together with hundreds of people demonstrating publicly and exercising his rights.</w:t>
      </w:r>
    </w:p>
    <w:p w:rsidR="001A0D70" w:rsidRDefault="0071294F">
      <w:pPr>
        <w:pStyle w:val="ListParagraph"/>
        <w:rPr>
          <w:lang w:val="es-ES_tradnl"/>
        </w:rPr>
      </w:pPr>
      <w:r>
        <w:rPr>
          <w:lang w:val="es-ES_tradnl"/>
        </w:rPr>
        <w:t xml:space="preserve">Full legal study of the case in Annex I, accessible at: </w:t>
      </w:r>
      <w:hyperlink r:id="rId8" w:history="1">
        <w:r w:rsidRPr="00CB0132">
          <w:rPr>
            <w:rStyle w:val="Hyperlink"/>
            <w:lang w:val="es-ES_tradnl"/>
          </w:rPr>
          <w:t>https://docs.google.com</w:t>
        </w:r>
        <w:r w:rsidRPr="00CB0132">
          <w:rPr>
            <w:rStyle w:val="Hyperlink"/>
            <w:lang w:val="es-ES_tradnl"/>
          </w:rPr>
          <w:t>/document/d/1Dh2-KUOr_PV_3aSPYReLpWaF7BxTTS6P.</w:t>
        </w:r>
      </w:hyperlink>
    </w:p>
    <w:p w:rsidR="001A0D70" w:rsidRDefault="0071294F">
      <w:pPr>
        <w:pStyle w:val="Heading2"/>
      </w:pPr>
      <w:bookmarkStart w:id="36" w:name="_Toc100955456"/>
      <w:bookmarkStart w:id="37" w:name="_Toc100959078"/>
      <w:r w:rsidRPr="00647DDD">
        <w:t>Osbel David Núñez Frómeta</w:t>
      </w:r>
      <w:bookmarkEnd w:id="36"/>
      <w:bookmarkEnd w:id="37"/>
    </w:p>
    <w:p w:rsidR="001A0D70" w:rsidRDefault="0071294F">
      <w:pPr>
        <w:pStyle w:val="ListParagraph"/>
        <w:rPr>
          <w:lang w:val="es-ES_tradnl"/>
        </w:rPr>
      </w:pPr>
      <w:r w:rsidRPr="00647DDD">
        <w:rPr>
          <w:lang w:val="es-ES_tradnl"/>
        </w:rPr>
        <w:t>Cuban citizen, with identity card number 03081169949, born August 11, 2003,</w:t>
      </w:r>
      <w:r w:rsidRPr="00647DDD">
        <w:rPr>
          <w:lang w:val="es-ES_tradnl"/>
        </w:rPr>
        <w:br/>
      </w:r>
      <w:r w:rsidRPr="00647DDD">
        <w:rPr>
          <w:b/>
          <w:lang w:val="es-ES_tradnl"/>
        </w:rPr>
        <w:t xml:space="preserve">minor at the time of arrest, aged </w:t>
      </w:r>
      <w:r w:rsidRPr="00647DDD">
        <w:rPr>
          <w:lang w:val="es-ES_tradnl"/>
        </w:rPr>
        <w:t>17 years old, with legal domicile at Avenida Spriu, #732, e/ Calle Minerv</w:t>
      </w:r>
      <w:r w:rsidRPr="00647DDD">
        <w:rPr>
          <w:lang w:val="es-ES_tradnl"/>
        </w:rPr>
        <w:t xml:space="preserve">a and Calle Cristina, Cárdenas, Matanzas. He has no criminal record. He did not belong to any opposition party or movement at the time of the arrest and was a minor who took to the streets along with hundreds of people demonstrating publicly for rights in </w:t>
      </w:r>
      <w:r w:rsidRPr="00647DDD">
        <w:rPr>
          <w:lang w:val="es-ES_tradnl"/>
        </w:rPr>
        <w:t>a spontaneous manner.</w:t>
      </w:r>
    </w:p>
    <w:p w:rsidR="001A0D70" w:rsidRDefault="0071294F">
      <w:pPr>
        <w:pStyle w:val="ListParagraph"/>
        <w:rPr>
          <w:lang w:val="es-ES_tradnl"/>
        </w:rPr>
      </w:pPr>
      <w:r w:rsidRPr="00647DDD">
        <w:rPr>
          <w:lang w:val="es-ES_tradnl"/>
        </w:rPr>
        <w:t>This minor has suffered from a serious psychiatric condition since childhood, organic-chemical, which causes him claustrophobia, depressions and has even had suicide attempts. This is reflected in medical certificates that have been p</w:t>
      </w:r>
      <w:r w:rsidRPr="00647DDD">
        <w:rPr>
          <w:lang w:val="es-ES_tradnl"/>
        </w:rPr>
        <w:t xml:space="preserve">resented since his arrest to the authorities, who have done nothing to </w:t>
      </w:r>
      <w:r w:rsidR="008C6916">
        <w:rPr>
          <w:lang w:val="es-ES_tradnl"/>
        </w:rPr>
        <w:t>change his criminal condition and precautionary measure</w:t>
      </w:r>
      <w:r w:rsidRPr="00647DDD">
        <w:rPr>
          <w:lang w:val="es-ES_tradnl"/>
        </w:rPr>
        <w:t>.</w:t>
      </w:r>
      <w:r w:rsidR="008C6916">
        <w:rPr>
          <w:lang w:val="es-ES_tradnl"/>
        </w:rPr>
        <w:t xml:space="preserve"> The cause of the minor's permanent ailments is due to a high fever of more than 41.5 degrees during a long period in his childhood, which caused dysfunctional brain damage. </w:t>
      </w:r>
      <w:r w:rsidRPr="00647DDD">
        <w:rPr>
          <w:lang w:val="es-ES_tradnl"/>
        </w:rPr>
        <w:t>He has had to be medicated every day since he was a child and the care he requires is enormous.</w:t>
      </w:r>
    </w:p>
    <w:p w:rsidR="001A0D70" w:rsidRDefault="0071294F">
      <w:pPr>
        <w:pStyle w:val="ListParagraph"/>
        <w:rPr>
          <w:lang w:val="es-ES_tradnl"/>
        </w:rPr>
      </w:pPr>
      <w:r>
        <w:rPr>
          <w:lang w:val="es-ES_tradnl"/>
        </w:rPr>
        <w:t>The minor</w:t>
      </w:r>
      <w:r w:rsidR="008C6916">
        <w:rPr>
          <w:lang w:val="es-ES_tradnl"/>
        </w:rPr>
        <w:t xml:space="preserve">, in addition, </w:t>
      </w:r>
      <w:r>
        <w:rPr>
          <w:lang w:val="es-ES_tradnl"/>
        </w:rPr>
        <w:t xml:space="preserve">was made to pass through a supposed </w:t>
      </w:r>
      <w:r w:rsidR="006E2168">
        <w:rPr>
          <w:lang w:val="es-ES_tradnl"/>
        </w:rPr>
        <w:t xml:space="preserve">Medical Commission </w:t>
      </w:r>
      <w:r w:rsidR="003B620B">
        <w:rPr>
          <w:lang w:val="es-ES_tradnl"/>
        </w:rPr>
        <w:t xml:space="preserve">in </w:t>
      </w:r>
      <w:r w:rsidR="006E2168">
        <w:rPr>
          <w:lang w:val="es-ES_tradnl"/>
        </w:rPr>
        <w:t>Matanzas</w:t>
      </w:r>
      <w:r>
        <w:rPr>
          <w:lang w:val="es-ES_tradnl"/>
        </w:rPr>
        <w:t xml:space="preserve">. </w:t>
      </w:r>
      <w:r w:rsidR="003D3E23">
        <w:rPr>
          <w:lang w:val="es-ES_tradnl"/>
        </w:rPr>
        <w:t xml:space="preserve">The supposed Medical Commission, instead of </w:t>
      </w:r>
      <w:r w:rsidR="0026538B">
        <w:rPr>
          <w:lang w:val="es-ES_tradnl"/>
        </w:rPr>
        <w:t>talking about the medical ailments</w:t>
      </w:r>
      <w:r w:rsidR="008C6916">
        <w:rPr>
          <w:lang w:val="es-ES_tradnl"/>
        </w:rPr>
        <w:t xml:space="preserve">, which they treated superficially, </w:t>
      </w:r>
      <w:r w:rsidR="0026538B">
        <w:rPr>
          <w:lang w:val="es-ES_tradnl"/>
        </w:rPr>
        <w:t xml:space="preserve">interrogated the </w:t>
      </w:r>
      <w:r w:rsidR="003D3E23">
        <w:rPr>
          <w:lang w:val="es-ES_tradnl"/>
        </w:rPr>
        <w:t xml:space="preserve">relatives </w:t>
      </w:r>
      <w:r w:rsidR="008C6916">
        <w:rPr>
          <w:lang w:val="es-ES_tradnl"/>
        </w:rPr>
        <w:t xml:space="preserve">and the minor </w:t>
      </w:r>
      <w:r w:rsidR="0026538B">
        <w:rPr>
          <w:lang w:val="es-ES_tradnl"/>
        </w:rPr>
        <w:t xml:space="preserve">about his </w:t>
      </w:r>
      <w:r w:rsidR="003D3E23">
        <w:rPr>
          <w:lang w:val="es-ES_tradnl"/>
        </w:rPr>
        <w:t xml:space="preserve">political orientation </w:t>
      </w:r>
      <w:r w:rsidR="0026538B">
        <w:rPr>
          <w:lang w:val="es-ES_tradnl"/>
        </w:rPr>
        <w:t xml:space="preserve">and his actions on July 11, </w:t>
      </w:r>
      <w:r w:rsidR="003D3E23">
        <w:rPr>
          <w:lang w:val="es-ES_tradnl"/>
        </w:rPr>
        <w:t xml:space="preserve">as the neighbors tell us. At the same time, his parents, as these same neighbors tell us, are </w:t>
      </w:r>
      <w:r w:rsidRPr="00647DDD">
        <w:rPr>
          <w:lang w:val="es-ES_tradnl"/>
        </w:rPr>
        <w:t xml:space="preserve">suffering a lot because the minor says </w:t>
      </w:r>
      <w:r w:rsidR="003B620B">
        <w:rPr>
          <w:lang w:val="es-ES_tradnl"/>
        </w:rPr>
        <w:t xml:space="preserve">in the neighborhood </w:t>
      </w:r>
      <w:r w:rsidRPr="00647DDD">
        <w:rPr>
          <w:lang w:val="es-ES_tradnl"/>
        </w:rPr>
        <w:t>that he will not go to prison, that he will commit suicide rather than spend his life behind bars</w:t>
      </w:r>
      <w:r w:rsidR="008C6916">
        <w:rPr>
          <w:lang w:val="es-ES_tradnl"/>
        </w:rPr>
        <w:t>, and it is something that in his psychiatric case allows us to predict what will happen if the authorities condemn him.</w:t>
      </w:r>
    </w:p>
    <w:p w:rsidR="001A0D70" w:rsidRDefault="0071294F">
      <w:pPr>
        <w:pStyle w:val="ListParagraph"/>
        <w:rPr>
          <w:lang w:val="es-ES_tradnl"/>
        </w:rPr>
      </w:pPr>
      <w:r>
        <w:rPr>
          <w:lang w:val="es-ES_tradnl"/>
        </w:rPr>
        <w:t xml:space="preserve">Full legal study of the case in Annex I, accessible at: </w:t>
      </w:r>
      <w:hyperlink r:id="rId9" w:history="1">
        <w:r w:rsidRPr="00CB0132">
          <w:rPr>
            <w:rStyle w:val="Hyperlink"/>
            <w:lang w:val="es-ES_tradnl"/>
          </w:rPr>
          <w:t>https://docs.google.com/document/d/1Dh2-KUOr_PV_3aSPYReLpWaF7BxT</w:t>
        </w:r>
        <w:r w:rsidRPr="00CB0132">
          <w:rPr>
            <w:rStyle w:val="Hyperlink"/>
            <w:lang w:val="es-ES_tradnl"/>
          </w:rPr>
          <w:t>TS6P.</w:t>
        </w:r>
      </w:hyperlink>
    </w:p>
    <w:p w:rsidR="001A0D70" w:rsidRDefault="0071294F">
      <w:pPr>
        <w:pStyle w:val="Heading2"/>
      </w:pPr>
      <w:bookmarkStart w:id="38" w:name="_Toc100955457"/>
      <w:bookmarkStart w:id="39" w:name="_Toc100959079"/>
      <w:r w:rsidRPr="00647DDD">
        <w:t>Brandon David Becerra Curbelo</w:t>
      </w:r>
      <w:bookmarkEnd w:id="38"/>
      <w:bookmarkEnd w:id="39"/>
    </w:p>
    <w:p w:rsidR="001A0D70" w:rsidRDefault="0071294F">
      <w:pPr>
        <w:pStyle w:val="ListParagraph"/>
        <w:rPr>
          <w:lang w:val="es-ES_tradnl"/>
        </w:rPr>
      </w:pPr>
      <w:r w:rsidRPr="001F4683">
        <w:rPr>
          <w:lang w:val="es-ES_tradnl"/>
        </w:rPr>
        <w:t xml:space="preserve">Cuban citizen, with identity card number 03110767369, born on November 7, 2003, being a </w:t>
      </w:r>
      <w:r w:rsidRPr="001F4683">
        <w:rPr>
          <w:b/>
          <w:lang w:val="es-ES_tradnl"/>
        </w:rPr>
        <w:t xml:space="preserve">minor at the time of arrest, on </w:t>
      </w:r>
      <w:r w:rsidRPr="001F4683">
        <w:rPr>
          <w:lang w:val="es-ES_tradnl"/>
        </w:rPr>
        <w:t xml:space="preserve">July 16, 2021, aged 17. His legal address is at 560 Rabí Street between Santa Irene and San Bernardino, Santos Suárez district, Diez de Octubre municipality, Havana province. He has no criminal record. He did not belong to any opposition party or movement </w:t>
      </w:r>
      <w:r w:rsidRPr="001F4683">
        <w:rPr>
          <w:lang w:val="es-ES_tradnl"/>
        </w:rPr>
        <w:t>at the time of his arrest, being only a minor who took to the streets along with hundreds of people demonstrating spontaneously for their rights.</w:t>
      </w:r>
      <w:bookmarkStart w:id="40" w:name="_Toc100955458"/>
    </w:p>
    <w:p w:rsidR="001A0D70" w:rsidRDefault="0071294F">
      <w:pPr>
        <w:pStyle w:val="ListParagraph"/>
        <w:rPr>
          <w:lang w:val="es-ES_tradnl"/>
        </w:rPr>
      </w:pPr>
      <w:r>
        <w:rPr>
          <w:lang w:val="es-ES_tradnl"/>
        </w:rPr>
        <w:t xml:space="preserve">Full legal study of the case in Annex I, available at: </w:t>
      </w:r>
      <w:hyperlink r:id="rId10" w:history="1">
        <w:r w:rsidRPr="00CB0132">
          <w:rPr>
            <w:rStyle w:val="Hyperlink"/>
            <w:lang w:val="es-ES_tradnl"/>
          </w:rPr>
          <w:t>https://docs.google.com/document/d/1Dh2-KUOr_PV_3aSPYReLpWaF7BxTTS6P.</w:t>
        </w:r>
      </w:hyperlink>
    </w:p>
    <w:p w:rsidR="001A0D70" w:rsidRDefault="0071294F">
      <w:pPr>
        <w:pStyle w:val="Heading2"/>
      </w:pPr>
      <w:bookmarkStart w:id="41" w:name="_Toc100959080"/>
      <w:r w:rsidRPr="00647DDD">
        <w:t>Ernesto Abelardo Martínez Pérez</w:t>
      </w:r>
      <w:bookmarkEnd w:id="40"/>
      <w:bookmarkEnd w:id="41"/>
    </w:p>
    <w:p w:rsidR="001A0D70" w:rsidRDefault="0071294F">
      <w:pPr>
        <w:pStyle w:val="ListParagraph"/>
        <w:rPr>
          <w:lang w:val="es-ES_tradnl"/>
        </w:rPr>
      </w:pPr>
      <w:r w:rsidRPr="00EF0B06">
        <w:rPr>
          <w:lang w:val="es-ES_tradnl"/>
        </w:rPr>
        <w:t>Cuban citizen, with identity card number 03121578105,</w:t>
      </w:r>
      <w:r w:rsidRPr="00EF0B06">
        <w:rPr>
          <w:lang w:val="es-ES_tradnl"/>
        </w:rPr>
        <w:br/>
      </w:r>
      <w:r w:rsidRPr="00EF0B06">
        <w:rPr>
          <w:bCs/>
          <w:lang w:val="es-ES_tradnl"/>
        </w:rPr>
        <w:t xml:space="preserve">born on December 15, 2003, minor at the </w:t>
      </w:r>
      <w:r w:rsidRPr="00EF0B06">
        <w:rPr>
          <w:b/>
          <w:lang w:val="es-ES_tradnl"/>
        </w:rPr>
        <w:t>time of arrest</w:t>
      </w:r>
      <w:r w:rsidRPr="00EF0B06">
        <w:rPr>
          <w:lang w:val="es-ES_tradnl"/>
        </w:rPr>
        <w:t xml:space="preserve">, aged 17, with legal domicile at 10 de octubre street, number 51 altos, e/ 18 and 24, Harlem district, municipality and province of Holguín. He has no criminal record. He is a second-year polytechnic student specializing in electricity. He did not belong </w:t>
      </w:r>
      <w:r w:rsidRPr="00EF0B06">
        <w:rPr>
          <w:lang w:val="es-ES_tradnl"/>
        </w:rPr>
        <w:t>to any opposition party or movement at the time of arrest and was a minor who took to the streets along with hundreds of people demonstrating publicly for rights in a spontaneous manner.</w:t>
      </w:r>
    </w:p>
    <w:p w:rsidR="001A0D70" w:rsidRDefault="0071294F">
      <w:pPr>
        <w:pStyle w:val="ListParagraph"/>
        <w:rPr>
          <w:lang w:val="es-ES_tradnl"/>
        </w:rPr>
      </w:pPr>
      <w:r>
        <w:rPr>
          <w:lang w:val="es-ES_tradnl"/>
        </w:rPr>
        <w:t xml:space="preserve">Full legal study of the case in Annex I, accessible at: </w:t>
      </w:r>
      <w:hyperlink r:id="rId11" w:history="1">
        <w:r w:rsidRPr="00CB0132">
          <w:rPr>
            <w:rStyle w:val="Hyperlink"/>
            <w:lang w:val="es-ES_tradnl"/>
          </w:rPr>
          <w:t>https://docs.google.com/document/d/1Dh2-KUOr_PV_3aSPYReLpWaF7BxTTS6P.</w:t>
        </w:r>
      </w:hyperlink>
    </w:p>
    <w:p w:rsidR="001A0D70" w:rsidRDefault="0071294F">
      <w:pPr>
        <w:pStyle w:val="Heading2"/>
      </w:pPr>
      <w:bookmarkStart w:id="42" w:name="_Toc100955459"/>
      <w:bookmarkStart w:id="43" w:name="_Toc100959081"/>
      <w:r w:rsidRPr="00647DDD">
        <w:t>Giuseppe Belaunzarán Guada</w:t>
      </w:r>
      <w:bookmarkEnd w:id="42"/>
      <w:bookmarkEnd w:id="43"/>
    </w:p>
    <w:p w:rsidR="001A0D70" w:rsidRDefault="0071294F">
      <w:pPr>
        <w:pStyle w:val="ListParagraph"/>
        <w:rPr>
          <w:lang w:val="es-ES_tradnl"/>
        </w:rPr>
      </w:pPr>
      <w:r w:rsidRPr="00EF0B06">
        <w:rPr>
          <w:lang w:val="es-ES_tradnl"/>
        </w:rPr>
        <w:t>Cuban citizen, with identity card number 05070766964, born July 7, 2005,</w:t>
      </w:r>
      <w:r w:rsidRPr="00EF0B06">
        <w:rPr>
          <w:lang w:val="es-ES_tradnl"/>
        </w:rPr>
        <w:br/>
      </w:r>
      <w:r w:rsidRPr="00EF0B06">
        <w:rPr>
          <w:b/>
          <w:lang w:val="es-ES_tradnl"/>
        </w:rPr>
        <w:t>Minor at the t</w:t>
      </w:r>
      <w:r w:rsidRPr="00EF0B06">
        <w:rPr>
          <w:b/>
          <w:lang w:val="es-ES_tradnl"/>
        </w:rPr>
        <w:t xml:space="preserve">ime of arrest, </w:t>
      </w:r>
      <w:r w:rsidRPr="00EF0B06">
        <w:rPr>
          <w:lang w:val="es-ES_tradnl"/>
        </w:rPr>
        <w:t xml:space="preserve">aged 16, with legal domicile at 59 Correa Street, between Rabí and San Indalecio, Santos Suárez district, Diez de Octubre municipality, Havana province. He has no criminal record. He did not belong to any opposition party or movement at the </w:t>
      </w:r>
      <w:r w:rsidRPr="00EF0B06">
        <w:rPr>
          <w:lang w:val="es-ES_tradnl"/>
        </w:rPr>
        <w:t>time of his arrest, being a minor who took to the streets along with hundreds of people demonstrating publicly and spontaneously exercising his rights.</w:t>
      </w:r>
    </w:p>
    <w:p w:rsidR="001A0D70" w:rsidRDefault="0071294F">
      <w:pPr>
        <w:pStyle w:val="ListParagraph"/>
        <w:rPr>
          <w:b/>
          <w:lang w:val="es-ES_tradnl"/>
        </w:rPr>
      </w:pPr>
      <w:r>
        <w:rPr>
          <w:lang w:val="es-ES_tradnl"/>
        </w:rPr>
        <w:t xml:space="preserve">Full legal study of the case in Annex I, accessible at: </w:t>
      </w:r>
      <w:hyperlink r:id="rId12" w:history="1">
        <w:r w:rsidRPr="00CB0132">
          <w:rPr>
            <w:rStyle w:val="Hyperlink"/>
            <w:lang w:val="es-ES_tradnl"/>
          </w:rPr>
          <w:t>https://docs.google.com/document/d/1Dh2-KUOr_PV_3aSPYReLpWaF7BxTTS6P.</w:t>
        </w:r>
      </w:hyperlink>
    </w:p>
    <w:p w:rsidR="001A0D70" w:rsidRDefault="0071294F">
      <w:pPr>
        <w:pStyle w:val="Heading2"/>
      </w:pPr>
      <w:bookmarkStart w:id="44" w:name="_Toc100955460"/>
      <w:bookmarkStart w:id="45" w:name="_Toc100959082"/>
      <w:r w:rsidRPr="00647DDD">
        <w:t>Rey Alejandro Martínez Tamayo</w:t>
      </w:r>
      <w:bookmarkEnd w:id="44"/>
      <w:bookmarkEnd w:id="45"/>
    </w:p>
    <w:p w:rsidR="001A0D70" w:rsidRDefault="0071294F">
      <w:pPr>
        <w:pStyle w:val="ListParagraph"/>
        <w:rPr>
          <w:lang w:val="es-ES_tradnl"/>
        </w:rPr>
      </w:pPr>
      <w:r w:rsidRPr="00EF0B06">
        <w:rPr>
          <w:lang w:val="es-ES_tradnl"/>
        </w:rPr>
        <w:t>Cuban citizen, with identity card number 03121360324, born on December 13, 2003,</w:t>
      </w:r>
      <w:r w:rsidRPr="00EF0B06">
        <w:rPr>
          <w:lang w:val="es-ES_tradnl"/>
        </w:rPr>
        <w:br/>
      </w:r>
      <w:r w:rsidRPr="00EF0B06">
        <w:rPr>
          <w:b/>
          <w:lang w:val="es-ES_tradnl"/>
        </w:rPr>
        <w:t xml:space="preserve">Minor at the time of his arrest </w:t>
      </w:r>
      <w:r w:rsidRPr="00EF0B06">
        <w:rPr>
          <w:bCs/>
          <w:lang w:val="es-ES_tradnl"/>
        </w:rPr>
        <w:t xml:space="preserve">on </w:t>
      </w:r>
      <w:r w:rsidRPr="00EF0B06">
        <w:rPr>
          <w:lang w:val="es-ES_tradnl"/>
        </w:rPr>
        <w:t>Jul</w:t>
      </w:r>
      <w:r w:rsidRPr="00EF0B06">
        <w:rPr>
          <w:lang w:val="es-ES_tradnl"/>
        </w:rPr>
        <w:t>y 12, 2021, aged 17, with legal domicile at Calle 9b #3607 E 36 y 38, Reparto Julio Reyes, Jovellanos municipality, Matanzas province. He has no criminal record. He did not belong to any opposition party or movement at the time of his arrest and was a mino</w:t>
      </w:r>
      <w:r w:rsidRPr="00EF0B06">
        <w:rPr>
          <w:lang w:val="es-ES_tradnl"/>
        </w:rPr>
        <w:t>r who took to the streets along with hundreds of people demonstrating publicly for their rights in a spontaneous manner.</w:t>
      </w:r>
    </w:p>
    <w:p w:rsidR="001A0D70" w:rsidRDefault="0071294F">
      <w:pPr>
        <w:pStyle w:val="ListParagraph"/>
        <w:rPr>
          <w:b/>
          <w:bCs/>
          <w:lang w:val="es-ES_tradnl"/>
        </w:rPr>
      </w:pPr>
      <w:r>
        <w:rPr>
          <w:lang w:val="es-ES_tradnl"/>
        </w:rPr>
        <w:t xml:space="preserve">Full legal study of the case in Annex I, accessible at: </w:t>
      </w:r>
      <w:hyperlink r:id="rId13" w:history="1">
        <w:r w:rsidRPr="00CB0132">
          <w:rPr>
            <w:rStyle w:val="Hyperlink"/>
            <w:lang w:val="es-ES_tradnl"/>
          </w:rPr>
          <w:t>https://docs.google.com/document/d/1Dh2-KUOr_PV_3aSPYReLpWaF7BxTTS6P.</w:t>
        </w:r>
      </w:hyperlink>
      <w:bookmarkStart w:id="46" w:name="_Hlk100533067"/>
    </w:p>
    <w:p w:rsidR="001A0D70" w:rsidRDefault="0071294F">
      <w:pPr>
        <w:pStyle w:val="Heading2"/>
      </w:pPr>
      <w:bookmarkStart w:id="47" w:name="_Toc100955461"/>
      <w:bookmarkStart w:id="48" w:name="_Toc100959083"/>
      <w:r w:rsidRPr="00647DDD">
        <w:t>Rowland de Jesús Castillo Castro</w:t>
      </w:r>
      <w:bookmarkEnd w:id="46"/>
      <w:bookmarkEnd w:id="47"/>
      <w:bookmarkEnd w:id="48"/>
    </w:p>
    <w:p w:rsidR="001A0D70" w:rsidRDefault="0071294F">
      <w:pPr>
        <w:pStyle w:val="ListParagraph"/>
        <w:rPr>
          <w:lang w:val="es-ES_tradnl"/>
        </w:rPr>
      </w:pPr>
      <w:r w:rsidRPr="00FE61B5">
        <w:rPr>
          <w:lang w:val="es-ES_tradnl"/>
        </w:rPr>
        <w:t>Cuban citizen, with identity card number 03111366247, born on November 13, 2003,</w:t>
      </w:r>
      <w:r w:rsidRPr="00FE61B5">
        <w:rPr>
          <w:lang w:val="es-ES_tradnl"/>
        </w:rPr>
        <w:br/>
      </w:r>
      <w:r w:rsidRPr="00FE61B5">
        <w:rPr>
          <w:b/>
          <w:lang w:val="es-ES_tradnl"/>
        </w:rPr>
        <w:t xml:space="preserve">Minor at the time of his arrest </w:t>
      </w:r>
      <w:r w:rsidRPr="00FE61B5">
        <w:rPr>
          <w:bCs/>
          <w:lang w:val="es-ES_tradnl"/>
        </w:rPr>
        <w:t xml:space="preserve">on </w:t>
      </w:r>
      <w:r w:rsidRPr="00FE61B5">
        <w:rPr>
          <w:lang w:val="es-ES_tradnl"/>
        </w:rPr>
        <w:t>July 16, 2021, aged 17, with le</w:t>
      </w:r>
      <w:r w:rsidRPr="00FE61B5">
        <w:rPr>
          <w:lang w:val="es-ES_tradnl"/>
        </w:rPr>
        <w:t>gal domicile at San Agustín between Güinera and 8 vías, nave 52 cubicle 11, Comodoro distribution, Arroyo Naranjo municipality, Havana province and Victoria Street S/N e/ Republica and Concordia Fraternidad, Arroyo Naranjo, Havana, although he resides perm</w:t>
      </w:r>
      <w:r w:rsidRPr="00FE61B5">
        <w:rPr>
          <w:lang w:val="es-ES_tradnl"/>
        </w:rPr>
        <w:t xml:space="preserve">anently at Santa Irene Street number 109 e/ San Benigno and San Indalecio, Diez de Octubre municipality, Havana province. He has no criminal record. </w:t>
      </w:r>
    </w:p>
    <w:p w:rsidR="001A0D70" w:rsidRDefault="0071294F">
      <w:pPr>
        <w:pStyle w:val="ListParagraph"/>
        <w:rPr>
          <w:lang w:val="es-ES_tradnl"/>
        </w:rPr>
      </w:pPr>
      <w:r w:rsidRPr="00FE61B5">
        <w:rPr>
          <w:lang w:val="es-ES_tradnl"/>
        </w:rPr>
        <w:t>He did not belong to any opposition party or movement at the time of the arrest, being a minor who took to</w:t>
      </w:r>
      <w:r w:rsidRPr="00FE61B5">
        <w:rPr>
          <w:lang w:val="es-ES_tradnl"/>
        </w:rPr>
        <w:t xml:space="preserve"> the streets along with hundreds of people publicly demonstrating for his rights in a spontaneous manner.</w:t>
      </w:r>
    </w:p>
    <w:p w:rsidR="001A0D70" w:rsidRDefault="0071294F">
      <w:pPr>
        <w:pStyle w:val="ListParagraph"/>
      </w:pPr>
      <w:r>
        <w:rPr>
          <w:lang w:val="es-ES_tradnl"/>
        </w:rPr>
        <w:t xml:space="preserve">Full legal study of the case in Annex I, accessible at: </w:t>
      </w:r>
      <w:hyperlink r:id="rId14" w:history="1">
        <w:r w:rsidRPr="00CB0132">
          <w:rPr>
            <w:rStyle w:val="Hyperlink"/>
            <w:lang w:val="es-ES_tradnl"/>
          </w:rPr>
          <w:t>https://d</w:t>
        </w:r>
        <w:r w:rsidRPr="00CB0132">
          <w:rPr>
            <w:rStyle w:val="Hyperlink"/>
            <w:lang w:val="es-ES_tradnl"/>
          </w:rPr>
          <w:t>ocs.google.com/document/d/1Dh2-KUOr_PV_3aSPYReLpWaF7BxTTS6P.</w:t>
        </w:r>
      </w:hyperlink>
      <w:bookmarkStart w:id="49" w:name="_Toc100877174"/>
    </w:p>
    <w:p w:rsidR="001A0D70" w:rsidRDefault="0071294F">
      <w:pPr>
        <w:pStyle w:val="Heading2"/>
      </w:pPr>
      <w:bookmarkStart w:id="50" w:name="_Toc100955462"/>
      <w:bookmarkStart w:id="51" w:name="_Toc100959084"/>
      <w:bookmarkStart w:id="52" w:name="_Hlk100733418"/>
      <w:r w:rsidRPr="00AD1405">
        <w:t>Emy Yoslán Román Rodríguez</w:t>
      </w:r>
      <w:bookmarkEnd w:id="50"/>
      <w:bookmarkEnd w:id="51"/>
    </w:p>
    <w:bookmarkEnd w:id="52"/>
    <w:p w:rsidR="001A0D70" w:rsidRDefault="0071294F">
      <w:pPr>
        <w:pStyle w:val="ListParagraph"/>
        <w:rPr>
          <w:lang w:val="es-ES_tradnl"/>
        </w:rPr>
      </w:pPr>
      <w:r w:rsidRPr="00AD1405">
        <w:rPr>
          <w:lang w:val="es-ES_tradnl"/>
        </w:rPr>
        <w:t xml:space="preserve">Cuban citizen, with identity card number 03080866247, born August 8, 2003, </w:t>
      </w:r>
      <w:r w:rsidRPr="00AD1405">
        <w:rPr>
          <w:b/>
          <w:lang w:val="es-ES_tradnl"/>
        </w:rPr>
        <w:t>minor at the time of arrest</w:t>
      </w:r>
      <w:r w:rsidRPr="00AD1405">
        <w:rPr>
          <w:bCs/>
          <w:lang w:val="es-ES_tradnl"/>
        </w:rPr>
        <w:t xml:space="preserve">, </w:t>
      </w:r>
      <w:r w:rsidRPr="00AD1405">
        <w:rPr>
          <w:lang w:val="es-ES_tradnl"/>
        </w:rPr>
        <w:t>aged 17</w:t>
      </w:r>
      <w:r w:rsidRPr="00AD1405">
        <w:rPr>
          <w:lang w:val="es-ES_tradnl"/>
        </w:rPr>
        <w:t xml:space="preserve">, with legal domicile at 170 Agramonte Street, between Güinera and Simón Bolívar, Rosario neighborhood, Arroyo Naranjo municipality, Havana; or 44 Consuelo Street, between Cuatro and Cucho, Rosario neighborhood, Arroyo Naranjo municipality, Havana. He has </w:t>
      </w:r>
      <w:r w:rsidRPr="00AD1405">
        <w:rPr>
          <w:lang w:val="es-ES_tradnl"/>
        </w:rPr>
        <w:t>no criminal record. He did not belong to any opposition party or movement at the time of his arrest and was a minor who took to the streets along with hundreds of people spontaneously demonstrating publicly for their rights.</w:t>
      </w:r>
    </w:p>
    <w:p w:rsidR="001A0D70" w:rsidRDefault="0071294F">
      <w:pPr>
        <w:pStyle w:val="ListParagraph"/>
      </w:pPr>
      <w:r>
        <w:rPr>
          <w:lang w:val="es-ES_tradnl"/>
        </w:rPr>
        <w:t>Full legal study of the case in</w:t>
      </w:r>
      <w:r>
        <w:rPr>
          <w:lang w:val="es-ES_tradnl"/>
        </w:rPr>
        <w:t xml:space="preserve"> Annex I, available at: </w:t>
      </w:r>
      <w:hyperlink r:id="rId15" w:history="1">
        <w:r w:rsidRPr="00CB0132">
          <w:rPr>
            <w:rStyle w:val="Hyperlink"/>
            <w:lang w:val="es-ES_tradnl"/>
          </w:rPr>
          <w:t>https://docs.google.com/document/d/1Dh2-KUOr_PV_3aSPYReLpWaF7BxTTS6P.</w:t>
        </w:r>
      </w:hyperlink>
    </w:p>
    <w:p w:rsidR="001A0D70" w:rsidRDefault="0071294F">
      <w:pPr>
        <w:pStyle w:val="Heading2"/>
      </w:pPr>
      <w:bookmarkStart w:id="53" w:name="_Toc100955463"/>
      <w:bookmarkStart w:id="54" w:name="_Toc100959085"/>
      <w:r w:rsidRPr="00AD1405">
        <w:t>Christian Lázaro González Ávila</w:t>
      </w:r>
      <w:bookmarkEnd w:id="53"/>
      <w:bookmarkEnd w:id="54"/>
    </w:p>
    <w:p w:rsidR="001A0D70" w:rsidRDefault="0071294F">
      <w:pPr>
        <w:pStyle w:val="ListParagraph"/>
        <w:rPr>
          <w:lang w:val="es-ES_tradnl"/>
        </w:rPr>
      </w:pPr>
      <w:r w:rsidRPr="00AD1405">
        <w:rPr>
          <w:lang w:val="es-ES_tradnl"/>
        </w:rPr>
        <w:t xml:space="preserve">Cuban citizen, with identity card number </w:t>
      </w:r>
      <w:r w:rsidRPr="00AD1405">
        <w:rPr>
          <w:lang w:val="es-ES"/>
        </w:rPr>
        <w:t>0412</w:t>
      </w:r>
      <w:r w:rsidRPr="00AD1405">
        <w:rPr>
          <w:lang w:val="es-ES"/>
        </w:rPr>
        <w:t>2360342</w:t>
      </w:r>
      <w:r w:rsidRPr="00AD1405">
        <w:rPr>
          <w:lang w:val="es-ES_tradnl"/>
        </w:rPr>
        <w:t xml:space="preserve">, born December 23, 2004, minor at the </w:t>
      </w:r>
      <w:r w:rsidRPr="00AD1405">
        <w:rPr>
          <w:b/>
          <w:lang w:val="es-ES_tradnl"/>
        </w:rPr>
        <w:t>time of arrest</w:t>
      </w:r>
      <w:r w:rsidRPr="00AD1405">
        <w:rPr>
          <w:bCs/>
          <w:lang w:val="es-ES_tradnl"/>
        </w:rPr>
        <w:t xml:space="preserve">, aged </w:t>
      </w:r>
      <w:r w:rsidRPr="00AD1405">
        <w:rPr>
          <w:lang w:val="es-ES_tradnl"/>
        </w:rPr>
        <w:t>16, with legal domicile at 34th Avenue, number 539, apartment 1, between Industria and Coronel Verdugo, municipality of Cárdenas, province of Matanzas. He has no criminal record. He did not</w:t>
      </w:r>
      <w:r w:rsidRPr="00AD1405">
        <w:rPr>
          <w:lang w:val="es-ES_tradnl"/>
        </w:rPr>
        <w:t xml:space="preserve"> belong to any opposition party or movement at the time of his arrest and was a minor who took to the streets along with hundreds of people demonstrating spontaneously for their rights.</w:t>
      </w:r>
    </w:p>
    <w:p w:rsidR="001A0D70" w:rsidRDefault="0071294F">
      <w:pPr>
        <w:pStyle w:val="ListParagraph"/>
      </w:pPr>
      <w:r>
        <w:rPr>
          <w:lang w:val="es-ES_tradnl"/>
        </w:rPr>
        <w:t xml:space="preserve">Full legal study of the case in Annex I, available at: </w:t>
      </w:r>
      <w:hyperlink r:id="rId16" w:history="1">
        <w:r w:rsidRPr="00CB0132">
          <w:rPr>
            <w:rStyle w:val="Hyperlink"/>
            <w:lang w:val="es-ES_tradnl"/>
          </w:rPr>
          <w:t>https://docs.google.com/document/d/1Dh2-KUOr_PV_3aSPYReLpWaF7BxTTS6P.</w:t>
        </w:r>
      </w:hyperlink>
    </w:p>
    <w:p w:rsidR="001A0D70" w:rsidRDefault="0071294F">
      <w:pPr>
        <w:pStyle w:val="Heading2"/>
      </w:pPr>
      <w:bookmarkStart w:id="55" w:name="_Toc100955464"/>
      <w:bookmarkStart w:id="56" w:name="_Toc100959086"/>
      <w:r w:rsidRPr="007806A6">
        <w:t>Lázaro Noel Urgelles Fajardo</w:t>
      </w:r>
      <w:bookmarkEnd w:id="55"/>
      <w:bookmarkEnd w:id="56"/>
    </w:p>
    <w:p w:rsidR="001A0D70" w:rsidRDefault="0071294F">
      <w:pPr>
        <w:pStyle w:val="ListParagraph"/>
        <w:rPr>
          <w:lang w:val="es-ES_tradnl"/>
        </w:rPr>
      </w:pPr>
      <w:r w:rsidRPr="007806A6">
        <w:rPr>
          <w:lang w:val="es-ES_tradnl"/>
        </w:rPr>
        <w:t xml:space="preserve">Cuban citizen, with identity card number 03120467466, born December 4, 2003, </w:t>
      </w:r>
      <w:r w:rsidRPr="007806A6">
        <w:rPr>
          <w:b/>
          <w:lang w:val="es-ES_tradnl"/>
        </w:rPr>
        <w:t>minor at t</w:t>
      </w:r>
      <w:r w:rsidRPr="007806A6">
        <w:rPr>
          <w:b/>
          <w:lang w:val="es-ES_tradnl"/>
        </w:rPr>
        <w:t>he time of arrest</w:t>
      </w:r>
      <w:r w:rsidRPr="007806A6">
        <w:rPr>
          <w:bCs/>
          <w:lang w:val="es-ES_tradnl"/>
        </w:rPr>
        <w:t xml:space="preserve">, </w:t>
      </w:r>
      <w:r w:rsidRPr="007806A6">
        <w:rPr>
          <w:lang w:val="es-ES_tradnl"/>
        </w:rPr>
        <w:t>aged 17, with legal domicile at 610A San Indalecio Street, between Correa and Santa Irene, Santos Suarez district, Diez de Octubre municipality, Havana province. He has no criminal record. He did not belong to any opposition party or mov</w:t>
      </w:r>
      <w:r w:rsidRPr="007806A6">
        <w:rPr>
          <w:lang w:val="es-ES_tradnl"/>
        </w:rPr>
        <w:t>ement at the time of his arrest and was a minor who took to the streets along with hundreds of people spontaneously demonstrating publicly for their rights.</w:t>
      </w:r>
    </w:p>
    <w:p w:rsidR="001A0D70" w:rsidRDefault="0071294F">
      <w:pPr>
        <w:pStyle w:val="ListParagraph"/>
      </w:pPr>
      <w:r>
        <w:rPr>
          <w:lang w:val="es-ES_tradnl"/>
        </w:rPr>
        <w:t xml:space="preserve">Full legal study of the case in Annex I, accessible at: </w:t>
      </w:r>
      <w:hyperlink r:id="rId17" w:history="1">
        <w:r w:rsidRPr="00CB0132">
          <w:rPr>
            <w:rStyle w:val="Hyperlink"/>
            <w:lang w:val="es-ES_tradnl"/>
          </w:rPr>
          <w:t>https://docs.google.com/document/d/1Dh2-KUOr_PV_3aSPYReLpWaF7BxTTS6P.</w:t>
        </w:r>
      </w:hyperlink>
    </w:p>
    <w:p w:rsidR="001A0D70" w:rsidRDefault="0071294F">
      <w:pPr>
        <w:pStyle w:val="Heading2"/>
      </w:pPr>
      <w:bookmarkStart w:id="57" w:name="_Toc100955465"/>
      <w:bookmarkStart w:id="58" w:name="_Toc100959087"/>
      <w:r w:rsidRPr="007806A6">
        <w:t>Maikol Fabián Figueredo Carbonel</w:t>
      </w:r>
      <w:bookmarkEnd w:id="57"/>
      <w:bookmarkEnd w:id="58"/>
    </w:p>
    <w:p w:rsidR="001A0D70" w:rsidRDefault="0071294F">
      <w:pPr>
        <w:pStyle w:val="ListParagraph"/>
        <w:rPr>
          <w:lang w:val="es-ES_tradnl"/>
        </w:rPr>
      </w:pPr>
      <w:r w:rsidRPr="007806A6">
        <w:rPr>
          <w:lang w:val="es-ES_tradnl"/>
        </w:rPr>
        <w:t xml:space="preserve">Cuban citizen, with identity card number </w:t>
      </w:r>
      <w:r w:rsidRPr="007806A6">
        <w:rPr>
          <w:lang w:val="es-ES"/>
        </w:rPr>
        <w:t>04031679846</w:t>
      </w:r>
      <w:r w:rsidRPr="007806A6">
        <w:rPr>
          <w:lang w:val="es-ES_tradnl"/>
        </w:rPr>
        <w:t xml:space="preserve">, born March 16, 2004, minor at the time </w:t>
      </w:r>
      <w:r w:rsidRPr="007806A6">
        <w:rPr>
          <w:b/>
          <w:lang w:val="es-ES_tradnl"/>
        </w:rPr>
        <w:t>of arrest</w:t>
      </w:r>
      <w:r w:rsidRPr="007806A6">
        <w:rPr>
          <w:bCs/>
          <w:lang w:val="es-ES_tradnl"/>
        </w:rPr>
        <w:t xml:space="preserve">, </w:t>
      </w:r>
      <w:r w:rsidRPr="007806A6">
        <w:rPr>
          <w:lang w:val="es-ES_tradnl"/>
        </w:rPr>
        <w:t>aged 17</w:t>
      </w:r>
      <w:r w:rsidRPr="007806A6">
        <w:rPr>
          <w:lang w:val="es-ES_tradnl"/>
        </w:rPr>
        <w:t>, with legal domicile at Calle 16, number 74, between 21 and 26, reparto Camilo Cienfuegos, Bayamo, Granma. He has no criminal record. He did not belong to any opposition party or movement at the time of his arrest and was a minor who took to the streets a</w:t>
      </w:r>
      <w:r w:rsidRPr="007806A6">
        <w:rPr>
          <w:lang w:val="es-ES_tradnl"/>
        </w:rPr>
        <w:t>long with hundreds of people spontaneously demonstrating publicly for their rights.</w:t>
      </w:r>
    </w:p>
    <w:p w:rsidR="001A0D70" w:rsidRDefault="0071294F">
      <w:pPr>
        <w:pStyle w:val="ListParagraph"/>
      </w:pPr>
      <w:r>
        <w:rPr>
          <w:lang w:val="es-ES_tradnl"/>
        </w:rPr>
        <w:t xml:space="preserve">Full legal study of the case in Annex I, accessible at: </w:t>
      </w:r>
      <w:hyperlink r:id="rId18" w:history="1">
        <w:r w:rsidRPr="00CB0132">
          <w:rPr>
            <w:rStyle w:val="Hyperlink"/>
            <w:lang w:val="es-ES_tradnl"/>
          </w:rPr>
          <w:t>https://docs.google.com/documen</w:t>
        </w:r>
        <w:r w:rsidRPr="00CB0132">
          <w:rPr>
            <w:rStyle w:val="Hyperlink"/>
            <w:lang w:val="es-ES_tradnl"/>
          </w:rPr>
          <w:t>t/d/1Dh2-KUOr_PV_3aSPYReLpWaF7BxTTS6P.</w:t>
        </w:r>
      </w:hyperlink>
    </w:p>
    <w:p w:rsidR="001A0D70" w:rsidRDefault="0071294F">
      <w:pPr>
        <w:pStyle w:val="Heading2"/>
      </w:pPr>
      <w:bookmarkStart w:id="59" w:name="_Toc100955466"/>
      <w:bookmarkStart w:id="60" w:name="_Toc100959088"/>
      <w:bookmarkStart w:id="61" w:name="_Hlk100703213"/>
      <w:r w:rsidRPr="007806A6">
        <w:t>Samuel Torres Durán</w:t>
      </w:r>
      <w:bookmarkEnd w:id="59"/>
      <w:bookmarkEnd w:id="60"/>
    </w:p>
    <w:p w:rsidR="001A0D70" w:rsidRDefault="0071294F">
      <w:pPr>
        <w:pStyle w:val="ListParagraph"/>
        <w:rPr>
          <w:lang w:val="es-ES_tradnl"/>
        </w:rPr>
      </w:pPr>
      <w:r w:rsidRPr="007806A6">
        <w:rPr>
          <w:lang w:val="es-ES_tradnl"/>
        </w:rPr>
        <w:t xml:space="preserve">Cuban citizen, with identity card number 04090778005, born September 7, 2004, minor at the time </w:t>
      </w:r>
      <w:r w:rsidRPr="007806A6">
        <w:rPr>
          <w:b/>
          <w:lang w:val="es-ES_tradnl"/>
        </w:rPr>
        <w:t>of arrest</w:t>
      </w:r>
      <w:r w:rsidRPr="007806A6">
        <w:rPr>
          <w:bCs/>
          <w:lang w:val="es-ES_tradnl"/>
        </w:rPr>
        <w:t xml:space="preserve">, </w:t>
      </w:r>
      <w:r w:rsidRPr="007806A6">
        <w:rPr>
          <w:lang w:val="es-ES_tradnl"/>
        </w:rPr>
        <w:t>aged 16</w:t>
      </w:r>
      <w:r w:rsidRPr="007806A6">
        <w:rPr>
          <w:lang w:val="es-ES_tradnl"/>
        </w:rPr>
        <w:t xml:space="preserve">, with legal domicile at 148 Cuba Street, between Paz and Marañón, Vista Alegre district, municipality and province of Holguín. He has no criminal record. He did not belong to any opposition party or movement at the time of arrest and was a minor who took </w:t>
      </w:r>
      <w:r w:rsidRPr="007806A6">
        <w:rPr>
          <w:lang w:val="es-ES_tradnl"/>
        </w:rPr>
        <w:t>to the streets along with hundreds of people spontaneously demonstrating publicly for their rights.</w:t>
      </w:r>
      <w:bookmarkEnd w:id="61"/>
    </w:p>
    <w:p w:rsidR="001A0D70" w:rsidRDefault="0071294F">
      <w:pPr>
        <w:pStyle w:val="ListParagraph"/>
      </w:pPr>
      <w:r>
        <w:rPr>
          <w:lang w:val="es-ES_tradnl"/>
        </w:rPr>
        <w:t xml:space="preserve">Full legal study of the case in Annex I, accessible at: </w:t>
      </w:r>
      <w:hyperlink r:id="rId19" w:history="1">
        <w:r w:rsidRPr="00CB0132">
          <w:rPr>
            <w:rStyle w:val="Hyperlink"/>
            <w:lang w:val="es-ES_tradnl"/>
          </w:rPr>
          <w:t>https://docs.go</w:t>
        </w:r>
        <w:r w:rsidRPr="00CB0132">
          <w:rPr>
            <w:rStyle w:val="Hyperlink"/>
            <w:lang w:val="es-ES_tradnl"/>
          </w:rPr>
          <w:t>ogle.com/document/d/1Dh2-KUOr_PV_3aSPYReLpWaF7BxTTS6P.</w:t>
        </w:r>
      </w:hyperlink>
    </w:p>
    <w:p w:rsidR="001A0D70" w:rsidRDefault="0071294F">
      <w:pPr>
        <w:pStyle w:val="Heading2"/>
      </w:pPr>
      <w:bookmarkStart w:id="62" w:name="_Toc100955467"/>
      <w:bookmarkStart w:id="63" w:name="_Toc100959089"/>
      <w:r w:rsidRPr="007806A6">
        <w:t>Jonathan Torres Farrat</w:t>
      </w:r>
      <w:bookmarkEnd w:id="62"/>
      <w:bookmarkEnd w:id="63"/>
    </w:p>
    <w:p w:rsidR="001A0D70" w:rsidRDefault="0071294F">
      <w:pPr>
        <w:pStyle w:val="ListParagraph"/>
        <w:rPr>
          <w:lang w:val="es-ES_tradnl"/>
        </w:rPr>
      </w:pPr>
      <w:r w:rsidRPr="007806A6">
        <w:rPr>
          <w:lang w:val="es-ES_tradnl"/>
        </w:rPr>
        <w:t xml:space="preserve">Cuban citizen, with identity card number 04071167368, born July 11, 2004, minor at the time </w:t>
      </w:r>
      <w:r w:rsidRPr="007806A6">
        <w:rPr>
          <w:b/>
          <w:lang w:val="es-ES_tradnl"/>
        </w:rPr>
        <w:t xml:space="preserve">of arrest </w:t>
      </w:r>
      <w:r w:rsidRPr="007806A6">
        <w:rPr>
          <w:lang w:val="es-ES_tradnl"/>
        </w:rPr>
        <w:t xml:space="preserve">on August 13, 2021, aged 17, with </w:t>
      </w:r>
      <w:r w:rsidRPr="007806A6">
        <w:rPr>
          <w:lang w:val="es-ES_tradnl"/>
        </w:rPr>
        <w:t xml:space="preserve">legal domicile at Calzada de Diez de Octubre, number 443, apartment 5 between San Nicolás and Calzada de Luyano, Luyano district, Diez de Octubre municipality, Havana. He has no criminal record. He did not belong to any opposition party or movement at the </w:t>
      </w:r>
      <w:r w:rsidRPr="007806A6">
        <w:rPr>
          <w:lang w:val="es-ES_tradnl"/>
        </w:rPr>
        <w:t>time of his arrest and was a minor who took to the streets along with hundreds of people demonstrating spontaneously for public rights.</w:t>
      </w:r>
    </w:p>
    <w:p w:rsidR="001A0D70" w:rsidRDefault="0071294F">
      <w:pPr>
        <w:pStyle w:val="ListParagraph"/>
      </w:pPr>
      <w:r>
        <w:rPr>
          <w:lang w:val="es-ES_tradnl"/>
        </w:rPr>
        <w:t xml:space="preserve">Full legal study of the case in Annex I, accessible at: </w:t>
      </w:r>
      <w:hyperlink r:id="rId20" w:history="1">
        <w:r w:rsidRPr="00CB0132">
          <w:rPr>
            <w:rStyle w:val="Hyperlink"/>
            <w:lang w:val="es-ES_tradnl"/>
          </w:rPr>
          <w:t>https://docs.google.com/document/d/1Dh2-KUOr_PV_3aSPYReLpWaF7BxTTS6P.</w:t>
        </w:r>
      </w:hyperlink>
    </w:p>
    <w:p w:rsidR="001A0D70" w:rsidRDefault="0071294F">
      <w:pPr>
        <w:pStyle w:val="Heading2"/>
      </w:pPr>
      <w:bookmarkStart w:id="64" w:name="_Toc100955468"/>
      <w:bookmarkStart w:id="65" w:name="_Toc100959090"/>
      <w:r w:rsidRPr="007806A6">
        <w:t>Keyla Roxana Mulet Calderón</w:t>
      </w:r>
      <w:bookmarkEnd w:id="64"/>
      <w:bookmarkEnd w:id="65"/>
    </w:p>
    <w:p w:rsidR="001A0D70" w:rsidRDefault="0071294F">
      <w:pPr>
        <w:pStyle w:val="ListParagraph"/>
        <w:rPr>
          <w:lang w:val="es-ES_tradnl"/>
        </w:rPr>
      </w:pPr>
      <w:r w:rsidRPr="007806A6">
        <w:rPr>
          <w:lang w:val="es-ES_tradnl"/>
        </w:rPr>
        <w:t xml:space="preserve">Cuban citizen, with identity card number 04032178136, born on March 21, 2004, </w:t>
      </w:r>
      <w:r w:rsidRPr="007806A6">
        <w:rPr>
          <w:b/>
          <w:lang w:val="es-ES_tradnl"/>
        </w:rPr>
        <w:t xml:space="preserve">minor at the time of arrest, </w:t>
      </w:r>
      <w:r w:rsidRPr="007806A6">
        <w:rPr>
          <w:lang w:val="es-ES_tradnl"/>
        </w:rPr>
        <w:t>on July 11, 2021, aged 17, wit</w:t>
      </w:r>
      <w:r w:rsidRPr="007806A6">
        <w:rPr>
          <w:lang w:val="es-ES_tradnl"/>
        </w:rPr>
        <w:t>h legal domicile at Calle Independencia, #86, e/ Prado and Colón, Vista Alegre, Holguín. He has no criminal record. He did not belong to any opposition party or movement at the time of arrest and was a minor who took to the streets along with hundreds of p</w:t>
      </w:r>
      <w:r w:rsidRPr="007806A6">
        <w:rPr>
          <w:lang w:val="es-ES_tradnl"/>
        </w:rPr>
        <w:t>eople demonstrating publicly for rights in a spontaneous manner.</w:t>
      </w:r>
    </w:p>
    <w:p w:rsidR="001A0D70" w:rsidRDefault="0071294F">
      <w:pPr>
        <w:pStyle w:val="ListParagraph"/>
      </w:pPr>
      <w:r>
        <w:rPr>
          <w:lang w:val="es-ES_tradnl"/>
        </w:rPr>
        <w:t xml:space="preserve">Full legal study of the case in Annex I, accessible at: </w:t>
      </w:r>
      <w:hyperlink r:id="rId21" w:history="1">
        <w:r w:rsidRPr="00CB0132">
          <w:rPr>
            <w:rStyle w:val="Hyperlink"/>
            <w:lang w:val="es-ES_tradnl"/>
          </w:rPr>
          <w:t>https://docs.google.com/document/d/1Dh2-KUOr_PV_3a</w:t>
        </w:r>
        <w:r w:rsidRPr="00CB0132">
          <w:rPr>
            <w:rStyle w:val="Hyperlink"/>
            <w:lang w:val="es-ES_tradnl"/>
          </w:rPr>
          <w:t>SPYReLpWaF7BxTTS6P.</w:t>
        </w:r>
      </w:hyperlink>
    </w:p>
    <w:p w:rsidR="001A0D70" w:rsidRDefault="0071294F">
      <w:pPr>
        <w:pStyle w:val="Heading2"/>
      </w:pPr>
      <w:bookmarkStart w:id="66" w:name="_Toc100955469"/>
      <w:bookmarkStart w:id="67" w:name="_Toc100959091"/>
      <w:r w:rsidRPr="003409D0">
        <w:t xml:space="preserve">Yeral Michel Palacios Román </w:t>
      </w:r>
      <w:bookmarkEnd w:id="66"/>
      <w:bookmarkEnd w:id="67"/>
    </w:p>
    <w:p w:rsidR="001A0D70" w:rsidRDefault="0071294F">
      <w:pPr>
        <w:pStyle w:val="ListParagraph"/>
        <w:rPr>
          <w:lang w:val="es-ES_tradnl"/>
        </w:rPr>
      </w:pPr>
      <w:r w:rsidRPr="003409D0">
        <w:rPr>
          <w:lang w:val="es-ES_tradnl"/>
        </w:rPr>
        <w:t xml:space="preserve">Cuban citizen, with identity card number 03092378200, born September 23, 2003, </w:t>
      </w:r>
      <w:r w:rsidRPr="003409D0">
        <w:rPr>
          <w:b/>
          <w:lang w:val="es-ES_tradnl"/>
        </w:rPr>
        <w:t xml:space="preserve">minor at the time </w:t>
      </w:r>
      <w:r w:rsidRPr="003409D0">
        <w:rPr>
          <w:bCs/>
          <w:lang w:val="es-ES_tradnl"/>
        </w:rPr>
        <w:t xml:space="preserve">of arrest on </w:t>
      </w:r>
      <w:r w:rsidRPr="003409D0">
        <w:rPr>
          <w:lang w:val="es-ES_tradnl"/>
        </w:rPr>
        <w:t>July 11, 2021, aged 17, with legal domicile at Avenida Los Alamos, e/17 and 19, Edificio 56, Apar</w:t>
      </w:r>
      <w:r w:rsidRPr="003409D0">
        <w:rPr>
          <w:lang w:val="es-ES_tradnl"/>
        </w:rPr>
        <w:t>tamento B, reparto Lenin, Holguin. He has no criminal record. He did not belong to any opposition party or movement at the time of arrest and was a minor who took to the streets along with hundreds of people demonstrating publicly for rights in a spontaneo</w:t>
      </w:r>
      <w:r w:rsidRPr="003409D0">
        <w:rPr>
          <w:lang w:val="es-ES_tradnl"/>
        </w:rPr>
        <w:t>us manner.</w:t>
      </w:r>
    </w:p>
    <w:p w:rsidR="001A0D70" w:rsidRDefault="0071294F">
      <w:pPr>
        <w:pStyle w:val="ListParagraph"/>
      </w:pPr>
      <w:r>
        <w:rPr>
          <w:lang w:val="es-ES_tradnl"/>
        </w:rPr>
        <w:t xml:space="preserve">Full legal study of the case in Annex I, accessible at: </w:t>
      </w:r>
      <w:hyperlink r:id="rId22" w:history="1">
        <w:r w:rsidRPr="00CB0132">
          <w:rPr>
            <w:rStyle w:val="Hyperlink"/>
            <w:lang w:val="es-ES_tradnl"/>
          </w:rPr>
          <w:t>https://docs.google.com/document/d/1Dh2-KUOr_PV_3aSPYReLpWaF7BxTTS6P.</w:t>
        </w:r>
      </w:hyperlink>
    </w:p>
    <w:p w:rsidR="001A0D70" w:rsidRDefault="0071294F">
      <w:pPr>
        <w:pStyle w:val="Heading2"/>
      </w:pPr>
      <w:bookmarkStart w:id="68" w:name="_Toc100955470"/>
      <w:bookmarkStart w:id="69" w:name="_Toc100959092"/>
      <w:r w:rsidRPr="00E5297D">
        <w:t>Brayan Piloto Pupo</w:t>
      </w:r>
      <w:bookmarkEnd w:id="68"/>
      <w:bookmarkEnd w:id="69"/>
    </w:p>
    <w:p w:rsidR="001A0D70" w:rsidRDefault="0071294F">
      <w:pPr>
        <w:pStyle w:val="ListParagraph"/>
        <w:rPr>
          <w:lang w:val="es-ES_tradnl"/>
        </w:rPr>
      </w:pPr>
      <w:r w:rsidRPr="00E5297D">
        <w:rPr>
          <w:lang w:val="es-ES_tradnl"/>
        </w:rPr>
        <w:t xml:space="preserve">Cuban citizen, </w:t>
      </w:r>
      <w:r w:rsidRPr="00E5297D">
        <w:rPr>
          <w:lang w:val="es-ES_tradnl"/>
        </w:rPr>
        <w:t xml:space="preserve">with identity card number 05070467447, born July 4, 2005, minor at the time </w:t>
      </w:r>
      <w:r w:rsidRPr="00E5297D">
        <w:rPr>
          <w:b/>
          <w:lang w:val="es-ES_tradnl"/>
        </w:rPr>
        <w:t xml:space="preserve">of arrest, </w:t>
      </w:r>
      <w:r w:rsidRPr="00E5297D">
        <w:rPr>
          <w:lang w:val="es-ES_tradnl"/>
        </w:rPr>
        <w:t>aged 16, with legal domicile at Lincon Street, #15, apt. 4, between Ribera and Céspedes, Barrio Azul, Arroyo Naranjo, Havana. He has no criminal record. He did not belon</w:t>
      </w:r>
      <w:r w:rsidRPr="00E5297D">
        <w:rPr>
          <w:lang w:val="es-ES_tradnl"/>
        </w:rPr>
        <w:t>g to any opposition party or movement at the time of his arrest and was a minor who took to the streets along with hundreds of people demonstrating publicly for rights in a spontaneous manner.</w:t>
      </w:r>
    </w:p>
    <w:p w:rsidR="001A0D70" w:rsidRDefault="0071294F">
      <w:pPr>
        <w:pStyle w:val="ListParagraph"/>
        <w:rPr>
          <w:u w:val="single"/>
          <w:lang w:val="es-ES_tradnl"/>
        </w:rPr>
      </w:pPr>
      <w:r>
        <w:rPr>
          <w:lang w:val="es-ES_tradnl"/>
        </w:rPr>
        <w:t xml:space="preserve">Full legal study of the case in Annex I, accessible at: </w:t>
      </w:r>
      <w:hyperlink r:id="rId23" w:history="1">
        <w:r w:rsidRPr="00CB0132">
          <w:rPr>
            <w:rStyle w:val="Hyperlink"/>
            <w:lang w:val="es-ES_tradnl"/>
          </w:rPr>
          <w:t>https://docs.google.com/document/d/1Dh2-KUOr_PV_3aSPYReLpWaF7BxTTS6P.</w:t>
        </w:r>
      </w:hyperlink>
    </w:p>
    <w:p w:rsidR="001A0D70" w:rsidRDefault="0071294F">
      <w:pPr>
        <w:pStyle w:val="Heading2"/>
      </w:pPr>
      <w:bookmarkStart w:id="70" w:name="_Toc100955471"/>
      <w:bookmarkStart w:id="71" w:name="_Toc100959093"/>
      <w:r w:rsidRPr="009E002D">
        <w:t>Kendry Miranda Cardenas</w:t>
      </w:r>
      <w:bookmarkEnd w:id="70"/>
      <w:bookmarkEnd w:id="71"/>
    </w:p>
    <w:p w:rsidR="001A0D70" w:rsidRDefault="0071294F">
      <w:pPr>
        <w:pStyle w:val="ListParagraph"/>
        <w:rPr>
          <w:lang w:val="es-ES_tradnl"/>
        </w:rPr>
      </w:pPr>
      <w:r w:rsidRPr="009E002D">
        <w:rPr>
          <w:lang w:val="es-ES_tradnl"/>
        </w:rPr>
        <w:t>Cuban citizen, with identity card number 03100367280, born on October 3, 2003, minor</w:t>
      </w:r>
      <w:r w:rsidRPr="009E002D">
        <w:rPr>
          <w:lang w:val="es-ES_tradnl"/>
        </w:rPr>
        <w:t xml:space="preserve"> at the time </w:t>
      </w:r>
      <w:r w:rsidRPr="009E002D">
        <w:rPr>
          <w:b/>
          <w:lang w:val="es-ES_tradnl"/>
        </w:rPr>
        <w:t xml:space="preserve">of arrest, </w:t>
      </w:r>
      <w:r w:rsidRPr="009E002D">
        <w:rPr>
          <w:lang w:val="es-ES_tradnl"/>
        </w:rPr>
        <w:t>aged 17, with legal address at Zapata Street, #213, between Flores and Serrano, Santo Suarez neighborhood, municipality of Diez de Octubre, Havana. He did not belong to any opposition party or movement at the time of the arrest, a m</w:t>
      </w:r>
      <w:r w:rsidRPr="009E002D">
        <w:rPr>
          <w:lang w:val="es-ES_tradnl"/>
        </w:rPr>
        <w:t>inor who took to the streets along with hundreds of people demonstrating publicly for rights in a spontaneous manner.</w:t>
      </w:r>
    </w:p>
    <w:p w:rsidR="001A0D70" w:rsidRDefault="0071294F">
      <w:pPr>
        <w:pStyle w:val="ListParagraph"/>
      </w:pPr>
      <w:r>
        <w:rPr>
          <w:lang w:val="es-ES_tradnl"/>
        </w:rPr>
        <w:t xml:space="preserve">Full legal study of the case in Annex I, accessible at: </w:t>
      </w:r>
      <w:hyperlink r:id="rId24" w:history="1">
        <w:r w:rsidRPr="00CB0132">
          <w:rPr>
            <w:rStyle w:val="Hyperlink"/>
            <w:lang w:val="es-ES_tradnl"/>
          </w:rPr>
          <w:t>https://docs.google.com/document/d/1Dh2-KUOr_PV_3aSPYReLpWaF7BxTTS6P.</w:t>
        </w:r>
      </w:hyperlink>
    </w:p>
    <w:p w:rsidR="001A0D70" w:rsidRDefault="0071294F">
      <w:pPr>
        <w:pStyle w:val="Heading2"/>
      </w:pPr>
      <w:bookmarkStart w:id="72" w:name="_Toc100955472"/>
      <w:bookmarkStart w:id="73" w:name="_Toc100959094"/>
      <w:r w:rsidRPr="00647DDD">
        <w:t>Jonathan Pérez Ramos</w:t>
      </w:r>
      <w:bookmarkEnd w:id="72"/>
      <w:bookmarkEnd w:id="73"/>
    </w:p>
    <w:p w:rsidR="001A0D70" w:rsidRDefault="0071294F">
      <w:pPr>
        <w:pStyle w:val="ListParagraph"/>
        <w:rPr>
          <w:lang w:val="es-ES_tradnl"/>
        </w:rPr>
      </w:pPr>
      <w:r w:rsidRPr="00647DDD">
        <w:rPr>
          <w:lang w:val="es-ES_tradnl"/>
        </w:rPr>
        <w:t>Cuban citizen, identity card number 0410265206, born October 26, 2004,</w:t>
      </w:r>
      <w:r w:rsidRPr="00647DDD">
        <w:rPr>
          <w:lang w:val="es-ES_tradnl"/>
        </w:rPr>
        <w:br/>
      </w:r>
      <w:r w:rsidRPr="00647DDD">
        <w:rPr>
          <w:b/>
          <w:lang w:val="es-ES_tradnl"/>
        </w:rPr>
        <w:t xml:space="preserve">minor at the time of arrest </w:t>
      </w:r>
      <w:r w:rsidRPr="00647DDD">
        <w:rPr>
          <w:lang w:val="es-ES_tradnl"/>
        </w:rPr>
        <w:t xml:space="preserve">on July 17, 2021, aged 16, with </w:t>
      </w:r>
      <w:r w:rsidRPr="00647DDD">
        <w:rPr>
          <w:lang w:val="es-ES_tradnl"/>
        </w:rPr>
        <w:t>legal domicile at Calle 6, #203, e/ Calle B y Calle Padre Valencia, Camagüey. He has no criminal record. He did not belong to any opposition party or movement at the time of the arrest and was a minor who took to the streets along with hundreds of people p</w:t>
      </w:r>
      <w:r w:rsidRPr="00647DDD">
        <w:rPr>
          <w:lang w:val="es-ES_tradnl"/>
        </w:rPr>
        <w:t>ublicly demonstrating for rights in a spontaneous manner.</w:t>
      </w:r>
    </w:p>
    <w:p w:rsidR="001A0D70" w:rsidRDefault="0071294F">
      <w:pPr>
        <w:pStyle w:val="ListParagraph"/>
        <w:rPr>
          <w:lang w:val="es-ES_tradnl"/>
        </w:rPr>
      </w:pPr>
      <w:r>
        <w:rPr>
          <w:lang w:val="es-ES_tradnl"/>
        </w:rPr>
        <w:t xml:space="preserve">Full legal study of the case in Annex I, accessible at: </w:t>
      </w:r>
      <w:hyperlink r:id="rId25" w:history="1">
        <w:r w:rsidRPr="00CB0132">
          <w:rPr>
            <w:rStyle w:val="Hyperlink"/>
            <w:lang w:val="es-ES_tradnl"/>
          </w:rPr>
          <w:t>https://docs.google.com/document/d/1Dh2-KUOr_PV_3aSPYReLp</w:t>
        </w:r>
        <w:r w:rsidRPr="00CB0132">
          <w:rPr>
            <w:rStyle w:val="Hyperlink"/>
            <w:lang w:val="es-ES_tradnl"/>
          </w:rPr>
          <w:t>WaF7BxTTS6P.</w:t>
        </w:r>
      </w:hyperlink>
    </w:p>
    <w:p w:rsidR="001A0D70" w:rsidRDefault="0071294F">
      <w:pPr>
        <w:pStyle w:val="Heading2"/>
      </w:pPr>
      <w:bookmarkStart w:id="74" w:name="_Toc100955473"/>
      <w:bookmarkStart w:id="75" w:name="_Toc100959095"/>
      <w:r w:rsidRPr="00647DDD">
        <w:t>Nelson Néstor Rivero Garzón</w:t>
      </w:r>
      <w:bookmarkEnd w:id="74"/>
      <w:bookmarkEnd w:id="75"/>
    </w:p>
    <w:p w:rsidR="001A0D70" w:rsidRDefault="0071294F">
      <w:pPr>
        <w:pStyle w:val="ListParagraph"/>
        <w:rPr>
          <w:lang w:val="es-ES_tradnl"/>
        </w:rPr>
      </w:pPr>
      <w:r w:rsidRPr="00647DDD">
        <w:rPr>
          <w:lang w:val="es-ES_tradnl"/>
        </w:rPr>
        <w:t>Cuban citizen, with identity card number 04021567225, born February 15, 2004,</w:t>
      </w:r>
      <w:r w:rsidRPr="00647DDD">
        <w:rPr>
          <w:lang w:val="es-ES_tradnl"/>
        </w:rPr>
        <w:br/>
      </w:r>
      <w:r w:rsidRPr="00647DDD">
        <w:rPr>
          <w:b/>
          <w:lang w:val="es-ES_tradnl"/>
        </w:rPr>
        <w:t xml:space="preserve">minor at the time of arrest </w:t>
      </w:r>
      <w:r w:rsidRPr="00647DDD">
        <w:rPr>
          <w:lang w:val="es-ES_tradnl"/>
        </w:rPr>
        <w:t>on July 13, 2021, aged 17, with legal domicile at Calle Lourdes, #457, apartment 18, between Calle Yara and C</w:t>
      </w:r>
      <w:r w:rsidRPr="00647DDD">
        <w:rPr>
          <w:lang w:val="es-ES_tradnl"/>
        </w:rPr>
        <w:t>alle Mariel, Vibora Park, Arroyo Naranjo, Havana. He has no criminal record. He did not belong to any opposition party or movement at the time of the arrest and was a minor who took to the streets along with hundreds of people demonstrating publicly for ri</w:t>
      </w:r>
      <w:r w:rsidRPr="00647DDD">
        <w:rPr>
          <w:lang w:val="es-ES_tradnl"/>
        </w:rPr>
        <w:t>ghts in a spontaneous manner.</w:t>
      </w:r>
    </w:p>
    <w:p w:rsidR="001A0D70" w:rsidRDefault="0071294F">
      <w:pPr>
        <w:pStyle w:val="ListParagraph"/>
        <w:rPr>
          <w:lang w:val="es-ES_tradnl"/>
        </w:rPr>
      </w:pPr>
      <w:r>
        <w:rPr>
          <w:lang w:val="es-ES_tradnl"/>
        </w:rPr>
        <w:t xml:space="preserve">Full legal study of the case in Annex I, accessible at: </w:t>
      </w:r>
      <w:hyperlink r:id="rId26" w:history="1">
        <w:r w:rsidRPr="00CB0132">
          <w:rPr>
            <w:rStyle w:val="Hyperlink"/>
            <w:lang w:val="es-ES_tradnl"/>
          </w:rPr>
          <w:t>https://docs.google.com/document/d/1Dh2-KUOr_PV_3aSPYReLpWaF7BxTTS6P.</w:t>
        </w:r>
      </w:hyperlink>
    </w:p>
    <w:p w:rsidR="001A0D70" w:rsidRDefault="0071294F">
      <w:pPr>
        <w:pStyle w:val="Heading2"/>
      </w:pPr>
      <w:bookmarkStart w:id="76" w:name="_Toc100955474"/>
      <w:bookmarkStart w:id="77" w:name="_Toc100959096"/>
      <w:r w:rsidRPr="00647DDD">
        <w:t>Bryan Eladio Ve</w:t>
      </w:r>
      <w:r w:rsidRPr="00647DDD">
        <w:t xml:space="preserve">ga Veliz </w:t>
      </w:r>
      <w:bookmarkEnd w:id="76"/>
      <w:bookmarkEnd w:id="77"/>
    </w:p>
    <w:p w:rsidR="001A0D70" w:rsidRDefault="0071294F">
      <w:pPr>
        <w:pStyle w:val="ListParagraph"/>
        <w:rPr>
          <w:lang w:val="es-ES_tradnl"/>
        </w:rPr>
      </w:pPr>
      <w:r w:rsidRPr="00647DDD">
        <w:rPr>
          <w:lang w:val="es-ES_tradnl"/>
        </w:rPr>
        <w:t>Cuban citizen, identity card number 04070779641, born July 7, 2004,</w:t>
      </w:r>
      <w:r w:rsidRPr="00647DDD">
        <w:rPr>
          <w:lang w:val="es-ES_tradnl"/>
        </w:rPr>
        <w:br/>
      </w:r>
      <w:r w:rsidRPr="00647DDD">
        <w:rPr>
          <w:b/>
          <w:lang w:val="es-ES_tradnl"/>
        </w:rPr>
        <w:t xml:space="preserve">minor at the time of arrest, </w:t>
      </w:r>
      <w:r w:rsidRPr="00647DDD">
        <w:rPr>
          <w:lang w:val="es-ES_tradnl"/>
        </w:rPr>
        <w:t>aged 17, with legal domicile at Calle 26, #40, e/ Calle 15 y Calle 26 de julio, Reparto Camilo Cienfuegos, Bayamo, Granma. He has no criminal record.</w:t>
      </w:r>
      <w:r w:rsidRPr="00647DDD">
        <w:rPr>
          <w:lang w:val="es-ES_tradnl"/>
        </w:rPr>
        <w:t xml:space="preserve"> He did not belong to any opposition party or movement at the time of his arrest and was a minor who took to the streets along with hundreds of people demonstrating spontaneously for their rights.</w:t>
      </w:r>
    </w:p>
    <w:p w:rsidR="001A0D70" w:rsidRDefault="0071294F">
      <w:pPr>
        <w:pStyle w:val="ListParagraph"/>
        <w:rPr>
          <w:lang w:val="es-ES_tradnl"/>
        </w:rPr>
      </w:pPr>
      <w:r>
        <w:rPr>
          <w:lang w:val="es-ES_tradnl"/>
        </w:rPr>
        <w:t xml:space="preserve">Full legal study of the case in Annex I, accessible at: </w:t>
      </w:r>
      <w:hyperlink r:id="rId27" w:history="1">
        <w:r w:rsidRPr="00CB0132">
          <w:rPr>
            <w:rStyle w:val="Hyperlink"/>
            <w:lang w:val="es-ES_tradnl"/>
          </w:rPr>
          <w:t>https://docs.google.com/document/d/1Dh2-KUOr_PV_3aSPYReLpWaF7BxTTS6P.</w:t>
        </w:r>
      </w:hyperlink>
    </w:p>
    <w:p w:rsidR="001A0D70" w:rsidRDefault="0071294F">
      <w:pPr>
        <w:pStyle w:val="Heading2"/>
      </w:pPr>
      <w:bookmarkStart w:id="78" w:name="_Toc100955475"/>
      <w:bookmarkStart w:id="79" w:name="_Toc100959097"/>
      <w:r w:rsidRPr="00647DDD">
        <w:t xml:space="preserve">Kevin Ángel Álvarez Echevarría </w:t>
      </w:r>
      <w:bookmarkEnd w:id="78"/>
      <w:bookmarkEnd w:id="79"/>
    </w:p>
    <w:p w:rsidR="001A0D70" w:rsidRDefault="0071294F">
      <w:pPr>
        <w:pStyle w:val="ListParagraph"/>
        <w:rPr>
          <w:lang w:val="es-ES_tradnl"/>
        </w:rPr>
      </w:pPr>
      <w:r w:rsidRPr="00647DDD">
        <w:rPr>
          <w:lang w:val="es-ES_tradnl"/>
        </w:rPr>
        <w:t>Cuban citizen, with identity card number 03071464729, born July 14, 2003</w:t>
      </w:r>
      <w:r w:rsidRPr="00647DDD">
        <w:rPr>
          <w:lang w:val="es-ES_tradnl"/>
        </w:rPr>
        <w:t>,</w:t>
      </w:r>
      <w:r w:rsidRPr="00647DDD">
        <w:rPr>
          <w:lang w:val="es-ES_tradnl"/>
        </w:rPr>
        <w:br/>
      </w:r>
      <w:r w:rsidRPr="00647DDD">
        <w:rPr>
          <w:b/>
          <w:lang w:val="es-ES_tradnl"/>
        </w:rPr>
        <w:t xml:space="preserve">minor at the time of arrest </w:t>
      </w:r>
      <w:r w:rsidRPr="00647DDD">
        <w:rPr>
          <w:lang w:val="es-ES_tradnl"/>
        </w:rPr>
        <w:t xml:space="preserve">on July 11, 2021, aged 17, with legal domicile at Calle 96, #831 O, e/ Avenida 83 y Avenida 85, Güira de Melena, Artemisa. He has no criminal record. He did not belong to any opposition party or movement at the time of arrest </w:t>
      </w:r>
      <w:r w:rsidRPr="00647DDD">
        <w:rPr>
          <w:lang w:val="es-ES_tradnl"/>
        </w:rPr>
        <w:t>and was a minor who took to the streets along with hundreds of people demonstrating publicly for rights in a spontaneous manner.</w:t>
      </w:r>
    </w:p>
    <w:p w:rsidR="001A0D70" w:rsidRDefault="0071294F">
      <w:pPr>
        <w:pStyle w:val="ListParagraph"/>
        <w:rPr>
          <w:b/>
          <w:lang w:val="es-ES_tradnl"/>
        </w:rPr>
      </w:pPr>
      <w:r>
        <w:rPr>
          <w:lang w:val="es-ES_tradnl"/>
        </w:rPr>
        <w:t xml:space="preserve">Full legal study of the case in Annex I, accessible at: </w:t>
      </w:r>
      <w:hyperlink r:id="rId28" w:history="1">
        <w:r w:rsidRPr="00CB0132">
          <w:rPr>
            <w:rStyle w:val="Hyperlink"/>
            <w:lang w:val="es-ES_tradnl"/>
          </w:rPr>
          <w:t>https://docs.google.com/document/d/1Dh2-KUOr_PV_3aSPYReLpWaF7BxTTS6P.</w:t>
        </w:r>
      </w:hyperlink>
    </w:p>
    <w:p w:rsidR="001A0D70" w:rsidRDefault="0071294F">
      <w:pPr>
        <w:pStyle w:val="Heading2"/>
      </w:pPr>
      <w:bookmarkStart w:id="80" w:name="_Toc100955476"/>
      <w:bookmarkStart w:id="81" w:name="_Toc100959098"/>
      <w:r w:rsidRPr="00647DDD">
        <w:t xml:space="preserve">Raúl Xavier Díaz Pérez </w:t>
      </w:r>
      <w:bookmarkEnd w:id="80"/>
      <w:bookmarkEnd w:id="81"/>
    </w:p>
    <w:p w:rsidR="001A0D70" w:rsidRDefault="0071294F">
      <w:pPr>
        <w:pStyle w:val="ListParagraph"/>
        <w:rPr>
          <w:lang w:val="es-ES_tradnl"/>
        </w:rPr>
      </w:pPr>
      <w:r w:rsidRPr="00647DDD">
        <w:rPr>
          <w:lang w:val="es-ES_tradnl"/>
        </w:rPr>
        <w:t xml:space="preserve">Cuban citizen, born on October 27, 2003, a </w:t>
      </w:r>
      <w:r w:rsidRPr="00647DDD">
        <w:rPr>
          <w:b/>
          <w:lang w:val="es-ES_tradnl"/>
        </w:rPr>
        <w:t xml:space="preserve">minor at the time of his arrest at the </w:t>
      </w:r>
      <w:r w:rsidRPr="00647DDD">
        <w:rPr>
          <w:lang w:val="es-ES_tradnl"/>
        </w:rPr>
        <w:t>age of 17</w:t>
      </w:r>
      <w:r w:rsidRPr="00647DDD">
        <w:rPr>
          <w:lang w:val="es-ES_tradnl"/>
        </w:rPr>
        <w:t>. He did not belong to any opposition party or movement at the time of his arrest and was a minor who took to the streets along with hundreds of people spontaneously demonstrating publicly for their rights.</w:t>
      </w:r>
    </w:p>
    <w:p w:rsidR="001A0D70" w:rsidRDefault="0071294F">
      <w:pPr>
        <w:pStyle w:val="ListParagraph"/>
      </w:pPr>
      <w:r>
        <w:rPr>
          <w:lang w:val="es-ES_tradnl"/>
        </w:rPr>
        <w:t>Full legal study of the case in Annex I, accessib</w:t>
      </w:r>
      <w:r>
        <w:rPr>
          <w:lang w:val="es-ES_tradnl"/>
        </w:rPr>
        <w:t xml:space="preserve">le at: </w:t>
      </w:r>
      <w:hyperlink r:id="rId29" w:history="1">
        <w:r w:rsidRPr="00CB0132">
          <w:rPr>
            <w:rStyle w:val="Hyperlink"/>
            <w:lang w:val="es-ES_tradnl"/>
          </w:rPr>
          <w:t>https://docs.google.com/document/d/1Dh2-KUOr_PV_3aSPYReLpWaF7BxTTS6P.</w:t>
        </w:r>
      </w:hyperlink>
    </w:p>
    <w:p w:rsidR="001A0D70" w:rsidRDefault="0071294F">
      <w:pPr>
        <w:pStyle w:val="Heading2"/>
      </w:pPr>
      <w:bookmarkStart w:id="82" w:name="_Toc100955477"/>
      <w:bookmarkStart w:id="83" w:name="_Toc100959099"/>
      <w:r>
        <w:t xml:space="preserve">Other </w:t>
      </w:r>
      <w:r w:rsidR="00504770">
        <w:t xml:space="preserve">alleged </w:t>
      </w:r>
      <w:r>
        <w:t>convicted or remanded juveniles in prison</w:t>
      </w:r>
      <w:bookmarkEnd w:id="82"/>
      <w:bookmarkEnd w:id="83"/>
    </w:p>
    <w:p w:rsidR="001A0D70" w:rsidRDefault="0071294F">
      <w:pPr>
        <w:pStyle w:val="Listapresos"/>
        <w:numPr>
          <w:ilvl w:val="0"/>
          <w:numId w:val="0"/>
        </w:numPr>
      </w:pPr>
      <w:r>
        <w:t xml:space="preserve">The </w:t>
      </w:r>
      <w:r w:rsidR="00033D37">
        <w:t xml:space="preserve">alleged </w:t>
      </w:r>
      <w:r>
        <w:t xml:space="preserve">cases </w:t>
      </w:r>
      <w:r w:rsidR="006B3F45">
        <w:t xml:space="preserve">and the </w:t>
      </w:r>
      <w:r w:rsidR="006B3F45" w:rsidRPr="006B3F45">
        <w:t xml:space="preserve">complete legal study </w:t>
      </w:r>
      <w:r w:rsidR="006B3F45">
        <w:t xml:space="preserve">are available in </w:t>
      </w:r>
      <w:r w:rsidR="006B3F45" w:rsidRPr="006B3F45">
        <w:t xml:space="preserve">Annex </w:t>
      </w:r>
      <w:r w:rsidR="006B3F45">
        <w:t xml:space="preserve">I: </w:t>
      </w:r>
      <w:hyperlink r:id="rId30" w:history="1">
        <w:r w:rsidR="006B3F45" w:rsidRPr="00CB0132">
          <w:rPr>
            <w:rStyle w:val="Hyperlink"/>
          </w:rPr>
          <w:t>https://docs.google.com/document/d/1Dh2-KUOr_PV_3aSPYReLpWaF7BxTTS6P.</w:t>
        </w:r>
      </w:hyperlink>
    </w:p>
    <w:p w:rsidR="00F07F68" w:rsidRPr="007806A6" w:rsidRDefault="00F07F68" w:rsidP="003409D0">
      <w:pPr>
        <w:pStyle w:val="ListParagraph"/>
      </w:pPr>
    </w:p>
    <w:p w:rsidR="006B3F45" w:rsidRDefault="006B3F45">
      <w:pPr>
        <w:spacing w:after="200"/>
        <w:rPr>
          <w:rFonts w:ascii="Barlow Black" w:hAnsi="Barlow Black"/>
          <w:color w:val="00416B"/>
          <w:sz w:val="24"/>
          <w:szCs w:val="24"/>
          <w:lang w:val="es-ES_tradnl"/>
        </w:rPr>
      </w:pPr>
      <w:r>
        <w:br w:type="page"/>
      </w:r>
    </w:p>
    <w:p w:rsidR="001A0D70" w:rsidRDefault="0071294F">
      <w:pPr>
        <w:pStyle w:val="Heading1"/>
      </w:pPr>
      <w:bookmarkStart w:id="84" w:name="_Toc100959100"/>
      <w:r w:rsidRPr="00920F95">
        <w:t>FORCED SEPARATION OF THOUSANDS OF CHILDREN AND THEIR PARENTS FOR 8 YEARS</w:t>
      </w:r>
      <w:bookmarkEnd w:id="49"/>
      <w:bookmarkEnd w:id="84"/>
    </w:p>
    <w:p w:rsidR="001A0D70" w:rsidRDefault="0071294F">
      <w:pPr>
        <w:pStyle w:val="ListParagraph"/>
        <w:rPr>
          <w:lang w:val="es-ES_tradnl"/>
        </w:rPr>
      </w:pPr>
      <w:r w:rsidRPr="00920F95">
        <w:rPr>
          <w:lang w:val="es-ES_tradnl"/>
        </w:rPr>
        <w:t>The systemic situation that has produced the greatest tragedy in Cuba in childhood stems from Cuba's internationalization missions.</w:t>
      </w:r>
    </w:p>
    <w:p w:rsidR="001A0D70" w:rsidRDefault="0071294F">
      <w:pPr>
        <w:pStyle w:val="Heading2"/>
      </w:pPr>
      <w:bookmarkStart w:id="85" w:name="_Toc100877175"/>
      <w:bookmarkStart w:id="86" w:name="_Toc100909142"/>
      <w:bookmarkStart w:id="87" w:name="_Toc100909271"/>
      <w:bookmarkStart w:id="88" w:name="_Toc100955479"/>
      <w:bookmarkStart w:id="89" w:name="_Toc100959101"/>
      <w:r w:rsidRPr="00920F95">
        <w:rPr>
          <w:caps w:val="0"/>
        </w:rPr>
        <w:t>CUBA'S INTERNATIONALIZATION MISSIONS</w:t>
      </w:r>
      <w:bookmarkEnd w:id="85"/>
      <w:bookmarkEnd w:id="86"/>
      <w:bookmarkEnd w:id="87"/>
      <w:bookmarkEnd w:id="88"/>
      <w:bookmarkEnd w:id="89"/>
    </w:p>
    <w:p w:rsidR="001A0D70" w:rsidRDefault="0071294F">
      <w:pPr>
        <w:pStyle w:val="ListParagraph"/>
        <w:rPr>
          <w:lang w:val="es-ES_tradnl"/>
        </w:rPr>
      </w:pPr>
      <w:r w:rsidRPr="00920F95">
        <w:rPr>
          <w:lang w:val="es-ES_tradnl"/>
        </w:rPr>
        <w:t>In these so-ca</w:t>
      </w:r>
      <w:r w:rsidRPr="00920F95">
        <w:rPr>
          <w:lang w:val="es-ES_tradnl"/>
        </w:rPr>
        <w:t xml:space="preserve">lled "missions", </w:t>
      </w:r>
      <w:r w:rsidR="007346DC" w:rsidRPr="00920F95">
        <w:rPr>
          <w:lang w:val="es-ES_tradnl"/>
        </w:rPr>
        <w:t xml:space="preserve">850.000 </w:t>
      </w:r>
      <w:r w:rsidRPr="00920F95">
        <w:rPr>
          <w:lang w:val="es-ES_tradnl"/>
        </w:rPr>
        <w:t xml:space="preserve">civilian professionals </w:t>
      </w:r>
      <w:r w:rsidR="005B13FD">
        <w:rPr>
          <w:lang w:val="es-ES_tradnl"/>
        </w:rPr>
        <w:t xml:space="preserve">have been </w:t>
      </w:r>
      <w:r w:rsidR="007346DC" w:rsidRPr="00920F95">
        <w:rPr>
          <w:lang w:val="es-ES_tradnl"/>
        </w:rPr>
        <w:t xml:space="preserve">sent to work in various professions, countries </w:t>
      </w:r>
      <w:r w:rsidR="005B13FD">
        <w:rPr>
          <w:lang w:val="es-ES_tradnl"/>
        </w:rPr>
        <w:t xml:space="preserve">or </w:t>
      </w:r>
      <w:r w:rsidR="007346DC" w:rsidRPr="00920F95">
        <w:rPr>
          <w:lang w:val="es-ES_tradnl"/>
        </w:rPr>
        <w:t xml:space="preserve">companies (including multinational companies </w:t>
      </w:r>
      <w:r w:rsidR="005B13FD">
        <w:rPr>
          <w:lang w:val="es-ES_tradnl"/>
        </w:rPr>
        <w:t>such as MSC Cruises, where they work as waiters</w:t>
      </w:r>
      <w:r w:rsidR="007346DC" w:rsidRPr="00920F95">
        <w:rPr>
          <w:lang w:val="es-ES_tradnl"/>
        </w:rPr>
        <w:t>) to produce the largest item of income that Cuba has, 3 times higher than tourism, on account of confiscating</w:t>
      </w:r>
      <w:r w:rsidR="005B13FD">
        <w:rPr>
          <w:lang w:val="es-ES_tradnl"/>
        </w:rPr>
        <w:t xml:space="preserve">, even in collaboration with multinationals, </w:t>
      </w:r>
      <w:r w:rsidR="007346DC" w:rsidRPr="00920F95">
        <w:rPr>
          <w:lang w:val="es-ES_tradnl"/>
        </w:rPr>
        <w:t xml:space="preserve">80% </w:t>
      </w:r>
      <w:r w:rsidR="005B13FD">
        <w:rPr>
          <w:lang w:val="es-ES_tradnl"/>
        </w:rPr>
        <w:t xml:space="preserve">or more </w:t>
      </w:r>
      <w:r w:rsidR="007346DC" w:rsidRPr="00920F95">
        <w:rPr>
          <w:lang w:val="es-ES_tradnl"/>
        </w:rPr>
        <w:t xml:space="preserve">of their </w:t>
      </w:r>
      <w:r w:rsidR="005B13FD">
        <w:rPr>
          <w:lang w:val="es-ES_tradnl"/>
        </w:rPr>
        <w:t xml:space="preserve">basic </w:t>
      </w:r>
      <w:r w:rsidR="007346DC" w:rsidRPr="00920F95">
        <w:rPr>
          <w:lang w:val="es-ES_tradnl"/>
        </w:rPr>
        <w:t xml:space="preserve">salaries, whether paid by a country, a private company or any entity, even foreign, </w:t>
      </w:r>
      <w:r w:rsidRPr="00920F95">
        <w:rPr>
          <w:lang w:val="es-ES_tradnl"/>
        </w:rPr>
        <w:t xml:space="preserve">in a legal framework that we will describe </w:t>
      </w:r>
      <w:r w:rsidR="007346DC" w:rsidRPr="00920F95">
        <w:rPr>
          <w:lang w:val="es-ES_tradnl"/>
        </w:rPr>
        <w:t xml:space="preserve">and demonstrate possesses </w:t>
      </w:r>
      <w:r w:rsidRPr="00920F95">
        <w:rPr>
          <w:lang w:val="es-ES_tradnl"/>
        </w:rPr>
        <w:t>a repressive degree that enters fully into forced labor, slavery and</w:t>
      </w:r>
      <w:r w:rsidR="005B13FD">
        <w:rPr>
          <w:lang w:val="es-ES_tradnl"/>
        </w:rPr>
        <w:t xml:space="preserve">, in the face of rejection, </w:t>
      </w:r>
      <w:r w:rsidRPr="00920F95">
        <w:rPr>
          <w:lang w:val="es-ES_tradnl"/>
        </w:rPr>
        <w:t xml:space="preserve">persecution, </w:t>
      </w:r>
      <w:r w:rsidRPr="005B13FD">
        <w:rPr>
          <w:b/>
          <w:bCs/>
          <w:lang w:val="es-ES_tradnl"/>
        </w:rPr>
        <w:t xml:space="preserve">as was understood </w:t>
      </w:r>
      <w:r w:rsidR="00C73B8F" w:rsidRPr="005B13FD">
        <w:rPr>
          <w:b/>
          <w:bCs/>
          <w:lang w:val="es-ES_tradnl"/>
        </w:rPr>
        <w:t xml:space="preserve">on November 6, 2019 </w:t>
      </w:r>
      <w:r w:rsidRPr="005B13FD">
        <w:rPr>
          <w:b/>
          <w:bCs/>
          <w:lang w:val="es-ES_tradnl"/>
        </w:rPr>
        <w:t xml:space="preserve">by </w:t>
      </w:r>
      <w:r w:rsidR="00C73B8F" w:rsidRPr="005B13FD">
        <w:rPr>
          <w:b/>
          <w:bCs/>
          <w:lang w:val="es-ES_tradnl"/>
        </w:rPr>
        <w:t>the mandates of the Special Rapporteur on slavery and the Special Rapporteur on trafficking in persons of the United Nations</w:t>
      </w:r>
      <w:r w:rsidR="007346DC" w:rsidRPr="00920F95">
        <w:rPr>
          <w:lang w:val="es-ES_tradnl"/>
        </w:rPr>
        <w:t xml:space="preserve">, a fact that materialized in an </w:t>
      </w:r>
      <w:r w:rsidR="00C73B8F" w:rsidRPr="00920F95">
        <w:rPr>
          <w:lang w:val="es-ES_tradnl"/>
        </w:rPr>
        <w:t xml:space="preserve">accusatory letter to the Government of Cuba, respectful but very specific and very serious, where he cited the sources of the complaint (Prisoners Defenders) but also specified </w:t>
      </w:r>
      <w:r w:rsidR="005B13FD">
        <w:rPr>
          <w:b/>
          <w:bCs/>
          <w:lang w:val="es-ES_tradnl"/>
        </w:rPr>
        <w:t xml:space="preserve">own </w:t>
      </w:r>
      <w:r w:rsidR="00C73B8F" w:rsidRPr="005B13FD">
        <w:rPr>
          <w:b/>
          <w:bCs/>
          <w:lang w:val="es-ES_tradnl"/>
        </w:rPr>
        <w:t xml:space="preserve">sources </w:t>
      </w:r>
      <w:r w:rsidR="007346DC" w:rsidRPr="005B13FD">
        <w:rPr>
          <w:b/>
          <w:bCs/>
          <w:lang w:val="es-ES_tradnl"/>
        </w:rPr>
        <w:t>"</w:t>
      </w:r>
      <w:r w:rsidR="007346DC" w:rsidRPr="005B13FD">
        <w:rPr>
          <w:b/>
          <w:bCs/>
          <w:i/>
          <w:iCs/>
          <w:lang w:val="es-ES_tradnl"/>
        </w:rPr>
        <w:t>first hand</w:t>
      </w:r>
      <w:r w:rsidR="00C73B8F" w:rsidRPr="005B13FD">
        <w:rPr>
          <w:b/>
          <w:bCs/>
          <w:lang w:val="es-ES_tradnl"/>
        </w:rPr>
        <w:t>"</w:t>
      </w:r>
      <w:r w:rsidR="00C73B8F" w:rsidRPr="00920F95">
        <w:rPr>
          <w:lang w:val="es-ES_tradnl"/>
        </w:rPr>
        <w:t xml:space="preserve">. </w:t>
      </w:r>
      <w:r w:rsidR="00C73B8F" w:rsidRPr="00920F95">
        <w:rPr>
          <w:rStyle w:val="FootnoteReference"/>
          <w:lang w:val="es-ES_tradnl"/>
        </w:rPr>
        <w:footnoteReference w:id="6"/>
      </w:r>
    </w:p>
    <w:p w:rsidR="001A0D70" w:rsidRDefault="0071294F">
      <w:pPr>
        <w:pStyle w:val="ListParagraph"/>
        <w:spacing w:after="240"/>
        <w:rPr>
          <w:lang w:val="es-ES_tradnl"/>
        </w:rPr>
      </w:pPr>
      <w:r w:rsidRPr="00920F95">
        <w:rPr>
          <w:lang w:val="es-ES_tradnl"/>
        </w:rPr>
        <w:t xml:space="preserve">The United Nations has not been the only impartial and qualified body to support this accusation. The sources of this accusation have been diverse </w:t>
      </w:r>
      <w:r w:rsidR="00967A2A" w:rsidRPr="00920F95">
        <w:rPr>
          <w:lang w:val="es-ES_tradnl"/>
        </w:rPr>
        <w:t>and multinational:</w:t>
      </w:r>
    </w:p>
    <w:tbl>
      <w:tblPr>
        <w:tblStyle w:val="TableGrid"/>
        <w:tblW w:w="9684"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08"/>
        <w:gridCol w:w="8276"/>
      </w:tblGrid>
      <w:tr w:rsidR="00681B0B" w:rsidTr="009C7827">
        <w:trPr>
          <w:trHeight w:val="20"/>
        </w:trPr>
        <w:tc>
          <w:tcPr>
            <w:tcW w:w="1408" w:type="dxa"/>
          </w:tcPr>
          <w:p w:rsidR="001A0D70" w:rsidRDefault="0071294F">
            <w:pPr>
              <w:keepNext/>
              <w:ind w:left="159"/>
              <w:rPr>
                <w:color w:val="00416B"/>
              </w:rPr>
            </w:pPr>
            <w:r w:rsidRPr="009C7827">
              <w:rPr>
                <w:rFonts w:ascii="Barlow" w:eastAsia="Barlow" w:hAnsi="Barlow" w:cs="Barlow"/>
                <w:b/>
                <w:color w:val="00416B"/>
                <w:sz w:val="48"/>
              </w:rPr>
              <w:t>2010</w:t>
            </w:r>
          </w:p>
        </w:tc>
        <w:tc>
          <w:tcPr>
            <w:tcW w:w="0" w:type="auto"/>
            <w:vMerge w:val="restart"/>
          </w:tcPr>
          <w:p w:rsidR="001A0D70" w:rsidRDefault="0071294F">
            <w:pPr>
              <w:spacing w:before="60" w:after="120"/>
              <w:jc w:val="both"/>
              <w:rPr>
                <w:sz w:val="22"/>
              </w:rPr>
            </w:pPr>
            <w:r w:rsidRPr="00681B0B">
              <w:rPr>
                <w:rFonts w:ascii="Barlow" w:hAnsi="Barlow"/>
                <w:color w:val="auto"/>
                <w:sz w:val="22"/>
              </w:rPr>
              <w:t xml:space="preserve">The </w:t>
            </w:r>
            <w:r w:rsidRPr="00681B0B">
              <w:rPr>
                <w:rFonts w:ascii="Barlow" w:eastAsia="Barlow" w:hAnsi="Barlow" w:cs="Barlow"/>
                <w:b/>
                <w:color w:val="auto"/>
                <w:sz w:val="22"/>
              </w:rPr>
              <w:t xml:space="preserve">British Medical Journal </w:t>
            </w:r>
            <w:r w:rsidRPr="00681B0B">
              <w:rPr>
                <w:rFonts w:ascii="Barlow" w:hAnsi="Barlow"/>
                <w:color w:val="auto"/>
                <w:sz w:val="22"/>
              </w:rPr>
              <w:t>publishes an article denouncing slavery in the Cuban Medical Missions in Portugal: "</w:t>
            </w:r>
            <w:hyperlink r:id="rId31" w:history="1">
              <w:r w:rsidRPr="00484E9B">
                <w:rPr>
                  <w:rStyle w:val="Hyperlink"/>
                  <w:rFonts w:ascii="Barlow" w:hAnsi="Barlow"/>
                  <w:b/>
                  <w:bCs/>
                  <w:sz w:val="22"/>
                </w:rPr>
                <w:t>Medical union condemns contract for Cuban doctors to work in Portugal as slavery</w:t>
              </w:r>
            </w:hyperlink>
            <w:r w:rsidRPr="00681B0B">
              <w:rPr>
                <w:rFonts w:ascii="Barlow" w:hAnsi="Barlow"/>
                <w:color w:val="auto"/>
                <w:sz w:val="22"/>
              </w:rPr>
              <w:t>."</w:t>
            </w:r>
          </w:p>
        </w:tc>
      </w:tr>
      <w:tr w:rsidR="00681B0B" w:rsidTr="009C7827">
        <w:trPr>
          <w:trHeight w:val="20"/>
        </w:trPr>
        <w:tc>
          <w:tcPr>
            <w:tcW w:w="1408" w:type="dxa"/>
          </w:tcPr>
          <w:p w:rsidR="001A0D70" w:rsidRDefault="0071294F">
            <w:pPr>
              <w:ind w:left="159"/>
              <w:rPr>
                <w:rFonts w:ascii="Barlow" w:eastAsia="Barlow" w:hAnsi="Barlow" w:cs="Barlow"/>
                <w:b/>
                <w:color w:val="7F7F7F"/>
                <w:sz w:val="12"/>
              </w:rPr>
            </w:pPr>
            <w:r w:rsidRPr="005A4B5E">
              <w:rPr>
                <w:rFonts w:ascii="Barlow" w:eastAsia="Barlow" w:hAnsi="Barlow" w:cs="Barlow"/>
                <w:b/>
                <w:color w:val="7F7F7F"/>
                <w:sz w:val="12"/>
              </w:rPr>
              <w:t>AUGUST 5</w:t>
            </w:r>
          </w:p>
        </w:tc>
        <w:tc>
          <w:tcPr>
            <w:tcW w:w="0" w:type="auto"/>
            <w:vMerge/>
          </w:tcPr>
          <w:p w:rsidR="00681B0B" w:rsidRPr="00681B0B" w:rsidRDefault="00681B0B" w:rsidP="009C7827">
            <w:pPr>
              <w:spacing w:before="60" w:after="120"/>
              <w:jc w:val="both"/>
              <w:rPr>
                <w:rFonts w:ascii="Barlow" w:hAnsi="Barlow"/>
                <w:color w:val="auto"/>
                <w:sz w:val="22"/>
              </w:rPr>
            </w:pPr>
          </w:p>
        </w:tc>
      </w:tr>
      <w:tr w:rsidR="00681B0B" w:rsidTr="009C7827">
        <w:trPr>
          <w:trHeight w:val="20"/>
        </w:trPr>
        <w:tc>
          <w:tcPr>
            <w:tcW w:w="1408" w:type="dxa"/>
          </w:tcPr>
          <w:p w:rsidR="001A0D70" w:rsidRDefault="0071294F">
            <w:pPr>
              <w:keepNext/>
              <w:ind w:left="159"/>
              <w:rPr>
                <w:rFonts w:ascii="Barlow" w:eastAsia="Barlow" w:hAnsi="Barlow" w:cs="Barlow"/>
                <w:b/>
                <w:color w:val="00416B"/>
                <w:sz w:val="48"/>
              </w:rPr>
            </w:pPr>
            <w:r w:rsidRPr="009C7827">
              <w:rPr>
                <w:rFonts w:ascii="Barlow" w:eastAsia="Barlow" w:hAnsi="Barlow" w:cs="Barlow"/>
                <w:b/>
                <w:color w:val="00416B"/>
                <w:sz w:val="48"/>
              </w:rPr>
              <w:t>2018</w:t>
            </w:r>
          </w:p>
        </w:tc>
        <w:tc>
          <w:tcPr>
            <w:tcW w:w="0" w:type="auto"/>
            <w:vMerge w:val="restart"/>
          </w:tcPr>
          <w:p w:rsidR="001A0D70" w:rsidRDefault="0071294F">
            <w:pPr>
              <w:spacing w:before="60" w:after="120"/>
              <w:jc w:val="both"/>
              <w:rPr>
                <w:rFonts w:ascii="Barlow" w:hAnsi="Barlow"/>
                <w:color w:val="auto"/>
                <w:sz w:val="22"/>
              </w:rPr>
            </w:pPr>
            <w:r w:rsidRPr="00681B0B">
              <w:rPr>
                <w:rFonts w:ascii="Barlow" w:eastAsia="Barlow" w:hAnsi="Barlow" w:cs="Barlow"/>
                <w:b/>
                <w:color w:val="auto"/>
                <w:sz w:val="22"/>
              </w:rPr>
              <w:t xml:space="preserve">Universal Periodic Review 2018 </w:t>
            </w:r>
            <w:r w:rsidRPr="00681B0B">
              <w:rPr>
                <w:rFonts w:ascii="Barlow" w:hAnsi="Barlow"/>
                <w:b/>
                <w:color w:val="auto"/>
                <w:sz w:val="22"/>
              </w:rPr>
              <w:t>- Cuba</w:t>
            </w:r>
            <w:r w:rsidRPr="00681B0B">
              <w:rPr>
                <w:rFonts w:ascii="Barlow" w:hAnsi="Barlow"/>
                <w:color w:val="auto"/>
                <w:sz w:val="22"/>
              </w:rPr>
              <w:t xml:space="preserve">. Written findings and recommendation 24.230: </w:t>
            </w:r>
            <w:hyperlink r:id="rId32" w:history="1">
              <w:r w:rsidRPr="00484E9B">
                <w:rPr>
                  <w:rStyle w:val="Hyperlink"/>
                  <w:rFonts w:ascii="Barlow" w:eastAsia="Barlow" w:hAnsi="Barlow" w:cs="Barlow"/>
                  <w:b/>
                  <w:i/>
                  <w:sz w:val="22"/>
                </w:rPr>
                <w:t>"address the allegedly coercive elements of Cuban labor practices and foreign medical miss</w:t>
              </w:r>
              <w:r w:rsidRPr="00484E9B">
                <w:rPr>
                  <w:rStyle w:val="Hyperlink"/>
                  <w:rFonts w:ascii="Barlow" w:eastAsia="Barlow" w:hAnsi="Barlow" w:cs="Barlow"/>
                  <w:b/>
                  <w:i/>
                  <w:sz w:val="22"/>
                </w:rPr>
                <w:t>ions..."</w:t>
              </w:r>
            </w:hyperlink>
            <w:r w:rsidRPr="00681B0B">
              <w:rPr>
                <w:rFonts w:ascii="Barlow" w:hAnsi="Barlow"/>
                <w:color w:val="auto"/>
                <w:sz w:val="22"/>
              </w:rPr>
              <w:t>.</w:t>
            </w:r>
          </w:p>
        </w:tc>
      </w:tr>
      <w:tr w:rsidR="00681B0B" w:rsidTr="009C7827">
        <w:trPr>
          <w:trHeight w:val="20"/>
        </w:trPr>
        <w:tc>
          <w:tcPr>
            <w:tcW w:w="1408" w:type="dxa"/>
          </w:tcPr>
          <w:p w:rsidR="001A0D70" w:rsidRDefault="0071294F">
            <w:pPr>
              <w:ind w:left="159"/>
              <w:rPr>
                <w:rFonts w:ascii="Barlow" w:eastAsia="Barlow" w:hAnsi="Barlow" w:cs="Barlow"/>
                <w:b/>
                <w:color w:val="7F7F7F"/>
                <w:sz w:val="12"/>
              </w:rPr>
            </w:pPr>
            <w:r w:rsidRPr="005A4B5E">
              <w:rPr>
                <w:rFonts w:ascii="Barlow" w:eastAsia="Barlow" w:hAnsi="Barlow" w:cs="Barlow"/>
                <w:b/>
                <w:color w:val="7F7F7F"/>
                <w:sz w:val="12"/>
              </w:rPr>
              <w:t>JULY 6</w:t>
            </w:r>
          </w:p>
        </w:tc>
        <w:tc>
          <w:tcPr>
            <w:tcW w:w="0" w:type="auto"/>
            <w:vMerge/>
          </w:tcPr>
          <w:p w:rsidR="00681B0B" w:rsidRPr="00681B0B" w:rsidRDefault="00681B0B" w:rsidP="009C7827">
            <w:pPr>
              <w:spacing w:before="60" w:after="120"/>
              <w:jc w:val="both"/>
              <w:rPr>
                <w:rFonts w:ascii="Barlow" w:eastAsia="Barlow" w:hAnsi="Barlow" w:cs="Barlow"/>
                <w:b/>
                <w:color w:val="auto"/>
                <w:sz w:val="22"/>
              </w:rPr>
            </w:pPr>
          </w:p>
        </w:tc>
      </w:tr>
      <w:tr w:rsidR="00681B0B" w:rsidTr="009C7827">
        <w:trPr>
          <w:trHeight w:val="20"/>
        </w:trPr>
        <w:tc>
          <w:tcPr>
            <w:tcW w:w="1408" w:type="dxa"/>
          </w:tcPr>
          <w:p w:rsidR="001A0D70" w:rsidRDefault="0071294F">
            <w:pPr>
              <w:keepNext/>
              <w:ind w:left="159"/>
              <w:rPr>
                <w:rFonts w:ascii="Barlow" w:eastAsia="Barlow" w:hAnsi="Barlow" w:cs="Barlow"/>
                <w:b/>
                <w:color w:val="00416B"/>
                <w:sz w:val="48"/>
              </w:rPr>
            </w:pPr>
            <w:r w:rsidRPr="009C7827">
              <w:rPr>
                <w:rFonts w:ascii="Barlow" w:eastAsia="Barlow" w:hAnsi="Barlow" w:cs="Barlow"/>
                <w:b/>
                <w:color w:val="00416B"/>
                <w:sz w:val="48"/>
              </w:rPr>
              <w:t>2019</w:t>
            </w:r>
          </w:p>
        </w:tc>
        <w:tc>
          <w:tcPr>
            <w:tcW w:w="0" w:type="auto"/>
            <w:vMerge w:val="restart"/>
          </w:tcPr>
          <w:p w:rsidR="001A0D70" w:rsidRDefault="0071294F">
            <w:pPr>
              <w:spacing w:before="60" w:after="120"/>
              <w:jc w:val="both"/>
              <w:rPr>
                <w:rFonts w:ascii="Barlow" w:hAnsi="Barlow"/>
                <w:color w:val="auto"/>
                <w:sz w:val="22"/>
              </w:rPr>
            </w:pPr>
            <w:r w:rsidRPr="00681B0B">
              <w:rPr>
                <w:rFonts w:ascii="Barlow" w:eastAsia="Barlow" w:hAnsi="Barlow" w:cs="Barlow"/>
                <w:b/>
                <w:color w:val="auto"/>
                <w:sz w:val="22"/>
              </w:rPr>
              <w:t>Prisoners Defenders initiates the case of the complaint "</w:t>
            </w:r>
            <w:hyperlink r:id="rId33" w:history="1">
              <w:r w:rsidRPr="00484E9B">
                <w:rPr>
                  <w:rStyle w:val="Hyperlink"/>
                  <w:rFonts w:ascii="Barlow" w:eastAsia="Barlow" w:hAnsi="Barlow" w:cs="Barlow"/>
                  <w:b/>
                  <w:i/>
                  <w:sz w:val="22"/>
                </w:rPr>
                <w:t>110 doctors vs. Cuban Government</w:t>
              </w:r>
            </w:hyperlink>
            <w:r w:rsidRPr="00681B0B">
              <w:rPr>
                <w:rFonts w:ascii="Barlow" w:eastAsia="Barlow" w:hAnsi="Barlow" w:cs="Barlow"/>
                <w:b/>
                <w:color w:val="auto"/>
                <w:sz w:val="22"/>
              </w:rPr>
              <w:t xml:space="preserve">" at the ICC and the United Nations. </w:t>
            </w:r>
            <w:r w:rsidRPr="00681B0B">
              <w:rPr>
                <w:rFonts w:ascii="Barlow" w:hAnsi="Barlow"/>
                <w:color w:val="auto"/>
                <w:sz w:val="22"/>
              </w:rPr>
              <w:t>United Nations begins investigations.</w:t>
            </w:r>
          </w:p>
        </w:tc>
      </w:tr>
      <w:tr w:rsidR="00681B0B" w:rsidTr="009C7827">
        <w:trPr>
          <w:trHeight w:val="20"/>
        </w:trPr>
        <w:tc>
          <w:tcPr>
            <w:tcW w:w="1408" w:type="dxa"/>
          </w:tcPr>
          <w:p w:rsidR="001A0D70" w:rsidRDefault="0071294F">
            <w:pPr>
              <w:ind w:left="159"/>
              <w:rPr>
                <w:rFonts w:ascii="Barlow" w:eastAsia="Barlow" w:hAnsi="Barlow" w:cs="Barlow"/>
                <w:b/>
                <w:color w:val="7F7F7F"/>
                <w:sz w:val="12"/>
              </w:rPr>
            </w:pPr>
            <w:r w:rsidRPr="005A4B5E">
              <w:rPr>
                <w:rFonts w:ascii="Barlow" w:eastAsia="Barlow" w:hAnsi="Barlow" w:cs="Barlow"/>
                <w:b/>
                <w:color w:val="7F7F7F"/>
                <w:sz w:val="12"/>
              </w:rPr>
              <w:t>MAY 8</w:t>
            </w:r>
          </w:p>
        </w:tc>
        <w:tc>
          <w:tcPr>
            <w:tcW w:w="0" w:type="auto"/>
            <w:vMerge/>
          </w:tcPr>
          <w:p w:rsidR="00681B0B" w:rsidRPr="00681B0B" w:rsidRDefault="00681B0B" w:rsidP="009C7827">
            <w:pPr>
              <w:spacing w:before="60" w:after="120"/>
              <w:jc w:val="both"/>
              <w:rPr>
                <w:rFonts w:ascii="Barlow" w:eastAsia="Barlow" w:hAnsi="Barlow" w:cs="Barlow"/>
                <w:b/>
                <w:color w:val="auto"/>
                <w:sz w:val="22"/>
              </w:rPr>
            </w:pPr>
          </w:p>
        </w:tc>
      </w:tr>
      <w:tr w:rsidR="00681B0B" w:rsidTr="009C7827">
        <w:trPr>
          <w:trHeight w:val="20"/>
        </w:trPr>
        <w:tc>
          <w:tcPr>
            <w:tcW w:w="1408" w:type="dxa"/>
          </w:tcPr>
          <w:p w:rsidR="001A0D70" w:rsidRDefault="0071294F">
            <w:pPr>
              <w:keepNext/>
              <w:ind w:left="159"/>
              <w:rPr>
                <w:rFonts w:ascii="Barlow" w:eastAsia="Barlow" w:hAnsi="Barlow" w:cs="Barlow"/>
                <w:b/>
                <w:color w:val="00416B"/>
                <w:sz w:val="48"/>
              </w:rPr>
            </w:pPr>
            <w:r w:rsidRPr="009C7827">
              <w:rPr>
                <w:rFonts w:ascii="Barlow" w:eastAsia="Barlow" w:hAnsi="Barlow" w:cs="Barlow"/>
                <w:b/>
                <w:color w:val="00416B"/>
                <w:sz w:val="48"/>
              </w:rPr>
              <w:t>2019</w:t>
            </w:r>
          </w:p>
        </w:tc>
        <w:tc>
          <w:tcPr>
            <w:tcW w:w="0" w:type="auto"/>
            <w:vMerge w:val="restart"/>
          </w:tcPr>
          <w:p w:rsidR="001A0D70" w:rsidRDefault="0071294F">
            <w:pPr>
              <w:spacing w:before="60" w:after="120"/>
              <w:jc w:val="both"/>
              <w:rPr>
                <w:rFonts w:ascii="Barlow" w:hAnsi="Barlow"/>
                <w:color w:val="auto"/>
                <w:sz w:val="22"/>
              </w:rPr>
            </w:pPr>
            <w:r w:rsidRPr="00681B0B">
              <w:rPr>
                <w:rFonts w:ascii="Barlow" w:eastAsia="Barlow" w:hAnsi="Barlow" w:cs="Barlow"/>
                <w:b/>
                <w:color w:val="auto"/>
                <w:sz w:val="22"/>
              </w:rPr>
              <w:t xml:space="preserve">The UN </w:t>
            </w:r>
            <w:r w:rsidRPr="00681B0B">
              <w:rPr>
                <w:rFonts w:ascii="Barlow" w:hAnsi="Barlow"/>
                <w:color w:val="auto"/>
                <w:sz w:val="22"/>
              </w:rPr>
              <w:t>(mandates of the Special Rapporteur on Slavery and the Special Rapporteur on Trafficking in Persons), in response to Prisoners Defenders, issued Communication (</w:t>
            </w:r>
            <w:hyperlink r:id="rId34" w:history="1">
              <w:r w:rsidRPr="00484E9B">
                <w:rPr>
                  <w:rStyle w:val="Hyperlink"/>
                  <w:rFonts w:ascii="Barlow" w:hAnsi="Barlow"/>
                  <w:sz w:val="22"/>
                </w:rPr>
                <w:t>AL CUB 6/2019</w:t>
              </w:r>
            </w:hyperlink>
            <w:r w:rsidRPr="00681B0B">
              <w:rPr>
                <w:rFonts w:ascii="Barlow" w:hAnsi="Barlow"/>
                <w:color w:val="auto"/>
                <w:sz w:val="22"/>
              </w:rPr>
              <w:t xml:space="preserve">), noting </w:t>
            </w:r>
            <w:r w:rsidRPr="00681B0B">
              <w:rPr>
                <w:rFonts w:ascii="Barlow" w:eastAsia="Barlow" w:hAnsi="Barlow" w:cs="Barlow"/>
                <w:b/>
                <w:i/>
                <w:color w:val="auto"/>
                <w:sz w:val="22"/>
              </w:rPr>
              <w:t xml:space="preserve">slavery </w:t>
            </w:r>
            <w:r w:rsidRPr="00681B0B">
              <w:rPr>
                <w:rFonts w:ascii="Barlow" w:hAnsi="Barlow"/>
                <w:color w:val="auto"/>
                <w:sz w:val="22"/>
              </w:rPr>
              <w:t>in Cuban Medical Missions.</w:t>
            </w:r>
          </w:p>
        </w:tc>
      </w:tr>
      <w:tr w:rsidR="00681B0B" w:rsidTr="009C7827">
        <w:trPr>
          <w:trHeight w:val="20"/>
        </w:trPr>
        <w:tc>
          <w:tcPr>
            <w:tcW w:w="1408" w:type="dxa"/>
          </w:tcPr>
          <w:p w:rsidR="001A0D70" w:rsidRDefault="0071294F">
            <w:pPr>
              <w:ind w:left="159"/>
              <w:rPr>
                <w:rFonts w:ascii="Barlow" w:eastAsia="Barlow" w:hAnsi="Barlow" w:cs="Barlow"/>
                <w:b/>
                <w:color w:val="7F7F7F"/>
                <w:sz w:val="12"/>
              </w:rPr>
            </w:pPr>
            <w:r w:rsidRPr="005A4B5E">
              <w:rPr>
                <w:rFonts w:ascii="Barlow" w:eastAsia="Barlow" w:hAnsi="Barlow" w:cs="Barlow"/>
                <w:b/>
                <w:color w:val="7F7F7F"/>
                <w:sz w:val="12"/>
              </w:rPr>
              <w:t>NOVEMBER 6</w:t>
            </w:r>
          </w:p>
        </w:tc>
        <w:tc>
          <w:tcPr>
            <w:tcW w:w="0" w:type="auto"/>
            <w:vMerge/>
          </w:tcPr>
          <w:p w:rsidR="00681B0B" w:rsidRPr="00681B0B" w:rsidRDefault="00681B0B" w:rsidP="009C7827">
            <w:pPr>
              <w:spacing w:before="60" w:after="120"/>
              <w:jc w:val="both"/>
              <w:rPr>
                <w:rFonts w:ascii="Barlow" w:eastAsia="Barlow" w:hAnsi="Barlow" w:cs="Barlow"/>
                <w:b/>
                <w:color w:val="auto"/>
                <w:sz w:val="22"/>
              </w:rPr>
            </w:pPr>
          </w:p>
        </w:tc>
      </w:tr>
      <w:tr w:rsidR="00681B0B" w:rsidTr="009C7827">
        <w:trPr>
          <w:trHeight w:val="20"/>
        </w:trPr>
        <w:tc>
          <w:tcPr>
            <w:tcW w:w="1408" w:type="dxa"/>
          </w:tcPr>
          <w:p w:rsidR="001A0D70" w:rsidRDefault="001A0D70">
            <w:pPr>
              <w:keepNext/>
              <w:ind w:left="159"/>
              <w:rPr>
                <w:rFonts w:ascii="Barlow" w:eastAsia="Barlow" w:hAnsi="Barlow" w:cs="Barlow"/>
                <w:b/>
                <w:color w:val="00416B"/>
                <w:sz w:val="48"/>
              </w:rPr>
            </w:pPr>
          </w:p>
        </w:tc>
        <w:tc>
          <w:tcPr>
            <w:tcW w:w="0" w:type="auto"/>
            <w:vMerge w:val="restart"/>
          </w:tcPr>
          <w:p w:rsidR="001A0D70" w:rsidRDefault="0071294F">
            <w:pPr>
              <w:spacing w:before="60" w:after="120"/>
              <w:jc w:val="both"/>
              <w:rPr>
                <w:rFonts w:ascii="Barlow" w:hAnsi="Barlow"/>
                <w:color w:val="auto"/>
                <w:sz w:val="22"/>
              </w:rPr>
            </w:pPr>
            <w:r w:rsidRPr="00681B0B">
              <w:rPr>
                <w:rFonts w:ascii="Barlow" w:eastAsia="Barlow" w:hAnsi="Barlow" w:cs="Barlow"/>
                <w:b/>
                <w:color w:val="auto"/>
                <w:sz w:val="22"/>
              </w:rPr>
              <w:t>Human Rights Foundation</w:t>
            </w:r>
            <w:r w:rsidRPr="00681B0B">
              <w:rPr>
                <w:rFonts w:ascii="Barlow" w:hAnsi="Barlow"/>
                <w:color w:val="auto"/>
                <w:sz w:val="22"/>
              </w:rPr>
              <w:t>, creator of the Oslo Freedom Forum</w:t>
            </w:r>
            <w:r w:rsidRPr="00681B0B">
              <w:rPr>
                <w:rFonts w:ascii="Barlow" w:hAnsi="Barlow"/>
                <w:color w:val="auto"/>
                <w:sz w:val="22"/>
              </w:rPr>
              <w:t>, published the report, "</w:t>
            </w:r>
            <w:r w:rsidRPr="00681B0B">
              <w:rPr>
                <w:rFonts w:ascii="Barlow" w:eastAsia="Barlow" w:hAnsi="Barlow" w:cs="Barlow"/>
                <w:i/>
                <w:color w:val="auto"/>
                <w:sz w:val="22"/>
              </w:rPr>
              <w:t>Cuba: 60 Years of Revolution, 60 Years of Oppression</w:t>
            </w:r>
            <w:r w:rsidRPr="00681B0B">
              <w:rPr>
                <w:rFonts w:ascii="Barlow" w:hAnsi="Barlow"/>
                <w:color w:val="auto"/>
                <w:sz w:val="22"/>
              </w:rPr>
              <w:t xml:space="preserve">", which devotes a few paragraphs to Cuba's medical missions, </w:t>
            </w:r>
            <w:r w:rsidRPr="00681B0B">
              <w:rPr>
                <w:rFonts w:ascii="Barlow" w:eastAsia="Barlow" w:hAnsi="Barlow" w:cs="Barlow"/>
                <w:color w:val="auto"/>
                <w:sz w:val="22"/>
              </w:rPr>
              <w:t>stating that they "</w:t>
            </w:r>
            <w:hyperlink r:id="rId35" w:history="1">
              <w:r w:rsidRPr="00484E9B">
                <w:rPr>
                  <w:rStyle w:val="Hyperlink"/>
                  <w:rFonts w:ascii="Barlow" w:eastAsia="Barlow" w:hAnsi="Barlow" w:cs="Barlow"/>
                  <w:b/>
                  <w:i/>
                  <w:sz w:val="22"/>
                </w:rPr>
                <w:t>represent a modern form of slavery</w:t>
              </w:r>
            </w:hyperlink>
            <w:r w:rsidRPr="00681B0B">
              <w:rPr>
                <w:rFonts w:ascii="Barlow" w:hAnsi="Barlow"/>
                <w:color w:val="auto"/>
                <w:sz w:val="22"/>
              </w:rPr>
              <w:t>".</w:t>
            </w:r>
          </w:p>
        </w:tc>
      </w:tr>
      <w:tr w:rsidR="00681B0B" w:rsidTr="009C7827">
        <w:trPr>
          <w:trHeight w:val="20"/>
        </w:trPr>
        <w:tc>
          <w:tcPr>
            <w:tcW w:w="1408" w:type="dxa"/>
          </w:tcPr>
          <w:p w:rsidR="001A0D70" w:rsidRDefault="0071294F">
            <w:pPr>
              <w:ind w:left="159"/>
              <w:rPr>
                <w:rFonts w:ascii="Barlow" w:eastAsia="Barlow" w:hAnsi="Barlow" w:cs="Barlow"/>
                <w:b/>
                <w:color w:val="7F7F7F"/>
                <w:sz w:val="12"/>
              </w:rPr>
            </w:pPr>
            <w:r w:rsidRPr="005A4B5E">
              <w:rPr>
                <w:rFonts w:ascii="Barlow" w:eastAsia="Barlow" w:hAnsi="Barlow" w:cs="Barlow"/>
                <w:b/>
                <w:color w:val="7F7F7F"/>
                <w:sz w:val="12"/>
              </w:rPr>
              <w:t>JULY 16</w:t>
            </w:r>
          </w:p>
        </w:tc>
        <w:tc>
          <w:tcPr>
            <w:tcW w:w="0" w:type="auto"/>
            <w:vMerge/>
          </w:tcPr>
          <w:p w:rsidR="00681B0B" w:rsidRPr="00681B0B" w:rsidRDefault="00681B0B" w:rsidP="009C7827">
            <w:pPr>
              <w:spacing w:before="60" w:after="120"/>
              <w:jc w:val="both"/>
              <w:rPr>
                <w:rFonts w:ascii="Barlow" w:eastAsia="Barlow" w:hAnsi="Barlow" w:cs="Barlow"/>
                <w:b/>
                <w:color w:val="auto"/>
                <w:sz w:val="22"/>
              </w:rPr>
            </w:pPr>
          </w:p>
        </w:tc>
      </w:tr>
      <w:tr w:rsidR="00681B0B" w:rsidTr="009C7827">
        <w:trPr>
          <w:trHeight w:val="20"/>
        </w:trPr>
        <w:tc>
          <w:tcPr>
            <w:tcW w:w="1408" w:type="dxa"/>
          </w:tcPr>
          <w:p w:rsidR="001A0D70" w:rsidRDefault="001A0D70">
            <w:pPr>
              <w:keepNext/>
              <w:ind w:left="159"/>
              <w:rPr>
                <w:rFonts w:ascii="Barlow" w:eastAsia="Barlow" w:hAnsi="Barlow" w:cs="Barlow"/>
                <w:b/>
                <w:color w:val="00416B"/>
                <w:sz w:val="48"/>
              </w:rPr>
            </w:pPr>
          </w:p>
        </w:tc>
        <w:tc>
          <w:tcPr>
            <w:tcW w:w="0" w:type="auto"/>
            <w:vMerge w:val="restart"/>
          </w:tcPr>
          <w:p w:rsidR="001A0D70" w:rsidRDefault="0071294F">
            <w:pPr>
              <w:spacing w:before="60" w:after="120"/>
              <w:jc w:val="both"/>
              <w:rPr>
                <w:rFonts w:ascii="Barlow" w:hAnsi="Barlow"/>
                <w:color w:val="auto"/>
                <w:sz w:val="22"/>
              </w:rPr>
            </w:pPr>
            <w:r w:rsidRPr="00681B0B">
              <w:rPr>
                <w:rFonts w:ascii="Barlow" w:eastAsia="Barlow" w:hAnsi="Barlow" w:cs="Barlow"/>
                <w:b/>
                <w:color w:val="auto"/>
                <w:sz w:val="22"/>
              </w:rPr>
              <w:t xml:space="preserve">Human Rights Watch </w:t>
            </w:r>
            <w:r w:rsidRPr="00681B0B">
              <w:rPr>
                <w:rFonts w:ascii="Barlow" w:hAnsi="Barlow"/>
                <w:color w:val="auto"/>
                <w:sz w:val="22"/>
              </w:rPr>
              <w:t xml:space="preserve">released </w:t>
            </w:r>
            <w:hyperlink r:id="rId36" w:history="1">
              <w:r w:rsidRPr="00484E9B">
                <w:rPr>
                  <w:rStyle w:val="Hyperlink"/>
                  <w:rFonts w:ascii="Barlow" w:hAnsi="Barlow"/>
                  <w:sz w:val="22"/>
                </w:rPr>
                <w:t>a</w:t>
              </w:r>
            </w:hyperlink>
            <w:r w:rsidR="00484E9B">
              <w:rPr>
                <w:rFonts w:ascii="Barlow" w:hAnsi="Barlow"/>
                <w:color w:val="auto"/>
                <w:sz w:val="22"/>
              </w:rPr>
              <w:t xml:space="preserve"> comprehensive and detailed </w:t>
            </w:r>
            <w:hyperlink r:id="rId37" w:history="1">
              <w:r w:rsidRPr="00484E9B">
                <w:rPr>
                  <w:rStyle w:val="Hyperlink"/>
                  <w:rFonts w:ascii="Barlow" w:hAnsi="Barlow"/>
                  <w:sz w:val="22"/>
                </w:rPr>
                <w:t>technical report</w:t>
              </w:r>
            </w:hyperlink>
            <w:r w:rsidR="00484E9B">
              <w:rPr>
                <w:rFonts w:ascii="Barlow" w:hAnsi="Barlow"/>
                <w:color w:val="auto"/>
                <w:sz w:val="22"/>
              </w:rPr>
              <w:t xml:space="preserve"> analyzing </w:t>
            </w:r>
            <w:r w:rsidRPr="00681B0B">
              <w:rPr>
                <w:rFonts w:ascii="Barlow" w:hAnsi="Barlow"/>
                <w:color w:val="auto"/>
                <w:sz w:val="22"/>
              </w:rPr>
              <w:t>repressive laws on Cuban doctors on mission, backing up UN allegations of abuses, concluding that Cuba applies "</w:t>
            </w:r>
            <w:r w:rsidRPr="00681B0B">
              <w:rPr>
                <w:rFonts w:ascii="Barlow" w:eastAsia="Barlow" w:hAnsi="Barlow" w:cs="Barlow"/>
                <w:b/>
                <w:i/>
                <w:color w:val="auto"/>
                <w:sz w:val="22"/>
              </w:rPr>
              <w:t xml:space="preserve">draconian rules </w:t>
            </w:r>
            <w:r w:rsidRPr="00681B0B">
              <w:rPr>
                <w:rFonts w:ascii="Barlow" w:eastAsia="Barlow" w:hAnsi="Barlow" w:cs="Barlow"/>
                <w:b/>
                <w:i/>
                <w:color w:val="auto"/>
                <w:sz w:val="22"/>
              </w:rPr>
              <w:t>to doctors on mission that violate fundamental rights</w:t>
            </w:r>
            <w:r w:rsidRPr="00681B0B">
              <w:rPr>
                <w:rFonts w:ascii="Barlow" w:hAnsi="Barlow"/>
                <w:color w:val="auto"/>
                <w:sz w:val="22"/>
              </w:rPr>
              <w:t>."</w:t>
            </w:r>
          </w:p>
        </w:tc>
      </w:tr>
      <w:tr w:rsidR="00681B0B" w:rsidTr="009C7827">
        <w:trPr>
          <w:trHeight w:val="20"/>
        </w:trPr>
        <w:tc>
          <w:tcPr>
            <w:tcW w:w="1408" w:type="dxa"/>
          </w:tcPr>
          <w:p w:rsidR="001A0D70" w:rsidRDefault="0071294F">
            <w:pPr>
              <w:ind w:left="159"/>
              <w:rPr>
                <w:rFonts w:ascii="Barlow" w:eastAsia="Barlow" w:hAnsi="Barlow" w:cs="Barlow"/>
                <w:b/>
                <w:color w:val="7F7F7F"/>
                <w:sz w:val="12"/>
              </w:rPr>
            </w:pPr>
            <w:r w:rsidRPr="005A4B5E">
              <w:rPr>
                <w:rFonts w:ascii="Barlow" w:eastAsia="Barlow" w:hAnsi="Barlow" w:cs="Barlow"/>
                <w:b/>
                <w:color w:val="7F7F7F"/>
                <w:sz w:val="12"/>
              </w:rPr>
              <w:t>JULY 23RD</w:t>
            </w:r>
          </w:p>
        </w:tc>
        <w:tc>
          <w:tcPr>
            <w:tcW w:w="0" w:type="auto"/>
            <w:vMerge/>
          </w:tcPr>
          <w:p w:rsidR="00681B0B" w:rsidRPr="00681B0B" w:rsidRDefault="00681B0B" w:rsidP="009C7827">
            <w:pPr>
              <w:spacing w:before="60" w:after="120"/>
              <w:jc w:val="both"/>
              <w:rPr>
                <w:rFonts w:ascii="Barlow" w:eastAsia="Barlow" w:hAnsi="Barlow" w:cs="Barlow"/>
                <w:b/>
                <w:color w:val="auto"/>
                <w:sz w:val="22"/>
              </w:rPr>
            </w:pPr>
          </w:p>
        </w:tc>
      </w:tr>
      <w:tr w:rsidR="00681B0B" w:rsidTr="009C7827">
        <w:trPr>
          <w:trHeight w:val="20"/>
        </w:trPr>
        <w:tc>
          <w:tcPr>
            <w:tcW w:w="1408" w:type="dxa"/>
          </w:tcPr>
          <w:p w:rsidR="001A0D70" w:rsidRDefault="0071294F">
            <w:pPr>
              <w:keepNext/>
              <w:ind w:left="159"/>
              <w:rPr>
                <w:rFonts w:ascii="Barlow" w:eastAsia="Barlow" w:hAnsi="Barlow" w:cs="Barlow"/>
                <w:b/>
                <w:color w:val="00416B"/>
                <w:sz w:val="48"/>
              </w:rPr>
            </w:pPr>
            <w:r w:rsidRPr="009C7827">
              <w:rPr>
                <w:rFonts w:ascii="Barlow" w:eastAsia="Barlow" w:hAnsi="Barlow" w:cs="Barlow"/>
                <w:b/>
                <w:color w:val="00416B"/>
                <w:sz w:val="48"/>
              </w:rPr>
              <w:t>2021</w:t>
            </w:r>
          </w:p>
        </w:tc>
        <w:tc>
          <w:tcPr>
            <w:tcW w:w="0" w:type="auto"/>
            <w:vMerge w:val="restart"/>
          </w:tcPr>
          <w:p w:rsidR="001A0D70" w:rsidRDefault="0071294F">
            <w:pPr>
              <w:spacing w:before="60" w:after="120"/>
              <w:jc w:val="both"/>
              <w:rPr>
                <w:rFonts w:ascii="Barlow" w:hAnsi="Barlow"/>
                <w:color w:val="auto"/>
                <w:sz w:val="22"/>
              </w:rPr>
            </w:pPr>
            <w:r w:rsidRPr="00681B0B">
              <w:rPr>
                <w:rFonts w:ascii="Barlow" w:hAnsi="Barlow"/>
                <w:color w:val="auto"/>
                <w:sz w:val="22"/>
              </w:rPr>
              <w:t xml:space="preserve">The </w:t>
            </w:r>
            <w:r w:rsidRPr="00681B0B">
              <w:rPr>
                <w:rFonts w:ascii="Barlow" w:eastAsia="Barlow" w:hAnsi="Barlow" w:cs="Barlow"/>
                <w:b/>
                <w:color w:val="auto"/>
                <w:sz w:val="22"/>
              </w:rPr>
              <w:t xml:space="preserve">Inter-American Commission on Human Rights (IACHR) </w:t>
            </w:r>
            <w:r w:rsidRPr="00681B0B">
              <w:rPr>
                <w:rFonts w:ascii="Barlow" w:hAnsi="Barlow"/>
                <w:color w:val="auto"/>
                <w:sz w:val="22"/>
              </w:rPr>
              <w:t xml:space="preserve">dedicated </w:t>
            </w:r>
            <w:hyperlink r:id="rId38" w:history="1">
              <w:r w:rsidRPr="00484E9B">
                <w:rPr>
                  <w:rStyle w:val="Hyperlink"/>
                  <w:rFonts w:ascii="Barlow" w:hAnsi="Barlow"/>
                  <w:sz w:val="22"/>
                </w:rPr>
                <w:t>8 paragraphs in its Annual Report on Cuba</w:t>
              </w:r>
            </w:hyperlink>
            <w:r w:rsidRPr="00681B0B">
              <w:rPr>
                <w:rFonts w:ascii="Barlow" w:hAnsi="Barlow"/>
                <w:color w:val="auto"/>
                <w:sz w:val="22"/>
              </w:rPr>
              <w:t xml:space="preserve"> (chapter 4b) and </w:t>
            </w:r>
            <w:r w:rsidRPr="00681B0B">
              <w:rPr>
                <w:rFonts w:ascii="Barlow" w:eastAsia="Barlow" w:hAnsi="Barlow" w:cs="Barlow"/>
                <w:b/>
                <w:color w:val="auto"/>
                <w:sz w:val="22"/>
              </w:rPr>
              <w:t>expressed its concern about the forced labor to which Cuban workers on mission abroad are allegedly subjected</w:t>
            </w:r>
            <w:r w:rsidRPr="00681B0B">
              <w:rPr>
                <w:rFonts w:ascii="Barlow" w:hAnsi="Barlow"/>
                <w:color w:val="auto"/>
                <w:sz w:val="22"/>
              </w:rPr>
              <w:t>.</w:t>
            </w:r>
          </w:p>
        </w:tc>
      </w:tr>
      <w:tr w:rsidR="00681B0B" w:rsidTr="009C7827">
        <w:trPr>
          <w:trHeight w:val="20"/>
        </w:trPr>
        <w:tc>
          <w:tcPr>
            <w:tcW w:w="1408" w:type="dxa"/>
          </w:tcPr>
          <w:p w:rsidR="001A0D70" w:rsidRDefault="0071294F">
            <w:pPr>
              <w:ind w:left="159"/>
              <w:rPr>
                <w:rFonts w:ascii="Barlow" w:eastAsia="Barlow" w:hAnsi="Barlow" w:cs="Barlow"/>
                <w:b/>
                <w:color w:val="7F7F7F"/>
                <w:sz w:val="12"/>
              </w:rPr>
            </w:pPr>
            <w:r w:rsidRPr="005A4B5E">
              <w:rPr>
                <w:rFonts w:ascii="Barlow" w:eastAsia="Barlow" w:hAnsi="Barlow" w:cs="Barlow"/>
                <w:b/>
                <w:color w:val="7F7F7F"/>
                <w:sz w:val="12"/>
              </w:rPr>
              <w:t>APRIL 16</w:t>
            </w:r>
          </w:p>
        </w:tc>
        <w:tc>
          <w:tcPr>
            <w:tcW w:w="0" w:type="auto"/>
            <w:vMerge/>
          </w:tcPr>
          <w:p w:rsidR="00681B0B" w:rsidRPr="00681B0B" w:rsidRDefault="00681B0B" w:rsidP="009C7827">
            <w:pPr>
              <w:spacing w:before="60" w:after="120"/>
              <w:jc w:val="both"/>
              <w:rPr>
                <w:rFonts w:ascii="Barlow" w:hAnsi="Barlow"/>
                <w:color w:val="auto"/>
                <w:sz w:val="22"/>
              </w:rPr>
            </w:pPr>
          </w:p>
        </w:tc>
      </w:tr>
      <w:tr w:rsidR="00681B0B" w:rsidTr="009C7827">
        <w:trPr>
          <w:trHeight w:val="20"/>
        </w:trPr>
        <w:tc>
          <w:tcPr>
            <w:tcW w:w="1408" w:type="dxa"/>
          </w:tcPr>
          <w:p w:rsidR="001A0D70" w:rsidRDefault="0071294F">
            <w:pPr>
              <w:keepNext/>
              <w:ind w:left="159"/>
              <w:rPr>
                <w:rFonts w:ascii="Barlow" w:eastAsia="Barlow" w:hAnsi="Barlow" w:cs="Barlow"/>
                <w:b/>
                <w:color w:val="00416B"/>
                <w:sz w:val="48"/>
              </w:rPr>
            </w:pPr>
            <w:r w:rsidRPr="009C7827">
              <w:rPr>
                <w:rFonts w:ascii="Barlow" w:eastAsia="Barlow" w:hAnsi="Barlow" w:cs="Barlow"/>
                <w:b/>
                <w:color w:val="00416B"/>
                <w:sz w:val="48"/>
              </w:rPr>
              <w:t>2021</w:t>
            </w:r>
          </w:p>
        </w:tc>
        <w:tc>
          <w:tcPr>
            <w:tcW w:w="0" w:type="auto"/>
            <w:vMerge w:val="restart"/>
          </w:tcPr>
          <w:p w:rsidR="001A0D70" w:rsidRDefault="0071294F">
            <w:pPr>
              <w:spacing w:before="60" w:after="120"/>
              <w:jc w:val="both"/>
              <w:rPr>
                <w:rFonts w:ascii="Barlow" w:hAnsi="Barlow"/>
                <w:color w:val="auto"/>
                <w:sz w:val="22"/>
              </w:rPr>
            </w:pPr>
            <w:r w:rsidRPr="00681B0B">
              <w:rPr>
                <w:rFonts w:ascii="Barlow" w:eastAsia="Barlow" w:hAnsi="Barlow" w:cs="Barlow"/>
                <w:b/>
                <w:color w:val="auto"/>
                <w:sz w:val="22"/>
              </w:rPr>
              <w:t xml:space="preserve">The European Parliament </w:t>
            </w:r>
            <w:r w:rsidRPr="00681B0B">
              <w:rPr>
                <w:rFonts w:ascii="Barlow" w:hAnsi="Barlow"/>
                <w:color w:val="auto"/>
                <w:sz w:val="22"/>
              </w:rPr>
              <w:t xml:space="preserve">approved by a large majority, which included many votes in favor and also dozens of abstentions from the left, the </w:t>
            </w:r>
            <w:hyperlink r:id="rId39" w:history="1">
              <w:r w:rsidRPr="00D62FE0">
                <w:rPr>
                  <w:rStyle w:val="Hyperlink"/>
                  <w:rFonts w:ascii="Barlow" w:hAnsi="Barlow"/>
                  <w:sz w:val="22"/>
                </w:rPr>
                <w:t>Resolution (2021/2745(RSP))</w:t>
              </w:r>
            </w:hyperlink>
            <w:r w:rsidRPr="00681B0B">
              <w:rPr>
                <w:rFonts w:ascii="Barlow" w:hAnsi="Barlow"/>
                <w:color w:val="auto"/>
                <w:sz w:val="22"/>
              </w:rPr>
              <w:t>, by which it "</w:t>
            </w:r>
            <w:r w:rsidRPr="00681B0B">
              <w:rPr>
                <w:rFonts w:ascii="Barlow" w:eastAsia="Barlow" w:hAnsi="Barlow" w:cs="Barlow"/>
                <w:i/>
                <w:color w:val="auto"/>
                <w:sz w:val="22"/>
              </w:rPr>
              <w:t xml:space="preserve">condemned the </w:t>
            </w:r>
            <w:r w:rsidRPr="00681B0B">
              <w:rPr>
                <w:rFonts w:ascii="Barlow" w:eastAsia="Barlow" w:hAnsi="Barlow" w:cs="Barlow"/>
                <w:i/>
                <w:color w:val="auto"/>
                <w:sz w:val="22"/>
              </w:rPr>
              <w:t>systemic violations of human and labor rights committed by Cuba against its personnel in medical missions, which violate the fundamental conventions of the ILO</w:t>
            </w:r>
            <w:r w:rsidRPr="00681B0B">
              <w:rPr>
                <w:rFonts w:ascii="Barlow" w:hAnsi="Barlow"/>
                <w:color w:val="auto"/>
                <w:sz w:val="22"/>
              </w:rPr>
              <w:t>".</w:t>
            </w:r>
          </w:p>
        </w:tc>
      </w:tr>
      <w:tr w:rsidR="00681B0B" w:rsidTr="009C7827">
        <w:trPr>
          <w:trHeight w:val="20"/>
        </w:trPr>
        <w:tc>
          <w:tcPr>
            <w:tcW w:w="1408" w:type="dxa"/>
          </w:tcPr>
          <w:p w:rsidR="001A0D70" w:rsidRDefault="0071294F">
            <w:pPr>
              <w:ind w:left="159"/>
              <w:rPr>
                <w:rFonts w:ascii="Barlow" w:eastAsia="Barlow" w:hAnsi="Barlow" w:cs="Barlow"/>
                <w:b/>
                <w:color w:val="7F7F7F"/>
                <w:sz w:val="12"/>
              </w:rPr>
            </w:pPr>
            <w:r w:rsidRPr="005A4B5E">
              <w:rPr>
                <w:rFonts w:ascii="Barlow" w:eastAsia="Barlow" w:hAnsi="Barlow" w:cs="Barlow"/>
                <w:b/>
                <w:color w:val="7F7F7F"/>
                <w:sz w:val="12"/>
              </w:rPr>
              <w:t>JUNE 10</w:t>
            </w:r>
          </w:p>
        </w:tc>
        <w:tc>
          <w:tcPr>
            <w:tcW w:w="0" w:type="auto"/>
            <w:vMerge/>
          </w:tcPr>
          <w:p w:rsidR="00681B0B" w:rsidRPr="00681B0B" w:rsidRDefault="00681B0B" w:rsidP="009C7827">
            <w:pPr>
              <w:spacing w:before="60" w:after="120"/>
              <w:jc w:val="both"/>
              <w:rPr>
                <w:rFonts w:ascii="Barlow" w:eastAsia="Barlow" w:hAnsi="Barlow" w:cs="Barlow"/>
                <w:b/>
                <w:color w:val="auto"/>
                <w:sz w:val="22"/>
              </w:rPr>
            </w:pPr>
          </w:p>
        </w:tc>
      </w:tr>
      <w:tr w:rsidR="005D7576" w:rsidTr="009C7827">
        <w:trPr>
          <w:trHeight w:val="20"/>
        </w:trPr>
        <w:tc>
          <w:tcPr>
            <w:tcW w:w="1408" w:type="dxa"/>
          </w:tcPr>
          <w:p w:rsidR="001A0D70" w:rsidRDefault="0071294F">
            <w:pPr>
              <w:keepNext/>
              <w:ind w:left="159"/>
              <w:rPr>
                <w:rFonts w:ascii="Barlow" w:eastAsia="Barlow" w:hAnsi="Barlow" w:cs="Barlow"/>
                <w:b/>
                <w:color w:val="00416B"/>
                <w:sz w:val="48"/>
              </w:rPr>
            </w:pPr>
            <w:r w:rsidRPr="009C7827">
              <w:rPr>
                <w:rFonts w:ascii="Barlow" w:eastAsia="Barlow" w:hAnsi="Barlow" w:cs="Barlow"/>
                <w:b/>
                <w:color w:val="00416B"/>
                <w:sz w:val="48"/>
              </w:rPr>
              <w:t>2021</w:t>
            </w:r>
          </w:p>
        </w:tc>
        <w:tc>
          <w:tcPr>
            <w:tcW w:w="0" w:type="auto"/>
            <w:vMerge w:val="restart"/>
          </w:tcPr>
          <w:p w:rsidR="001A0D70" w:rsidRDefault="0071294F">
            <w:pPr>
              <w:spacing w:before="60" w:after="120"/>
              <w:jc w:val="both"/>
              <w:rPr>
                <w:rFonts w:ascii="Barlow" w:hAnsi="Barlow"/>
                <w:color w:val="auto"/>
                <w:sz w:val="22"/>
              </w:rPr>
            </w:pPr>
            <w:r w:rsidRPr="00681B0B">
              <w:rPr>
                <w:rFonts w:ascii="Barlow" w:eastAsia="Barlow" w:hAnsi="Barlow" w:cs="Barlow"/>
                <w:b/>
                <w:color w:val="auto"/>
                <w:sz w:val="22"/>
              </w:rPr>
              <w:t xml:space="preserve">The European Parliament </w:t>
            </w:r>
            <w:r w:rsidRPr="00681B0B">
              <w:rPr>
                <w:rFonts w:ascii="Barlow" w:hAnsi="Barlow"/>
                <w:color w:val="auto"/>
                <w:sz w:val="22"/>
              </w:rPr>
              <w:t xml:space="preserve">approved by a large majority, which included many votes in favor and also dozens of abstentions from the left, the </w:t>
            </w:r>
            <w:hyperlink r:id="rId40" w:history="1">
              <w:r w:rsidRPr="00D62FE0">
                <w:rPr>
                  <w:rStyle w:val="Hyperlink"/>
                  <w:rFonts w:ascii="Barlow" w:hAnsi="Barlow"/>
                  <w:sz w:val="22"/>
                </w:rPr>
                <w:t>Resolution (2021/2872(RSP))</w:t>
              </w:r>
            </w:hyperlink>
            <w:r w:rsidRPr="00681B0B">
              <w:rPr>
                <w:rFonts w:ascii="Barlow" w:hAnsi="Barlow"/>
                <w:color w:val="auto"/>
                <w:sz w:val="22"/>
              </w:rPr>
              <w:t>, reiterating that "</w:t>
            </w:r>
            <w:r w:rsidRPr="00681B0B">
              <w:rPr>
                <w:rFonts w:ascii="Barlow" w:eastAsia="Barlow" w:hAnsi="Barlow" w:cs="Barlow"/>
                <w:i/>
                <w:color w:val="auto"/>
                <w:sz w:val="22"/>
              </w:rPr>
              <w:t>the Cuban</w:t>
            </w:r>
            <w:r w:rsidRPr="00681B0B">
              <w:rPr>
                <w:rFonts w:ascii="Barlow" w:eastAsia="Barlow" w:hAnsi="Barlow" w:cs="Barlow"/>
                <w:i/>
                <w:color w:val="auto"/>
                <w:sz w:val="22"/>
              </w:rPr>
              <w:t xml:space="preserve"> State continues to systematically violate the labor and human rights of its health personnel assigned to work abroad on medical missions</w:t>
            </w:r>
            <w:r w:rsidRPr="00681B0B">
              <w:rPr>
                <w:rFonts w:ascii="Barlow" w:hAnsi="Barlow"/>
                <w:color w:val="auto"/>
                <w:sz w:val="22"/>
              </w:rPr>
              <w:t>".</w:t>
            </w:r>
          </w:p>
        </w:tc>
      </w:tr>
      <w:tr w:rsidR="005D7576" w:rsidTr="009C7827">
        <w:trPr>
          <w:trHeight w:val="20"/>
        </w:trPr>
        <w:tc>
          <w:tcPr>
            <w:tcW w:w="1408" w:type="dxa"/>
          </w:tcPr>
          <w:p w:rsidR="001A0D70" w:rsidRDefault="0071294F">
            <w:pPr>
              <w:ind w:left="159"/>
              <w:rPr>
                <w:rFonts w:ascii="Barlow" w:eastAsia="Barlow" w:hAnsi="Barlow" w:cs="Barlow"/>
                <w:b/>
                <w:color w:val="7F7F7F"/>
                <w:sz w:val="12"/>
              </w:rPr>
            </w:pPr>
            <w:r w:rsidRPr="005A4B5E">
              <w:rPr>
                <w:rFonts w:ascii="Barlow" w:eastAsia="Barlow" w:hAnsi="Barlow" w:cs="Barlow"/>
                <w:b/>
                <w:color w:val="7F7F7F"/>
                <w:sz w:val="12"/>
              </w:rPr>
              <w:t>SEPTEMBER 16</w:t>
            </w:r>
          </w:p>
        </w:tc>
        <w:tc>
          <w:tcPr>
            <w:tcW w:w="0" w:type="auto"/>
            <w:vMerge/>
          </w:tcPr>
          <w:p w:rsidR="005D7576" w:rsidRPr="00681B0B" w:rsidRDefault="005D7576" w:rsidP="009C7827">
            <w:pPr>
              <w:spacing w:before="60" w:after="120"/>
              <w:jc w:val="both"/>
              <w:rPr>
                <w:rFonts w:ascii="Barlow" w:hAnsi="Barlow"/>
                <w:color w:val="auto"/>
                <w:sz w:val="22"/>
              </w:rPr>
            </w:pPr>
          </w:p>
        </w:tc>
      </w:tr>
    </w:tbl>
    <w:p w:rsidR="001A0D70" w:rsidRDefault="0071294F">
      <w:pPr>
        <w:pStyle w:val="ListParagraph"/>
        <w:spacing w:before="240"/>
        <w:rPr>
          <w:lang w:val="es-ES_tradnl"/>
        </w:rPr>
      </w:pPr>
      <w:r w:rsidRPr="00920F95">
        <w:rPr>
          <w:lang w:val="es-ES_tradnl"/>
        </w:rPr>
        <w:t>All these condemnations, far removed from the interests catalogued as "</w:t>
      </w:r>
      <w:r w:rsidRPr="00920F95">
        <w:rPr>
          <w:i/>
          <w:iCs/>
          <w:lang w:val="es-ES_tradnl"/>
        </w:rPr>
        <w:t>enemies</w:t>
      </w:r>
      <w:r w:rsidRPr="00920F95">
        <w:rPr>
          <w:lang w:val="es-ES_tradnl"/>
        </w:rPr>
        <w:t xml:space="preserve">" of Cuba by the </w:t>
      </w:r>
      <w:r w:rsidR="005A4B5E">
        <w:rPr>
          <w:lang w:val="es-ES_tradnl"/>
        </w:rPr>
        <w:t xml:space="preserve">Cuban government </w:t>
      </w:r>
      <w:r w:rsidRPr="00920F95">
        <w:rPr>
          <w:lang w:val="es-ES_tradnl"/>
        </w:rPr>
        <w:t>authorities</w:t>
      </w:r>
      <w:r w:rsidR="005A4B5E">
        <w:rPr>
          <w:lang w:val="es-ES_tradnl"/>
        </w:rPr>
        <w:t xml:space="preserve">, </w:t>
      </w:r>
      <w:r w:rsidRPr="00920F95">
        <w:rPr>
          <w:lang w:val="es-ES_tradnl"/>
        </w:rPr>
        <w:t xml:space="preserve">are </w:t>
      </w:r>
      <w:r w:rsidR="007B441F" w:rsidRPr="00920F95">
        <w:rPr>
          <w:lang w:val="es-ES_tradnl"/>
        </w:rPr>
        <w:t>therefore</w:t>
      </w:r>
      <w:r w:rsidRPr="00920F95">
        <w:rPr>
          <w:lang w:val="es-ES_tradnl"/>
        </w:rPr>
        <w:t xml:space="preserve"> not born of political animosity but of a tragedy that affects hundreds of thousands of parents </w:t>
      </w:r>
      <w:r w:rsidR="005A4B5E">
        <w:rPr>
          <w:lang w:val="es-ES_tradnl"/>
        </w:rPr>
        <w:t xml:space="preserve">and their </w:t>
      </w:r>
      <w:r w:rsidR="007B441F" w:rsidRPr="00920F95">
        <w:rPr>
          <w:lang w:val="es-ES_tradnl"/>
        </w:rPr>
        <w:t xml:space="preserve">minor children, </w:t>
      </w:r>
      <w:r w:rsidR="007B441F" w:rsidRPr="004A40BE">
        <w:rPr>
          <w:b/>
          <w:bCs/>
          <w:lang w:val="es-ES_tradnl"/>
        </w:rPr>
        <w:t>forcibly separated during the missions (they can only see each other once a year at the most)</w:t>
      </w:r>
      <w:r w:rsidR="007B441F" w:rsidRPr="00920F95">
        <w:rPr>
          <w:lang w:val="es-ES_tradnl"/>
        </w:rPr>
        <w:t>, but also forcibly separated for at least 8 years if the parent makes one of these two decisions:</w:t>
      </w:r>
    </w:p>
    <w:p w:rsidR="001A0D70" w:rsidRDefault="0071294F">
      <w:pPr>
        <w:pStyle w:val="Listasimple"/>
      </w:pPr>
      <w:r w:rsidRPr="00920F95">
        <w:t>Not to return immediately to Cuba after finishing their entire civilian work performance abroad, in jobs that usually last 2 or 3 years.</w:t>
      </w:r>
    </w:p>
    <w:p w:rsidR="001A0D70" w:rsidRDefault="0071294F">
      <w:pPr>
        <w:pStyle w:val="Listasimple"/>
      </w:pPr>
      <w:r w:rsidRPr="00920F95">
        <w:t>Do not continue wi</w:t>
      </w:r>
      <w:r w:rsidRPr="00920F95">
        <w:t>th the work while on the job.</w:t>
      </w:r>
    </w:p>
    <w:p w:rsidR="001A0D70" w:rsidRDefault="0071294F">
      <w:pPr>
        <w:pStyle w:val="ListParagraph"/>
        <w:rPr>
          <w:lang w:val="es-ES_tradnl"/>
        </w:rPr>
      </w:pPr>
      <w:r w:rsidRPr="00920F95">
        <w:rPr>
          <w:lang w:val="es-ES_tradnl"/>
        </w:rPr>
        <w:t xml:space="preserve">This is documented by Cuban legislation itself, in a web of laws and provisions that are collectively </w:t>
      </w:r>
      <w:r w:rsidR="00BC3394" w:rsidRPr="00920F95">
        <w:rPr>
          <w:lang w:val="es-ES_tradnl"/>
        </w:rPr>
        <w:t xml:space="preserve">referred to </w:t>
      </w:r>
      <w:r w:rsidR="005A4B5E">
        <w:rPr>
          <w:lang w:val="es-ES_tradnl"/>
        </w:rPr>
        <w:t xml:space="preserve">by physicians as </w:t>
      </w:r>
      <w:r w:rsidR="00BC3394" w:rsidRPr="00920F95">
        <w:rPr>
          <w:lang w:val="es-ES_tradnl"/>
        </w:rPr>
        <w:t>the "</w:t>
      </w:r>
      <w:r w:rsidR="00BC3394" w:rsidRPr="00920F95">
        <w:rPr>
          <w:b/>
          <w:bCs/>
          <w:lang w:val="es-ES_tradnl"/>
        </w:rPr>
        <w:t>8-year law</w:t>
      </w:r>
      <w:r w:rsidR="00BC3394" w:rsidRPr="00920F95">
        <w:rPr>
          <w:lang w:val="es-ES_tradnl"/>
        </w:rPr>
        <w:t>".</w:t>
      </w:r>
    </w:p>
    <w:p w:rsidR="001A0D70" w:rsidRDefault="00DD2F7A">
      <w:pPr>
        <w:pStyle w:val="ListParagraph"/>
        <w:rPr>
          <w:lang w:val="es-ES_tradnl"/>
        </w:rPr>
      </w:pPr>
      <w:r w:rsidRPr="00920F95">
        <w:rPr>
          <w:lang w:val="es-ES_tradnl"/>
        </w:rPr>
        <w:t xml:space="preserve">But, </w:t>
      </w:r>
      <w:r w:rsidR="0071294F" w:rsidRPr="00920F95">
        <w:rPr>
          <w:lang w:val="es-ES_tradnl"/>
        </w:rPr>
        <w:t>to complement the study of the legislation, to determine its application</w:t>
      </w:r>
      <w:r w:rsidR="0071294F" w:rsidRPr="00920F95">
        <w:rPr>
          <w:lang w:val="es-ES_tradnl"/>
        </w:rPr>
        <w:t xml:space="preserve"> and to supplement the evidence in the face of something that is draconian, as Human Rights Watch called it in its report of July 26, 2020,</w:t>
      </w:r>
      <w:r w:rsidR="0071294F" w:rsidRPr="00920F95">
        <w:rPr>
          <w:rStyle w:val="FootnoteReference"/>
          <w:lang w:val="es-ES_tradnl"/>
        </w:rPr>
        <w:footnoteReference w:id="7"/>
      </w:r>
      <w:r w:rsidRPr="00920F95">
        <w:rPr>
          <w:lang w:val="es-ES_tradnl"/>
        </w:rPr>
        <w:t xml:space="preserve"> it was necessary to broaden the sources of evidence.</w:t>
      </w:r>
    </w:p>
    <w:p w:rsidR="001A0D70" w:rsidRDefault="0071294F">
      <w:pPr>
        <w:pStyle w:val="ListParagraph"/>
        <w:rPr>
          <w:lang w:val="es-ES_tradnl"/>
        </w:rPr>
      </w:pPr>
      <w:r w:rsidRPr="00920F95">
        <w:rPr>
          <w:lang w:val="es-ES_tradnl"/>
        </w:rPr>
        <w:t xml:space="preserve">What Prisoners Defenders found in all of this research </w:t>
      </w:r>
      <w:r w:rsidR="00053CBC">
        <w:rPr>
          <w:lang w:val="es-ES_tradnl"/>
        </w:rPr>
        <w:t>was conducted on an exhaustive methodology</w:t>
      </w:r>
      <w:r w:rsidR="00DD44A1" w:rsidRPr="00920F95">
        <w:rPr>
          <w:lang w:val="es-ES_tradnl"/>
        </w:rPr>
        <w:t>:</w:t>
      </w:r>
    </w:p>
    <w:p w:rsidR="001A0D70" w:rsidRDefault="0071294F">
      <w:pPr>
        <w:pStyle w:val="Listasimple"/>
      </w:pPr>
      <w:r>
        <w:t xml:space="preserve">The entire </w:t>
      </w:r>
      <w:r>
        <w:rPr>
          <w:b/>
          <w:bCs/>
        </w:rPr>
        <w:t xml:space="preserve">Cuban </w:t>
      </w:r>
      <w:r w:rsidRPr="00053CBC">
        <w:rPr>
          <w:b/>
          <w:bCs/>
        </w:rPr>
        <w:t xml:space="preserve">legislative framework </w:t>
      </w:r>
      <w:r>
        <w:t>affecting missions and professionals before, during and after missions was thoroughly analyzed since 2018.</w:t>
      </w:r>
    </w:p>
    <w:p w:rsidR="001A0D70" w:rsidRDefault="0071294F">
      <w:pPr>
        <w:pStyle w:val="Listasimple"/>
      </w:pPr>
      <w:r w:rsidRPr="00920F95">
        <w:rPr>
          <w:b/>
          <w:bCs/>
        </w:rPr>
        <w:t xml:space="preserve">A total of 894 tabulated statements </w:t>
      </w:r>
      <w:r w:rsidR="00053CBC">
        <w:rPr>
          <w:b/>
          <w:bCs/>
        </w:rPr>
        <w:t xml:space="preserve">were collected and </w:t>
      </w:r>
      <w:r w:rsidRPr="00920F95">
        <w:rPr>
          <w:b/>
          <w:bCs/>
        </w:rPr>
        <w:t>analyzed from professionals on assignment who had suffered from this 8-year law</w:t>
      </w:r>
      <w:r w:rsidRPr="00920F95">
        <w:t xml:space="preserve">. From </w:t>
      </w:r>
      <w:r w:rsidR="00053CBC">
        <w:t xml:space="preserve">Cuban </w:t>
      </w:r>
      <w:r w:rsidRPr="00920F95">
        <w:t xml:space="preserve">waiters on luxury cruise ships of MSC Cruises </w:t>
      </w:r>
      <w:r w:rsidR="00053CBC">
        <w:t xml:space="preserve">(Italy/Switzerland), Fred Olsen (Spain) or NorthsSouth (Canada), </w:t>
      </w:r>
      <w:r w:rsidRPr="00920F95">
        <w:t>to teachers, sportsmen, engineers, dozens of professi</w:t>
      </w:r>
      <w:r w:rsidRPr="00920F95">
        <w:t xml:space="preserve">ons, and many doctors all over the world. </w:t>
      </w:r>
      <w:r w:rsidR="00961A06" w:rsidRPr="00920F95">
        <w:t xml:space="preserve">These are protected testimonials, as we will explain below. Their full content can be viewed and analyzed </w:t>
      </w:r>
      <w:hyperlink r:id="rId41" w:history="1">
        <w:r w:rsidR="00961A06" w:rsidRPr="00920F95">
          <w:rPr>
            <w:rStyle w:val="Hyperlink"/>
            <w:b/>
            <w:bCs/>
          </w:rPr>
          <w:t>here</w:t>
        </w:r>
      </w:hyperlink>
      <w:r w:rsidR="00961A06" w:rsidRPr="00920F95">
        <w:t>.</w:t>
      </w:r>
    </w:p>
    <w:p w:rsidR="001A0D70" w:rsidRDefault="0071294F">
      <w:pPr>
        <w:pStyle w:val="Listasimple"/>
      </w:pPr>
      <w:r w:rsidRPr="00920F95">
        <w:rPr>
          <w:b/>
          <w:bCs/>
        </w:rPr>
        <w:t xml:space="preserve">We </w:t>
      </w:r>
      <w:r w:rsidRPr="00920F95">
        <w:t xml:space="preserve">also </w:t>
      </w:r>
      <w:r w:rsidRPr="00920F95">
        <w:rPr>
          <w:b/>
          <w:bCs/>
        </w:rPr>
        <w:t>analy</w:t>
      </w:r>
      <w:r w:rsidRPr="00920F95">
        <w:rPr>
          <w:b/>
          <w:bCs/>
        </w:rPr>
        <w:t xml:space="preserve">zed 217 public testimonies of other professionals </w:t>
      </w:r>
      <w:r w:rsidR="00DD44A1" w:rsidRPr="00920F95">
        <w:rPr>
          <w:b/>
          <w:bCs/>
        </w:rPr>
        <w:t xml:space="preserve">on mission </w:t>
      </w:r>
      <w:r w:rsidRPr="00920F95">
        <w:t>whose testimonies, full names and identification we made the effort to document univocally</w:t>
      </w:r>
      <w:r w:rsidR="00961A06" w:rsidRPr="00920F95">
        <w:t xml:space="preserve">. These testimonies and the personal data of the victims can be read </w:t>
      </w:r>
      <w:hyperlink r:id="rId42" w:history="1">
        <w:r w:rsidR="006C4E59" w:rsidRPr="00920F95">
          <w:rPr>
            <w:rStyle w:val="Hyperlink"/>
            <w:b/>
            <w:bCs/>
          </w:rPr>
          <w:t>here (section "</w:t>
        </w:r>
        <w:r w:rsidR="006C4E59" w:rsidRPr="00920F95">
          <w:rPr>
            <w:rStyle w:val="Hyperlink"/>
            <w:b/>
            <w:bCs/>
            <w:i/>
            <w:iCs/>
          </w:rPr>
          <w:t>1.1.6.3. 217 Public testimonies"</w:t>
        </w:r>
        <w:r w:rsidR="006C4E59" w:rsidRPr="00920F95">
          <w:rPr>
            <w:rStyle w:val="Hyperlink"/>
            <w:b/>
            <w:bCs/>
          </w:rPr>
          <w:t>)</w:t>
        </w:r>
      </w:hyperlink>
      <w:r w:rsidRPr="00920F95">
        <w:t>.</w:t>
      </w:r>
    </w:p>
    <w:p w:rsidR="001A0D70" w:rsidRDefault="0071294F">
      <w:pPr>
        <w:pStyle w:val="Listasimple"/>
      </w:pPr>
      <w:r w:rsidRPr="00920F95">
        <w:rPr>
          <w:b/>
          <w:bCs/>
        </w:rPr>
        <w:t xml:space="preserve">The Agreements that the Government of Cuba </w:t>
      </w:r>
      <w:r w:rsidRPr="00920F95">
        <w:t>signs with companies, institutions and governments around the world to provide "legal" coverage for these missions w</w:t>
      </w:r>
      <w:r w:rsidRPr="00920F95">
        <w:t xml:space="preserve">ere also </w:t>
      </w:r>
      <w:r w:rsidRPr="00920F95">
        <w:rPr>
          <w:b/>
          <w:bCs/>
        </w:rPr>
        <w:t>analyzed.</w:t>
      </w:r>
      <w:r w:rsidRPr="00920F95">
        <w:t xml:space="preserve"> The result was equally overwhelming. The Conventions, all of them, violate the Vienna Convention on Treaties with respect to Article </w:t>
      </w:r>
      <w:r w:rsidR="00DD44A1" w:rsidRPr="00920F95">
        <w:t xml:space="preserve">53 of the same, since their clauses do not admit a minimum correction with respect to the Universal Declaration of Human Rights and derived treaties, as we shall see. </w:t>
      </w:r>
      <w:r w:rsidR="00AB50B1">
        <w:t xml:space="preserve">The analysis of these Conventions can be studied in our previous complaint (section </w:t>
      </w:r>
      <w:r w:rsidR="00AB50B1" w:rsidRPr="007B3539">
        <w:rPr>
          <w:i/>
          <w:iCs/>
        </w:rPr>
        <w:t>12.1. List of Conventions obtained and analyzed</w:t>
      </w:r>
      <w:r w:rsidR="00AB50B1">
        <w:t>),</w:t>
      </w:r>
      <w:r w:rsidR="007B3539">
        <w:rPr>
          <w:rStyle w:val="FootnoteReference"/>
        </w:rPr>
        <w:footnoteReference w:id="8"/>
      </w:r>
      <w:r w:rsidR="00AB50B1">
        <w:t xml:space="preserve"> so we will not expand </w:t>
      </w:r>
      <w:r w:rsidR="007B3539">
        <w:t>on this documentary in this document.</w:t>
      </w:r>
    </w:p>
    <w:p w:rsidR="001A0D70" w:rsidRDefault="0071294F">
      <w:pPr>
        <w:pStyle w:val="Listasimple"/>
      </w:pPr>
      <w:r w:rsidRPr="00920F95">
        <w:rPr>
          <w:b/>
          <w:bCs/>
        </w:rPr>
        <w:t xml:space="preserve">We </w:t>
      </w:r>
      <w:r w:rsidRPr="00920F95">
        <w:t xml:space="preserve">also </w:t>
      </w:r>
      <w:r w:rsidRPr="00920F95">
        <w:rPr>
          <w:b/>
          <w:bCs/>
        </w:rPr>
        <w:t xml:space="preserve">analyzed the employment contracts </w:t>
      </w:r>
      <w:r w:rsidRPr="00920F95">
        <w:t xml:space="preserve">in those few missions where the workers managed to have a contract or, of the places where they have signed a contract, the few where they have been given a copy of it. </w:t>
      </w:r>
      <w:r w:rsidR="007B3539">
        <w:t xml:space="preserve">The analysis of these agreements can be studied in our previous complaint (section </w:t>
      </w:r>
      <w:r w:rsidR="007B3539" w:rsidRPr="007B3539">
        <w:rPr>
          <w:i/>
          <w:iCs/>
        </w:rPr>
        <w:t>11.1.</w:t>
      </w:r>
      <w:r w:rsidR="007B3539" w:rsidRPr="007B3539">
        <w:rPr>
          <w:i/>
          <w:iCs/>
        </w:rPr>
        <w:tab/>
        <w:t>List of contracts included in the complaint</w:t>
      </w:r>
      <w:r w:rsidR="007B3539">
        <w:t>),</w:t>
      </w:r>
      <w:r w:rsidR="007B3539">
        <w:rPr>
          <w:rStyle w:val="FootnoteReference"/>
        </w:rPr>
        <w:footnoteReference w:id="9"/>
      </w:r>
      <w:r w:rsidR="007B3539">
        <w:t xml:space="preserve"> so we will not expand on this documentary in this writing.</w:t>
      </w:r>
    </w:p>
    <w:p w:rsidR="001A0D70" w:rsidRDefault="0071294F">
      <w:pPr>
        <w:pStyle w:val="ListParagraph"/>
        <w:rPr>
          <w:lang w:val="es-ES_tradnl"/>
        </w:rPr>
      </w:pPr>
      <w:r w:rsidRPr="00920F95">
        <w:rPr>
          <w:lang w:val="es-ES_tradnl"/>
        </w:rPr>
        <w:t xml:space="preserve">But, in addition, in this case we have had the good fortune to be able to corroborate all the documentary, probative in itself, with public declarations </w:t>
      </w:r>
      <w:r w:rsidR="00527B37" w:rsidRPr="00920F95">
        <w:rPr>
          <w:lang w:val="es-ES_tradnl"/>
        </w:rPr>
        <w:t xml:space="preserve">of the Government of Cuba </w:t>
      </w:r>
      <w:r w:rsidRPr="00920F95">
        <w:rPr>
          <w:lang w:val="es-ES_tradnl"/>
        </w:rPr>
        <w:t>with international legal validity and executive character, thanks to a series</w:t>
      </w:r>
      <w:r w:rsidRPr="00920F95">
        <w:rPr>
          <w:lang w:val="es-ES_tradnl"/>
        </w:rPr>
        <w:t xml:space="preserve"> of </w:t>
      </w:r>
      <w:r w:rsidR="00527B37" w:rsidRPr="00920F95">
        <w:rPr>
          <w:lang w:val="es-ES_tradnl"/>
        </w:rPr>
        <w:t>recent Consular Certificates issued for a judicial process that took place on European soil. In these certificates, the Government of Cuba exposes without restrictions the so-called "Law of the 8 years", the family separation, the loss of all rights as Cuban citizen, the repudiation and the qualification of "deserter" to the civilian professionals, whoever, who do not return to Cuba immediately, or who do not finish the work abroad and also return immediately to Cuba.</w:t>
      </w:r>
    </w:p>
    <w:p w:rsidR="001A0D70" w:rsidRDefault="0071294F">
      <w:pPr>
        <w:pStyle w:val="ListParagraph"/>
        <w:rPr>
          <w:lang w:val="es-ES_tradnl"/>
        </w:rPr>
      </w:pPr>
      <w:r w:rsidRPr="00920F95">
        <w:rPr>
          <w:lang w:val="es-ES_tradnl"/>
        </w:rPr>
        <w:t xml:space="preserve">There is no possibility of evading </w:t>
      </w:r>
      <w:r w:rsidRPr="00920F95">
        <w:rPr>
          <w:lang w:val="es-ES_tradnl"/>
        </w:rPr>
        <w:t>the evidentiary reality of the facts and the documentary evidence, and the purpose of all this, in this specific complaint, is to demonstrate beyond any reasonable doubt that the Cuban government forcibly separates minors and parents, qualifying the latter</w:t>
      </w:r>
      <w:r w:rsidRPr="00920F95">
        <w:rPr>
          <w:lang w:val="es-ES_tradnl"/>
        </w:rPr>
        <w:t xml:space="preserve"> as "deserters" or "traitors to the homeland", and causing all kinds of after-effects in the minors.</w:t>
      </w:r>
    </w:p>
    <w:p w:rsidR="001A0D70" w:rsidRDefault="0071294F">
      <w:pPr>
        <w:pStyle w:val="ListParagraph"/>
        <w:rPr>
          <w:lang w:val="es-ES_tradnl"/>
        </w:rPr>
      </w:pPr>
      <w:r w:rsidRPr="00920F95">
        <w:rPr>
          <w:lang w:val="es-ES_tradnl"/>
        </w:rPr>
        <w:t>The number of minors who have suffered this situation has been in the tens of thousands but, at present, more than 5000 children cannot see their parents f</w:t>
      </w:r>
      <w:r w:rsidRPr="00920F95">
        <w:rPr>
          <w:lang w:val="es-ES_tradnl"/>
        </w:rPr>
        <w:t>or at least 8 years for this reason, while they are officially catalogued as "traitors" and "deserters" by the State</w:t>
      </w:r>
      <w:r w:rsidR="00A534E8" w:rsidRPr="00920F95">
        <w:rPr>
          <w:lang w:val="es-ES_tradnl"/>
        </w:rPr>
        <w:t xml:space="preserve">, in </w:t>
      </w:r>
      <w:r w:rsidRPr="00920F95">
        <w:rPr>
          <w:lang w:val="es-ES_tradnl"/>
        </w:rPr>
        <w:t xml:space="preserve">addition to the diseases that science has shown that these </w:t>
      </w:r>
      <w:r w:rsidR="00A534E8" w:rsidRPr="00920F95">
        <w:rPr>
          <w:lang w:val="es-ES_tradnl"/>
        </w:rPr>
        <w:t xml:space="preserve">children, youth and adolescents </w:t>
      </w:r>
      <w:r w:rsidRPr="00920F95">
        <w:rPr>
          <w:lang w:val="es-ES_tradnl"/>
        </w:rPr>
        <w:t xml:space="preserve">suffer from the </w:t>
      </w:r>
      <w:r w:rsidR="00A534E8" w:rsidRPr="00920F95">
        <w:rPr>
          <w:lang w:val="es-ES_tradnl"/>
        </w:rPr>
        <w:t>forced separation from their parents, we must add the pain of segregation as the child of a "traitor", both in the neighborhood by the CDR (Committees for the Defense of the Revolution) and at school.</w:t>
      </w:r>
    </w:p>
    <w:p w:rsidR="001A0D70" w:rsidRDefault="0071294F">
      <w:pPr>
        <w:pStyle w:val="ListParagraph"/>
        <w:rPr>
          <w:lang w:val="es-ES_tradnl"/>
        </w:rPr>
      </w:pPr>
      <w:r w:rsidRPr="00920F95">
        <w:rPr>
          <w:lang w:val="es-ES_tradnl"/>
        </w:rPr>
        <w:t>When we finish explaining the consequences that this forced separation causes in th</w:t>
      </w:r>
      <w:r w:rsidRPr="00920F95">
        <w:rPr>
          <w:lang w:val="es-ES_tradnl"/>
        </w:rPr>
        <w:t xml:space="preserve">e youth through the scientific studies presented in this denunciation, it will be easy to deduce that a part of the Cuban youth is being born with a physical, moral, psychological and cognitive damage that is critical and that has affected and will affect </w:t>
      </w:r>
      <w:r w:rsidRPr="00920F95">
        <w:rPr>
          <w:lang w:val="es-ES_tradnl"/>
        </w:rPr>
        <w:t>future generations, besides being the cause of suicides, depression and diverse psychological and physical illnesses.</w:t>
      </w:r>
    </w:p>
    <w:p w:rsidR="001A0D70" w:rsidRDefault="0071294F">
      <w:pPr>
        <w:pStyle w:val="Heading2"/>
      </w:pPr>
      <w:bookmarkStart w:id="90" w:name="_Toc100877176"/>
      <w:bookmarkStart w:id="91" w:name="_Toc100909143"/>
      <w:bookmarkStart w:id="92" w:name="_Toc100909272"/>
      <w:bookmarkStart w:id="93" w:name="_Toc100955480"/>
      <w:bookmarkStart w:id="94" w:name="_Toc100959102"/>
      <w:r w:rsidRPr="00920F95">
        <w:t>1,111 TESTIMONIALS</w:t>
      </w:r>
      <w:bookmarkEnd w:id="90"/>
      <w:bookmarkEnd w:id="91"/>
      <w:bookmarkEnd w:id="92"/>
      <w:bookmarkEnd w:id="93"/>
      <w:bookmarkEnd w:id="94"/>
    </w:p>
    <w:p w:rsidR="001A0D70" w:rsidRDefault="0071294F">
      <w:pPr>
        <w:pStyle w:val="ListParagraph"/>
        <w:rPr>
          <w:lang w:val="es-ES_tradnl"/>
        </w:rPr>
      </w:pPr>
      <w:r w:rsidRPr="00920F95">
        <w:rPr>
          <w:lang w:val="es-ES_tradnl"/>
        </w:rPr>
        <w:t xml:space="preserve">The 1,111 testimonies presented to the United Nations and the International Criminal Court on January 25, 2022, should be referred to before continuing. They are public. Their personal data are not and cannot be. In fact, minors on the island and husbands </w:t>
      </w:r>
      <w:r w:rsidRPr="00920F95">
        <w:rPr>
          <w:lang w:val="es-ES_tradnl"/>
        </w:rPr>
        <w:t>or wives, as well as all other family members on the island, are at risk if exposed. However, already in 2019, the UN High Commissioner assessed and interviewed as many declarants as he deemed appropriate before the two mandates issued the accusatory commu</w:t>
      </w:r>
      <w:r w:rsidRPr="00920F95">
        <w:rPr>
          <w:lang w:val="es-ES_tradnl"/>
        </w:rPr>
        <w:t>nication to Cuba on November 6. The same process we invite you to carry out in this case if you wish to re-verify the sources. However, it is imperative to create a protocol, as was done at that time, that protects the testifying victims beyond any doubt.</w:t>
      </w:r>
      <w:r w:rsidR="00326214" w:rsidRPr="00920F95">
        <w:rPr>
          <w:lang w:val="es-ES_tradnl"/>
        </w:rPr>
        <w:t xml:space="preserve"> Victims of crimes against humanity (slavery, persecution and other inhumane acts) who continue to be subjected to these crimes cannot be required to go public and see their families destroyed as a result, in addition to continuing to suffer the punishment without remedy. The public testimonies, more than 217, we believe are credible without any doubt of the iceberg of thousands of professionals who, under them, are crying out for help and need protection.</w:t>
      </w:r>
    </w:p>
    <w:p w:rsidR="001A0D70" w:rsidRDefault="0071294F">
      <w:pPr>
        <w:pStyle w:val="Heading2"/>
      </w:pPr>
      <w:bookmarkStart w:id="95" w:name="_Toc100877177"/>
      <w:bookmarkStart w:id="96" w:name="_Toc100909144"/>
      <w:bookmarkStart w:id="97" w:name="_Toc100909273"/>
      <w:bookmarkStart w:id="98" w:name="_Toc100955481"/>
      <w:bookmarkStart w:id="99" w:name="_Toc100959103"/>
      <w:r w:rsidRPr="00920F95">
        <w:t>THE 8-YEAR LAW</w:t>
      </w:r>
      <w:bookmarkEnd w:id="95"/>
      <w:bookmarkEnd w:id="96"/>
      <w:bookmarkEnd w:id="97"/>
      <w:bookmarkEnd w:id="98"/>
      <w:bookmarkEnd w:id="99"/>
    </w:p>
    <w:p w:rsidR="001A0D70" w:rsidRDefault="0071294F">
      <w:pPr>
        <w:pStyle w:val="ListParagraph"/>
        <w:rPr>
          <w:lang w:val="es-ES_tradnl"/>
        </w:rPr>
      </w:pPr>
      <w:r w:rsidRPr="00326214">
        <w:rPr>
          <w:lang w:val="es-ES_tradnl"/>
        </w:rPr>
        <w:t>Internationalist missions are governe</w:t>
      </w:r>
      <w:r w:rsidRPr="00326214">
        <w:rPr>
          <w:lang w:val="es-ES_tradnl"/>
        </w:rPr>
        <w:t xml:space="preserve">d by regulations and laws common to all Cuban civilian professionals serving abroad (e.g., musicians, doctors, engineers and teachers) and there are also articles in those laws that apply to a greater or lesser extent to a particular profession. Below, we </w:t>
      </w:r>
      <w:r w:rsidRPr="00326214">
        <w:rPr>
          <w:lang w:val="es-ES_tradnl"/>
        </w:rPr>
        <w:t>present those that apply homogeneously to all of them.</w:t>
      </w:r>
    </w:p>
    <w:p w:rsidR="001A0D70" w:rsidRDefault="0071294F">
      <w:pPr>
        <w:pStyle w:val="ListParagraph"/>
        <w:rPr>
          <w:lang w:val="es-ES_tradnl"/>
        </w:rPr>
      </w:pPr>
      <w:r w:rsidRPr="00920F95">
        <w:rPr>
          <w:lang w:val="es-ES_tradnl"/>
        </w:rPr>
        <w:t xml:space="preserve">The most notorious and well-known is Article 135 of Cuba's own Penal Code, whose wording describes prison sentences of 8 years for those who </w:t>
      </w:r>
      <w:r w:rsidR="00F06BBE" w:rsidRPr="00920F95">
        <w:rPr>
          <w:lang w:val="es-ES_tradnl"/>
        </w:rPr>
        <w:t>do not return to Cuba immediately upon completion of their work abroad, or those who want to leave professional work abroad.</w:t>
      </w:r>
    </w:p>
    <w:p w:rsidR="001A0D70" w:rsidRDefault="0071294F">
      <w:pPr>
        <w:pStyle w:val="IntenseQuote"/>
        <w:keepNext/>
        <w:pBdr>
          <w:top w:val="single" w:sz="4" w:space="10" w:color="00416B"/>
          <w:bottom w:val="single" w:sz="4" w:space="10" w:color="00416B"/>
        </w:pBdr>
        <w:spacing w:after="120"/>
        <w:ind w:left="284" w:right="0"/>
        <w:rPr>
          <w:rStyle w:val="IntenseReference"/>
          <w:b/>
          <w:bCs/>
          <w:i w:val="0"/>
          <w:iCs w:val="0"/>
          <w:sz w:val="22"/>
          <w:szCs w:val="18"/>
          <w:lang w:val="es-ES_tradnl"/>
        </w:rPr>
      </w:pPr>
      <w:r w:rsidRPr="004A40BE">
        <w:rPr>
          <w:rStyle w:val="IntenseReference"/>
          <w:b/>
          <w:bCs/>
          <w:i w:val="0"/>
          <w:iCs w:val="0"/>
          <w:sz w:val="22"/>
          <w:szCs w:val="18"/>
          <w:lang w:val="es-ES_tradnl"/>
        </w:rPr>
        <w:t>Cuban Penal Code, art. 135:</w:t>
      </w:r>
    </w:p>
    <w:p w:rsidR="001A0D70" w:rsidRDefault="0071294F">
      <w:pPr>
        <w:pStyle w:val="IntenseQuote"/>
        <w:keepNext/>
        <w:pBdr>
          <w:top w:val="single" w:sz="4" w:space="10" w:color="00416B"/>
          <w:bottom w:val="single" w:sz="4" w:space="10" w:color="00416B"/>
        </w:pBdr>
        <w:spacing w:before="120" w:after="120"/>
        <w:ind w:left="284" w:right="0"/>
        <w:rPr>
          <w:rStyle w:val="IntenseReference"/>
          <w:i w:val="0"/>
          <w:iCs w:val="0"/>
          <w:sz w:val="22"/>
          <w:szCs w:val="18"/>
          <w:lang w:val="es-ES_tradnl"/>
        </w:rPr>
      </w:pPr>
      <w:r w:rsidRPr="004A40BE">
        <w:rPr>
          <w:rStyle w:val="IntenseReference"/>
          <w:i w:val="0"/>
          <w:iCs w:val="0"/>
          <w:sz w:val="22"/>
          <w:szCs w:val="18"/>
          <w:lang w:val="es-ES_tradnl"/>
        </w:rPr>
        <w:t xml:space="preserve">1. Any official </w:t>
      </w:r>
      <w:r w:rsidRPr="004A40BE">
        <w:rPr>
          <w:rStyle w:val="IntenseReference"/>
          <w:b/>
          <w:bCs/>
          <w:i w:val="0"/>
          <w:iCs w:val="0"/>
          <w:sz w:val="22"/>
          <w:szCs w:val="18"/>
          <w:lang w:val="es-ES_tradnl"/>
        </w:rPr>
        <w:t xml:space="preserve">or employee in </w:t>
      </w:r>
      <w:r w:rsidRPr="004A40BE">
        <w:rPr>
          <w:rStyle w:val="IntenseReference"/>
          <w:i w:val="0"/>
          <w:iCs w:val="0"/>
          <w:sz w:val="22"/>
          <w:szCs w:val="18"/>
          <w:lang w:val="es-ES_tradnl"/>
        </w:rPr>
        <w:t xml:space="preserve">charge of carrying out a mission in a foreign country who </w:t>
      </w:r>
      <w:r w:rsidRPr="004A40BE">
        <w:rPr>
          <w:rStyle w:val="IntenseReference"/>
          <w:b/>
          <w:bCs/>
          <w:i w:val="0"/>
          <w:iCs w:val="0"/>
          <w:sz w:val="22"/>
          <w:szCs w:val="18"/>
          <w:lang w:val="es-ES_tradnl"/>
        </w:rPr>
        <w:t>abandons it, or, having completed it</w:t>
      </w:r>
      <w:r w:rsidRPr="004A40BE">
        <w:rPr>
          <w:rStyle w:val="IntenseReference"/>
          <w:i w:val="0"/>
          <w:iCs w:val="0"/>
          <w:sz w:val="22"/>
          <w:szCs w:val="18"/>
          <w:lang w:val="es-ES_tradnl"/>
        </w:rPr>
        <w:t xml:space="preserve">, or </w:t>
      </w:r>
      <w:r w:rsidRPr="004A40BE">
        <w:rPr>
          <w:rStyle w:val="IntenseReference"/>
          <w:b/>
          <w:bCs/>
          <w:i w:val="0"/>
          <w:iCs w:val="0"/>
          <w:sz w:val="22"/>
          <w:szCs w:val="18"/>
          <w:lang w:val="es-ES_tradnl"/>
        </w:rPr>
        <w:t xml:space="preserve">having been </w:t>
      </w:r>
      <w:r w:rsidRPr="004A40BE">
        <w:rPr>
          <w:rStyle w:val="IntenseReference"/>
          <w:i w:val="0"/>
          <w:iCs w:val="0"/>
          <w:sz w:val="22"/>
          <w:szCs w:val="18"/>
          <w:lang w:val="es-ES_tradnl"/>
        </w:rPr>
        <w:t>requested at any time</w:t>
      </w:r>
      <w:r w:rsidRPr="004A40BE">
        <w:rPr>
          <w:rStyle w:val="IntenseReference"/>
          <w:i w:val="0"/>
          <w:iCs w:val="0"/>
          <w:sz w:val="22"/>
          <w:szCs w:val="18"/>
          <w:lang w:val="es-ES_tradnl"/>
        </w:rPr>
        <w:t xml:space="preserve"> to return, refuses, expressly or tacitly, to do so, shall be punished by </w:t>
      </w:r>
      <w:r w:rsidRPr="004A40BE">
        <w:rPr>
          <w:rStyle w:val="IntenseReference"/>
          <w:b/>
          <w:bCs/>
          <w:i w:val="0"/>
          <w:iCs w:val="0"/>
          <w:sz w:val="22"/>
          <w:szCs w:val="18"/>
          <w:lang w:val="es-ES_tradnl"/>
        </w:rPr>
        <w:t>deprivation of liberty for a term of three to eight years.</w:t>
      </w:r>
    </w:p>
    <w:p w:rsidR="001A0D70" w:rsidRDefault="0071294F">
      <w:pPr>
        <w:pStyle w:val="IntenseQuote"/>
        <w:keepNext/>
        <w:pBdr>
          <w:top w:val="single" w:sz="4" w:space="10" w:color="00416B"/>
          <w:bottom w:val="single" w:sz="4" w:space="10" w:color="00416B"/>
        </w:pBdr>
        <w:spacing w:before="120" w:after="120"/>
        <w:ind w:left="284" w:right="0"/>
        <w:rPr>
          <w:rStyle w:val="IntenseReference"/>
          <w:i w:val="0"/>
          <w:iCs w:val="0"/>
          <w:sz w:val="22"/>
          <w:szCs w:val="18"/>
          <w:lang w:val="es-ES_tradnl"/>
        </w:rPr>
      </w:pPr>
      <w:r w:rsidRPr="004A40BE">
        <w:rPr>
          <w:rStyle w:val="IntenseReference"/>
          <w:i w:val="0"/>
          <w:iCs w:val="0"/>
          <w:sz w:val="22"/>
          <w:szCs w:val="18"/>
          <w:lang w:val="es-ES_tradnl"/>
        </w:rPr>
        <w:t xml:space="preserve">2. The </w:t>
      </w:r>
      <w:r w:rsidRPr="004A40BE">
        <w:rPr>
          <w:rStyle w:val="IntenseReference"/>
          <w:b/>
          <w:bCs/>
          <w:i w:val="0"/>
          <w:iCs w:val="0"/>
          <w:sz w:val="22"/>
          <w:szCs w:val="18"/>
          <w:lang w:val="es-ES_tradnl"/>
        </w:rPr>
        <w:t xml:space="preserve">same penalty </w:t>
      </w:r>
      <w:r w:rsidRPr="004A40BE">
        <w:rPr>
          <w:rStyle w:val="IntenseReference"/>
          <w:i w:val="0"/>
          <w:iCs w:val="0"/>
          <w:sz w:val="22"/>
          <w:szCs w:val="18"/>
          <w:lang w:val="es-ES_tradnl"/>
        </w:rPr>
        <w:t xml:space="preserve">shall be incurred by the official </w:t>
      </w:r>
      <w:r w:rsidRPr="004A40BE">
        <w:rPr>
          <w:rStyle w:val="IntenseReference"/>
          <w:b/>
          <w:bCs/>
          <w:i w:val="0"/>
          <w:iCs w:val="0"/>
          <w:sz w:val="22"/>
          <w:szCs w:val="18"/>
          <w:lang w:val="es-ES_tradnl"/>
        </w:rPr>
        <w:t>or employee who</w:t>
      </w:r>
      <w:r w:rsidRPr="004A40BE">
        <w:rPr>
          <w:rStyle w:val="IntenseReference"/>
          <w:i w:val="0"/>
          <w:iCs w:val="0"/>
          <w:sz w:val="22"/>
          <w:szCs w:val="18"/>
          <w:lang w:val="es-ES_tradnl"/>
        </w:rPr>
        <w:t>, on the occasion of the performance of a mission abro</w:t>
      </w:r>
      <w:r w:rsidRPr="004A40BE">
        <w:rPr>
          <w:rStyle w:val="IntenseReference"/>
          <w:i w:val="0"/>
          <w:iCs w:val="0"/>
          <w:sz w:val="22"/>
          <w:szCs w:val="18"/>
          <w:lang w:val="es-ES_tradnl"/>
        </w:rPr>
        <w:t xml:space="preserve">ad and against the express order of the Government, </w:t>
      </w:r>
      <w:r w:rsidRPr="004A40BE">
        <w:rPr>
          <w:rStyle w:val="IntenseReference"/>
          <w:b/>
          <w:bCs/>
          <w:i w:val="0"/>
          <w:iCs w:val="0"/>
          <w:sz w:val="22"/>
          <w:szCs w:val="18"/>
          <w:lang w:val="es-ES_tradnl"/>
        </w:rPr>
        <w:t>moves to another country</w:t>
      </w:r>
      <w:r w:rsidRPr="004A40BE">
        <w:rPr>
          <w:rStyle w:val="IntenseReference"/>
          <w:i w:val="0"/>
          <w:iCs w:val="0"/>
          <w:sz w:val="22"/>
          <w:szCs w:val="18"/>
          <w:lang w:val="es-ES_tradnl"/>
        </w:rPr>
        <w:t>.</w:t>
      </w:r>
    </w:p>
    <w:p w:rsidR="001A0D70" w:rsidRDefault="0071294F">
      <w:pPr>
        <w:pStyle w:val="ListParagraph"/>
        <w:spacing w:before="240"/>
        <w:rPr>
          <w:sz w:val="22"/>
          <w:szCs w:val="22"/>
          <w:lang w:val="es-ES_tradnl"/>
        </w:rPr>
      </w:pPr>
      <w:r w:rsidRPr="00920F95">
        <w:rPr>
          <w:sz w:val="22"/>
          <w:szCs w:val="22"/>
          <w:lang w:val="es-ES_tradnl"/>
        </w:rPr>
        <w:t xml:space="preserve">Despite the explicitness of this article, this </w:t>
      </w:r>
      <w:r w:rsidR="004A40BE">
        <w:rPr>
          <w:sz w:val="22"/>
          <w:szCs w:val="22"/>
          <w:lang w:val="es-ES_tradnl"/>
        </w:rPr>
        <w:t xml:space="preserve">legal provision </w:t>
      </w:r>
      <w:r w:rsidRPr="00920F95">
        <w:rPr>
          <w:sz w:val="22"/>
          <w:szCs w:val="22"/>
          <w:lang w:val="es-ES_tradnl"/>
        </w:rPr>
        <w:t xml:space="preserve">is only the pillar on which the 8 Years Law is born, grows and develops. The </w:t>
      </w:r>
      <w:r w:rsidR="006C4E59" w:rsidRPr="00920F95">
        <w:rPr>
          <w:sz w:val="22"/>
          <w:szCs w:val="22"/>
          <w:lang w:val="es-ES_tradnl"/>
        </w:rPr>
        <w:t xml:space="preserve">following </w:t>
      </w:r>
      <w:r w:rsidRPr="00920F95">
        <w:rPr>
          <w:sz w:val="22"/>
          <w:szCs w:val="22"/>
          <w:lang w:val="es-ES_tradnl"/>
        </w:rPr>
        <w:t>are other laws that reinforce and shape the actual implementation of this law:</w:t>
      </w:r>
    </w:p>
    <w:p w:rsidR="001A0D70" w:rsidRDefault="0071294F">
      <w:pPr>
        <w:pStyle w:val="Heading2"/>
      </w:pPr>
      <w:bookmarkStart w:id="100" w:name="_Toc100955482"/>
      <w:bookmarkStart w:id="101" w:name="_Toc100959104"/>
      <w:r w:rsidRPr="00326214">
        <w:t>CUBAN LAWS THAT MAKE UP THE LEGAL FRAMEWORK: A SLAVERY MODEL</w:t>
      </w:r>
      <w:bookmarkEnd w:id="100"/>
      <w:bookmarkEnd w:id="101"/>
    </w:p>
    <w:tbl>
      <w:tblPr>
        <w:tblStyle w:val="TableGrid"/>
        <w:tblW w:w="0" w:type="auto"/>
        <w:tblInd w:w="279" w:type="dxa"/>
        <w:tblBorders>
          <w:top w:val="single" w:sz="4" w:space="0" w:color="A9ACB0" w:themeColor="background2" w:themeShade="BF"/>
          <w:left w:val="single" w:sz="4" w:space="0" w:color="A9ACB0" w:themeColor="background2" w:themeShade="BF"/>
          <w:bottom w:val="single" w:sz="4" w:space="0" w:color="A9ACB0" w:themeColor="background2" w:themeShade="BF"/>
          <w:right w:val="single" w:sz="4" w:space="0" w:color="A9ACB0" w:themeColor="background2" w:themeShade="BF"/>
          <w:insideH w:val="single" w:sz="4" w:space="0" w:color="A9ACB0" w:themeColor="background2" w:themeShade="BF"/>
          <w:insideV w:val="single" w:sz="4" w:space="0" w:color="A9ACB0" w:themeColor="background2" w:themeShade="BF"/>
        </w:tblBorders>
        <w:tblLook w:val="04A0" w:firstRow="1" w:lastRow="0" w:firstColumn="1" w:lastColumn="0" w:noHBand="0" w:noVBand="1"/>
      </w:tblPr>
      <w:tblGrid>
        <w:gridCol w:w="3714"/>
        <w:gridCol w:w="5599"/>
      </w:tblGrid>
      <w:tr w:rsidR="00326214" w:rsidRPr="00326214" w:rsidTr="00326214">
        <w:tc>
          <w:tcPr>
            <w:tcW w:w="3714" w:type="dxa"/>
            <w:shd w:val="clear" w:color="auto" w:fill="00416B"/>
            <w:vAlign w:val="center"/>
          </w:tcPr>
          <w:p w:rsidR="001A0D70" w:rsidRDefault="0071294F">
            <w:pPr>
              <w:pStyle w:val="ListParagraph"/>
              <w:spacing w:line="276" w:lineRule="auto"/>
              <w:ind w:left="35"/>
              <w:jc w:val="center"/>
              <w:rPr>
                <w:b/>
                <w:bCs/>
                <w:lang w:val="es-ES_tradnl"/>
              </w:rPr>
            </w:pPr>
            <w:r w:rsidRPr="00326214">
              <w:rPr>
                <w:b/>
                <w:bCs/>
                <w:lang w:val="es-ES_tradnl"/>
              </w:rPr>
              <w:t>Pre-mission /In Cuba</w:t>
            </w:r>
          </w:p>
        </w:tc>
        <w:tc>
          <w:tcPr>
            <w:tcW w:w="5599" w:type="dxa"/>
            <w:shd w:val="clear" w:color="auto" w:fill="00416B"/>
            <w:vAlign w:val="center"/>
          </w:tcPr>
          <w:p w:rsidR="001A0D70" w:rsidRDefault="0071294F">
            <w:pPr>
              <w:pStyle w:val="ListParagraph"/>
              <w:spacing w:line="276" w:lineRule="auto"/>
              <w:jc w:val="center"/>
              <w:rPr>
                <w:b/>
                <w:bCs/>
                <w:lang w:val="es-ES_tradnl"/>
              </w:rPr>
            </w:pPr>
            <w:r w:rsidRPr="00326214">
              <w:rPr>
                <w:b/>
                <w:bCs/>
                <w:lang w:val="es-ES_tradnl"/>
              </w:rPr>
              <w:t>On mission / Post-mission /Outside Cuba</w:t>
            </w:r>
          </w:p>
        </w:tc>
      </w:tr>
      <w:tr w:rsidR="00326214" w:rsidRPr="00326214" w:rsidTr="00326214">
        <w:tc>
          <w:tcPr>
            <w:tcW w:w="3714" w:type="dxa"/>
          </w:tcPr>
          <w:p w:rsidR="001A0D70" w:rsidRDefault="0071294F">
            <w:pPr>
              <w:pStyle w:val="ListParagraph"/>
              <w:spacing w:line="276" w:lineRule="auto"/>
              <w:ind w:left="35"/>
              <w:rPr>
                <w:b/>
                <w:bCs/>
                <w:sz w:val="22"/>
                <w:szCs w:val="22"/>
                <w:lang w:val="es-ES_tradnl"/>
              </w:rPr>
            </w:pPr>
            <w:r w:rsidRPr="00326214">
              <w:rPr>
                <w:b/>
                <w:bCs/>
                <w:sz w:val="22"/>
                <w:szCs w:val="22"/>
                <w:lang w:val="es-ES_tradnl"/>
              </w:rPr>
              <w:t>Professionals cannot have an ordinary passport ("Corriente").</w:t>
            </w:r>
          </w:p>
          <w:p w:rsidR="001A0D70" w:rsidRDefault="0071294F">
            <w:pPr>
              <w:pStyle w:val="ListParagraph"/>
              <w:spacing w:line="276" w:lineRule="auto"/>
              <w:ind w:left="35"/>
              <w:rPr>
                <w:i/>
                <w:sz w:val="22"/>
                <w:szCs w:val="22"/>
                <w:lang w:val="es-ES_tradnl"/>
              </w:rPr>
            </w:pPr>
            <w:r w:rsidRPr="00326214">
              <w:rPr>
                <w:i/>
                <w:sz w:val="22"/>
                <w:szCs w:val="22"/>
                <w:lang w:val="es-ES_tradnl"/>
              </w:rPr>
              <w:t>Law No. 1312 "Migration Law, Article 23</w:t>
            </w:r>
          </w:p>
        </w:tc>
        <w:tc>
          <w:tcPr>
            <w:tcW w:w="5599" w:type="dxa"/>
          </w:tcPr>
          <w:p w:rsidR="001A0D70" w:rsidRDefault="0071294F">
            <w:pPr>
              <w:pStyle w:val="ListParagraph"/>
              <w:spacing w:line="276" w:lineRule="auto"/>
              <w:ind w:left="0"/>
              <w:rPr>
                <w:b/>
                <w:bCs/>
                <w:sz w:val="22"/>
                <w:szCs w:val="22"/>
                <w:lang w:val="es-ES_tradnl"/>
              </w:rPr>
            </w:pPr>
            <w:r w:rsidRPr="00326214">
              <w:rPr>
                <w:b/>
                <w:bCs/>
                <w:sz w:val="22"/>
                <w:szCs w:val="22"/>
                <w:lang w:val="es-ES_tradnl"/>
              </w:rPr>
              <w:t>Threats: 8 years imprisonment</w:t>
            </w:r>
          </w:p>
          <w:p w:rsidR="001A0D70" w:rsidRDefault="0071294F">
            <w:pPr>
              <w:pStyle w:val="ListParagraph"/>
              <w:spacing w:line="276" w:lineRule="auto"/>
              <w:ind w:left="0"/>
              <w:rPr>
                <w:i/>
                <w:sz w:val="22"/>
                <w:szCs w:val="22"/>
                <w:lang w:val="es-ES_tradnl"/>
              </w:rPr>
            </w:pPr>
            <w:bookmarkStart w:id="102" w:name="_Hlk100869138"/>
            <w:r w:rsidRPr="00326214">
              <w:rPr>
                <w:i/>
                <w:sz w:val="22"/>
                <w:szCs w:val="22"/>
                <w:lang w:val="es-ES_tradnl"/>
              </w:rPr>
              <w:t>Cuban Penal Code, art. 135:</w:t>
            </w:r>
          </w:p>
          <w:p w:rsidR="00326214" w:rsidRPr="00326214" w:rsidRDefault="00326214" w:rsidP="0071345A">
            <w:pPr>
              <w:pStyle w:val="ListParagraph"/>
              <w:spacing w:line="276" w:lineRule="auto"/>
              <w:ind w:left="0"/>
              <w:rPr>
                <w:i/>
                <w:sz w:val="22"/>
                <w:szCs w:val="22"/>
                <w:lang w:val="es-ES_tradnl"/>
              </w:rPr>
            </w:pPr>
          </w:p>
          <w:p w:rsidR="001A0D70" w:rsidRDefault="0071294F">
            <w:pPr>
              <w:pStyle w:val="ListParagraph"/>
              <w:spacing w:line="276" w:lineRule="auto"/>
              <w:ind w:left="0"/>
              <w:rPr>
                <w:i/>
                <w:sz w:val="22"/>
                <w:szCs w:val="22"/>
                <w:lang w:val="es-ES_tradnl"/>
              </w:rPr>
            </w:pPr>
            <w:r w:rsidRPr="00326214">
              <w:rPr>
                <w:b/>
                <w:bCs/>
                <w:i/>
                <w:sz w:val="22"/>
                <w:szCs w:val="22"/>
                <w:lang w:val="es-ES_tradnl"/>
              </w:rPr>
              <w:t>1</w:t>
            </w:r>
            <w:r w:rsidRPr="00326214">
              <w:rPr>
                <w:i/>
                <w:sz w:val="22"/>
                <w:szCs w:val="22"/>
                <w:lang w:val="es-ES_tradnl"/>
              </w:rPr>
              <w:t xml:space="preserve">. Any official or </w:t>
            </w:r>
            <w:r w:rsidRPr="00326214">
              <w:rPr>
                <w:b/>
                <w:i/>
                <w:sz w:val="22"/>
                <w:szCs w:val="22"/>
                <w:lang w:val="es-ES_tradnl"/>
              </w:rPr>
              <w:t xml:space="preserve">employee in </w:t>
            </w:r>
            <w:r w:rsidRPr="00326214">
              <w:rPr>
                <w:i/>
                <w:sz w:val="22"/>
                <w:szCs w:val="22"/>
                <w:lang w:val="es-ES_tradnl"/>
              </w:rPr>
              <w:t>charge of carrying out a mission in a foreign country who abando</w:t>
            </w:r>
            <w:r w:rsidRPr="00326214">
              <w:rPr>
                <w:i/>
                <w:sz w:val="22"/>
                <w:szCs w:val="22"/>
                <w:lang w:val="es-ES_tradnl"/>
              </w:rPr>
              <w:t xml:space="preserve">ns it, or, having completed it, or having been requested at any time to return, refuses, expressly or tacitly, to do so, shall be </w:t>
            </w:r>
            <w:r w:rsidRPr="00326214">
              <w:rPr>
                <w:b/>
                <w:i/>
                <w:sz w:val="22"/>
                <w:szCs w:val="22"/>
                <w:lang w:val="es-ES_tradnl"/>
              </w:rPr>
              <w:t>punished by deprivation of liberty for a term of three to eight years.</w:t>
            </w:r>
          </w:p>
          <w:p w:rsidR="001A0D70" w:rsidRDefault="0071294F">
            <w:pPr>
              <w:pStyle w:val="ListParagraph"/>
              <w:spacing w:line="276" w:lineRule="auto"/>
              <w:ind w:left="0"/>
              <w:rPr>
                <w:i/>
                <w:sz w:val="22"/>
                <w:szCs w:val="22"/>
                <w:lang w:val="es-ES_tradnl"/>
              </w:rPr>
            </w:pPr>
            <w:r w:rsidRPr="00326214">
              <w:rPr>
                <w:b/>
                <w:bCs/>
                <w:i/>
                <w:sz w:val="22"/>
                <w:szCs w:val="22"/>
                <w:lang w:val="es-ES_tradnl"/>
              </w:rPr>
              <w:t xml:space="preserve">2. </w:t>
            </w:r>
            <w:r w:rsidRPr="00326214">
              <w:rPr>
                <w:i/>
                <w:sz w:val="22"/>
                <w:szCs w:val="22"/>
                <w:lang w:val="es-ES_tradnl"/>
              </w:rPr>
              <w:t>The same penalty shall be incurred by the official o</w:t>
            </w:r>
            <w:r w:rsidRPr="00326214">
              <w:rPr>
                <w:i/>
                <w:sz w:val="22"/>
                <w:szCs w:val="22"/>
                <w:lang w:val="es-ES_tradnl"/>
              </w:rPr>
              <w:t>r employee who, on the occasion of the performance of a mission abroad and against the express order of the Government, moves to another country.</w:t>
            </w:r>
            <w:bookmarkEnd w:id="102"/>
          </w:p>
          <w:p w:rsidR="00326214" w:rsidRPr="00326214" w:rsidRDefault="00326214" w:rsidP="0071345A">
            <w:pPr>
              <w:pStyle w:val="ListParagraph"/>
              <w:spacing w:line="276" w:lineRule="auto"/>
              <w:ind w:left="0"/>
              <w:rPr>
                <w:sz w:val="22"/>
                <w:szCs w:val="22"/>
                <w:lang w:val="es-ES_tradnl"/>
              </w:rPr>
            </w:pPr>
          </w:p>
        </w:tc>
      </w:tr>
      <w:tr w:rsidR="00326214" w:rsidRPr="00326214" w:rsidTr="00326214">
        <w:trPr>
          <w:trHeight w:val="1425"/>
        </w:trPr>
        <w:tc>
          <w:tcPr>
            <w:tcW w:w="3714" w:type="dxa"/>
          </w:tcPr>
          <w:p w:rsidR="001A0D70" w:rsidRDefault="0071294F">
            <w:pPr>
              <w:pStyle w:val="ListParagraph"/>
              <w:spacing w:line="276" w:lineRule="auto"/>
              <w:ind w:left="35"/>
              <w:rPr>
                <w:b/>
                <w:bCs/>
                <w:sz w:val="22"/>
                <w:szCs w:val="22"/>
                <w:lang w:val="es-ES_tradnl"/>
              </w:rPr>
            </w:pPr>
            <w:r w:rsidRPr="00326214">
              <w:rPr>
                <w:b/>
                <w:bCs/>
                <w:sz w:val="22"/>
                <w:szCs w:val="22"/>
                <w:lang w:val="es-ES_tradnl"/>
              </w:rPr>
              <w:t>Professionals, in order to migrate, cannot "</w:t>
            </w:r>
            <w:r w:rsidRPr="00326214">
              <w:rPr>
                <w:b/>
                <w:bCs/>
                <w:i/>
                <w:sz w:val="22"/>
                <w:szCs w:val="22"/>
                <w:lang w:val="es-ES_tradnl"/>
              </w:rPr>
              <w:t>free</w:t>
            </w:r>
            <w:r w:rsidRPr="00326214">
              <w:rPr>
                <w:b/>
                <w:bCs/>
                <w:sz w:val="22"/>
                <w:szCs w:val="22"/>
                <w:lang w:val="es-ES_tradnl"/>
              </w:rPr>
              <w:t xml:space="preserve">" </w:t>
            </w:r>
            <w:r w:rsidRPr="00326214">
              <w:rPr>
                <w:b/>
                <w:bCs/>
                <w:i/>
                <w:sz w:val="22"/>
                <w:szCs w:val="22"/>
                <w:lang w:val="es-ES_tradnl"/>
              </w:rPr>
              <w:t xml:space="preserve">themselves from </w:t>
            </w:r>
            <w:r w:rsidRPr="00326214">
              <w:rPr>
                <w:b/>
                <w:bCs/>
                <w:sz w:val="22"/>
                <w:szCs w:val="22"/>
                <w:lang w:val="es-ES_tradnl"/>
              </w:rPr>
              <w:t>the profession for 5 years.</w:t>
            </w:r>
          </w:p>
          <w:p w:rsidR="001A0D70" w:rsidRDefault="0071294F">
            <w:pPr>
              <w:pStyle w:val="ListParagraph"/>
              <w:spacing w:line="276" w:lineRule="auto"/>
              <w:ind w:left="35"/>
              <w:rPr>
                <w:i/>
                <w:sz w:val="22"/>
                <w:szCs w:val="22"/>
                <w:lang w:val="es-ES_tradnl"/>
              </w:rPr>
            </w:pPr>
            <w:r w:rsidRPr="00326214">
              <w:rPr>
                <w:i/>
                <w:sz w:val="22"/>
                <w:szCs w:val="22"/>
                <w:lang w:val="es-ES_tradnl"/>
              </w:rPr>
              <w:t>Decree 306, art. 2.a) explicitly establishes a 5-year term to replace the professional.</w:t>
            </w:r>
          </w:p>
        </w:tc>
        <w:tc>
          <w:tcPr>
            <w:tcW w:w="5599" w:type="dxa"/>
            <w:vMerge w:val="restart"/>
          </w:tcPr>
          <w:p w:rsidR="001A0D70" w:rsidRDefault="0071294F">
            <w:pPr>
              <w:pStyle w:val="ListParagraph"/>
              <w:spacing w:line="276" w:lineRule="auto"/>
              <w:ind w:left="0"/>
              <w:rPr>
                <w:b/>
                <w:bCs/>
                <w:sz w:val="22"/>
                <w:szCs w:val="22"/>
                <w:lang w:val="es-ES_tradnl"/>
              </w:rPr>
            </w:pPr>
            <w:r w:rsidRPr="00326214">
              <w:rPr>
                <w:b/>
                <w:bCs/>
                <w:sz w:val="22"/>
                <w:szCs w:val="22"/>
                <w:lang w:val="es-ES_tradnl"/>
              </w:rPr>
              <w:t>Punishment: the 8-year law</w:t>
            </w:r>
          </w:p>
          <w:p w:rsidR="001A0D70" w:rsidRDefault="0071294F">
            <w:pPr>
              <w:pStyle w:val="ListParagraph"/>
              <w:spacing w:line="276" w:lineRule="auto"/>
              <w:ind w:left="0"/>
              <w:rPr>
                <w:sz w:val="22"/>
                <w:szCs w:val="22"/>
                <w:lang w:val="es-ES_tradnl"/>
              </w:rPr>
            </w:pPr>
            <w:r w:rsidRPr="00326214">
              <w:rPr>
                <w:sz w:val="22"/>
                <w:szCs w:val="22"/>
                <w:lang w:val="es-ES_tradnl"/>
              </w:rPr>
              <w:t>Those who leave missions abroad or do not return after completing a mission:</w:t>
            </w:r>
          </w:p>
          <w:p w:rsidR="001A0D70" w:rsidRDefault="0071294F">
            <w:pPr>
              <w:pStyle w:val="ListParagraph"/>
              <w:numPr>
                <w:ilvl w:val="0"/>
                <w:numId w:val="4"/>
              </w:numPr>
              <w:spacing w:line="276" w:lineRule="auto"/>
              <w:ind w:left="140" w:hanging="218"/>
              <w:rPr>
                <w:i/>
                <w:sz w:val="22"/>
                <w:szCs w:val="22"/>
                <w:lang w:val="es-ES_tradnl"/>
              </w:rPr>
            </w:pPr>
            <w:r w:rsidRPr="00326214">
              <w:rPr>
                <w:i/>
                <w:sz w:val="22"/>
                <w:szCs w:val="22"/>
                <w:lang w:val="es-ES_tradnl"/>
              </w:rPr>
              <w:t>The Ministry of the Interior officially declares them "deserters</w:t>
            </w:r>
            <w:r w:rsidRPr="00326214">
              <w:rPr>
                <w:i/>
                <w:sz w:val="22"/>
                <w:szCs w:val="22"/>
                <w:lang w:val="es-ES_tradnl"/>
              </w:rPr>
              <w:t>" for 8 years, therefore "undesirable".</w:t>
            </w:r>
          </w:p>
          <w:p w:rsidR="001A0D70" w:rsidRDefault="0071294F">
            <w:pPr>
              <w:pStyle w:val="ListParagraph"/>
              <w:numPr>
                <w:ilvl w:val="0"/>
                <w:numId w:val="4"/>
              </w:numPr>
              <w:spacing w:line="276" w:lineRule="auto"/>
              <w:ind w:left="140" w:hanging="218"/>
              <w:rPr>
                <w:sz w:val="22"/>
                <w:szCs w:val="22"/>
                <w:lang w:val="es-ES_tradnl"/>
              </w:rPr>
            </w:pPr>
            <w:r w:rsidRPr="00326214">
              <w:rPr>
                <w:i/>
                <w:sz w:val="22"/>
                <w:szCs w:val="22"/>
                <w:lang w:val="es-ES_tradnl"/>
              </w:rPr>
              <w:t>Law 1312, Migration Law, art. 24.1.e), prohibits the entry of "inadmissible" persons into the country, including "deserters".</w:t>
            </w:r>
          </w:p>
          <w:p w:rsidR="001A0D70" w:rsidRDefault="0071294F">
            <w:pPr>
              <w:pStyle w:val="ListParagraph"/>
              <w:numPr>
                <w:ilvl w:val="0"/>
                <w:numId w:val="4"/>
              </w:numPr>
              <w:spacing w:line="276" w:lineRule="auto"/>
              <w:ind w:left="140" w:hanging="218"/>
              <w:rPr>
                <w:sz w:val="22"/>
                <w:szCs w:val="22"/>
                <w:lang w:val="es-ES_tradnl"/>
              </w:rPr>
            </w:pPr>
            <w:r w:rsidRPr="00326214">
              <w:rPr>
                <w:i/>
                <w:sz w:val="22"/>
                <w:szCs w:val="22"/>
                <w:lang w:val="es-ES_tradnl"/>
              </w:rPr>
              <w:t xml:space="preserve">Result: </w:t>
            </w:r>
            <w:r w:rsidRPr="00326214">
              <w:rPr>
                <w:b/>
                <w:bCs/>
                <w:i/>
                <w:sz w:val="22"/>
                <w:szCs w:val="22"/>
                <w:lang w:val="es-ES_tradnl"/>
              </w:rPr>
              <w:t>Prohibition to re-enter Cuba for 8 years</w:t>
            </w:r>
            <w:r w:rsidR="004A40BE" w:rsidRPr="008F69C0">
              <w:rPr>
                <w:b/>
                <w:bCs/>
                <w:i/>
                <w:sz w:val="22"/>
                <w:szCs w:val="22"/>
                <w:lang w:val="es-ES_tradnl"/>
              </w:rPr>
              <w:t>, loss of all their property, declaring them "emigrants"</w:t>
            </w:r>
            <w:r w:rsidR="008F69C0" w:rsidRPr="008F69C0">
              <w:rPr>
                <w:b/>
                <w:bCs/>
                <w:i/>
                <w:sz w:val="22"/>
                <w:szCs w:val="22"/>
                <w:lang w:val="es-ES_tradnl"/>
              </w:rPr>
              <w:t>, and loss of de facto parental authority over their children.</w:t>
            </w:r>
          </w:p>
        </w:tc>
      </w:tr>
      <w:tr w:rsidR="00326214" w:rsidRPr="00326214" w:rsidTr="00326214">
        <w:trPr>
          <w:trHeight w:val="1425"/>
        </w:trPr>
        <w:tc>
          <w:tcPr>
            <w:tcW w:w="3714" w:type="dxa"/>
          </w:tcPr>
          <w:p w:rsidR="001A0D70" w:rsidRDefault="0071294F">
            <w:pPr>
              <w:pStyle w:val="ListParagraph"/>
              <w:spacing w:line="276" w:lineRule="auto"/>
              <w:ind w:left="35"/>
              <w:rPr>
                <w:b/>
                <w:bCs/>
                <w:sz w:val="22"/>
                <w:szCs w:val="22"/>
                <w:lang w:val="es-ES_tradnl"/>
              </w:rPr>
            </w:pPr>
            <w:r w:rsidRPr="00326214">
              <w:rPr>
                <w:b/>
                <w:bCs/>
                <w:sz w:val="22"/>
                <w:szCs w:val="22"/>
                <w:lang w:val="es-ES_tradnl"/>
              </w:rPr>
              <w:t>Leaving the country without explicit permission is punishable by imprisonment:</w:t>
            </w:r>
          </w:p>
          <w:p w:rsidR="001A0D70" w:rsidRDefault="0071294F">
            <w:pPr>
              <w:pStyle w:val="ListParagraph"/>
              <w:spacing w:line="276" w:lineRule="auto"/>
              <w:ind w:left="35"/>
              <w:rPr>
                <w:b/>
                <w:bCs/>
                <w:sz w:val="22"/>
                <w:szCs w:val="22"/>
                <w:lang w:val="es-ES_tradnl"/>
              </w:rPr>
            </w:pPr>
            <w:r w:rsidRPr="00326214">
              <w:rPr>
                <w:i/>
                <w:sz w:val="22"/>
                <w:szCs w:val="22"/>
                <w:lang w:val="es-ES_tradnl"/>
              </w:rPr>
              <w:t>Penal Code of Cuba: SECTION TWO: Illegal Exit from the National Territory. ARTICLE 216.1 and ARTICLE 217.1</w:t>
            </w:r>
          </w:p>
        </w:tc>
        <w:tc>
          <w:tcPr>
            <w:tcW w:w="5599" w:type="dxa"/>
            <w:vMerge/>
          </w:tcPr>
          <w:p w:rsidR="00326214" w:rsidRPr="00326214" w:rsidRDefault="00326214" w:rsidP="00326214">
            <w:pPr>
              <w:pStyle w:val="ListParagraph"/>
              <w:spacing w:line="276" w:lineRule="auto"/>
              <w:rPr>
                <w:b/>
                <w:bCs/>
                <w:sz w:val="22"/>
                <w:szCs w:val="22"/>
                <w:lang w:val="es-ES_tradnl"/>
              </w:rPr>
            </w:pPr>
          </w:p>
        </w:tc>
      </w:tr>
      <w:tr w:rsidR="00326214" w:rsidRPr="00326214" w:rsidTr="00326214">
        <w:trPr>
          <w:trHeight w:val="2028"/>
        </w:trPr>
        <w:tc>
          <w:tcPr>
            <w:tcW w:w="3714" w:type="dxa"/>
          </w:tcPr>
          <w:p w:rsidR="001A0D70" w:rsidRDefault="0071294F">
            <w:pPr>
              <w:pStyle w:val="ListParagraph"/>
              <w:spacing w:line="276" w:lineRule="auto"/>
              <w:ind w:left="35"/>
              <w:rPr>
                <w:b/>
                <w:bCs/>
                <w:sz w:val="22"/>
                <w:szCs w:val="22"/>
                <w:lang w:val="es-ES_tradnl"/>
              </w:rPr>
            </w:pPr>
            <w:r w:rsidRPr="00326214">
              <w:rPr>
                <w:b/>
                <w:bCs/>
                <w:sz w:val="22"/>
                <w:szCs w:val="22"/>
                <w:lang w:val="es-ES_tradnl"/>
              </w:rPr>
              <w:t>Professionals cannot go abroad without special/restrictive authorization.</w:t>
            </w:r>
          </w:p>
          <w:p w:rsidR="001A0D70" w:rsidRDefault="0071294F">
            <w:pPr>
              <w:pStyle w:val="ListParagraph"/>
              <w:spacing w:line="276" w:lineRule="auto"/>
              <w:ind w:left="35"/>
              <w:rPr>
                <w:sz w:val="22"/>
                <w:szCs w:val="22"/>
                <w:lang w:val="es-ES_tradnl"/>
              </w:rPr>
            </w:pPr>
            <w:r w:rsidRPr="00326214">
              <w:rPr>
                <w:sz w:val="22"/>
                <w:szCs w:val="22"/>
                <w:lang w:val="es-ES_tradnl"/>
              </w:rPr>
              <w:t>Decree No. 306, Third Final Provision, decides "</w:t>
            </w:r>
            <w:r w:rsidRPr="00326214">
              <w:rPr>
                <w:i/>
                <w:sz w:val="22"/>
                <w:szCs w:val="22"/>
                <w:lang w:val="es-ES_tradnl"/>
              </w:rPr>
              <w:t>the cadres and workers wh</w:t>
            </w:r>
            <w:r w:rsidRPr="00326214">
              <w:rPr>
                <w:i/>
                <w:sz w:val="22"/>
                <w:szCs w:val="22"/>
                <w:lang w:val="es-ES_tradnl"/>
              </w:rPr>
              <w:t xml:space="preserve">o require authorization to </w:t>
            </w:r>
            <w:r w:rsidRPr="00326214">
              <w:rPr>
                <w:b/>
                <w:i/>
                <w:sz w:val="22"/>
                <w:szCs w:val="22"/>
                <w:lang w:val="es-ES_tradnl"/>
              </w:rPr>
              <w:t>travel abroad for particular matters</w:t>
            </w:r>
            <w:r w:rsidRPr="00326214">
              <w:rPr>
                <w:i/>
                <w:sz w:val="22"/>
                <w:szCs w:val="22"/>
                <w:lang w:val="es-ES_tradnl"/>
              </w:rPr>
              <w:t xml:space="preserve">, as well as </w:t>
            </w:r>
            <w:r w:rsidRPr="00326214">
              <w:rPr>
                <w:b/>
                <w:i/>
                <w:sz w:val="22"/>
                <w:szCs w:val="22"/>
                <w:lang w:val="es-ES_tradnl"/>
              </w:rPr>
              <w:t>their impact on the development of the sector, branch or activity and on the stability of human resources</w:t>
            </w:r>
            <w:r w:rsidRPr="00326214">
              <w:rPr>
                <w:sz w:val="22"/>
                <w:szCs w:val="22"/>
                <w:lang w:val="es-ES_tradnl"/>
              </w:rPr>
              <w:t>".</w:t>
            </w:r>
          </w:p>
        </w:tc>
        <w:tc>
          <w:tcPr>
            <w:tcW w:w="5599" w:type="dxa"/>
          </w:tcPr>
          <w:p w:rsidR="001A0D70" w:rsidRDefault="0071294F">
            <w:pPr>
              <w:pStyle w:val="ListParagraph"/>
              <w:spacing w:line="276" w:lineRule="auto"/>
              <w:ind w:left="0"/>
              <w:rPr>
                <w:b/>
                <w:bCs/>
                <w:sz w:val="22"/>
                <w:szCs w:val="22"/>
                <w:lang w:val="es-ES_tradnl"/>
              </w:rPr>
            </w:pPr>
            <w:r w:rsidRPr="00326214">
              <w:rPr>
                <w:b/>
                <w:bCs/>
                <w:sz w:val="22"/>
                <w:szCs w:val="22"/>
                <w:lang w:val="es-ES_tradnl"/>
              </w:rPr>
              <w:t>Disciplinary Regulation Law common to all missions</w:t>
            </w:r>
          </w:p>
          <w:p w:rsidR="001A0D70" w:rsidRDefault="0071294F">
            <w:pPr>
              <w:pStyle w:val="ListParagraph"/>
              <w:spacing w:line="276" w:lineRule="auto"/>
              <w:ind w:left="0"/>
              <w:rPr>
                <w:bCs/>
                <w:sz w:val="22"/>
                <w:szCs w:val="22"/>
                <w:lang w:val="es-ES_tradnl"/>
              </w:rPr>
            </w:pPr>
            <w:hyperlink r:id="rId43" w:history="1">
              <w:r w:rsidR="00326214" w:rsidRPr="00326214">
                <w:rPr>
                  <w:rStyle w:val="Hyperlink"/>
                  <w:bCs/>
                  <w:sz w:val="22"/>
                  <w:szCs w:val="22"/>
                  <w:lang w:val="es-ES_tradnl"/>
                </w:rPr>
                <w:t>Ministerial Resolution 368</w:t>
              </w:r>
            </w:hyperlink>
            <w:r w:rsidR="00326214" w:rsidRPr="00326214">
              <w:rPr>
                <w:bCs/>
                <w:sz w:val="22"/>
                <w:szCs w:val="22"/>
                <w:lang w:val="es-ES_tradnl"/>
              </w:rPr>
              <w:t xml:space="preserve"> of the Ministry of Foreign Trade and Foreign Investment, "Disciplinary Regulations for </w:t>
            </w:r>
            <w:r w:rsidR="00326214" w:rsidRPr="00326214">
              <w:rPr>
                <w:b/>
                <w:bCs/>
                <w:sz w:val="22"/>
                <w:szCs w:val="22"/>
                <w:lang w:val="es-ES_tradnl"/>
              </w:rPr>
              <w:t xml:space="preserve">Cooperators </w:t>
            </w:r>
            <w:r w:rsidR="00326214" w:rsidRPr="00326214">
              <w:rPr>
                <w:bCs/>
                <w:sz w:val="22"/>
                <w:szCs w:val="22"/>
                <w:lang w:val="es-ES_tradnl"/>
              </w:rPr>
              <w:t xml:space="preserve">rendering services abroad", of October 26, 2020, which replaced </w:t>
            </w:r>
            <w:hyperlink r:id="rId44" w:history="1">
              <w:r w:rsidR="00326214" w:rsidRPr="00326214">
                <w:rPr>
                  <w:rStyle w:val="Hyperlink"/>
                  <w:bCs/>
                  <w:sz w:val="22"/>
                  <w:szCs w:val="22"/>
                  <w:lang w:val="es-ES_tradnl"/>
                </w:rPr>
                <w:t>Ministerial Resolution 168</w:t>
              </w:r>
            </w:hyperlink>
            <w:r w:rsidR="00326214" w:rsidRPr="00326214">
              <w:rPr>
                <w:bCs/>
                <w:sz w:val="22"/>
                <w:szCs w:val="22"/>
                <w:u w:val="single"/>
                <w:lang w:val="es-ES_tradnl"/>
              </w:rPr>
              <w:t xml:space="preserve"> of 2010, </w:t>
            </w:r>
            <w:r w:rsidR="00326214" w:rsidRPr="00326214">
              <w:rPr>
                <w:bCs/>
                <w:sz w:val="22"/>
                <w:szCs w:val="22"/>
                <w:lang w:val="es-ES_tradnl"/>
              </w:rPr>
              <w:t xml:space="preserve">"Disciplinary Regulations for </w:t>
            </w:r>
            <w:r w:rsidR="00326214" w:rsidRPr="00326214">
              <w:rPr>
                <w:b/>
                <w:bCs/>
                <w:sz w:val="22"/>
                <w:szCs w:val="22"/>
                <w:lang w:val="es-ES_tradnl"/>
              </w:rPr>
              <w:t xml:space="preserve">Cuban Civilian Workers </w:t>
            </w:r>
            <w:r w:rsidR="00326214" w:rsidRPr="00326214">
              <w:rPr>
                <w:bCs/>
                <w:sz w:val="22"/>
                <w:szCs w:val="22"/>
                <w:lang w:val="es-ES_tradnl"/>
              </w:rPr>
              <w:t>rendering services abroad as Collaborators" in force until then.</w:t>
            </w:r>
          </w:p>
          <w:p w:rsidR="001A0D70" w:rsidRDefault="0071294F">
            <w:pPr>
              <w:pStyle w:val="ListParagraph"/>
              <w:spacing w:line="276" w:lineRule="auto"/>
              <w:ind w:left="0"/>
              <w:rPr>
                <w:bCs/>
                <w:sz w:val="22"/>
                <w:szCs w:val="22"/>
                <w:lang w:val="es-ES_tradnl"/>
              </w:rPr>
            </w:pPr>
            <w:r w:rsidRPr="00326214">
              <w:rPr>
                <w:bCs/>
                <w:sz w:val="22"/>
                <w:szCs w:val="22"/>
                <w:lang w:val="es-ES_tradnl"/>
              </w:rPr>
              <w:t xml:space="preserve">The </w:t>
            </w:r>
            <w:r w:rsidRPr="00326214">
              <w:rPr>
                <w:bCs/>
                <w:sz w:val="22"/>
                <w:szCs w:val="22"/>
                <w:lang w:val="es-ES_tradnl"/>
              </w:rPr>
              <w:t>word "</w:t>
            </w:r>
            <w:r w:rsidRPr="00326214">
              <w:rPr>
                <w:b/>
                <w:bCs/>
                <w:sz w:val="22"/>
                <w:szCs w:val="22"/>
                <w:lang w:val="es-ES_tradnl"/>
              </w:rPr>
              <w:t>Cooperant</w:t>
            </w:r>
            <w:r w:rsidRPr="00326214">
              <w:rPr>
                <w:bCs/>
                <w:sz w:val="22"/>
                <w:szCs w:val="22"/>
                <w:lang w:val="es-ES_tradnl"/>
              </w:rPr>
              <w:t>" is defined in Decree-Law No. 16 "On International Cooperation", Article 21:</w:t>
            </w:r>
          </w:p>
          <w:p w:rsidR="001A0D70" w:rsidRDefault="0071294F">
            <w:pPr>
              <w:pStyle w:val="ListParagraph"/>
              <w:spacing w:line="276" w:lineRule="auto"/>
              <w:ind w:left="0"/>
              <w:rPr>
                <w:bCs/>
                <w:iCs/>
                <w:sz w:val="22"/>
                <w:szCs w:val="22"/>
                <w:lang w:val="es-ES_tradnl"/>
              </w:rPr>
            </w:pPr>
            <w:r w:rsidRPr="00326214">
              <w:rPr>
                <w:bCs/>
                <w:i/>
                <w:sz w:val="22"/>
                <w:szCs w:val="22"/>
                <w:lang w:val="es-ES_tradnl"/>
              </w:rPr>
              <w:t xml:space="preserve">A worker who participates in the execution of international cooperation actions offered by Cuba </w:t>
            </w:r>
            <w:r w:rsidRPr="00326214">
              <w:rPr>
                <w:b/>
                <w:i/>
                <w:sz w:val="22"/>
                <w:szCs w:val="22"/>
                <w:lang w:val="es-ES_tradnl"/>
              </w:rPr>
              <w:t>shall be considered a cooperant</w:t>
            </w:r>
            <w:r w:rsidRPr="00326214">
              <w:rPr>
                <w:bCs/>
                <w:i/>
                <w:sz w:val="22"/>
                <w:szCs w:val="22"/>
                <w:lang w:val="es-ES_tradnl"/>
              </w:rPr>
              <w:t>.</w:t>
            </w:r>
          </w:p>
          <w:p w:rsidR="001A0D70" w:rsidRDefault="0071294F">
            <w:pPr>
              <w:pStyle w:val="ListParagraph"/>
              <w:spacing w:line="276" w:lineRule="auto"/>
              <w:ind w:left="0"/>
              <w:rPr>
                <w:b/>
                <w:i/>
                <w:sz w:val="22"/>
                <w:szCs w:val="22"/>
                <w:lang w:val="es-ES_tradnl"/>
              </w:rPr>
            </w:pPr>
            <w:r w:rsidRPr="00326214">
              <w:rPr>
                <w:bCs/>
                <w:sz w:val="22"/>
                <w:szCs w:val="22"/>
                <w:lang w:val="es-ES_tradnl"/>
              </w:rPr>
              <w:t>Therefore, for Resolution 368 they are civilian default workers, as in Resolution 168.</w:t>
            </w:r>
          </w:p>
        </w:tc>
      </w:tr>
    </w:tbl>
    <w:p w:rsidR="00A534E8" w:rsidRPr="00920F95" w:rsidRDefault="00A534E8" w:rsidP="00A534E8">
      <w:pPr>
        <w:pStyle w:val="ListParagraph"/>
        <w:rPr>
          <w:lang w:val="es-ES_tradnl"/>
        </w:rPr>
      </w:pPr>
    </w:p>
    <w:p w:rsidR="001A0D70" w:rsidRDefault="0071294F">
      <w:pPr>
        <w:pStyle w:val="ListParagraph"/>
        <w:rPr>
          <w:lang w:val="es-ES_tradnl"/>
        </w:rPr>
      </w:pPr>
      <w:r w:rsidRPr="00920F95">
        <w:rPr>
          <w:lang w:val="es-ES_tradnl"/>
        </w:rPr>
        <w:t>Among these laws, the disciplinary law common to all missions stands out: MINCEX Resolutions 168 and 368.</w:t>
      </w:r>
    </w:p>
    <w:p w:rsidR="001A0D70" w:rsidRDefault="0071294F">
      <w:pPr>
        <w:pStyle w:val="ListParagraph"/>
        <w:rPr>
          <w:iCs/>
          <w:lang w:val="es-ES_tradnl"/>
        </w:rPr>
      </w:pPr>
      <w:r w:rsidRPr="006C4E59">
        <w:rPr>
          <w:lang w:val="es-ES_tradnl"/>
        </w:rPr>
        <w:t>On October 26, 2020, Cuba enacted a new law</w:t>
      </w:r>
      <w:r w:rsidR="0071345A">
        <w:rPr>
          <w:lang w:val="es-ES_tradnl"/>
        </w:rPr>
        <w:t xml:space="preserve">, </w:t>
      </w:r>
      <w:hyperlink r:id="rId45" w:history="1">
        <w:r w:rsidRPr="006C4E59">
          <w:rPr>
            <w:rStyle w:val="Hyperlink"/>
            <w:bCs/>
            <w:lang w:val="es-ES_tradnl"/>
          </w:rPr>
          <w:t>Ministerial Resolution 368</w:t>
        </w:r>
      </w:hyperlink>
      <w:r w:rsidRPr="006C4E59">
        <w:rPr>
          <w:bCs/>
          <w:lang w:val="es-ES_tradnl"/>
        </w:rPr>
        <w:t xml:space="preserve"> of the Ministry of Foreign Trade and Foreign Investment, "Disciplinary Regulations for </w:t>
      </w:r>
      <w:r w:rsidRPr="006C4E59">
        <w:rPr>
          <w:b/>
          <w:bCs/>
          <w:lang w:val="es-ES_tradnl"/>
        </w:rPr>
        <w:t xml:space="preserve">Cooperants </w:t>
      </w:r>
      <w:r w:rsidRPr="006C4E59">
        <w:rPr>
          <w:bCs/>
          <w:lang w:val="es-ES_tradnl"/>
        </w:rPr>
        <w:t>who provide services abroad", which repealed and replaced the pr</w:t>
      </w:r>
      <w:r w:rsidRPr="006C4E59">
        <w:rPr>
          <w:bCs/>
          <w:lang w:val="es-ES_tradnl"/>
        </w:rPr>
        <w:t xml:space="preserve">evious one, </w:t>
      </w:r>
      <w:hyperlink r:id="rId46" w:history="1">
        <w:r w:rsidRPr="006C4E59">
          <w:rPr>
            <w:rStyle w:val="Hyperlink"/>
            <w:lang w:val="es-ES_tradnl"/>
          </w:rPr>
          <w:t>Resolution 168 of the Ministry of Foreign Trade and Foreign Investment</w:t>
        </w:r>
      </w:hyperlink>
      <w:r w:rsidRPr="006C4E59">
        <w:rPr>
          <w:lang w:val="es-ES_tradnl"/>
        </w:rPr>
        <w:t>, "</w:t>
      </w:r>
      <w:r w:rsidRPr="006C4E59">
        <w:rPr>
          <w:i/>
          <w:lang w:val="es-ES_tradnl"/>
        </w:rPr>
        <w:t xml:space="preserve">Disciplinary Regulations for </w:t>
      </w:r>
      <w:r w:rsidRPr="006C4E59">
        <w:rPr>
          <w:b/>
          <w:i/>
          <w:lang w:val="es-ES_tradnl"/>
        </w:rPr>
        <w:t xml:space="preserve">Cuban civilian workers </w:t>
      </w:r>
      <w:r w:rsidRPr="006C4E59">
        <w:rPr>
          <w:i/>
          <w:lang w:val="es-ES_tradnl"/>
        </w:rPr>
        <w:t>who provide services abroad as colla</w:t>
      </w:r>
      <w:r w:rsidRPr="006C4E59">
        <w:rPr>
          <w:i/>
          <w:lang w:val="es-ES_tradnl"/>
        </w:rPr>
        <w:t>borators</w:t>
      </w:r>
      <w:r w:rsidRPr="006C4E59">
        <w:rPr>
          <w:lang w:val="es-ES_tradnl"/>
        </w:rPr>
        <w:t xml:space="preserve">". Except for little more than the title, both laws are practically identical in their wording, and govern the rules and sanctions to be applied to all Cuban workers abroad. </w:t>
      </w:r>
      <w:r w:rsidR="0071345A">
        <w:rPr>
          <w:bCs/>
          <w:lang w:val="es-ES_tradnl"/>
        </w:rPr>
        <w:t xml:space="preserve">However, not even the title has changed, since </w:t>
      </w:r>
      <w:r w:rsidR="00920F95" w:rsidRPr="00326214">
        <w:rPr>
          <w:bCs/>
          <w:lang w:val="es-ES_tradnl"/>
        </w:rPr>
        <w:t>the word "</w:t>
      </w:r>
      <w:r w:rsidR="00920F95" w:rsidRPr="00326214">
        <w:rPr>
          <w:b/>
          <w:bCs/>
          <w:lang w:val="es-ES_tradnl"/>
        </w:rPr>
        <w:t>Cooperant</w:t>
      </w:r>
      <w:r w:rsidR="00920F95" w:rsidRPr="00326214">
        <w:rPr>
          <w:bCs/>
          <w:lang w:val="es-ES_tradnl"/>
        </w:rPr>
        <w:t xml:space="preserve">" is defined in Decree-Law No. 16 "On International Cooperation", Article 21: </w:t>
      </w:r>
      <w:r w:rsidR="00920F95">
        <w:rPr>
          <w:bCs/>
          <w:lang w:val="es-ES_tradnl"/>
        </w:rPr>
        <w:t>"</w:t>
      </w:r>
      <w:r w:rsidR="00920F95" w:rsidRPr="00326214">
        <w:rPr>
          <w:bCs/>
          <w:i/>
          <w:lang w:val="es-ES_tradnl"/>
        </w:rPr>
        <w:t xml:space="preserve">Article 21. A </w:t>
      </w:r>
      <w:r w:rsidR="00920F95" w:rsidRPr="00326214">
        <w:rPr>
          <w:b/>
          <w:i/>
          <w:lang w:val="es-ES_tradnl"/>
        </w:rPr>
        <w:t xml:space="preserve">worker </w:t>
      </w:r>
      <w:r w:rsidR="00920F95" w:rsidRPr="00326214">
        <w:rPr>
          <w:bCs/>
          <w:i/>
          <w:lang w:val="es-ES_tradnl"/>
        </w:rPr>
        <w:t>who participates in the execution of international cooperation actions offered by Cuba is considered a cooperant</w:t>
      </w:r>
      <w:r w:rsidR="00920F95">
        <w:rPr>
          <w:bCs/>
          <w:i/>
          <w:lang w:val="es-ES_tradnl"/>
        </w:rPr>
        <w:t xml:space="preserve">". In </w:t>
      </w:r>
      <w:r w:rsidR="00920F95">
        <w:rPr>
          <w:bCs/>
          <w:iCs/>
          <w:lang w:val="es-ES_tradnl"/>
        </w:rPr>
        <w:t xml:space="preserve">other words, once again we are dealing with </w:t>
      </w:r>
      <w:r w:rsidR="00920F95" w:rsidRPr="00920F95">
        <w:rPr>
          <w:b/>
          <w:iCs/>
          <w:lang w:val="es-ES_tradnl"/>
        </w:rPr>
        <w:t>civilian workers</w:t>
      </w:r>
      <w:r w:rsidR="00920F95">
        <w:rPr>
          <w:bCs/>
          <w:iCs/>
          <w:lang w:val="es-ES_tradnl"/>
        </w:rPr>
        <w:t>.</w:t>
      </w:r>
    </w:p>
    <w:p w:rsidR="001A0D70" w:rsidRDefault="0071294F">
      <w:pPr>
        <w:pStyle w:val="ListParagraph"/>
        <w:rPr>
          <w:lang w:val="es-ES_tradnl"/>
        </w:rPr>
      </w:pPr>
      <w:r w:rsidRPr="006C4E59">
        <w:rPr>
          <w:lang w:val="es-ES_tradnl"/>
        </w:rPr>
        <w:t xml:space="preserve">Among the </w:t>
      </w:r>
      <w:r w:rsidRPr="006C4E59">
        <w:rPr>
          <w:b/>
          <w:lang w:val="es-ES_tradnl"/>
        </w:rPr>
        <w:t xml:space="preserve">duties </w:t>
      </w:r>
      <w:r w:rsidR="00920F95">
        <w:rPr>
          <w:bCs/>
          <w:lang w:val="es-ES_tradnl"/>
        </w:rPr>
        <w:t xml:space="preserve">of </w:t>
      </w:r>
      <w:r w:rsidR="00AB50B1">
        <w:rPr>
          <w:bCs/>
          <w:lang w:val="es-ES_tradnl"/>
        </w:rPr>
        <w:t xml:space="preserve">civilian workers are </w:t>
      </w:r>
      <w:r w:rsidRPr="006C4E59">
        <w:rPr>
          <w:lang w:val="es-ES_tradnl"/>
        </w:rPr>
        <w:t>the following</w:t>
      </w:r>
      <w:r w:rsidRPr="006C4E59">
        <w:rPr>
          <w:b/>
          <w:lang w:val="es-ES_tradnl"/>
        </w:rPr>
        <w:t>:</w:t>
      </w:r>
    </w:p>
    <w:p w:rsidR="001A0D70" w:rsidRDefault="0071294F">
      <w:pPr>
        <w:pStyle w:val="Listasimple"/>
        <w:rPr>
          <w:b/>
          <w:bCs/>
        </w:rPr>
      </w:pPr>
      <w:r w:rsidRPr="00920F95">
        <w:rPr>
          <w:b/>
          <w:bCs/>
        </w:rPr>
        <w:t>To have an ethical political, labor and social behavior, in accordance with the principles that govern our society;</w:t>
      </w:r>
    </w:p>
    <w:p w:rsidR="001A0D70" w:rsidRDefault="0071294F">
      <w:pPr>
        <w:pStyle w:val="Listasimple"/>
        <w:rPr>
          <w:b/>
          <w:bCs/>
        </w:rPr>
      </w:pPr>
      <w:r w:rsidRPr="00920F95">
        <w:rPr>
          <w:b/>
          <w:bCs/>
        </w:rPr>
        <w:t xml:space="preserve">Inform their superiors of violations of disciplinary rules ... of </w:t>
      </w:r>
      <w:r w:rsidRPr="00920F95">
        <w:rPr>
          <w:b/>
          <w:bCs/>
        </w:rPr>
        <w:t>their colleagues [including the previous and subsequent);</w:t>
      </w:r>
    </w:p>
    <w:p w:rsidR="001A0D70" w:rsidRDefault="0071294F">
      <w:pPr>
        <w:pStyle w:val="Listasimple"/>
        <w:rPr>
          <w:b/>
          <w:bCs/>
        </w:rPr>
      </w:pPr>
      <w:r w:rsidRPr="00920F95">
        <w:rPr>
          <w:b/>
          <w:bCs/>
        </w:rPr>
        <w:t>Return to Cuba at the end of their service abroad;</w:t>
      </w:r>
    </w:p>
    <w:p w:rsidR="001A0D70" w:rsidRDefault="0071294F">
      <w:pPr>
        <w:pStyle w:val="Listasimple"/>
        <w:rPr>
          <w:b/>
          <w:bCs/>
        </w:rPr>
      </w:pPr>
      <w:r w:rsidRPr="00920F95">
        <w:rPr>
          <w:b/>
          <w:bCs/>
        </w:rPr>
        <w:t xml:space="preserve">Inform their immediate superior of their partner relationships with nationals or foreigners, whether or not resident in the country where they are </w:t>
      </w:r>
      <w:r w:rsidRPr="00920F95">
        <w:rPr>
          <w:b/>
          <w:bCs/>
        </w:rPr>
        <w:t xml:space="preserve">providing cooperation and, if applicable, their intention to marry in the country where they are providing services. </w:t>
      </w:r>
    </w:p>
    <w:p w:rsidR="001A0D70" w:rsidRDefault="0071294F">
      <w:pPr>
        <w:pStyle w:val="ListParagraph"/>
        <w:rPr>
          <w:lang w:val="es-ES_tradnl"/>
        </w:rPr>
      </w:pPr>
      <w:r w:rsidRPr="006C4E59">
        <w:rPr>
          <w:lang w:val="es-ES_tradnl"/>
        </w:rPr>
        <w:t xml:space="preserve">And among the </w:t>
      </w:r>
      <w:r w:rsidRPr="006C4E59">
        <w:rPr>
          <w:b/>
          <w:lang w:val="es-ES_tradnl"/>
        </w:rPr>
        <w:t xml:space="preserve">infractions sanctioned </w:t>
      </w:r>
      <w:r w:rsidRPr="006C4E59">
        <w:rPr>
          <w:lang w:val="es-ES_tradnl"/>
        </w:rPr>
        <w:t>are the following:</w:t>
      </w:r>
    </w:p>
    <w:p w:rsidR="001A0D70" w:rsidRDefault="0071294F">
      <w:pPr>
        <w:pStyle w:val="Listasimple"/>
        <w:rPr>
          <w:b/>
          <w:bCs/>
        </w:rPr>
      </w:pPr>
      <w:r w:rsidRPr="00920F95">
        <w:rPr>
          <w:b/>
          <w:bCs/>
        </w:rPr>
        <w:t>Performing acts contrary to morals and good customs;</w:t>
      </w:r>
    </w:p>
    <w:p w:rsidR="001A0D70" w:rsidRDefault="0071294F">
      <w:pPr>
        <w:pStyle w:val="Listasimple"/>
        <w:rPr>
          <w:b/>
          <w:bCs/>
        </w:rPr>
      </w:pPr>
      <w:r w:rsidRPr="00920F95">
        <w:rPr>
          <w:b/>
          <w:bCs/>
        </w:rPr>
        <w:t>Participating in public event</w:t>
      </w:r>
      <w:r w:rsidRPr="00920F95">
        <w:rPr>
          <w:b/>
          <w:bCs/>
        </w:rPr>
        <w:t>s of a political or social nature without proper authorization;</w:t>
      </w:r>
    </w:p>
    <w:p w:rsidR="001A0D70" w:rsidRDefault="0071294F">
      <w:pPr>
        <w:pStyle w:val="Listasimple"/>
        <w:rPr>
          <w:b/>
          <w:bCs/>
        </w:rPr>
      </w:pPr>
      <w:r w:rsidRPr="00920F95">
        <w:rPr>
          <w:b/>
          <w:bCs/>
        </w:rPr>
        <w:t>Issuing criteria or assessments to press organs, social networks, radio or television that compromise Cuban cooperation or on internal situations of the work center where he/she provides his/h</w:t>
      </w:r>
      <w:r w:rsidRPr="00920F95">
        <w:rPr>
          <w:b/>
          <w:bCs/>
        </w:rPr>
        <w:t>er services or of the country where he/she is located, without having received prior instructions and authorizations in this regard;</w:t>
      </w:r>
    </w:p>
    <w:p w:rsidR="001A0D70" w:rsidRDefault="0071294F">
      <w:pPr>
        <w:pStyle w:val="Listasimple"/>
        <w:rPr>
          <w:b/>
          <w:bCs/>
        </w:rPr>
      </w:pPr>
      <w:r w:rsidRPr="00920F95">
        <w:rPr>
          <w:b/>
          <w:bCs/>
        </w:rPr>
        <w:t xml:space="preserve">Spreading or propagating rumors or </w:t>
      </w:r>
      <w:r w:rsidR="00920F95" w:rsidRPr="00920F95">
        <w:rPr>
          <w:b/>
          <w:bCs/>
        </w:rPr>
        <w:t>opinions</w:t>
      </w:r>
      <w:r w:rsidRPr="00920F95">
        <w:rPr>
          <w:b/>
          <w:bCs/>
        </w:rPr>
        <w:t>....;</w:t>
      </w:r>
    </w:p>
    <w:p w:rsidR="001A0D70" w:rsidRDefault="0071294F">
      <w:pPr>
        <w:pStyle w:val="Listasimple"/>
        <w:rPr>
          <w:b/>
          <w:bCs/>
        </w:rPr>
      </w:pPr>
      <w:r w:rsidRPr="00920F95">
        <w:rPr>
          <w:b/>
          <w:bCs/>
        </w:rPr>
        <w:t>Sustaining friendly relations or other types of ties with persons who take positions that are hostile or contrary to the principles and values of Cuban society and the Cuban revolution, whether they are nationals, foreigners or Cubans residing or not in th</w:t>
      </w:r>
      <w:r w:rsidRPr="00920F95">
        <w:rPr>
          <w:b/>
          <w:bCs/>
        </w:rPr>
        <w:t>e country where he/she renders service;</w:t>
      </w:r>
    </w:p>
    <w:p w:rsidR="001A0D70" w:rsidRDefault="0071294F">
      <w:pPr>
        <w:pStyle w:val="Listasimple"/>
        <w:rPr>
          <w:b/>
          <w:bCs/>
        </w:rPr>
      </w:pPr>
      <w:r w:rsidRPr="00920F95">
        <w:rPr>
          <w:b/>
          <w:bCs/>
        </w:rPr>
        <w:t>Driving means of transportation without a driver's license or without being authorized to do so;</w:t>
      </w:r>
    </w:p>
    <w:p w:rsidR="001A0D70" w:rsidRDefault="0071294F">
      <w:pPr>
        <w:pStyle w:val="Listasimple"/>
        <w:rPr>
          <w:b/>
          <w:bCs/>
        </w:rPr>
      </w:pPr>
      <w:r w:rsidRPr="00920F95">
        <w:rPr>
          <w:b/>
          <w:bCs/>
        </w:rPr>
        <w:t>Failure to comply with the location system established in the country where it is located;</w:t>
      </w:r>
    </w:p>
    <w:p w:rsidR="001A0D70" w:rsidRDefault="0071294F">
      <w:pPr>
        <w:pStyle w:val="Listasimple"/>
        <w:rPr>
          <w:b/>
          <w:bCs/>
        </w:rPr>
      </w:pPr>
      <w:r w:rsidRPr="00920F95">
        <w:rPr>
          <w:b/>
          <w:bCs/>
        </w:rPr>
        <w:t>Providing other services out</w:t>
      </w:r>
      <w:r w:rsidRPr="00920F95">
        <w:rPr>
          <w:b/>
          <w:bCs/>
        </w:rPr>
        <w:t>side the scope of their contract or assignment, whether or not they are remunerated;</w:t>
      </w:r>
    </w:p>
    <w:p w:rsidR="001A0D70" w:rsidRDefault="0071294F">
      <w:pPr>
        <w:pStyle w:val="Listasimple"/>
        <w:rPr>
          <w:b/>
          <w:bCs/>
        </w:rPr>
      </w:pPr>
      <w:r w:rsidRPr="00920F95">
        <w:rPr>
          <w:b/>
          <w:bCs/>
        </w:rPr>
        <w:t>Failure to treat superiors, co-workers or third parties with due respect;</w:t>
      </w:r>
    </w:p>
    <w:p w:rsidR="001A0D70" w:rsidRDefault="0071294F">
      <w:pPr>
        <w:pStyle w:val="Listasimple"/>
        <w:rPr>
          <w:b/>
          <w:bCs/>
        </w:rPr>
      </w:pPr>
      <w:r w:rsidRPr="00920F95">
        <w:rPr>
          <w:b/>
          <w:bCs/>
        </w:rPr>
        <w:t xml:space="preserve">Attending places that, given their characteristics, are prone to disturbances of public order or </w:t>
      </w:r>
      <w:r w:rsidRPr="00920F95">
        <w:rPr>
          <w:b/>
          <w:bCs/>
        </w:rPr>
        <w:t>damage their prestige;</w:t>
      </w:r>
    </w:p>
    <w:p w:rsidR="001A0D70" w:rsidRDefault="0071294F">
      <w:pPr>
        <w:pStyle w:val="Listasimple"/>
        <w:rPr>
          <w:b/>
          <w:bCs/>
        </w:rPr>
      </w:pPr>
      <w:r w:rsidRPr="00920F95">
        <w:rPr>
          <w:b/>
          <w:bCs/>
        </w:rPr>
        <w:t xml:space="preserve">Extend your presence outside the locality or country where you work or reside, once the reasons that motivated it have ended; </w:t>
      </w:r>
    </w:p>
    <w:p w:rsidR="001A0D70" w:rsidRDefault="0071294F">
      <w:pPr>
        <w:pStyle w:val="ListParagraph"/>
        <w:rPr>
          <w:lang w:val="es-ES_tradnl"/>
        </w:rPr>
      </w:pPr>
      <w:r w:rsidRPr="006C4E59">
        <w:rPr>
          <w:lang w:val="es-ES_tradnl"/>
        </w:rPr>
        <w:t>These two laws, the previous one and the one now in force, which do not accept reading without provoking f</w:t>
      </w:r>
      <w:r w:rsidRPr="006C4E59">
        <w:rPr>
          <w:lang w:val="es-ES_tradnl"/>
        </w:rPr>
        <w:t xml:space="preserve">ear and anger at the same time, affect and have affected more than 50,000 Cubans, every day, in the world for decades, since the laws prior to 2010, which we document in </w:t>
      </w:r>
      <w:r w:rsidR="00920F95">
        <w:rPr>
          <w:lang w:val="es-ES_tradnl"/>
        </w:rPr>
        <w:t xml:space="preserve">the full </w:t>
      </w:r>
      <w:r w:rsidRPr="006C4E59">
        <w:rPr>
          <w:lang w:val="es-ES_tradnl"/>
        </w:rPr>
        <w:t xml:space="preserve">complaints </w:t>
      </w:r>
      <w:r w:rsidR="00920F95">
        <w:rPr>
          <w:lang w:val="es-ES_tradnl"/>
        </w:rPr>
        <w:t>filed in 2019, 2020 and 2022</w:t>
      </w:r>
      <w:r w:rsidRPr="006C4E59">
        <w:rPr>
          <w:lang w:val="es-ES_tradnl"/>
        </w:rPr>
        <w:t xml:space="preserve">, were equally of the same pattern as the current ones. </w:t>
      </w:r>
      <w:r w:rsidRPr="006C4E59">
        <w:rPr>
          <w:b/>
          <w:lang w:val="es-ES_tradnl"/>
        </w:rPr>
        <w:t xml:space="preserve">1,111 testimonies </w:t>
      </w:r>
      <w:r w:rsidRPr="006C4E59">
        <w:rPr>
          <w:lang w:val="es-ES_tradnl"/>
        </w:rPr>
        <w:t>ratify the effective application of the same. In addition, 81% of the testimonies have confirmed that the Cuban government warned them about this regulation and provides them with th</w:t>
      </w:r>
      <w:r w:rsidRPr="006C4E59">
        <w:rPr>
          <w:lang w:val="es-ES_tradnl"/>
        </w:rPr>
        <w:t>e regulation to ensure that they know what they are allowed or not allowed to do.</w:t>
      </w:r>
    </w:p>
    <w:p w:rsidR="001A0D70" w:rsidRDefault="0071294F">
      <w:pPr>
        <w:pStyle w:val="ListParagraph"/>
        <w:rPr>
          <w:lang w:val="es-ES_tradnl"/>
        </w:rPr>
      </w:pPr>
      <w:r w:rsidRPr="00920F95">
        <w:rPr>
          <w:b/>
          <w:lang w:val="es-ES_tradnl"/>
        </w:rPr>
        <w:t>From the reading of Resolution 368, it is clear that it is, in itself, constitutive of slavery.</w:t>
      </w:r>
    </w:p>
    <w:p w:rsidR="001A0D70" w:rsidRDefault="0071294F">
      <w:pPr>
        <w:pStyle w:val="ListParagraph"/>
        <w:rPr>
          <w:lang w:val="es-ES_tradnl"/>
        </w:rPr>
      </w:pPr>
      <w:r w:rsidRPr="004E5188">
        <w:rPr>
          <w:b/>
          <w:lang w:val="es-ES_tradnl"/>
        </w:rPr>
        <w:t>100% of the 894 protected testimonies indicate that they have suffered the 8-y</w:t>
      </w:r>
      <w:r w:rsidRPr="004E5188">
        <w:rPr>
          <w:b/>
          <w:lang w:val="es-ES_tradnl"/>
        </w:rPr>
        <w:t>ear ban of not being able to enter Cuba upon leaving the mission</w:t>
      </w:r>
      <w:r w:rsidRPr="004E5188">
        <w:rPr>
          <w:lang w:val="es-ES_tradnl"/>
        </w:rPr>
        <w:t xml:space="preserve">, </w:t>
      </w:r>
      <w:r w:rsidR="000137A2">
        <w:rPr>
          <w:lang w:val="es-ES_tradnl"/>
        </w:rPr>
        <w:t xml:space="preserve">48% </w:t>
      </w:r>
      <w:r w:rsidR="00A77FCF">
        <w:rPr>
          <w:lang w:val="es-ES_tradnl"/>
        </w:rPr>
        <w:t>state that they "</w:t>
      </w:r>
      <w:r w:rsidR="00A77FCF" w:rsidRPr="00A77FCF">
        <w:rPr>
          <w:i/>
          <w:iCs/>
          <w:lang w:val="es-ES_tradnl"/>
        </w:rPr>
        <w:t>Had child/children under 18 in Cuba</w:t>
      </w:r>
      <w:r w:rsidR="00A77FCF">
        <w:rPr>
          <w:lang w:val="es-ES_tradnl"/>
        </w:rPr>
        <w:t xml:space="preserve">" while on the mission, including </w:t>
      </w:r>
      <w:r w:rsidR="00A754C9" w:rsidRPr="00A754C9">
        <w:rPr>
          <w:lang w:val="es-ES_tradnl"/>
        </w:rPr>
        <w:t xml:space="preserve">31% of </w:t>
      </w:r>
      <w:r w:rsidRPr="004E5188">
        <w:rPr>
          <w:lang w:val="es-ES_tradnl"/>
        </w:rPr>
        <w:t xml:space="preserve">them </w:t>
      </w:r>
      <w:r w:rsidR="00A77FCF">
        <w:rPr>
          <w:lang w:val="es-ES_tradnl"/>
        </w:rPr>
        <w:t xml:space="preserve">who </w:t>
      </w:r>
      <w:r w:rsidRPr="004E5188">
        <w:rPr>
          <w:lang w:val="es-ES_tradnl"/>
        </w:rPr>
        <w:t xml:space="preserve">still had or have children in Cuba </w:t>
      </w:r>
      <w:r w:rsidR="00A77FCF">
        <w:rPr>
          <w:lang w:val="es-ES_tradnl"/>
        </w:rPr>
        <w:t xml:space="preserve">when they made the declaration </w:t>
      </w:r>
      <w:r w:rsidRPr="004E5188">
        <w:rPr>
          <w:lang w:val="es-ES_tradnl"/>
        </w:rPr>
        <w:t xml:space="preserve">and </w:t>
      </w:r>
      <w:r w:rsidR="00A77FCF">
        <w:rPr>
          <w:lang w:val="es-ES_tradnl"/>
        </w:rPr>
        <w:t xml:space="preserve">could </w:t>
      </w:r>
      <w:r w:rsidRPr="004E5188">
        <w:rPr>
          <w:lang w:val="es-ES_tradnl"/>
        </w:rPr>
        <w:t xml:space="preserve">not see </w:t>
      </w:r>
      <w:r w:rsidRPr="004E5188">
        <w:rPr>
          <w:lang w:val="es-ES_tradnl"/>
        </w:rPr>
        <w:t xml:space="preserve">them again, 17% of those prevented from entering, i.e. </w:t>
      </w:r>
      <w:r w:rsidRPr="004E5188">
        <w:rPr>
          <w:b/>
          <w:lang w:val="es-ES_tradnl"/>
        </w:rPr>
        <w:t>7% of the total, have tried to enter Cuba and were not allowed to do so.</w:t>
      </w:r>
    </w:p>
    <w:p w:rsidR="001A0D70" w:rsidRDefault="0071294F">
      <w:pPr>
        <w:pStyle w:val="ListParagraph"/>
        <w:rPr>
          <w:lang w:val="es-ES_tradnl"/>
        </w:rPr>
      </w:pPr>
      <w:r w:rsidRPr="004E5188">
        <w:rPr>
          <w:b/>
          <w:lang w:val="es-ES_tradnl"/>
        </w:rPr>
        <w:t xml:space="preserve">100% of the 217 public testimonies </w:t>
      </w:r>
      <w:r w:rsidR="00A77FCF">
        <w:rPr>
          <w:b/>
          <w:lang w:val="es-ES_tradnl"/>
        </w:rPr>
        <w:t xml:space="preserve">also indicate, precisely hence the major motivation for their public denunciation, that </w:t>
      </w:r>
      <w:r w:rsidRPr="004E5188">
        <w:rPr>
          <w:b/>
          <w:lang w:val="es-ES_tradnl"/>
        </w:rPr>
        <w:t xml:space="preserve">they </w:t>
      </w:r>
      <w:r w:rsidRPr="004E5188">
        <w:rPr>
          <w:b/>
          <w:lang w:val="es-ES_tradnl"/>
        </w:rPr>
        <w:t xml:space="preserve">have suffered the 8-year ban </w:t>
      </w:r>
      <w:r w:rsidR="00A77FCF">
        <w:rPr>
          <w:b/>
          <w:lang w:val="es-ES_tradnl"/>
        </w:rPr>
        <w:t>while their family is inside Cuba.</w:t>
      </w:r>
    </w:p>
    <w:p w:rsidR="001A0D70" w:rsidRDefault="0071294F">
      <w:pPr>
        <w:pStyle w:val="Heading2"/>
      </w:pPr>
      <w:bookmarkStart w:id="103" w:name="_Toc100877178"/>
      <w:bookmarkStart w:id="104" w:name="_Toc100909145"/>
      <w:bookmarkStart w:id="105" w:name="_Toc100909274"/>
      <w:bookmarkStart w:id="106" w:name="_Toc100955483"/>
      <w:bookmarkStart w:id="107" w:name="_Toc100959105"/>
      <w:r w:rsidRPr="00920F95">
        <w:rPr>
          <w:caps w:val="0"/>
        </w:rPr>
        <w:t>CONSULAR CERTIFICATES WITH INTERNATIONAL LEGAL VALIDITY</w:t>
      </w:r>
      <w:bookmarkEnd w:id="103"/>
      <w:bookmarkEnd w:id="104"/>
      <w:bookmarkEnd w:id="105"/>
      <w:bookmarkEnd w:id="106"/>
      <w:bookmarkEnd w:id="107"/>
    </w:p>
    <w:p w:rsidR="001A0D70" w:rsidRDefault="0071294F">
      <w:pPr>
        <w:pStyle w:val="ListParagraph"/>
        <w:rPr>
          <w:lang w:val="es-ES_tradnl"/>
        </w:rPr>
      </w:pPr>
      <w:r w:rsidRPr="004E5188">
        <w:rPr>
          <w:lang w:val="es-ES_tradnl"/>
        </w:rPr>
        <w:t xml:space="preserve">The prohibition </w:t>
      </w:r>
      <w:r w:rsidR="008F69C0" w:rsidRPr="004E5188">
        <w:rPr>
          <w:lang w:val="es-ES_tradnl"/>
        </w:rPr>
        <w:t xml:space="preserve">of entry </w:t>
      </w:r>
      <w:r w:rsidRPr="004E5188">
        <w:rPr>
          <w:lang w:val="es-ES_tradnl"/>
        </w:rPr>
        <w:t xml:space="preserve">for at least 8 years </w:t>
      </w:r>
      <w:r w:rsidR="008F69C0" w:rsidRPr="004E5188">
        <w:rPr>
          <w:lang w:val="es-ES_tradnl"/>
        </w:rPr>
        <w:t xml:space="preserve">to Cuba </w:t>
      </w:r>
      <w:r w:rsidRPr="004E5188">
        <w:rPr>
          <w:lang w:val="es-ES_tradnl"/>
        </w:rPr>
        <w:t xml:space="preserve">of </w:t>
      </w:r>
      <w:r w:rsidR="00A77FCF">
        <w:rPr>
          <w:lang w:val="es-ES_tradnl"/>
        </w:rPr>
        <w:t>"</w:t>
      </w:r>
      <w:r w:rsidRPr="004E5188">
        <w:rPr>
          <w:lang w:val="es-ES_tradnl"/>
        </w:rPr>
        <w:t>cooperants</w:t>
      </w:r>
      <w:r w:rsidR="00A77FCF">
        <w:rPr>
          <w:lang w:val="es-ES_tradnl"/>
        </w:rPr>
        <w:t xml:space="preserve">" (civilian workers, the word "cooperant" being defined </w:t>
      </w:r>
      <w:r w:rsidR="008F69C0">
        <w:rPr>
          <w:lang w:val="es-ES_tradnl"/>
        </w:rPr>
        <w:t xml:space="preserve">by </w:t>
      </w:r>
      <w:r w:rsidR="00A77FCF" w:rsidRPr="00A77FCF">
        <w:rPr>
          <w:lang w:val="es-ES_tradnl"/>
        </w:rPr>
        <w:t>Decree-Law No. 16 "On International Cooperation", Article 21</w:t>
      </w:r>
      <w:r w:rsidR="00A77FCF">
        <w:rPr>
          <w:lang w:val="es-ES_tradnl"/>
        </w:rPr>
        <w:t xml:space="preserve">), </w:t>
      </w:r>
      <w:r w:rsidRPr="004E5188">
        <w:rPr>
          <w:lang w:val="es-ES_tradnl"/>
        </w:rPr>
        <w:t>once they have decided not to return immediately to Cuba after finishing the mission</w:t>
      </w:r>
      <w:r w:rsidR="00A77FCF">
        <w:rPr>
          <w:lang w:val="es-ES_tradnl"/>
        </w:rPr>
        <w:t xml:space="preserve">, </w:t>
      </w:r>
      <w:r w:rsidRPr="004E5188">
        <w:rPr>
          <w:lang w:val="es-ES_tradnl"/>
        </w:rPr>
        <w:t xml:space="preserve">is not only demonstrated by testimonies and praxis. Official documents with </w:t>
      </w:r>
      <w:r w:rsidRPr="004E5188">
        <w:rPr>
          <w:b/>
          <w:bCs/>
          <w:lang w:val="es-ES_tradnl"/>
        </w:rPr>
        <w:t xml:space="preserve">international legal validity </w:t>
      </w:r>
      <w:r w:rsidR="00A77FCF" w:rsidRPr="008F69C0">
        <w:rPr>
          <w:b/>
          <w:bCs/>
          <w:lang w:val="es-ES_tradnl"/>
        </w:rPr>
        <w:t xml:space="preserve">issued by the </w:t>
      </w:r>
      <w:r w:rsidRPr="004E5188">
        <w:rPr>
          <w:b/>
          <w:bCs/>
          <w:lang w:val="es-ES_tradnl"/>
        </w:rPr>
        <w:t xml:space="preserve">Cuban Government </w:t>
      </w:r>
      <w:r w:rsidR="00A77FCF">
        <w:rPr>
          <w:lang w:val="es-ES_tradnl"/>
        </w:rPr>
        <w:t xml:space="preserve">and </w:t>
      </w:r>
      <w:r w:rsidRPr="004E5188">
        <w:rPr>
          <w:lang w:val="es-ES_tradnl"/>
        </w:rPr>
        <w:t>to which we have had access</w:t>
      </w:r>
      <w:r w:rsidR="008F69C0">
        <w:rPr>
          <w:lang w:val="es-ES_tradnl"/>
        </w:rPr>
        <w:t xml:space="preserve">, and </w:t>
      </w:r>
      <w:r w:rsidR="00A77FCF">
        <w:rPr>
          <w:lang w:val="es-ES_tradnl"/>
        </w:rPr>
        <w:t xml:space="preserve">continue to have access in their original format </w:t>
      </w:r>
      <w:r w:rsidRPr="004E5188">
        <w:rPr>
          <w:lang w:val="es-ES_tradnl"/>
        </w:rPr>
        <w:t>and which we list and link below, demonstrate this prohibition.</w:t>
      </w:r>
    </w:p>
    <w:p w:rsidR="001A0D70" w:rsidRDefault="0071294F">
      <w:pPr>
        <w:pStyle w:val="ListParagraph"/>
        <w:rPr>
          <w:lang w:val="es-ES_tradnl"/>
        </w:rPr>
      </w:pPr>
      <w:r w:rsidRPr="004E5188">
        <w:rPr>
          <w:lang w:val="es-ES_tradnl"/>
        </w:rPr>
        <w:t xml:space="preserve">We will detail several </w:t>
      </w:r>
      <w:r w:rsidRPr="004E5188">
        <w:rPr>
          <w:b/>
          <w:lang w:val="es-ES_tradnl"/>
        </w:rPr>
        <w:t xml:space="preserve">Consular Certificates </w:t>
      </w:r>
      <w:r w:rsidRPr="004E5188">
        <w:rPr>
          <w:lang w:val="es-ES_tradnl"/>
        </w:rPr>
        <w:t>signed and in force by the Cuban Government that demonstrate how this crime, which has forcibly separated tens of thousands of children from their parents for decades, is carried out.</w:t>
      </w:r>
    </w:p>
    <w:p w:rsidR="001A0D70" w:rsidRDefault="0071294F">
      <w:pPr>
        <w:pStyle w:val="ListParagraph"/>
        <w:rPr>
          <w:lang w:val="es-ES_tradnl"/>
        </w:rPr>
      </w:pPr>
      <w:r w:rsidRPr="004E5188">
        <w:rPr>
          <w:b/>
          <w:bCs/>
          <w:lang w:val="es-ES_tradnl"/>
        </w:rPr>
        <w:t>Currently, between 5,000 and 10,000 parents are unable to see their chil</w:t>
      </w:r>
      <w:r w:rsidRPr="004E5188">
        <w:rPr>
          <w:b/>
          <w:bCs/>
          <w:lang w:val="es-ES_tradnl"/>
        </w:rPr>
        <w:t>dren again for 8 years, and many are minors</w:t>
      </w:r>
      <w:r w:rsidR="00A77FCF">
        <w:rPr>
          <w:b/>
          <w:bCs/>
          <w:lang w:val="es-ES_tradnl"/>
        </w:rPr>
        <w:t xml:space="preserve">, but </w:t>
      </w:r>
      <w:r w:rsidR="008F69C0">
        <w:rPr>
          <w:b/>
          <w:bCs/>
          <w:lang w:val="es-ES_tradnl"/>
        </w:rPr>
        <w:t xml:space="preserve">many more </w:t>
      </w:r>
      <w:r w:rsidR="00A77FCF">
        <w:rPr>
          <w:b/>
          <w:bCs/>
          <w:lang w:val="es-ES_tradnl"/>
        </w:rPr>
        <w:t>were minors when the separation began</w:t>
      </w:r>
      <w:r w:rsidRPr="004E5188">
        <w:rPr>
          <w:lang w:val="es-ES_tradnl"/>
        </w:rPr>
        <w:t>.</w:t>
      </w:r>
    </w:p>
    <w:p w:rsidR="001A0D70" w:rsidRDefault="0071294F">
      <w:pPr>
        <w:pStyle w:val="ListParagraph"/>
        <w:rPr>
          <w:lang w:val="es-ES_tradnl"/>
        </w:rPr>
      </w:pPr>
      <w:r w:rsidRPr="004E5188">
        <w:rPr>
          <w:lang w:val="es-ES_tradnl"/>
        </w:rPr>
        <w:t xml:space="preserve">In fact, several judicial proceedings in </w:t>
      </w:r>
      <w:r w:rsidR="008F69C0">
        <w:rPr>
          <w:lang w:val="es-ES_tradnl"/>
        </w:rPr>
        <w:t xml:space="preserve">a </w:t>
      </w:r>
      <w:r w:rsidRPr="004E5188">
        <w:rPr>
          <w:lang w:val="es-ES_tradnl"/>
        </w:rPr>
        <w:t>European country, to whose documents Prisoners Defenders had access, have given rise to an in-depth investigation o</w:t>
      </w:r>
      <w:r w:rsidRPr="004E5188">
        <w:rPr>
          <w:lang w:val="es-ES_tradnl"/>
        </w:rPr>
        <w:t xml:space="preserve">f the casuistry related to the 8 Year Law. In the judicial proceedings </w:t>
      </w:r>
      <w:r w:rsidR="00EA16E7">
        <w:rPr>
          <w:lang w:val="es-ES_tradnl"/>
        </w:rPr>
        <w:t>in which Cuba intervened</w:t>
      </w:r>
      <w:r w:rsidRPr="004E5188">
        <w:rPr>
          <w:lang w:val="es-ES_tradnl"/>
        </w:rPr>
        <w:t xml:space="preserve">, </w:t>
      </w:r>
      <w:r w:rsidR="00EA16E7">
        <w:rPr>
          <w:lang w:val="es-ES_tradnl"/>
        </w:rPr>
        <w:t xml:space="preserve">the Cuban </w:t>
      </w:r>
      <w:r w:rsidRPr="004E5188">
        <w:rPr>
          <w:lang w:val="es-ES_tradnl"/>
        </w:rPr>
        <w:t>Consulates issued a series of Legal Certifications explaining the situation, praxis and legal basis for the 8 Year Law.</w:t>
      </w:r>
    </w:p>
    <w:p w:rsidR="001A0D70" w:rsidRDefault="0071294F">
      <w:pPr>
        <w:pStyle w:val="ListParagraph"/>
        <w:rPr>
          <w:lang w:val="es-ES_tradnl"/>
        </w:rPr>
      </w:pPr>
      <w:r w:rsidRPr="004E5188">
        <w:rPr>
          <w:lang w:val="es-ES_tradnl"/>
        </w:rPr>
        <w:t xml:space="preserve">The documents </w:t>
      </w:r>
      <w:r w:rsidR="008F69C0">
        <w:rPr>
          <w:lang w:val="es-ES_tradnl"/>
        </w:rPr>
        <w:t xml:space="preserve">linked </w:t>
      </w:r>
      <w:r w:rsidRPr="004E5188">
        <w:rPr>
          <w:lang w:val="es-ES_tradnl"/>
        </w:rPr>
        <w:t>below ar</w:t>
      </w:r>
      <w:r w:rsidRPr="004E5188">
        <w:rPr>
          <w:lang w:val="es-ES_tradnl"/>
        </w:rPr>
        <w:t>e censored of dates and names of victims to avoid identification and persecution. We have the documents available uncensored</w:t>
      </w:r>
      <w:r w:rsidR="00EA16E7">
        <w:rPr>
          <w:lang w:val="es-ES_tradnl"/>
        </w:rPr>
        <w:t>, even in original format.</w:t>
      </w:r>
    </w:p>
    <w:p w:rsidR="001A0D70" w:rsidRDefault="0071294F">
      <w:pPr>
        <w:pStyle w:val="ListParagraph"/>
        <w:rPr>
          <w:lang w:val="es-ES_tradnl"/>
        </w:rPr>
      </w:pPr>
      <w:r w:rsidRPr="004E5188">
        <w:rPr>
          <w:lang w:val="es-ES_tradnl"/>
        </w:rPr>
        <w:t xml:space="preserve">These are some of the consular documents of the Government of Cuba, which </w:t>
      </w:r>
      <w:r w:rsidRPr="004E5188">
        <w:rPr>
          <w:b/>
          <w:lang w:val="es-ES_tradnl"/>
        </w:rPr>
        <w:t>have international legal validi</w:t>
      </w:r>
      <w:r w:rsidRPr="004E5188">
        <w:rPr>
          <w:b/>
          <w:lang w:val="es-ES_tradnl"/>
        </w:rPr>
        <w:t>ty</w:t>
      </w:r>
      <w:r w:rsidRPr="004E5188">
        <w:rPr>
          <w:lang w:val="es-ES_tradnl"/>
        </w:rPr>
        <w:t>, and which demonstrate this crime with scatological precision:</w:t>
      </w:r>
    </w:p>
    <w:p w:rsidR="001A0D70" w:rsidRDefault="0071294F">
      <w:pPr>
        <w:pStyle w:val="Listasimple"/>
      </w:pPr>
      <w:r w:rsidRPr="00920F95">
        <w:rPr>
          <w:b/>
        </w:rPr>
        <w:t xml:space="preserve">Consular Certificate 1 </w:t>
      </w:r>
      <w:r w:rsidRPr="00920F95">
        <w:t xml:space="preserve">with attachments from Selecmar, detailing all the particularities of the declaration of DESERTOR (in this case a waitress of MSC Cruises, the world's largest European </w:t>
      </w:r>
      <w:r w:rsidRPr="00920F95">
        <w:t xml:space="preserve">company in its sector): SEE </w:t>
      </w:r>
    </w:p>
    <w:p w:rsidR="001A0D70" w:rsidRDefault="0071294F">
      <w:pPr>
        <w:pStyle w:val="Listasimple"/>
      </w:pPr>
      <w:r w:rsidRPr="00920F95">
        <w:rPr>
          <w:b/>
        </w:rPr>
        <w:t>Consular Certificate 2</w:t>
      </w:r>
      <w:r w:rsidRPr="00920F95">
        <w:t xml:space="preserve">, detailing the method used: </w:t>
      </w:r>
      <w:hyperlink r:id="rId47" w:history="1">
        <w:r w:rsidRPr="00920F95">
          <w:rPr>
            <w:rStyle w:val="Hyperlink"/>
          </w:rPr>
          <w:t>SEE</w:t>
        </w:r>
      </w:hyperlink>
    </w:p>
    <w:p w:rsidR="001A0D70" w:rsidRDefault="0071294F">
      <w:pPr>
        <w:pStyle w:val="Listasimple"/>
      </w:pPr>
      <w:r w:rsidRPr="00920F95">
        <w:rPr>
          <w:b/>
        </w:rPr>
        <w:t>Consular Certificate 3</w:t>
      </w:r>
      <w:r w:rsidRPr="00920F95">
        <w:t>, detailing particulariti</w:t>
      </w:r>
      <w:r w:rsidRPr="00920F95">
        <w:t xml:space="preserve">es and methodology: </w:t>
      </w:r>
      <w:hyperlink r:id="rId48" w:history="1">
        <w:r w:rsidRPr="00920F95">
          <w:rPr>
            <w:rStyle w:val="Hyperlink"/>
          </w:rPr>
          <w:t>SEE</w:t>
        </w:r>
      </w:hyperlink>
    </w:p>
    <w:p w:rsidR="001A0D70" w:rsidRDefault="0071294F">
      <w:pPr>
        <w:pStyle w:val="Listasimple"/>
      </w:pPr>
      <w:r w:rsidRPr="00920F95">
        <w:rPr>
          <w:b/>
        </w:rPr>
        <w:t xml:space="preserve">Consular Certificate 4 </w:t>
      </w:r>
      <w:r w:rsidRPr="00920F95">
        <w:t>ratifying the prohibition of entry to the country for 8 years, the loss of rights as</w:t>
      </w:r>
      <w:r w:rsidRPr="00920F95">
        <w:t xml:space="preserve"> a Cuban citizen, and the impossibility to appeal such decision: </w:t>
      </w:r>
      <w:hyperlink r:id="rId49" w:history="1">
        <w:r w:rsidRPr="00920F95">
          <w:rPr>
            <w:rStyle w:val="Hyperlink"/>
          </w:rPr>
          <w:t>SEE</w:t>
        </w:r>
      </w:hyperlink>
    </w:p>
    <w:p w:rsidR="001A0D70" w:rsidRDefault="0071294F">
      <w:pPr>
        <w:pStyle w:val="ListParagraph"/>
        <w:keepNext/>
        <w:spacing w:before="240"/>
        <w:rPr>
          <w:lang w:val="es-ES_tradnl"/>
        </w:rPr>
      </w:pPr>
      <w:r w:rsidRPr="00920F95">
        <w:rPr>
          <w:lang w:val="es-ES_tradnl"/>
        </w:rPr>
        <w:t>Let us extract some of the phrases indicated in these consular</w:t>
      </w:r>
      <w:r w:rsidRPr="00920F95">
        <w:rPr>
          <w:lang w:val="es-ES_tradnl"/>
        </w:rPr>
        <w:t xml:space="preserve"> certificates:</w:t>
      </w:r>
    </w:p>
    <w:p w:rsidR="001A0D70" w:rsidRDefault="004E5188">
      <w:pPr>
        <w:pStyle w:val="IntenseQuote"/>
        <w:keepNext/>
        <w:pBdr>
          <w:top w:val="single" w:sz="4" w:space="10" w:color="00416B"/>
          <w:bottom w:val="single" w:sz="4" w:space="10" w:color="00416B"/>
        </w:pBdr>
        <w:spacing w:after="120"/>
        <w:ind w:left="284" w:right="0"/>
        <w:rPr>
          <w:rStyle w:val="IntenseReference"/>
          <w:b/>
          <w:bCs/>
          <w:i w:val="0"/>
          <w:iCs w:val="0"/>
          <w:lang w:val="es-ES_tradnl"/>
        </w:rPr>
      </w:pPr>
      <w:r w:rsidRPr="00EA16E7">
        <w:rPr>
          <w:rStyle w:val="IntenseReference"/>
          <w:b/>
          <w:bCs/>
          <w:i w:val="0"/>
          <w:iCs w:val="0"/>
          <w:lang w:val="es-ES_tradnl"/>
        </w:rPr>
        <w:t xml:space="preserve">"The Cuban citizen who is declared a deserter by the competent Cuban authorities, automatically loses his residence in Cuba and is denied entry to Cuba for a period of 8 years from the date of the declaration of Abandonment of the State Mission. This is an internal regulation of the Ministry of the Interior of Cuba </w:t>
      </w:r>
      <w:r w:rsidR="0071294F">
        <w:rPr>
          <w:rStyle w:val="IntenseReference"/>
          <w:b/>
          <w:bCs/>
          <w:i w:val="0"/>
          <w:iCs w:val="0"/>
          <w:lang w:val="es-ES_tradnl"/>
        </w:rPr>
        <w:t xml:space="preserve">... </w:t>
      </w:r>
      <w:r w:rsidR="0071294F" w:rsidRPr="00EA16E7">
        <w:rPr>
          <w:rStyle w:val="IntenseReference"/>
          <w:b/>
          <w:bCs/>
          <w:i w:val="0"/>
          <w:iCs w:val="0"/>
          <w:lang w:val="es-ES_tradnl"/>
        </w:rPr>
        <w:t>and he cannot enter the country for a period of 8 years, nor for this sanction can he request his repatriation for the same period of time, this decision is irrevocable."</w:t>
      </w:r>
    </w:p>
    <w:p w:rsidR="001A0D70" w:rsidRDefault="0071294F">
      <w:pPr>
        <w:pStyle w:val="ListParagraph"/>
        <w:keepNext/>
        <w:spacing w:before="240" w:after="0"/>
        <w:rPr>
          <w:lang w:val="es-ES_tradnl"/>
        </w:rPr>
      </w:pPr>
      <w:r>
        <w:rPr>
          <w:lang w:val="es-ES_tradnl"/>
        </w:rPr>
        <w:t>Let's look at another one:</w:t>
      </w:r>
    </w:p>
    <w:p w:rsidR="001A0D70" w:rsidRDefault="00EA16E7">
      <w:pPr>
        <w:pStyle w:val="IntenseQuote"/>
        <w:keepNext/>
        <w:pBdr>
          <w:top w:val="single" w:sz="4" w:space="10" w:color="00416B"/>
          <w:bottom w:val="single" w:sz="4" w:space="10" w:color="00416B"/>
        </w:pBdr>
        <w:spacing w:before="240" w:after="120"/>
        <w:ind w:left="284" w:right="0"/>
        <w:rPr>
          <w:rStyle w:val="IntenseReference"/>
          <w:b/>
          <w:bCs/>
          <w:i w:val="0"/>
          <w:iCs w:val="0"/>
        </w:rPr>
      </w:pPr>
      <w:r w:rsidRPr="00B81118">
        <w:rPr>
          <w:rStyle w:val="IntenseReference"/>
          <w:b/>
          <w:bCs/>
          <w:i w:val="0"/>
          <w:iCs w:val="0"/>
          <w:lang w:val="es-ES_tradnl"/>
        </w:rPr>
        <w:t xml:space="preserve">For this reason, SELECMAR notified the Cuban Ministry of the Interior of its withdrawal from the entity, which declared </w:t>
      </w:r>
      <w:r w:rsidRPr="00B81118">
        <w:rPr>
          <w:rStyle w:val="IntenseReference"/>
          <w:b/>
          <w:bCs/>
          <w:i w:val="0"/>
          <w:iCs w:val="0"/>
        </w:rPr>
        <w:t xml:space="preserve">it </w:t>
      </w:r>
      <w:r w:rsidRPr="00B81118">
        <w:rPr>
          <w:rStyle w:val="IntenseReference"/>
          <w:b/>
          <w:bCs/>
          <w:i w:val="0"/>
          <w:iCs w:val="0"/>
          <w:lang w:val="es-ES_tradnl"/>
        </w:rPr>
        <w:t>a deserter.</w:t>
      </w:r>
    </w:p>
    <w:p w:rsidR="001A0D70" w:rsidRDefault="0071294F">
      <w:pPr>
        <w:pStyle w:val="ListParagraph"/>
        <w:keepNext/>
        <w:spacing w:before="240" w:after="0"/>
        <w:rPr>
          <w:lang w:val="es-ES_tradnl"/>
        </w:rPr>
      </w:pPr>
      <w:r>
        <w:rPr>
          <w:lang w:val="es-ES_tradnl"/>
        </w:rPr>
        <w:t>Another one:</w:t>
      </w:r>
    </w:p>
    <w:p w:rsidR="001A0D70" w:rsidRDefault="0071294F">
      <w:pPr>
        <w:pStyle w:val="IntenseQuote"/>
        <w:keepNext/>
        <w:pBdr>
          <w:top w:val="single" w:sz="4" w:space="10" w:color="00416B"/>
          <w:bottom w:val="single" w:sz="4" w:space="10" w:color="00416B"/>
        </w:pBdr>
        <w:spacing w:before="240" w:after="120"/>
        <w:ind w:left="284" w:right="0"/>
        <w:rPr>
          <w:rStyle w:val="IntenseReference"/>
          <w:b/>
          <w:bCs/>
          <w:i w:val="0"/>
          <w:iCs w:val="0"/>
        </w:rPr>
      </w:pPr>
      <w:r w:rsidRPr="00B81118">
        <w:rPr>
          <w:rStyle w:val="IntenseReference"/>
          <w:b/>
          <w:bCs/>
          <w:i w:val="0"/>
          <w:iCs w:val="0"/>
        </w:rPr>
        <w:t>The internal regulations of the Ministry of the Interior of Cuba contemplate that when a Cuban citizen abandons a State Mission and declar</w:t>
      </w:r>
      <w:r w:rsidRPr="00B81118">
        <w:rPr>
          <w:rStyle w:val="IntenseReference"/>
          <w:b/>
          <w:bCs/>
          <w:i w:val="0"/>
          <w:iCs w:val="0"/>
        </w:rPr>
        <w:t xml:space="preserve">es himself as a DESERTOR, this person has a sanction of limitation of entry to the country for a period of 8 years </w:t>
      </w:r>
      <w:r>
        <w:rPr>
          <w:rStyle w:val="IntenseReference"/>
          <w:b/>
          <w:bCs/>
          <w:i w:val="0"/>
          <w:iCs w:val="0"/>
        </w:rPr>
        <w:t xml:space="preserve">... </w:t>
      </w:r>
      <w:r w:rsidRPr="00B81118">
        <w:rPr>
          <w:rStyle w:val="IntenseReference"/>
          <w:b/>
          <w:bCs/>
          <w:i w:val="0"/>
          <w:iCs w:val="0"/>
        </w:rPr>
        <w:t>he has approached the Consulate on several occasions and has shown his interest in traveling to Cuba, however, due to the sanction impose</w:t>
      </w:r>
      <w:r w:rsidRPr="00B81118">
        <w:rPr>
          <w:rStyle w:val="IntenseReference"/>
          <w:b/>
          <w:bCs/>
          <w:i w:val="0"/>
          <w:iCs w:val="0"/>
        </w:rPr>
        <w:t>d by the Ministry of the Interior of Cuba he cannot enter the country.</w:t>
      </w:r>
    </w:p>
    <w:p w:rsidR="001A0D70" w:rsidRDefault="0071294F">
      <w:pPr>
        <w:pStyle w:val="ListParagraph"/>
        <w:keepNext/>
        <w:spacing w:before="240" w:after="0"/>
        <w:rPr>
          <w:lang w:val="es-ES_tradnl"/>
        </w:rPr>
      </w:pPr>
      <w:r>
        <w:rPr>
          <w:lang w:val="es-ES_tradnl"/>
        </w:rPr>
        <w:t>Another significant sentence in these certificates is the following:</w:t>
      </w:r>
    </w:p>
    <w:p w:rsidR="001A0D70" w:rsidRDefault="0071294F">
      <w:pPr>
        <w:pStyle w:val="IntenseQuote"/>
        <w:keepNext/>
        <w:pBdr>
          <w:top w:val="single" w:sz="4" w:space="10" w:color="00416B"/>
          <w:bottom w:val="single" w:sz="4" w:space="10" w:color="00416B"/>
        </w:pBdr>
        <w:spacing w:before="240" w:after="120"/>
        <w:ind w:left="284" w:right="0"/>
        <w:rPr>
          <w:rStyle w:val="IntenseReference"/>
          <w:b/>
          <w:bCs/>
          <w:i w:val="0"/>
          <w:iCs w:val="0"/>
        </w:rPr>
      </w:pPr>
      <w:r w:rsidRPr="004F135D">
        <w:rPr>
          <w:rStyle w:val="IntenseReference"/>
          <w:b/>
          <w:bCs/>
          <w:i w:val="0"/>
          <w:iCs w:val="0"/>
        </w:rPr>
        <w:t>his migratory status for Cuba is Emigrated, since the Ministry of the Interior of Cuba declared him as a Deserter.</w:t>
      </w:r>
    </w:p>
    <w:p w:rsidR="001A0D70" w:rsidRDefault="0071294F">
      <w:pPr>
        <w:pStyle w:val="ListParagraph"/>
        <w:keepNext/>
        <w:spacing w:before="240"/>
        <w:rPr>
          <w:lang w:val="es-ES_tradnl"/>
        </w:rPr>
      </w:pPr>
      <w:r>
        <w:rPr>
          <w:lang w:val="es-ES_tradnl"/>
        </w:rPr>
        <w:t>T</w:t>
      </w:r>
      <w:r>
        <w:rPr>
          <w:lang w:val="es-ES_tradnl"/>
        </w:rPr>
        <w:t>he statement is very significant, because the declaration as an "emigrant" in Cuba means, in practical legal terms, the loss of all assets and property, including the family home, which entails the condemnation of the children left behind to have to move t</w:t>
      </w:r>
      <w:r>
        <w:rPr>
          <w:lang w:val="es-ES_tradnl"/>
        </w:rPr>
        <w:t>o another house. If they are lucky, their grandparents'.</w:t>
      </w:r>
    </w:p>
    <w:p w:rsidR="001A0D70" w:rsidRDefault="0071294F">
      <w:pPr>
        <w:pStyle w:val="ListParagraph"/>
        <w:keepNext/>
        <w:spacing w:before="240"/>
        <w:rPr>
          <w:lang w:val="es-ES_tradnl"/>
        </w:rPr>
      </w:pPr>
      <w:r>
        <w:rPr>
          <w:lang w:val="es-ES_tradnl"/>
        </w:rPr>
        <w:t>Going into more detail, the consular certificates indicate:</w:t>
      </w:r>
    </w:p>
    <w:p w:rsidR="001A0D70" w:rsidRDefault="0071294F">
      <w:pPr>
        <w:pStyle w:val="IntenseQuote"/>
        <w:keepNext/>
        <w:pBdr>
          <w:top w:val="single" w:sz="4" w:space="10" w:color="00416B"/>
          <w:bottom w:val="single" w:sz="4" w:space="10" w:color="00416B"/>
        </w:pBdr>
        <w:spacing w:before="240" w:after="120"/>
        <w:ind w:left="284" w:right="0"/>
        <w:rPr>
          <w:rStyle w:val="IntenseReference"/>
          <w:b/>
          <w:bCs/>
          <w:i w:val="0"/>
          <w:iCs w:val="0"/>
        </w:rPr>
      </w:pPr>
      <w:r w:rsidRPr="00DC3986">
        <w:rPr>
          <w:rStyle w:val="IntenseReference"/>
          <w:b/>
          <w:bCs/>
          <w:i w:val="0"/>
          <w:iCs w:val="0"/>
        </w:rPr>
        <w:t xml:space="preserve">Mr. XXXXXXX has failed to comply with item </w:t>
      </w:r>
      <w:r w:rsidR="0031261C">
        <w:rPr>
          <w:rStyle w:val="IntenseReference"/>
          <w:b/>
          <w:bCs/>
          <w:i w:val="0"/>
          <w:iCs w:val="0"/>
        </w:rPr>
        <w:t>f</w:t>
      </w:r>
      <w:r w:rsidR="0031261C" w:rsidRPr="00DC3986">
        <w:rPr>
          <w:rStyle w:val="IntenseReference"/>
          <w:b/>
          <w:bCs/>
          <w:i w:val="0"/>
          <w:iCs w:val="0"/>
        </w:rPr>
        <w:t xml:space="preserve">), </w:t>
      </w:r>
      <w:r w:rsidRPr="00DC3986">
        <w:rPr>
          <w:rStyle w:val="IntenseReference"/>
          <w:b/>
          <w:bCs/>
          <w:i w:val="0"/>
          <w:iCs w:val="0"/>
        </w:rPr>
        <w:t>by not returning to his country, which is considered abandonment of mission for Cuban regulations. In this regard, the Cuban immigration authorities imposed on XXXXXXXXXXXXXX a sanction of restriction of entry to Cuba for a period of 8 years, as of the dat</w:t>
      </w:r>
      <w:r w:rsidRPr="00DC3986">
        <w:rPr>
          <w:rStyle w:val="IntenseReference"/>
          <w:b/>
          <w:bCs/>
          <w:i w:val="0"/>
          <w:iCs w:val="0"/>
        </w:rPr>
        <w:t xml:space="preserve">e on which the </w:t>
      </w:r>
      <w:r>
        <w:rPr>
          <w:rStyle w:val="IntenseReference"/>
          <w:b/>
          <w:bCs/>
          <w:i w:val="0"/>
          <w:iCs w:val="0"/>
        </w:rPr>
        <w:t xml:space="preserve">interested party </w:t>
      </w:r>
      <w:r w:rsidRPr="00DC3986">
        <w:rPr>
          <w:rStyle w:val="IntenseReference"/>
          <w:b/>
          <w:bCs/>
          <w:i w:val="0"/>
          <w:iCs w:val="0"/>
        </w:rPr>
        <w:t>was notified.</w:t>
      </w:r>
    </w:p>
    <w:p w:rsidR="001A0D70" w:rsidRDefault="0071294F">
      <w:pPr>
        <w:pStyle w:val="ListParagraph"/>
        <w:keepNext/>
        <w:spacing w:before="240"/>
        <w:rPr>
          <w:lang w:val="es-ES_tradnl"/>
        </w:rPr>
      </w:pPr>
      <w:r>
        <w:rPr>
          <w:lang w:val="es-ES_tradnl"/>
        </w:rPr>
        <w:t xml:space="preserve">This subsection refers to the Migration Law, Law 1312, Article 24.1, which subsection </w:t>
      </w:r>
      <w:r w:rsidR="0031261C">
        <w:rPr>
          <w:lang w:val="es-ES_tradnl"/>
        </w:rPr>
        <w:t xml:space="preserve">e) </w:t>
      </w:r>
      <w:r>
        <w:rPr>
          <w:lang w:val="es-ES_tradnl"/>
        </w:rPr>
        <w:t>is as follows:</w:t>
      </w:r>
    </w:p>
    <w:p w:rsidR="001A0D70" w:rsidRDefault="0071294F">
      <w:pPr>
        <w:pStyle w:val="ListParagraph"/>
        <w:keepNext/>
        <w:spacing w:before="240"/>
        <w:rPr>
          <w:b/>
          <w:bCs/>
          <w:lang w:val="es-ES_tradnl"/>
        </w:rPr>
      </w:pPr>
      <w:r w:rsidRPr="0031261C">
        <w:rPr>
          <w:b/>
          <w:bCs/>
          <w:lang w:val="es-ES_tradnl"/>
        </w:rPr>
        <w:t>e) Be banned from entering the country because he/she has been declared undesirable or expelled.</w:t>
      </w:r>
    </w:p>
    <w:p w:rsidR="001A0D70" w:rsidRDefault="0071294F">
      <w:pPr>
        <w:pStyle w:val="ListParagraph"/>
        <w:rPr>
          <w:lang w:val="es-ES_tradnl"/>
        </w:rPr>
      </w:pPr>
      <w:r>
        <w:rPr>
          <w:lang w:val="es-ES_tradnl"/>
        </w:rPr>
        <w:t xml:space="preserve">Finally, </w:t>
      </w:r>
      <w:r>
        <w:rPr>
          <w:lang w:val="es-ES_tradnl"/>
        </w:rPr>
        <w:t>he emphasizes one of the certificates:</w:t>
      </w:r>
    </w:p>
    <w:p w:rsidR="001A0D70" w:rsidRDefault="0071294F">
      <w:pPr>
        <w:pStyle w:val="IntenseQuote"/>
        <w:keepNext/>
        <w:pBdr>
          <w:top w:val="single" w:sz="4" w:space="10" w:color="00416B"/>
          <w:bottom w:val="single" w:sz="4" w:space="10" w:color="00416B"/>
        </w:pBdr>
        <w:spacing w:before="240" w:after="120"/>
        <w:ind w:left="284" w:right="0"/>
        <w:rPr>
          <w:rStyle w:val="IntenseReference"/>
          <w:b/>
          <w:bCs/>
          <w:i w:val="0"/>
          <w:iCs w:val="0"/>
        </w:rPr>
      </w:pPr>
      <w:r w:rsidRPr="0031261C">
        <w:rPr>
          <w:rStyle w:val="IntenseReference"/>
          <w:b/>
          <w:bCs/>
          <w:i w:val="0"/>
          <w:iCs w:val="0"/>
        </w:rPr>
        <w:t>Resolution number 44 of the Ministry of the Interior of Cuba, dated October 13, 2012, sets forth the procedure for resolving applications for residency in the national territory submitted by Cuban emigrant citizens. H</w:t>
      </w:r>
      <w:r w:rsidRPr="0031261C">
        <w:rPr>
          <w:rStyle w:val="IntenseReference"/>
          <w:b/>
          <w:bCs/>
          <w:i w:val="0"/>
          <w:iCs w:val="0"/>
        </w:rPr>
        <w:t>owever, citizen XXXXX is invalidated to apply for this process due to the punitive measure referred to above.</w:t>
      </w:r>
    </w:p>
    <w:p w:rsidR="001A0D70" w:rsidRDefault="0071294F">
      <w:pPr>
        <w:pStyle w:val="ListParagraph"/>
        <w:spacing w:before="240"/>
        <w:rPr>
          <w:lang w:val="es-ES_tradnl"/>
        </w:rPr>
      </w:pPr>
      <w:r w:rsidRPr="004E5188">
        <w:rPr>
          <w:lang w:val="es-ES_tradnl"/>
        </w:rPr>
        <w:t>These Consular documents, as we have seen, are based on the provisions and certificates of declaration of "DESERTOR" issued by Cuban companies and</w:t>
      </w:r>
      <w:r w:rsidRPr="004E5188">
        <w:rPr>
          <w:lang w:val="es-ES_tradnl"/>
        </w:rPr>
        <w:t xml:space="preserve"> enterprises abroad, as in the case of SELECMAR and Comercializadora de Servicios Médicos Cubanos, among hundreds of other Cuban companies and enterprises operating in multiple business sectors.</w:t>
      </w:r>
    </w:p>
    <w:p w:rsidR="001A0D70" w:rsidRDefault="0071294F">
      <w:pPr>
        <w:pStyle w:val="Heading2"/>
      </w:pPr>
      <w:bookmarkStart w:id="108" w:name="_Toc100877179"/>
      <w:bookmarkStart w:id="109" w:name="_Toc100909146"/>
      <w:bookmarkStart w:id="110" w:name="_Toc100909275"/>
      <w:bookmarkStart w:id="111" w:name="_Toc100955484"/>
      <w:bookmarkStart w:id="112" w:name="_Toc100959106"/>
      <w:r>
        <w:t>CERTIFICATES OF COMPANIES ATTACHED AND STAMPED ON CONSULAR CE</w:t>
      </w:r>
      <w:r>
        <w:t>RTIFICATES</w:t>
      </w:r>
      <w:bookmarkEnd w:id="108"/>
      <w:bookmarkEnd w:id="109"/>
      <w:bookmarkEnd w:id="110"/>
      <w:bookmarkEnd w:id="111"/>
      <w:bookmarkEnd w:id="112"/>
    </w:p>
    <w:p w:rsidR="001A0D70" w:rsidRDefault="0071294F">
      <w:pPr>
        <w:pStyle w:val="ListParagraph"/>
        <w:spacing w:before="240"/>
        <w:rPr>
          <w:lang w:val="es-ES_tradnl"/>
        </w:rPr>
      </w:pPr>
      <w:r w:rsidRPr="004E5188">
        <w:rPr>
          <w:lang w:val="es-ES_tradnl"/>
        </w:rPr>
        <w:t xml:space="preserve">In these </w:t>
      </w:r>
      <w:r w:rsidRPr="004E5188">
        <w:rPr>
          <w:b/>
          <w:lang w:val="es-ES_tradnl"/>
        </w:rPr>
        <w:t xml:space="preserve">certificates from Cuban companies </w:t>
      </w:r>
      <w:r w:rsidRPr="004E5188">
        <w:rPr>
          <w:lang w:val="es-ES_tradnl"/>
        </w:rPr>
        <w:t>we can clearly read:</w:t>
      </w:r>
    </w:p>
    <w:p w:rsidR="001A0D70" w:rsidRDefault="0071294F">
      <w:pPr>
        <w:pStyle w:val="IntenseQuote"/>
        <w:keepNext/>
        <w:pBdr>
          <w:top w:val="single" w:sz="4" w:space="10" w:color="00416B"/>
          <w:bottom w:val="single" w:sz="4" w:space="10" w:color="00416B"/>
        </w:pBdr>
        <w:spacing w:before="240" w:after="120"/>
        <w:ind w:left="284" w:right="0"/>
        <w:rPr>
          <w:rStyle w:val="IntenseReference"/>
          <w:b/>
          <w:bCs/>
          <w:i w:val="0"/>
          <w:iCs w:val="0"/>
        </w:rPr>
      </w:pPr>
      <w:r w:rsidRPr="004E5188">
        <w:rPr>
          <w:rStyle w:val="IntenseReference"/>
          <w:b/>
          <w:bCs/>
          <w:i w:val="0"/>
          <w:iCs w:val="0"/>
        </w:rPr>
        <w:t xml:space="preserve">"Below we report the general data of 6 seafarers hired through SELECMAR who did not return to the country, and caused discharge from our entity so they are declared deserters, some </w:t>
      </w:r>
      <w:r w:rsidRPr="004E5188">
        <w:rPr>
          <w:rStyle w:val="IntenseReference"/>
          <w:b/>
          <w:bCs/>
          <w:i w:val="0"/>
          <w:iCs w:val="0"/>
        </w:rPr>
        <w:t>left by air and others by sea via Havana which are indicated as reported."</w:t>
      </w:r>
    </w:p>
    <w:p w:rsidR="001A0D70" w:rsidRDefault="0071294F">
      <w:pPr>
        <w:pStyle w:val="ListParagraph"/>
        <w:jc w:val="center"/>
        <w:rPr>
          <w:sz w:val="22"/>
          <w:szCs w:val="22"/>
          <w:lang w:val="es-ES_tradnl"/>
        </w:rPr>
      </w:pPr>
      <w:r w:rsidRPr="004E5188">
        <w:rPr>
          <w:sz w:val="22"/>
          <w:szCs w:val="22"/>
          <w:lang w:val="es-ES_tradnl"/>
        </w:rPr>
        <w:t xml:space="preserve">(See </w:t>
      </w:r>
      <w:hyperlink r:id="rId50" w:history="1">
        <w:r w:rsidRPr="004E5188">
          <w:rPr>
            <w:rStyle w:val="Hyperlink"/>
            <w:sz w:val="22"/>
            <w:szCs w:val="22"/>
            <w:lang w:val="es-ES_tradnl"/>
          </w:rPr>
          <w:t>Selecmar Certificate 1</w:t>
        </w:r>
      </w:hyperlink>
      <w:r w:rsidRPr="004E5188">
        <w:rPr>
          <w:sz w:val="22"/>
          <w:szCs w:val="22"/>
          <w:lang w:val="es-ES_tradnl"/>
        </w:rPr>
        <w:t xml:space="preserve"> and </w:t>
      </w:r>
      <w:hyperlink r:id="rId51" w:history="1">
        <w:r w:rsidRPr="004E5188">
          <w:rPr>
            <w:rStyle w:val="Hyperlink"/>
            <w:sz w:val="22"/>
            <w:szCs w:val="22"/>
            <w:lang w:val="es-ES_tradnl"/>
          </w:rPr>
          <w:t>Selecmar Certificate 2</w:t>
        </w:r>
      </w:hyperlink>
      <w:r w:rsidRPr="004E5188">
        <w:rPr>
          <w:sz w:val="22"/>
          <w:szCs w:val="22"/>
          <w:lang w:val="es-ES_tradnl"/>
        </w:rPr>
        <w:t xml:space="preserve"> where multiple waiters working for MSC Cruises, the world's leading European luxury and leisure cruise company, are listed as desert</w:t>
      </w:r>
      <w:r w:rsidRPr="004E5188">
        <w:rPr>
          <w:sz w:val="22"/>
          <w:szCs w:val="22"/>
          <w:lang w:val="es-ES_tradnl"/>
        </w:rPr>
        <w:t>ers).</w:t>
      </w:r>
    </w:p>
    <w:p w:rsidR="001A0D70" w:rsidRDefault="0071294F">
      <w:pPr>
        <w:pStyle w:val="ListParagraph"/>
        <w:spacing w:before="240"/>
        <w:rPr>
          <w:lang w:val="es-ES_tradnl"/>
        </w:rPr>
      </w:pPr>
      <w:r w:rsidRPr="004E5188">
        <w:rPr>
          <w:lang w:val="es-ES_tradnl"/>
        </w:rPr>
        <w:t xml:space="preserve">The same is read in other certificates of other declarants that have been sent to us, which include not only </w:t>
      </w:r>
      <w:r w:rsidRPr="004E5188">
        <w:rPr>
          <w:b/>
          <w:bCs/>
          <w:lang w:val="es-ES_tradnl"/>
        </w:rPr>
        <w:t>MSC Cruises</w:t>
      </w:r>
      <w:r w:rsidRPr="004E5188">
        <w:rPr>
          <w:lang w:val="es-ES_tradnl"/>
        </w:rPr>
        <w:t xml:space="preserve">, but also </w:t>
      </w:r>
      <w:r w:rsidRPr="004E5188">
        <w:rPr>
          <w:b/>
          <w:lang w:val="es-ES_tradnl"/>
        </w:rPr>
        <w:t xml:space="preserve">the Canadian company North South </w:t>
      </w:r>
      <w:r w:rsidRPr="004E5188">
        <w:rPr>
          <w:lang w:val="es-ES_tradnl"/>
        </w:rPr>
        <w:t xml:space="preserve">(See </w:t>
      </w:r>
      <w:hyperlink r:id="rId52" w:history="1">
        <w:r w:rsidRPr="004E5188">
          <w:rPr>
            <w:rStyle w:val="Hyperlink"/>
            <w:lang w:val="es-ES_tradnl"/>
          </w:rPr>
          <w:t>Certificate of Selecmar 3</w:t>
        </w:r>
      </w:hyperlink>
      <w:r w:rsidRPr="004E5188">
        <w:rPr>
          <w:lang w:val="es-ES_tradnl"/>
        </w:rPr>
        <w:t>).</w:t>
      </w:r>
    </w:p>
    <w:p w:rsidR="001A0D70" w:rsidRDefault="0071294F">
      <w:pPr>
        <w:pStyle w:val="ListParagraph"/>
        <w:rPr>
          <w:lang w:val="es-ES_tradnl"/>
        </w:rPr>
      </w:pPr>
      <w:r w:rsidRPr="004E5188">
        <w:rPr>
          <w:lang w:val="es-ES_tradnl"/>
        </w:rPr>
        <w:t>The Ministry of the Interior, upon receiving such certificates from the Cuban companies of any "deserter" throughout the world, declares such perso</w:t>
      </w:r>
      <w:r w:rsidRPr="004E5188">
        <w:rPr>
          <w:lang w:val="es-ES_tradnl"/>
        </w:rPr>
        <w:t xml:space="preserve">ns as </w:t>
      </w:r>
      <w:r w:rsidRPr="004E5188">
        <w:rPr>
          <w:b/>
          <w:lang w:val="es-ES_tradnl"/>
        </w:rPr>
        <w:t xml:space="preserve">"Abandonment of Mission": </w:t>
      </w:r>
    </w:p>
    <w:p w:rsidR="001A0D70" w:rsidRDefault="0071294F">
      <w:pPr>
        <w:pStyle w:val="IntenseQuote"/>
        <w:keepNext/>
        <w:pBdr>
          <w:top w:val="single" w:sz="4" w:space="10" w:color="00416B"/>
          <w:bottom w:val="single" w:sz="4" w:space="10" w:color="00416B"/>
        </w:pBdr>
        <w:spacing w:before="240" w:after="120"/>
        <w:ind w:left="284" w:right="0"/>
        <w:rPr>
          <w:rStyle w:val="IntenseReference"/>
          <w:b/>
          <w:bCs/>
          <w:i w:val="0"/>
          <w:iCs w:val="0"/>
        </w:rPr>
      </w:pPr>
      <w:r w:rsidRPr="004E5188">
        <w:rPr>
          <w:rStyle w:val="IntenseReference"/>
          <w:b/>
          <w:bCs/>
          <w:i w:val="0"/>
          <w:iCs w:val="0"/>
        </w:rPr>
        <w:t>"I certify: That in the files of the Directorate of Identification, Immigration and Aliens, it is on record that the Cuban citizen XXX ... left the country on date ... bound for Italy on Official Business [waiter on MSC Cru</w:t>
      </w:r>
      <w:r w:rsidRPr="004E5188">
        <w:rPr>
          <w:rStyle w:val="IntenseReference"/>
          <w:b/>
          <w:bCs/>
          <w:i w:val="0"/>
          <w:iCs w:val="0"/>
        </w:rPr>
        <w:t>ises pleasure ships]. It is considered Abandonment of Mission since 5/4/2019."</w:t>
      </w:r>
    </w:p>
    <w:p w:rsidR="001A0D70" w:rsidRDefault="0071294F">
      <w:pPr>
        <w:pStyle w:val="ListParagraph"/>
        <w:jc w:val="center"/>
        <w:rPr>
          <w:sz w:val="22"/>
          <w:szCs w:val="22"/>
          <w:lang w:val="es-ES_tradnl"/>
        </w:rPr>
      </w:pPr>
      <w:r w:rsidRPr="004E5188">
        <w:rPr>
          <w:sz w:val="22"/>
          <w:szCs w:val="22"/>
          <w:lang w:val="es-ES_tradnl"/>
        </w:rPr>
        <w:t xml:space="preserve">(See </w:t>
      </w:r>
      <w:hyperlink r:id="rId53" w:history="1">
        <w:r w:rsidRPr="004E5188">
          <w:rPr>
            <w:rStyle w:val="Hyperlink"/>
            <w:sz w:val="22"/>
            <w:szCs w:val="22"/>
            <w:lang w:val="es-ES_tradnl"/>
          </w:rPr>
          <w:t>certificate from the Ministry of the Interior f</w:t>
        </w:r>
        <w:r w:rsidRPr="004E5188">
          <w:rPr>
            <w:rStyle w:val="Hyperlink"/>
            <w:sz w:val="22"/>
            <w:szCs w:val="22"/>
            <w:lang w:val="es-ES_tradnl"/>
          </w:rPr>
          <w:t>or "Abandonment of Mission"</w:t>
        </w:r>
      </w:hyperlink>
      <w:r w:rsidRPr="004E5188">
        <w:rPr>
          <w:sz w:val="22"/>
          <w:szCs w:val="22"/>
          <w:lang w:val="es-ES_tradnl"/>
        </w:rPr>
        <w:t xml:space="preserve">, </w:t>
      </w:r>
      <w:hyperlink r:id="rId54" w:history="1">
        <w:r w:rsidRPr="004E5188">
          <w:rPr>
            <w:rStyle w:val="Hyperlink"/>
            <w:sz w:val="22"/>
            <w:szCs w:val="22"/>
            <w:lang w:val="es-ES_tradnl"/>
          </w:rPr>
          <w:t>Selecmar 1 certificate</w:t>
        </w:r>
      </w:hyperlink>
      <w:r w:rsidRPr="004E5188">
        <w:rPr>
          <w:sz w:val="22"/>
          <w:szCs w:val="22"/>
          <w:lang w:val="es-ES_tradnl"/>
        </w:rPr>
        <w:t xml:space="preserve"> and </w:t>
      </w:r>
      <w:hyperlink r:id="rId55" w:history="1">
        <w:r w:rsidRPr="004E5188">
          <w:rPr>
            <w:rStyle w:val="Hyperlink"/>
            <w:sz w:val="22"/>
            <w:szCs w:val="22"/>
            <w:lang w:val="es-ES_tradnl"/>
          </w:rPr>
          <w:t>Selecmar 2 certificate</w:t>
        </w:r>
      </w:hyperlink>
      <w:r w:rsidRPr="004E5188">
        <w:rPr>
          <w:sz w:val="22"/>
          <w:szCs w:val="22"/>
          <w:lang w:val="es-ES_tradnl"/>
        </w:rPr>
        <w:t>).</w:t>
      </w:r>
    </w:p>
    <w:p w:rsidR="001A0D70" w:rsidRDefault="0071294F">
      <w:pPr>
        <w:pStyle w:val="ListParagraph"/>
        <w:rPr>
          <w:lang w:val="es-ES_tradnl"/>
        </w:rPr>
      </w:pPr>
      <w:r w:rsidRPr="004E5188">
        <w:rPr>
          <w:lang w:val="es-ES_tradnl"/>
        </w:rPr>
        <w:t>We see how the Ministry of the Interior declares its Abandonment of Mission on the same date as Selecmar.</w:t>
      </w:r>
    </w:p>
    <w:p w:rsidR="001A0D70" w:rsidRDefault="0071294F">
      <w:pPr>
        <w:pStyle w:val="ListParagraph"/>
        <w:rPr>
          <w:lang w:val="es-ES_tradnl"/>
        </w:rPr>
      </w:pPr>
      <w:r w:rsidRPr="004E5188">
        <w:rPr>
          <w:lang w:val="es-ES_tradnl"/>
        </w:rPr>
        <w:t>Subsequently, the Ministry of the Interior itself, and with the same date o</w:t>
      </w:r>
      <w:r w:rsidRPr="004E5188">
        <w:rPr>
          <w:lang w:val="es-ES_tradnl"/>
        </w:rPr>
        <w:t xml:space="preserve">f the "desertion", declares them "emigrated" (See </w:t>
      </w:r>
      <w:hyperlink r:id="rId56" w:history="1">
        <w:r w:rsidRPr="004E5188">
          <w:rPr>
            <w:rStyle w:val="Hyperlink"/>
            <w:lang w:val="es-ES_tradnl"/>
          </w:rPr>
          <w:t>Certificate of the Ministry of the Interior as emigrated</w:t>
        </w:r>
      </w:hyperlink>
      <w:r w:rsidRPr="004E5188">
        <w:rPr>
          <w:u w:val="single"/>
          <w:lang w:val="es-ES_tradnl"/>
        </w:rPr>
        <w:t xml:space="preserve"> 1</w:t>
      </w:r>
      <w:r w:rsidRPr="004E5188">
        <w:rPr>
          <w:lang w:val="es-ES_tradnl"/>
        </w:rPr>
        <w:t xml:space="preserve">, and </w:t>
      </w:r>
      <w:hyperlink r:id="rId57" w:history="1">
        <w:r w:rsidRPr="004E5188">
          <w:rPr>
            <w:rStyle w:val="Hyperlink"/>
            <w:lang w:val="es-ES_tradnl"/>
          </w:rPr>
          <w:t>Certificate of the Ministry of the Interior as emigrated 2</w:t>
        </w:r>
      </w:hyperlink>
      <w:r w:rsidRPr="004E5188">
        <w:rPr>
          <w:lang w:val="es-ES_tradnl"/>
        </w:rPr>
        <w:t>, whose date of "emigration" is the same as that of the "desertion", and the same as the "</w:t>
      </w:r>
      <w:r w:rsidRPr="004E5188">
        <w:rPr>
          <w:lang w:val="es-ES_tradnl"/>
        </w:rPr>
        <w:t>Abandonment of Mission").</w:t>
      </w:r>
    </w:p>
    <w:p w:rsidR="001A0D70" w:rsidRDefault="0071294F">
      <w:pPr>
        <w:pStyle w:val="Heading1"/>
      </w:pPr>
      <w:bookmarkStart w:id="113" w:name="_Toc100877181"/>
      <w:bookmarkStart w:id="114" w:name="_Toc100959107"/>
      <w:r>
        <w:t xml:space="preserve">EFFECTS OF THIS FORCED SEPARATION ON CHILDREN </w:t>
      </w:r>
      <w:bookmarkEnd w:id="113"/>
      <w:bookmarkEnd w:id="114"/>
    </w:p>
    <w:p w:rsidR="001A0D70" w:rsidRDefault="0071294F">
      <w:pPr>
        <w:pStyle w:val="ListParagraph"/>
        <w:rPr>
          <w:lang w:val="es-ES_tradnl"/>
        </w:rPr>
      </w:pPr>
      <w:r>
        <w:t xml:space="preserve">The effects of this separation are described and analyzed in detail in Annex II, which can be accessed at: </w:t>
      </w:r>
      <w:hyperlink r:id="rId58" w:history="1">
        <w:r w:rsidRPr="00CB0132">
          <w:rPr>
            <w:rStyle w:val="Hyperlink"/>
          </w:rPr>
          <w:t>https:</w:t>
        </w:r>
      </w:hyperlink>
      <w:r>
        <w:t>//docs.google.com/document/d/1Di0znrCO_B0zhUlasm0tWZUEV2cHtnrC.</w:t>
      </w:r>
    </w:p>
    <w:sectPr w:rsidR="001A0D70" w:rsidSect="003D408A">
      <w:headerReference w:type="default" r:id="rId59"/>
      <w:footerReference w:type="default" r:id="rId60"/>
      <w:footerReference w:type="first" r:id="rId61"/>
      <w:pgSz w:w="11906" w:h="16838" w:code="9"/>
      <w:pgMar w:top="720" w:right="1152" w:bottom="720" w:left="1152" w:header="0" w:footer="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1589" w:rsidRDefault="00A61589" w:rsidP="004B7E44">
      <w:r>
        <w:separator/>
      </w:r>
    </w:p>
  </w:endnote>
  <w:endnote w:type="continuationSeparator" w:id="0">
    <w:p w:rsidR="00A61589" w:rsidRDefault="00A61589" w:rsidP="004B7E44">
      <w:r>
        <w:continuationSeparator/>
      </w:r>
    </w:p>
  </w:endnote>
  <w:endnote w:type="continuationNotice" w:id="1">
    <w:p w:rsidR="00A61589" w:rsidRDefault="00A6158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EBD9D206-2929-43E5-99F6-94A97D67DCFC}"/>
  </w:font>
  <w:font w:name="Microsoft Sans Serif">
    <w:altName w:val="Microsoft Sans Serif"/>
    <w:panose1 w:val="020B0604020202020204"/>
    <w:charset w:val="00"/>
    <w:family w:val="swiss"/>
    <w:pitch w:val="variable"/>
    <w:sig w:usb0="E5002EFF" w:usb1="C000605B" w:usb2="00000029" w:usb3="00000000" w:csb0="000101FF" w:csb1="00000000"/>
    <w:embedRegular r:id="rId2" w:fontKey="{711204AA-8BFF-49D2-8843-8886954A57AF}"/>
    <w:embedBold r:id="rId3" w:fontKey="{F5F5A914-10E7-446D-A233-1151C0A14767}"/>
    <w:embedItalic r:id="rId4" w:fontKey="{4A7A24F3-160D-495B-B559-0D21EF2D607B}"/>
  </w:font>
  <w:font w:name="Barlow">
    <w:altName w:val="Barlow"/>
    <w:charset w:val="00"/>
    <w:family w:val="auto"/>
    <w:pitch w:val="variable"/>
    <w:sig w:usb0="20000007" w:usb1="00000000" w:usb2="00000000" w:usb3="00000000" w:csb0="00000193" w:csb1="00000000"/>
    <w:embedRegular r:id="rId5" w:fontKey="{276829EE-8803-4320-ACB4-2D7BE2724975}"/>
    <w:embedBold r:id="rId6" w:fontKey="{5D828FB6-19FB-40B5-B1ED-189ABE78E450}"/>
    <w:embedItalic r:id="rId7" w:fontKey="{DE28FD6B-8DC3-45AC-AF95-42286CB67ADD}"/>
    <w:embedBoldItalic r:id="rId8" w:fontKey="{3398B871-10E3-4786-8C58-3985CFFA401A}"/>
  </w:font>
  <w:font w:name="SimSun">
    <w:altName w:val="宋体"/>
    <w:panose1 w:val="02010600030101010101"/>
    <w:charset w:val="86"/>
    <w:family w:val="auto"/>
    <w:pitch w:val="variable"/>
    <w:sig w:usb0="00000003" w:usb1="288F0000" w:usb2="00000016" w:usb3="00000000" w:csb0="00040001" w:csb1="00000000"/>
  </w:font>
  <w:font w:name="Barlow Black">
    <w:altName w:val="Barlow Black"/>
    <w:charset w:val="00"/>
    <w:family w:val="auto"/>
    <w:pitch w:val="variable"/>
    <w:sig w:usb0="20000007" w:usb1="00000000" w:usb2="00000000" w:usb3="00000000" w:csb0="00000193" w:csb1="00000000"/>
    <w:embedRegular r:id="rId9" w:fontKey="{B7E96373-C4EC-41FB-B6EA-E04C8558318F}"/>
    <w:embedBold r:id="rId10" w:fontKey="{57779224-83D9-4611-80D8-22F1F2D9E5E4}"/>
  </w:font>
  <w:font w:name="Barlow SemiBold">
    <w:altName w:val="Barlow SemiBold"/>
    <w:charset w:val="00"/>
    <w:family w:val="auto"/>
    <w:pitch w:val="variable"/>
    <w:sig w:usb0="20000007" w:usb1="00000000" w:usb2="00000000" w:usb3="00000000" w:csb0="00000193" w:csb1="00000000"/>
    <w:embedRegular r:id="rId11" w:fontKey="{F7D83B80-9E0A-4CF1-A10C-BF70A20C2B3F}"/>
    <w:embedBold r:id="rId12" w:fontKey="{A84BD346-D991-4ADF-9138-356BA59BCE2D}"/>
    <w:embedBoldItalic r:id="rId13" w:fontKey="{6964D40F-B30F-4BF5-9C77-5A389B88A649}"/>
  </w:font>
  <w:font w:name="Barlow Semi Condensed Light">
    <w:altName w:val="Calibri"/>
    <w:charset w:val="00"/>
    <w:family w:val="auto"/>
    <w:pitch w:val="variable"/>
    <w:sig w:usb0="20000007" w:usb1="00000000" w:usb2="00000000" w:usb3="00000000" w:csb0="00000193" w:csb1="00000000"/>
    <w:embedRegular r:id="rId14" w:fontKey="{80180139-D3FF-4004-95A5-3EEFBD815616}"/>
    <w:embedBold r:id="rId15" w:fontKey="{4D838670-80FB-4C98-BF04-F950A6B3FF86}"/>
    <w:embedItalic r:id="rId16" w:fontKey="{E2623681-1BCC-486E-9C23-49A7C901C976}"/>
    <w:embedBoldItalic r:id="rId17" w:fontKey="{BE1951B4-22B9-4147-82C7-7A3CBBD0D51F}"/>
  </w:font>
  <w:font w:name="Barlow Semi Condensed SemiBold">
    <w:altName w:val="Barlow Semi Condensed SemiBold"/>
    <w:charset w:val="00"/>
    <w:family w:val="auto"/>
    <w:pitch w:val="variable"/>
    <w:sig w:usb0="20000007" w:usb1="00000000" w:usb2="00000000" w:usb3="00000000" w:csb0="00000193" w:csb1="00000000"/>
    <w:embedRegular r:id="rId18" w:fontKey="{6D253B79-31E0-46D3-BE8C-95BCFE3800A0}"/>
    <w:embedBold r:id="rId19" w:fontKey="{E1799E9A-AF72-4EBA-A600-92AFC1E764C8}"/>
  </w:font>
  <w:font w:name="Franklin Gothic Book">
    <w:altName w:val="Franklin Gothic Book"/>
    <w:panose1 w:val="020B0503020102020204"/>
    <w:charset w:val="00"/>
    <w:family w:val="swiss"/>
    <w:pitch w:val="variable"/>
    <w:sig w:usb0="00000287" w:usb1="00000000" w:usb2="00000000" w:usb3="00000000" w:csb0="0000009F" w:csb1="00000000"/>
    <w:embedRegular r:id="rId20" w:fontKey="{88AF5826-EA97-46DE-8299-FCFF4020D213}"/>
  </w:font>
  <w:font w:name="SimHei">
    <w:altName w:val="黑体"/>
    <w:panose1 w:val="02010600030101010101"/>
    <w:charset w:val="86"/>
    <w:family w:val="modern"/>
    <w:pitch w:val="fixed"/>
    <w:sig w:usb0="800002BF" w:usb1="38CF7CFA" w:usb2="00000016" w:usb3="00000000" w:csb0="00040001" w:csb1="00000000"/>
  </w:font>
  <w:font w:name="Coda">
    <w:charset w:val="00"/>
    <w:family w:val="swiss"/>
    <w:pitch w:val="variable"/>
    <w:sig w:usb0="00000007" w:usb1="00000000" w:usb2="00000000" w:usb3="00000000" w:csb0="00000093" w:csb1="00000000"/>
    <w:embedRegular r:id="rId21" w:fontKey="{145BCD4A-16DB-4ABF-B7C4-6E9EC249C767}"/>
    <w:embedBold r:id="rId22" w:fontKey="{80A27419-931C-459C-A382-5290A0D4A900}"/>
  </w:font>
  <w:font w:name="Segoe UI">
    <w:panose1 w:val="020B0502040204020203"/>
    <w:charset w:val="00"/>
    <w:family w:val="swiss"/>
    <w:pitch w:val="variable"/>
    <w:sig w:usb0="E4002EFF" w:usb1="C000E47F" w:usb2="00000009" w:usb3="00000000" w:csb0="000001FF" w:csb1="00000000"/>
    <w:embedRegular r:id="rId23" w:fontKey="{4E42E26B-A233-4794-8C5C-EF517ECACE70}"/>
  </w:font>
  <w:font w:name="Barlow Condensed">
    <w:altName w:val="Calibri"/>
    <w:charset w:val="00"/>
    <w:family w:val="auto"/>
    <w:pitch w:val="variable"/>
    <w:sig w:usb0="20000007" w:usb1="00000000" w:usb2="00000000" w:usb3="00000000" w:csb0="00000193" w:csb1="00000000"/>
    <w:embedBold r:id="rId24" w:fontKey="{27AC9D93-77A6-4CED-8A92-DF03CBE5AD14}"/>
  </w:font>
  <w:font w:name="Barlow Condensed Medium">
    <w:altName w:val="Calibri"/>
    <w:charset w:val="00"/>
    <w:family w:val="auto"/>
    <w:pitch w:val="variable"/>
    <w:sig w:usb0="20000007" w:usb1="00000000" w:usb2="00000000" w:usb3="00000000" w:csb0="00000193" w:csb1="00000000"/>
    <w:embedBold r:id="rId25" w:fontKey="{FB299E58-E0C2-4E2D-AC80-1DB130EEC92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8002432"/>
      <w:docPartObj>
        <w:docPartGallery w:val="Page Numbers (Bottom of Page)"/>
        <w:docPartUnique/>
      </w:docPartObj>
    </w:sdtPr>
    <w:sdtEndPr>
      <w:rPr>
        <w:rFonts w:ascii="Barlow" w:hAnsi="Barlow"/>
        <w:color w:val="6F7378" w:themeColor="background2" w:themeShade="80"/>
        <w:sz w:val="16"/>
        <w:szCs w:val="16"/>
      </w:rPr>
    </w:sdtEndPr>
    <w:sdtContent>
      <w:p w:rsidR="001A0D70" w:rsidRDefault="0071294F">
        <w:pPr>
          <w:pStyle w:val="NoSpacing"/>
          <w:rPr>
            <w:rFonts w:ascii="Barlow" w:hAnsi="Barlow"/>
            <w:color w:val="6F7378" w:themeColor="background2" w:themeShade="80"/>
            <w:sz w:val="16"/>
            <w:szCs w:val="16"/>
          </w:rPr>
        </w:pPr>
        <w:r>
          <w:rPr>
            <w:rFonts w:ascii="Barlow" w:hAnsi="Barlow"/>
            <w:color w:val="6F7378" w:themeColor="background2" w:themeShade="80"/>
            <w:sz w:val="16"/>
            <w:szCs w:val="16"/>
          </w:rPr>
          <w:fldChar w:fldCharType="begin"/>
        </w:r>
        <w:r>
          <w:rPr>
            <w:rFonts w:ascii="Barlow" w:hAnsi="Barlow"/>
            <w:color w:val="6F7378" w:themeColor="background2" w:themeShade="80"/>
            <w:sz w:val="16"/>
            <w:szCs w:val="16"/>
          </w:rPr>
          <w:instrText xml:space="preserve"> PAGE   </w:instrText>
        </w:r>
        <w:r>
          <w:rPr>
            <w:rFonts w:ascii="Barlow" w:hAnsi="Barlow"/>
            <w:color w:val="6F7378" w:themeColor="background2" w:themeShade="80"/>
            <w:sz w:val="16"/>
            <w:szCs w:val="16"/>
          </w:rPr>
          <w:fldChar w:fldCharType="separate"/>
        </w:r>
        <w:r>
          <w:rPr>
            <w:rFonts w:ascii="Barlow" w:hAnsi="Barlow"/>
            <w:noProof/>
            <w:color w:val="6F7378" w:themeColor="background2" w:themeShade="80"/>
            <w:sz w:val="16"/>
            <w:szCs w:val="16"/>
          </w:rPr>
          <w:t>1</w:t>
        </w:r>
        <w:r>
          <w:rPr>
            <w:rFonts w:ascii="Barlow" w:hAnsi="Barlow"/>
            <w:color w:val="6F7378" w:themeColor="background2" w:themeShade="80"/>
            <w:sz w:val="16"/>
            <w:szCs w:val="16"/>
          </w:rPr>
          <w:fldChar w:fldCharType="end"/>
        </w:r>
        <w:r w:rsidR="00D91F63" w:rsidRPr="00D91F63">
          <w:rPr>
            <w:rFonts w:ascii="Barlow" w:hAnsi="Barlow"/>
            <w:color w:val="6F7378" w:themeColor="background2" w:themeShade="80"/>
            <w:sz w:val="16"/>
            <w:szCs w:val="16"/>
          </w:rPr>
          <w:t xml:space="preserve"> | </w:t>
        </w:r>
        <w:r w:rsidR="00095B5E" w:rsidRPr="00D91F63">
          <w:rPr>
            <w:rFonts w:ascii="Barlow" w:hAnsi="Barlow"/>
            <w:color w:val="6F7378" w:themeColor="background2" w:themeShade="80"/>
            <w:sz w:val="16"/>
            <w:szCs w:val="16"/>
          </w:rPr>
          <w:t>prisonersdefenders.org</w:t>
        </w:r>
      </w:p>
    </w:sdtContent>
  </w:sdt>
  <w:p w:rsidR="00095B5E" w:rsidRDefault="00095B5E">
    <w:pPr>
      <w:pStyle w:val="Footer"/>
      <w:jc w:val="right"/>
      <w:rPr>
        <w:rFonts w:asciiTheme="majorHAnsi" w:eastAsiaTheme="majorEastAsia" w:hAnsiTheme="majorHAnsi" w:cstheme="majorBidi"/>
        <w:szCs w:val="2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6191010"/>
      <w:docPartObj>
        <w:docPartGallery w:val="Page Numbers (Bottom of Page)"/>
        <w:docPartUnique/>
      </w:docPartObj>
    </w:sdtPr>
    <w:sdtEndPr>
      <w:rPr>
        <w:noProof/>
      </w:rPr>
    </w:sdtEndPr>
    <w:sdtContent>
      <w:p w:rsidR="001A0D70" w:rsidRDefault="0071294F">
        <w:pPr>
          <w:pStyle w:val="Footer"/>
        </w:pPr>
        <w:r>
          <w:rPr>
            <w:lang w:bidi="es-ES"/>
          </w:rPr>
          <w:fldChar w:fldCharType="begin"/>
        </w:r>
        <w:r>
          <w:rPr>
            <w:lang w:bidi="es-ES"/>
          </w:rPr>
          <w:instrText xml:space="preserve"> PAGE   \* MERGEFORMAT </w:instrText>
        </w:r>
        <w:r>
          <w:rPr>
            <w:lang w:bidi="es-ES"/>
          </w:rPr>
          <w:fldChar w:fldCharType="separate"/>
        </w:r>
        <w:r w:rsidR="009120E9">
          <w:rPr>
            <w:noProof/>
            <w:lang w:bidi="es-ES"/>
          </w:rPr>
          <w:t>1</w:t>
        </w:r>
        <w:r>
          <w:rPr>
            <w:noProof/>
            <w:lang w:bidi="es-ES"/>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1589" w:rsidRDefault="00A61589" w:rsidP="004B7E44">
      <w:r>
        <w:separator/>
      </w:r>
    </w:p>
  </w:footnote>
  <w:footnote w:type="continuationSeparator" w:id="0">
    <w:p w:rsidR="00A61589" w:rsidRDefault="00A61589" w:rsidP="004B7E44">
      <w:r>
        <w:continuationSeparator/>
      </w:r>
    </w:p>
  </w:footnote>
  <w:footnote w:type="continuationNotice" w:id="1">
    <w:p w:rsidR="00A61589" w:rsidRDefault="00A61589">
      <w:pPr>
        <w:spacing w:line="240" w:lineRule="auto"/>
      </w:pPr>
    </w:p>
  </w:footnote>
  <w:footnote w:id="2">
    <w:p w:rsidR="001A0D70" w:rsidRDefault="0071294F">
      <w:pPr>
        <w:pStyle w:val="FootnoteText"/>
        <w:rPr>
          <w:lang w:val="es-ES"/>
        </w:rPr>
      </w:pPr>
      <w:r>
        <w:rPr>
          <w:rStyle w:val="FootnoteReference"/>
        </w:rPr>
        <w:footnoteRef/>
      </w:r>
      <w:r w:rsidRPr="008B11E6">
        <w:t xml:space="preserve"> Anger erupts in the streets of Cuba, revolutionaries are called to combat: </w:t>
      </w:r>
      <w:hyperlink r:id="rId1" w:history="1">
        <w:r w:rsidRPr="006C539B">
          <w:rPr>
            <w:rStyle w:val="Hyperlink"/>
          </w:rPr>
          <w:t>https://www.swissinfo.ch/spa/afp/la-c%</w:t>
        </w:r>
        <w:r w:rsidRPr="006C539B">
          <w:rPr>
            <w:rStyle w:val="Hyperlink"/>
          </w:rPr>
          <w:t>C3%B3lera-estalla-en-las-calles-de-cuba--convocan-a-revolucionarios-al-combate/46777878</w:t>
        </w:r>
      </w:hyperlink>
    </w:p>
  </w:footnote>
  <w:footnote w:id="3">
    <w:p w:rsidR="001A0D70" w:rsidRDefault="0071294F">
      <w:pPr>
        <w:pStyle w:val="FootnoteText"/>
        <w:rPr>
          <w:lang w:val="es-ES"/>
        </w:rPr>
      </w:pPr>
      <w:r>
        <w:rPr>
          <w:rStyle w:val="FootnoteReference"/>
        </w:rPr>
        <w:footnoteRef/>
      </w:r>
      <w:r w:rsidRPr="00A50A21">
        <w:t xml:space="preserve"> UN calls Cuba to account for alleged disappearances in the aftermath of 9/11: </w:t>
      </w:r>
      <w:hyperlink r:id="rId2" w:history="1">
        <w:r w:rsidRPr="006C539B">
          <w:rPr>
            <w:rStyle w:val="Hyperlink"/>
          </w:rPr>
          <w:t>https://www.swissinfo.ch/spa/cuba-desapariciones_la-onu-pide-cuentas-a-cuba-sobre-presuntas-desapariciones-a-ra%C3%ADz-del-11-j/47282592</w:t>
        </w:r>
      </w:hyperlink>
    </w:p>
  </w:footnote>
  <w:footnote w:id="4">
    <w:p w:rsidR="001A0D70" w:rsidRDefault="0071294F">
      <w:pPr>
        <w:pStyle w:val="FootnoteText"/>
        <w:rPr>
          <w:lang w:val="es-ES"/>
        </w:rPr>
      </w:pPr>
      <w:r>
        <w:rPr>
          <w:rStyle w:val="FootnoteReference"/>
        </w:rPr>
        <w:footnoteRef/>
      </w:r>
      <w:r>
        <w:t xml:space="preserve"> Prisoners Defenders report of April 7, 2022: 1,204 p</w:t>
      </w:r>
      <w:r>
        <w:t xml:space="preserve">olitical prisoners in Cuba in 12 months - 1,027 prisoners as of March 31'22 - 894 of them due to the peaceful demonstrations of 11j: </w:t>
      </w:r>
      <w:hyperlink r:id="rId3" w:history="1">
        <w:r w:rsidRPr="006C539B">
          <w:rPr>
            <w:rStyle w:val="Hyperlink"/>
          </w:rPr>
          <w:t>https://drive.google.com/open?id=1dTkGfz</w:t>
        </w:r>
        <w:r w:rsidRPr="006C539B">
          <w:rPr>
            <w:rStyle w:val="Hyperlink"/>
          </w:rPr>
          <w:t>vwmlQCHu_NgwrF4EM3xtR20Xft</w:t>
        </w:r>
      </w:hyperlink>
    </w:p>
  </w:footnote>
  <w:footnote w:id="5">
    <w:p w:rsidR="001A0D70" w:rsidRDefault="0071294F">
      <w:pPr>
        <w:pStyle w:val="FootnoteText"/>
        <w:rPr>
          <w:lang w:val="es-ES"/>
        </w:rPr>
      </w:pPr>
      <w:r>
        <w:rPr>
          <w:rStyle w:val="FootnoteReference"/>
        </w:rPr>
        <w:footnoteRef/>
      </w:r>
      <w:r>
        <w:rPr>
          <w:lang w:val="es-ES"/>
        </w:rPr>
        <w:t xml:space="preserve"> Prisoners Defenders complaint to the Committee Against Torture (CAT</w:t>
      </w:r>
      <w:r w:rsidR="0049754E">
        <w:rPr>
          <w:lang w:val="es-ES"/>
        </w:rPr>
        <w:t xml:space="preserve">), March </w:t>
      </w:r>
      <w:r>
        <w:rPr>
          <w:lang w:val="es-ES"/>
        </w:rPr>
        <w:t xml:space="preserve">28, 2022 </w:t>
      </w:r>
      <w:r w:rsidR="0049754E">
        <w:rPr>
          <w:lang w:val="es-ES"/>
        </w:rPr>
        <w:t xml:space="preserve">- </w:t>
      </w:r>
      <w:r w:rsidR="0049754E" w:rsidRPr="0049754E">
        <w:rPr>
          <w:lang w:val="es-ES"/>
        </w:rPr>
        <w:t xml:space="preserve">Torture, cruel, inhuman or degrading treatment or punishment of political prisoners in Cuba: </w:t>
      </w:r>
      <w:hyperlink r:id="rId4" w:history="1">
        <w:r w:rsidR="0049754E" w:rsidRPr="001344A9">
          <w:rPr>
            <w:rStyle w:val="Hyperlink"/>
            <w:lang w:val="es-ES"/>
          </w:rPr>
          <w:t>https://drive.google.com/open?id=1w-8AwVy5Up06SoG7iMvnTjR8O20Ry8Jm</w:t>
        </w:r>
      </w:hyperlink>
    </w:p>
  </w:footnote>
  <w:footnote w:id="6">
    <w:p w:rsidR="001A0D70" w:rsidRDefault="0071294F">
      <w:pPr>
        <w:pStyle w:val="FootnoteText"/>
        <w:rPr>
          <w:lang w:val="es-ES"/>
        </w:rPr>
      </w:pPr>
      <w:r>
        <w:rPr>
          <w:rStyle w:val="FootnoteReference"/>
        </w:rPr>
        <w:footnoteRef/>
      </w:r>
      <w:r>
        <w:t xml:space="preserve"> Official communication of </w:t>
      </w:r>
      <w:r w:rsidRPr="00627BE3">
        <w:rPr>
          <w:rFonts w:cs="Segoe UI"/>
          <w:szCs w:val="20"/>
          <w:lang w:val="es-ES_tradnl"/>
        </w:rPr>
        <w:t xml:space="preserve">the </w:t>
      </w:r>
      <w:r w:rsidRPr="00C73B8F">
        <w:rPr>
          <w:rFonts w:cs="Segoe UI"/>
          <w:szCs w:val="20"/>
          <w:lang w:val="es-ES_tradnl"/>
        </w:rPr>
        <w:t>mandates of the Special Rapporteur on contemporary forms of slavery, including its causes and consequences, and the Unite</w:t>
      </w:r>
      <w:r w:rsidRPr="00C73B8F">
        <w:rPr>
          <w:rFonts w:cs="Segoe UI"/>
          <w:szCs w:val="20"/>
          <w:lang w:val="es-ES_tradnl"/>
        </w:rPr>
        <w:t xml:space="preserve">d Nations Special Rapporteur on trafficking in persons, especially women and children: </w:t>
      </w:r>
      <w:hyperlink r:id="rId5" w:history="1">
        <w:r w:rsidRPr="001344A9">
          <w:rPr>
            <w:rStyle w:val="Hyperlink"/>
          </w:rPr>
          <w:t>https://spcommreports.ohchr.org/TMResultsBase/DownLoadPublicCommu</w:t>
        </w:r>
        <w:r w:rsidRPr="001344A9">
          <w:rPr>
            <w:rStyle w:val="Hyperlink"/>
          </w:rPr>
          <w:t>nicationFile?gId=24868</w:t>
        </w:r>
      </w:hyperlink>
    </w:p>
  </w:footnote>
  <w:footnote w:id="7">
    <w:p w:rsidR="001A0D70" w:rsidRDefault="0071294F">
      <w:pPr>
        <w:pStyle w:val="FootnoteText"/>
        <w:rPr>
          <w:lang w:val="es-ES"/>
        </w:rPr>
      </w:pPr>
      <w:r>
        <w:rPr>
          <w:rStyle w:val="FootnoteReference"/>
        </w:rPr>
        <w:footnoteRef/>
      </w:r>
      <w:r>
        <w:t xml:space="preserve"> HRW, July 23, 2020 - </w:t>
      </w:r>
      <w:r w:rsidRPr="00BC3394">
        <w:t xml:space="preserve">Cuba: Repressive rules against doctors on mission: </w:t>
      </w:r>
      <w:hyperlink r:id="rId6" w:history="1">
        <w:r w:rsidRPr="001344A9">
          <w:rPr>
            <w:rStyle w:val="Hyperlink"/>
          </w:rPr>
          <w:t>https://www.hrw.org/es/news/2020/07/23/cuba-normas-repre</w:t>
        </w:r>
        <w:r w:rsidRPr="001344A9">
          <w:rPr>
            <w:rStyle w:val="Hyperlink"/>
          </w:rPr>
          <w:t>sivas-contra-medicos-en-mision</w:t>
        </w:r>
      </w:hyperlink>
    </w:p>
  </w:footnote>
  <w:footnote w:id="8">
    <w:p w:rsidR="001A0D70" w:rsidRDefault="0071294F">
      <w:pPr>
        <w:pStyle w:val="FootnoteText"/>
        <w:rPr>
          <w:lang w:val="es-ES"/>
        </w:rPr>
      </w:pPr>
      <w:r>
        <w:rPr>
          <w:rStyle w:val="FootnoteReference"/>
        </w:rPr>
        <w:footnoteRef/>
      </w:r>
      <w:r>
        <w:t xml:space="preserve"> Prisoners Defenders - </w:t>
      </w:r>
      <w:r w:rsidRPr="007B3539">
        <w:t>Case 1</w:t>
      </w:r>
      <w:r>
        <w:t>,</w:t>
      </w:r>
      <w:r w:rsidRPr="007B3539">
        <w:t xml:space="preserve">111 Cuban professionals vs. Cuban Government: </w:t>
      </w:r>
      <w:hyperlink r:id="rId7" w:history="1">
        <w:r w:rsidRPr="001344A9">
          <w:rPr>
            <w:rStyle w:val="Hyperlink"/>
          </w:rPr>
          <w:t>https://drive.google.com/open?id=1YZDxtLHGN755aWeTaqvmqbNwoQy4yAVZ</w:t>
        </w:r>
      </w:hyperlink>
    </w:p>
  </w:footnote>
  <w:footnote w:id="9">
    <w:p w:rsidR="001A0D70" w:rsidRDefault="0071294F">
      <w:pPr>
        <w:pStyle w:val="FootnoteText"/>
        <w:rPr>
          <w:lang w:val="es-ES"/>
        </w:rPr>
      </w:pPr>
      <w:r>
        <w:rPr>
          <w:rStyle w:val="FootnoteReference"/>
        </w:rPr>
        <w:footnoteRef/>
      </w:r>
      <w:r>
        <w:t xml:space="preserve"> Prisoners Defenders - </w:t>
      </w:r>
      <w:r w:rsidRPr="007B3539">
        <w:t>Case 1</w:t>
      </w:r>
      <w:r>
        <w:t>,</w:t>
      </w:r>
      <w:r w:rsidRPr="007B3539">
        <w:t xml:space="preserve">111 Cuban professionals vs. Cuban Government: </w:t>
      </w:r>
      <w:hyperlink r:id="rId8" w:history="1">
        <w:r w:rsidRPr="001344A9">
          <w:rPr>
            <w:rStyle w:val="Hyperlink"/>
          </w:rPr>
          <w:t>https://drive.google.com/open</w:t>
        </w:r>
        <w:r w:rsidRPr="001344A9">
          <w:rPr>
            <w:rStyle w:val="Hyperlink"/>
          </w:rPr>
          <w:t>?id=1YZDxtLHGN755aWeTaqvmqbNwoQy4yAVZ</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7316"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
      <w:gridCol w:w="17310"/>
    </w:tblGrid>
    <w:tr w:rsidR="004B7E44" w:rsidTr="00D62FE0">
      <w:trPr>
        <w:trHeight w:val="1985"/>
      </w:trPr>
      <w:tc>
        <w:tcPr>
          <w:tcW w:w="6" w:type="dxa"/>
          <w:tcBorders>
            <w:top w:val="nil"/>
            <w:left w:val="nil"/>
            <w:bottom w:val="nil"/>
            <w:right w:val="nil"/>
          </w:tcBorders>
        </w:tcPr>
        <w:p w:rsidR="00EE1FF7" w:rsidRDefault="00EE1FF7" w:rsidP="004B7E44">
          <w:pPr>
            <w:pStyle w:val="Header"/>
          </w:pPr>
        </w:p>
      </w:tc>
      <w:tc>
        <w:tcPr>
          <w:tcW w:w="17310" w:type="dxa"/>
          <w:tcBorders>
            <w:top w:val="nil"/>
            <w:left w:val="nil"/>
            <w:bottom w:val="nil"/>
            <w:right w:val="nil"/>
          </w:tcBorders>
        </w:tcPr>
        <w:p w:rsidR="00EE1FF7" w:rsidRDefault="004B7E44" w:rsidP="004B7E44">
          <w:pPr>
            <w:pStyle w:val="Header"/>
          </w:pPr>
          <w:r>
            <w:rPr>
              <w:noProof/>
              <w:lang w:val="en-GB" w:eastAsia="en-GB"/>
            </w:rPr>
            <mc:AlternateContent>
              <mc:Choice Requires="wps">
                <w:drawing>
                  <wp:inline distT="0" distB="0" distL="0" distR="0" wp14:anchorId="603422C6" wp14:editId="4B26FBB7">
                    <wp:extent cx="10984675" cy="307238"/>
                    <wp:effectExtent l="0" t="0" r="7620" b="0"/>
                    <wp:docPr id="11" name="Rectángulo 11"/>
                    <wp:cNvGraphicFramePr/>
                    <a:graphic xmlns:a="http://schemas.openxmlformats.org/drawingml/2006/main">
                      <a:graphicData uri="http://schemas.microsoft.com/office/word/2010/wordprocessingShape">
                        <wps:wsp>
                          <wps:cNvSpPr/>
                          <wps:spPr>
                            <a:xfrm>
                              <a:off x="0" y="0"/>
                              <a:ext cx="10984675" cy="307238"/>
                            </a:xfrm>
                            <a:prstGeom prst="rect">
                              <a:avLst/>
                            </a:prstGeom>
                            <a:solidFill>
                              <a:srgbClr val="00416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A0D70" w:rsidRDefault="00663C12">
                                <w:pPr>
                                  <w:rPr>
                                    <w:rFonts w:ascii="Barlow Condensed Medium" w:hAnsi="Barlow Condensed Medium"/>
                                    <w:b/>
                                    <w:sz w:val="22"/>
                                    <w:lang w:bidi="es-ES"/>
                                  </w:rPr>
                                </w:pPr>
                                <w:r>
                                  <w:rPr>
                                    <w:rFonts w:ascii="Barlow Condensed" w:hAnsi="Barlow Condensed"/>
                                    <w:b/>
                                    <w:sz w:val="22"/>
                                    <w:lang w:bidi="es-ES"/>
                                  </w:rPr>
                                  <w:t xml:space="preserve">          DENUNCIATION </w:t>
                                </w:r>
                                <w:r w:rsidR="00D73F1C">
                                  <w:rPr>
                                    <w:rFonts w:ascii="Barlow Condensed Medium" w:hAnsi="Barlow Condensed Medium"/>
                                    <w:b/>
                                    <w:sz w:val="22"/>
                                    <w:lang w:bidi="es-ES"/>
                                  </w:rPr>
                                  <w:t xml:space="preserve">April </w:t>
                                </w:r>
                                <w:r w:rsidR="001C569F">
                                  <w:rPr>
                                    <w:rFonts w:ascii="Barlow Condensed Medium" w:hAnsi="Barlow Condensed Medium"/>
                                    <w:b/>
                                    <w:sz w:val="22"/>
                                    <w:lang w:bidi="es-ES"/>
                                  </w:rPr>
                                  <w:t xml:space="preserve">15, </w:t>
                                </w:r>
                                <w:r w:rsidR="00C75CB0" w:rsidRPr="003442A7">
                                  <w:rPr>
                                    <w:rFonts w:ascii="Barlow Condensed Medium" w:hAnsi="Barlow Condensed Medium"/>
                                    <w:b/>
                                    <w:sz w:val="22"/>
                                    <w:lang w:bidi="es-ES"/>
                                  </w:rPr>
                                  <w:t>2022</w:t>
                                </w:r>
                              </w:p>
                              <w:p w:rsidR="00C75CB0" w:rsidRDefault="00C75CB0" w:rsidP="00D5687B">
                                <w:pPr>
                                  <w:rPr>
                                    <w:rFonts w:ascii="Barlow Condensed Medium" w:hAnsi="Barlow Condensed Medium"/>
                                    <w:b/>
                                    <w:lang w:bidi="es-ES"/>
                                  </w:rPr>
                                </w:pPr>
                              </w:p>
                              <w:p w:rsidR="001A0D70" w:rsidRDefault="0071294F">
                                <w:pPr>
                                  <w:rPr>
                                    <w:rFonts w:ascii="Barlow Condensed Medium" w:hAnsi="Barlow Condensed Medium"/>
                                    <w:b/>
                                  </w:rPr>
                                </w:pPr>
                                <w:r w:rsidRPr="00D5687B">
                                  <w:rPr>
                                    <w:rFonts w:ascii="Barlow Condensed Medium" w:hAnsi="Barlow Condensed Medium"/>
                                    <w:b/>
                                    <w:lang w:bidi="es-ES"/>
                                  </w:rPr>
                                  <w:t>March 2022</w:t>
                                </w:r>
                              </w:p>
                              <w:p w:rsidR="00796A62" w:rsidRPr="004B7E44" w:rsidRDefault="00796A62" w:rsidP="00796A62">
                                <w:pPr>
                                  <w:rPr>
                                    <w:b/>
                                  </w:rPr>
                                </w:pPr>
                              </w:p>
                              <w:p w:rsidR="004B7E44" w:rsidRDefault="004B7E44" w:rsidP="004B7E44">
                                <w:pPr>
                                  <w:jc w:val="center"/>
                                  <w:rPr>
                                    <w:b/>
                                  </w:rPr>
                                </w:pPr>
                              </w:p>
                              <w:p w:rsidR="00EE1FF7" w:rsidRPr="004B7E44" w:rsidRDefault="00EE1FF7" w:rsidP="004B7E44">
                                <w:pPr>
                                  <w:jc w:val="center"/>
                                  <w:rPr>
                                    <w:b/>
                                  </w:rPr>
                                </w:pPr>
                                <w:r>
                                  <w:rPr>
                                    <w:b/>
                                    <w:noProof/>
                                    <w:lang w:val="en-GB" w:eastAsia="en-GB"/>
                                  </w:rPr>
                                  <w:drawing>
                                    <wp:inline distT="0" distB="0" distL="0" distR="0" wp14:anchorId="14208C27" wp14:editId="3FAD5EF4">
                                      <wp:extent cx="1056290" cy="391057"/>
                                      <wp:effectExtent l="0" t="0" r="0" b="9525"/>
                                      <wp:docPr id="15" name="Imagen 15"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Logotip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061656" cy="393044"/>
                                              </a:xfrm>
                                              <a:prstGeom prst="rect">
                                                <a:avLst/>
                                              </a:prstGeom>
                                            </pic:spPr>
                                          </pic:pic>
                                        </a:graphicData>
                                      </a:graphic>
                                    </wp:inline>
                                  </w:drawing>
                                </w:r>
                                <w:r>
                                  <w:rPr>
                                    <w:b/>
                                    <w:noProof/>
                                    <w:lang w:val="en-GB" w:eastAsia="en-GB"/>
                                  </w:rPr>
                                  <w:drawing>
                                    <wp:inline distT="0" distB="0" distL="0" distR="0" wp14:anchorId="7920859D" wp14:editId="6FB2C31B">
                                      <wp:extent cx="1094105" cy="405058"/>
                                      <wp:effectExtent l="0" t="0" r="0" b="0"/>
                                      <wp:docPr id="16" name="Imagen 16"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descr="Logotip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104040" cy="40873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a14="http://schemas.microsoft.com/office/drawing/2010/main" xmlns:pic="http://schemas.openxmlformats.org/drawingml/2006/picture" xmlns:a="http://schemas.openxmlformats.org/drawingml/2006/main">
                <w:pict>
                  <v:rect id="Rectángulo 11" style="width:864.95pt;height:24.2pt;visibility:visible;mso-wrap-style:square;mso-left-percent:-10001;mso-top-percent:-10001;mso-position-horizontal:absolute;mso-position-horizontal-relative:char;mso-position-vertical:absolute;mso-position-vertical-relative:line;mso-left-percent:-10001;mso-top-percent:-10001;v-text-anchor:middle" o:spid="_x0000_s1026" fillcolor="#00416b"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" w14:anchorId="603422C6">
                    <v:textbox>
                      <w:txbxContent>
                        <w:p>
                          <w:pPr>
                            <w:rPr>
                              <w:rFonts w:ascii="Barlow Condensed Medium" w:hAnsi="Barlow Condensed Medium"/>
                              <w:b/>
                              <w:sz w:val="22"/>
                              <w:lang w:bidi="es-ES"/>
                            </w:rPr>
                          </w:pPr>
                          <w:r w:rsidR="00663C12">
                            <w:rPr>
                              <w:rFonts w:ascii="Barlow Condensed" w:hAnsi="Barlow Condensed"/>
                              <w:b/>
                              <w:sz w:val="22"/>
                              <w:lang w:bidi="es-ES"/>
                            </w:rPr>
                            <w:t xml:space="preserve">          DENUNCIATION </w:t>
                          </w:r>
                          <w:r w:rsidR="00D73F1C">
                            <w:rPr>
                              <w:rFonts w:ascii="Barlow Condensed Medium" w:hAnsi="Barlow Condensed Medium"/>
                              <w:b/>
                              <w:sz w:val="22"/>
                              <w:lang w:bidi="es-ES"/>
                            </w:rPr>
                            <w:t xml:space="preserve">April </w:t>
                          </w:r>
                          <w:r w:rsidR="001C569F">
                            <w:rPr>
                              <w:rFonts w:ascii="Barlow Condensed Medium" w:hAnsi="Barlow Condensed Medium"/>
                              <w:b/>
                              <w:sz w:val="22"/>
                              <w:lang w:bidi="es-ES"/>
                            </w:rPr>
                            <w:t xml:space="preserve">15, </w:t>
                          </w:r>
                          <w:r w:rsidRPr="003442A7" w:rsidR="00C75CB0">
                            <w:rPr>
                              <w:rFonts w:ascii="Barlow Condensed Medium" w:hAnsi="Barlow Condensed Medium"/>
                              <w:b/>
                              <w:sz w:val="22"/>
                              <w:lang w:bidi="es-ES"/>
                            </w:rPr>
                            <w:t xml:space="preserve">2022</w:t>
                          </w:r>
                        </w:p>
                        <w:p w:rsidR="00C75CB0" w:rsidP="00D5687B" w:rsidRDefault="00C75CB0" w14:paraId="10F84A47" w14:textId="77777777">
                          <w:pPr>
                            <w:rPr>
                              <w:rFonts w:ascii="Barlow Condensed Medium" w:hAnsi="Barlow Condensed Medium"/>
                              <w:b/>
                              <w:lang w:bidi="es-ES"/>
                            </w:rPr>
                          </w:pPr>
                        </w:p>
                        <w:p>
                          <w:pPr>
                            <w:rPr>
                              <w:rFonts w:ascii="Barlow Condensed Medium" w:hAnsi="Barlow Condensed Medium"/>
                              <w:b/>
                            </w:rPr>
                          </w:pPr>
                          <w:r w:rsidRPr="00D5687B">
                            <w:rPr>
                              <w:rFonts w:ascii="Barlow Condensed Medium" w:hAnsi="Barlow Condensed Medium"/>
                              <w:b/>
                              <w:lang w:bidi="es-ES"/>
                            </w:rPr>
                            <w:t xml:space="preserve">March 2022</w:t>
                          </w:r>
                        </w:p>
                        <w:p w:rsidRPr="004B7E44" w:rsidR="00796A62" w:rsidP="00796A62" w:rsidRDefault="00796A62" w14:paraId="40CAE0D8" w14:textId="77777777">
                          <w:pPr>
                            <w:rPr>
                              <w:b/>
                            </w:rPr>
                          </w:pPr>
                        </w:p>
                        <w:p w:rsidR="004B7E44" w:rsidP="004B7E44" w:rsidRDefault="004B7E44" w14:paraId="422087AD" w14:textId="77777777">
                          <w:pPr>
                            <w:jc w:val="center"/>
                            <w:rPr>
                              <w:b/>
                            </w:rPr>
                          </w:pPr>
                        </w:p>
                        <w:p w:rsidRPr="004B7E44" w:rsidR="00EE1FF7" w:rsidP="004B7E44" w:rsidRDefault="00EE1FF7" w14:paraId="7501BD14" w14:textId="77777777">
                          <w:pPr>
                            <w:jc w:val="center"/>
                            <w:rPr>
                              <w:b/>
                            </w:rPr>
                          </w:pPr>
                          <w:r>
                            <w:rPr>
                              <w:b/>
                              <w:noProof/>
                            </w:rPr>
                            <w:drawing>
                              <wp:inline distT="0" distB="0" distL="0" distR="0" wp14:anchorId="14208C27" wp14:editId="3FAD5EF4">
                                <wp:extent cx="1056290" cy="391057"/>
                                <wp:effectExtent l="0" t="0" r="0" b="9525"/>
                                <wp:docPr id="15" name="Imagen 15"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Logotipo&#10;&#10;Descripción generada automáticamente con confianza media"/>
                                        <pic:cNvPicPr/>
                                      </pic:nvPicPr>
                                      <pic:blipFill>
                                        <a:blip r:embed="rId2">
                                          <a:extLst>
                                            <a:ext uri="{28A0092B-C50C-407E-A947-70E740481C1C}">
                                              <a14:useLocalDpi xmlns:a14="http://schemas.microsoft.com/office/drawing/2010/main" val="0"/>
                                            </a:ext>
                                          </a:extLst>
                                        </a:blip>
                                        <a:stretch>
                                          <a:fillRect/>
                                        </a:stretch>
                                      </pic:blipFill>
                                      <pic:spPr>
                                        <a:xfrm>
                                          <a:off x="0" y="0"/>
                                          <a:ext cx="1061656" cy="393044"/>
                                        </a:xfrm>
                                        <a:prstGeom prst="rect">
                                          <a:avLst/>
                                        </a:prstGeom>
                                      </pic:spPr>
                                    </pic:pic>
                                  </a:graphicData>
                                </a:graphic>
                              </wp:inline>
                            </w:drawing>
                          </w:r>
                          <w:r>
                            <w:rPr>
                              <w:b/>
                              <w:noProof/>
                            </w:rPr>
                            <w:drawing>
                              <wp:inline distT="0" distB="0" distL="0" distR="0" wp14:anchorId="7920859D" wp14:editId="6FB2C31B">
                                <wp:extent cx="1094105" cy="405058"/>
                                <wp:effectExtent l="0" t="0" r="0" b="0"/>
                                <wp:docPr id="16" name="Imagen 16"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descr="Logotipo&#10;&#10;Descripción generada automáticamente con confianza media"/>
                                        <pic:cNvPicPr/>
                                      </pic:nvPicPr>
                                      <pic:blipFill>
                                        <a:blip r:embed="rId2">
                                          <a:extLst>
                                            <a:ext uri="{28A0092B-C50C-407E-A947-70E740481C1C}">
                                              <a14:useLocalDpi xmlns:a14="http://schemas.microsoft.com/office/drawing/2010/main" val="0"/>
                                            </a:ext>
                                          </a:extLst>
                                        </a:blip>
                                        <a:stretch>
                                          <a:fillRect/>
                                        </a:stretch>
                                      </pic:blipFill>
                                      <pic:spPr>
                                        <a:xfrm>
                                          <a:off x="0" y="0"/>
                                          <a:ext cx="1104040" cy="408736"/>
                                        </a:xfrm>
                                        <a:prstGeom prst="rect">
                                          <a:avLst/>
                                        </a:prstGeom>
                                      </pic:spPr>
                                    </pic:pic>
                                  </a:graphicData>
                                </a:graphic>
                              </wp:inline>
                            </w:drawing>
                          </w:r>
                        </w:p>
                      </w:txbxContent>
                    </v:textbox>
                    <w10:anchorlock/>
                  </v:rect>
                </w:pict>
              </mc:Fallback>
            </mc:AlternateContent>
          </w:r>
        </w:p>
        <w:p w:rsidR="003810D7" w:rsidRDefault="003810D7" w:rsidP="004B7E44">
          <w:pPr>
            <w:pStyle w:val="Header"/>
            <w:rPr>
              <w:noProof/>
            </w:rPr>
          </w:pPr>
        </w:p>
        <w:p w:rsidR="00EE1FF7" w:rsidRDefault="00C75CB0" w:rsidP="004B7E44">
          <w:pPr>
            <w:pStyle w:val="Header"/>
          </w:pPr>
          <w:r>
            <w:rPr>
              <w:noProof/>
            </w:rPr>
            <w:t xml:space="preserve">  </w:t>
          </w:r>
          <w:r w:rsidR="003810D7">
            <w:rPr>
              <w:noProof/>
            </w:rPr>
            <w:t xml:space="preserve">   </w:t>
          </w:r>
          <w:r w:rsidR="008E2B8E">
            <w:rPr>
              <w:noProof/>
            </w:rPr>
            <w:t xml:space="preserve"> </w:t>
          </w:r>
          <w:r w:rsidR="008D7378">
            <w:rPr>
              <w:noProof/>
            </w:rPr>
            <w:t xml:space="preserve"> </w:t>
          </w:r>
          <w:r w:rsidR="00381785">
            <w:rPr>
              <w:noProof/>
              <w:lang w:val="en-GB" w:eastAsia="en-GB"/>
            </w:rPr>
            <w:drawing>
              <wp:inline distT="0" distB="0" distL="0" distR="0" wp14:anchorId="31938A00" wp14:editId="0421F8C5">
                <wp:extent cx="1569720" cy="582474"/>
                <wp:effectExtent l="0" t="0" r="0" b="8255"/>
                <wp:docPr id="8" name="Imagen 8"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Imagen que contiene Logotipo&#10;&#10;Descripción generada automáticamente"/>
                        <pic:cNvPicPr/>
                      </pic:nvPicPr>
                      <pic:blipFill>
                        <a:blip r:embed="rId3">
                          <a:extLst>
                            <a:ext uri="{28A0092B-C50C-407E-A947-70E740481C1C}">
                              <a14:useLocalDpi xmlns:a14="http://schemas.microsoft.com/office/drawing/2010/main" val="0"/>
                            </a:ext>
                          </a:extLst>
                        </a:blip>
                        <a:stretch>
                          <a:fillRect/>
                        </a:stretch>
                      </pic:blipFill>
                      <pic:spPr>
                        <a:xfrm>
                          <a:off x="0" y="0"/>
                          <a:ext cx="1585868" cy="588466"/>
                        </a:xfrm>
                        <a:prstGeom prst="rect">
                          <a:avLst/>
                        </a:prstGeom>
                      </pic:spPr>
                    </pic:pic>
                  </a:graphicData>
                </a:graphic>
              </wp:inline>
            </w:drawing>
          </w:r>
        </w:p>
      </w:tc>
    </w:tr>
  </w:tbl>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85AB4"/>
    <w:multiLevelType w:val="hybridMultilevel"/>
    <w:tmpl w:val="3188B8D2"/>
    <w:lvl w:ilvl="0" w:tplc="F8125C60">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71D26B2"/>
    <w:multiLevelType w:val="hybridMultilevel"/>
    <w:tmpl w:val="85EE74C8"/>
    <w:lvl w:ilvl="0" w:tplc="0C0A001B">
      <w:start w:val="1"/>
      <w:numFmt w:val="lowerRoman"/>
      <w:lvlText w:val="%1."/>
      <w:lvlJc w:val="right"/>
      <w:pPr>
        <w:ind w:left="780" w:hanging="360"/>
      </w:pPr>
    </w:lvl>
    <w:lvl w:ilvl="1" w:tplc="0C0A0019">
      <w:start w:val="1"/>
      <w:numFmt w:val="lowerLetter"/>
      <w:lvlText w:val="%2."/>
      <w:lvlJc w:val="left"/>
      <w:pPr>
        <w:ind w:left="1500" w:hanging="360"/>
      </w:pPr>
    </w:lvl>
    <w:lvl w:ilvl="2" w:tplc="0C0A001B">
      <w:start w:val="1"/>
      <w:numFmt w:val="lowerRoman"/>
      <w:lvlText w:val="%3."/>
      <w:lvlJc w:val="right"/>
      <w:pPr>
        <w:ind w:left="2220" w:hanging="180"/>
      </w:pPr>
    </w:lvl>
    <w:lvl w:ilvl="3" w:tplc="0C0A000F">
      <w:start w:val="1"/>
      <w:numFmt w:val="decimal"/>
      <w:lvlText w:val="%4."/>
      <w:lvlJc w:val="left"/>
      <w:pPr>
        <w:ind w:left="2940" w:hanging="360"/>
      </w:pPr>
    </w:lvl>
    <w:lvl w:ilvl="4" w:tplc="0C0A0019">
      <w:start w:val="1"/>
      <w:numFmt w:val="lowerLetter"/>
      <w:lvlText w:val="%5."/>
      <w:lvlJc w:val="left"/>
      <w:pPr>
        <w:ind w:left="3660" w:hanging="360"/>
      </w:pPr>
    </w:lvl>
    <w:lvl w:ilvl="5" w:tplc="0C0A001B">
      <w:start w:val="1"/>
      <w:numFmt w:val="lowerRoman"/>
      <w:lvlText w:val="%6."/>
      <w:lvlJc w:val="right"/>
      <w:pPr>
        <w:ind w:left="4380" w:hanging="180"/>
      </w:pPr>
    </w:lvl>
    <w:lvl w:ilvl="6" w:tplc="0C0A000F">
      <w:start w:val="1"/>
      <w:numFmt w:val="decimal"/>
      <w:lvlText w:val="%7."/>
      <w:lvlJc w:val="left"/>
      <w:pPr>
        <w:ind w:left="5100" w:hanging="360"/>
      </w:pPr>
    </w:lvl>
    <w:lvl w:ilvl="7" w:tplc="0C0A0019">
      <w:start w:val="1"/>
      <w:numFmt w:val="lowerLetter"/>
      <w:lvlText w:val="%8."/>
      <w:lvlJc w:val="left"/>
      <w:pPr>
        <w:ind w:left="5820" w:hanging="360"/>
      </w:pPr>
    </w:lvl>
    <w:lvl w:ilvl="8" w:tplc="0C0A001B">
      <w:start w:val="1"/>
      <w:numFmt w:val="lowerRoman"/>
      <w:lvlText w:val="%9."/>
      <w:lvlJc w:val="right"/>
      <w:pPr>
        <w:ind w:left="6540" w:hanging="180"/>
      </w:pPr>
    </w:lvl>
  </w:abstractNum>
  <w:abstractNum w:abstractNumId="2" w15:restartNumberingAfterBreak="0">
    <w:nsid w:val="0CC926BB"/>
    <w:multiLevelType w:val="hybridMultilevel"/>
    <w:tmpl w:val="EA3ECDE4"/>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090D0B"/>
    <w:multiLevelType w:val="hybridMultilevel"/>
    <w:tmpl w:val="EA3ECDE4"/>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3CE6B47"/>
    <w:multiLevelType w:val="hybridMultilevel"/>
    <w:tmpl w:val="7FE03B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5447C3D"/>
    <w:multiLevelType w:val="hybridMultilevel"/>
    <w:tmpl w:val="2B34E762"/>
    <w:lvl w:ilvl="0" w:tplc="115C7684">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61430F7"/>
    <w:multiLevelType w:val="hybridMultilevel"/>
    <w:tmpl w:val="64BCE4E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9156B78"/>
    <w:multiLevelType w:val="hybridMultilevel"/>
    <w:tmpl w:val="2BFCA68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A9E533E"/>
    <w:multiLevelType w:val="hybridMultilevel"/>
    <w:tmpl w:val="69E627CC"/>
    <w:lvl w:ilvl="0" w:tplc="C19E8456">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20772395"/>
    <w:multiLevelType w:val="hybridMultilevel"/>
    <w:tmpl w:val="AD04E596"/>
    <w:lvl w:ilvl="0" w:tplc="4938707A">
      <w:start w:val="2018"/>
      <w:numFmt w:val="decimal"/>
      <w:lvlText w:val="%1"/>
      <w:lvlJc w:val="left"/>
      <w:pPr>
        <w:ind w:left="1233"/>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1" w:tplc="7FFA09D4">
      <w:start w:val="1"/>
      <w:numFmt w:val="lowerLetter"/>
      <w:lvlText w:val="%2"/>
      <w:lvlJc w:val="left"/>
      <w:pPr>
        <w:ind w:left="108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2" w:tplc="54D60AB6">
      <w:start w:val="1"/>
      <w:numFmt w:val="lowerRoman"/>
      <w:lvlText w:val="%3"/>
      <w:lvlJc w:val="left"/>
      <w:pPr>
        <w:ind w:left="180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3" w:tplc="302C6E00">
      <w:start w:val="1"/>
      <w:numFmt w:val="decimal"/>
      <w:lvlText w:val="%4"/>
      <w:lvlJc w:val="left"/>
      <w:pPr>
        <w:ind w:left="252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4" w:tplc="919214C4">
      <w:start w:val="1"/>
      <w:numFmt w:val="lowerLetter"/>
      <w:lvlText w:val="%5"/>
      <w:lvlJc w:val="left"/>
      <w:pPr>
        <w:ind w:left="324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5" w:tplc="FB965808">
      <w:start w:val="1"/>
      <w:numFmt w:val="lowerRoman"/>
      <w:lvlText w:val="%6"/>
      <w:lvlJc w:val="left"/>
      <w:pPr>
        <w:ind w:left="396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6" w:tplc="A3101A84">
      <w:start w:val="1"/>
      <w:numFmt w:val="decimal"/>
      <w:lvlText w:val="%7"/>
      <w:lvlJc w:val="left"/>
      <w:pPr>
        <w:ind w:left="468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7" w:tplc="B9D4830E">
      <w:start w:val="1"/>
      <w:numFmt w:val="lowerLetter"/>
      <w:lvlText w:val="%8"/>
      <w:lvlJc w:val="left"/>
      <w:pPr>
        <w:ind w:left="540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8" w:tplc="40324492">
      <w:start w:val="1"/>
      <w:numFmt w:val="lowerRoman"/>
      <w:lvlText w:val="%9"/>
      <w:lvlJc w:val="left"/>
      <w:pPr>
        <w:ind w:left="612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abstractNum>
  <w:abstractNum w:abstractNumId="10" w15:restartNumberingAfterBreak="0">
    <w:nsid w:val="24EC3BF7"/>
    <w:multiLevelType w:val="hybridMultilevel"/>
    <w:tmpl w:val="E55EC9DA"/>
    <w:lvl w:ilvl="0" w:tplc="F108606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53D4210"/>
    <w:multiLevelType w:val="hybridMultilevel"/>
    <w:tmpl w:val="EA3ECDE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7787358"/>
    <w:multiLevelType w:val="hybridMultilevel"/>
    <w:tmpl w:val="7B667F6A"/>
    <w:lvl w:ilvl="0" w:tplc="6820F2B2">
      <w:start w:val="2020"/>
      <w:numFmt w:val="decimal"/>
      <w:lvlText w:val="%1"/>
      <w:lvlJc w:val="left"/>
      <w:pPr>
        <w:ind w:left="11"/>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1" w:tplc="471EA5AA">
      <w:start w:val="1"/>
      <w:numFmt w:val="lowerLetter"/>
      <w:lvlText w:val="%2"/>
      <w:lvlJc w:val="left"/>
      <w:pPr>
        <w:ind w:left="108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2" w:tplc="06BA80E0">
      <w:start w:val="1"/>
      <w:numFmt w:val="lowerRoman"/>
      <w:lvlText w:val="%3"/>
      <w:lvlJc w:val="left"/>
      <w:pPr>
        <w:ind w:left="180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3" w:tplc="9C7A9DC0">
      <w:start w:val="1"/>
      <w:numFmt w:val="decimal"/>
      <w:lvlText w:val="%4"/>
      <w:lvlJc w:val="left"/>
      <w:pPr>
        <w:ind w:left="252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4" w:tplc="56821FE4">
      <w:start w:val="1"/>
      <w:numFmt w:val="lowerLetter"/>
      <w:lvlText w:val="%5"/>
      <w:lvlJc w:val="left"/>
      <w:pPr>
        <w:ind w:left="324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5" w:tplc="F3E2E38C">
      <w:start w:val="1"/>
      <w:numFmt w:val="lowerRoman"/>
      <w:lvlText w:val="%6"/>
      <w:lvlJc w:val="left"/>
      <w:pPr>
        <w:ind w:left="396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6" w:tplc="FB2A0A34">
      <w:start w:val="1"/>
      <w:numFmt w:val="decimal"/>
      <w:lvlText w:val="%7"/>
      <w:lvlJc w:val="left"/>
      <w:pPr>
        <w:ind w:left="468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7" w:tplc="DBE8CD66">
      <w:start w:val="1"/>
      <w:numFmt w:val="lowerLetter"/>
      <w:lvlText w:val="%8"/>
      <w:lvlJc w:val="left"/>
      <w:pPr>
        <w:ind w:left="540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8" w:tplc="54BE6440">
      <w:start w:val="1"/>
      <w:numFmt w:val="lowerRoman"/>
      <w:lvlText w:val="%9"/>
      <w:lvlJc w:val="left"/>
      <w:pPr>
        <w:ind w:left="612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abstractNum>
  <w:abstractNum w:abstractNumId="13" w15:restartNumberingAfterBreak="0">
    <w:nsid w:val="2BB759FC"/>
    <w:multiLevelType w:val="hybridMultilevel"/>
    <w:tmpl w:val="EA3ECDE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E484AE3"/>
    <w:multiLevelType w:val="hybridMultilevel"/>
    <w:tmpl w:val="7442A092"/>
    <w:lvl w:ilvl="0" w:tplc="7A349E90">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2227153"/>
    <w:multiLevelType w:val="hybridMultilevel"/>
    <w:tmpl w:val="A4525194"/>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6" w15:restartNumberingAfterBreak="0">
    <w:nsid w:val="3A5C231D"/>
    <w:multiLevelType w:val="hybridMultilevel"/>
    <w:tmpl w:val="86BE8E8A"/>
    <w:lvl w:ilvl="0" w:tplc="02A24FEC">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BB9679E"/>
    <w:multiLevelType w:val="hybridMultilevel"/>
    <w:tmpl w:val="FEFA7B6E"/>
    <w:lvl w:ilvl="0" w:tplc="E84E86CE">
      <w:start w:val="1"/>
      <w:numFmt w:val="low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8" w15:restartNumberingAfterBreak="0">
    <w:nsid w:val="3C3E47A2"/>
    <w:multiLevelType w:val="hybridMultilevel"/>
    <w:tmpl w:val="F1806EA8"/>
    <w:lvl w:ilvl="0" w:tplc="44FAB4D6">
      <w:start w:val="1"/>
      <w:numFmt w:val="decimal"/>
      <w:lvlText w:val="%1)"/>
      <w:lvlJc w:val="left"/>
      <w:pPr>
        <w:ind w:left="720" w:hanging="360"/>
      </w:pPr>
      <w:rPr>
        <w:rFonts w:hint="default"/>
        <w:b/>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9" w15:restartNumberingAfterBreak="0">
    <w:nsid w:val="3F2520EA"/>
    <w:multiLevelType w:val="hybridMultilevel"/>
    <w:tmpl w:val="EA3ECDE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7053D8A"/>
    <w:multiLevelType w:val="hybridMultilevel"/>
    <w:tmpl w:val="A3685A6A"/>
    <w:lvl w:ilvl="0" w:tplc="F8CC71C2">
      <w:start w:val="1"/>
      <w:numFmt w:val="lowerLetter"/>
      <w:lvlText w:val="%1)"/>
      <w:lvlJc w:val="left"/>
      <w:pPr>
        <w:ind w:left="720" w:hanging="360"/>
      </w:pPr>
      <w:rPr>
        <w:i w:val="0"/>
        <w:iCs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1" w15:restartNumberingAfterBreak="0">
    <w:nsid w:val="47333079"/>
    <w:multiLevelType w:val="hybridMultilevel"/>
    <w:tmpl w:val="EA3ECDE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7820DB0"/>
    <w:multiLevelType w:val="hybridMultilevel"/>
    <w:tmpl w:val="8B14160E"/>
    <w:lvl w:ilvl="0" w:tplc="0C0A000F">
      <w:start w:val="1"/>
      <w:numFmt w:val="decimal"/>
      <w:lvlText w:val="%1."/>
      <w:lvlJc w:val="left"/>
      <w:pPr>
        <w:ind w:left="720" w:hanging="360"/>
      </w:pPr>
      <w:rPr>
        <w:rFonts w:hint="default"/>
        <w:i w:val="0"/>
        <w:i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F02538B"/>
    <w:multiLevelType w:val="hybridMultilevel"/>
    <w:tmpl w:val="BAF24974"/>
    <w:lvl w:ilvl="0" w:tplc="C5E6B224">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FC756F9"/>
    <w:multiLevelType w:val="hybridMultilevel"/>
    <w:tmpl w:val="9CEEEEC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0FC0865"/>
    <w:multiLevelType w:val="hybridMultilevel"/>
    <w:tmpl w:val="EAF2DE40"/>
    <w:lvl w:ilvl="0" w:tplc="73CA8E7E">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53150E00"/>
    <w:multiLevelType w:val="hybridMultilevel"/>
    <w:tmpl w:val="79F87BD4"/>
    <w:lvl w:ilvl="0" w:tplc="7D98920C">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7" w15:restartNumberingAfterBreak="0">
    <w:nsid w:val="5D5F602B"/>
    <w:multiLevelType w:val="hybridMultilevel"/>
    <w:tmpl w:val="EA3ECDE4"/>
    <w:lvl w:ilvl="0" w:tplc="580A0017">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8" w15:restartNumberingAfterBreak="0">
    <w:nsid w:val="5E8F518A"/>
    <w:multiLevelType w:val="hybridMultilevel"/>
    <w:tmpl w:val="BB982E0A"/>
    <w:lvl w:ilvl="0" w:tplc="94005D6E">
      <w:start w:val="1"/>
      <w:numFmt w:val="low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9" w15:restartNumberingAfterBreak="0">
    <w:nsid w:val="5EE417D5"/>
    <w:multiLevelType w:val="hybridMultilevel"/>
    <w:tmpl w:val="8B3E6078"/>
    <w:lvl w:ilvl="0" w:tplc="F2146CBA">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0" w15:restartNumberingAfterBreak="0">
    <w:nsid w:val="615A77D4"/>
    <w:multiLevelType w:val="hybridMultilevel"/>
    <w:tmpl w:val="5CC68876"/>
    <w:lvl w:ilvl="0" w:tplc="ACC6D03A">
      <w:start w:val="1"/>
      <w:numFmt w:val="bullet"/>
      <w:pStyle w:val="Listasimple"/>
      <w:lvlText w:val=""/>
      <w:lvlJc w:val="left"/>
      <w:pPr>
        <w:ind w:left="720" w:hanging="360"/>
      </w:pPr>
      <w:rPr>
        <w:rFonts w:ascii="Wingdings" w:hAnsi="Wingdings" w:hint="default"/>
        <w:i w:val="0"/>
        <w:i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8E142FC"/>
    <w:multiLevelType w:val="hybridMultilevel"/>
    <w:tmpl w:val="0494EAA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35A1634"/>
    <w:multiLevelType w:val="hybridMultilevel"/>
    <w:tmpl w:val="EA3ECDE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5936981"/>
    <w:multiLevelType w:val="hybridMultilevel"/>
    <w:tmpl w:val="846ED05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4" w15:restartNumberingAfterBreak="0">
    <w:nsid w:val="76CD642F"/>
    <w:multiLevelType w:val="hybridMultilevel"/>
    <w:tmpl w:val="69A44802"/>
    <w:lvl w:ilvl="0" w:tplc="C1AA286E">
      <w:start w:val="2019"/>
      <w:numFmt w:val="decimal"/>
      <w:lvlText w:val="%1"/>
      <w:lvlJc w:val="left"/>
      <w:pPr>
        <w:ind w:left="11"/>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1" w:tplc="7130B640">
      <w:start w:val="1"/>
      <w:numFmt w:val="lowerLetter"/>
      <w:lvlText w:val="%2"/>
      <w:lvlJc w:val="left"/>
      <w:pPr>
        <w:ind w:left="108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2" w:tplc="5F501890">
      <w:start w:val="1"/>
      <w:numFmt w:val="lowerRoman"/>
      <w:lvlText w:val="%3"/>
      <w:lvlJc w:val="left"/>
      <w:pPr>
        <w:ind w:left="180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3" w:tplc="91D29368">
      <w:start w:val="1"/>
      <w:numFmt w:val="decimal"/>
      <w:lvlText w:val="%4"/>
      <w:lvlJc w:val="left"/>
      <w:pPr>
        <w:ind w:left="252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4" w:tplc="8E2A7AEE">
      <w:start w:val="1"/>
      <w:numFmt w:val="lowerLetter"/>
      <w:lvlText w:val="%5"/>
      <w:lvlJc w:val="left"/>
      <w:pPr>
        <w:ind w:left="324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5" w:tplc="8676CF94">
      <w:start w:val="1"/>
      <w:numFmt w:val="lowerRoman"/>
      <w:lvlText w:val="%6"/>
      <w:lvlJc w:val="left"/>
      <w:pPr>
        <w:ind w:left="396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6" w:tplc="1FDA6828">
      <w:start w:val="1"/>
      <w:numFmt w:val="decimal"/>
      <w:lvlText w:val="%7"/>
      <w:lvlJc w:val="left"/>
      <w:pPr>
        <w:ind w:left="468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7" w:tplc="5B541DC4">
      <w:start w:val="1"/>
      <w:numFmt w:val="lowerLetter"/>
      <w:lvlText w:val="%8"/>
      <w:lvlJc w:val="left"/>
      <w:pPr>
        <w:ind w:left="540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8" w:tplc="5E660866">
      <w:start w:val="1"/>
      <w:numFmt w:val="lowerRoman"/>
      <w:lvlText w:val="%9"/>
      <w:lvlJc w:val="left"/>
      <w:pPr>
        <w:ind w:left="612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abstractNum>
  <w:abstractNum w:abstractNumId="35" w15:restartNumberingAfterBreak="0">
    <w:nsid w:val="79F21756"/>
    <w:multiLevelType w:val="hybridMultilevel"/>
    <w:tmpl w:val="E36E945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6" w15:restartNumberingAfterBreak="0">
    <w:nsid w:val="7C594036"/>
    <w:multiLevelType w:val="hybridMultilevel"/>
    <w:tmpl w:val="ECD69588"/>
    <w:lvl w:ilvl="0" w:tplc="3918A9B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C7F6BBB"/>
    <w:multiLevelType w:val="hybridMultilevel"/>
    <w:tmpl w:val="E214D918"/>
    <w:lvl w:ilvl="0" w:tplc="FF68BDCC">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CCE2BEB"/>
    <w:multiLevelType w:val="hybridMultilevel"/>
    <w:tmpl w:val="00CE2376"/>
    <w:lvl w:ilvl="0" w:tplc="0C0A000F">
      <w:start w:val="1"/>
      <w:numFmt w:val="decimal"/>
      <w:lvlText w:val="%1."/>
      <w:lvlJc w:val="left"/>
      <w:pPr>
        <w:ind w:left="720" w:hanging="360"/>
      </w:pPr>
      <w:rPr>
        <w:rFonts w:hint="default"/>
        <w:i w:val="0"/>
        <w:i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D463BC4"/>
    <w:multiLevelType w:val="hybridMultilevel"/>
    <w:tmpl w:val="31805036"/>
    <w:lvl w:ilvl="0" w:tplc="A78AD28C">
      <w:start w:val="1"/>
      <w:numFmt w:val="upperRoman"/>
      <w:pStyle w:val="Heading1"/>
      <w:lvlText w:val="%1."/>
      <w:lvlJc w:val="right"/>
      <w:pPr>
        <w:ind w:left="720" w:hanging="360"/>
      </w:pPr>
      <w:rPr>
        <w:rFont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DE57FDF"/>
    <w:multiLevelType w:val="hybridMultilevel"/>
    <w:tmpl w:val="586EFBA0"/>
    <w:lvl w:ilvl="0" w:tplc="EB6AEFE6">
      <w:start w:val="1"/>
      <w:numFmt w:val="decimal"/>
      <w:pStyle w:val="ListNumber"/>
      <w:lvlText w:val="%1)"/>
      <w:lvlJc w:val="left"/>
      <w:pPr>
        <w:ind w:left="1004" w:hanging="360"/>
      </w:pPr>
    </w:lvl>
    <w:lvl w:ilvl="1" w:tplc="040A0019">
      <w:start w:val="1"/>
      <w:numFmt w:val="lowerLetter"/>
      <w:lvlText w:val="%2."/>
      <w:lvlJc w:val="left"/>
      <w:pPr>
        <w:ind w:left="1724" w:hanging="360"/>
      </w:pPr>
    </w:lvl>
    <w:lvl w:ilvl="2" w:tplc="040A001B" w:tentative="1">
      <w:start w:val="1"/>
      <w:numFmt w:val="lowerRoman"/>
      <w:lvlText w:val="%3."/>
      <w:lvlJc w:val="right"/>
      <w:pPr>
        <w:ind w:left="2444" w:hanging="180"/>
      </w:pPr>
    </w:lvl>
    <w:lvl w:ilvl="3" w:tplc="040A000F" w:tentative="1">
      <w:start w:val="1"/>
      <w:numFmt w:val="decimal"/>
      <w:lvlText w:val="%4."/>
      <w:lvlJc w:val="left"/>
      <w:pPr>
        <w:ind w:left="3164" w:hanging="360"/>
      </w:pPr>
    </w:lvl>
    <w:lvl w:ilvl="4" w:tplc="040A0019" w:tentative="1">
      <w:start w:val="1"/>
      <w:numFmt w:val="lowerLetter"/>
      <w:lvlText w:val="%5."/>
      <w:lvlJc w:val="left"/>
      <w:pPr>
        <w:ind w:left="3884" w:hanging="360"/>
      </w:pPr>
    </w:lvl>
    <w:lvl w:ilvl="5" w:tplc="040A001B" w:tentative="1">
      <w:start w:val="1"/>
      <w:numFmt w:val="lowerRoman"/>
      <w:lvlText w:val="%6."/>
      <w:lvlJc w:val="right"/>
      <w:pPr>
        <w:ind w:left="4604" w:hanging="180"/>
      </w:pPr>
    </w:lvl>
    <w:lvl w:ilvl="6" w:tplc="040A000F" w:tentative="1">
      <w:start w:val="1"/>
      <w:numFmt w:val="decimal"/>
      <w:lvlText w:val="%7."/>
      <w:lvlJc w:val="left"/>
      <w:pPr>
        <w:ind w:left="5324" w:hanging="360"/>
      </w:pPr>
    </w:lvl>
    <w:lvl w:ilvl="7" w:tplc="040A0019" w:tentative="1">
      <w:start w:val="1"/>
      <w:numFmt w:val="lowerLetter"/>
      <w:lvlText w:val="%8."/>
      <w:lvlJc w:val="left"/>
      <w:pPr>
        <w:ind w:left="6044" w:hanging="360"/>
      </w:pPr>
    </w:lvl>
    <w:lvl w:ilvl="8" w:tplc="040A001B" w:tentative="1">
      <w:start w:val="1"/>
      <w:numFmt w:val="lowerRoman"/>
      <w:lvlText w:val="%9."/>
      <w:lvlJc w:val="right"/>
      <w:pPr>
        <w:ind w:left="6764" w:hanging="180"/>
      </w:pPr>
    </w:lvl>
  </w:abstractNum>
  <w:num w:numId="1">
    <w:abstractNumId w:val="39"/>
  </w:num>
  <w:num w:numId="2">
    <w:abstractNumId w:val="30"/>
  </w:num>
  <w:num w:numId="3">
    <w:abstractNumId w:val="40"/>
  </w:num>
  <w:num w:numId="4">
    <w:abstractNumId w:val="33"/>
  </w:num>
  <w:num w:numId="5">
    <w:abstractNumId w:val="35"/>
  </w:num>
  <w:num w:numId="6">
    <w:abstractNumId w:val="27"/>
  </w:num>
  <w:num w:numId="7">
    <w:abstractNumId w:val="37"/>
  </w:num>
  <w:num w:numId="8">
    <w:abstractNumId w:val="5"/>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34"/>
  </w:num>
  <w:num w:numId="21">
    <w:abstractNumId w:val="12"/>
  </w:num>
  <w:num w:numId="22">
    <w:abstractNumId w:val="0"/>
  </w:num>
  <w:num w:numId="23">
    <w:abstractNumId w:val="24"/>
  </w:num>
  <w:num w:numId="24">
    <w:abstractNumId w:val="36"/>
  </w:num>
  <w:num w:numId="25">
    <w:abstractNumId w:val="10"/>
  </w:num>
  <w:num w:numId="26">
    <w:abstractNumId w:val="6"/>
  </w:num>
  <w:num w:numId="27">
    <w:abstractNumId w:val="14"/>
  </w:num>
  <w:num w:numId="28">
    <w:abstractNumId w:val="31"/>
  </w:num>
  <w:num w:numId="29">
    <w:abstractNumId w:val="23"/>
  </w:num>
  <w:num w:numId="30">
    <w:abstractNumId w:val="7"/>
  </w:num>
  <w:num w:numId="31">
    <w:abstractNumId w:val="16"/>
  </w:num>
  <w:num w:numId="32">
    <w:abstractNumId w:val="18"/>
  </w:num>
  <w:num w:numId="33">
    <w:abstractNumId w:val="4"/>
  </w:num>
  <w:num w:numId="34">
    <w:abstractNumId w:val="3"/>
  </w:num>
  <w:num w:numId="35">
    <w:abstractNumId w:val="25"/>
  </w:num>
  <w:num w:numId="36">
    <w:abstractNumId w:val="2"/>
  </w:num>
  <w:num w:numId="37">
    <w:abstractNumId w:val="8"/>
  </w:num>
  <w:num w:numId="38">
    <w:abstractNumId w:val="11"/>
  </w:num>
  <w:num w:numId="39">
    <w:abstractNumId w:val="32"/>
  </w:num>
  <w:num w:numId="40">
    <w:abstractNumId w:val="21"/>
  </w:num>
  <w:num w:numId="41">
    <w:abstractNumId w:val="19"/>
  </w:num>
  <w:num w:numId="42">
    <w:abstractNumId w:val="13"/>
  </w:num>
  <w:num w:numId="43">
    <w:abstractNumId w:val="15"/>
  </w:num>
  <w:num w:numId="44">
    <w:abstractNumId w:val="22"/>
  </w:num>
  <w:num w:numId="45">
    <w:abstractNumId w:val="3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A62"/>
    <w:rsid w:val="00002AA6"/>
    <w:rsid w:val="00010670"/>
    <w:rsid w:val="000137A2"/>
    <w:rsid w:val="00022C20"/>
    <w:rsid w:val="00024835"/>
    <w:rsid w:val="00033D37"/>
    <w:rsid w:val="00035FDB"/>
    <w:rsid w:val="0004310F"/>
    <w:rsid w:val="00045D56"/>
    <w:rsid w:val="00046C80"/>
    <w:rsid w:val="00053CBC"/>
    <w:rsid w:val="00053EFC"/>
    <w:rsid w:val="00066670"/>
    <w:rsid w:val="00084020"/>
    <w:rsid w:val="00084825"/>
    <w:rsid w:val="00087202"/>
    <w:rsid w:val="00090109"/>
    <w:rsid w:val="00092ACE"/>
    <w:rsid w:val="00095456"/>
    <w:rsid w:val="00095B5E"/>
    <w:rsid w:val="00096206"/>
    <w:rsid w:val="000A0092"/>
    <w:rsid w:val="000A0127"/>
    <w:rsid w:val="000A650C"/>
    <w:rsid w:val="000A6DF8"/>
    <w:rsid w:val="000C5709"/>
    <w:rsid w:val="000D3330"/>
    <w:rsid w:val="000D5F07"/>
    <w:rsid w:val="000E0811"/>
    <w:rsid w:val="000E0D97"/>
    <w:rsid w:val="000E4AE4"/>
    <w:rsid w:val="000F36D8"/>
    <w:rsid w:val="000F5F1F"/>
    <w:rsid w:val="0010028B"/>
    <w:rsid w:val="0010302C"/>
    <w:rsid w:val="001039CF"/>
    <w:rsid w:val="00103F3B"/>
    <w:rsid w:val="001042CF"/>
    <w:rsid w:val="0010591F"/>
    <w:rsid w:val="00105E3C"/>
    <w:rsid w:val="00105F9D"/>
    <w:rsid w:val="001075AC"/>
    <w:rsid w:val="00112620"/>
    <w:rsid w:val="00116244"/>
    <w:rsid w:val="00121D9F"/>
    <w:rsid w:val="00122698"/>
    <w:rsid w:val="00127952"/>
    <w:rsid w:val="0013338F"/>
    <w:rsid w:val="00134D01"/>
    <w:rsid w:val="00136D97"/>
    <w:rsid w:val="001376FE"/>
    <w:rsid w:val="00140D6A"/>
    <w:rsid w:val="00144689"/>
    <w:rsid w:val="001452DC"/>
    <w:rsid w:val="001469AA"/>
    <w:rsid w:val="00150A27"/>
    <w:rsid w:val="00161CF0"/>
    <w:rsid w:val="00163493"/>
    <w:rsid w:val="00163C58"/>
    <w:rsid w:val="00166305"/>
    <w:rsid w:val="0017494F"/>
    <w:rsid w:val="001756FD"/>
    <w:rsid w:val="00181F4D"/>
    <w:rsid w:val="001865E4"/>
    <w:rsid w:val="00186A55"/>
    <w:rsid w:val="001873EE"/>
    <w:rsid w:val="001A0D70"/>
    <w:rsid w:val="001A1ADD"/>
    <w:rsid w:val="001A3855"/>
    <w:rsid w:val="001A40BF"/>
    <w:rsid w:val="001B1C7C"/>
    <w:rsid w:val="001C0649"/>
    <w:rsid w:val="001C11E3"/>
    <w:rsid w:val="001C2CD4"/>
    <w:rsid w:val="001C569F"/>
    <w:rsid w:val="001C581D"/>
    <w:rsid w:val="001C6B19"/>
    <w:rsid w:val="001C7E6D"/>
    <w:rsid w:val="001D41D6"/>
    <w:rsid w:val="001D4936"/>
    <w:rsid w:val="001D5234"/>
    <w:rsid w:val="001D5FC3"/>
    <w:rsid w:val="001D7C2C"/>
    <w:rsid w:val="001E0561"/>
    <w:rsid w:val="001F246F"/>
    <w:rsid w:val="001F2534"/>
    <w:rsid w:val="001F4683"/>
    <w:rsid w:val="00203D73"/>
    <w:rsid w:val="00211E9F"/>
    <w:rsid w:val="00214C3C"/>
    <w:rsid w:val="002210AF"/>
    <w:rsid w:val="0022690F"/>
    <w:rsid w:val="00226DFD"/>
    <w:rsid w:val="0023508C"/>
    <w:rsid w:val="0025051C"/>
    <w:rsid w:val="002569DE"/>
    <w:rsid w:val="002602FA"/>
    <w:rsid w:val="0026538B"/>
    <w:rsid w:val="002654DC"/>
    <w:rsid w:val="002675F7"/>
    <w:rsid w:val="002722E2"/>
    <w:rsid w:val="002808B6"/>
    <w:rsid w:val="0028433B"/>
    <w:rsid w:val="00284B7F"/>
    <w:rsid w:val="00285D73"/>
    <w:rsid w:val="0029136D"/>
    <w:rsid w:val="00293B83"/>
    <w:rsid w:val="002B2D7D"/>
    <w:rsid w:val="002C2279"/>
    <w:rsid w:val="002D0234"/>
    <w:rsid w:val="002D06F4"/>
    <w:rsid w:val="002D2091"/>
    <w:rsid w:val="002D360F"/>
    <w:rsid w:val="002D6204"/>
    <w:rsid w:val="002E1161"/>
    <w:rsid w:val="002E2A95"/>
    <w:rsid w:val="002F5FB9"/>
    <w:rsid w:val="002F7A3A"/>
    <w:rsid w:val="0030534D"/>
    <w:rsid w:val="003056B9"/>
    <w:rsid w:val="00307199"/>
    <w:rsid w:val="0031261C"/>
    <w:rsid w:val="00313173"/>
    <w:rsid w:val="00313BF5"/>
    <w:rsid w:val="00313FE2"/>
    <w:rsid w:val="00315C2E"/>
    <w:rsid w:val="00320307"/>
    <w:rsid w:val="0032082F"/>
    <w:rsid w:val="00323EBF"/>
    <w:rsid w:val="00326214"/>
    <w:rsid w:val="00330221"/>
    <w:rsid w:val="00333372"/>
    <w:rsid w:val="003338CD"/>
    <w:rsid w:val="00334880"/>
    <w:rsid w:val="00336550"/>
    <w:rsid w:val="003409D0"/>
    <w:rsid w:val="00342CBC"/>
    <w:rsid w:val="003442A7"/>
    <w:rsid w:val="00347D7E"/>
    <w:rsid w:val="00355266"/>
    <w:rsid w:val="00357424"/>
    <w:rsid w:val="00365767"/>
    <w:rsid w:val="00374BB2"/>
    <w:rsid w:val="003773A0"/>
    <w:rsid w:val="0038107F"/>
    <w:rsid w:val="003810D7"/>
    <w:rsid w:val="0038111F"/>
    <w:rsid w:val="00381785"/>
    <w:rsid w:val="003820CB"/>
    <w:rsid w:val="0038252B"/>
    <w:rsid w:val="003862AA"/>
    <w:rsid w:val="00391CE1"/>
    <w:rsid w:val="003953B1"/>
    <w:rsid w:val="00395A9F"/>
    <w:rsid w:val="00396464"/>
    <w:rsid w:val="00396A99"/>
    <w:rsid w:val="003A0C2F"/>
    <w:rsid w:val="003A1AAA"/>
    <w:rsid w:val="003A28F3"/>
    <w:rsid w:val="003A42FD"/>
    <w:rsid w:val="003B03D7"/>
    <w:rsid w:val="003B2AE0"/>
    <w:rsid w:val="003B2F18"/>
    <w:rsid w:val="003B457D"/>
    <w:rsid w:val="003B620B"/>
    <w:rsid w:val="003C1C6A"/>
    <w:rsid w:val="003C294F"/>
    <w:rsid w:val="003D2126"/>
    <w:rsid w:val="003D39BC"/>
    <w:rsid w:val="003D3E23"/>
    <w:rsid w:val="003D408A"/>
    <w:rsid w:val="003D7B64"/>
    <w:rsid w:val="003E03A3"/>
    <w:rsid w:val="003E0D28"/>
    <w:rsid w:val="003E5291"/>
    <w:rsid w:val="003E6D81"/>
    <w:rsid w:val="003E7D9D"/>
    <w:rsid w:val="003F413A"/>
    <w:rsid w:val="00401CA3"/>
    <w:rsid w:val="00403B78"/>
    <w:rsid w:val="00410FCE"/>
    <w:rsid w:val="00415AF0"/>
    <w:rsid w:val="00417EEE"/>
    <w:rsid w:val="00424B62"/>
    <w:rsid w:val="0042576D"/>
    <w:rsid w:val="004335A5"/>
    <w:rsid w:val="004371DB"/>
    <w:rsid w:val="00447C79"/>
    <w:rsid w:val="00452A68"/>
    <w:rsid w:val="00452AA8"/>
    <w:rsid w:val="004610A1"/>
    <w:rsid w:val="0046291E"/>
    <w:rsid w:val="00462FED"/>
    <w:rsid w:val="00463183"/>
    <w:rsid w:val="00464C23"/>
    <w:rsid w:val="0046766F"/>
    <w:rsid w:val="004767DE"/>
    <w:rsid w:val="00477224"/>
    <w:rsid w:val="00482056"/>
    <w:rsid w:val="004823C1"/>
    <w:rsid w:val="00484045"/>
    <w:rsid w:val="0048408B"/>
    <w:rsid w:val="00484E9B"/>
    <w:rsid w:val="00491AF6"/>
    <w:rsid w:val="0049278E"/>
    <w:rsid w:val="0049754E"/>
    <w:rsid w:val="004A2019"/>
    <w:rsid w:val="004A40BE"/>
    <w:rsid w:val="004A6557"/>
    <w:rsid w:val="004B355B"/>
    <w:rsid w:val="004B5F0C"/>
    <w:rsid w:val="004B7E44"/>
    <w:rsid w:val="004C4239"/>
    <w:rsid w:val="004C6B9F"/>
    <w:rsid w:val="004C79D1"/>
    <w:rsid w:val="004D5252"/>
    <w:rsid w:val="004D6D83"/>
    <w:rsid w:val="004E1957"/>
    <w:rsid w:val="004E313A"/>
    <w:rsid w:val="004E5188"/>
    <w:rsid w:val="004F135D"/>
    <w:rsid w:val="004F2B86"/>
    <w:rsid w:val="004F2FAB"/>
    <w:rsid w:val="004F743F"/>
    <w:rsid w:val="0050156E"/>
    <w:rsid w:val="005027F6"/>
    <w:rsid w:val="005042C1"/>
    <w:rsid w:val="00504770"/>
    <w:rsid w:val="005237E4"/>
    <w:rsid w:val="00525A8F"/>
    <w:rsid w:val="005261A1"/>
    <w:rsid w:val="00527B37"/>
    <w:rsid w:val="00530345"/>
    <w:rsid w:val="00530E6F"/>
    <w:rsid w:val="00531B22"/>
    <w:rsid w:val="005320FE"/>
    <w:rsid w:val="00533A57"/>
    <w:rsid w:val="00535286"/>
    <w:rsid w:val="005368F9"/>
    <w:rsid w:val="005377DD"/>
    <w:rsid w:val="005418C8"/>
    <w:rsid w:val="00541AE2"/>
    <w:rsid w:val="00544EC4"/>
    <w:rsid w:val="0054799F"/>
    <w:rsid w:val="00554200"/>
    <w:rsid w:val="00561C05"/>
    <w:rsid w:val="00561D25"/>
    <w:rsid w:val="005720E3"/>
    <w:rsid w:val="005761EE"/>
    <w:rsid w:val="0058247D"/>
    <w:rsid w:val="00583CD2"/>
    <w:rsid w:val="00586742"/>
    <w:rsid w:val="00594513"/>
    <w:rsid w:val="005A12FD"/>
    <w:rsid w:val="005A2D03"/>
    <w:rsid w:val="005A3926"/>
    <w:rsid w:val="005A4B5E"/>
    <w:rsid w:val="005A6BD8"/>
    <w:rsid w:val="005A718F"/>
    <w:rsid w:val="005B1053"/>
    <w:rsid w:val="005B13FD"/>
    <w:rsid w:val="005B212E"/>
    <w:rsid w:val="005C2823"/>
    <w:rsid w:val="005C598A"/>
    <w:rsid w:val="005D47C4"/>
    <w:rsid w:val="005D6DDB"/>
    <w:rsid w:val="005D7576"/>
    <w:rsid w:val="005E0B89"/>
    <w:rsid w:val="005E13F4"/>
    <w:rsid w:val="005E3E6A"/>
    <w:rsid w:val="0060553E"/>
    <w:rsid w:val="00614CA5"/>
    <w:rsid w:val="006233D3"/>
    <w:rsid w:val="00631B30"/>
    <w:rsid w:val="0063496C"/>
    <w:rsid w:val="006439CF"/>
    <w:rsid w:val="0064747D"/>
    <w:rsid w:val="00647AC9"/>
    <w:rsid w:val="00647B22"/>
    <w:rsid w:val="00647DDD"/>
    <w:rsid w:val="006523DE"/>
    <w:rsid w:val="00663130"/>
    <w:rsid w:val="00663941"/>
    <w:rsid w:val="00663C12"/>
    <w:rsid w:val="00663D74"/>
    <w:rsid w:val="00664FBA"/>
    <w:rsid w:val="0066539C"/>
    <w:rsid w:val="00672674"/>
    <w:rsid w:val="00674E36"/>
    <w:rsid w:val="006757D5"/>
    <w:rsid w:val="006771AC"/>
    <w:rsid w:val="00680A24"/>
    <w:rsid w:val="00681B0B"/>
    <w:rsid w:val="00683EB6"/>
    <w:rsid w:val="006852F5"/>
    <w:rsid w:val="00685D9F"/>
    <w:rsid w:val="00690FAE"/>
    <w:rsid w:val="00691CDC"/>
    <w:rsid w:val="00691F74"/>
    <w:rsid w:val="0069302A"/>
    <w:rsid w:val="00693E59"/>
    <w:rsid w:val="00697515"/>
    <w:rsid w:val="006A3CE7"/>
    <w:rsid w:val="006B0C7B"/>
    <w:rsid w:val="006B2584"/>
    <w:rsid w:val="006B33F9"/>
    <w:rsid w:val="006B3F45"/>
    <w:rsid w:val="006B5262"/>
    <w:rsid w:val="006B578B"/>
    <w:rsid w:val="006C0311"/>
    <w:rsid w:val="006C0EDA"/>
    <w:rsid w:val="006C34E8"/>
    <w:rsid w:val="006C4E59"/>
    <w:rsid w:val="006C530C"/>
    <w:rsid w:val="006C7CE4"/>
    <w:rsid w:val="006D5B38"/>
    <w:rsid w:val="006E2168"/>
    <w:rsid w:val="006E5BA0"/>
    <w:rsid w:val="006F3972"/>
    <w:rsid w:val="00701348"/>
    <w:rsid w:val="0071294F"/>
    <w:rsid w:val="0071345A"/>
    <w:rsid w:val="007200ED"/>
    <w:rsid w:val="00722BD4"/>
    <w:rsid w:val="0072427D"/>
    <w:rsid w:val="0072448E"/>
    <w:rsid w:val="007346DC"/>
    <w:rsid w:val="007360F4"/>
    <w:rsid w:val="00737299"/>
    <w:rsid w:val="00740E0D"/>
    <w:rsid w:val="0074576D"/>
    <w:rsid w:val="00750DC1"/>
    <w:rsid w:val="007516CF"/>
    <w:rsid w:val="00760123"/>
    <w:rsid w:val="00762FFA"/>
    <w:rsid w:val="007655D5"/>
    <w:rsid w:val="0076573A"/>
    <w:rsid w:val="007700CF"/>
    <w:rsid w:val="007730C3"/>
    <w:rsid w:val="00774F07"/>
    <w:rsid w:val="007806A6"/>
    <w:rsid w:val="00790130"/>
    <w:rsid w:val="00790F08"/>
    <w:rsid w:val="00796A62"/>
    <w:rsid w:val="007A2933"/>
    <w:rsid w:val="007B0E80"/>
    <w:rsid w:val="007B1C1E"/>
    <w:rsid w:val="007B2686"/>
    <w:rsid w:val="007B3539"/>
    <w:rsid w:val="007B441F"/>
    <w:rsid w:val="007B620E"/>
    <w:rsid w:val="007C311D"/>
    <w:rsid w:val="007C5B79"/>
    <w:rsid w:val="007D0D59"/>
    <w:rsid w:val="007D175A"/>
    <w:rsid w:val="007D7A90"/>
    <w:rsid w:val="007E01E0"/>
    <w:rsid w:val="007E079D"/>
    <w:rsid w:val="007E35B3"/>
    <w:rsid w:val="007F0591"/>
    <w:rsid w:val="007F1B35"/>
    <w:rsid w:val="007F3514"/>
    <w:rsid w:val="008004C2"/>
    <w:rsid w:val="00802C35"/>
    <w:rsid w:val="0080418A"/>
    <w:rsid w:val="00805DB3"/>
    <w:rsid w:val="00807ADB"/>
    <w:rsid w:val="00817283"/>
    <w:rsid w:val="0082180C"/>
    <w:rsid w:val="00821886"/>
    <w:rsid w:val="00823A8D"/>
    <w:rsid w:val="00827FB0"/>
    <w:rsid w:val="00830631"/>
    <w:rsid w:val="00830FAE"/>
    <w:rsid w:val="008363A1"/>
    <w:rsid w:val="00842B13"/>
    <w:rsid w:val="00844AC0"/>
    <w:rsid w:val="0084668F"/>
    <w:rsid w:val="00860E03"/>
    <w:rsid w:val="008619BB"/>
    <w:rsid w:val="00862657"/>
    <w:rsid w:val="0087078B"/>
    <w:rsid w:val="0087269E"/>
    <w:rsid w:val="00873EBD"/>
    <w:rsid w:val="0088133F"/>
    <w:rsid w:val="00882420"/>
    <w:rsid w:val="008838A6"/>
    <w:rsid w:val="00884D6B"/>
    <w:rsid w:val="008851D1"/>
    <w:rsid w:val="008879D0"/>
    <w:rsid w:val="008906AF"/>
    <w:rsid w:val="00891F1A"/>
    <w:rsid w:val="0089459B"/>
    <w:rsid w:val="00896BCF"/>
    <w:rsid w:val="008A1445"/>
    <w:rsid w:val="008A4000"/>
    <w:rsid w:val="008A6AA7"/>
    <w:rsid w:val="008B11E6"/>
    <w:rsid w:val="008B23D1"/>
    <w:rsid w:val="008B33BC"/>
    <w:rsid w:val="008B403C"/>
    <w:rsid w:val="008B7C59"/>
    <w:rsid w:val="008C2073"/>
    <w:rsid w:val="008C2473"/>
    <w:rsid w:val="008C2536"/>
    <w:rsid w:val="008C5A7E"/>
    <w:rsid w:val="008C5E8D"/>
    <w:rsid w:val="008C6916"/>
    <w:rsid w:val="008C78C1"/>
    <w:rsid w:val="008D0295"/>
    <w:rsid w:val="008D042B"/>
    <w:rsid w:val="008D055E"/>
    <w:rsid w:val="008D320B"/>
    <w:rsid w:val="008D3861"/>
    <w:rsid w:val="008D5AA1"/>
    <w:rsid w:val="008D7378"/>
    <w:rsid w:val="008D741D"/>
    <w:rsid w:val="008E1474"/>
    <w:rsid w:val="008E2B8E"/>
    <w:rsid w:val="008E51D6"/>
    <w:rsid w:val="008E54A0"/>
    <w:rsid w:val="008E6072"/>
    <w:rsid w:val="008F051E"/>
    <w:rsid w:val="008F1B0C"/>
    <w:rsid w:val="008F308B"/>
    <w:rsid w:val="008F31F9"/>
    <w:rsid w:val="008F69C0"/>
    <w:rsid w:val="008F6A62"/>
    <w:rsid w:val="008F7C1C"/>
    <w:rsid w:val="009022DF"/>
    <w:rsid w:val="00902B3F"/>
    <w:rsid w:val="009120E9"/>
    <w:rsid w:val="00915A74"/>
    <w:rsid w:val="00920F95"/>
    <w:rsid w:val="0092154D"/>
    <w:rsid w:val="0093607C"/>
    <w:rsid w:val="00945900"/>
    <w:rsid w:val="00961A06"/>
    <w:rsid w:val="009625F2"/>
    <w:rsid w:val="009639EB"/>
    <w:rsid w:val="00967A2A"/>
    <w:rsid w:val="00973D78"/>
    <w:rsid w:val="00974D74"/>
    <w:rsid w:val="009779FE"/>
    <w:rsid w:val="009814C6"/>
    <w:rsid w:val="00984DF8"/>
    <w:rsid w:val="009905C2"/>
    <w:rsid w:val="00993A4A"/>
    <w:rsid w:val="00994FD9"/>
    <w:rsid w:val="009A3174"/>
    <w:rsid w:val="009B07B3"/>
    <w:rsid w:val="009B4B21"/>
    <w:rsid w:val="009B7159"/>
    <w:rsid w:val="009C2604"/>
    <w:rsid w:val="009C396C"/>
    <w:rsid w:val="009C401F"/>
    <w:rsid w:val="009C4FF0"/>
    <w:rsid w:val="009C7827"/>
    <w:rsid w:val="009D0B12"/>
    <w:rsid w:val="009E002D"/>
    <w:rsid w:val="009E6713"/>
    <w:rsid w:val="009E6C35"/>
    <w:rsid w:val="00A042E7"/>
    <w:rsid w:val="00A050D3"/>
    <w:rsid w:val="00A1022B"/>
    <w:rsid w:val="00A14724"/>
    <w:rsid w:val="00A14911"/>
    <w:rsid w:val="00A17B0D"/>
    <w:rsid w:val="00A26B44"/>
    <w:rsid w:val="00A30787"/>
    <w:rsid w:val="00A331FC"/>
    <w:rsid w:val="00A435E6"/>
    <w:rsid w:val="00A4745E"/>
    <w:rsid w:val="00A501F2"/>
    <w:rsid w:val="00A50A21"/>
    <w:rsid w:val="00A534E8"/>
    <w:rsid w:val="00A53E68"/>
    <w:rsid w:val="00A61589"/>
    <w:rsid w:val="00A6409B"/>
    <w:rsid w:val="00A65941"/>
    <w:rsid w:val="00A7135B"/>
    <w:rsid w:val="00A73424"/>
    <w:rsid w:val="00A754C9"/>
    <w:rsid w:val="00A766FF"/>
    <w:rsid w:val="00A77FCF"/>
    <w:rsid w:val="00A80D4D"/>
    <w:rsid w:val="00A86E9B"/>
    <w:rsid w:val="00A87056"/>
    <w:rsid w:val="00A87563"/>
    <w:rsid w:val="00A90178"/>
    <w:rsid w:val="00A94AA9"/>
    <w:rsid w:val="00AB025C"/>
    <w:rsid w:val="00AB030B"/>
    <w:rsid w:val="00AB29F1"/>
    <w:rsid w:val="00AB321D"/>
    <w:rsid w:val="00AB50B1"/>
    <w:rsid w:val="00AC56B5"/>
    <w:rsid w:val="00AC625C"/>
    <w:rsid w:val="00AD1405"/>
    <w:rsid w:val="00AD2388"/>
    <w:rsid w:val="00AD2BFA"/>
    <w:rsid w:val="00AD350A"/>
    <w:rsid w:val="00AD3879"/>
    <w:rsid w:val="00AD66DD"/>
    <w:rsid w:val="00AD6C6F"/>
    <w:rsid w:val="00AE4F49"/>
    <w:rsid w:val="00AE7D58"/>
    <w:rsid w:val="00AF2463"/>
    <w:rsid w:val="00AF6E9B"/>
    <w:rsid w:val="00B03150"/>
    <w:rsid w:val="00B060BA"/>
    <w:rsid w:val="00B07636"/>
    <w:rsid w:val="00B20D85"/>
    <w:rsid w:val="00B21587"/>
    <w:rsid w:val="00B25351"/>
    <w:rsid w:val="00B3074B"/>
    <w:rsid w:val="00B31E62"/>
    <w:rsid w:val="00B35DE2"/>
    <w:rsid w:val="00B41956"/>
    <w:rsid w:val="00B438CE"/>
    <w:rsid w:val="00B46EA2"/>
    <w:rsid w:val="00B5007D"/>
    <w:rsid w:val="00B5285C"/>
    <w:rsid w:val="00B572B4"/>
    <w:rsid w:val="00B67B09"/>
    <w:rsid w:val="00B70B0A"/>
    <w:rsid w:val="00B70D46"/>
    <w:rsid w:val="00B71039"/>
    <w:rsid w:val="00B73E21"/>
    <w:rsid w:val="00B77C3E"/>
    <w:rsid w:val="00B80044"/>
    <w:rsid w:val="00B8094D"/>
    <w:rsid w:val="00B81118"/>
    <w:rsid w:val="00B84422"/>
    <w:rsid w:val="00B949F4"/>
    <w:rsid w:val="00B9544F"/>
    <w:rsid w:val="00B96C9C"/>
    <w:rsid w:val="00B97904"/>
    <w:rsid w:val="00BA2160"/>
    <w:rsid w:val="00BA2A87"/>
    <w:rsid w:val="00BA6810"/>
    <w:rsid w:val="00BB0AAD"/>
    <w:rsid w:val="00BB2ED6"/>
    <w:rsid w:val="00BC1FD5"/>
    <w:rsid w:val="00BC2567"/>
    <w:rsid w:val="00BC3394"/>
    <w:rsid w:val="00BC36FF"/>
    <w:rsid w:val="00BD187C"/>
    <w:rsid w:val="00BD42BF"/>
    <w:rsid w:val="00BE1768"/>
    <w:rsid w:val="00BE277F"/>
    <w:rsid w:val="00BE27CF"/>
    <w:rsid w:val="00BE2C09"/>
    <w:rsid w:val="00BE3BD7"/>
    <w:rsid w:val="00BE5038"/>
    <w:rsid w:val="00BF1987"/>
    <w:rsid w:val="00BF36E4"/>
    <w:rsid w:val="00BF6D2A"/>
    <w:rsid w:val="00C013CE"/>
    <w:rsid w:val="00C01BB8"/>
    <w:rsid w:val="00C0509A"/>
    <w:rsid w:val="00C11F64"/>
    <w:rsid w:val="00C149B8"/>
    <w:rsid w:val="00C27C53"/>
    <w:rsid w:val="00C415A7"/>
    <w:rsid w:val="00C41908"/>
    <w:rsid w:val="00C42984"/>
    <w:rsid w:val="00C57F88"/>
    <w:rsid w:val="00C654D3"/>
    <w:rsid w:val="00C66C3A"/>
    <w:rsid w:val="00C67658"/>
    <w:rsid w:val="00C7070F"/>
    <w:rsid w:val="00C73B8F"/>
    <w:rsid w:val="00C75CB0"/>
    <w:rsid w:val="00C77302"/>
    <w:rsid w:val="00C831CE"/>
    <w:rsid w:val="00C91A94"/>
    <w:rsid w:val="00C91AA7"/>
    <w:rsid w:val="00C95D02"/>
    <w:rsid w:val="00CA5A73"/>
    <w:rsid w:val="00CB03BB"/>
    <w:rsid w:val="00CB15A9"/>
    <w:rsid w:val="00CB2B8A"/>
    <w:rsid w:val="00CB6068"/>
    <w:rsid w:val="00CB6BAB"/>
    <w:rsid w:val="00CB7868"/>
    <w:rsid w:val="00CB7F1C"/>
    <w:rsid w:val="00CC0FCB"/>
    <w:rsid w:val="00CD0494"/>
    <w:rsid w:val="00CD2122"/>
    <w:rsid w:val="00CD4813"/>
    <w:rsid w:val="00CE633F"/>
    <w:rsid w:val="00CF07A5"/>
    <w:rsid w:val="00CF2FB6"/>
    <w:rsid w:val="00D04274"/>
    <w:rsid w:val="00D140D3"/>
    <w:rsid w:val="00D166E5"/>
    <w:rsid w:val="00D25C42"/>
    <w:rsid w:val="00D3082A"/>
    <w:rsid w:val="00D33C23"/>
    <w:rsid w:val="00D35B09"/>
    <w:rsid w:val="00D37ADA"/>
    <w:rsid w:val="00D37FB8"/>
    <w:rsid w:val="00D41ECA"/>
    <w:rsid w:val="00D42538"/>
    <w:rsid w:val="00D4491F"/>
    <w:rsid w:val="00D45C7C"/>
    <w:rsid w:val="00D5265A"/>
    <w:rsid w:val="00D542D2"/>
    <w:rsid w:val="00D55220"/>
    <w:rsid w:val="00D55E51"/>
    <w:rsid w:val="00D565DD"/>
    <w:rsid w:val="00D5687B"/>
    <w:rsid w:val="00D56DF4"/>
    <w:rsid w:val="00D62FE0"/>
    <w:rsid w:val="00D6436A"/>
    <w:rsid w:val="00D6736B"/>
    <w:rsid w:val="00D73F1C"/>
    <w:rsid w:val="00D745D4"/>
    <w:rsid w:val="00D76D51"/>
    <w:rsid w:val="00D77E63"/>
    <w:rsid w:val="00D83A8F"/>
    <w:rsid w:val="00D846E9"/>
    <w:rsid w:val="00D9035F"/>
    <w:rsid w:val="00D91F63"/>
    <w:rsid w:val="00D91FF4"/>
    <w:rsid w:val="00D92121"/>
    <w:rsid w:val="00D922A8"/>
    <w:rsid w:val="00D97002"/>
    <w:rsid w:val="00D97121"/>
    <w:rsid w:val="00DA062B"/>
    <w:rsid w:val="00DB0CC8"/>
    <w:rsid w:val="00DB2248"/>
    <w:rsid w:val="00DB26A7"/>
    <w:rsid w:val="00DB56E1"/>
    <w:rsid w:val="00DC17D7"/>
    <w:rsid w:val="00DC28BC"/>
    <w:rsid w:val="00DC36ED"/>
    <w:rsid w:val="00DC3986"/>
    <w:rsid w:val="00DC411F"/>
    <w:rsid w:val="00DC5BEA"/>
    <w:rsid w:val="00DD2F7A"/>
    <w:rsid w:val="00DD3D92"/>
    <w:rsid w:val="00DD44A1"/>
    <w:rsid w:val="00DD4B42"/>
    <w:rsid w:val="00DD6768"/>
    <w:rsid w:val="00DE047F"/>
    <w:rsid w:val="00E05B2E"/>
    <w:rsid w:val="00E1348B"/>
    <w:rsid w:val="00E1352C"/>
    <w:rsid w:val="00E1455D"/>
    <w:rsid w:val="00E237D0"/>
    <w:rsid w:val="00E26F9F"/>
    <w:rsid w:val="00E34F30"/>
    <w:rsid w:val="00E363B6"/>
    <w:rsid w:val="00E46EBA"/>
    <w:rsid w:val="00E5297D"/>
    <w:rsid w:val="00E5523A"/>
    <w:rsid w:val="00E57FAA"/>
    <w:rsid w:val="00E637FB"/>
    <w:rsid w:val="00E64FBA"/>
    <w:rsid w:val="00E65C9F"/>
    <w:rsid w:val="00E721EA"/>
    <w:rsid w:val="00E763A4"/>
    <w:rsid w:val="00E76C2D"/>
    <w:rsid w:val="00E76CAD"/>
    <w:rsid w:val="00E810BE"/>
    <w:rsid w:val="00E862E6"/>
    <w:rsid w:val="00E86873"/>
    <w:rsid w:val="00E94B5F"/>
    <w:rsid w:val="00E95F16"/>
    <w:rsid w:val="00E96C5C"/>
    <w:rsid w:val="00E97B10"/>
    <w:rsid w:val="00EA05E8"/>
    <w:rsid w:val="00EA16E7"/>
    <w:rsid w:val="00EA7639"/>
    <w:rsid w:val="00EC1240"/>
    <w:rsid w:val="00EC5F20"/>
    <w:rsid w:val="00ED0B29"/>
    <w:rsid w:val="00ED5DFD"/>
    <w:rsid w:val="00ED6790"/>
    <w:rsid w:val="00ED71B9"/>
    <w:rsid w:val="00EE1FF7"/>
    <w:rsid w:val="00EE4115"/>
    <w:rsid w:val="00EF0B06"/>
    <w:rsid w:val="00EF7F22"/>
    <w:rsid w:val="00F0257F"/>
    <w:rsid w:val="00F0527F"/>
    <w:rsid w:val="00F06BBE"/>
    <w:rsid w:val="00F07F68"/>
    <w:rsid w:val="00F13FC4"/>
    <w:rsid w:val="00F1529B"/>
    <w:rsid w:val="00F167DD"/>
    <w:rsid w:val="00F17F6A"/>
    <w:rsid w:val="00F23AE7"/>
    <w:rsid w:val="00F25FB9"/>
    <w:rsid w:val="00F404D5"/>
    <w:rsid w:val="00F450CF"/>
    <w:rsid w:val="00F4726C"/>
    <w:rsid w:val="00F5224C"/>
    <w:rsid w:val="00F654AA"/>
    <w:rsid w:val="00F83432"/>
    <w:rsid w:val="00F87BC8"/>
    <w:rsid w:val="00F87D91"/>
    <w:rsid w:val="00F91E2E"/>
    <w:rsid w:val="00F93320"/>
    <w:rsid w:val="00FA23FF"/>
    <w:rsid w:val="00FB0641"/>
    <w:rsid w:val="00FB0642"/>
    <w:rsid w:val="00FB4E41"/>
    <w:rsid w:val="00FB4F3C"/>
    <w:rsid w:val="00FB726A"/>
    <w:rsid w:val="00FC0E2F"/>
    <w:rsid w:val="00FC1830"/>
    <w:rsid w:val="00FC53F8"/>
    <w:rsid w:val="00FC7CAA"/>
    <w:rsid w:val="00FD6543"/>
    <w:rsid w:val="00FD7DE8"/>
    <w:rsid w:val="00FD7E7F"/>
    <w:rsid w:val="00FE02F7"/>
    <w:rsid w:val="00FE2CFA"/>
    <w:rsid w:val="00FE61B5"/>
    <w:rsid w:val="00FE6A41"/>
    <w:rsid w:val="00FF1CD9"/>
    <w:rsid w:val="00FF4389"/>
    <w:rsid w:val="00FF6D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223F465E-7E48-434E-9458-1C9FF188C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7B0D"/>
    <w:pPr>
      <w:spacing w:after="0"/>
    </w:pPr>
    <w:rPr>
      <w:rFonts w:eastAsiaTheme="minorEastAsia"/>
      <w:color w:val="FFFFFF" w:themeColor="background1"/>
      <w:sz w:val="28"/>
      <w:szCs w:val="22"/>
    </w:rPr>
  </w:style>
  <w:style w:type="paragraph" w:styleId="Heading1">
    <w:name w:val="heading 1"/>
    <w:basedOn w:val="ListParagraph"/>
    <w:next w:val="ListParagraph"/>
    <w:link w:val="Heading1Char"/>
    <w:uiPriority w:val="2"/>
    <w:qFormat/>
    <w:rsid w:val="00116244"/>
    <w:pPr>
      <w:keepNext/>
      <w:numPr>
        <w:numId w:val="1"/>
      </w:numPr>
      <w:spacing w:before="240"/>
      <w:ind w:left="426" w:hanging="142"/>
      <w:outlineLvl w:val="0"/>
    </w:pPr>
    <w:rPr>
      <w:rFonts w:ascii="Barlow Black" w:hAnsi="Barlow Black"/>
      <w:color w:val="00416B"/>
      <w:lang w:val="es-ES_tradnl"/>
    </w:rPr>
  </w:style>
  <w:style w:type="paragraph" w:styleId="Heading2">
    <w:name w:val="heading 2"/>
    <w:basedOn w:val="Heading1"/>
    <w:next w:val="ListParagraph"/>
    <w:link w:val="Heading2Char"/>
    <w:uiPriority w:val="2"/>
    <w:unhideWhenUsed/>
    <w:qFormat/>
    <w:rsid w:val="00116244"/>
    <w:pPr>
      <w:numPr>
        <w:numId w:val="0"/>
      </w:numPr>
      <w:ind w:left="284"/>
      <w:outlineLvl w:val="1"/>
    </w:pPr>
    <w:rPr>
      <w:rFonts w:ascii="Barlow SemiBold" w:hAnsi="Barlow SemiBold"/>
      <w:caps/>
      <w:sz w:val="22"/>
      <w:szCs w:val="22"/>
    </w:rPr>
  </w:style>
  <w:style w:type="paragraph" w:styleId="Heading3">
    <w:name w:val="heading 3"/>
    <w:basedOn w:val="Normal"/>
    <w:link w:val="Heading3Char"/>
    <w:uiPriority w:val="2"/>
    <w:unhideWhenUsed/>
    <w:qFormat/>
    <w:rsid w:val="00961A06"/>
    <w:pPr>
      <w:keepNext/>
      <w:spacing w:before="240" w:after="60" w:line="240" w:lineRule="auto"/>
      <w:ind w:left="284"/>
      <w:outlineLvl w:val="2"/>
    </w:pPr>
    <w:rPr>
      <w:rFonts w:ascii="Barlow SemiBold" w:eastAsia="Times New Roman" w:hAnsi="Barlow SemiBold" w:cs="Times New Roman"/>
      <w:iCs/>
      <w:color w:val="00416B"/>
      <w:sz w:val="22"/>
      <w:lang w:val="es-ES_tradnl"/>
    </w:rPr>
  </w:style>
  <w:style w:type="paragraph" w:styleId="Heading4">
    <w:name w:val="heading 4"/>
    <w:basedOn w:val="Normal"/>
    <w:link w:val="Heading4Char"/>
    <w:uiPriority w:val="2"/>
    <w:unhideWhenUsed/>
    <w:qFormat/>
    <w:rsid w:val="00F0257F"/>
    <w:pPr>
      <w:keepNext/>
      <w:keepLines/>
      <w:spacing w:before="120" w:after="40" w:line="240" w:lineRule="auto"/>
      <w:ind w:left="284"/>
      <w:outlineLvl w:val="3"/>
    </w:pPr>
    <w:rPr>
      <w:rFonts w:ascii="Barlow" w:eastAsia="Times New Roman" w:hAnsi="Barlow" w:cs="Times New Roman"/>
      <w:b/>
      <w:caps/>
      <w:color w:val="161718" w:themeColor="text1"/>
      <w:spacing w:val="20"/>
      <w:kern w:val="28"/>
      <w:sz w:val="20"/>
      <w:szCs w:val="18"/>
      <w:lang w:val="es-ES_tradnl"/>
    </w:rPr>
  </w:style>
  <w:style w:type="paragraph" w:styleId="Heading5">
    <w:name w:val="heading 5"/>
    <w:basedOn w:val="Normal"/>
    <w:next w:val="Normal"/>
    <w:link w:val="Heading5Char"/>
    <w:uiPriority w:val="2"/>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unhideWhenUsed/>
    <w:qFormat/>
    <w:rsid w:val="00424B62"/>
    <w:pPr>
      <w:spacing w:after="80"/>
      <w:ind w:left="284"/>
      <w:jc w:val="both"/>
    </w:pPr>
    <w:rPr>
      <w:rFonts w:ascii="Barlow Semi Condensed Light" w:hAnsi="Barlow Semi Condensed Light"/>
      <w:color w:val="auto"/>
      <w:sz w:val="24"/>
      <w:szCs w:val="24"/>
      <w:lang w:val="es-419"/>
    </w:rPr>
  </w:style>
  <w:style w:type="character" w:customStyle="1" w:styleId="ListParagraphChar">
    <w:name w:val="List Paragraph Char"/>
    <w:basedOn w:val="DefaultParagraphFont"/>
    <w:link w:val="ListParagraph"/>
    <w:uiPriority w:val="34"/>
    <w:rsid w:val="00424B62"/>
    <w:rPr>
      <w:rFonts w:ascii="Barlow Semi Condensed Light" w:eastAsiaTheme="minorEastAsia" w:hAnsi="Barlow Semi Condensed Light"/>
      <w:sz w:val="24"/>
      <w:szCs w:val="24"/>
      <w:lang w:val="es-419"/>
    </w:rPr>
  </w:style>
  <w:style w:type="character" w:customStyle="1" w:styleId="Heading1Char">
    <w:name w:val="Heading 1 Char"/>
    <w:basedOn w:val="DefaultParagraphFont"/>
    <w:link w:val="Heading1"/>
    <w:uiPriority w:val="2"/>
    <w:rsid w:val="00116244"/>
    <w:rPr>
      <w:rFonts w:ascii="Barlow Black" w:eastAsiaTheme="minorEastAsia" w:hAnsi="Barlow Black"/>
      <w:color w:val="00416B"/>
      <w:sz w:val="24"/>
      <w:szCs w:val="24"/>
      <w:lang w:val="es-ES_tradnl"/>
    </w:rPr>
  </w:style>
  <w:style w:type="character" w:customStyle="1" w:styleId="Heading2Char">
    <w:name w:val="Heading 2 Char"/>
    <w:basedOn w:val="DefaultParagraphFont"/>
    <w:link w:val="Heading2"/>
    <w:uiPriority w:val="2"/>
    <w:rsid w:val="00116244"/>
    <w:rPr>
      <w:rFonts w:ascii="Barlow SemiBold" w:eastAsiaTheme="minorEastAsia" w:hAnsi="Barlow SemiBold"/>
      <w:caps/>
      <w:color w:val="00416B"/>
      <w:sz w:val="22"/>
      <w:szCs w:val="22"/>
      <w:lang w:val="es-ES_tradnl"/>
    </w:rPr>
  </w:style>
  <w:style w:type="character" w:customStyle="1" w:styleId="Heading3Char">
    <w:name w:val="Heading 3 Char"/>
    <w:basedOn w:val="DefaultParagraphFont"/>
    <w:link w:val="Heading3"/>
    <w:uiPriority w:val="2"/>
    <w:rsid w:val="00961A06"/>
    <w:rPr>
      <w:rFonts w:ascii="Barlow SemiBold" w:eastAsia="Times New Roman" w:hAnsi="Barlow SemiBold" w:cs="Times New Roman"/>
      <w:iCs/>
      <w:color w:val="00416B"/>
      <w:sz w:val="22"/>
      <w:szCs w:val="22"/>
      <w:lang w:val="es-ES_tradnl"/>
    </w:rPr>
  </w:style>
  <w:style w:type="character" w:customStyle="1" w:styleId="Heading4Char">
    <w:name w:val="Heading 4 Char"/>
    <w:basedOn w:val="DefaultParagraphFont"/>
    <w:link w:val="Heading4"/>
    <w:uiPriority w:val="2"/>
    <w:rsid w:val="00F0257F"/>
    <w:rPr>
      <w:rFonts w:ascii="Barlow" w:eastAsia="Times New Roman" w:hAnsi="Barlow" w:cs="Times New Roman"/>
      <w:b/>
      <w:caps/>
      <w:color w:val="161718" w:themeColor="text1"/>
      <w:spacing w:val="20"/>
      <w:kern w:val="28"/>
      <w:sz w:val="20"/>
      <w:lang w:val="es-ES_tradnl"/>
    </w:rPr>
  </w:style>
  <w:style w:type="character" w:customStyle="1" w:styleId="Heading5Char">
    <w:name w:val="Heading 5 Char"/>
    <w:basedOn w:val="DefaultParagraphFont"/>
    <w:link w:val="Heading5"/>
    <w:uiPriority w:val="2"/>
    <w:rsid w:val="005A718F"/>
    <w:rPr>
      <w:rFonts w:eastAsia="Times New Roman" w:cs="Times New Roman"/>
      <w:spacing w:val="-4"/>
      <w:kern w:val="28"/>
      <w:sz w:val="18"/>
      <w:szCs w:val="18"/>
    </w:rPr>
  </w:style>
  <w:style w:type="paragraph" w:styleId="Title">
    <w:name w:val="Title"/>
    <w:basedOn w:val="Normal"/>
    <w:link w:val="TitleChar"/>
    <w:uiPriority w:val="1"/>
    <w:qFormat/>
    <w:rsid w:val="00307199"/>
    <w:pPr>
      <w:spacing w:line="240" w:lineRule="auto"/>
      <w:contextualSpacing/>
      <w:jc w:val="center"/>
    </w:pPr>
    <w:rPr>
      <w:rFonts w:ascii="Barlow Black" w:eastAsia="Times New Roman" w:hAnsi="Barlow Black" w:cs="Times New Roman"/>
      <w:b/>
      <w:caps/>
      <w:color w:val="00416B"/>
      <w:sz w:val="40"/>
      <w:szCs w:val="40"/>
    </w:rPr>
  </w:style>
  <w:style w:type="character" w:customStyle="1" w:styleId="TitleChar">
    <w:name w:val="Title Char"/>
    <w:basedOn w:val="DefaultParagraphFont"/>
    <w:link w:val="Title"/>
    <w:uiPriority w:val="1"/>
    <w:rsid w:val="00307199"/>
    <w:rPr>
      <w:rFonts w:ascii="Barlow Black" w:eastAsia="Times New Roman" w:hAnsi="Barlow Black" w:cs="Times New Roman"/>
      <w:b/>
      <w:caps/>
      <w:color w:val="00416B"/>
      <w:sz w:val="40"/>
      <w:szCs w:val="40"/>
    </w:rPr>
  </w:style>
  <w:style w:type="paragraph" w:styleId="Subtitle">
    <w:name w:val="Subtitle"/>
    <w:basedOn w:val="Heading2"/>
    <w:link w:val="SubtitleChar"/>
    <w:uiPriority w:val="4"/>
    <w:qFormat/>
    <w:rsid w:val="00307199"/>
    <w:pPr>
      <w:jc w:val="center"/>
    </w:pPr>
    <w:rPr>
      <w:rFonts w:ascii="Barlow Semi Condensed SemiBold" w:hAnsi="Barlow Semi Condensed SemiBold"/>
      <w:color w:val="4D5154" w:themeColor="text1" w:themeTint="BF"/>
      <w:sz w:val="36"/>
      <w:szCs w:val="36"/>
    </w:rPr>
  </w:style>
  <w:style w:type="character" w:customStyle="1" w:styleId="SubtitleChar">
    <w:name w:val="Subtitle Char"/>
    <w:basedOn w:val="DefaultParagraphFont"/>
    <w:link w:val="Subtitle"/>
    <w:uiPriority w:val="4"/>
    <w:rsid w:val="00307199"/>
    <w:rPr>
      <w:rFonts w:ascii="Barlow Semi Condensed SemiBold" w:eastAsia="Times New Roman" w:hAnsi="Barlow Semi Condensed SemiBold" w:cs="Times New Roman"/>
      <w:b/>
      <w:color w:val="4D5154" w:themeColor="text1" w:themeTint="BF"/>
      <w:sz w:val="36"/>
      <w:szCs w:val="36"/>
    </w:rPr>
  </w:style>
  <w:style w:type="paragraph" w:styleId="NoSpacing">
    <w:name w:val="No Spacing"/>
    <w:uiPriority w:val="1"/>
    <w:unhideWhenUsed/>
    <w:qFormat/>
    <w:rsid w:val="005A718F"/>
    <w:pPr>
      <w:spacing w:after="0"/>
    </w:pPr>
    <w:rPr>
      <w:rFonts w:eastAsia="Times New Roman" w:cs="Times New Roman"/>
      <w:spacing w:val="10"/>
    </w:rPr>
  </w:style>
  <w:style w:type="paragraph" w:customStyle="1" w:styleId="Captulo">
    <w:name w:val="Capítulo"/>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paragraph" w:styleId="FootnoteText">
    <w:name w:val="footnote text"/>
    <w:basedOn w:val="Normal"/>
    <w:link w:val="FootnoteTextChar"/>
    <w:uiPriority w:val="99"/>
    <w:unhideWhenUsed/>
    <w:rsid w:val="00AD3879"/>
    <w:pPr>
      <w:tabs>
        <w:tab w:val="left" w:pos="9638"/>
      </w:tabs>
      <w:spacing w:line="240" w:lineRule="auto"/>
    </w:pPr>
    <w:rPr>
      <w:rFonts w:ascii="Barlow" w:eastAsiaTheme="minorHAnsi" w:hAnsi="Barlow"/>
      <w:color w:val="auto"/>
      <w:sz w:val="18"/>
      <w:szCs w:val="18"/>
      <w:lang w:val="es-419"/>
    </w:rPr>
  </w:style>
  <w:style w:type="character" w:customStyle="1" w:styleId="FootnoteTextChar">
    <w:name w:val="Footnote Text Char"/>
    <w:basedOn w:val="DefaultParagraphFont"/>
    <w:link w:val="FootnoteText"/>
    <w:uiPriority w:val="99"/>
    <w:rsid w:val="00AD3879"/>
    <w:rPr>
      <w:rFonts w:ascii="Barlow" w:hAnsi="Barlow"/>
      <w:lang w:val="es-419"/>
    </w:rPr>
  </w:style>
  <w:style w:type="character" w:styleId="FootnoteReference">
    <w:name w:val="footnote reference"/>
    <w:basedOn w:val="DefaultParagraphFont"/>
    <w:uiPriority w:val="99"/>
    <w:unhideWhenUsed/>
    <w:rsid w:val="003D7B64"/>
    <w:rPr>
      <w:b/>
      <w:bCs/>
      <w:vertAlign w:val="superscript"/>
    </w:rPr>
  </w:style>
  <w:style w:type="paragraph" w:customStyle="1" w:styleId="Listasimple">
    <w:name w:val="Lista simple"/>
    <w:basedOn w:val="ListParagraph"/>
    <w:link w:val="ListasimpleCar"/>
    <w:qFormat/>
    <w:rsid w:val="00424B62"/>
    <w:pPr>
      <w:numPr>
        <w:numId w:val="2"/>
      </w:numPr>
      <w:spacing w:before="120"/>
    </w:pPr>
    <w:rPr>
      <w:lang w:val="es-ES_tradnl"/>
    </w:rPr>
  </w:style>
  <w:style w:type="character" w:customStyle="1" w:styleId="ListasimpleCar">
    <w:name w:val="Lista simple Car"/>
    <w:basedOn w:val="ListParagraphChar"/>
    <w:link w:val="Listasimple"/>
    <w:rsid w:val="00424B62"/>
    <w:rPr>
      <w:rFonts w:ascii="Barlow Semi Condensed Light" w:eastAsiaTheme="minorEastAsia" w:hAnsi="Barlow Semi Condensed Light"/>
      <w:sz w:val="24"/>
      <w:szCs w:val="24"/>
      <w:lang w:val="es-ES_tradnl"/>
    </w:rPr>
  </w:style>
  <w:style w:type="table" w:styleId="TableGrid">
    <w:name w:val="Table Grid"/>
    <w:basedOn w:val="TableNormal"/>
    <w:uiPriority w:val="39"/>
    <w:rsid w:val="002D20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8C5A7E"/>
    <w:pPr>
      <w:spacing w:after="0" w:line="240" w:lineRule="auto"/>
    </w:pPr>
    <w:tblPr>
      <w:tblStyleRowBandSize w:val="1"/>
      <w:tblStyleColBandSize w:val="1"/>
      <w:tblBorders>
        <w:top w:val="single" w:sz="4" w:space="0" w:color="858A8F" w:themeColor="text1" w:themeTint="80"/>
        <w:bottom w:val="single" w:sz="4" w:space="0" w:color="858A8F" w:themeColor="text1" w:themeTint="80"/>
      </w:tblBorders>
    </w:tblPr>
    <w:tblStylePr w:type="firstRow">
      <w:rPr>
        <w:b/>
        <w:bCs/>
      </w:rPr>
      <w:tblPr/>
      <w:tcPr>
        <w:tcBorders>
          <w:bottom w:val="single" w:sz="4" w:space="0" w:color="858A8F" w:themeColor="text1" w:themeTint="80"/>
        </w:tcBorders>
      </w:tcPr>
    </w:tblStylePr>
    <w:tblStylePr w:type="lastRow">
      <w:rPr>
        <w:b/>
        <w:bCs/>
      </w:rPr>
      <w:tblPr/>
      <w:tcPr>
        <w:tcBorders>
          <w:top w:val="single" w:sz="4" w:space="0" w:color="858A8F" w:themeColor="text1" w:themeTint="80"/>
        </w:tcBorders>
      </w:tcPr>
    </w:tblStylePr>
    <w:tblStylePr w:type="firstCol">
      <w:rPr>
        <w:b/>
        <w:bCs/>
      </w:rPr>
    </w:tblStylePr>
    <w:tblStylePr w:type="lastCol">
      <w:rPr>
        <w:b/>
        <w:bCs/>
      </w:rPr>
    </w:tblStylePr>
    <w:tblStylePr w:type="band1Vert">
      <w:tblPr/>
      <w:tcPr>
        <w:tcBorders>
          <w:left w:val="single" w:sz="4" w:space="0" w:color="858A8F" w:themeColor="text1" w:themeTint="80"/>
          <w:right w:val="single" w:sz="4" w:space="0" w:color="858A8F" w:themeColor="text1" w:themeTint="80"/>
        </w:tcBorders>
      </w:tcPr>
    </w:tblStylePr>
    <w:tblStylePr w:type="band2Vert">
      <w:tblPr/>
      <w:tcPr>
        <w:tcBorders>
          <w:left w:val="single" w:sz="4" w:space="0" w:color="858A8F" w:themeColor="text1" w:themeTint="80"/>
          <w:right w:val="single" w:sz="4" w:space="0" w:color="858A8F" w:themeColor="text1" w:themeTint="80"/>
        </w:tcBorders>
      </w:tcPr>
    </w:tblStylePr>
    <w:tblStylePr w:type="band1Horz">
      <w:tblPr/>
      <w:tcPr>
        <w:tcBorders>
          <w:top w:val="single" w:sz="4" w:space="0" w:color="858A8F" w:themeColor="text1" w:themeTint="80"/>
          <w:bottom w:val="single" w:sz="4" w:space="0" w:color="858A8F" w:themeColor="text1" w:themeTint="80"/>
        </w:tcBorders>
      </w:tcPr>
    </w:tblStylePr>
  </w:style>
  <w:style w:type="paragraph" w:styleId="TOCHeading">
    <w:name w:val="TOC Heading"/>
    <w:basedOn w:val="Heading1"/>
    <w:next w:val="Normal"/>
    <w:uiPriority w:val="39"/>
    <w:unhideWhenUsed/>
    <w:qFormat/>
    <w:rsid w:val="00663D74"/>
    <w:pPr>
      <w:keepLines/>
      <w:numPr>
        <w:numId w:val="0"/>
      </w:numPr>
      <w:spacing w:after="0" w:line="259" w:lineRule="auto"/>
      <w:jc w:val="left"/>
      <w:outlineLvl w:val="9"/>
    </w:pPr>
    <w:rPr>
      <w:rFonts w:asciiTheme="majorHAnsi" w:eastAsiaTheme="majorEastAsia" w:hAnsiTheme="majorHAnsi" w:cstheme="majorBidi"/>
      <w:color w:val="7A042E" w:themeColor="accent1" w:themeShade="BF"/>
      <w:sz w:val="32"/>
      <w:szCs w:val="32"/>
      <w:lang w:eastAsia="es-ES_tradnl"/>
    </w:rPr>
  </w:style>
  <w:style w:type="paragraph" w:styleId="TOC2">
    <w:name w:val="toc 2"/>
    <w:basedOn w:val="TOC1"/>
    <w:next w:val="Normal"/>
    <w:autoRedefine/>
    <w:uiPriority w:val="39"/>
    <w:unhideWhenUsed/>
    <w:rsid w:val="00DC411F"/>
    <w:pPr>
      <w:tabs>
        <w:tab w:val="right" w:leader="dot" w:pos="9592"/>
      </w:tabs>
      <w:ind w:left="173"/>
    </w:pPr>
    <w:rPr>
      <w:b w:val="0"/>
      <w:bCs w:val="0"/>
      <w:sz w:val="16"/>
      <w:szCs w:val="16"/>
    </w:rPr>
  </w:style>
  <w:style w:type="paragraph" w:styleId="TOC1">
    <w:name w:val="toc 1"/>
    <w:basedOn w:val="Normal"/>
    <w:next w:val="Normal"/>
    <w:autoRedefine/>
    <w:uiPriority w:val="39"/>
    <w:unhideWhenUsed/>
    <w:rsid w:val="00203D73"/>
    <w:pPr>
      <w:shd w:val="clear" w:color="auto" w:fill="00436A"/>
      <w:tabs>
        <w:tab w:val="left" w:pos="560"/>
        <w:tab w:val="right" w:pos="9592"/>
      </w:tabs>
      <w:spacing w:before="120" w:line="240" w:lineRule="auto"/>
      <w:ind w:left="176"/>
    </w:pPr>
    <w:rPr>
      <w:rFonts w:ascii="Barlow SemiBold" w:hAnsi="Barlow SemiBold" w:cstheme="minorHAnsi"/>
      <w:b/>
      <w:bCs/>
      <w:noProof/>
      <w:sz w:val="22"/>
    </w:rPr>
  </w:style>
  <w:style w:type="character" w:styleId="Hyperlink">
    <w:name w:val="Hyperlink"/>
    <w:basedOn w:val="DefaultParagraphFont"/>
    <w:uiPriority w:val="99"/>
    <w:unhideWhenUsed/>
    <w:rsid w:val="00882420"/>
    <w:rPr>
      <w:color w:val="00416B"/>
      <w:u w:val="single"/>
    </w:rPr>
  </w:style>
  <w:style w:type="paragraph" w:styleId="TOC3">
    <w:name w:val="toc 3"/>
    <w:basedOn w:val="Normal"/>
    <w:next w:val="Normal"/>
    <w:autoRedefine/>
    <w:uiPriority w:val="39"/>
    <w:unhideWhenUsed/>
    <w:rsid w:val="00663D74"/>
    <w:pPr>
      <w:ind w:left="560"/>
    </w:pPr>
    <w:rPr>
      <w:rFonts w:cstheme="minorHAnsi"/>
      <w:sz w:val="20"/>
      <w:szCs w:val="20"/>
    </w:rPr>
  </w:style>
  <w:style w:type="paragraph" w:styleId="TOC4">
    <w:name w:val="toc 4"/>
    <w:basedOn w:val="Normal"/>
    <w:next w:val="Normal"/>
    <w:autoRedefine/>
    <w:uiPriority w:val="39"/>
    <w:unhideWhenUsed/>
    <w:rsid w:val="00663D74"/>
    <w:pPr>
      <w:ind w:left="840"/>
    </w:pPr>
    <w:rPr>
      <w:rFonts w:cstheme="minorHAnsi"/>
      <w:sz w:val="20"/>
      <w:szCs w:val="20"/>
    </w:rPr>
  </w:style>
  <w:style w:type="paragraph" w:styleId="TOC5">
    <w:name w:val="toc 5"/>
    <w:basedOn w:val="Normal"/>
    <w:next w:val="Normal"/>
    <w:autoRedefine/>
    <w:uiPriority w:val="39"/>
    <w:unhideWhenUsed/>
    <w:rsid w:val="00663D74"/>
    <w:pPr>
      <w:ind w:left="1120"/>
    </w:pPr>
    <w:rPr>
      <w:rFonts w:cstheme="minorHAnsi"/>
      <w:sz w:val="20"/>
      <w:szCs w:val="20"/>
    </w:rPr>
  </w:style>
  <w:style w:type="paragraph" w:styleId="TOC6">
    <w:name w:val="toc 6"/>
    <w:basedOn w:val="Normal"/>
    <w:next w:val="Normal"/>
    <w:autoRedefine/>
    <w:uiPriority w:val="39"/>
    <w:unhideWhenUsed/>
    <w:rsid w:val="00663D74"/>
    <w:pPr>
      <w:ind w:left="1400"/>
    </w:pPr>
    <w:rPr>
      <w:rFonts w:cstheme="minorHAnsi"/>
      <w:sz w:val="20"/>
      <w:szCs w:val="20"/>
    </w:rPr>
  </w:style>
  <w:style w:type="paragraph" w:styleId="TOC7">
    <w:name w:val="toc 7"/>
    <w:basedOn w:val="Normal"/>
    <w:next w:val="Normal"/>
    <w:autoRedefine/>
    <w:uiPriority w:val="39"/>
    <w:unhideWhenUsed/>
    <w:rsid w:val="00663D74"/>
    <w:pPr>
      <w:ind w:left="1680"/>
    </w:pPr>
    <w:rPr>
      <w:rFonts w:cstheme="minorHAnsi"/>
      <w:sz w:val="20"/>
      <w:szCs w:val="20"/>
    </w:rPr>
  </w:style>
  <w:style w:type="paragraph" w:styleId="TOC8">
    <w:name w:val="toc 8"/>
    <w:basedOn w:val="Normal"/>
    <w:next w:val="Normal"/>
    <w:autoRedefine/>
    <w:uiPriority w:val="39"/>
    <w:unhideWhenUsed/>
    <w:rsid w:val="00663D74"/>
    <w:pPr>
      <w:ind w:left="1960"/>
    </w:pPr>
    <w:rPr>
      <w:rFonts w:cstheme="minorHAnsi"/>
      <w:sz w:val="20"/>
      <w:szCs w:val="20"/>
    </w:rPr>
  </w:style>
  <w:style w:type="paragraph" w:styleId="TOC9">
    <w:name w:val="toc 9"/>
    <w:basedOn w:val="Normal"/>
    <w:next w:val="Normal"/>
    <w:autoRedefine/>
    <w:uiPriority w:val="39"/>
    <w:unhideWhenUsed/>
    <w:rsid w:val="00663D74"/>
    <w:pPr>
      <w:ind w:left="2240"/>
    </w:pPr>
    <w:rPr>
      <w:rFonts w:cstheme="minorHAnsi"/>
      <w:sz w:val="20"/>
      <w:szCs w:val="20"/>
    </w:rPr>
  </w:style>
  <w:style w:type="character" w:customStyle="1" w:styleId="UnresolvedMention">
    <w:name w:val="Unresolved Mention"/>
    <w:basedOn w:val="DefaultParagraphFont"/>
    <w:uiPriority w:val="99"/>
    <w:semiHidden/>
    <w:unhideWhenUsed/>
    <w:rsid w:val="00882420"/>
    <w:rPr>
      <w:color w:val="605E5C"/>
      <w:shd w:val="clear" w:color="auto" w:fill="E1DFDD"/>
    </w:rPr>
  </w:style>
  <w:style w:type="character" w:styleId="FollowedHyperlink">
    <w:name w:val="FollowedHyperlink"/>
    <w:basedOn w:val="DefaultParagraphFont"/>
    <w:uiPriority w:val="99"/>
    <w:semiHidden/>
    <w:unhideWhenUsed/>
    <w:rsid w:val="007E01E0"/>
    <w:rPr>
      <w:color w:val="800080"/>
      <w:u w:val="single"/>
    </w:rPr>
  </w:style>
  <w:style w:type="paragraph" w:customStyle="1" w:styleId="msonormal0">
    <w:name w:val="msonormal"/>
    <w:basedOn w:val="Normal"/>
    <w:rsid w:val="007E01E0"/>
    <w:pPr>
      <w:spacing w:before="100" w:beforeAutospacing="1" w:after="100" w:afterAutospacing="1" w:line="240" w:lineRule="auto"/>
    </w:pPr>
    <w:rPr>
      <w:rFonts w:ascii="Times New Roman" w:eastAsia="Times New Roman" w:hAnsi="Times New Roman" w:cs="Times New Roman"/>
      <w:color w:val="auto"/>
      <w:sz w:val="24"/>
      <w:szCs w:val="24"/>
      <w:lang w:val="es-ES_tradnl" w:eastAsia="es-ES_tradnl"/>
    </w:rPr>
  </w:style>
  <w:style w:type="paragraph" w:customStyle="1" w:styleId="xl66">
    <w:name w:val="xl66"/>
    <w:basedOn w:val="Normal"/>
    <w:rsid w:val="007E01E0"/>
    <w:pPr>
      <w:spacing w:before="100" w:beforeAutospacing="1" w:after="100" w:afterAutospacing="1" w:line="240" w:lineRule="auto"/>
      <w:jc w:val="center"/>
      <w:textAlignment w:val="center"/>
    </w:pPr>
    <w:rPr>
      <w:rFonts w:ascii="Barlow" w:eastAsia="Times New Roman" w:hAnsi="Barlow" w:cs="Times New Roman"/>
      <w:b/>
      <w:bCs/>
      <w:color w:val="auto"/>
      <w:sz w:val="20"/>
      <w:szCs w:val="20"/>
      <w:lang w:val="es-ES_tradnl" w:eastAsia="es-ES_tradnl"/>
    </w:rPr>
  </w:style>
  <w:style w:type="paragraph" w:customStyle="1" w:styleId="xl67">
    <w:name w:val="xl67"/>
    <w:basedOn w:val="Normal"/>
    <w:rsid w:val="007E01E0"/>
    <w:pPr>
      <w:spacing w:before="100" w:beforeAutospacing="1" w:after="100" w:afterAutospacing="1" w:line="240" w:lineRule="auto"/>
      <w:jc w:val="center"/>
      <w:textAlignment w:val="center"/>
    </w:pPr>
    <w:rPr>
      <w:rFonts w:ascii="Barlow" w:eastAsia="Times New Roman" w:hAnsi="Barlow" w:cs="Times New Roman"/>
      <w:color w:val="auto"/>
      <w:sz w:val="20"/>
      <w:szCs w:val="20"/>
      <w:lang w:val="es-ES_tradnl" w:eastAsia="es-ES_tradnl"/>
    </w:rPr>
  </w:style>
  <w:style w:type="paragraph" w:customStyle="1" w:styleId="xl68">
    <w:name w:val="xl68"/>
    <w:basedOn w:val="Normal"/>
    <w:rsid w:val="007E01E0"/>
    <w:pPr>
      <w:spacing w:before="100" w:beforeAutospacing="1" w:after="100" w:afterAutospacing="1" w:line="240" w:lineRule="auto"/>
      <w:textAlignment w:val="center"/>
    </w:pPr>
    <w:rPr>
      <w:rFonts w:ascii="Barlow" w:eastAsia="Times New Roman" w:hAnsi="Barlow" w:cs="Times New Roman"/>
      <w:color w:val="auto"/>
      <w:sz w:val="20"/>
      <w:szCs w:val="20"/>
      <w:lang w:val="es-ES_tradnl" w:eastAsia="es-ES_tradnl"/>
    </w:rPr>
  </w:style>
  <w:style w:type="paragraph" w:customStyle="1" w:styleId="xl69">
    <w:name w:val="xl69"/>
    <w:basedOn w:val="Normal"/>
    <w:rsid w:val="007E01E0"/>
    <w:pPr>
      <w:spacing w:before="100" w:beforeAutospacing="1" w:after="100" w:afterAutospacing="1" w:line="240" w:lineRule="auto"/>
    </w:pPr>
    <w:rPr>
      <w:rFonts w:ascii="Barlow" w:eastAsia="Times New Roman" w:hAnsi="Barlow" w:cs="Times New Roman"/>
      <w:color w:val="auto"/>
      <w:sz w:val="20"/>
      <w:szCs w:val="20"/>
      <w:lang w:val="es-ES_tradnl" w:eastAsia="es-ES_tradnl"/>
    </w:rPr>
  </w:style>
  <w:style w:type="paragraph" w:customStyle="1" w:styleId="xl70">
    <w:name w:val="xl70"/>
    <w:basedOn w:val="Normal"/>
    <w:rsid w:val="007E01E0"/>
    <w:pPr>
      <w:spacing w:before="100" w:beforeAutospacing="1" w:after="100" w:afterAutospacing="1" w:line="240" w:lineRule="auto"/>
      <w:jc w:val="center"/>
    </w:pPr>
    <w:rPr>
      <w:rFonts w:ascii="Barlow" w:eastAsia="Times New Roman" w:hAnsi="Barlow" w:cs="Times New Roman"/>
      <w:color w:val="auto"/>
      <w:sz w:val="20"/>
      <w:szCs w:val="20"/>
      <w:lang w:val="es-ES_tradnl" w:eastAsia="es-ES_tradnl"/>
    </w:rPr>
  </w:style>
  <w:style w:type="paragraph" w:customStyle="1" w:styleId="xl71">
    <w:name w:val="xl71"/>
    <w:basedOn w:val="Normal"/>
    <w:rsid w:val="007E01E0"/>
    <w:pPr>
      <w:spacing w:before="100" w:beforeAutospacing="1" w:after="100" w:afterAutospacing="1" w:line="240" w:lineRule="auto"/>
    </w:pPr>
    <w:rPr>
      <w:rFonts w:ascii="Barlow" w:eastAsia="Times New Roman" w:hAnsi="Barlow" w:cs="Times New Roman"/>
      <w:color w:val="auto"/>
      <w:sz w:val="20"/>
      <w:szCs w:val="20"/>
      <w:lang w:val="es-ES_tradnl" w:eastAsia="es-ES_tradnl"/>
    </w:rPr>
  </w:style>
  <w:style w:type="paragraph" w:customStyle="1" w:styleId="xl72">
    <w:name w:val="xl72"/>
    <w:basedOn w:val="Normal"/>
    <w:rsid w:val="007E01E0"/>
    <w:pPr>
      <w:spacing w:before="100" w:beforeAutospacing="1" w:after="100" w:afterAutospacing="1" w:line="240" w:lineRule="auto"/>
      <w:textAlignment w:val="center"/>
    </w:pPr>
    <w:rPr>
      <w:rFonts w:ascii="Barlow" w:eastAsia="Times New Roman" w:hAnsi="Barlow" w:cs="Times New Roman"/>
      <w:color w:val="auto"/>
      <w:sz w:val="20"/>
      <w:szCs w:val="20"/>
      <w:lang w:val="es-ES_tradnl" w:eastAsia="es-ES_tradnl"/>
    </w:rPr>
  </w:style>
  <w:style w:type="paragraph" w:customStyle="1" w:styleId="xl73">
    <w:name w:val="xl73"/>
    <w:basedOn w:val="Normal"/>
    <w:rsid w:val="007E01E0"/>
    <w:pPr>
      <w:spacing w:before="100" w:beforeAutospacing="1" w:after="100" w:afterAutospacing="1" w:line="240" w:lineRule="auto"/>
      <w:textAlignment w:val="center"/>
    </w:pPr>
    <w:rPr>
      <w:rFonts w:ascii="Barlow" w:eastAsia="Times New Roman" w:hAnsi="Barlow" w:cs="Times New Roman"/>
      <w:b/>
      <w:bCs/>
      <w:color w:val="auto"/>
      <w:sz w:val="20"/>
      <w:szCs w:val="20"/>
      <w:lang w:val="es-ES_tradnl" w:eastAsia="es-ES_tradnl"/>
    </w:rPr>
  </w:style>
  <w:style w:type="paragraph" w:customStyle="1" w:styleId="xl74">
    <w:name w:val="xl74"/>
    <w:basedOn w:val="Normal"/>
    <w:rsid w:val="007E01E0"/>
    <w:pPr>
      <w:pBdr>
        <w:left w:val="single" w:sz="4" w:space="0" w:color="00416B"/>
        <w:right w:val="single" w:sz="4" w:space="0" w:color="00416B"/>
      </w:pBdr>
      <w:spacing w:before="100" w:beforeAutospacing="1" w:after="100" w:afterAutospacing="1" w:line="240" w:lineRule="auto"/>
      <w:jc w:val="center"/>
      <w:textAlignment w:val="center"/>
    </w:pPr>
    <w:rPr>
      <w:rFonts w:ascii="Barlow" w:eastAsia="Times New Roman" w:hAnsi="Barlow" w:cs="Times New Roman"/>
      <w:color w:val="auto"/>
      <w:sz w:val="20"/>
      <w:szCs w:val="20"/>
      <w:lang w:val="es-ES_tradnl" w:eastAsia="es-ES_tradnl"/>
    </w:rPr>
  </w:style>
  <w:style w:type="paragraph" w:customStyle="1" w:styleId="xl75">
    <w:name w:val="xl75"/>
    <w:basedOn w:val="Normal"/>
    <w:rsid w:val="007E01E0"/>
    <w:pPr>
      <w:shd w:val="clear" w:color="000000" w:fill="00416B"/>
      <w:spacing w:before="100" w:beforeAutospacing="1" w:after="100" w:afterAutospacing="1" w:line="240" w:lineRule="auto"/>
      <w:textAlignment w:val="center"/>
    </w:pPr>
    <w:rPr>
      <w:rFonts w:ascii="Barlow" w:eastAsia="Times New Roman" w:hAnsi="Barlow" w:cs="Times New Roman"/>
      <w:b/>
      <w:bCs/>
      <w:color w:val="FFFFFF"/>
      <w:sz w:val="18"/>
      <w:szCs w:val="18"/>
      <w:lang w:val="es-ES_tradnl" w:eastAsia="es-ES_tradnl"/>
    </w:rPr>
  </w:style>
  <w:style w:type="paragraph" w:customStyle="1" w:styleId="xl76">
    <w:name w:val="xl76"/>
    <w:basedOn w:val="Normal"/>
    <w:rsid w:val="007E01E0"/>
    <w:pPr>
      <w:shd w:val="clear" w:color="000000" w:fill="00416B"/>
      <w:spacing w:before="100" w:beforeAutospacing="1" w:after="100" w:afterAutospacing="1" w:line="240" w:lineRule="auto"/>
      <w:jc w:val="center"/>
      <w:textAlignment w:val="center"/>
    </w:pPr>
    <w:rPr>
      <w:rFonts w:ascii="Barlow" w:eastAsia="Times New Roman" w:hAnsi="Barlow" w:cs="Times New Roman"/>
      <w:b/>
      <w:bCs/>
      <w:color w:val="FFFFFF"/>
      <w:sz w:val="18"/>
      <w:szCs w:val="18"/>
      <w:lang w:val="es-ES_tradnl" w:eastAsia="es-ES_tradnl"/>
    </w:rPr>
  </w:style>
  <w:style w:type="paragraph" w:customStyle="1" w:styleId="xl77">
    <w:name w:val="xl77"/>
    <w:basedOn w:val="Normal"/>
    <w:rsid w:val="007E01E0"/>
    <w:pPr>
      <w:pBdr>
        <w:left w:val="single" w:sz="4" w:space="0" w:color="00416B"/>
        <w:right w:val="single" w:sz="4" w:space="0" w:color="00416B"/>
      </w:pBdr>
      <w:spacing w:before="100" w:beforeAutospacing="1" w:after="100" w:afterAutospacing="1" w:line="240" w:lineRule="auto"/>
      <w:jc w:val="center"/>
      <w:textAlignment w:val="center"/>
    </w:pPr>
    <w:rPr>
      <w:rFonts w:ascii="Barlow" w:eastAsia="Times New Roman" w:hAnsi="Barlow" w:cs="Times New Roman"/>
      <w:b/>
      <w:bCs/>
      <w:color w:val="auto"/>
      <w:sz w:val="20"/>
      <w:szCs w:val="20"/>
      <w:lang w:val="es-ES_tradnl" w:eastAsia="es-ES_tradnl"/>
    </w:rPr>
  </w:style>
  <w:style w:type="paragraph" w:styleId="ListNumber">
    <w:name w:val="List Number"/>
    <w:basedOn w:val="ListParagraph"/>
    <w:link w:val="ListNumberChar"/>
    <w:uiPriority w:val="99"/>
    <w:unhideWhenUsed/>
    <w:qFormat/>
    <w:rsid w:val="00B73E21"/>
    <w:pPr>
      <w:numPr>
        <w:numId w:val="3"/>
      </w:numPr>
      <w:ind w:left="284" w:hanging="284"/>
    </w:pPr>
  </w:style>
  <w:style w:type="paragraph" w:customStyle="1" w:styleId="Listapresos">
    <w:name w:val="Lista presos"/>
    <w:basedOn w:val="ListNumber"/>
    <w:link w:val="ListapresosCar"/>
    <w:qFormat/>
    <w:rsid w:val="00342CBC"/>
    <w:rPr>
      <w:lang w:val="es-ES_tradnl"/>
    </w:rPr>
  </w:style>
  <w:style w:type="character" w:customStyle="1" w:styleId="ListNumberChar">
    <w:name w:val="List Number Char"/>
    <w:basedOn w:val="ListParagraphChar"/>
    <w:link w:val="ListNumber"/>
    <w:uiPriority w:val="99"/>
    <w:rsid w:val="00342CBC"/>
    <w:rPr>
      <w:rFonts w:ascii="Barlow Semi Condensed Light" w:eastAsiaTheme="minorEastAsia" w:hAnsi="Barlow Semi Condensed Light"/>
      <w:sz w:val="24"/>
      <w:szCs w:val="24"/>
      <w:lang w:val="es-419"/>
    </w:rPr>
  </w:style>
  <w:style w:type="character" w:customStyle="1" w:styleId="ListapresosCar">
    <w:name w:val="Lista presos Car"/>
    <w:basedOn w:val="ListNumberChar"/>
    <w:link w:val="Listapresos"/>
    <w:rsid w:val="00342CBC"/>
    <w:rPr>
      <w:rFonts w:ascii="Barlow Semi Condensed Light" w:eastAsiaTheme="minorEastAsia" w:hAnsi="Barlow Semi Condensed Light"/>
      <w:sz w:val="24"/>
      <w:szCs w:val="24"/>
      <w:lang w:val="es-ES_tradnl"/>
    </w:rPr>
  </w:style>
  <w:style w:type="character" w:styleId="Emphasis">
    <w:name w:val="Emphasis"/>
    <w:basedOn w:val="DefaultParagraphFont"/>
    <w:uiPriority w:val="20"/>
    <w:unhideWhenUsed/>
    <w:qFormat/>
    <w:rsid w:val="00F06BBE"/>
    <w:rPr>
      <w:i/>
      <w:iCs/>
    </w:rPr>
  </w:style>
  <w:style w:type="character" w:styleId="SubtleEmphasis">
    <w:name w:val="Subtle Emphasis"/>
    <w:basedOn w:val="DefaultParagraphFont"/>
    <w:uiPriority w:val="19"/>
    <w:unhideWhenUsed/>
    <w:qFormat/>
    <w:rsid w:val="00F06BBE"/>
    <w:rPr>
      <w:i/>
      <w:iCs/>
      <w:color w:val="4D5154" w:themeColor="text1" w:themeTint="BF"/>
    </w:rPr>
  </w:style>
  <w:style w:type="paragraph" w:styleId="Quote">
    <w:name w:val="Quote"/>
    <w:basedOn w:val="Normal"/>
    <w:next w:val="Normal"/>
    <w:link w:val="QuoteChar"/>
    <w:uiPriority w:val="29"/>
    <w:unhideWhenUsed/>
    <w:qFormat/>
    <w:rsid w:val="00F06BBE"/>
    <w:pPr>
      <w:spacing w:before="200" w:after="160"/>
      <w:ind w:left="864" w:right="864"/>
      <w:jc w:val="center"/>
    </w:pPr>
    <w:rPr>
      <w:i/>
      <w:iCs/>
      <w:color w:val="4D5154" w:themeColor="text1" w:themeTint="BF"/>
    </w:rPr>
  </w:style>
  <w:style w:type="character" w:customStyle="1" w:styleId="QuoteChar">
    <w:name w:val="Quote Char"/>
    <w:basedOn w:val="DefaultParagraphFont"/>
    <w:link w:val="Quote"/>
    <w:uiPriority w:val="29"/>
    <w:rsid w:val="00F06BBE"/>
    <w:rPr>
      <w:rFonts w:eastAsiaTheme="minorEastAsia"/>
      <w:i/>
      <w:iCs/>
      <w:color w:val="4D5154" w:themeColor="text1" w:themeTint="BF"/>
      <w:sz w:val="28"/>
      <w:szCs w:val="22"/>
    </w:rPr>
  </w:style>
  <w:style w:type="paragraph" w:styleId="IntenseQuote">
    <w:name w:val="Intense Quote"/>
    <w:basedOn w:val="Normal"/>
    <w:next w:val="Normal"/>
    <w:link w:val="IntenseQuoteChar"/>
    <w:uiPriority w:val="30"/>
    <w:unhideWhenUsed/>
    <w:qFormat/>
    <w:rsid w:val="00F06BBE"/>
    <w:pPr>
      <w:pBdr>
        <w:top w:val="single" w:sz="4" w:space="10" w:color="A4063E" w:themeColor="accent1"/>
        <w:bottom w:val="single" w:sz="4" w:space="10" w:color="A4063E" w:themeColor="accent1"/>
      </w:pBdr>
      <w:spacing w:before="360" w:after="360"/>
      <w:ind w:left="864" w:right="864"/>
      <w:jc w:val="center"/>
    </w:pPr>
    <w:rPr>
      <w:i/>
      <w:iCs/>
      <w:color w:val="A4063E" w:themeColor="accent1"/>
    </w:rPr>
  </w:style>
  <w:style w:type="character" w:customStyle="1" w:styleId="IntenseQuoteChar">
    <w:name w:val="Intense Quote Char"/>
    <w:basedOn w:val="DefaultParagraphFont"/>
    <w:link w:val="IntenseQuote"/>
    <w:uiPriority w:val="30"/>
    <w:rsid w:val="00F06BBE"/>
    <w:rPr>
      <w:rFonts w:eastAsiaTheme="minorEastAsia"/>
      <w:i/>
      <w:iCs/>
      <w:color w:val="A4063E" w:themeColor="accent1"/>
      <w:sz w:val="28"/>
      <w:szCs w:val="22"/>
    </w:rPr>
  </w:style>
  <w:style w:type="character" w:styleId="SubtleReference">
    <w:name w:val="Subtle Reference"/>
    <w:basedOn w:val="DefaultParagraphFont"/>
    <w:uiPriority w:val="31"/>
    <w:unhideWhenUsed/>
    <w:qFormat/>
    <w:rsid w:val="00F06BBE"/>
    <w:rPr>
      <w:smallCaps/>
      <w:color w:val="64686D" w:themeColor="text1" w:themeTint="A5"/>
    </w:rPr>
  </w:style>
  <w:style w:type="character" w:styleId="IntenseReference">
    <w:name w:val="Intense Reference"/>
    <w:basedOn w:val="DefaultParagraphFont"/>
    <w:uiPriority w:val="32"/>
    <w:unhideWhenUsed/>
    <w:qFormat/>
    <w:rsid w:val="004E5188"/>
    <w:rPr>
      <w:rFonts w:ascii="Coda" w:hAnsi="Coda"/>
      <w:smallCaps/>
      <w:color w:val="00416B"/>
      <w:spacing w:val="5"/>
      <w:sz w:val="24"/>
      <w:szCs w:val="20"/>
    </w:rPr>
  </w:style>
  <w:style w:type="paragraph" w:styleId="Revision">
    <w:name w:val="Revision"/>
    <w:hidden/>
    <w:uiPriority w:val="99"/>
    <w:semiHidden/>
    <w:rsid w:val="00ED71B9"/>
    <w:pPr>
      <w:spacing w:after="0" w:line="240" w:lineRule="auto"/>
    </w:pPr>
    <w:rPr>
      <w:rFonts w:eastAsiaTheme="minorEastAsia"/>
      <w:color w:val="FFFFFF" w:themeColor="background1"/>
      <w:sz w:val="28"/>
      <w:szCs w:val="22"/>
    </w:rPr>
  </w:style>
  <w:style w:type="character" w:styleId="CommentReference">
    <w:name w:val="annotation reference"/>
    <w:basedOn w:val="DefaultParagraphFont"/>
    <w:uiPriority w:val="99"/>
    <w:semiHidden/>
    <w:unhideWhenUsed/>
    <w:rsid w:val="007806A6"/>
    <w:rPr>
      <w:sz w:val="16"/>
      <w:szCs w:val="16"/>
    </w:rPr>
  </w:style>
  <w:style w:type="paragraph" w:styleId="CommentText">
    <w:name w:val="annotation text"/>
    <w:basedOn w:val="Normal"/>
    <w:link w:val="CommentTextChar"/>
    <w:uiPriority w:val="99"/>
    <w:semiHidden/>
    <w:unhideWhenUsed/>
    <w:rsid w:val="007806A6"/>
    <w:pPr>
      <w:spacing w:after="160" w:line="240" w:lineRule="auto"/>
    </w:pPr>
    <w:rPr>
      <w:rFonts w:eastAsiaTheme="minorHAnsi"/>
      <w:color w:val="auto"/>
      <w:sz w:val="20"/>
      <w:szCs w:val="20"/>
      <w:lang w:val="es-ES_tradnl"/>
    </w:rPr>
  </w:style>
  <w:style w:type="character" w:customStyle="1" w:styleId="CommentTextChar">
    <w:name w:val="Comment Text Char"/>
    <w:basedOn w:val="DefaultParagraphFont"/>
    <w:link w:val="CommentText"/>
    <w:uiPriority w:val="99"/>
    <w:semiHidden/>
    <w:rsid w:val="007806A6"/>
    <w:rPr>
      <w:sz w:val="20"/>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768957">
      <w:bodyDiv w:val="1"/>
      <w:marLeft w:val="0"/>
      <w:marRight w:val="0"/>
      <w:marTop w:val="0"/>
      <w:marBottom w:val="0"/>
      <w:divBdr>
        <w:top w:val="none" w:sz="0" w:space="0" w:color="auto"/>
        <w:left w:val="none" w:sz="0" w:space="0" w:color="auto"/>
        <w:bottom w:val="none" w:sz="0" w:space="0" w:color="auto"/>
        <w:right w:val="none" w:sz="0" w:space="0" w:color="auto"/>
      </w:divBdr>
    </w:div>
    <w:div w:id="260452989">
      <w:bodyDiv w:val="1"/>
      <w:marLeft w:val="0"/>
      <w:marRight w:val="0"/>
      <w:marTop w:val="0"/>
      <w:marBottom w:val="0"/>
      <w:divBdr>
        <w:top w:val="none" w:sz="0" w:space="0" w:color="auto"/>
        <w:left w:val="none" w:sz="0" w:space="0" w:color="auto"/>
        <w:bottom w:val="none" w:sz="0" w:space="0" w:color="auto"/>
        <w:right w:val="none" w:sz="0" w:space="0" w:color="auto"/>
      </w:divBdr>
    </w:div>
    <w:div w:id="372735001">
      <w:bodyDiv w:val="1"/>
      <w:marLeft w:val="0"/>
      <w:marRight w:val="0"/>
      <w:marTop w:val="0"/>
      <w:marBottom w:val="0"/>
      <w:divBdr>
        <w:top w:val="none" w:sz="0" w:space="0" w:color="auto"/>
        <w:left w:val="none" w:sz="0" w:space="0" w:color="auto"/>
        <w:bottom w:val="none" w:sz="0" w:space="0" w:color="auto"/>
        <w:right w:val="none" w:sz="0" w:space="0" w:color="auto"/>
      </w:divBdr>
    </w:div>
    <w:div w:id="418256933">
      <w:bodyDiv w:val="1"/>
      <w:marLeft w:val="0"/>
      <w:marRight w:val="0"/>
      <w:marTop w:val="0"/>
      <w:marBottom w:val="0"/>
      <w:divBdr>
        <w:top w:val="none" w:sz="0" w:space="0" w:color="auto"/>
        <w:left w:val="none" w:sz="0" w:space="0" w:color="auto"/>
        <w:bottom w:val="none" w:sz="0" w:space="0" w:color="auto"/>
        <w:right w:val="none" w:sz="0" w:space="0" w:color="auto"/>
      </w:divBdr>
    </w:div>
    <w:div w:id="936596893">
      <w:bodyDiv w:val="1"/>
      <w:marLeft w:val="0"/>
      <w:marRight w:val="0"/>
      <w:marTop w:val="0"/>
      <w:marBottom w:val="0"/>
      <w:divBdr>
        <w:top w:val="none" w:sz="0" w:space="0" w:color="auto"/>
        <w:left w:val="none" w:sz="0" w:space="0" w:color="auto"/>
        <w:bottom w:val="none" w:sz="0" w:space="0" w:color="auto"/>
        <w:right w:val="none" w:sz="0" w:space="0" w:color="auto"/>
      </w:divBdr>
    </w:div>
    <w:div w:id="959800787">
      <w:bodyDiv w:val="1"/>
      <w:marLeft w:val="0"/>
      <w:marRight w:val="0"/>
      <w:marTop w:val="0"/>
      <w:marBottom w:val="0"/>
      <w:divBdr>
        <w:top w:val="none" w:sz="0" w:space="0" w:color="auto"/>
        <w:left w:val="none" w:sz="0" w:space="0" w:color="auto"/>
        <w:bottom w:val="none" w:sz="0" w:space="0" w:color="auto"/>
        <w:right w:val="none" w:sz="0" w:space="0" w:color="auto"/>
      </w:divBdr>
    </w:div>
    <w:div w:id="1473906672">
      <w:bodyDiv w:val="1"/>
      <w:marLeft w:val="0"/>
      <w:marRight w:val="0"/>
      <w:marTop w:val="0"/>
      <w:marBottom w:val="0"/>
      <w:divBdr>
        <w:top w:val="none" w:sz="0" w:space="0" w:color="auto"/>
        <w:left w:val="none" w:sz="0" w:space="0" w:color="auto"/>
        <w:bottom w:val="none" w:sz="0" w:space="0" w:color="auto"/>
        <w:right w:val="none" w:sz="0" w:space="0" w:color="auto"/>
      </w:divBdr>
    </w:div>
    <w:div w:id="1479497767">
      <w:bodyDiv w:val="1"/>
      <w:marLeft w:val="0"/>
      <w:marRight w:val="0"/>
      <w:marTop w:val="0"/>
      <w:marBottom w:val="0"/>
      <w:divBdr>
        <w:top w:val="none" w:sz="0" w:space="0" w:color="auto"/>
        <w:left w:val="none" w:sz="0" w:space="0" w:color="auto"/>
        <w:bottom w:val="none" w:sz="0" w:space="0" w:color="auto"/>
        <w:right w:val="none" w:sz="0" w:space="0" w:color="auto"/>
      </w:divBdr>
    </w:div>
    <w:div w:id="1492913748">
      <w:bodyDiv w:val="1"/>
      <w:marLeft w:val="0"/>
      <w:marRight w:val="0"/>
      <w:marTop w:val="0"/>
      <w:marBottom w:val="0"/>
      <w:divBdr>
        <w:top w:val="none" w:sz="0" w:space="0" w:color="auto"/>
        <w:left w:val="none" w:sz="0" w:space="0" w:color="auto"/>
        <w:bottom w:val="none" w:sz="0" w:space="0" w:color="auto"/>
        <w:right w:val="none" w:sz="0" w:space="0" w:color="auto"/>
      </w:divBdr>
    </w:div>
    <w:div w:id="1535264870">
      <w:bodyDiv w:val="1"/>
      <w:marLeft w:val="0"/>
      <w:marRight w:val="0"/>
      <w:marTop w:val="0"/>
      <w:marBottom w:val="0"/>
      <w:divBdr>
        <w:top w:val="none" w:sz="0" w:space="0" w:color="auto"/>
        <w:left w:val="none" w:sz="0" w:space="0" w:color="auto"/>
        <w:bottom w:val="none" w:sz="0" w:space="0" w:color="auto"/>
        <w:right w:val="none" w:sz="0" w:space="0" w:color="auto"/>
      </w:divBdr>
    </w:div>
    <w:div w:id="1555890346">
      <w:bodyDiv w:val="1"/>
      <w:marLeft w:val="0"/>
      <w:marRight w:val="0"/>
      <w:marTop w:val="0"/>
      <w:marBottom w:val="0"/>
      <w:divBdr>
        <w:top w:val="none" w:sz="0" w:space="0" w:color="auto"/>
        <w:left w:val="none" w:sz="0" w:space="0" w:color="auto"/>
        <w:bottom w:val="none" w:sz="0" w:space="0" w:color="auto"/>
        <w:right w:val="none" w:sz="0" w:space="0" w:color="auto"/>
      </w:divBdr>
    </w:div>
    <w:div w:id="1765614130">
      <w:bodyDiv w:val="1"/>
      <w:marLeft w:val="0"/>
      <w:marRight w:val="0"/>
      <w:marTop w:val="0"/>
      <w:marBottom w:val="0"/>
      <w:divBdr>
        <w:top w:val="none" w:sz="0" w:space="0" w:color="auto"/>
        <w:left w:val="none" w:sz="0" w:space="0" w:color="auto"/>
        <w:bottom w:val="none" w:sz="0" w:space="0" w:color="auto"/>
        <w:right w:val="none" w:sz="0" w:space="0" w:color="auto"/>
      </w:divBdr>
    </w:div>
    <w:div w:id="19372036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cs.google.com/document/d/1Dh2-KUOr_PV_3aSPYReLpWaF7BxTTS6P" TargetMode="External"/><Relationship Id="rId21" Type="http://schemas.openxmlformats.org/officeDocument/2006/relationships/hyperlink" Target="https://docs.google.com/document/d/1Dh2-KUOr_PV_3aSPYReLpWaF7BxTTS6P" TargetMode="External"/><Relationship Id="rId34" Type="http://schemas.openxmlformats.org/officeDocument/2006/relationships/hyperlink" Target="https://spcommreports.ohchr.org/TMResultsBase/DownLoadPublicCommunicationFile?gId=24868" TargetMode="External"/><Relationship Id="rId42" Type="http://schemas.openxmlformats.org/officeDocument/2006/relationships/hyperlink" Target="https://drive.google.com/open?id=1tgHZRBE6y29yiXDMbP_-Aq5pQOwHgSEa" TargetMode="External"/><Relationship Id="rId47" Type="http://schemas.openxmlformats.org/officeDocument/2006/relationships/hyperlink" Target="https://drive.google.com/open?id=1T90Y_C44vTcbJChlx77EVB18G9GOfxka&amp;authuser=jlarron%40gmail.com&amp;usp=drive_fs" TargetMode="External"/><Relationship Id="rId50" Type="http://schemas.openxmlformats.org/officeDocument/2006/relationships/hyperlink" Target="https://drive.google.com/open?id=1T7TcXFtRBCYyMXUg3-Ng2kFtNKdHYFhk&amp;authuser=jlarron%40gmail.com&amp;usp=drive_fs" TargetMode="External"/><Relationship Id="rId55" Type="http://schemas.openxmlformats.org/officeDocument/2006/relationships/hyperlink" Target="https://drive.google.com/open?id=1TAPJaLzCtFaLB-nrKdVzTwAZQUGIxNuk&amp;authuser=jlarron%40gmail.com&amp;usp=drive_fs"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cs.google.com/document/d/1Dh2-KUOr_PV_3aSPYReLpWaF7BxTTS6P" TargetMode="External"/><Relationship Id="rId29" Type="http://schemas.openxmlformats.org/officeDocument/2006/relationships/hyperlink" Target="https://docs.google.com/document/d/1Dh2-KUOr_PV_3aSPYReLpWaF7BxTTS6P" TargetMode="External"/><Relationship Id="rId11" Type="http://schemas.openxmlformats.org/officeDocument/2006/relationships/hyperlink" Target="https://docs.google.com/document/d/1Dh2-KUOr_PV_3aSPYReLpWaF7BxTTS6P" TargetMode="External"/><Relationship Id="rId24" Type="http://schemas.openxmlformats.org/officeDocument/2006/relationships/hyperlink" Target="https://docs.google.com/document/d/1Dh2-KUOr_PV_3aSPYReLpWaF7BxTTS6P" TargetMode="External"/><Relationship Id="rId32" Type="http://schemas.openxmlformats.org/officeDocument/2006/relationships/hyperlink" Target="https://drive.google.com/open?id=1Dpz7mBJtNkq33lo_caPuCJl-mBUNavaa" TargetMode="External"/><Relationship Id="rId37" Type="http://schemas.openxmlformats.org/officeDocument/2006/relationships/hyperlink" Target="https://www.hrw.org/es/news/2020/07/23/cuba-normas-represivas-contra-medicos-en-mision" TargetMode="External"/><Relationship Id="rId40" Type="http://schemas.openxmlformats.org/officeDocument/2006/relationships/hyperlink" Target="https://www.europarl.europa.eu/doceo/document/TA-9-2021-0389_ES.html" TargetMode="External"/><Relationship Id="rId45" Type="http://schemas.openxmlformats.org/officeDocument/2006/relationships/hyperlink" Target="https://drive.google.com/open?id=1iIeLPFiNRtR-5nQLT2_XMB7yzPBo7CDE" TargetMode="External"/><Relationship Id="rId53" Type="http://schemas.openxmlformats.org/officeDocument/2006/relationships/hyperlink" Target="https://drive.google.com/open?id=1T2s0ifxinYTZTEPwUa6Z_PE7A3_8HveE&amp;authuser=jlarron%40gmail.com&amp;usp=drive_fs" TargetMode="External"/><Relationship Id="rId58" Type="http://schemas.openxmlformats.org/officeDocument/2006/relationships/hyperlink" Target="https://docs.google.com/document/d/1Di0znrCO_B0zhUlasm0tWZUEV2cHtnrC" TargetMode="External"/><Relationship Id="rId66" Type="http://schemas.openxmlformats.org/officeDocument/2006/relationships/customXml" Target="../customXml/item4.xml"/><Relationship Id="rId5" Type="http://schemas.openxmlformats.org/officeDocument/2006/relationships/webSettings" Target="webSettings.xml"/><Relationship Id="rId61" Type="http://schemas.openxmlformats.org/officeDocument/2006/relationships/footer" Target="footer2.xml"/><Relationship Id="rId19" Type="http://schemas.openxmlformats.org/officeDocument/2006/relationships/hyperlink" Target="https://docs.google.com/document/d/1Dh2-KUOr_PV_3aSPYReLpWaF7BxTTS6P" TargetMode="External"/><Relationship Id="rId14" Type="http://schemas.openxmlformats.org/officeDocument/2006/relationships/hyperlink" Target="https://docs.google.com/document/d/1Dh2-KUOr_PV_3aSPYReLpWaF7BxTTS6P" TargetMode="External"/><Relationship Id="rId22" Type="http://schemas.openxmlformats.org/officeDocument/2006/relationships/hyperlink" Target="https://docs.google.com/document/d/1Dh2-KUOr_PV_3aSPYReLpWaF7BxTTS6P" TargetMode="External"/><Relationship Id="rId27" Type="http://schemas.openxmlformats.org/officeDocument/2006/relationships/hyperlink" Target="https://docs.google.com/document/d/1Dh2-KUOr_PV_3aSPYReLpWaF7BxTTS6P" TargetMode="External"/><Relationship Id="rId30" Type="http://schemas.openxmlformats.org/officeDocument/2006/relationships/hyperlink" Target="https://docs.google.com/document/d/1Dh2-KUOr_PV_3aSPYReLpWaF7BxTTS6P" TargetMode="External"/><Relationship Id="rId35" Type="http://schemas.openxmlformats.org/officeDocument/2006/relationships/hyperlink" Target="https://hrf.org/press_posts/cuba-60-years-of-revolution-60-years-of-oppression/" TargetMode="External"/><Relationship Id="rId43" Type="http://schemas.openxmlformats.org/officeDocument/2006/relationships/hyperlink" Target="https://drive.google.com/open?id=19laZrP-hc6b1redI_7lB-sSiM5hal4hs" TargetMode="External"/><Relationship Id="rId48" Type="http://schemas.openxmlformats.org/officeDocument/2006/relationships/hyperlink" Target="https://drive.google.com/open?id=1T9DTiwcbuapml7o6IubkrVgG64yBfALT&amp;authuser=jlarron%40gmail.com&amp;usp=drive_fs" TargetMode="External"/><Relationship Id="rId56" Type="http://schemas.openxmlformats.org/officeDocument/2006/relationships/hyperlink" Target="https://drive.google.com/open?id=1T21Qog-_I7z4dzc-JwSemTBnx97--646&amp;authuser=jlarron%40gmail.com&amp;usp=drive_fs" TargetMode="External"/><Relationship Id="rId64" Type="http://schemas.openxmlformats.org/officeDocument/2006/relationships/customXml" Target="../customXml/item2.xml"/><Relationship Id="rId8" Type="http://schemas.openxmlformats.org/officeDocument/2006/relationships/hyperlink" Target="https://docs.google.com/document/d/1Dh2-KUOr_PV_3aSPYReLpWaF7BxTTS6P" TargetMode="External"/><Relationship Id="rId51" Type="http://schemas.openxmlformats.org/officeDocument/2006/relationships/hyperlink" Target="https://drive.google.com/open?id=1TAPJaLzCtFaLB-nrKdVzTwAZQUGIxNuk&amp;authuser=jlarron%40gmail.com&amp;usp=drive_fs" TargetMode="External"/><Relationship Id="rId3" Type="http://schemas.openxmlformats.org/officeDocument/2006/relationships/styles" Target="styles.xml"/><Relationship Id="rId12" Type="http://schemas.openxmlformats.org/officeDocument/2006/relationships/hyperlink" Target="https://docs.google.com/document/d/1Dh2-KUOr_PV_3aSPYReLpWaF7BxTTS6P" TargetMode="External"/><Relationship Id="rId17" Type="http://schemas.openxmlformats.org/officeDocument/2006/relationships/hyperlink" Target="https://docs.google.com/document/d/1Dh2-KUOr_PV_3aSPYReLpWaF7BxTTS6P" TargetMode="External"/><Relationship Id="rId25" Type="http://schemas.openxmlformats.org/officeDocument/2006/relationships/hyperlink" Target="https://docs.google.com/document/d/1Dh2-KUOr_PV_3aSPYReLpWaF7BxTTS6P" TargetMode="External"/><Relationship Id="rId33" Type="http://schemas.openxmlformats.org/officeDocument/2006/relationships/hyperlink" Target="https://drive.google.com/open?id=12Zcf9idaIVESXZAbuJGI0Mx5SV887CeE" TargetMode="External"/><Relationship Id="rId38" Type="http://schemas.openxmlformats.org/officeDocument/2006/relationships/hyperlink" Target="https://drive.google.com/open?id=14LhMp7DxPynMhvaN0Bd0H_Lst6SE3krw" TargetMode="External"/><Relationship Id="rId46" Type="http://schemas.openxmlformats.org/officeDocument/2006/relationships/hyperlink" Target="https://drive.google.com/open?id=1iIeLPFiNRtR-5nQLT2_XMB7yzPBo7CDE" TargetMode="External"/><Relationship Id="rId59" Type="http://schemas.openxmlformats.org/officeDocument/2006/relationships/header" Target="header1.xml"/><Relationship Id="rId20" Type="http://schemas.openxmlformats.org/officeDocument/2006/relationships/hyperlink" Target="https://docs.google.com/document/d/1Dh2-KUOr_PV_3aSPYReLpWaF7BxTTS6P" TargetMode="External"/><Relationship Id="rId41" Type="http://schemas.openxmlformats.org/officeDocument/2006/relationships/hyperlink" Target="https://docs.google.com/spreadsheets/d/1P04VRjZtv1IfqL7Z1Ol7qGwaVCp-3jXK" TargetMode="External"/><Relationship Id="rId54" Type="http://schemas.openxmlformats.org/officeDocument/2006/relationships/hyperlink" Target="https://drive.google.com/open?id=1T7TcXFtRBCYyMXUg3-Ng2kFtNKdHYFhk&amp;authuser=jlarron%40gmail.com&amp;usp=drive_fs"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cs.google.com/document/d/1Dh2-KUOr_PV_3aSPYReLpWaF7BxTTS6P" TargetMode="External"/><Relationship Id="rId23" Type="http://schemas.openxmlformats.org/officeDocument/2006/relationships/hyperlink" Target="https://docs.google.com/document/d/1Dh2-KUOr_PV_3aSPYReLpWaF7BxTTS6P" TargetMode="External"/><Relationship Id="rId28" Type="http://schemas.openxmlformats.org/officeDocument/2006/relationships/hyperlink" Target="https://docs.google.com/document/d/1Dh2-KUOr_PV_3aSPYReLpWaF7BxTTS6P" TargetMode="External"/><Relationship Id="rId36" Type="http://schemas.openxmlformats.org/officeDocument/2006/relationships/hyperlink" Target="https://www.hrw.org/es/news/2020/07/23/cuba-normas-represivas-contra-medicos-en-mision" TargetMode="External"/><Relationship Id="rId49" Type="http://schemas.openxmlformats.org/officeDocument/2006/relationships/hyperlink" Target="https://drive.google.com/open?id=1T7qgqWBefDT4xO_xhpd6E33l26cCJRgr&amp;authuser=jlarron%40gmail.com&amp;usp=drive_fs" TargetMode="External"/><Relationship Id="rId57" Type="http://schemas.openxmlformats.org/officeDocument/2006/relationships/hyperlink" Target="https://drive.google.com/open?id=1T21Qog-_I7z4dzc-JwSemTBnx97--646&amp;authuser=jlarron%40gmail.com&amp;usp=drive_fs" TargetMode="External"/><Relationship Id="rId10" Type="http://schemas.openxmlformats.org/officeDocument/2006/relationships/hyperlink" Target="https://docs.google.com/document/d/1Dh2-KUOr_PV_3aSPYReLpWaF7BxTTS6P" TargetMode="External"/><Relationship Id="rId31" Type="http://schemas.openxmlformats.org/officeDocument/2006/relationships/hyperlink" Target="https://www.bmj.com/content/341/bmj.c4253" TargetMode="External"/><Relationship Id="rId44" Type="http://schemas.openxmlformats.org/officeDocument/2006/relationships/hyperlink" Target="https://drive.google.com/open?id=1iIeLPFiNRtR-5nQLT2_XMB7yzPBo7CDE" TargetMode="External"/><Relationship Id="rId52" Type="http://schemas.openxmlformats.org/officeDocument/2006/relationships/hyperlink" Target="https://drive.google.com/open?id=1YQvwQPtCd6M8vJoMdKAoC-kdvz-IVSGq" TargetMode="External"/><Relationship Id="rId60" Type="http://schemas.openxmlformats.org/officeDocument/2006/relationships/footer" Target="footer1.xml"/><Relationship Id="rId65"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s://docs.google.com/document/d/1Dh2-KUOr_PV_3aSPYReLpWaF7BxTTS6P" TargetMode="External"/><Relationship Id="rId13" Type="http://schemas.openxmlformats.org/officeDocument/2006/relationships/hyperlink" Target="https://docs.google.com/document/d/1Dh2-KUOr_PV_3aSPYReLpWaF7BxTTS6P" TargetMode="External"/><Relationship Id="rId18" Type="http://schemas.openxmlformats.org/officeDocument/2006/relationships/hyperlink" Target="https://docs.google.com/document/d/1Dh2-KUOr_PV_3aSPYReLpWaF7BxTTS6P" TargetMode="External"/><Relationship Id="rId39" Type="http://schemas.openxmlformats.org/officeDocument/2006/relationships/hyperlink" Target="https://www.europarl.europa.eu/doceo/document/TA-9-2021-0292_ES.html"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_rels/footnotes.xml.rels><?xml version="1.0" encoding="UTF-8" standalone="yes"?>
<Relationships xmlns="http://schemas.openxmlformats.org/package/2006/relationships"><Relationship Id="rId8" Type="http://schemas.openxmlformats.org/officeDocument/2006/relationships/hyperlink" Target="https://drive.google.com/open?id=1YZDxtLHGN755aWeTaqvmqbNwoQy4yAVZ" TargetMode="External"/><Relationship Id="rId3" Type="http://schemas.openxmlformats.org/officeDocument/2006/relationships/hyperlink" Target="https://drive.google.com/open?id=1dTkGfzvwmlQCHu_NgwrF4EM3xtR20Xft" TargetMode="External"/><Relationship Id="rId7" Type="http://schemas.openxmlformats.org/officeDocument/2006/relationships/hyperlink" Target="https://drive.google.com/open?id=1YZDxtLHGN755aWeTaqvmqbNwoQy4yAVZ" TargetMode="External"/><Relationship Id="rId2" Type="http://schemas.openxmlformats.org/officeDocument/2006/relationships/hyperlink" Target="https://www.swissinfo.ch/spa/cuba-desapariciones_la-onu-pide-cuentas-a-cuba-sobre-presuntas-desapariciones-a-ra%C3%ADz-del-11-j/47282592" TargetMode="External"/><Relationship Id="rId1" Type="http://schemas.openxmlformats.org/officeDocument/2006/relationships/hyperlink" Target="https://www.swissinfo.ch/spa/afp/la-c%C3%B3lera-estalla-en-las-calles-de-cuba--convocan-a-revolucionarios-al-combate/46777878" TargetMode="External"/><Relationship Id="rId6" Type="http://schemas.openxmlformats.org/officeDocument/2006/relationships/hyperlink" Target="https://www.hrw.org/es/news/2020/07/23/cuba-normas-represivas-contra-medicos-en-mision" TargetMode="External"/><Relationship Id="rId5" Type="http://schemas.openxmlformats.org/officeDocument/2006/relationships/hyperlink" Target="https://spcommreports.ohchr.org/TMResultsBase/DownLoadPublicCommunicationFile?gId=24868" TargetMode="External"/><Relationship Id="rId4" Type="http://schemas.openxmlformats.org/officeDocument/2006/relationships/hyperlink" Target="https://drive.google.com/open?id=1w-8AwVy5Up06SoG7iMvnTjR8O20Ry8J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2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ulce%20Canal\AppData\Local\Microsoft\Office\16.0\DTS\es-ES%7bEACCB367-0076-4E8D-AB29-9D9B50550CC1%7d\%7b29D29579-37C7-41FB-81BE-ED95BA46AF3B%7dtf16392796_win32.dotx" TargetMode="External"/></Relationship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51FE71-78E8-4DF9-9C87-24C5ED5362F2}">
  <ds:schemaRefs>
    <ds:schemaRef ds:uri="http://schemas.openxmlformats.org/officeDocument/2006/bibliography"/>
  </ds:schemaRefs>
</ds:datastoreItem>
</file>

<file path=customXml/itemProps2.xml><?xml version="1.0" encoding="utf-8"?>
<ds:datastoreItem xmlns:ds="http://schemas.openxmlformats.org/officeDocument/2006/customXml" ds:itemID="{1A51EE7A-4BFB-4B2A-884A-31FB682D8A6E}"/>
</file>

<file path=customXml/itemProps3.xml><?xml version="1.0" encoding="utf-8"?>
<ds:datastoreItem xmlns:ds="http://schemas.openxmlformats.org/officeDocument/2006/customXml" ds:itemID="{745A178B-B551-4E99-A49F-3D3825C4A60E}"/>
</file>

<file path=customXml/itemProps4.xml><?xml version="1.0" encoding="utf-8"?>
<ds:datastoreItem xmlns:ds="http://schemas.openxmlformats.org/officeDocument/2006/customXml" ds:itemID="{1DE7EF96-8FDC-407F-9914-227434E71A30}"/>
</file>

<file path=docProps/app.xml><?xml version="1.0" encoding="utf-8"?>
<Properties xmlns="http://schemas.openxmlformats.org/officeDocument/2006/extended-properties" xmlns:vt="http://schemas.openxmlformats.org/officeDocument/2006/docPropsVTypes">
  <Template>{29D29579-37C7-41FB-81BE-ED95BA46AF3B}tf16392796_win32.dotx</Template>
  <TotalTime>2</TotalTime>
  <Pages>22</Pages>
  <Words>9460</Words>
  <Characters>53927</Characters>
  <Application>Microsoft Office Word</Application>
  <DocSecurity>0</DocSecurity>
  <Lines>449</Lines>
  <Paragraphs>126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Dulce Canal</dc:creator>
  <cp:keywords>, docId:CC1227C8F9C5887B35CF969B1F323624</cp:keywords>
  <dc:description/>
  <cp:lastModifiedBy>BOIT James</cp:lastModifiedBy>
  <cp:revision>2</cp:revision>
  <cp:lastPrinted>2022-04-15T20:54:00Z</cp:lastPrinted>
  <dcterms:created xsi:type="dcterms:W3CDTF">2022-04-27T10:32:00Z</dcterms:created>
  <dcterms:modified xsi:type="dcterms:W3CDTF">2022-04-27T10:32:00Z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