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9F4" w:rsidRPr="000F7366" w:rsidRDefault="003119F4" w:rsidP="003119F4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F7366">
        <w:rPr>
          <w:rFonts w:ascii="Times New Roman" w:hAnsi="Times New Roman"/>
          <w:b/>
          <w:sz w:val="28"/>
          <w:szCs w:val="28"/>
        </w:rPr>
        <w:t>Opening Statement by Ambassador Carsten Staur</w:t>
      </w:r>
    </w:p>
    <w:p w:rsidR="003119F4" w:rsidRPr="000F7366" w:rsidRDefault="003119F4" w:rsidP="003119F4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7366">
        <w:rPr>
          <w:rFonts w:ascii="Times New Roman" w:hAnsi="Times New Roman"/>
          <w:b/>
          <w:sz w:val="28"/>
          <w:szCs w:val="28"/>
        </w:rPr>
        <w:t>Permanent Representative of Denmark</w:t>
      </w:r>
    </w:p>
    <w:p w:rsidR="003119F4" w:rsidRPr="000F7366" w:rsidRDefault="003119F4" w:rsidP="003119F4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7366">
        <w:rPr>
          <w:rFonts w:ascii="Times New Roman" w:hAnsi="Times New Roman"/>
          <w:b/>
          <w:sz w:val="28"/>
          <w:szCs w:val="28"/>
        </w:rPr>
        <w:t>on behalf of the Government of Denmark</w:t>
      </w:r>
    </w:p>
    <w:p w:rsidR="003119F4" w:rsidRPr="000F7366" w:rsidRDefault="003119F4" w:rsidP="003119F4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7366">
        <w:rPr>
          <w:rFonts w:ascii="Times New Roman" w:hAnsi="Times New Roman"/>
          <w:b/>
          <w:sz w:val="28"/>
          <w:szCs w:val="28"/>
        </w:rPr>
        <w:t xml:space="preserve">at the occasion of the interactive dialogue with </w:t>
      </w:r>
    </w:p>
    <w:p w:rsidR="003119F4" w:rsidRPr="000F7366" w:rsidRDefault="003119F4" w:rsidP="003119F4">
      <w:pP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7366">
        <w:rPr>
          <w:rFonts w:ascii="Times New Roman" w:hAnsi="Times New Roman"/>
          <w:b/>
          <w:sz w:val="28"/>
          <w:szCs w:val="28"/>
        </w:rPr>
        <w:t xml:space="preserve">the Committee against Torture </w:t>
      </w:r>
    </w:p>
    <w:p w:rsidR="003119F4" w:rsidRPr="000F7366" w:rsidRDefault="003119F4" w:rsidP="003119F4">
      <w:pPr>
        <w:tabs>
          <w:tab w:val="center" w:pos="5102"/>
          <w:tab w:val="left" w:pos="6731"/>
        </w:tabs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7366">
        <w:rPr>
          <w:rFonts w:ascii="Times New Roman" w:hAnsi="Times New Roman"/>
          <w:b/>
          <w:sz w:val="28"/>
          <w:szCs w:val="28"/>
        </w:rPr>
        <w:t>on</w:t>
      </w:r>
    </w:p>
    <w:p w:rsidR="003119F4" w:rsidRPr="000F7366" w:rsidRDefault="003119F4" w:rsidP="003119F4">
      <w:pPr>
        <w:pBdr>
          <w:bottom w:val="single" w:sz="6" w:space="1" w:color="auto"/>
        </w:pBdr>
        <w:ind w:left="567"/>
        <w:jc w:val="center"/>
        <w:rPr>
          <w:rFonts w:ascii="Times New Roman" w:hAnsi="Times New Roman"/>
          <w:b/>
          <w:sz w:val="28"/>
          <w:szCs w:val="28"/>
        </w:rPr>
      </w:pPr>
      <w:r w:rsidRPr="000F7366">
        <w:rPr>
          <w:rFonts w:ascii="Times New Roman" w:hAnsi="Times New Roman"/>
          <w:b/>
          <w:sz w:val="28"/>
          <w:szCs w:val="28"/>
        </w:rPr>
        <w:t xml:space="preserve">16-17 November 2015  </w:t>
      </w:r>
    </w:p>
    <w:p w:rsidR="00191343" w:rsidRPr="000F7366" w:rsidRDefault="0050634E" w:rsidP="0050634E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0F7366">
        <w:rPr>
          <w:rFonts w:ascii="Times New Roman" w:hAnsi="Times New Roman"/>
          <w:sz w:val="32"/>
          <w:szCs w:val="32"/>
        </w:rPr>
        <w:t>Chair, distinguished members of the Committee.</w:t>
      </w:r>
    </w:p>
    <w:p w:rsidR="0050634E" w:rsidRPr="000F7366" w:rsidRDefault="0050634E" w:rsidP="0050634E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0634E" w:rsidRPr="000F7366" w:rsidRDefault="0050634E" w:rsidP="0050634E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0F7366">
        <w:rPr>
          <w:rFonts w:ascii="Times New Roman" w:hAnsi="Times New Roman"/>
          <w:sz w:val="32"/>
          <w:szCs w:val="32"/>
        </w:rPr>
        <w:t>On behalf of the delegation from the Kingdom of Denmark, I warmly welcome this opportunity to engage in a dialogue with you. We look forward to a fruitful exchange of views, today and tomorrow.</w:t>
      </w:r>
    </w:p>
    <w:p w:rsidR="00AB6B87" w:rsidRPr="000F7366" w:rsidRDefault="00AB6B87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AB6B87" w:rsidRPr="000F7366" w:rsidRDefault="00940062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0F7366">
        <w:rPr>
          <w:rFonts w:ascii="Times New Roman" w:hAnsi="Times New Roman"/>
          <w:sz w:val="32"/>
          <w:szCs w:val="32"/>
        </w:rPr>
        <w:t>Initially, I would like to stress that Denmark applaud the continuous efforts of the Committee in the fight against torture. We perceive the task of the Committee to be crucial</w:t>
      </w:r>
      <w:r w:rsidR="00FD08FB">
        <w:rPr>
          <w:rFonts w:ascii="Times New Roman" w:hAnsi="Times New Roman"/>
          <w:sz w:val="32"/>
          <w:szCs w:val="32"/>
        </w:rPr>
        <w:t xml:space="preserve"> </w:t>
      </w:r>
      <w:r w:rsidRPr="000F7366">
        <w:rPr>
          <w:rFonts w:ascii="Times New Roman" w:hAnsi="Times New Roman"/>
          <w:sz w:val="32"/>
          <w:szCs w:val="32"/>
        </w:rPr>
        <w:t>– both in a global context but certainly also in a Danish national context.</w:t>
      </w:r>
    </w:p>
    <w:p w:rsidR="00AB6B87" w:rsidRPr="000F7366" w:rsidRDefault="00AB6B87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667839" w:rsidRPr="000F7366" w:rsidRDefault="00940062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0F7366">
        <w:rPr>
          <w:rFonts w:ascii="Times New Roman" w:hAnsi="Times New Roman"/>
          <w:sz w:val="32"/>
          <w:szCs w:val="32"/>
        </w:rPr>
        <w:t>As you are well aware, the fight against torture has been a constant priority of Denmark for the past many years</w:t>
      </w:r>
      <w:r w:rsidR="008B53A1" w:rsidRPr="000F7366">
        <w:rPr>
          <w:rFonts w:ascii="Times New Roman" w:hAnsi="Times New Roman"/>
          <w:sz w:val="32"/>
          <w:szCs w:val="32"/>
        </w:rPr>
        <w:t>. We insist on keeping the topic high on the</w:t>
      </w:r>
      <w:r w:rsidRPr="000F7366">
        <w:rPr>
          <w:rFonts w:ascii="Times New Roman" w:hAnsi="Times New Roman"/>
          <w:sz w:val="32"/>
          <w:szCs w:val="32"/>
        </w:rPr>
        <w:t xml:space="preserve"> </w:t>
      </w:r>
      <w:r w:rsidR="008B53A1" w:rsidRPr="000F7366">
        <w:rPr>
          <w:rFonts w:ascii="Times New Roman" w:hAnsi="Times New Roman"/>
          <w:sz w:val="32"/>
          <w:szCs w:val="32"/>
        </w:rPr>
        <w:t>international agenda and we invest substantial resources</w:t>
      </w:r>
      <w:r w:rsidR="00F4253C" w:rsidRPr="000F7366">
        <w:rPr>
          <w:rFonts w:ascii="Times New Roman" w:hAnsi="Times New Roman"/>
          <w:sz w:val="32"/>
          <w:szCs w:val="32"/>
        </w:rPr>
        <w:t xml:space="preserve"> to ensure that</w:t>
      </w:r>
      <w:r w:rsidR="004E62ED">
        <w:rPr>
          <w:rFonts w:ascii="Times New Roman" w:hAnsi="Times New Roman"/>
          <w:sz w:val="32"/>
          <w:szCs w:val="32"/>
        </w:rPr>
        <w:t xml:space="preserve"> it</w:t>
      </w:r>
      <w:r w:rsidR="00F4253C" w:rsidRPr="000F7366">
        <w:rPr>
          <w:rFonts w:ascii="Times New Roman" w:hAnsi="Times New Roman"/>
          <w:sz w:val="32"/>
          <w:szCs w:val="32"/>
        </w:rPr>
        <w:t xml:space="preserve"> is fought globally.</w:t>
      </w:r>
      <w:r w:rsidR="00667839" w:rsidRPr="000F7366">
        <w:rPr>
          <w:rFonts w:ascii="Times New Roman" w:hAnsi="Times New Roman"/>
          <w:sz w:val="32"/>
          <w:szCs w:val="32"/>
        </w:rPr>
        <w:t xml:space="preserve"> </w:t>
      </w:r>
    </w:p>
    <w:p w:rsidR="00667839" w:rsidRPr="000F7366" w:rsidRDefault="00667839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940062" w:rsidRPr="000F7366" w:rsidRDefault="00667839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0F7366">
        <w:rPr>
          <w:rFonts w:ascii="Times New Roman" w:hAnsi="Times New Roman"/>
          <w:sz w:val="32"/>
          <w:szCs w:val="32"/>
        </w:rPr>
        <w:lastRenderedPageBreak/>
        <w:t>Let me briefly give you some examples of these efforts.</w:t>
      </w:r>
    </w:p>
    <w:p w:rsidR="00F4253C" w:rsidRPr="000F7366" w:rsidRDefault="00F4253C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667839" w:rsidRPr="000F7366" w:rsidRDefault="00EE592E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As we are speaking</w:t>
      </w:r>
      <w:r w:rsidR="00F4253C" w:rsidRPr="000F7366">
        <w:rPr>
          <w:rFonts w:ascii="Times New Roman" w:hAnsi="Times New Roman"/>
          <w:sz w:val="32"/>
          <w:szCs w:val="32"/>
        </w:rPr>
        <w:t xml:space="preserve"> </w:t>
      </w:r>
      <w:r w:rsidR="00541440">
        <w:rPr>
          <w:rFonts w:ascii="Times New Roman" w:hAnsi="Times New Roman"/>
          <w:sz w:val="32"/>
          <w:szCs w:val="32"/>
        </w:rPr>
        <w:t>the omnibus R</w:t>
      </w:r>
      <w:r w:rsidR="00F4253C" w:rsidRPr="000F7366">
        <w:rPr>
          <w:rFonts w:ascii="Times New Roman" w:hAnsi="Times New Roman"/>
          <w:sz w:val="32"/>
          <w:szCs w:val="32"/>
        </w:rPr>
        <w:t xml:space="preserve">esolution against </w:t>
      </w:r>
      <w:r w:rsidR="00541440">
        <w:rPr>
          <w:rFonts w:ascii="Times New Roman" w:hAnsi="Times New Roman"/>
          <w:sz w:val="32"/>
          <w:szCs w:val="32"/>
        </w:rPr>
        <w:t>T</w:t>
      </w:r>
      <w:r w:rsidR="00F4253C" w:rsidRPr="000F7366">
        <w:rPr>
          <w:rFonts w:ascii="Times New Roman" w:hAnsi="Times New Roman"/>
          <w:sz w:val="32"/>
          <w:szCs w:val="32"/>
        </w:rPr>
        <w:t xml:space="preserve">orture and </w:t>
      </w:r>
      <w:r w:rsidR="00541440">
        <w:rPr>
          <w:rFonts w:ascii="Times New Roman" w:hAnsi="Times New Roman"/>
          <w:sz w:val="32"/>
          <w:szCs w:val="32"/>
        </w:rPr>
        <w:t>C</w:t>
      </w:r>
      <w:r w:rsidR="00F4253C" w:rsidRPr="000F7366">
        <w:rPr>
          <w:rFonts w:ascii="Times New Roman" w:hAnsi="Times New Roman"/>
          <w:sz w:val="32"/>
          <w:szCs w:val="32"/>
        </w:rPr>
        <w:t xml:space="preserve">ruel, </w:t>
      </w:r>
      <w:r w:rsidR="00541440">
        <w:rPr>
          <w:rFonts w:ascii="Times New Roman" w:hAnsi="Times New Roman"/>
          <w:sz w:val="32"/>
          <w:szCs w:val="32"/>
        </w:rPr>
        <w:t>Inhuman or D</w:t>
      </w:r>
      <w:r w:rsidR="00F4253C" w:rsidRPr="000F7366">
        <w:rPr>
          <w:rFonts w:ascii="Times New Roman" w:hAnsi="Times New Roman"/>
          <w:sz w:val="32"/>
          <w:szCs w:val="32"/>
        </w:rPr>
        <w:t xml:space="preserve">egrading </w:t>
      </w:r>
      <w:r w:rsidR="00541440">
        <w:rPr>
          <w:rFonts w:ascii="Times New Roman" w:hAnsi="Times New Roman"/>
          <w:sz w:val="32"/>
          <w:szCs w:val="32"/>
        </w:rPr>
        <w:t>Treatment or P</w:t>
      </w:r>
      <w:r w:rsidR="00F4253C" w:rsidRPr="000F7366">
        <w:rPr>
          <w:rFonts w:ascii="Times New Roman" w:hAnsi="Times New Roman"/>
          <w:sz w:val="32"/>
          <w:szCs w:val="32"/>
        </w:rPr>
        <w:t>unishment</w:t>
      </w:r>
      <w:r w:rsidR="00667839" w:rsidRPr="000F736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is being negotiated</w:t>
      </w:r>
      <w:r w:rsidR="00667839" w:rsidRPr="000F7366">
        <w:rPr>
          <w:rFonts w:ascii="Times New Roman" w:hAnsi="Times New Roman"/>
          <w:sz w:val="32"/>
          <w:szCs w:val="32"/>
        </w:rPr>
        <w:t xml:space="preserve"> in the General Assembly and</w:t>
      </w:r>
      <w:r>
        <w:rPr>
          <w:rFonts w:ascii="Times New Roman" w:hAnsi="Times New Roman"/>
          <w:sz w:val="32"/>
          <w:szCs w:val="32"/>
        </w:rPr>
        <w:t xml:space="preserve"> like previous years Denmark is</w:t>
      </w:r>
      <w:r w:rsidR="00667839" w:rsidRPr="000F7366">
        <w:rPr>
          <w:rFonts w:ascii="Times New Roman" w:hAnsi="Times New Roman"/>
          <w:sz w:val="32"/>
          <w:szCs w:val="32"/>
        </w:rPr>
        <w:t xml:space="preserve"> the main sponsor of the resolution.</w:t>
      </w:r>
    </w:p>
    <w:p w:rsidR="00667839" w:rsidRPr="000F7366" w:rsidRDefault="00667839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0F7366" w:rsidRPr="000F7366" w:rsidRDefault="00667839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0F7366">
        <w:rPr>
          <w:rFonts w:ascii="Times New Roman" w:hAnsi="Times New Roman"/>
          <w:sz w:val="32"/>
          <w:szCs w:val="32"/>
        </w:rPr>
        <w:t xml:space="preserve">And – </w:t>
      </w:r>
      <w:r w:rsidR="00580672">
        <w:rPr>
          <w:rFonts w:ascii="Times New Roman" w:hAnsi="Times New Roman"/>
          <w:sz w:val="32"/>
          <w:szCs w:val="32"/>
        </w:rPr>
        <w:t>being f</w:t>
      </w:r>
      <w:r w:rsidRPr="000F7366">
        <w:rPr>
          <w:rFonts w:ascii="Times New Roman" w:hAnsi="Times New Roman"/>
          <w:sz w:val="32"/>
          <w:szCs w:val="32"/>
        </w:rPr>
        <w:t>riends of Convention against Torture Initiative – you are prob</w:t>
      </w:r>
      <w:r w:rsidR="000F7366" w:rsidRPr="000F7366">
        <w:rPr>
          <w:rFonts w:ascii="Times New Roman" w:hAnsi="Times New Roman"/>
          <w:sz w:val="32"/>
          <w:szCs w:val="32"/>
        </w:rPr>
        <w:t>ably well aware of this internationally</w:t>
      </w:r>
      <w:r w:rsidRPr="000F7366">
        <w:rPr>
          <w:rFonts w:ascii="Times New Roman" w:hAnsi="Times New Roman"/>
          <w:sz w:val="32"/>
          <w:szCs w:val="32"/>
        </w:rPr>
        <w:t xml:space="preserve"> founded initiative to secure universal ratification of the Convention</w:t>
      </w:r>
      <w:r w:rsidR="00541440">
        <w:rPr>
          <w:rFonts w:ascii="Times New Roman" w:hAnsi="Times New Roman"/>
          <w:sz w:val="32"/>
          <w:szCs w:val="32"/>
        </w:rPr>
        <w:t xml:space="preserve"> against Torture</w:t>
      </w:r>
      <w:r w:rsidRPr="000F7366">
        <w:rPr>
          <w:rFonts w:ascii="Times New Roman" w:hAnsi="Times New Roman"/>
          <w:sz w:val="32"/>
          <w:szCs w:val="32"/>
        </w:rPr>
        <w:t xml:space="preserve"> that Denmark initiated last year together with Chile, Ghana, Indonesia and Morocco.</w:t>
      </w:r>
    </w:p>
    <w:p w:rsidR="000F7366" w:rsidRPr="000F7366" w:rsidRDefault="000F7366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F4253C" w:rsidRPr="000F7366" w:rsidRDefault="000F7366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0F7366">
        <w:rPr>
          <w:rFonts w:ascii="Times New Roman" w:hAnsi="Times New Roman"/>
          <w:sz w:val="32"/>
          <w:szCs w:val="32"/>
        </w:rPr>
        <w:t xml:space="preserve">These efforts combined with a general focus on torture prevention in our </w:t>
      </w:r>
      <w:r w:rsidR="001E4989">
        <w:rPr>
          <w:rFonts w:ascii="Times New Roman" w:hAnsi="Times New Roman"/>
          <w:sz w:val="32"/>
          <w:szCs w:val="32"/>
        </w:rPr>
        <w:t>development cooperation</w:t>
      </w:r>
      <w:r w:rsidR="00C56D2A">
        <w:rPr>
          <w:rFonts w:ascii="Times New Roman" w:hAnsi="Times New Roman"/>
          <w:sz w:val="32"/>
          <w:szCs w:val="32"/>
        </w:rPr>
        <w:t>, where we</w:t>
      </w:r>
      <w:r w:rsidRPr="000F7366">
        <w:rPr>
          <w:rFonts w:ascii="Times New Roman" w:hAnsi="Times New Roman"/>
          <w:sz w:val="32"/>
          <w:szCs w:val="32"/>
        </w:rPr>
        <w:t xml:space="preserve"> </w:t>
      </w:r>
      <w:r w:rsidR="00C56D2A">
        <w:rPr>
          <w:rFonts w:ascii="Times New Roman" w:hAnsi="Times New Roman"/>
          <w:sz w:val="32"/>
          <w:szCs w:val="32"/>
        </w:rPr>
        <w:t>are the third largest contributor to the Voluntary Fund for Torture Victims and the</w:t>
      </w:r>
      <w:r w:rsidR="001E4989">
        <w:rPr>
          <w:rFonts w:ascii="Times New Roman" w:hAnsi="Times New Roman"/>
          <w:sz w:val="32"/>
          <w:szCs w:val="32"/>
        </w:rPr>
        <w:t xml:space="preserve"> main donor of</w:t>
      </w:r>
      <w:r w:rsidRPr="000F7366">
        <w:rPr>
          <w:rFonts w:ascii="Times New Roman" w:hAnsi="Times New Roman"/>
          <w:sz w:val="32"/>
          <w:szCs w:val="32"/>
        </w:rPr>
        <w:t xml:space="preserve"> the anti-torture NGO’s</w:t>
      </w:r>
      <w:r w:rsidR="00580672">
        <w:rPr>
          <w:rFonts w:ascii="Times New Roman" w:hAnsi="Times New Roman"/>
          <w:sz w:val="32"/>
          <w:szCs w:val="32"/>
        </w:rPr>
        <w:t xml:space="preserve"> – </w:t>
      </w:r>
      <w:r w:rsidRPr="000F7366">
        <w:rPr>
          <w:rFonts w:ascii="Times New Roman" w:hAnsi="Times New Roman"/>
          <w:sz w:val="32"/>
          <w:szCs w:val="32"/>
        </w:rPr>
        <w:t>Dignity and the International Rehabilitation Cou</w:t>
      </w:r>
      <w:r w:rsidR="00580672">
        <w:rPr>
          <w:rFonts w:ascii="Times New Roman" w:hAnsi="Times New Roman"/>
          <w:sz w:val="32"/>
          <w:szCs w:val="32"/>
        </w:rPr>
        <w:t>ncil for Torture Victims –</w:t>
      </w:r>
      <w:r w:rsidR="00C56D2A">
        <w:rPr>
          <w:rFonts w:ascii="Times New Roman" w:hAnsi="Times New Roman"/>
          <w:sz w:val="32"/>
          <w:szCs w:val="32"/>
        </w:rPr>
        <w:t xml:space="preserve"> </w:t>
      </w:r>
      <w:r w:rsidR="00C56D2A" w:rsidRPr="000F7366">
        <w:rPr>
          <w:rFonts w:ascii="Times New Roman" w:hAnsi="Times New Roman"/>
          <w:sz w:val="32"/>
          <w:szCs w:val="32"/>
        </w:rPr>
        <w:t>emphasises the</w:t>
      </w:r>
      <w:r w:rsidR="00C56D2A">
        <w:rPr>
          <w:rFonts w:ascii="Times New Roman" w:hAnsi="Times New Roman"/>
          <w:sz w:val="32"/>
          <w:szCs w:val="32"/>
        </w:rPr>
        <w:t xml:space="preserve"> high priority of torture prevention in Denmark</w:t>
      </w:r>
      <w:r w:rsidRPr="000F7366">
        <w:rPr>
          <w:rFonts w:ascii="Times New Roman" w:hAnsi="Times New Roman"/>
          <w:sz w:val="32"/>
          <w:szCs w:val="32"/>
        </w:rPr>
        <w:t xml:space="preserve">  </w:t>
      </w:r>
      <w:r w:rsidR="00667839" w:rsidRPr="000F7366">
        <w:rPr>
          <w:rFonts w:ascii="Times New Roman" w:hAnsi="Times New Roman"/>
          <w:sz w:val="32"/>
          <w:szCs w:val="32"/>
        </w:rPr>
        <w:t xml:space="preserve">    </w:t>
      </w:r>
    </w:p>
    <w:p w:rsidR="00940062" w:rsidRPr="000F7366" w:rsidRDefault="00940062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80672" w:rsidRPr="00580672" w:rsidRDefault="00580672" w:rsidP="00AB6B87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[The Danish delegation]</w:t>
      </w:r>
    </w:p>
    <w:p w:rsidR="00580672" w:rsidRDefault="00580672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2D2B46" w:rsidRPr="000F7366" w:rsidRDefault="00580672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Before going </w:t>
      </w:r>
      <w:r w:rsidR="004E62ED">
        <w:rPr>
          <w:rFonts w:ascii="Times New Roman" w:hAnsi="Times New Roman"/>
          <w:sz w:val="32"/>
          <w:szCs w:val="32"/>
        </w:rPr>
        <w:t xml:space="preserve">further </w:t>
      </w:r>
      <w:r>
        <w:rPr>
          <w:rFonts w:ascii="Times New Roman" w:hAnsi="Times New Roman"/>
          <w:sz w:val="32"/>
          <w:szCs w:val="32"/>
        </w:rPr>
        <w:t xml:space="preserve">in depth with </w:t>
      </w:r>
      <w:r w:rsidR="004E62ED">
        <w:rPr>
          <w:rFonts w:ascii="Times New Roman" w:hAnsi="Times New Roman"/>
          <w:sz w:val="32"/>
          <w:szCs w:val="32"/>
        </w:rPr>
        <w:t>more specific subjects,</w:t>
      </w:r>
      <w:r>
        <w:rPr>
          <w:rFonts w:ascii="Times New Roman" w:hAnsi="Times New Roman"/>
          <w:sz w:val="32"/>
          <w:szCs w:val="32"/>
        </w:rPr>
        <w:t xml:space="preserve"> </w:t>
      </w:r>
      <w:r w:rsidR="00921337" w:rsidRPr="000F7366">
        <w:rPr>
          <w:rFonts w:ascii="Times New Roman" w:hAnsi="Times New Roman"/>
          <w:sz w:val="32"/>
          <w:szCs w:val="32"/>
        </w:rPr>
        <w:t xml:space="preserve">I would like to briefly introduce the </w:t>
      </w:r>
      <w:r w:rsidR="00E9576C" w:rsidRPr="000F7366">
        <w:rPr>
          <w:rFonts w:ascii="Times New Roman" w:hAnsi="Times New Roman"/>
          <w:sz w:val="32"/>
          <w:szCs w:val="32"/>
        </w:rPr>
        <w:t>Danish d</w:t>
      </w:r>
      <w:r w:rsidR="00921337" w:rsidRPr="000F7366">
        <w:rPr>
          <w:rFonts w:ascii="Times New Roman" w:hAnsi="Times New Roman"/>
          <w:sz w:val="32"/>
          <w:szCs w:val="32"/>
        </w:rPr>
        <w:t xml:space="preserve">elegation. Recognizing that the protection against torture is an </w:t>
      </w:r>
      <w:r w:rsidR="002D2B46" w:rsidRPr="000F7366">
        <w:rPr>
          <w:rFonts w:ascii="Times New Roman" w:hAnsi="Times New Roman"/>
          <w:sz w:val="32"/>
          <w:szCs w:val="32"/>
        </w:rPr>
        <w:t>interdisciplinary</w:t>
      </w:r>
      <w:r w:rsidR="00790680" w:rsidRPr="000F7366">
        <w:rPr>
          <w:rFonts w:ascii="Times New Roman" w:hAnsi="Times New Roman"/>
          <w:sz w:val="32"/>
          <w:szCs w:val="32"/>
        </w:rPr>
        <w:t xml:space="preserve"> </w:t>
      </w:r>
      <w:r w:rsidR="00541440">
        <w:rPr>
          <w:rFonts w:ascii="Times New Roman" w:hAnsi="Times New Roman"/>
          <w:sz w:val="32"/>
          <w:szCs w:val="32"/>
        </w:rPr>
        <w:t>effort</w:t>
      </w:r>
      <w:r w:rsidR="00790680" w:rsidRPr="000F7366">
        <w:rPr>
          <w:rFonts w:ascii="Times New Roman" w:hAnsi="Times New Roman"/>
          <w:sz w:val="32"/>
          <w:szCs w:val="32"/>
        </w:rPr>
        <w:t xml:space="preserve">, we have </w:t>
      </w:r>
      <w:r w:rsidR="00E9576C" w:rsidRPr="000F7366">
        <w:rPr>
          <w:rFonts w:ascii="Times New Roman" w:hAnsi="Times New Roman"/>
          <w:sz w:val="32"/>
          <w:szCs w:val="32"/>
        </w:rPr>
        <w:t>compose</w:t>
      </w:r>
      <w:r w:rsidR="002D2B46" w:rsidRPr="000F7366">
        <w:rPr>
          <w:rFonts w:ascii="Times New Roman" w:hAnsi="Times New Roman"/>
          <w:sz w:val="32"/>
          <w:szCs w:val="32"/>
        </w:rPr>
        <w:t>d</w:t>
      </w:r>
      <w:r w:rsidR="00E9576C" w:rsidRPr="000F7366">
        <w:rPr>
          <w:rFonts w:ascii="Times New Roman" w:hAnsi="Times New Roman"/>
          <w:sz w:val="32"/>
          <w:szCs w:val="32"/>
        </w:rPr>
        <w:t xml:space="preserve"> </w:t>
      </w:r>
      <w:r w:rsidR="004E62ED">
        <w:rPr>
          <w:rFonts w:ascii="Times New Roman" w:hAnsi="Times New Roman"/>
          <w:sz w:val="32"/>
          <w:szCs w:val="32"/>
        </w:rPr>
        <w:t>a</w:t>
      </w:r>
      <w:r w:rsidR="00541440">
        <w:rPr>
          <w:rFonts w:ascii="Times New Roman" w:hAnsi="Times New Roman"/>
          <w:sz w:val="32"/>
          <w:szCs w:val="32"/>
        </w:rPr>
        <w:t xml:space="preserve"> </w:t>
      </w:r>
      <w:r w:rsidR="004E62ED">
        <w:rPr>
          <w:rFonts w:ascii="Times New Roman" w:hAnsi="Times New Roman"/>
          <w:sz w:val="32"/>
          <w:szCs w:val="32"/>
        </w:rPr>
        <w:t>broad</w:t>
      </w:r>
      <w:r w:rsidR="00E9576C" w:rsidRPr="000F7366">
        <w:rPr>
          <w:rFonts w:ascii="Times New Roman" w:hAnsi="Times New Roman"/>
          <w:sz w:val="32"/>
          <w:szCs w:val="32"/>
        </w:rPr>
        <w:t xml:space="preserve"> delegation</w:t>
      </w:r>
      <w:r w:rsidR="00C974A5">
        <w:rPr>
          <w:rFonts w:ascii="Times New Roman" w:hAnsi="Times New Roman"/>
          <w:sz w:val="32"/>
          <w:szCs w:val="32"/>
        </w:rPr>
        <w:t>:</w:t>
      </w:r>
      <w:r w:rsidR="00E9576C" w:rsidRPr="000F7366">
        <w:rPr>
          <w:rFonts w:ascii="Times New Roman" w:hAnsi="Times New Roman"/>
          <w:sz w:val="32"/>
          <w:szCs w:val="32"/>
        </w:rPr>
        <w:t xml:space="preserve"> </w:t>
      </w:r>
    </w:p>
    <w:p w:rsidR="002D2B46" w:rsidRPr="000F7366" w:rsidRDefault="002D2B46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4E28BC" w:rsidRPr="000F7366" w:rsidRDefault="00C974A5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R</w:t>
      </w:r>
      <w:r w:rsidR="00E9576C" w:rsidRPr="000F7366">
        <w:rPr>
          <w:rFonts w:ascii="Times New Roman" w:hAnsi="Times New Roman"/>
          <w:sz w:val="32"/>
          <w:szCs w:val="32"/>
        </w:rPr>
        <w:t xml:space="preserve">epresentatives from the </w:t>
      </w:r>
      <w:r w:rsidR="008F0D0C" w:rsidRPr="000F7366">
        <w:rPr>
          <w:rFonts w:ascii="Times New Roman" w:hAnsi="Times New Roman"/>
          <w:sz w:val="32"/>
          <w:szCs w:val="32"/>
        </w:rPr>
        <w:t>Ministry of</w:t>
      </w:r>
      <w:r w:rsidR="00E9576C" w:rsidRPr="000F7366">
        <w:rPr>
          <w:rFonts w:ascii="Times New Roman" w:hAnsi="Times New Roman"/>
          <w:sz w:val="32"/>
          <w:szCs w:val="32"/>
        </w:rPr>
        <w:t xml:space="preserve"> </w:t>
      </w:r>
      <w:r w:rsidR="00802863" w:rsidRPr="000F7366">
        <w:rPr>
          <w:rFonts w:ascii="Times New Roman" w:hAnsi="Times New Roman"/>
          <w:sz w:val="32"/>
          <w:szCs w:val="32"/>
        </w:rPr>
        <w:t>H</w:t>
      </w:r>
      <w:r w:rsidR="00E9576C" w:rsidRPr="000F7366">
        <w:rPr>
          <w:rFonts w:ascii="Times New Roman" w:hAnsi="Times New Roman"/>
          <w:sz w:val="32"/>
          <w:szCs w:val="32"/>
        </w:rPr>
        <w:t>ealth,</w:t>
      </w:r>
      <w:r w:rsidR="00541440">
        <w:rPr>
          <w:rFonts w:ascii="Times New Roman" w:hAnsi="Times New Roman"/>
          <w:sz w:val="32"/>
          <w:szCs w:val="32"/>
        </w:rPr>
        <w:t xml:space="preserve"> Ministry of Defence,</w:t>
      </w:r>
      <w:r w:rsidR="008F0D0C" w:rsidRPr="000F7366">
        <w:rPr>
          <w:rFonts w:ascii="Times New Roman" w:hAnsi="Times New Roman"/>
          <w:sz w:val="32"/>
          <w:szCs w:val="32"/>
        </w:rPr>
        <w:t xml:space="preserve"> Ministry of</w:t>
      </w:r>
      <w:r w:rsidR="00E9576C" w:rsidRPr="000F7366">
        <w:rPr>
          <w:rFonts w:ascii="Times New Roman" w:hAnsi="Times New Roman"/>
          <w:sz w:val="32"/>
          <w:szCs w:val="32"/>
        </w:rPr>
        <w:t xml:space="preserve"> </w:t>
      </w:r>
      <w:r w:rsidR="00802863" w:rsidRPr="000F7366">
        <w:rPr>
          <w:rFonts w:ascii="Times New Roman" w:hAnsi="Times New Roman"/>
          <w:sz w:val="32"/>
          <w:szCs w:val="32"/>
        </w:rPr>
        <w:t>J</w:t>
      </w:r>
      <w:r w:rsidR="00E9576C" w:rsidRPr="000F7366">
        <w:rPr>
          <w:rFonts w:ascii="Times New Roman" w:hAnsi="Times New Roman"/>
          <w:sz w:val="32"/>
          <w:szCs w:val="32"/>
        </w:rPr>
        <w:t>ustice a</w:t>
      </w:r>
      <w:r w:rsidR="008F0D0C" w:rsidRPr="000F7366">
        <w:rPr>
          <w:rFonts w:ascii="Times New Roman" w:hAnsi="Times New Roman"/>
          <w:sz w:val="32"/>
          <w:szCs w:val="32"/>
        </w:rPr>
        <w:t>nd</w:t>
      </w:r>
      <w:r w:rsidR="000A717F" w:rsidRPr="000F7366">
        <w:rPr>
          <w:rFonts w:ascii="Times New Roman" w:hAnsi="Times New Roman"/>
          <w:sz w:val="32"/>
          <w:szCs w:val="32"/>
        </w:rPr>
        <w:t xml:space="preserve"> from the</w:t>
      </w:r>
      <w:r w:rsidR="008F0D0C" w:rsidRPr="000F7366">
        <w:rPr>
          <w:rFonts w:ascii="Times New Roman" w:hAnsi="Times New Roman"/>
          <w:sz w:val="32"/>
          <w:szCs w:val="32"/>
        </w:rPr>
        <w:t xml:space="preserve"> Ministry of Foreign Affairs. Furthermore, to ensure that we will be able to answer questions of a more practical nature, we have included representatives from </w:t>
      </w:r>
      <w:r w:rsidR="00824EEC">
        <w:rPr>
          <w:rFonts w:ascii="Times New Roman" w:hAnsi="Times New Roman"/>
          <w:sz w:val="32"/>
          <w:szCs w:val="32"/>
        </w:rPr>
        <w:t>Copenhagen Prisons, the Immigration Service</w:t>
      </w:r>
      <w:r w:rsidR="003803DB" w:rsidRPr="000F7366">
        <w:rPr>
          <w:rFonts w:ascii="Times New Roman" w:hAnsi="Times New Roman"/>
          <w:sz w:val="32"/>
          <w:szCs w:val="32"/>
        </w:rPr>
        <w:t xml:space="preserve"> and from the Independent Police Complaint Authority.</w:t>
      </w:r>
      <w:r w:rsidR="00D8472A" w:rsidRPr="000F7366">
        <w:rPr>
          <w:rFonts w:ascii="Times New Roman" w:hAnsi="Times New Roman"/>
          <w:sz w:val="32"/>
          <w:szCs w:val="32"/>
        </w:rPr>
        <w:t xml:space="preserve"> </w:t>
      </w:r>
    </w:p>
    <w:p w:rsidR="004E28BC" w:rsidRPr="000F7366" w:rsidRDefault="004E28BC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4E28BC" w:rsidRDefault="004E28BC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0F7366">
        <w:rPr>
          <w:rFonts w:ascii="Times New Roman" w:hAnsi="Times New Roman"/>
          <w:sz w:val="32"/>
          <w:szCs w:val="32"/>
        </w:rPr>
        <w:t xml:space="preserve">We </w:t>
      </w:r>
      <w:r w:rsidR="00227A2A" w:rsidRPr="000F7366">
        <w:rPr>
          <w:rFonts w:ascii="Times New Roman" w:hAnsi="Times New Roman"/>
          <w:sz w:val="32"/>
          <w:szCs w:val="32"/>
        </w:rPr>
        <w:t xml:space="preserve">also </w:t>
      </w:r>
      <w:r w:rsidR="002C50E7" w:rsidRPr="000F7366">
        <w:rPr>
          <w:rFonts w:ascii="Times New Roman" w:hAnsi="Times New Roman"/>
          <w:sz w:val="32"/>
          <w:szCs w:val="32"/>
        </w:rPr>
        <w:t>intended</w:t>
      </w:r>
      <w:r w:rsidR="00227A2A" w:rsidRPr="000F7366">
        <w:rPr>
          <w:rFonts w:ascii="Times New Roman" w:hAnsi="Times New Roman"/>
          <w:sz w:val="32"/>
          <w:szCs w:val="32"/>
        </w:rPr>
        <w:t xml:space="preserve"> to </w:t>
      </w:r>
      <w:r w:rsidR="00814AB7" w:rsidRPr="000F7366">
        <w:rPr>
          <w:rFonts w:ascii="Times New Roman" w:hAnsi="Times New Roman"/>
          <w:sz w:val="32"/>
          <w:szCs w:val="32"/>
        </w:rPr>
        <w:t>include</w:t>
      </w:r>
      <w:r w:rsidR="00227A2A" w:rsidRPr="000F7366">
        <w:rPr>
          <w:rFonts w:ascii="Times New Roman" w:hAnsi="Times New Roman"/>
          <w:sz w:val="32"/>
          <w:szCs w:val="32"/>
        </w:rPr>
        <w:t xml:space="preserve"> a representative</w:t>
      </w:r>
      <w:r w:rsidR="00814AB7" w:rsidRPr="000F7366">
        <w:rPr>
          <w:rFonts w:ascii="Times New Roman" w:hAnsi="Times New Roman"/>
          <w:sz w:val="32"/>
          <w:szCs w:val="32"/>
        </w:rPr>
        <w:t xml:space="preserve"> from the Government of Greenland in our delegation, but due to the</w:t>
      </w:r>
      <w:r w:rsidR="00227A2A" w:rsidRPr="000F7366">
        <w:rPr>
          <w:rFonts w:ascii="Times New Roman" w:hAnsi="Times New Roman"/>
          <w:sz w:val="32"/>
          <w:szCs w:val="32"/>
        </w:rPr>
        <w:t xml:space="preserve"> busy</w:t>
      </w:r>
      <w:r w:rsidR="00814AB7" w:rsidRPr="000F7366">
        <w:rPr>
          <w:rFonts w:ascii="Times New Roman" w:hAnsi="Times New Roman"/>
          <w:sz w:val="32"/>
          <w:szCs w:val="32"/>
        </w:rPr>
        <w:t xml:space="preserve"> schedule</w:t>
      </w:r>
      <w:r w:rsidR="00227A2A" w:rsidRPr="000F7366">
        <w:rPr>
          <w:rFonts w:ascii="Times New Roman" w:hAnsi="Times New Roman"/>
          <w:sz w:val="32"/>
          <w:szCs w:val="32"/>
        </w:rPr>
        <w:t xml:space="preserve"> </w:t>
      </w:r>
      <w:r w:rsidR="00814AB7" w:rsidRPr="000F7366">
        <w:rPr>
          <w:rFonts w:ascii="Times New Roman" w:hAnsi="Times New Roman"/>
          <w:sz w:val="32"/>
          <w:szCs w:val="32"/>
        </w:rPr>
        <w:t>of the</w:t>
      </w:r>
      <w:r w:rsidR="004E62ED">
        <w:rPr>
          <w:rFonts w:ascii="Times New Roman" w:hAnsi="Times New Roman"/>
          <w:sz w:val="32"/>
          <w:szCs w:val="32"/>
        </w:rPr>
        <w:t xml:space="preserve"> Greenlandic</w:t>
      </w:r>
      <w:r w:rsidR="00814AB7" w:rsidRPr="000F7366">
        <w:rPr>
          <w:rFonts w:ascii="Times New Roman" w:hAnsi="Times New Roman"/>
          <w:sz w:val="32"/>
          <w:szCs w:val="32"/>
        </w:rPr>
        <w:t xml:space="preserve"> Parliament the </w:t>
      </w:r>
      <w:r w:rsidR="002C50E7" w:rsidRPr="000F7366">
        <w:rPr>
          <w:rFonts w:ascii="Times New Roman" w:hAnsi="Times New Roman"/>
          <w:sz w:val="32"/>
          <w:szCs w:val="32"/>
        </w:rPr>
        <w:t>Government</w:t>
      </w:r>
      <w:r w:rsidR="00814AB7" w:rsidRPr="000F7366">
        <w:rPr>
          <w:rFonts w:ascii="Times New Roman" w:hAnsi="Times New Roman"/>
          <w:sz w:val="32"/>
          <w:szCs w:val="32"/>
        </w:rPr>
        <w:t xml:space="preserve"> had to withdraw their participation</w:t>
      </w:r>
      <w:r w:rsidR="00227A2A" w:rsidRPr="000F7366">
        <w:rPr>
          <w:rFonts w:ascii="Times New Roman" w:hAnsi="Times New Roman"/>
          <w:sz w:val="32"/>
          <w:szCs w:val="32"/>
        </w:rPr>
        <w:t>. They are, however, following the dialogue closely on the webcast</w:t>
      </w:r>
      <w:r w:rsidR="002C50E7" w:rsidRPr="000F7366">
        <w:rPr>
          <w:rFonts w:ascii="Times New Roman" w:hAnsi="Times New Roman"/>
          <w:sz w:val="32"/>
          <w:szCs w:val="32"/>
        </w:rPr>
        <w:t>.</w:t>
      </w:r>
      <w:r w:rsidR="00227A2A" w:rsidRPr="000F7366">
        <w:rPr>
          <w:rFonts w:ascii="Times New Roman" w:hAnsi="Times New Roman"/>
          <w:sz w:val="32"/>
          <w:szCs w:val="32"/>
        </w:rPr>
        <w:t xml:space="preserve"> </w:t>
      </w:r>
      <w:r w:rsidR="004E62ED">
        <w:rPr>
          <w:rFonts w:ascii="Times New Roman" w:hAnsi="Times New Roman"/>
          <w:sz w:val="32"/>
          <w:szCs w:val="32"/>
        </w:rPr>
        <w:t>And w</w:t>
      </w:r>
      <w:r w:rsidR="00227A2A" w:rsidRPr="000F7366">
        <w:rPr>
          <w:rFonts w:ascii="Times New Roman" w:hAnsi="Times New Roman"/>
          <w:sz w:val="32"/>
          <w:szCs w:val="32"/>
        </w:rPr>
        <w:t xml:space="preserve">e will </w:t>
      </w:r>
      <w:r w:rsidR="00C974A5">
        <w:rPr>
          <w:rFonts w:ascii="Times New Roman" w:hAnsi="Times New Roman"/>
          <w:sz w:val="32"/>
          <w:szCs w:val="32"/>
        </w:rPr>
        <w:t>do</w:t>
      </w:r>
      <w:r w:rsidR="00C974A5" w:rsidRPr="000F7366">
        <w:rPr>
          <w:rFonts w:ascii="Times New Roman" w:hAnsi="Times New Roman"/>
          <w:sz w:val="32"/>
          <w:szCs w:val="32"/>
        </w:rPr>
        <w:t xml:space="preserve"> </w:t>
      </w:r>
      <w:r w:rsidR="002C50E7" w:rsidRPr="000F7366">
        <w:rPr>
          <w:rFonts w:ascii="Times New Roman" w:hAnsi="Times New Roman"/>
          <w:sz w:val="32"/>
          <w:szCs w:val="32"/>
        </w:rPr>
        <w:t>our</w:t>
      </w:r>
      <w:r w:rsidR="00227A2A" w:rsidRPr="000F7366">
        <w:rPr>
          <w:rFonts w:ascii="Times New Roman" w:hAnsi="Times New Roman"/>
          <w:sz w:val="32"/>
          <w:szCs w:val="32"/>
        </w:rPr>
        <w:t xml:space="preserve"> best </w:t>
      </w:r>
      <w:r w:rsidR="002C50E7" w:rsidRPr="000F7366">
        <w:rPr>
          <w:rFonts w:ascii="Times New Roman" w:hAnsi="Times New Roman"/>
          <w:sz w:val="32"/>
          <w:szCs w:val="32"/>
        </w:rPr>
        <w:t xml:space="preserve">not to let the lack </w:t>
      </w:r>
      <w:r w:rsidR="004E62ED">
        <w:rPr>
          <w:rFonts w:ascii="Times New Roman" w:hAnsi="Times New Roman"/>
          <w:sz w:val="32"/>
          <w:szCs w:val="32"/>
        </w:rPr>
        <w:t>of physical presence affect</w:t>
      </w:r>
      <w:r w:rsidR="00227A2A" w:rsidRPr="000F7366">
        <w:rPr>
          <w:rFonts w:ascii="Times New Roman" w:hAnsi="Times New Roman"/>
          <w:sz w:val="32"/>
          <w:szCs w:val="32"/>
        </w:rPr>
        <w:t xml:space="preserve"> </w:t>
      </w:r>
      <w:r w:rsidR="002C50E7" w:rsidRPr="000F7366">
        <w:rPr>
          <w:rFonts w:ascii="Times New Roman" w:hAnsi="Times New Roman"/>
          <w:sz w:val="32"/>
          <w:szCs w:val="32"/>
        </w:rPr>
        <w:t>any</w:t>
      </w:r>
      <w:r w:rsidR="00227A2A" w:rsidRPr="000F7366">
        <w:rPr>
          <w:rFonts w:ascii="Times New Roman" w:hAnsi="Times New Roman"/>
          <w:sz w:val="32"/>
          <w:szCs w:val="32"/>
        </w:rPr>
        <w:t xml:space="preserve"> dialogue about the affairs of Greenland</w:t>
      </w:r>
      <w:r w:rsidR="002C50E7" w:rsidRPr="000F7366">
        <w:rPr>
          <w:rFonts w:ascii="Times New Roman" w:hAnsi="Times New Roman"/>
          <w:sz w:val="32"/>
          <w:szCs w:val="32"/>
        </w:rPr>
        <w:t xml:space="preserve"> the Committee wish to engage in.</w:t>
      </w:r>
    </w:p>
    <w:p w:rsidR="00541440" w:rsidRDefault="00541440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41440" w:rsidRPr="00541440" w:rsidRDefault="00541440" w:rsidP="00AB6B87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[Specific subjects]</w:t>
      </w:r>
    </w:p>
    <w:p w:rsidR="00921337" w:rsidRDefault="00921337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5B21E7" w:rsidRDefault="008A3761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In the</w:t>
      </w:r>
      <w:r w:rsidR="005B21E7">
        <w:rPr>
          <w:rFonts w:ascii="Times New Roman" w:hAnsi="Times New Roman"/>
          <w:sz w:val="32"/>
          <w:szCs w:val="32"/>
        </w:rPr>
        <w:t xml:space="preserve"> recent</w:t>
      </w:r>
      <w:r>
        <w:rPr>
          <w:rFonts w:ascii="Times New Roman" w:hAnsi="Times New Roman"/>
          <w:sz w:val="32"/>
          <w:szCs w:val="32"/>
        </w:rPr>
        <w:t xml:space="preserve"> list of issues </w:t>
      </w:r>
      <w:r w:rsidR="005B21E7">
        <w:rPr>
          <w:rFonts w:ascii="Times New Roman" w:hAnsi="Times New Roman"/>
          <w:sz w:val="32"/>
          <w:szCs w:val="32"/>
        </w:rPr>
        <w:t>from the</w:t>
      </w:r>
      <w:r>
        <w:rPr>
          <w:rFonts w:ascii="Times New Roman" w:hAnsi="Times New Roman"/>
          <w:sz w:val="32"/>
          <w:szCs w:val="32"/>
        </w:rPr>
        <w:t xml:space="preserve"> Committee</w:t>
      </w:r>
      <w:r w:rsidR="005B21E7">
        <w:rPr>
          <w:rFonts w:ascii="Times New Roman" w:hAnsi="Times New Roman"/>
          <w:sz w:val="32"/>
          <w:szCs w:val="32"/>
        </w:rPr>
        <w:t xml:space="preserve"> concerning Denmark</w:t>
      </w:r>
      <w:r>
        <w:rPr>
          <w:rFonts w:ascii="Times New Roman" w:hAnsi="Times New Roman"/>
          <w:sz w:val="32"/>
          <w:szCs w:val="32"/>
        </w:rPr>
        <w:t xml:space="preserve"> a number of questions were raised </w:t>
      </w:r>
      <w:r w:rsidR="005B21E7">
        <w:rPr>
          <w:rFonts w:ascii="Times New Roman" w:hAnsi="Times New Roman"/>
          <w:sz w:val="32"/>
          <w:szCs w:val="32"/>
        </w:rPr>
        <w:t>about</w:t>
      </w:r>
      <w:r>
        <w:rPr>
          <w:rFonts w:ascii="Times New Roman" w:hAnsi="Times New Roman"/>
          <w:sz w:val="32"/>
          <w:szCs w:val="32"/>
        </w:rPr>
        <w:t xml:space="preserve"> the implementation of the Convention. In </w:t>
      </w:r>
      <w:r w:rsidR="00CC593F">
        <w:rPr>
          <w:rFonts w:ascii="Times New Roman" w:hAnsi="Times New Roman"/>
          <w:sz w:val="32"/>
          <w:szCs w:val="32"/>
        </w:rPr>
        <w:t>September 2014 Denmark submitted a repo</w:t>
      </w:r>
      <w:r w:rsidR="005B21E7">
        <w:rPr>
          <w:rFonts w:ascii="Times New Roman" w:hAnsi="Times New Roman"/>
          <w:sz w:val="32"/>
          <w:szCs w:val="32"/>
        </w:rPr>
        <w:t>rt answering these questions.</w:t>
      </w:r>
      <w:r w:rsidR="00CC593F">
        <w:rPr>
          <w:rFonts w:ascii="Times New Roman" w:hAnsi="Times New Roman"/>
          <w:sz w:val="32"/>
          <w:szCs w:val="32"/>
        </w:rPr>
        <w:t xml:space="preserve"> </w:t>
      </w:r>
    </w:p>
    <w:p w:rsidR="005B21E7" w:rsidRDefault="005B21E7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450B59" w:rsidRDefault="005B21E7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More than a year has</w:t>
      </w:r>
      <w:r w:rsidR="00572A47">
        <w:rPr>
          <w:rFonts w:ascii="Times New Roman" w:hAnsi="Times New Roman"/>
          <w:sz w:val="32"/>
          <w:szCs w:val="32"/>
        </w:rPr>
        <w:t xml:space="preserve"> now</w:t>
      </w:r>
      <w:r>
        <w:rPr>
          <w:rFonts w:ascii="Times New Roman" w:hAnsi="Times New Roman"/>
          <w:sz w:val="32"/>
          <w:szCs w:val="32"/>
        </w:rPr>
        <w:t xml:space="preserve"> passed and </w:t>
      </w:r>
      <w:r w:rsidR="00CC593F">
        <w:rPr>
          <w:rFonts w:ascii="Times New Roman" w:hAnsi="Times New Roman"/>
          <w:sz w:val="32"/>
          <w:szCs w:val="32"/>
        </w:rPr>
        <w:t>I would</w:t>
      </w:r>
      <w:r>
        <w:rPr>
          <w:rFonts w:ascii="Times New Roman" w:hAnsi="Times New Roman"/>
          <w:sz w:val="32"/>
          <w:szCs w:val="32"/>
        </w:rPr>
        <w:t xml:space="preserve"> therefore</w:t>
      </w:r>
      <w:r w:rsidR="00CC593F">
        <w:rPr>
          <w:rFonts w:ascii="Times New Roman" w:hAnsi="Times New Roman"/>
          <w:sz w:val="32"/>
          <w:szCs w:val="32"/>
        </w:rPr>
        <w:t xml:space="preserve"> like to </w:t>
      </w:r>
      <w:r w:rsidR="00961707">
        <w:rPr>
          <w:rFonts w:ascii="Times New Roman" w:hAnsi="Times New Roman"/>
          <w:sz w:val="32"/>
          <w:szCs w:val="32"/>
        </w:rPr>
        <w:t>update the Commission</w:t>
      </w:r>
      <w:r w:rsidR="00CC593F">
        <w:rPr>
          <w:rFonts w:ascii="Times New Roman" w:hAnsi="Times New Roman"/>
          <w:sz w:val="32"/>
          <w:szCs w:val="32"/>
        </w:rPr>
        <w:t xml:space="preserve"> </w:t>
      </w:r>
      <w:r w:rsidR="00961707">
        <w:rPr>
          <w:rFonts w:ascii="Times New Roman" w:hAnsi="Times New Roman"/>
          <w:sz w:val="32"/>
          <w:szCs w:val="32"/>
        </w:rPr>
        <w:t>on</w:t>
      </w:r>
      <w:r>
        <w:rPr>
          <w:rFonts w:ascii="Times New Roman" w:hAnsi="Times New Roman"/>
          <w:sz w:val="32"/>
          <w:szCs w:val="32"/>
        </w:rPr>
        <w:t xml:space="preserve"> a few of the issues. </w:t>
      </w:r>
    </w:p>
    <w:p w:rsidR="00450B59" w:rsidRPr="00E86061" w:rsidRDefault="00450B59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7E3306" w:rsidRDefault="00F6287F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F6287F">
        <w:rPr>
          <w:rFonts w:ascii="Times New Roman" w:hAnsi="Times New Roman"/>
          <w:sz w:val="32"/>
          <w:szCs w:val="32"/>
          <w:u w:val="single"/>
        </w:rPr>
        <w:t>First</w:t>
      </w:r>
      <w:r>
        <w:rPr>
          <w:rFonts w:ascii="Times New Roman" w:hAnsi="Times New Roman"/>
          <w:sz w:val="32"/>
          <w:szCs w:val="32"/>
        </w:rPr>
        <w:t>,</w:t>
      </w:r>
      <w:r w:rsidR="005B21E7">
        <w:rPr>
          <w:rFonts w:ascii="Times New Roman" w:hAnsi="Times New Roman"/>
          <w:sz w:val="32"/>
          <w:szCs w:val="32"/>
        </w:rPr>
        <w:t xml:space="preserve"> I will </w:t>
      </w:r>
      <w:r w:rsidR="00144FF3">
        <w:rPr>
          <w:rFonts w:ascii="Times New Roman" w:hAnsi="Times New Roman"/>
          <w:sz w:val="32"/>
          <w:szCs w:val="32"/>
        </w:rPr>
        <w:t>address</w:t>
      </w:r>
      <w:r w:rsidR="005B21E7">
        <w:rPr>
          <w:rFonts w:ascii="Times New Roman" w:hAnsi="Times New Roman"/>
          <w:sz w:val="32"/>
          <w:szCs w:val="32"/>
        </w:rPr>
        <w:t xml:space="preserve"> the use of solitary confinement </w:t>
      </w:r>
      <w:r w:rsidR="00144FF3">
        <w:rPr>
          <w:rFonts w:ascii="Times New Roman" w:hAnsi="Times New Roman"/>
          <w:sz w:val="32"/>
          <w:szCs w:val="32"/>
        </w:rPr>
        <w:t xml:space="preserve">during pre-trial detention and the use of solitary confinement based on administrative decisions. </w:t>
      </w:r>
    </w:p>
    <w:p w:rsidR="007E3306" w:rsidRDefault="007E3306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8A3761" w:rsidRDefault="00F6287F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F6287F">
        <w:rPr>
          <w:rFonts w:ascii="Times New Roman" w:hAnsi="Times New Roman"/>
          <w:sz w:val="32"/>
          <w:szCs w:val="32"/>
          <w:u w:val="single"/>
        </w:rPr>
        <w:t>Second</w:t>
      </w:r>
      <w:r>
        <w:rPr>
          <w:rFonts w:ascii="Times New Roman" w:hAnsi="Times New Roman"/>
          <w:sz w:val="32"/>
          <w:szCs w:val="32"/>
        </w:rPr>
        <w:t>,</w:t>
      </w:r>
      <w:r w:rsidR="00E86061">
        <w:rPr>
          <w:rFonts w:ascii="Times New Roman" w:hAnsi="Times New Roman"/>
          <w:sz w:val="32"/>
          <w:szCs w:val="32"/>
        </w:rPr>
        <w:t xml:space="preserve"> </w:t>
      </w:r>
      <w:r w:rsidR="00144FF3">
        <w:rPr>
          <w:rFonts w:ascii="Times New Roman" w:hAnsi="Times New Roman"/>
          <w:sz w:val="32"/>
          <w:szCs w:val="32"/>
        </w:rPr>
        <w:t>I will address the overall subject of police responsibility</w:t>
      </w:r>
      <w:r w:rsidR="00961707">
        <w:rPr>
          <w:rFonts w:ascii="Times New Roman" w:hAnsi="Times New Roman"/>
          <w:sz w:val="32"/>
          <w:szCs w:val="32"/>
        </w:rPr>
        <w:t>. In this regard</w:t>
      </w:r>
      <w:r w:rsidR="003323DB">
        <w:rPr>
          <w:rFonts w:ascii="Times New Roman" w:hAnsi="Times New Roman"/>
          <w:sz w:val="32"/>
          <w:szCs w:val="32"/>
        </w:rPr>
        <w:t xml:space="preserve"> I will touch upon the</w:t>
      </w:r>
      <w:r w:rsidR="00144FF3">
        <w:rPr>
          <w:rFonts w:ascii="Times New Roman" w:hAnsi="Times New Roman"/>
          <w:sz w:val="32"/>
          <w:szCs w:val="32"/>
        </w:rPr>
        <w:t xml:space="preserve"> Independent Police Complaint Authority</w:t>
      </w:r>
      <w:r w:rsidR="003323DB">
        <w:rPr>
          <w:rFonts w:ascii="Times New Roman" w:hAnsi="Times New Roman"/>
          <w:sz w:val="32"/>
          <w:szCs w:val="32"/>
        </w:rPr>
        <w:t xml:space="preserve"> and a new initiative by the National Police to introduce identity numbers on all police uniforms.</w:t>
      </w:r>
    </w:p>
    <w:p w:rsidR="003323DB" w:rsidRDefault="003323DB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450B59" w:rsidRDefault="00F6287F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  <w:u w:val="single"/>
        </w:rPr>
        <w:t>F</w:t>
      </w:r>
      <w:r w:rsidRPr="00F6287F">
        <w:rPr>
          <w:rFonts w:ascii="Times New Roman" w:hAnsi="Times New Roman"/>
          <w:sz w:val="32"/>
          <w:szCs w:val="32"/>
          <w:u w:val="single"/>
        </w:rPr>
        <w:t>inal</w:t>
      </w:r>
      <w:r>
        <w:rPr>
          <w:rFonts w:ascii="Times New Roman" w:hAnsi="Times New Roman"/>
          <w:sz w:val="32"/>
          <w:szCs w:val="32"/>
        </w:rPr>
        <w:t>, we</w:t>
      </w:r>
      <w:r w:rsidR="007E330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have an</w:t>
      </w:r>
      <w:r w:rsidR="007E3306"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>update to</w:t>
      </w:r>
      <w:r w:rsidR="007E3306">
        <w:rPr>
          <w:rFonts w:ascii="Times New Roman" w:hAnsi="Times New Roman"/>
          <w:sz w:val="32"/>
          <w:szCs w:val="32"/>
        </w:rPr>
        <w:t xml:space="preserve"> the section of the Danish report </w:t>
      </w:r>
      <w:r w:rsidR="00450B59">
        <w:rPr>
          <w:rFonts w:ascii="Times New Roman" w:hAnsi="Times New Roman"/>
          <w:sz w:val="32"/>
          <w:szCs w:val="32"/>
        </w:rPr>
        <w:t>about</w:t>
      </w:r>
      <w:r>
        <w:rPr>
          <w:rFonts w:ascii="Times New Roman" w:hAnsi="Times New Roman"/>
          <w:sz w:val="32"/>
          <w:szCs w:val="32"/>
        </w:rPr>
        <w:t xml:space="preserve"> the implementation of</w:t>
      </w:r>
      <w:r w:rsidR="00450B59">
        <w:rPr>
          <w:rFonts w:ascii="Times New Roman" w:hAnsi="Times New Roman"/>
          <w:sz w:val="32"/>
          <w:szCs w:val="32"/>
        </w:rPr>
        <w:t xml:space="preserve"> article 3 of</w:t>
      </w:r>
      <w:r>
        <w:rPr>
          <w:rFonts w:ascii="Times New Roman" w:hAnsi="Times New Roman"/>
          <w:sz w:val="32"/>
          <w:szCs w:val="32"/>
        </w:rPr>
        <w:t xml:space="preserve"> the</w:t>
      </w:r>
      <w:r w:rsidR="00450B59">
        <w:rPr>
          <w:rFonts w:ascii="Times New Roman" w:hAnsi="Times New Roman"/>
          <w:sz w:val="32"/>
          <w:szCs w:val="32"/>
        </w:rPr>
        <w:t xml:space="preserve"> Convention. </w:t>
      </w:r>
    </w:p>
    <w:p w:rsidR="00450B59" w:rsidRDefault="00450B59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3323DB" w:rsidRPr="00EE592E" w:rsidRDefault="003323DB" w:rsidP="00AB6B87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  <w:r w:rsidRPr="00EE592E">
        <w:rPr>
          <w:rFonts w:ascii="Times New Roman" w:hAnsi="Times New Roman"/>
          <w:b/>
          <w:sz w:val="32"/>
          <w:szCs w:val="32"/>
        </w:rPr>
        <w:t>[Solitary confinement]</w:t>
      </w:r>
    </w:p>
    <w:p w:rsidR="007E3306" w:rsidRPr="00EE592E" w:rsidRDefault="007E3306" w:rsidP="00AB6B87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</w:p>
    <w:p w:rsidR="003D1E67" w:rsidRPr="003D1E67" w:rsidRDefault="003D1E67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3D1E67">
        <w:rPr>
          <w:rFonts w:ascii="Times New Roman" w:hAnsi="Times New Roman"/>
          <w:sz w:val="32"/>
          <w:szCs w:val="32"/>
        </w:rPr>
        <w:t xml:space="preserve">Now I would like </w:t>
      </w:r>
      <w:r>
        <w:rPr>
          <w:rFonts w:ascii="Times New Roman" w:hAnsi="Times New Roman"/>
          <w:sz w:val="32"/>
          <w:szCs w:val="32"/>
        </w:rPr>
        <w:t>to move to the implementation of article 11 of the Convention and the subject of solitary confinement.</w:t>
      </w:r>
    </w:p>
    <w:p w:rsidR="003D1E67" w:rsidRDefault="003D1E67" w:rsidP="00AB6B87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</w:p>
    <w:p w:rsidR="00450B59" w:rsidRDefault="003D1E67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W</w:t>
      </w:r>
      <w:r w:rsidR="001D7FEF">
        <w:rPr>
          <w:rFonts w:ascii="Times New Roman" w:hAnsi="Times New Roman"/>
          <w:sz w:val="32"/>
          <w:szCs w:val="32"/>
        </w:rPr>
        <w:t>e have previously provided you with information on t</w:t>
      </w:r>
      <w:r w:rsidR="001D7FEF" w:rsidRPr="001D7FEF">
        <w:rPr>
          <w:rFonts w:ascii="Times New Roman" w:hAnsi="Times New Roman"/>
          <w:sz w:val="32"/>
          <w:szCs w:val="32"/>
        </w:rPr>
        <w:t>he very strict conditions</w:t>
      </w:r>
      <w:r w:rsidR="001D7FEF">
        <w:rPr>
          <w:rFonts w:ascii="Times New Roman" w:hAnsi="Times New Roman"/>
          <w:sz w:val="32"/>
          <w:szCs w:val="32"/>
        </w:rPr>
        <w:t xml:space="preserve"> set out by </w:t>
      </w:r>
      <w:r w:rsidR="001D7FEF" w:rsidRPr="001D7FEF">
        <w:rPr>
          <w:rFonts w:ascii="Times New Roman" w:hAnsi="Times New Roman"/>
          <w:sz w:val="32"/>
          <w:szCs w:val="32"/>
        </w:rPr>
        <w:t>Danish Administration of Justice Act</w:t>
      </w:r>
      <w:r>
        <w:rPr>
          <w:rFonts w:ascii="Times New Roman" w:hAnsi="Times New Roman"/>
          <w:sz w:val="32"/>
          <w:szCs w:val="32"/>
        </w:rPr>
        <w:t xml:space="preserve"> on the use of solitary confinement during pre-trial detention</w:t>
      </w:r>
      <w:r w:rsidR="001D7FEF">
        <w:rPr>
          <w:rFonts w:ascii="Times New Roman" w:hAnsi="Times New Roman"/>
          <w:sz w:val="32"/>
          <w:szCs w:val="32"/>
        </w:rPr>
        <w:t>.</w:t>
      </w:r>
    </w:p>
    <w:p w:rsidR="00450B59" w:rsidRDefault="00450B59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450B59" w:rsidRDefault="000563EB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And I am happy to inform you</w:t>
      </w:r>
      <w:r w:rsidR="00450B59" w:rsidRPr="00450B59">
        <w:rPr>
          <w:rFonts w:ascii="Times New Roman" w:hAnsi="Times New Roman"/>
          <w:sz w:val="32"/>
          <w:szCs w:val="32"/>
        </w:rPr>
        <w:t xml:space="preserve"> that the use of</w:t>
      </w:r>
      <w:r w:rsidR="00E86061">
        <w:rPr>
          <w:rFonts w:ascii="Times New Roman" w:hAnsi="Times New Roman"/>
          <w:sz w:val="32"/>
          <w:szCs w:val="32"/>
        </w:rPr>
        <w:t xml:space="preserve"> solitary confinement during pre-trial detention</w:t>
      </w:r>
      <w:r w:rsidR="00450B59" w:rsidRPr="00450B59">
        <w:rPr>
          <w:rFonts w:ascii="Times New Roman" w:hAnsi="Times New Roman"/>
          <w:sz w:val="32"/>
          <w:szCs w:val="32"/>
        </w:rPr>
        <w:t xml:space="preserve"> has decreased by 93.5 percent </w:t>
      </w:r>
      <w:r w:rsidR="00E86061">
        <w:rPr>
          <w:rFonts w:ascii="Times New Roman" w:hAnsi="Times New Roman"/>
          <w:sz w:val="32"/>
          <w:szCs w:val="32"/>
        </w:rPr>
        <w:t>since</w:t>
      </w:r>
      <w:r w:rsidR="00450B59" w:rsidRPr="00450B59">
        <w:rPr>
          <w:rFonts w:ascii="Times New Roman" w:hAnsi="Times New Roman"/>
          <w:sz w:val="32"/>
          <w:szCs w:val="32"/>
        </w:rPr>
        <w:t xml:space="preserve"> 2001. The number of solitary confinements in 2014 was 36 – the lowest since 2001 and 36 percent lower than in 2013.</w:t>
      </w:r>
    </w:p>
    <w:p w:rsidR="000563EB" w:rsidRDefault="000563EB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0563EB" w:rsidRDefault="000563EB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Furthermore, since</w:t>
      </w:r>
      <w:r w:rsidRPr="000563EB">
        <w:rPr>
          <w:rFonts w:ascii="Times New Roman" w:hAnsi="Times New Roman"/>
          <w:sz w:val="32"/>
          <w:szCs w:val="32"/>
        </w:rPr>
        <w:t xml:space="preserve"> 2011 n</w:t>
      </w:r>
      <w:r>
        <w:rPr>
          <w:rFonts w:ascii="Times New Roman" w:hAnsi="Times New Roman"/>
          <w:sz w:val="32"/>
          <w:szCs w:val="32"/>
        </w:rPr>
        <w:t>o person under the age of 18 has been</w:t>
      </w:r>
      <w:r w:rsidRPr="000563EB">
        <w:rPr>
          <w:rFonts w:ascii="Times New Roman" w:hAnsi="Times New Roman"/>
          <w:sz w:val="32"/>
          <w:szCs w:val="32"/>
        </w:rPr>
        <w:t xml:space="preserve"> </w:t>
      </w:r>
      <w:r w:rsidR="00E76F2B">
        <w:rPr>
          <w:rFonts w:ascii="Times New Roman" w:hAnsi="Times New Roman"/>
          <w:sz w:val="32"/>
          <w:szCs w:val="32"/>
        </w:rPr>
        <w:t>placed</w:t>
      </w:r>
      <w:r w:rsidRPr="000563EB">
        <w:rPr>
          <w:rFonts w:ascii="Times New Roman" w:hAnsi="Times New Roman"/>
          <w:sz w:val="32"/>
          <w:szCs w:val="32"/>
        </w:rPr>
        <w:t xml:space="preserve"> in solitary confinement during pre</w:t>
      </w:r>
      <w:r>
        <w:rPr>
          <w:rFonts w:ascii="Times New Roman" w:hAnsi="Times New Roman"/>
          <w:sz w:val="32"/>
          <w:szCs w:val="32"/>
        </w:rPr>
        <w:t>-</w:t>
      </w:r>
      <w:r w:rsidRPr="000563EB">
        <w:rPr>
          <w:rFonts w:ascii="Times New Roman" w:hAnsi="Times New Roman"/>
          <w:sz w:val="32"/>
          <w:szCs w:val="32"/>
        </w:rPr>
        <w:t>trial detention.</w:t>
      </w:r>
    </w:p>
    <w:p w:rsidR="000563EB" w:rsidRDefault="000563EB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F12AFF" w:rsidRDefault="000563EB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This development is the result of a focussed work of the public prosecutors and a development that we will do our best to uphold.</w:t>
      </w:r>
    </w:p>
    <w:p w:rsidR="00F12AFF" w:rsidRDefault="00F12AFF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F12AFF" w:rsidRPr="00F12AFF" w:rsidRDefault="00F12AFF" w:rsidP="00F12AFF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F12AFF">
        <w:rPr>
          <w:rFonts w:ascii="Times New Roman" w:hAnsi="Times New Roman"/>
          <w:sz w:val="32"/>
          <w:szCs w:val="32"/>
        </w:rPr>
        <w:t xml:space="preserve">In addition to the rules </w:t>
      </w:r>
      <w:r>
        <w:rPr>
          <w:rFonts w:ascii="Times New Roman" w:hAnsi="Times New Roman"/>
          <w:sz w:val="32"/>
          <w:szCs w:val="32"/>
        </w:rPr>
        <w:t xml:space="preserve">on </w:t>
      </w:r>
      <w:r w:rsidRPr="00F12AFF">
        <w:rPr>
          <w:rFonts w:ascii="Times New Roman" w:hAnsi="Times New Roman"/>
          <w:sz w:val="32"/>
          <w:szCs w:val="32"/>
        </w:rPr>
        <w:t xml:space="preserve">solitary confinement </w:t>
      </w:r>
      <w:r>
        <w:rPr>
          <w:rFonts w:ascii="Times New Roman" w:hAnsi="Times New Roman"/>
          <w:sz w:val="32"/>
          <w:szCs w:val="32"/>
        </w:rPr>
        <w:t>during pre-trial detention</w:t>
      </w:r>
      <w:r w:rsidRPr="00F12AFF">
        <w:rPr>
          <w:rFonts w:ascii="Times New Roman" w:hAnsi="Times New Roman"/>
          <w:sz w:val="32"/>
          <w:szCs w:val="32"/>
        </w:rPr>
        <w:t>, prisoners may also be placed in solitary confinement based on administrative decisions.</w:t>
      </w:r>
    </w:p>
    <w:p w:rsidR="00F12AFF" w:rsidRPr="00F12AFF" w:rsidRDefault="00F12AFF" w:rsidP="00F12AFF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0563EB" w:rsidRDefault="00F12AFF" w:rsidP="00F12AFF">
      <w:pPr>
        <w:spacing w:after="0" w:line="360" w:lineRule="auto"/>
        <w:rPr>
          <w:rFonts w:ascii="Times New Roman" w:hAnsi="Times New Roman"/>
          <w:sz w:val="32"/>
          <w:szCs w:val="32"/>
        </w:rPr>
      </w:pPr>
      <w:r w:rsidRPr="00F12AFF">
        <w:rPr>
          <w:rFonts w:ascii="Times New Roman" w:hAnsi="Times New Roman"/>
          <w:sz w:val="32"/>
          <w:szCs w:val="32"/>
        </w:rPr>
        <w:t xml:space="preserve">The Danish </w:t>
      </w:r>
      <w:r w:rsidR="00B670D8">
        <w:rPr>
          <w:rFonts w:ascii="Times New Roman" w:hAnsi="Times New Roman"/>
          <w:sz w:val="32"/>
          <w:szCs w:val="32"/>
        </w:rPr>
        <w:t>Prison and Probation Service can</w:t>
      </w:r>
      <w:r w:rsidRPr="00F12AFF">
        <w:rPr>
          <w:rFonts w:ascii="Times New Roman" w:hAnsi="Times New Roman"/>
          <w:sz w:val="32"/>
          <w:szCs w:val="32"/>
        </w:rPr>
        <w:t xml:space="preserve"> decide to place prisoners in solitary confinement, either for punitive or preventive reasons.</w:t>
      </w:r>
    </w:p>
    <w:p w:rsidR="00B670D8" w:rsidRDefault="00B670D8" w:rsidP="00F12AFF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B670D8" w:rsidRPr="00B670D8" w:rsidRDefault="00B670D8" w:rsidP="00B670D8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 w:rsidRPr="00B670D8">
        <w:rPr>
          <w:rFonts w:ascii="Times New Roman" w:hAnsi="Times New Roman"/>
          <w:sz w:val="32"/>
          <w:szCs w:val="32"/>
          <w:lang w:val="en-US"/>
        </w:rPr>
        <w:t>Placement in a disciplinary cell for punitive reasons cannot exceed 4 weeks and only exceed two weeks in exceptional cases.</w:t>
      </w:r>
    </w:p>
    <w:p w:rsidR="00B670D8" w:rsidRPr="00B670D8" w:rsidRDefault="00B670D8" w:rsidP="00B670D8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B670D8" w:rsidRDefault="00B670D8" w:rsidP="00B670D8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 w:rsidRPr="00B670D8">
        <w:rPr>
          <w:rFonts w:ascii="Times New Roman" w:hAnsi="Times New Roman"/>
          <w:sz w:val="32"/>
          <w:szCs w:val="32"/>
          <w:lang w:val="en-US"/>
        </w:rPr>
        <w:t>For a number of years the use of disciplinary cells increased, but since 2011 the numbers have decreased slightly. And the authorities are still working on reducing the use of disciplinary cells.</w:t>
      </w:r>
    </w:p>
    <w:p w:rsidR="00B670D8" w:rsidRDefault="00B670D8" w:rsidP="00B670D8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B670D8" w:rsidRDefault="00B670D8" w:rsidP="00B670D8">
      <w:pPr>
        <w:spacing w:after="0" w:line="360" w:lineRule="auto"/>
        <w:rPr>
          <w:rFonts w:ascii="Times New Roman" w:hAnsi="Times New Roman"/>
          <w:b/>
          <w:sz w:val="32"/>
          <w:szCs w:val="32"/>
          <w:lang w:val="en-US"/>
        </w:rPr>
      </w:pPr>
      <w:r>
        <w:rPr>
          <w:rFonts w:ascii="Times New Roman" w:hAnsi="Times New Roman"/>
          <w:b/>
          <w:sz w:val="32"/>
          <w:szCs w:val="32"/>
          <w:lang w:val="en-US"/>
        </w:rPr>
        <w:t>[Police responsibility]</w:t>
      </w:r>
    </w:p>
    <w:p w:rsidR="00B670D8" w:rsidRDefault="00B670D8" w:rsidP="00B670D8">
      <w:pPr>
        <w:spacing w:after="0" w:line="360" w:lineRule="auto"/>
        <w:rPr>
          <w:rFonts w:ascii="Times New Roman" w:hAnsi="Times New Roman"/>
          <w:b/>
          <w:sz w:val="32"/>
          <w:szCs w:val="32"/>
          <w:lang w:val="en-US"/>
        </w:rPr>
      </w:pPr>
    </w:p>
    <w:p w:rsidR="006B2882" w:rsidRDefault="002B62C2" w:rsidP="006B2882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t>W</w:t>
      </w:r>
      <w:r w:rsidR="006B2882">
        <w:rPr>
          <w:rFonts w:ascii="Times New Roman" w:hAnsi="Times New Roman"/>
          <w:sz w:val="32"/>
          <w:szCs w:val="32"/>
          <w:lang w:val="en-US"/>
        </w:rPr>
        <w:t xml:space="preserve">ith regard to police responsibility and the implementation of article 12 and 13 of the Convention, we made reference in our report to the </w:t>
      </w:r>
      <w:r w:rsidR="006B2882" w:rsidRPr="006B2882">
        <w:rPr>
          <w:rFonts w:ascii="Times New Roman" w:hAnsi="Times New Roman"/>
          <w:sz w:val="32"/>
          <w:szCs w:val="32"/>
          <w:lang w:val="en-US"/>
        </w:rPr>
        <w:t>Independent Police Complaints Authority</w:t>
      </w:r>
      <w:r w:rsidR="006B2882">
        <w:rPr>
          <w:rFonts w:ascii="Times New Roman" w:hAnsi="Times New Roman"/>
          <w:sz w:val="32"/>
          <w:szCs w:val="32"/>
          <w:lang w:val="en-US"/>
        </w:rPr>
        <w:t xml:space="preserve"> which was establish in 2012.</w:t>
      </w:r>
    </w:p>
    <w:p w:rsidR="006B2882" w:rsidRDefault="006B2882" w:rsidP="006B2882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6B2882" w:rsidRPr="006B2882" w:rsidRDefault="006B2882" w:rsidP="006B2882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t>The Independent Authority</w:t>
      </w:r>
      <w:r w:rsidRPr="006B2882">
        <w:rPr>
          <w:rFonts w:ascii="Times New Roman" w:hAnsi="Times New Roman"/>
          <w:sz w:val="32"/>
          <w:szCs w:val="32"/>
          <w:lang w:val="en-US"/>
        </w:rPr>
        <w:t xml:space="preserve"> handle</w:t>
      </w:r>
      <w:r>
        <w:rPr>
          <w:rFonts w:ascii="Times New Roman" w:hAnsi="Times New Roman"/>
          <w:sz w:val="32"/>
          <w:szCs w:val="32"/>
          <w:lang w:val="en-US"/>
        </w:rPr>
        <w:t>s</w:t>
      </w:r>
      <w:r w:rsidRPr="006B2882">
        <w:rPr>
          <w:rFonts w:ascii="Times New Roman" w:hAnsi="Times New Roman"/>
          <w:sz w:val="32"/>
          <w:szCs w:val="32"/>
          <w:lang w:val="en-US"/>
        </w:rPr>
        <w:t xml:space="preserve"> complaints concerning the conduct of p</w:t>
      </w:r>
      <w:r>
        <w:rPr>
          <w:rFonts w:ascii="Times New Roman" w:hAnsi="Times New Roman"/>
          <w:sz w:val="32"/>
          <w:szCs w:val="32"/>
          <w:lang w:val="en-US"/>
        </w:rPr>
        <w:t>olice personnel and investigates</w:t>
      </w:r>
      <w:r w:rsidRPr="006B2882">
        <w:rPr>
          <w:rFonts w:ascii="Times New Roman" w:hAnsi="Times New Roman"/>
          <w:sz w:val="32"/>
          <w:szCs w:val="32"/>
          <w:lang w:val="en-US"/>
        </w:rPr>
        <w:t xml:space="preserve"> criminal offences committed by police personnel while on duty as well as cases concerning the death or injury of persons in police custody</w:t>
      </w:r>
      <w:r>
        <w:rPr>
          <w:rFonts w:ascii="Times New Roman" w:hAnsi="Times New Roman"/>
          <w:sz w:val="32"/>
          <w:szCs w:val="32"/>
          <w:lang w:val="en-US"/>
        </w:rPr>
        <w:t>.</w:t>
      </w:r>
      <w:r w:rsidRPr="006B2882">
        <w:rPr>
          <w:rFonts w:ascii="Times New Roman" w:hAnsi="Times New Roman"/>
          <w:sz w:val="32"/>
          <w:szCs w:val="32"/>
          <w:lang w:val="en-US"/>
        </w:rPr>
        <w:t xml:space="preserve"> </w:t>
      </w:r>
    </w:p>
    <w:p w:rsidR="006B2882" w:rsidRPr="006B2882" w:rsidRDefault="006B2882" w:rsidP="006B2882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8D7BAD" w:rsidRDefault="008D7BAD" w:rsidP="00640FE6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t>T</w:t>
      </w:r>
      <w:r w:rsidR="006B2882" w:rsidRPr="006B2882">
        <w:rPr>
          <w:rFonts w:ascii="Times New Roman" w:hAnsi="Times New Roman"/>
          <w:sz w:val="32"/>
          <w:szCs w:val="32"/>
          <w:lang w:val="en-US"/>
        </w:rPr>
        <w:t xml:space="preserve">he </w:t>
      </w:r>
      <w:r w:rsidR="00C9123E">
        <w:rPr>
          <w:rFonts w:ascii="Times New Roman" w:hAnsi="Times New Roman"/>
          <w:sz w:val="32"/>
          <w:szCs w:val="32"/>
          <w:lang w:val="en-US"/>
        </w:rPr>
        <w:t xml:space="preserve">Independent Authority have </w:t>
      </w:r>
      <w:r w:rsidR="006B2882" w:rsidRPr="006B2882">
        <w:rPr>
          <w:rFonts w:ascii="Times New Roman" w:hAnsi="Times New Roman"/>
          <w:sz w:val="32"/>
          <w:szCs w:val="32"/>
          <w:lang w:val="en-US"/>
        </w:rPr>
        <w:t>experience</w:t>
      </w:r>
      <w:r w:rsidR="00C9123E">
        <w:rPr>
          <w:rFonts w:ascii="Times New Roman" w:hAnsi="Times New Roman"/>
          <w:sz w:val="32"/>
          <w:szCs w:val="32"/>
          <w:lang w:val="en-US"/>
        </w:rPr>
        <w:t>d</w:t>
      </w:r>
      <w:r w:rsidR="006B2882" w:rsidRPr="006B2882">
        <w:rPr>
          <w:rFonts w:ascii="Times New Roman" w:hAnsi="Times New Roman"/>
          <w:sz w:val="32"/>
          <w:szCs w:val="32"/>
          <w:lang w:val="en-US"/>
        </w:rPr>
        <w:t xml:space="preserve"> an increase in the number of complaints filed against police officers from 1085</w:t>
      </w:r>
      <w:r w:rsidR="00C9123E">
        <w:rPr>
          <w:rFonts w:ascii="Times New Roman" w:hAnsi="Times New Roman"/>
          <w:sz w:val="32"/>
          <w:szCs w:val="32"/>
          <w:lang w:val="en-US"/>
        </w:rPr>
        <w:t xml:space="preserve"> complaints</w:t>
      </w:r>
      <w:r w:rsidR="006B2882" w:rsidRPr="006B2882">
        <w:rPr>
          <w:rFonts w:ascii="Times New Roman" w:hAnsi="Times New Roman"/>
          <w:sz w:val="32"/>
          <w:szCs w:val="32"/>
          <w:lang w:val="en-US"/>
        </w:rPr>
        <w:t xml:space="preserve"> in 2013 to 1158 in 2014</w:t>
      </w:r>
      <w:r>
        <w:rPr>
          <w:rFonts w:ascii="Times New Roman" w:hAnsi="Times New Roman"/>
          <w:sz w:val="32"/>
          <w:szCs w:val="32"/>
          <w:lang w:val="en-US"/>
        </w:rPr>
        <w:t xml:space="preserve"> and it seems that the population is becoming increasingly aware of its presence.</w:t>
      </w:r>
    </w:p>
    <w:p w:rsidR="00824EEC" w:rsidRDefault="00824EEC" w:rsidP="00640FE6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2D4C35" w:rsidRDefault="00824EEC" w:rsidP="002D4C35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t>As mentioned in our report, it is</w:t>
      </w:r>
      <w:r w:rsidR="00471959">
        <w:rPr>
          <w:rFonts w:ascii="Times New Roman" w:hAnsi="Times New Roman"/>
          <w:sz w:val="32"/>
          <w:szCs w:val="32"/>
          <w:lang w:val="en-US"/>
        </w:rPr>
        <w:t xml:space="preserve"> regrettably</w:t>
      </w:r>
      <w:r>
        <w:rPr>
          <w:rFonts w:ascii="Times New Roman" w:hAnsi="Times New Roman"/>
          <w:sz w:val="32"/>
          <w:szCs w:val="32"/>
          <w:lang w:val="en-US"/>
        </w:rPr>
        <w:t xml:space="preserve"> not possible in the current complaints </w:t>
      </w:r>
      <w:r w:rsidR="00471959">
        <w:rPr>
          <w:rFonts w:ascii="Times New Roman" w:hAnsi="Times New Roman"/>
          <w:sz w:val="32"/>
          <w:szCs w:val="32"/>
          <w:lang w:val="en-US"/>
        </w:rPr>
        <w:t>system</w:t>
      </w:r>
      <w:r>
        <w:rPr>
          <w:rFonts w:ascii="Times New Roman" w:hAnsi="Times New Roman"/>
          <w:sz w:val="32"/>
          <w:szCs w:val="32"/>
          <w:lang w:val="en-US"/>
        </w:rPr>
        <w:t xml:space="preserve"> to tell whether any of the </w:t>
      </w:r>
      <w:r w:rsidR="00471959">
        <w:rPr>
          <w:rFonts w:ascii="Times New Roman" w:hAnsi="Times New Roman"/>
          <w:sz w:val="32"/>
          <w:szCs w:val="32"/>
          <w:lang w:val="en-US"/>
        </w:rPr>
        <w:t>complaints</w:t>
      </w:r>
      <w:r>
        <w:rPr>
          <w:rFonts w:ascii="Times New Roman" w:hAnsi="Times New Roman"/>
          <w:sz w:val="32"/>
          <w:szCs w:val="32"/>
          <w:lang w:val="en-US"/>
        </w:rPr>
        <w:t xml:space="preserve"> concerned torture or ill-treatment.</w:t>
      </w:r>
      <w:r w:rsidR="002D4C35">
        <w:rPr>
          <w:rFonts w:ascii="Times New Roman" w:hAnsi="Times New Roman"/>
          <w:sz w:val="32"/>
          <w:szCs w:val="32"/>
          <w:lang w:val="en-US"/>
        </w:rPr>
        <w:t xml:space="preserve"> But</w:t>
      </w:r>
      <w:r w:rsidR="00471959">
        <w:rPr>
          <w:rFonts w:ascii="Times New Roman" w:hAnsi="Times New Roman"/>
          <w:sz w:val="32"/>
          <w:szCs w:val="32"/>
          <w:lang w:val="en-US"/>
        </w:rPr>
        <w:t xml:space="preserve"> let me stress, that</w:t>
      </w:r>
      <w:r w:rsidR="002D4C35">
        <w:rPr>
          <w:rFonts w:ascii="Times New Roman" w:hAnsi="Times New Roman"/>
          <w:sz w:val="32"/>
          <w:szCs w:val="32"/>
          <w:lang w:val="en-US"/>
        </w:rPr>
        <w:t xml:space="preserve"> we are </w:t>
      </w:r>
      <w:r w:rsidR="002D4C35" w:rsidRPr="006B2882">
        <w:rPr>
          <w:rFonts w:ascii="Times New Roman" w:hAnsi="Times New Roman"/>
          <w:sz w:val="32"/>
          <w:szCs w:val="32"/>
          <w:lang w:val="en-US"/>
        </w:rPr>
        <w:t xml:space="preserve">not aware of any cases </w:t>
      </w:r>
      <w:r w:rsidR="002D4C35">
        <w:rPr>
          <w:rFonts w:ascii="Times New Roman" w:hAnsi="Times New Roman"/>
          <w:sz w:val="32"/>
          <w:szCs w:val="32"/>
          <w:lang w:val="en-US"/>
        </w:rPr>
        <w:t>where</w:t>
      </w:r>
      <w:r w:rsidR="002D4C35" w:rsidRPr="006B2882">
        <w:rPr>
          <w:rFonts w:ascii="Times New Roman" w:hAnsi="Times New Roman"/>
          <w:sz w:val="32"/>
          <w:szCs w:val="32"/>
          <w:lang w:val="en-US"/>
        </w:rPr>
        <w:t xml:space="preserve"> police officers have been charged with torture or ill-treatment </w:t>
      </w:r>
      <w:r w:rsidR="002D4C35">
        <w:rPr>
          <w:rFonts w:ascii="Times New Roman" w:hAnsi="Times New Roman"/>
          <w:sz w:val="32"/>
          <w:szCs w:val="32"/>
          <w:lang w:val="en-US"/>
        </w:rPr>
        <w:t>in accordance with the</w:t>
      </w:r>
      <w:r w:rsidR="002D4C35" w:rsidRPr="006B2882">
        <w:rPr>
          <w:rFonts w:ascii="Times New Roman" w:hAnsi="Times New Roman"/>
          <w:sz w:val="32"/>
          <w:szCs w:val="32"/>
          <w:lang w:val="en-US"/>
        </w:rPr>
        <w:t xml:space="preserve"> </w:t>
      </w:r>
      <w:r w:rsidR="002D4C35">
        <w:rPr>
          <w:rFonts w:ascii="Times New Roman" w:hAnsi="Times New Roman"/>
          <w:sz w:val="32"/>
          <w:szCs w:val="32"/>
          <w:lang w:val="en-US"/>
        </w:rPr>
        <w:t>Danish Criminal Code.</w:t>
      </w:r>
    </w:p>
    <w:p w:rsidR="00824EEC" w:rsidRDefault="00824EEC" w:rsidP="00640FE6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2D4C35" w:rsidRDefault="002D4C35" w:rsidP="00640FE6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E76F2B" w:rsidRDefault="00471959" w:rsidP="00640FE6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lastRenderedPageBreak/>
        <w:t xml:space="preserve">We are, however, aware of the importance of accountability and reliable data, and </w:t>
      </w:r>
      <w:r w:rsidR="002D4C35">
        <w:rPr>
          <w:rFonts w:ascii="Times New Roman" w:hAnsi="Times New Roman"/>
          <w:sz w:val="32"/>
          <w:szCs w:val="32"/>
          <w:lang w:val="en-US"/>
        </w:rPr>
        <w:t>I am</w:t>
      </w:r>
      <w:r>
        <w:rPr>
          <w:rFonts w:ascii="Times New Roman" w:hAnsi="Times New Roman"/>
          <w:sz w:val="32"/>
          <w:szCs w:val="32"/>
          <w:lang w:val="en-US"/>
        </w:rPr>
        <w:t xml:space="preserve"> therefore</w:t>
      </w:r>
      <w:r w:rsidR="002D4C35">
        <w:rPr>
          <w:rFonts w:ascii="Times New Roman" w:hAnsi="Times New Roman"/>
          <w:sz w:val="32"/>
          <w:szCs w:val="32"/>
          <w:lang w:val="en-US"/>
        </w:rPr>
        <w:t xml:space="preserve"> pleased to inform you that as of 1 January 2016 the Independent Authority will register complaints against police officers concerning torture or ill-treatment specifically.</w:t>
      </w:r>
    </w:p>
    <w:p w:rsidR="00BA4C59" w:rsidRDefault="00BA4C59" w:rsidP="00640FE6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E76F2B" w:rsidRPr="00E76F2B" w:rsidRDefault="00471959" w:rsidP="00E76F2B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t>S</w:t>
      </w:r>
      <w:r w:rsidR="00F6287F">
        <w:rPr>
          <w:rFonts w:ascii="Times New Roman" w:hAnsi="Times New Roman"/>
          <w:sz w:val="32"/>
          <w:szCs w:val="32"/>
          <w:lang w:val="en-US"/>
        </w:rPr>
        <w:t>econdly</w:t>
      </w:r>
      <w:r w:rsidR="002B62C2">
        <w:rPr>
          <w:rFonts w:ascii="Times New Roman" w:hAnsi="Times New Roman"/>
          <w:sz w:val="32"/>
          <w:szCs w:val="32"/>
          <w:lang w:val="en-US"/>
        </w:rPr>
        <w:t xml:space="preserve">, with regard to police responsibility, </w:t>
      </w:r>
      <w:r w:rsidR="00E76F2B" w:rsidRPr="00E76F2B">
        <w:rPr>
          <w:rFonts w:ascii="Times New Roman" w:hAnsi="Times New Roman"/>
          <w:sz w:val="32"/>
          <w:szCs w:val="32"/>
          <w:lang w:val="en-US"/>
        </w:rPr>
        <w:t>the Minister of Justice asked the National Police</w:t>
      </w:r>
      <w:r w:rsidR="002B62C2">
        <w:rPr>
          <w:rFonts w:ascii="Times New Roman" w:hAnsi="Times New Roman"/>
          <w:sz w:val="32"/>
          <w:szCs w:val="32"/>
          <w:lang w:val="en-US"/>
        </w:rPr>
        <w:t xml:space="preserve"> i</w:t>
      </w:r>
      <w:r w:rsidR="002B62C2" w:rsidRPr="00E76F2B">
        <w:rPr>
          <w:rFonts w:ascii="Times New Roman" w:hAnsi="Times New Roman"/>
          <w:sz w:val="32"/>
          <w:szCs w:val="32"/>
          <w:lang w:val="en-US"/>
        </w:rPr>
        <w:t>n April 2014</w:t>
      </w:r>
      <w:r w:rsidR="00E76F2B" w:rsidRPr="00E76F2B">
        <w:rPr>
          <w:rFonts w:ascii="Times New Roman" w:hAnsi="Times New Roman"/>
          <w:sz w:val="32"/>
          <w:szCs w:val="32"/>
          <w:lang w:val="en-US"/>
        </w:rPr>
        <w:t xml:space="preserve"> to introduce individual identity numbers on all police uniforms as soon as possible. </w:t>
      </w:r>
    </w:p>
    <w:p w:rsidR="00E76F2B" w:rsidRPr="00E76F2B" w:rsidRDefault="00E76F2B" w:rsidP="00E76F2B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E76F2B" w:rsidRDefault="00E76F2B" w:rsidP="00E76F2B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 w:rsidRPr="00E76F2B">
        <w:rPr>
          <w:rFonts w:ascii="Times New Roman" w:hAnsi="Times New Roman"/>
          <w:sz w:val="32"/>
          <w:szCs w:val="32"/>
          <w:lang w:val="en-US"/>
        </w:rPr>
        <w:t>The numbers, which will be composed of a single letter and four digits, will contribute to a more certain identification in the event that someone wants to file a complaint against a police officer.</w:t>
      </w:r>
    </w:p>
    <w:p w:rsidR="00E76F2B" w:rsidRPr="00E76F2B" w:rsidRDefault="00E76F2B" w:rsidP="00E76F2B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 w:rsidRPr="00E76F2B">
        <w:rPr>
          <w:rFonts w:ascii="Times New Roman" w:hAnsi="Times New Roman"/>
          <w:sz w:val="32"/>
          <w:szCs w:val="32"/>
          <w:lang w:val="en-US"/>
        </w:rPr>
        <w:t xml:space="preserve"> </w:t>
      </w:r>
    </w:p>
    <w:p w:rsidR="00E76F2B" w:rsidRDefault="00E76F2B" w:rsidP="00E76F2B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 w:rsidRPr="00E76F2B">
        <w:rPr>
          <w:rFonts w:ascii="Times New Roman" w:hAnsi="Times New Roman"/>
          <w:sz w:val="32"/>
          <w:szCs w:val="32"/>
          <w:lang w:val="en-US"/>
        </w:rPr>
        <w:t>The individual identity numbers is expected to be implemented in February 2016.</w:t>
      </w:r>
    </w:p>
    <w:p w:rsidR="00F6287F" w:rsidRDefault="00F6287F" w:rsidP="00E76F2B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F6287F" w:rsidRPr="00450B59" w:rsidRDefault="00F6287F" w:rsidP="00F6287F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[Commission of Inquiry]</w:t>
      </w:r>
    </w:p>
    <w:p w:rsidR="00F6287F" w:rsidRDefault="00F6287F" w:rsidP="00F6287F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C56D2A" w:rsidRDefault="00C56D2A" w:rsidP="00F6287F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Finally, I would like to update our answer on the implementation of article 3 of </w:t>
      </w:r>
      <w:r w:rsidR="008A5343">
        <w:rPr>
          <w:rFonts w:ascii="Times New Roman" w:hAnsi="Times New Roman"/>
          <w:sz w:val="32"/>
          <w:szCs w:val="32"/>
        </w:rPr>
        <w:t xml:space="preserve">the </w:t>
      </w:r>
      <w:r>
        <w:rPr>
          <w:rFonts w:ascii="Times New Roman" w:hAnsi="Times New Roman"/>
          <w:sz w:val="32"/>
          <w:szCs w:val="32"/>
        </w:rPr>
        <w:t xml:space="preserve">Convention. </w:t>
      </w:r>
      <w:r w:rsidR="00F6287F">
        <w:rPr>
          <w:rFonts w:ascii="Times New Roman" w:hAnsi="Times New Roman"/>
          <w:sz w:val="32"/>
          <w:szCs w:val="32"/>
        </w:rPr>
        <w:t xml:space="preserve">We mentioned in </w:t>
      </w:r>
      <w:r>
        <w:rPr>
          <w:rFonts w:ascii="Times New Roman" w:hAnsi="Times New Roman"/>
          <w:sz w:val="32"/>
          <w:szCs w:val="32"/>
        </w:rPr>
        <w:t>our</w:t>
      </w:r>
      <w:r w:rsidR="00F6287F">
        <w:rPr>
          <w:rFonts w:ascii="Times New Roman" w:hAnsi="Times New Roman"/>
          <w:sz w:val="32"/>
          <w:szCs w:val="32"/>
        </w:rPr>
        <w:t xml:space="preserve"> report</w:t>
      </w:r>
      <w:r>
        <w:rPr>
          <w:rFonts w:ascii="Times New Roman" w:hAnsi="Times New Roman"/>
          <w:sz w:val="32"/>
          <w:szCs w:val="32"/>
        </w:rPr>
        <w:t xml:space="preserve"> from 2014</w:t>
      </w:r>
      <w:r w:rsidR="00F6287F">
        <w:rPr>
          <w:rFonts w:ascii="Times New Roman" w:hAnsi="Times New Roman"/>
          <w:sz w:val="32"/>
          <w:szCs w:val="32"/>
        </w:rPr>
        <w:t xml:space="preserve"> that a Commission of Inquiry on the Danish participation in the Iraq and Afghan wars </w:t>
      </w:r>
      <w:r w:rsidR="00D642F3">
        <w:rPr>
          <w:rFonts w:ascii="Times New Roman" w:hAnsi="Times New Roman"/>
          <w:sz w:val="32"/>
          <w:szCs w:val="32"/>
        </w:rPr>
        <w:t>had been</w:t>
      </w:r>
      <w:r w:rsidR="00F6287F">
        <w:rPr>
          <w:rFonts w:ascii="Times New Roman" w:hAnsi="Times New Roman"/>
          <w:sz w:val="32"/>
          <w:szCs w:val="32"/>
        </w:rPr>
        <w:t xml:space="preserve"> established</w:t>
      </w:r>
      <w:r w:rsidR="00D642F3">
        <w:rPr>
          <w:rFonts w:ascii="Times New Roman" w:hAnsi="Times New Roman"/>
          <w:sz w:val="32"/>
          <w:szCs w:val="32"/>
        </w:rPr>
        <w:t xml:space="preserve"> in 2012</w:t>
      </w:r>
      <w:r w:rsidR="00F6287F">
        <w:rPr>
          <w:rFonts w:ascii="Times New Roman" w:hAnsi="Times New Roman"/>
          <w:sz w:val="32"/>
          <w:szCs w:val="32"/>
        </w:rPr>
        <w:t xml:space="preserve">. </w:t>
      </w:r>
    </w:p>
    <w:p w:rsidR="00C56D2A" w:rsidRDefault="00C56D2A" w:rsidP="00F6287F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F6287F" w:rsidRDefault="002E76FC" w:rsidP="00F6287F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However</w:t>
      </w:r>
      <w:r w:rsidR="00C56D2A">
        <w:rPr>
          <w:rFonts w:ascii="Times New Roman" w:hAnsi="Times New Roman"/>
          <w:sz w:val="32"/>
          <w:szCs w:val="32"/>
        </w:rPr>
        <w:t xml:space="preserve">, the </w:t>
      </w:r>
      <w:r w:rsidR="00C56D2A" w:rsidRPr="00C56D2A">
        <w:rPr>
          <w:rFonts w:ascii="Times New Roman" w:hAnsi="Times New Roman"/>
          <w:sz w:val="32"/>
          <w:szCs w:val="32"/>
        </w:rPr>
        <w:t>Commission of Inquiry was closed after the Danish general elections in June this year.</w:t>
      </w:r>
      <w:r w:rsidR="00C56D2A">
        <w:rPr>
          <w:rFonts w:ascii="Times New Roman" w:hAnsi="Times New Roman"/>
          <w:sz w:val="32"/>
          <w:szCs w:val="32"/>
        </w:rPr>
        <w:t xml:space="preserve"> The</w:t>
      </w:r>
      <w:r w:rsidR="00C56D2A" w:rsidRPr="00C56D2A">
        <w:rPr>
          <w:rFonts w:ascii="Times New Roman" w:hAnsi="Times New Roman"/>
          <w:sz w:val="32"/>
          <w:szCs w:val="32"/>
        </w:rPr>
        <w:t xml:space="preserve"> Government</w:t>
      </w:r>
      <w:r w:rsidR="00C56D2A">
        <w:rPr>
          <w:rFonts w:ascii="Times New Roman" w:hAnsi="Times New Roman"/>
          <w:sz w:val="32"/>
          <w:szCs w:val="32"/>
        </w:rPr>
        <w:t xml:space="preserve"> elect</w:t>
      </w:r>
      <w:r w:rsidR="00C56D2A" w:rsidRPr="00C56D2A">
        <w:rPr>
          <w:rFonts w:ascii="Times New Roman" w:hAnsi="Times New Roman"/>
          <w:sz w:val="32"/>
          <w:szCs w:val="32"/>
        </w:rPr>
        <w:t xml:space="preserve"> finds that the issues covered by the Commission have already been adequately examined.</w:t>
      </w:r>
    </w:p>
    <w:p w:rsidR="00C56D2A" w:rsidRDefault="00C56D2A" w:rsidP="00F6287F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D642F3" w:rsidRDefault="008A5343" w:rsidP="00D642F3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t>As also mentioned in our</w:t>
      </w:r>
      <w:r w:rsidR="00D642F3">
        <w:rPr>
          <w:rFonts w:ascii="Times New Roman" w:hAnsi="Times New Roman"/>
          <w:sz w:val="32"/>
          <w:szCs w:val="32"/>
          <w:lang w:val="en-US"/>
        </w:rPr>
        <w:t xml:space="preserve"> report</w:t>
      </w:r>
      <w:r>
        <w:rPr>
          <w:rFonts w:ascii="Times New Roman" w:hAnsi="Times New Roman"/>
          <w:sz w:val="32"/>
          <w:szCs w:val="32"/>
          <w:lang w:val="en-US"/>
        </w:rPr>
        <w:t xml:space="preserve"> from 2014</w:t>
      </w:r>
      <w:r w:rsidR="00D642F3">
        <w:rPr>
          <w:rFonts w:ascii="Times New Roman" w:hAnsi="Times New Roman"/>
          <w:sz w:val="32"/>
          <w:szCs w:val="32"/>
          <w:lang w:val="en-US"/>
        </w:rPr>
        <w:t>, a</w:t>
      </w:r>
      <w:r w:rsidR="00D642F3" w:rsidRPr="00D642F3">
        <w:rPr>
          <w:rFonts w:ascii="Times New Roman" w:hAnsi="Times New Roman"/>
          <w:sz w:val="32"/>
          <w:szCs w:val="32"/>
          <w:lang w:val="en-US"/>
        </w:rPr>
        <w:t>n internal Defense investigation was closed down in December 2011 in anticipation of the establishment of the</w:t>
      </w:r>
      <w:r w:rsidR="00D642F3">
        <w:rPr>
          <w:rFonts w:ascii="Times New Roman" w:hAnsi="Times New Roman"/>
          <w:sz w:val="32"/>
          <w:szCs w:val="32"/>
          <w:lang w:val="en-US"/>
        </w:rPr>
        <w:t xml:space="preserve"> Commission of Inquiry. I</w:t>
      </w:r>
      <w:r w:rsidR="00D642F3" w:rsidRPr="00D642F3">
        <w:rPr>
          <w:rFonts w:ascii="Times New Roman" w:hAnsi="Times New Roman"/>
          <w:sz w:val="32"/>
          <w:szCs w:val="32"/>
          <w:lang w:val="en-US"/>
        </w:rPr>
        <w:t xml:space="preserve">n this context, the Chief of Defense wrote a letter to the Minister of Defense </w:t>
      </w:r>
      <w:r w:rsidR="00546FCC">
        <w:rPr>
          <w:rFonts w:ascii="Times New Roman" w:hAnsi="Times New Roman"/>
          <w:sz w:val="32"/>
          <w:szCs w:val="32"/>
          <w:lang w:val="en-US"/>
        </w:rPr>
        <w:t>on</w:t>
      </w:r>
      <w:r w:rsidR="00D642F3" w:rsidRPr="00D642F3">
        <w:rPr>
          <w:rFonts w:ascii="Times New Roman" w:hAnsi="Times New Roman"/>
          <w:sz w:val="32"/>
          <w:szCs w:val="32"/>
          <w:lang w:val="en-US"/>
        </w:rPr>
        <w:t xml:space="preserve"> </w:t>
      </w:r>
      <w:r w:rsidR="00D642F3">
        <w:rPr>
          <w:rFonts w:ascii="Times New Roman" w:hAnsi="Times New Roman"/>
          <w:sz w:val="32"/>
          <w:szCs w:val="32"/>
          <w:lang w:val="en-US"/>
        </w:rPr>
        <w:t>the preliminary findings of the</w:t>
      </w:r>
      <w:r w:rsidR="00D642F3" w:rsidRPr="00D642F3">
        <w:rPr>
          <w:rFonts w:ascii="Times New Roman" w:hAnsi="Times New Roman"/>
          <w:sz w:val="32"/>
          <w:szCs w:val="32"/>
          <w:lang w:val="en-US"/>
        </w:rPr>
        <w:t xml:space="preserve"> </w:t>
      </w:r>
      <w:r w:rsidR="00D642F3">
        <w:rPr>
          <w:rFonts w:ascii="Times New Roman" w:hAnsi="Times New Roman"/>
          <w:sz w:val="32"/>
          <w:szCs w:val="32"/>
          <w:lang w:val="en-US"/>
        </w:rPr>
        <w:t xml:space="preserve">investigation. </w:t>
      </w:r>
    </w:p>
    <w:p w:rsidR="00D642F3" w:rsidRDefault="00D642F3" w:rsidP="00D642F3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C56D2A" w:rsidRPr="00C56D2A" w:rsidRDefault="00D642F3" w:rsidP="00D642F3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t>The</w:t>
      </w:r>
      <w:r w:rsidRPr="00D642F3">
        <w:rPr>
          <w:rFonts w:ascii="Times New Roman" w:hAnsi="Times New Roman"/>
          <w:sz w:val="32"/>
          <w:szCs w:val="32"/>
          <w:lang w:val="en-US"/>
        </w:rPr>
        <w:t xml:space="preserve"> letter was subsequently released to the Danish </w:t>
      </w:r>
      <w:r>
        <w:rPr>
          <w:rFonts w:ascii="Times New Roman" w:hAnsi="Times New Roman"/>
          <w:sz w:val="32"/>
          <w:szCs w:val="32"/>
          <w:lang w:val="en-US"/>
        </w:rPr>
        <w:t>Parliament and a</w:t>
      </w:r>
      <w:r w:rsidRPr="00D642F3">
        <w:rPr>
          <w:rFonts w:ascii="Times New Roman" w:hAnsi="Times New Roman"/>
          <w:sz w:val="32"/>
          <w:szCs w:val="32"/>
          <w:lang w:val="en-US"/>
        </w:rPr>
        <w:t>dditional documents from the Defense investigation were released</w:t>
      </w:r>
      <w:r>
        <w:rPr>
          <w:rFonts w:ascii="Times New Roman" w:hAnsi="Times New Roman"/>
          <w:sz w:val="32"/>
          <w:szCs w:val="32"/>
          <w:lang w:val="en-US"/>
        </w:rPr>
        <w:t xml:space="preserve"> to the public</w:t>
      </w:r>
      <w:r w:rsidRPr="00D642F3">
        <w:rPr>
          <w:rFonts w:ascii="Times New Roman" w:hAnsi="Times New Roman"/>
          <w:sz w:val="32"/>
          <w:szCs w:val="32"/>
          <w:lang w:val="en-US"/>
        </w:rPr>
        <w:t xml:space="preserve"> earlier this year.</w:t>
      </w:r>
    </w:p>
    <w:p w:rsidR="008A5343" w:rsidRPr="008A5343" w:rsidRDefault="008A5343" w:rsidP="008A5343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8A5343" w:rsidRDefault="008A5343" w:rsidP="008A5343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 w:rsidRPr="008A5343">
        <w:rPr>
          <w:rFonts w:ascii="Times New Roman" w:hAnsi="Times New Roman"/>
          <w:sz w:val="32"/>
          <w:szCs w:val="32"/>
          <w:lang w:val="en-US"/>
        </w:rPr>
        <w:t>Following the</w:t>
      </w:r>
      <w:r w:rsidR="00546FCC">
        <w:rPr>
          <w:rFonts w:ascii="Times New Roman" w:hAnsi="Times New Roman"/>
          <w:sz w:val="32"/>
          <w:szCs w:val="32"/>
          <w:lang w:val="en-US"/>
        </w:rPr>
        <w:t xml:space="preserve"> release of the documents, t</w:t>
      </w:r>
      <w:r w:rsidRPr="008A5343">
        <w:rPr>
          <w:rFonts w:ascii="Times New Roman" w:hAnsi="Times New Roman"/>
          <w:sz w:val="32"/>
          <w:szCs w:val="32"/>
          <w:lang w:val="en-US"/>
        </w:rPr>
        <w:t xml:space="preserve">he Military Prosecution Service has initiated an examination in order to assess if the information regarding the transfer of detainees in Iraq can form the basis </w:t>
      </w:r>
      <w:r w:rsidR="00546FCC">
        <w:rPr>
          <w:rFonts w:ascii="Times New Roman" w:hAnsi="Times New Roman"/>
          <w:sz w:val="32"/>
          <w:szCs w:val="32"/>
          <w:lang w:val="en-US"/>
        </w:rPr>
        <w:t>of a criminal</w:t>
      </w:r>
      <w:r w:rsidRPr="008A5343">
        <w:rPr>
          <w:rFonts w:ascii="Times New Roman" w:hAnsi="Times New Roman"/>
          <w:sz w:val="32"/>
          <w:szCs w:val="32"/>
          <w:lang w:val="en-US"/>
        </w:rPr>
        <w:t xml:space="preserve"> investigation.</w:t>
      </w:r>
    </w:p>
    <w:p w:rsidR="008A5343" w:rsidRDefault="008A5343" w:rsidP="008A5343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8A5343" w:rsidRDefault="000456A1" w:rsidP="008A5343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sz w:val="32"/>
          <w:szCs w:val="32"/>
          <w:lang w:val="en-US"/>
        </w:rPr>
        <w:t>And, as you are probably aware</w:t>
      </w:r>
      <w:r w:rsidR="008A5343">
        <w:rPr>
          <w:rFonts w:ascii="Times New Roman" w:hAnsi="Times New Roman"/>
          <w:sz w:val="32"/>
          <w:szCs w:val="32"/>
          <w:lang w:val="en-US"/>
        </w:rPr>
        <w:t>, a c</w:t>
      </w:r>
      <w:r>
        <w:rPr>
          <w:rFonts w:ascii="Times New Roman" w:hAnsi="Times New Roman"/>
          <w:sz w:val="32"/>
          <w:szCs w:val="32"/>
          <w:lang w:val="en-US"/>
        </w:rPr>
        <w:t>ivil</w:t>
      </w:r>
      <w:r w:rsidR="008A5343">
        <w:rPr>
          <w:rFonts w:ascii="Times New Roman" w:hAnsi="Times New Roman"/>
          <w:sz w:val="32"/>
          <w:szCs w:val="32"/>
          <w:lang w:val="en-US"/>
        </w:rPr>
        <w:t xml:space="preserve"> case</w:t>
      </w:r>
      <w:r w:rsidR="00361D06">
        <w:rPr>
          <w:rFonts w:ascii="Times New Roman" w:hAnsi="Times New Roman"/>
          <w:sz w:val="32"/>
          <w:szCs w:val="32"/>
          <w:lang w:val="en-US"/>
        </w:rPr>
        <w:t xml:space="preserve"> concerning detention operations in Iraq</w:t>
      </w:r>
      <w:r w:rsidR="008A5343">
        <w:rPr>
          <w:rFonts w:ascii="Times New Roman" w:hAnsi="Times New Roman"/>
          <w:sz w:val="32"/>
          <w:szCs w:val="32"/>
          <w:lang w:val="en-US"/>
        </w:rPr>
        <w:t xml:space="preserve"> is currently pending before the Danish court</w:t>
      </w:r>
      <w:r w:rsidR="00361D06">
        <w:rPr>
          <w:rFonts w:ascii="Times New Roman" w:hAnsi="Times New Roman"/>
          <w:sz w:val="32"/>
          <w:szCs w:val="32"/>
          <w:lang w:val="en-US"/>
        </w:rPr>
        <w:t xml:space="preserve">. </w:t>
      </w:r>
      <w:r>
        <w:rPr>
          <w:rFonts w:ascii="Times New Roman" w:hAnsi="Times New Roman"/>
          <w:sz w:val="32"/>
          <w:szCs w:val="32"/>
          <w:lang w:val="en-US"/>
        </w:rPr>
        <w:t>However, s</w:t>
      </w:r>
      <w:r w:rsidR="00361D06">
        <w:rPr>
          <w:rFonts w:ascii="Times New Roman" w:hAnsi="Times New Roman"/>
          <w:sz w:val="32"/>
          <w:szCs w:val="32"/>
          <w:lang w:val="en-US"/>
        </w:rPr>
        <w:t>ince this is a pending case we will not be able to comment on th</w:t>
      </w:r>
      <w:r>
        <w:rPr>
          <w:rFonts w:ascii="Times New Roman" w:hAnsi="Times New Roman"/>
          <w:sz w:val="32"/>
          <w:szCs w:val="32"/>
          <w:lang w:val="en-US"/>
        </w:rPr>
        <w:t>e case</w:t>
      </w:r>
      <w:r w:rsidR="00361D06">
        <w:rPr>
          <w:rFonts w:ascii="Times New Roman" w:hAnsi="Times New Roman"/>
          <w:sz w:val="32"/>
          <w:szCs w:val="32"/>
          <w:lang w:val="en-US"/>
        </w:rPr>
        <w:t xml:space="preserve"> during this dialogue.</w:t>
      </w:r>
    </w:p>
    <w:p w:rsidR="00361D06" w:rsidRDefault="00361D06" w:rsidP="008A5343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361D06" w:rsidRPr="008A5343" w:rsidRDefault="00361D06" w:rsidP="00361D06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 w:rsidRPr="00361D06">
        <w:rPr>
          <w:rFonts w:ascii="Times New Roman" w:hAnsi="Times New Roman"/>
          <w:sz w:val="32"/>
          <w:szCs w:val="32"/>
          <w:lang w:val="en-US"/>
        </w:rPr>
        <w:lastRenderedPageBreak/>
        <w:t>I w</w:t>
      </w:r>
      <w:r>
        <w:rPr>
          <w:rFonts w:ascii="Times New Roman" w:hAnsi="Times New Roman"/>
          <w:sz w:val="32"/>
          <w:szCs w:val="32"/>
          <w:lang w:val="en-US"/>
        </w:rPr>
        <w:t>ill, however,</w:t>
      </w:r>
      <w:r w:rsidRPr="00361D06">
        <w:rPr>
          <w:rFonts w:ascii="Times New Roman" w:hAnsi="Times New Roman"/>
          <w:sz w:val="32"/>
          <w:szCs w:val="32"/>
          <w:lang w:val="en-US"/>
        </w:rPr>
        <w:t xml:space="preserve"> </w:t>
      </w:r>
      <w:r>
        <w:rPr>
          <w:rFonts w:ascii="Times New Roman" w:hAnsi="Times New Roman"/>
          <w:sz w:val="32"/>
          <w:szCs w:val="32"/>
          <w:lang w:val="en-US"/>
        </w:rPr>
        <w:t>emphasize</w:t>
      </w:r>
      <w:r w:rsidRPr="00361D06">
        <w:rPr>
          <w:rFonts w:ascii="Times New Roman" w:hAnsi="Times New Roman"/>
          <w:sz w:val="32"/>
          <w:szCs w:val="32"/>
          <w:lang w:val="en-US"/>
        </w:rPr>
        <w:t xml:space="preserve"> that the Danish Defense is continuously updating procedures, revising education and training as well as adapting the organization in order to improve </w:t>
      </w:r>
      <w:r>
        <w:rPr>
          <w:rFonts w:ascii="Times New Roman" w:hAnsi="Times New Roman"/>
          <w:sz w:val="32"/>
          <w:szCs w:val="32"/>
          <w:lang w:val="en-US"/>
        </w:rPr>
        <w:t>detention operations.</w:t>
      </w:r>
    </w:p>
    <w:p w:rsidR="00640FE6" w:rsidRDefault="00640FE6" w:rsidP="00640FE6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640FE6" w:rsidRDefault="00640FE6" w:rsidP="00640FE6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  <w:r>
        <w:rPr>
          <w:rFonts w:ascii="Times New Roman" w:hAnsi="Times New Roman"/>
          <w:b/>
          <w:sz w:val="32"/>
          <w:szCs w:val="32"/>
          <w:lang w:val="en-US"/>
        </w:rPr>
        <w:t>[Closing remarks]</w:t>
      </w:r>
    </w:p>
    <w:p w:rsidR="00640FE6" w:rsidRDefault="00640FE6" w:rsidP="00640FE6">
      <w:pPr>
        <w:spacing w:after="0" w:line="360" w:lineRule="auto"/>
        <w:rPr>
          <w:rFonts w:ascii="Times New Roman" w:hAnsi="Times New Roman"/>
          <w:sz w:val="32"/>
          <w:szCs w:val="32"/>
          <w:lang w:val="en-US"/>
        </w:rPr>
      </w:pPr>
    </w:p>
    <w:p w:rsidR="000563EB" w:rsidRDefault="002B62C2" w:rsidP="00640FE6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I</w:t>
      </w:r>
      <w:r w:rsidR="00D25E3A" w:rsidRPr="00D25E3A">
        <w:rPr>
          <w:rFonts w:ascii="Times New Roman" w:hAnsi="Times New Roman"/>
          <w:sz w:val="32"/>
          <w:szCs w:val="32"/>
        </w:rPr>
        <w:t>n conclusion I would like to express the Kingdom of Denmark’s deepest commitment to the implementation of the Convention and to ensuring continued progress in eliminating</w:t>
      </w:r>
      <w:r w:rsidR="00D25E3A">
        <w:rPr>
          <w:rFonts w:ascii="Times New Roman" w:hAnsi="Times New Roman"/>
          <w:sz w:val="32"/>
          <w:szCs w:val="32"/>
        </w:rPr>
        <w:t xml:space="preserve"> all</w:t>
      </w:r>
      <w:r w:rsidR="00D25E3A" w:rsidRPr="00D25E3A">
        <w:rPr>
          <w:rFonts w:ascii="Times New Roman" w:hAnsi="Times New Roman"/>
          <w:sz w:val="32"/>
          <w:szCs w:val="32"/>
        </w:rPr>
        <w:t xml:space="preserve"> </w:t>
      </w:r>
      <w:r w:rsidR="00D25E3A">
        <w:rPr>
          <w:rFonts w:ascii="Times New Roman" w:hAnsi="Times New Roman"/>
          <w:sz w:val="32"/>
          <w:szCs w:val="32"/>
        </w:rPr>
        <w:t>torture and ill-treatment.</w:t>
      </w:r>
    </w:p>
    <w:p w:rsidR="00D25E3A" w:rsidRDefault="00D25E3A" w:rsidP="00640FE6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D25E3A" w:rsidRDefault="00D25E3A" w:rsidP="00640FE6">
      <w:pPr>
        <w:spacing w:after="0" w:line="360" w:lineRule="auto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We believe that we are already making substantial efforts in this </w:t>
      </w:r>
      <w:r w:rsidR="00DF53AC">
        <w:rPr>
          <w:rFonts w:ascii="Times New Roman" w:hAnsi="Times New Roman"/>
          <w:sz w:val="32"/>
          <w:szCs w:val="32"/>
        </w:rPr>
        <w:t>regard, both nationally and internationally, but we a</w:t>
      </w:r>
      <w:r w:rsidR="00E76F2B">
        <w:rPr>
          <w:rFonts w:ascii="Times New Roman" w:hAnsi="Times New Roman"/>
          <w:sz w:val="32"/>
          <w:szCs w:val="32"/>
        </w:rPr>
        <w:t>re well aware of our challenges.</w:t>
      </w:r>
    </w:p>
    <w:p w:rsidR="00D25E3A" w:rsidRDefault="00D25E3A" w:rsidP="00640FE6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p w:rsidR="007E3306" w:rsidRDefault="00D25E3A" w:rsidP="00AB6B87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  <w:r w:rsidRPr="00D25E3A">
        <w:rPr>
          <w:rFonts w:ascii="Times New Roman" w:hAnsi="Times New Roman"/>
          <w:sz w:val="32"/>
          <w:szCs w:val="32"/>
        </w:rPr>
        <w:t>Mr. Chair, Distinguished members of the Committee, thank you for your attention. We look forward to the interactive discussion.</w:t>
      </w:r>
    </w:p>
    <w:p w:rsidR="007E3306" w:rsidRDefault="007E3306" w:rsidP="00AB6B87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</w:p>
    <w:p w:rsidR="003323DB" w:rsidRDefault="003323DB" w:rsidP="00AB6B87">
      <w:pPr>
        <w:spacing w:after="0" w:line="360" w:lineRule="auto"/>
        <w:rPr>
          <w:rFonts w:ascii="Times New Roman" w:hAnsi="Times New Roman"/>
          <w:b/>
          <w:sz w:val="32"/>
          <w:szCs w:val="32"/>
        </w:rPr>
      </w:pPr>
    </w:p>
    <w:p w:rsidR="003323DB" w:rsidRPr="003323DB" w:rsidRDefault="003323DB" w:rsidP="00AB6B87">
      <w:pPr>
        <w:spacing w:after="0" w:line="360" w:lineRule="auto"/>
        <w:rPr>
          <w:rFonts w:ascii="Times New Roman" w:hAnsi="Times New Roman"/>
          <w:sz w:val="32"/>
          <w:szCs w:val="32"/>
        </w:rPr>
      </w:pPr>
    </w:p>
    <w:sectPr w:rsidR="003323DB" w:rsidRPr="003323DB" w:rsidSect="004978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134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6FE" w:rsidRDefault="009A46FE" w:rsidP="00F42113">
      <w:pPr>
        <w:spacing w:after="0" w:line="240" w:lineRule="auto"/>
      </w:pPr>
      <w:r>
        <w:separator/>
      </w:r>
    </w:p>
  </w:endnote>
  <w:endnote w:type="continuationSeparator" w:id="0">
    <w:p w:rsidR="009A46FE" w:rsidRDefault="009A46FE" w:rsidP="00F42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AE" w:rsidRDefault="004978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AE" w:rsidRDefault="004978A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AE" w:rsidRDefault="004978A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6FE" w:rsidRDefault="009A46FE" w:rsidP="00F42113">
      <w:pPr>
        <w:spacing w:after="0" w:line="240" w:lineRule="auto"/>
      </w:pPr>
      <w:r>
        <w:separator/>
      </w:r>
    </w:p>
  </w:footnote>
  <w:footnote w:type="continuationSeparator" w:id="0">
    <w:p w:rsidR="009A46FE" w:rsidRDefault="009A46FE" w:rsidP="00F421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AE" w:rsidRDefault="004978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temporary/>
      <w:showingPlcHdr/>
    </w:sdtPr>
    <w:sdtEndPr/>
    <w:sdtContent>
      <w:p w:rsidR="00F42113" w:rsidRDefault="00F42113">
        <w:pPr>
          <w:pStyle w:val="Header"/>
        </w:pPr>
        <w:r>
          <w:t>[Skriv tekst]</w:t>
        </w:r>
      </w:p>
    </w:sdtContent>
  </w:sdt>
  <w:p w:rsidR="00F42113" w:rsidRDefault="00F4211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8AE" w:rsidRDefault="004978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1304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3DB"/>
    <w:rsid w:val="00000D98"/>
    <w:rsid w:val="000012A8"/>
    <w:rsid w:val="00001947"/>
    <w:rsid w:val="00001DE8"/>
    <w:rsid w:val="00002821"/>
    <w:rsid w:val="0000365D"/>
    <w:rsid w:val="000040D8"/>
    <w:rsid w:val="00004C00"/>
    <w:rsid w:val="00005F3F"/>
    <w:rsid w:val="00007956"/>
    <w:rsid w:val="00007C0C"/>
    <w:rsid w:val="000104FB"/>
    <w:rsid w:val="00013FD8"/>
    <w:rsid w:val="00014F69"/>
    <w:rsid w:val="000152FD"/>
    <w:rsid w:val="0001779A"/>
    <w:rsid w:val="00022A5B"/>
    <w:rsid w:val="0002349C"/>
    <w:rsid w:val="000235C2"/>
    <w:rsid w:val="000235D0"/>
    <w:rsid w:val="000253FA"/>
    <w:rsid w:val="00025E5F"/>
    <w:rsid w:val="0002762C"/>
    <w:rsid w:val="00027667"/>
    <w:rsid w:val="0003124A"/>
    <w:rsid w:val="0003153E"/>
    <w:rsid w:val="000321F6"/>
    <w:rsid w:val="0003233F"/>
    <w:rsid w:val="00034492"/>
    <w:rsid w:val="0003491F"/>
    <w:rsid w:val="00034BFD"/>
    <w:rsid w:val="000359BE"/>
    <w:rsid w:val="00036E46"/>
    <w:rsid w:val="00042179"/>
    <w:rsid w:val="00042B9F"/>
    <w:rsid w:val="00043073"/>
    <w:rsid w:val="000432E4"/>
    <w:rsid w:val="00044600"/>
    <w:rsid w:val="000456A1"/>
    <w:rsid w:val="00045FC7"/>
    <w:rsid w:val="00047374"/>
    <w:rsid w:val="00047EF8"/>
    <w:rsid w:val="00050957"/>
    <w:rsid w:val="00050CF2"/>
    <w:rsid w:val="00051EAF"/>
    <w:rsid w:val="00052041"/>
    <w:rsid w:val="00053174"/>
    <w:rsid w:val="0005627B"/>
    <w:rsid w:val="000562D4"/>
    <w:rsid w:val="000563EB"/>
    <w:rsid w:val="00056E59"/>
    <w:rsid w:val="00057852"/>
    <w:rsid w:val="00057EBB"/>
    <w:rsid w:val="000601DC"/>
    <w:rsid w:val="000630A3"/>
    <w:rsid w:val="000639A4"/>
    <w:rsid w:val="00065337"/>
    <w:rsid w:val="000656A4"/>
    <w:rsid w:val="00070ADA"/>
    <w:rsid w:val="00072364"/>
    <w:rsid w:val="0007280D"/>
    <w:rsid w:val="000741DE"/>
    <w:rsid w:val="00075A7E"/>
    <w:rsid w:val="0007732C"/>
    <w:rsid w:val="00081A83"/>
    <w:rsid w:val="0008438A"/>
    <w:rsid w:val="00085206"/>
    <w:rsid w:val="000860DC"/>
    <w:rsid w:val="00086506"/>
    <w:rsid w:val="0009220D"/>
    <w:rsid w:val="0009312F"/>
    <w:rsid w:val="00094A43"/>
    <w:rsid w:val="00095067"/>
    <w:rsid w:val="000952FC"/>
    <w:rsid w:val="00096997"/>
    <w:rsid w:val="000A1288"/>
    <w:rsid w:val="000A39B6"/>
    <w:rsid w:val="000A4026"/>
    <w:rsid w:val="000A477E"/>
    <w:rsid w:val="000A6F0E"/>
    <w:rsid w:val="000A717F"/>
    <w:rsid w:val="000B62E4"/>
    <w:rsid w:val="000C0A5C"/>
    <w:rsid w:val="000C0E1D"/>
    <w:rsid w:val="000C2A8A"/>
    <w:rsid w:val="000C2B54"/>
    <w:rsid w:val="000C4DF0"/>
    <w:rsid w:val="000C5546"/>
    <w:rsid w:val="000C6931"/>
    <w:rsid w:val="000C69CE"/>
    <w:rsid w:val="000C69F5"/>
    <w:rsid w:val="000C70EA"/>
    <w:rsid w:val="000C7575"/>
    <w:rsid w:val="000C79F1"/>
    <w:rsid w:val="000D148F"/>
    <w:rsid w:val="000D1ACF"/>
    <w:rsid w:val="000D2649"/>
    <w:rsid w:val="000D3C9B"/>
    <w:rsid w:val="000D3D34"/>
    <w:rsid w:val="000D3DF2"/>
    <w:rsid w:val="000D527A"/>
    <w:rsid w:val="000D53C3"/>
    <w:rsid w:val="000D60FA"/>
    <w:rsid w:val="000D6134"/>
    <w:rsid w:val="000E0045"/>
    <w:rsid w:val="000E09E5"/>
    <w:rsid w:val="000E0E85"/>
    <w:rsid w:val="000E1A6D"/>
    <w:rsid w:val="000E1AC5"/>
    <w:rsid w:val="000E2548"/>
    <w:rsid w:val="000E36F4"/>
    <w:rsid w:val="000E41E9"/>
    <w:rsid w:val="000E4458"/>
    <w:rsid w:val="000E4BEF"/>
    <w:rsid w:val="000E740F"/>
    <w:rsid w:val="000F1D9C"/>
    <w:rsid w:val="000F2B84"/>
    <w:rsid w:val="000F4C94"/>
    <w:rsid w:val="000F7366"/>
    <w:rsid w:val="00100C47"/>
    <w:rsid w:val="00101AD4"/>
    <w:rsid w:val="0010261E"/>
    <w:rsid w:val="00104DDF"/>
    <w:rsid w:val="00104F60"/>
    <w:rsid w:val="00105F22"/>
    <w:rsid w:val="00106666"/>
    <w:rsid w:val="00110A2A"/>
    <w:rsid w:val="00110ABA"/>
    <w:rsid w:val="00112772"/>
    <w:rsid w:val="001132B4"/>
    <w:rsid w:val="00113D2B"/>
    <w:rsid w:val="00114019"/>
    <w:rsid w:val="00114323"/>
    <w:rsid w:val="00114393"/>
    <w:rsid w:val="00115E0F"/>
    <w:rsid w:val="001170FE"/>
    <w:rsid w:val="00117283"/>
    <w:rsid w:val="00117A92"/>
    <w:rsid w:val="001208C9"/>
    <w:rsid w:val="00121402"/>
    <w:rsid w:val="001216D3"/>
    <w:rsid w:val="001231C3"/>
    <w:rsid w:val="00123D88"/>
    <w:rsid w:val="001269D0"/>
    <w:rsid w:val="00127835"/>
    <w:rsid w:val="0012795C"/>
    <w:rsid w:val="0013091E"/>
    <w:rsid w:val="00131052"/>
    <w:rsid w:val="001310F4"/>
    <w:rsid w:val="0013116E"/>
    <w:rsid w:val="001322C7"/>
    <w:rsid w:val="00132A23"/>
    <w:rsid w:val="00132B71"/>
    <w:rsid w:val="001352BA"/>
    <w:rsid w:val="001414D9"/>
    <w:rsid w:val="001416A1"/>
    <w:rsid w:val="00141ED8"/>
    <w:rsid w:val="001424E4"/>
    <w:rsid w:val="0014257F"/>
    <w:rsid w:val="0014327C"/>
    <w:rsid w:val="00144352"/>
    <w:rsid w:val="00144FF3"/>
    <w:rsid w:val="0014638F"/>
    <w:rsid w:val="001466C9"/>
    <w:rsid w:val="00147871"/>
    <w:rsid w:val="0015051D"/>
    <w:rsid w:val="00151CF5"/>
    <w:rsid w:val="001539F7"/>
    <w:rsid w:val="00154AA2"/>
    <w:rsid w:val="00154F08"/>
    <w:rsid w:val="00155766"/>
    <w:rsid w:val="00155841"/>
    <w:rsid w:val="0015699E"/>
    <w:rsid w:val="00156B26"/>
    <w:rsid w:val="00156CE2"/>
    <w:rsid w:val="00157B19"/>
    <w:rsid w:val="00160121"/>
    <w:rsid w:val="00162518"/>
    <w:rsid w:val="00163075"/>
    <w:rsid w:val="00163737"/>
    <w:rsid w:val="0016464B"/>
    <w:rsid w:val="0016483D"/>
    <w:rsid w:val="00164B1F"/>
    <w:rsid w:val="00167FE2"/>
    <w:rsid w:val="001701A6"/>
    <w:rsid w:val="001739B0"/>
    <w:rsid w:val="00174858"/>
    <w:rsid w:val="00174A66"/>
    <w:rsid w:val="00174AA7"/>
    <w:rsid w:val="00176C92"/>
    <w:rsid w:val="00176DD9"/>
    <w:rsid w:val="00177E48"/>
    <w:rsid w:val="001804E5"/>
    <w:rsid w:val="00180837"/>
    <w:rsid w:val="00181F39"/>
    <w:rsid w:val="0018235C"/>
    <w:rsid w:val="00184304"/>
    <w:rsid w:val="001851A6"/>
    <w:rsid w:val="001860CA"/>
    <w:rsid w:val="0018709D"/>
    <w:rsid w:val="00191343"/>
    <w:rsid w:val="001917FF"/>
    <w:rsid w:val="00192806"/>
    <w:rsid w:val="001935B3"/>
    <w:rsid w:val="001948B9"/>
    <w:rsid w:val="001949F6"/>
    <w:rsid w:val="00195BDB"/>
    <w:rsid w:val="0019672B"/>
    <w:rsid w:val="0019707E"/>
    <w:rsid w:val="00197B97"/>
    <w:rsid w:val="001A035F"/>
    <w:rsid w:val="001A188A"/>
    <w:rsid w:val="001A52D5"/>
    <w:rsid w:val="001A61D2"/>
    <w:rsid w:val="001B0089"/>
    <w:rsid w:val="001B0F99"/>
    <w:rsid w:val="001B1708"/>
    <w:rsid w:val="001B1AFA"/>
    <w:rsid w:val="001B1FB7"/>
    <w:rsid w:val="001B2D58"/>
    <w:rsid w:val="001B4227"/>
    <w:rsid w:val="001B44B2"/>
    <w:rsid w:val="001B511A"/>
    <w:rsid w:val="001B75ED"/>
    <w:rsid w:val="001B7CF0"/>
    <w:rsid w:val="001B7E21"/>
    <w:rsid w:val="001C012C"/>
    <w:rsid w:val="001C093D"/>
    <w:rsid w:val="001C1EE1"/>
    <w:rsid w:val="001C23B7"/>
    <w:rsid w:val="001C6578"/>
    <w:rsid w:val="001C7669"/>
    <w:rsid w:val="001C76E2"/>
    <w:rsid w:val="001D0422"/>
    <w:rsid w:val="001D0CD7"/>
    <w:rsid w:val="001D1947"/>
    <w:rsid w:val="001D2710"/>
    <w:rsid w:val="001D3E00"/>
    <w:rsid w:val="001D447C"/>
    <w:rsid w:val="001D45DB"/>
    <w:rsid w:val="001D4A91"/>
    <w:rsid w:val="001D4D8A"/>
    <w:rsid w:val="001D4E8C"/>
    <w:rsid w:val="001D59DC"/>
    <w:rsid w:val="001D6BB8"/>
    <w:rsid w:val="001D6E1A"/>
    <w:rsid w:val="001D7FEF"/>
    <w:rsid w:val="001E0F2B"/>
    <w:rsid w:val="001E1186"/>
    <w:rsid w:val="001E1EB9"/>
    <w:rsid w:val="001E1ED3"/>
    <w:rsid w:val="001E25E4"/>
    <w:rsid w:val="001E28EE"/>
    <w:rsid w:val="001E3372"/>
    <w:rsid w:val="001E4557"/>
    <w:rsid w:val="001E4989"/>
    <w:rsid w:val="001E68D8"/>
    <w:rsid w:val="001E6F50"/>
    <w:rsid w:val="001E7BB6"/>
    <w:rsid w:val="001F6CDB"/>
    <w:rsid w:val="002037CA"/>
    <w:rsid w:val="00203B62"/>
    <w:rsid w:val="00203D90"/>
    <w:rsid w:val="00204525"/>
    <w:rsid w:val="002045DC"/>
    <w:rsid w:val="002047A7"/>
    <w:rsid w:val="00205ECB"/>
    <w:rsid w:val="0020679A"/>
    <w:rsid w:val="00206A85"/>
    <w:rsid w:val="00207C1E"/>
    <w:rsid w:val="002103EE"/>
    <w:rsid w:val="0021177A"/>
    <w:rsid w:val="00211E17"/>
    <w:rsid w:val="00212398"/>
    <w:rsid w:val="0021401F"/>
    <w:rsid w:val="00215DC4"/>
    <w:rsid w:val="00216D75"/>
    <w:rsid w:val="00216DCC"/>
    <w:rsid w:val="00217C0A"/>
    <w:rsid w:val="002206A2"/>
    <w:rsid w:val="00221173"/>
    <w:rsid w:val="002211FF"/>
    <w:rsid w:val="00221D25"/>
    <w:rsid w:val="002235C7"/>
    <w:rsid w:val="00223BB3"/>
    <w:rsid w:val="0022553F"/>
    <w:rsid w:val="002259E1"/>
    <w:rsid w:val="00225A2B"/>
    <w:rsid w:val="00225A67"/>
    <w:rsid w:val="00226191"/>
    <w:rsid w:val="00227A2A"/>
    <w:rsid w:val="002301E6"/>
    <w:rsid w:val="002324B7"/>
    <w:rsid w:val="0023357C"/>
    <w:rsid w:val="00233D8D"/>
    <w:rsid w:val="002342DA"/>
    <w:rsid w:val="002361F8"/>
    <w:rsid w:val="0023622C"/>
    <w:rsid w:val="00237901"/>
    <w:rsid w:val="00240F31"/>
    <w:rsid w:val="0024208C"/>
    <w:rsid w:val="00242A38"/>
    <w:rsid w:val="00243027"/>
    <w:rsid w:val="00243BF8"/>
    <w:rsid w:val="00243C80"/>
    <w:rsid w:val="00243F2A"/>
    <w:rsid w:val="00245EF2"/>
    <w:rsid w:val="00246772"/>
    <w:rsid w:val="00250D23"/>
    <w:rsid w:val="00251720"/>
    <w:rsid w:val="00251BE5"/>
    <w:rsid w:val="0025328C"/>
    <w:rsid w:val="002568BD"/>
    <w:rsid w:val="002570BE"/>
    <w:rsid w:val="00257222"/>
    <w:rsid w:val="002572BB"/>
    <w:rsid w:val="0025738C"/>
    <w:rsid w:val="002603A9"/>
    <w:rsid w:val="002605F9"/>
    <w:rsid w:val="002611B7"/>
    <w:rsid w:val="002611E2"/>
    <w:rsid w:val="0026257F"/>
    <w:rsid w:val="00262819"/>
    <w:rsid w:val="00263310"/>
    <w:rsid w:val="00265555"/>
    <w:rsid w:val="002656A2"/>
    <w:rsid w:val="00266186"/>
    <w:rsid w:val="002667E6"/>
    <w:rsid w:val="00266E45"/>
    <w:rsid w:val="002670A9"/>
    <w:rsid w:val="0027096C"/>
    <w:rsid w:val="00271429"/>
    <w:rsid w:val="00271EFE"/>
    <w:rsid w:val="00271F40"/>
    <w:rsid w:val="00272BC0"/>
    <w:rsid w:val="002735BB"/>
    <w:rsid w:val="0027371F"/>
    <w:rsid w:val="00276238"/>
    <w:rsid w:val="0027631B"/>
    <w:rsid w:val="00276D0B"/>
    <w:rsid w:val="00277349"/>
    <w:rsid w:val="002775DD"/>
    <w:rsid w:val="00277DC9"/>
    <w:rsid w:val="00281DF5"/>
    <w:rsid w:val="00283117"/>
    <w:rsid w:val="00283860"/>
    <w:rsid w:val="0028619A"/>
    <w:rsid w:val="00286509"/>
    <w:rsid w:val="00286FE7"/>
    <w:rsid w:val="00287587"/>
    <w:rsid w:val="00290987"/>
    <w:rsid w:val="002915D3"/>
    <w:rsid w:val="002933F4"/>
    <w:rsid w:val="00295A30"/>
    <w:rsid w:val="00295B2D"/>
    <w:rsid w:val="0029728D"/>
    <w:rsid w:val="00297BAC"/>
    <w:rsid w:val="002A03B6"/>
    <w:rsid w:val="002A62C2"/>
    <w:rsid w:val="002A658F"/>
    <w:rsid w:val="002A70A1"/>
    <w:rsid w:val="002B41C7"/>
    <w:rsid w:val="002B5F22"/>
    <w:rsid w:val="002B62C2"/>
    <w:rsid w:val="002B67B7"/>
    <w:rsid w:val="002B6F10"/>
    <w:rsid w:val="002B7E76"/>
    <w:rsid w:val="002C1A4F"/>
    <w:rsid w:val="002C1F8D"/>
    <w:rsid w:val="002C2B9D"/>
    <w:rsid w:val="002C4ABB"/>
    <w:rsid w:val="002C4E67"/>
    <w:rsid w:val="002C50E7"/>
    <w:rsid w:val="002C6D27"/>
    <w:rsid w:val="002D0CF2"/>
    <w:rsid w:val="002D17C4"/>
    <w:rsid w:val="002D1A5F"/>
    <w:rsid w:val="002D1F45"/>
    <w:rsid w:val="002D2B46"/>
    <w:rsid w:val="002D3A7F"/>
    <w:rsid w:val="002D43ED"/>
    <w:rsid w:val="002D497C"/>
    <w:rsid w:val="002D4C35"/>
    <w:rsid w:val="002D4FAC"/>
    <w:rsid w:val="002D515E"/>
    <w:rsid w:val="002D5B3A"/>
    <w:rsid w:val="002D65E3"/>
    <w:rsid w:val="002D7226"/>
    <w:rsid w:val="002E1058"/>
    <w:rsid w:val="002E2065"/>
    <w:rsid w:val="002E36EA"/>
    <w:rsid w:val="002E39DA"/>
    <w:rsid w:val="002E44F0"/>
    <w:rsid w:val="002E4A5A"/>
    <w:rsid w:val="002E4E95"/>
    <w:rsid w:val="002E76FC"/>
    <w:rsid w:val="002F08D1"/>
    <w:rsid w:val="002F218D"/>
    <w:rsid w:val="002F333C"/>
    <w:rsid w:val="002F37D4"/>
    <w:rsid w:val="002F39FE"/>
    <w:rsid w:val="002F4695"/>
    <w:rsid w:val="002F54DB"/>
    <w:rsid w:val="002F5735"/>
    <w:rsid w:val="002F6E75"/>
    <w:rsid w:val="00300EEA"/>
    <w:rsid w:val="0030111D"/>
    <w:rsid w:val="00301308"/>
    <w:rsid w:val="0030175E"/>
    <w:rsid w:val="00304C79"/>
    <w:rsid w:val="0030649D"/>
    <w:rsid w:val="00306C7D"/>
    <w:rsid w:val="003119F4"/>
    <w:rsid w:val="00314D66"/>
    <w:rsid w:val="00314FD1"/>
    <w:rsid w:val="00315258"/>
    <w:rsid w:val="0031656C"/>
    <w:rsid w:val="003174F0"/>
    <w:rsid w:val="00321D8D"/>
    <w:rsid w:val="00321EFA"/>
    <w:rsid w:val="00321F84"/>
    <w:rsid w:val="0032396B"/>
    <w:rsid w:val="0032458D"/>
    <w:rsid w:val="00324695"/>
    <w:rsid w:val="003246FA"/>
    <w:rsid w:val="0032488C"/>
    <w:rsid w:val="00325477"/>
    <w:rsid w:val="00326152"/>
    <w:rsid w:val="00326683"/>
    <w:rsid w:val="00327986"/>
    <w:rsid w:val="00327A63"/>
    <w:rsid w:val="003323DB"/>
    <w:rsid w:val="00332F17"/>
    <w:rsid w:val="00333F79"/>
    <w:rsid w:val="0033537D"/>
    <w:rsid w:val="00335CA6"/>
    <w:rsid w:val="00336367"/>
    <w:rsid w:val="003416A2"/>
    <w:rsid w:val="00343D4E"/>
    <w:rsid w:val="00345AB5"/>
    <w:rsid w:val="00345FFA"/>
    <w:rsid w:val="003508CF"/>
    <w:rsid w:val="00350A97"/>
    <w:rsid w:val="003558B6"/>
    <w:rsid w:val="00356454"/>
    <w:rsid w:val="0035744E"/>
    <w:rsid w:val="00361D06"/>
    <w:rsid w:val="00362A75"/>
    <w:rsid w:val="0036345B"/>
    <w:rsid w:val="003645C2"/>
    <w:rsid w:val="00366FC3"/>
    <w:rsid w:val="003670C8"/>
    <w:rsid w:val="00367156"/>
    <w:rsid w:val="00367358"/>
    <w:rsid w:val="00370437"/>
    <w:rsid w:val="00370B79"/>
    <w:rsid w:val="003723E1"/>
    <w:rsid w:val="00372608"/>
    <w:rsid w:val="00372962"/>
    <w:rsid w:val="00376A63"/>
    <w:rsid w:val="003803DB"/>
    <w:rsid w:val="003816E2"/>
    <w:rsid w:val="003817CC"/>
    <w:rsid w:val="0038215E"/>
    <w:rsid w:val="003850E9"/>
    <w:rsid w:val="00385D2A"/>
    <w:rsid w:val="00387427"/>
    <w:rsid w:val="00392849"/>
    <w:rsid w:val="0039590F"/>
    <w:rsid w:val="003965B5"/>
    <w:rsid w:val="00397C6E"/>
    <w:rsid w:val="003A01D4"/>
    <w:rsid w:val="003A01EA"/>
    <w:rsid w:val="003A0BA3"/>
    <w:rsid w:val="003A2432"/>
    <w:rsid w:val="003A4252"/>
    <w:rsid w:val="003A44B9"/>
    <w:rsid w:val="003A4C15"/>
    <w:rsid w:val="003A5820"/>
    <w:rsid w:val="003A5F58"/>
    <w:rsid w:val="003B0D3A"/>
    <w:rsid w:val="003B3DBD"/>
    <w:rsid w:val="003B5576"/>
    <w:rsid w:val="003B5B54"/>
    <w:rsid w:val="003B610B"/>
    <w:rsid w:val="003B611B"/>
    <w:rsid w:val="003B62F7"/>
    <w:rsid w:val="003B651C"/>
    <w:rsid w:val="003B6B12"/>
    <w:rsid w:val="003C0948"/>
    <w:rsid w:val="003C158A"/>
    <w:rsid w:val="003C1AB6"/>
    <w:rsid w:val="003C1BA0"/>
    <w:rsid w:val="003C30B0"/>
    <w:rsid w:val="003C3B64"/>
    <w:rsid w:val="003C551D"/>
    <w:rsid w:val="003C6FDF"/>
    <w:rsid w:val="003D1AB4"/>
    <w:rsid w:val="003D1D95"/>
    <w:rsid w:val="003D1E67"/>
    <w:rsid w:val="003D2BFA"/>
    <w:rsid w:val="003D2F65"/>
    <w:rsid w:val="003D306E"/>
    <w:rsid w:val="003D58B8"/>
    <w:rsid w:val="003D5FD2"/>
    <w:rsid w:val="003E3086"/>
    <w:rsid w:val="003E33F2"/>
    <w:rsid w:val="003E4909"/>
    <w:rsid w:val="003E7BBA"/>
    <w:rsid w:val="003E7D0D"/>
    <w:rsid w:val="003E7F99"/>
    <w:rsid w:val="003F1156"/>
    <w:rsid w:val="003F1550"/>
    <w:rsid w:val="003F4A58"/>
    <w:rsid w:val="003F4D9B"/>
    <w:rsid w:val="003F5A3C"/>
    <w:rsid w:val="003F5FAE"/>
    <w:rsid w:val="00400588"/>
    <w:rsid w:val="00400FB6"/>
    <w:rsid w:val="004013F1"/>
    <w:rsid w:val="004029E8"/>
    <w:rsid w:val="00404A3B"/>
    <w:rsid w:val="0041150E"/>
    <w:rsid w:val="00412DED"/>
    <w:rsid w:val="00414C50"/>
    <w:rsid w:val="004151AA"/>
    <w:rsid w:val="00417C43"/>
    <w:rsid w:val="00421903"/>
    <w:rsid w:val="004235EB"/>
    <w:rsid w:val="00423AFE"/>
    <w:rsid w:val="00423EB9"/>
    <w:rsid w:val="004249D6"/>
    <w:rsid w:val="004307FF"/>
    <w:rsid w:val="00430857"/>
    <w:rsid w:val="0043109A"/>
    <w:rsid w:val="00432526"/>
    <w:rsid w:val="00432676"/>
    <w:rsid w:val="00434C55"/>
    <w:rsid w:val="00434CC8"/>
    <w:rsid w:val="00435A4B"/>
    <w:rsid w:val="00437290"/>
    <w:rsid w:val="004374AA"/>
    <w:rsid w:val="00437565"/>
    <w:rsid w:val="00442311"/>
    <w:rsid w:val="00442F8D"/>
    <w:rsid w:val="00444947"/>
    <w:rsid w:val="004450ED"/>
    <w:rsid w:val="00445DC6"/>
    <w:rsid w:val="0044630B"/>
    <w:rsid w:val="00450B59"/>
    <w:rsid w:val="00450F3F"/>
    <w:rsid w:val="0045374E"/>
    <w:rsid w:val="00455A03"/>
    <w:rsid w:val="00456AD4"/>
    <w:rsid w:val="00457E3E"/>
    <w:rsid w:val="00457E79"/>
    <w:rsid w:val="00460EA4"/>
    <w:rsid w:val="004610FF"/>
    <w:rsid w:val="00461647"/>
    <w:rsid w:val="00462AE4"/>
    <w:rsid w:val="00463377"/>
    <w:rsid w:val="00463545"/>
    <w:rsid w:val="00464266"/>
    <w:rsid w:val="00464294"/>
    <w:rsid w:val="00464B55"/>
    <w:rsid w:val="004654FC"/>
    <w:rsid w:val="004663C6"/>
    <w:rsid w:val="00466492"/>
    <w:rsid w:val="00467D89"/>
    <w:rsid w:val="004718C0"/>
    <w:rsid w:val="00471959"/>
    <w:rsid w:val="00471BA1"/>
    <w:rsid w:val="00471F16"/>
    <w:rsid w:val="004726DC"/>
    <w:rsid w:val="00472D5A"/>
    <w:rsid w:val="00473027"/>
    <w:rsid w:val="0047473F"/>
    <w:rsid w:val="00474A55"/>
    <w:rsid w:val="00475BAF"/>
    <w:rsid w:val="00476914"/>
    <w:rsid w:val="0047777A"/>
    <w:rsid w:val="00480CDF"/>
    <w:rsid w:val="00481622"/>
    <w:rsid w:val="004818F1"/>
    <w:rsid w:val="00481BAA"/>
    <w:rsid w:val="00484F94"/>
    <w:rsid w:val="004850DA"/>
    <w:rsid w:val="0048616C"/>
    <w:rsid w:val="0048681B"/>
    <w:rsid w:val="004872B4"/>
    <w:rsid w:val="004872BF"/>
    <w:rsid w:val="00487627"/>
    <w:rsid w:val="00487637"/>
    <w:rsid w:val="0048766D"/>
    <w:rsid w:val="00487FCA"/>
    <w:rsid w:val="004908D4"/>
    <w:rsid w:val="00490FC2"/>
    <w:rsid w:val="004929CF"/>
    <w:rsid w:val="00492A8B"/>
    <w:rsid w:val="00495A4C"/>
    <w:rsid w:val="00495D73"/>
    <w:rsid w:val="0049729D"/>
    <w:rsid w:val="004978AE"/>
    <w:rsid w:val="004A0116"/>
    <w:rsid w:val="004A03F5"/>
    <w:rsid w:val="004A057B"/>
    <w:rsid w:val="004A0740"/>
    <w:rsid w:val="004A2676"/>
    <w:rsid w:val="004A29FA"/>
    <w:rsid w:val="004A2A2A"/>
    <w:rsid w:val="004A2FC4"/>
    <w:rsid w:val="004A2FEB"/>
    <w:rsid w:val="004A30D6"/>
    <w:rsid w:val="004A3FD6"/>
    <w:rsid w:val="004A62F5"/>
    <w:rsid w:val="004A6E11"/>
    <w:rsid w:val="004A788A"/>
    <w:rsid w:val="004A7966"/>
    <w:rsid w:val="004B0B23"/>
    <w:rsid w:val="004B0C55"/>
    <w:rsid w:val="004B23FD"/>
    <w:rsid w:val="004B3FCC"/>
    <w:rsid w:val="004B599E"/>
    <w:rsid w:val="004B5DA3"/>
    <w:rsid w:val="004B67B4"/>
    <w:rsid w:val="004B688A"/>
    <w:rsid w:val="004C06AF"/>
    <w:rsid w:val="004C0A12"/>
    <w:rsid w:val="004C0A44"/>
    <w:rsid w:val="004C2DA2"/>
    <w:rsid w:val="004C2E6C"/>
    <w:rsid w:val="004C62BD"/>
    <w:rsid w:val="004C636A"/>
    <w:rsid w:val="004C6A23"/>
    <w:rsid w:val="004C7A9C"/>
    <w:rsid w:val="004D2584"/>
    <w:rsid w:val="004D3494"/>
    <w:rsid w:val="004D3C56"/>
    <w:rsid w:val="004D4262"/>
    <w:rsid w:val="004D52EE"/>
    <w:rsid w:val="004D5D35"/>
    <w:rsid w:val="004D6C2B"/>
    <w:rsid w:val="004E0100"/>
    <w:rsid w:val="004E1635"/>
    <w:rsid w:val="004E206D"/>
    <w:rsid w:val="004E225A"/>
    <w:rsid w:val="004E25F3"/>
    <w:rsid w:val="004E28BC"/>
    <w:rsid w:val="004E418F"/>
    <w:rsid w:val="004E4ABA"/>
    <w:rsid w:val="004E4FA2"/>
    <w:rsid w:val="004E56E5"/>
    <w:rsid w:val="004E62ED"/>
    <w:rsid w:val="004E654F"/>
    <w:rsid w:val="004E70A2"/>
    <w:rsid w:val="004E738E"/>
    <w:rsid w:val="004E782B"/>
    <w:rsid w:val="004E7857"/>
    <w:rsid w:val="004E7990"/>
    <w:rsid w:val="004F08A7"/>
    <w:rsid w:val="004F3284"/>
    <w:rsid w:val="004F40A2"/>
    <w:rsid w:val="004F4987"/>
    <w:rsid w:val="00501C18"/>
    <w:rsid w:val="005038BF"/>
    <w:rsid w:val="005049AF"/>
    <w:rsid w:val="0050634E"/>
    <w:rsid w:val="0050658A"/>
    <w:rsid w:val="005076D9"/>
    <w:rsid w:val="005076F9"/>
    <w:rsid w:val="00507EB7"/>
    <w:rsid w:val="00510994"/>
    <w:rsid w:val="00512C07"/>
    <w:rsid w:val="00513903"/>
    <w:rsid w:val="005142D2"/>
    <w:rsid w:val="00515D9B"/>
    <w:rsid w:val="00515F78"/>
    <w:rsid w:val="00516EA3"/>
    <w:rsid w:val="005170B6"/>
    <w:rsid w:val="005176B1"/>
    <w:rsid w:val="00517FA1"/>
    <w:rsid w:val="00521659"/>
    <w:rsid w:val="005240FD"/>
    <w:rsid w:val="00525439"/>
    <w:rsid w:val="005267B4"/>
    <w:rsid w:val="00526811"/>
    <w:rsid w:val="00527A9C"/>
    <w:rsid w:val="00530D7F"/>
    <w:rsid w:val="00530EC9"/>
    <w:rsid w:val="0053109B"/>
    <w:rsid w:val="00533881"/>
    <w:rsid w:val="005339F1"/>
    <w:rsid w:val="00535098"/>
    <w:rsid w:val="0053785D"/>
    <w:rsid w:val="00540ABB"/>
    <w:rsid w:val="005411FC"/>
    <w:rsid w:val="00541440"/>
    <w:rsid w:val="0054249D"/>
    <w:rsid w:val="00543E90"/>
    <w:rsid w:val="005446BB"/>
    <w:rsid w:val="00545B56"/>
    <w:rsid w:val="00546956"/>
    <w:rsid w:val="00546FCC"/>
    <w:rsid w:val="005504F8"/>
    <w:rsid w:val="005511F3"/>
    <w:rsid w:val="0055270D"/>
    <w:rsid w:val="00552998"/>
    <w:rsid w:val="005547A4"/>
    <w:rsid w:val="00555559"/>
    <w:rsid w:val="00556C57"/>
    <w:rsid w:val="00557502"/>
    <w:rsid w:val="00557C92"/>
    <w:rsid w:val="00560979"/>
    <w:rsid w:val="00561F99"/>
    <w:rsid w:val="00562DB9"/>
    <w:rsid w:val="0056370A"/>
    <w:rsid w:val="00564B21"/>
    <w:rsid w:val="0056560E"/>
    <w:rsid w:val="00570C86"/>
    <w:rsid w:val="005710B5"/>
    <w:rsid w:val="005720EF"/>
    <w:rsid w:val="00572A47"/>
    <w:rsid w:val="00572B26"/>
    <w:rsid w:val="00574006"/>
    <w:rsid w:val="005770BB"/>
    <w:rsid w:val="005803AB"/>
    <w:rsid w:val="00580672"/>
    <w:rsid w:val="00580BC7"/>
    <w:rsid w:val="00583800"/>
    <w:rsid w:val="00583FA4"/>
    <w:rsid w:val="0058415C"/>
    <w:rsid w:val="0058496C"/>
    <w:rsid w:val="00587BC2"/>
    <w:rsid w:val="00590B17"/>
    <w:rsid w:val="00590DBB"/>
    <w:rsid w:val="005914FE"/>
    <w:rsid w:val="00591AAC"/>
    <w:rsid w:val="00592973"/>
    <w:rsid w:val="005945B3"/>
    <w:rsid w:val="00595B0C"/>
    <w:rsid w:val="0059641C"/>
    <w:rsid w:val="0059683E"/>
    <w:rsid w:val="005968FC"/>
    <w:rsid w:val="00596A48"/>
    <w:rsid w:val="00596FF2"/>
    <w:rsid w:val="005977AB"/>
    <w:rsid w:val="00597E65"/>
    <w:rsid w:val="00597F4E"/>
    <w:rsid w:val="005A0084"/>
    <w:rsid w:val="005A01AC"/>
    <w:rsid w:val="005A04A6"/>
    <w:rsid w:val="005A119B"/>
    <w:rsid w:val="005A23C2"/>
    <w:rsid w:val="005A2EEF"/>
    <w:rsid w:val="005A4089"/>
    <w:rsid w:val="005A47C4"/>
    <w:rsid w:val="005A4AC0"/>
    <w:rsid w:val="005A4EC6"/>
    <w:rsid w:val="005A61E1"/>
    <w:rsid w:val="005A751B"/>
    <w:rsid w:val="005A783F"/>
    <w:rsid w:val="005A7FA8"/>
    <w:rsid w:val="005B0496"/>
    <w:rsid w:val="005B21E7"/>
    <w:rsid w:val="005B2AB5"/>
    <w:rsid w:val="005B2F95"/>
    <w:rsid w:val="005B381F"/>
    <w:rsid w:val="005B402A"/>
    <w:rsid w:val="005B4B85"/>
    <w:rsid w:val="005B4FDC"/>
    <w:rsid w:val="005B5C82"/>
    <w:rsid w:val="005B6063"/>
    <w:rsid w:val="005B635C"/>
    <w:rsid w:val="005B721A"/>
    <w:rsid w:val="005B7C3A"/>
    <w:rsid w:val="005B7C84"/>
    <w:rsid w:val="005C04E1"/>
    <w:rsid w:val="005C09C3"/>
    <w:rsid w:val="005C09D2"/>
    <w:rsid w:val="005C1942"/>
    <w:rsid w:val="005C2C00"/>
    <w:rsid w:val="005C432B"/>
    <w:rsid w:val="005C4E0C"/>
    <w:rsid w:val="005C5174"/>
    <w:rsid w:val="005C5307"/>
    <w:rsid w:val="005C6A5C"/>
    <w:rsid w:val="005C7940"/>
    <w:rsid w:val="005C7C8E"/>
    <w:rsid w:val="005C7F7A"/>
    <w:rsid w:val="005D0E7A"/>
    <w:rsid w:val="005D10F4"/>
    <w:rsid w:val="005D16AA"/>
    <w:rsid w:val="005D19DE"/>
    <w:rsid w:val="005D45D9"/>
    <w:rsid w:val="005D488A"/>
    <w:rsid w:val="005D5043"/>
    <w:rsid w:val="005D5E45"/>
    <w:rsid w:val="005D6817"/>
    <w:rsid w:val="005D7A87"/>
    <w:rsid w:val="005E07D4"/>
    <w:rsid w:val="005E1809"/>
    <w:rsid w:val="005E2BDD"/>
    <w:rsid w:val="005E2EE8"/>
    <w:rsid w:val="005E3CA3"/>
    <w:rsid w:val="005E4169"/>
    <w:rsid w:val="005E6C04"/>
    <w:rsid w:val="005E6EF2"/>
    <w:rsid w:val="005E74A6"/>
    <w:rsid w:val="005E7FAA"/>
    <w:rsid w:val="005F0584"/>
    <w:rsid w:val="005F08D4"/>
    <w:rsid w:val="005F15F9"/>
    <w:rsid w:val="005F3349"/>
    <w:rsid w:val="005F539C"/>
    <w:rsid w:val="005F5D59"/>
    <w:rsid w:val="005F5E5F"/>
    <w:rsid w:val="005F6014"/>
    <w:rsid w:val="005F6398"/>
    <w:rsid w:val="00600271"/>
    <w:rsid w:val="00600B71"/>
    <w:rsid w:val="00600D47"/>
    <w:rsid w:val="0060153D"/>
    <w:rsid w:val="006016F7"/>
    <w:rsid w:val="00601EF0"/>
    <w:rsid w:val="00601F9C"/>
    <w:rsid w:val="00602376"/>
    <w:rsid w:val="006030E9"/>
    <w:rsid w:val="00603333"/>
    <w:rsid w:val="00603800"/>
    <w:rsid w:val="00603AAF"/>
    <w:rsid w:val="006048BD"/>
    <w:rsid w:val="00604F2E"/>
    <w:rsid w:val="00606665"/>
    <w:rsid w:val="00606D03"/>
    <w:rsid w:val="00607266"/>
    <w:rsid w:val="00607C45"/>
    <w:rsid w:val="006106FB"/>
    <w:rsid w:val="006110C9"/>
    <w:rsid w:val="006115A7"/>
    <w:rsid w:val="006129F8"/>
    <w:rsid w:val="00612AFA"/>
    <w:rsid w:val="00612D58"/>
    <w:rsid w:val="00612EC6"/>
    <w:rsid w:val="006146E2"/>
    <w:rsid w:val="00620621"/>
    <w:rsid w:val="00620A02"/>
    <w:rsid w:val="00621123"/>
    <w:rsid w:val="006215A7"/>
    <w:rsid w:val="00623D3B"/>
    <w:rsid w:val="0062484B"/>
    <w:rsid w:val="00626F56"/>
    <w:rsid w:val="00627ABF"/>
    <w:rsid w:val="00627D4A"/>
    <w:rsid w:val="00630428"/>
    <w:rsid w:val="0063060D"/>
    <w:rsid w:val="0063091C"/>
    <w:rsid w:val="00630B75"/>
    <w:rsid w:val="006328C8"/>
    <w:rsid w:val="00632EC5"/>
    <w:rsid w:val="00634A00"/>
    <w:rsid w:val="00634B45"/>
    <w:rsid w:val="00634DA6"/>
    <w:rsid w:val="0063586B"/>
    <w:rsid w:val="00635CC4"/>
    <w:rsid w:val="00636A2F"/>
    <w:rsid w:val="00637043"/>
    <w:rsid w:val="00637C94"/>
    <w:rsid w:val="00640FE6"/>
    <w:rsid w:val="00641221"/>
    <w:rsid w:val="0064122E"/>
    <w:rsid w:val="00641337"/>
    <w:rsid w:val="00641CF9"/>
    <w:rsid w:val="00642C4F"/>
    <w:rsid w:val="00645884"/>
    <w:rsid w:val="00645977"/>
    <w:rsid w:val="00645BE3"/>
    <w:rsid w:val="00645DA3"/>
    <w:rsid w:val="00646326"/>
    <w:rsid w:val="006469F4"/>
    <w:rsid w:val="0064764B"/>
    <w:rsid w:val="006501A9"/>
    <w:rsid w:val="0065106D"/>
    <w:rsid w:val="00652E93"/>
    <w:rsid w:val="00652F50"/>
    <w:rsid w:val="00653FA5"/>
    <w:rsid w:val="0065472C"/>
    <w:rsid w:val="006606B7"/>
    <w:rsid w:val="00661ACE"/>
    <w:rsid w:val="00661CFF"/>
    <w:rsid w:val="00662606"/>
    <w:rsid w:val="00664266"/>
    <w:rsid w:val="0066558F"/>
    <w:rsid w:val="00666E2A"/>
    <w:rsid w:val="00667839"/>
    <w:rsid w:val="00670CE5"/>
    <w:rsid w:val="00673077"/>
    <w:rsid w:val="00673B3C"/>
    <w:rsid w:val="006744F4"/>
    <w:rsid w:val="0067463F"/>
    <w:rsid w:val="0067534E"/>
    <w:rsid w:val="00676609"/>
    <w:rsid w:val="00677376"/>
    <w:rsid w:val="00677804"/>
    <w:rsid w:val="00677AE6"/>
    <w:rsid w:val="00677ECF"/>
    <w:rsid w:val="00677FE3"/>
    <w:rsid w:val="00681135"/>
    <w:rsid w:val="0068139E"/>
    <w:rsid w:val="00681E9B"/>
    <w:rsid w:val="00682850"/>
    <w:rsid w:val="0068292B"/>
    <w:rsid w:val="00682B57"/>
    <w:rsid w:val="00685EB3"/>
    <w:rsid w:val="006904AC"/>
    <w:rsid w:val="00691AAE"/>
    <w:rsid w:val="00691B0F"/>
    <w:rsid w:val="00691DC8"/>
    <w:rsid w:val="00692093"/>
    <w:rsid w:val="00692114"/>
    <w:rsid w:val="0069318D"/>
    <w:rsid w:val="006939F3"/>
    <w:rsid w:val="0069428B"/>
    <w:rsid w:val="00694CC2"/>
    <w:rsid w:val="0069512A"/>
    <w:rsid w:val="00695606"/>
    <w:rsid w:val="00695A33"/>
    <w:rsid w:val="0069639A"/>
    <w:rsid w:val="00697018"/>
    <w:rsid w:val="006A00F2"/>
    <w:rsid w:val="006A1BA4"/>
    <w:rsid w:val="006A2BD8"/>
    <w:rsid w:val="006A59D2"/>
    <w:rsid w:val="006A6424"/>
    <w:rsid w:val="006A7047"/>
    <w:rsid w:val="006B1C04"/>
    <w:rsid w:val="006B2882"/>
    <w:rsid w:val="006B5F8E"/>
    <w:rsid w:val="006B714C"/>
    <w:rsid w:val="006C019E"/>
    <w:rsid w:val="006C05D1"/>
    <w:rsid w:val="006C13DF"/>
    <w:rsid w:val="006C2575"/>
    <w:rsid w:val="006C34F2"/>
    <w:rsid w:val="006C3865"/>
    <w:rsid w:val="006C3B7C"/>
    <w:rsid w:val="006C4F85"/>
    <w:rsid w:val="006C6D4B"/>
    <w:rsid w:val="006C7B8A"/>
    <w:rsid w:val="006C7F43"/>
    <w:rsid w:val="006D017F"/>
    <w:rsid w:val="006D07F0"/>
    <w:rsid w:val="006D1680"/>
    <w:rsid w:val="006D1DA5"/>
    <w:rsid w:val="006D2BAA"/>
    <w:rsid w:val="006D51D4"/>
    <w:rsid w:val="006D5FC7"/>
    <w:rsid w:val="006D6BE8"/>
    <w:rsid w:val="006D700A"/>
    <w:rsid w:val="006D7A86"/>
    <w:rsid w:val="006E00AA"/>
    <w:rsid w:val="006E0451"/>
    <w:rsid w:val="006E104B"/>
    <w:rsid w:val="006E6674"/>
    <w:rsid w:val="006E7073"/>
    <w:rsid w:val="006F0BB5"/>
    <w:rsid w:val="006F114B"/>
    <w:rsid w:val="006F2EA2"/>
    <w:rsid w:val="006F4F90"/>
    <w:rsid w:val="006F5B7A"/>
    <w:rsid w:val="006F605A"/>
    <w:rsid w:val="00701F82"/>
    <w:rsid w:val="00702DC0"/>
    <w:rsid w:val="00705D22"/>
    <w:rsid w:val="00707EC9"/>
    <w:rsid w:val="00711036"/>
    <w:rsid w:val="007118D6"/>
    <w:rsid w:val="00712632"/>
    <w:rsid w:val="00712D98"/>
    <w:rsid w:val="0071317E"/>
    <w:rsid w:val="007131D6"/>
    <w:rsid w:val="00713789"/>
    <w:rsid w:val="0071455C"/>
    <w:rsid w:val="007159C5"/>
    <w:rsid w:val="00715F73"/>
    <w:rsid w:val="00716194"/>
    <w:rsid w:val="00716C5B"/>
    <w:rsid w:val="007206F1"/>
    <w:rsid w:val="00720A5C"/>
    <w:rsid w:val="0072396E"/>
    <w:rsid w:val="007241AF"/>
    <w:rsid w:val="00725887"/>
    <w:rsid w:val="00726FF6"/>
    <w:rsid w:val="00727675"/>
    <w:rsid w:val="00730682"/>
    <w:rsid w:val="00731297"/>
    <w:rsid w:val="00733313"/>
    <w:rsid w:val="00734249"/>
    <w:rsid w:val="00734DF9"/>
    <w:rsid w:val="00736B68"/>
    <w:rsid w:val="00737B18"/>
    <w:rsid w:val="00737C9C"/>
    <w:rsid w:val="00740938"/>
    <w:rsid w:val="007431E5"/>
    <w:rsid w:val="007436E9"/>
    <w:rsid w:val="007441EA"/>
    <w:rsid w:val="00745B58"/>
    <w:rsid w:val="00746477"/>
    <w:rsid w:val="00747066"/>
    <w:rsid w:val="00747E3C"/>
    <w:rsid w:val="0075071E"/>
    <w:rsid w:val="0075101C"/>
    <w:rsid w:val="007517C2"/>
    <w:rsid w:val="00751DFF"/>
    <w:rsid w:val="00753C1C"/>
    <w:rsid w:val="00753CED"/>
    <w:rsid w:val="00753DB3"/>
    <w:rsid w:val="00756D95"/>
    <w:rsid w:val="00756F3A"/>
    <w:rsid w:val="007572B8"/>
    <w:rsid w:val="0076018B"/>
    <w:rsid w:val="00760589"/>
    <w:rsid w:val="00761D29"/>
    <w:rsid w:val="00761E45"/>
    <w:rsid w:val="00763B05"/>
    <w:rsid w:val="00763C89"/>
    <w:rsid w:val="007670AC"/>
    <w:rsid w:val="007673EA"/>
    <w:rsid w:val="007676B7"/>
    <w:rsid w:val="00767815"/>
    <w:rsid w:val="0077133B"/>
    <w:rsid w:val="0077234E"/>
    <w:rsid w:val="00772DFE"/>
    <w:rsid w:val="007736E8"/>
    <w:rsid w:val="0077576B"/>
    <w:rsid w:val="00775A39"/>
    <w:rsid w:val="00775D03"/>
    <w:rsid w:val="00776943"/>
    <w:rsid w:val="00776D93"/>
    <w:rsid w:val="00777FA0"/>
    <w:rsid w:val="00780344"/>
    <w:rsid w:val="00781012"/>
    <w:rsid w:val="0078111F"/>
    <w:rsid w:val="00785FC2"/>
    <w:rsid w:val="00786F96"/>
    <w:rsid w:val="00787B3C"/>
    <w:rsid w:val="007905CD"/>
    <w:rsid w:val="00790680"/>
    <w:rsid w:val="00790FE6"/>
    <w:rsid w:val="00791C44"/>
    <w:rsid w:val="007939CE"/>
    <w:rsid w:val="00793C5D"/>
    <w:rsid w:val="007942CE"/>
    <w:rsid w:val="0079542B"/>
    <w:rsid w:val="00796349"/>
    <w:rsid w:val="007A0311"/>
    <w:rsid w:val="007A1D56"/>
    <w:rsid w:val="007A2110"/>
    <w:rsid w:val="007A3FE7"/>
    <w:rsid w:val="007A6734"/>
    <w:rsid w:val="007A74CD"/>
    <w:rsid w:val="007A7969"/>
    <w:rsid w:val="007A7FBA"/>
    <w:rsid w:val="007B0517"/>
    <w:rsid w:val="007B0BD1"/>
    <w:rsid w:val="007B117E"/>
    <w:rsid w:val="007B25A3"/>
    <w:rsid w:val="007B475C"/>
    <w:rsid w:val="007B61AC"/>
    <w:rsid w:val="007B6580"/>
    <w:rsid w:val="007C015D"/>
    <w:rsid w:val="007C03A7"/>
    <w:rsid w:val="007C0D75"/>
    <w:rsid w:val="007C0E36"/>
    <w:rsid w:val="007C1418"/>
    <w:rsid w:val="007C40F3"/>
    <w:rsid w:val="007C6A47"/>
    <w:rsid w:val="007C6FFF"/>
    <w:rsid w:val="007C77E8"/>
    <w:rsid w:val="007C78CC"/>
    <w:rsid w:val="007D0364"/>
    <w:rsid w:val="007D2987"/>
    <w:rsid w:val="007D3167"/>
    <w:rsid w:val="007D3B46"/>
    <w:rsid w:val="007D4C0C"/>
    <w:rsid w:val="007D60E2"/>
    <w:rsid w:val="007D7277"/>
    <w:rsid w:val="007E08E8"/>
    <w:rsid w:val="007E121F"/>
    <w:rsid w:val="007E3306"/>
    <w:rsid w:val="007E3482"/>
    <w:rsid w:val="007E3D32"/>
    <w:rsid w:val="007E5839"/>
    <w:rsid w:val="007E592A"/>
    <w:rsid w:val="007E79DA"/>
    <w:rsid w:val="007F4454"/>
    <w:rsid w:val="007F52F5"/>
    <w:rsid w:val="007F5F60"/>
    <w:rsid w:val="007F7FC7"/>
    <w:rsid w:val="008014B3"/>
    <w:rsid w:val="008022C7"/>
    <w:rsid w:val="00802863"/>
    <w:rsid w:val="00802B23"/>
    <w:rsid w:val="00803467"/>
    <w:rsid w:val="008050FF"/>
    <w:rsid w:val="00805B8F"/>
    <w:rsid w:val="00805D02"/>
    <w:rsid w:val="00807424"/>
    <w:rsid w:val="008078A0"/>
    <w:rsid w:val="00810C18"/>
    <w:rsid w:val="00810E09"/>
    <w:rsid w:val="00813881"/>
    <w:rsid w:val="00813D1C"/>
    <w:rsid w:val="00814759"/>
    <w:rsid w:val="00814AB7"/>
    <w:rsid w:val="008153F8"/>
    <w:rsid w:val="00816A4E"/>
    <w:rsid w:val="00817039"/>
    <w:rsid w:val="00820170"/>
    <w:rsid w:val="008216E2"/>
    <w:rsid w:val="00822241"/>
    <w:rsid w:val="00822A62"/>
    <w:rsid w:val="00822B2B"/>
    <w:rsid w:val="008233A0"/>
    <w:rsid w:val="00824EEC"/>
    <w:rsid w:val="0082580F"/>
    <w:rsid w:val="00825856"/>
    <w:rsid w:val="00826C1D"/>
    <w:rsid w:val="0082758E"/>
    <w:rsid w:val="00827633"/>
    <w:rsid w:val="00827669"/>
    <w:rsid w:val="00832042"/>
    <w:rsid w:val="0083258E"/>
    <w:rsid w:val="00833A86"/>
    <w:rsid w:val="008350BF"/>
    <w:rsid w:val="0083540E"/>
    <w:rsid w:val="00835D61"/>
    <w:rsid w:val="00836A9E"/>
    <w:rsid w:val="00837CBF"/>
    <w:rsid w:val="00837D08"/>
    <w:rsid w:val="008404C5"/>
    <w:rsid w:val="008406A4"/>
    <w:rsid w:val="008417E4"/>
    <w:rsid w:val="008418A1"/>
    <w:rsid w:val="0084443A"/>
    <w:rsid w:val="00844AD4"/>
    <w:rsid w:val="0084545A"/>
    <w:rsid w:val="00845F2E"/>
    <w:rsid w:val="008461B6"/>
    <w:rsid w:val="00847B5E"/>
    <w:rsid w:val="00847CC4"/>
    <w:rsid w:val="008506EC"/>
    <w:rsid w:val="00850D45"/>
    <w:rsid w:val="0085100C"/>
    <w:rsid w:val="0085120C"/>
    <w:rsid w:val="008518B6"/>
    <w:rsid w:val="00851D39"/>
    <w:rsid w:val="00852238"/>
    <w:rsid w:val="00852E8B"/>
    <w:rsid w:val="008531E1"/>
    <w:rsid w:val="00853984"/>
    <w:rsid w:val="0085468D"/>
    <w:rsid w:val="00854A46"/>
    <w:rsid w:val="00856C28"/>
    <w:rsid w:val="00857AE5"/>
    <w:rsid w:val="00860046"/>
    <w:rsid w:val="00862340"/>
    <w:rsid w:val="008623E2"/>
    <w:rsid w:val="008625A2"/>
    <w:rsid w:val="00863011"/>
    <w:rsid w:val="008640FF"/>
    <w:rsid w:val="00872362"/>
    <w:rsid w:val="00874CAF"/>
    <w:rsid w:val="008754D7"/>
    <w:rsid w:val="00876FD3"/>
    <w:rsid w:val="00877144"/>
    <w:rsid w:val="00877906"/>
    <w:rsid w:val="008805EE"/>
    <w:rsid w:val="00881897"/>
    <w:rsid w:val="0088226F"/>
    <w:rsid w:val="008828D5"/>
    <w:rsid w:val="00883732"/>
    <w:rsid w:val="00883DE0"/>
    <w:rsid w:val="008847B9"/>
    <w:rsid w:val="008851B8"/>
    <w:rsid w:val="00885589"/>
    <w:rsid w:val="00885E92"/>
    <w:rsid w:val="008861AD"/>
    <w:rsid w:val="00886AB2"/>
    <w:rsid w:val="008877E6"/>
    <w:rsid w:val="008912B5"/>
    <w:rsid w:val="00891D6B"/>
    <w:rsid w:val="008945EE"/>
    <w:rsid w:val="00896493"/>
    <w:rsid w:val="00896791"/>
    <w:rsid w:val="008968F8"/>
    <w:rsid w:val="00896F3B"/>
    <w:rsid w:val="008971AD"/>
    <w:rsid w:val="008A12EF"/>
    <w:rsid w:val="008A1D6B"/>
    <w:rsid w:val="008A2169"/>
    <w:rsid w:val="008A33EB"/>
    <w:rsid w:val="008A3761"/>
    <w:rsid w:val="008A43F9"/>
    <w:rsid w:val="008A445E"/>
    <w:rsid w:val="008A5343"/>
    <w:rsid w:val="008A536D"/>
    <w:rsid w:val="008A56A2"/>
    <w:rsid w:val="008A5898"/>
    <w:rsid w:val="008A5E3C"/>
    <w:rsid w:val="008A5EAA"/>
    <w:rsid w:val="008A7DD0"/>
    <w:rsid w:val="008A7E59"/>
    <w:rsid w:val="008B146A"/>
    <w:rsid w:val="008B1BA0"/>
    <w:rsid w:val="008B3AEA"/>
    <w:rsid w:val="008B4469"/>
    <w:rsid w:val="008B472D"/>
    <w:rsid w:val="008B51B4"/>
    <w:rsid w:val="008B53A1"/>
    <w:rsid w:val="008B5BD0"/>
    <w:rsid w:val="008B658E"/>
    <w:rsid w:val="008B76BA"/>
    <w:rsid w:val="008C1A89"/>
    <w:rsid w:val="008C1D8F"/>
    <w:rsid w:val="008C2BEF"/>
    <w:rsid w:val="008C2E21"/>
    <w:rsid w:val="008C3FCD"/>
    <w:rsid w:val="008C40E7"/>
    <w:rsid w:val="008C40F3"/>
    <w:rsid w:val="008C4346"/>
    <w:rsid w:val="008C49C2"/>
    <w:rsid w:val="008C5ADF"/>
    <w:rsid w:val="008C6A68"/>
    <w:rsid w:val="008C6AB2"/>
    <w:rsid w:val="008C79F4"/>
    <w:rsid w:val="008D0527"/>
    <w:rsid w:val="008D0C8B"/>
    <w:rsid w:val="008D3C9A"/>
    <w:rsid w:val="008D465F"/>
    <w:rsid w:val="008D46B5"/>
    <w:rsid w:val="008D4940"/>
    <w:rsid w:val="008D50ED"/>
    <w:rsid w:val="008D5141"/>
    <w:rsid w:val="008D5172"/>
    <w:rsid w:val="008D583B"/>
    <w:rsid w:val="008D5B0A"/>
    <w:rsid w:val="008D6A00"/>
    <w:rsid w:val="008D766F"/>
    <w:rsid w:val="008D7BAD"/>
    <w:rsid w:val="008E0507"/>
    <w:rsid w:val="008E0659"/>
    <w:rsid w:val="008E07FB"/>
    <w:rsid w:val="008E18C5"/>
    <w:rsid w:val="008E4FEF"/>
    <w:rsid w:val="008E52FC"/>
    <w:rsid w:val="008E5724"/>
    <w:rsid w:val="008E5B25"/>
    <w:rsid w:val="008E7E17"/>
    <w:rsid w:val="008F0057"/>
    <w:rsid w:val="008F0D0C"/>
    <w:rsid w:val="008F1F68"/>
    <w:rsid w:val="008F21F2"/>
    <w:rsid w:val="008F2938"/>
    <w:rsid w:val="008F3967"/>
    <w:rsid w:val="008F651A"/>
    <w:rsid w:val="008F7399"/>
    <w:rsid w:val="008F7844"/>
    <w:rsid w:val="009006B2"/>
    <w:rsid w:val="00900B2E"/>
    <w:rsid w:val="009016FB"/>
    <w:rsid w:val="00901D1D"/>
    <w:rsid w:val="00903518"/>
    <w:rsid w:val="00906F21"/>
    <w:rsid w:val="009072EE"/>
    <w:rsid w:val="00910878"/>
    <w:rsid w:val="009116C0"/>
    <w:rsid w:val="00912809"/>
    <w:rsid w:val="00912A2E"/>
    <w:rsid w:val="009164CF"/>
    <w:rsid w:val="00916530"/>
    <w:rsid w:val="00916F0F"/>
    <w:rsid w:val="009208B5"/>
    <w:rsid w:val="00920B3D"/>
    <w:rsid w:val="00920F37"/>
    <w:rsid w:val="00921337"/>
    <w:rsid w:val="00921549"/>
    <w:rsid w:val="00923538"/>
    <w:rsid w:val="009238A9"/>
    <w:rsid w:val="00923CE6"/>
    <w:rsid w:val="00925CFD"/>
    <w:rsid w:val="00926957"/>
    <w:rsid w:val="0093009B"/>
    <w:rsid w:val="00930A57"/>
    <w:rsid w:val="00931C31"/>
    <w:rsid w:val="00931DDE"/>
    <w:rsid w:val="00931F4C"/>
    <w:rsid w:val="0093217F"/>
    <w:rsid w:val="00933F83"/>
    <w:rsid w:val="00934203"/>
    <w:rsid w:val="00934423"/>
    <w:rsid w:val="009348AB"/>
    <w:rsid w:val="009349F2"/>
    <w:rsid w:val="00934AB7"/>
    <w:rsid w:val="00934FD7"/>
    <w:rsid w:val="0093518B"/>
    <w:rsid w:val="00935CE7"/>
    <w:rsid w:val="00935F7F"/>
    <w:rsid w:val="00935FF9"/>
    <w:rsid w:val="00940062"/>
    <w:rsid w:val="009406A3"/>
    <w:rsid w:val="00945A11"/>
    <w:rsid w:val="00946158"/>
    <w:rsid w:val="00946742"/>
    <w:rsid w:val="00946A51"/>
    <w:rsid w:val="009473E5"/>
    <w:rsid w:val="00950C47"/>
    <w:rsid w:val="009528AF"/>
    <w:rsid w:val="00952B70"/>
    <w:rsid w:val="00952EA2"/>
    <w:rsid w:val="00953357"/>
    <w:rsid w:val="0095419E"/>
    <w:rsid w:val="00955355"/>
    <w:rsid w:val="00957DC3"/>
    <w:rsid w:val="00961707"/>
    <w:rsid w:val="0096177B"/>
    <w:rsid w:val="0096492C"/>
    <w:rsid w:val="00965002"/>
    <w:rsid w:val="0096588D"/>
    <w:rsid w:val="00965BC7"/>
    <w:rsid w:val="0096600C"/>
    <w:rsid w:val="00966343"/>
    <w:rsid w:val="00966639"/>
    <w:rsid w:val="0096688D"/>
    <w:rsid w:val="00966A43"/>
    <w:rsid w:val="00966D9C"/>
    <w:rsid w:val="00967D79"/>
    <w:rsid w:val="009705D6"/>
    <w:rsid w:val="00970774"/>
    <w:rsid w:val="00971694"/>
    <w:rsid w:val="00971C22"/>
    <w:rsid w:val="0097282F"/>
    <w:rsid w:val="00972FC8"/>
    <w:rsid w:val="009736A4"/>
    <w:rsid w:val="009759D7"/>
    <w:rsid w:val="00975A88"/>
    <w:rsid w:val="00975DAC"/>
    <w:rsid w:val="00980B81"/>
    <w:rsid w:val="00980E6E"/>
    <w:rsid w:val="00981648"/>
    <w:rsid w:val="00982CC6"/>
    <w:rsid w:val="00983DFB"/>
    <w:rsid w:val="009841AA"/>
    <w:rsid w:val="009843E4"/>
    <w:rsid w:val="00984656"/>
    <w:rsid w:val="009866B1"/>
    <w:rsid w:val="00986B72"/>
    <w:rsid w:val="00986F52"/>
    <w:rsid w:val="00987364"/>
    <w:rsid w:val="00987A46"/>
    <w:rsid w:val="00987C47"/>
    <w:rsid w:val="00990108"/>
    <w:rsid w:val="00993F91"/>
    <w:rsid w:val="00994436"/>
    <w:rsid w:val="00994E81"/>
    <w:rsid w:val="00995366"/>
    <w:rsid w:val="0099546A"/>
    <w:rsid w:val="009965B9"/>
    <w:rsid w:val="00996FA0"/>
    <w:rsid w:val="009A0DE6"/>
    <w:rsid w:val="009A10D1"/>
    <w:rsid w:val="009A380A"/>
    <w:rsid w:val="009A46FE"/>
    <w:rsid w:val="009A506F"/>
    <w:rsid w:val="009A518D"/>
    <w:rsid w:val="009A5953"/>
    <w:rsid w:val="009A5BD8"/>
    <w:rsid w:val="009A62A9"/>
    <w:rsid w:val="009A63DB"/>
    <w:rsid w:val="009A654A"/>
    <w:rsid w:val="009A7828"/>
    <w:rsid w:val="009A79A2"/>
    <w:rsid w:val="009B040B"/>
    <w:rsid w:val="009B0727"/>
    <w:rsid w:val="009B15E1"/>
    <w:rsid w:val="009B2B38"/>
    <w:rsid w:val="009B4083"/>
    <w:rsid w:val="009B7AEB"/>
    <w:rsid w:val="009C0F5C"/>
    <w:rsid w:val="009C15A6"/>
    <w:rsid w:val="009C1B51"/>
    <w:rsid w:val="009C385A"/>
    <w:rsid w:val="009C3A37"/>
    <w:rsid w:val="009C5109"/>
    <w:rsid w:val="009C5640"/>
    <w:rsid w:val="009C5E40"/>
    <w:rsid w:val="009C62E2"/>
    <w:rsid w:val="009C6C18"/>
    <w:rsid w:val="009C6E83"/>
    <w:rsid w:val="009D0F75"/>
    <w:rsid w:val="009D28DA"/>
    <w:rsid w:val="009D566A"/>
    <w:rsid w:val="009D77E2"/>
    <w:rsid w:val="009E078A"/>
    <w:rsid w:val="009E1005"/>
    <w:rsid w:val="009E1702"/>
    <w:rsid w:val="009E175C"/>
    <w:rsid w:val="009E1F44"/>
    <w:rsid w:val="009E2255"/>
    <w:rsid w:val="009E31AA"/>
    <w:rsid w:val="009E33A9"/>
    <w:rsid w:val="009E3829"/>
    <w:rsid w:val="009E4E29"/>
    <w:rsid w:val="009E52BD"/>
    <w:rsid w:val="009E58EF"/>
    <w:rsid w:val="009E6F1B"/>
    <w:rsid w:val="009E76E2"/>
    <w:rsid w:val="009E7C12"/>
    <w:rsid w:val="009F0809"/>
    <w:rsid w:val="009F0941"/>
    <w:rsid w:val="009F1112"/>
    <w:rsid w:val="009F21CE"/>
    <w:rsid w:val="009F23A6"/>
    <w:rsid w:val="009F2B99"/>
    <w:rsid w:val="009F6247"/>
    <w:rsid w:val="009F68BB"/>
    <w:rsid w:val="009F7979"/>
    <w:rsid w:val="00A00000"/>
    <w:rsid w:val="00A004F0"/>
    <w:rsid w:val="00A0227B"/>
    <w:rsid w:val="00A065F6"/>
    <w:rsid w:val="00A073E5"/>
    <w:rsid w:val="00A077BA"/>
    <w:rsid w:val="00A10CDB"/>
    <w:rsid w:val="00A11896"/>
    <w:rsid w:val="00A122B8"/>
    <w:rsid w:val="00A122F8"/>
    <w:rsid w:val="00A15669"/>
    <w:rsid w:val="00A15C79"/>
    <w:rsid w:val="00A16549"/>
    <w:rsid w:val="00A16859"/>
    <w:rsid w:val="00A170FA"/>
    <w:rsid w:val="00A1714C"/>
    <w:rsid w:val="00A17D87"/>
    <w:rsid w:val="00A20873"/>
    <w:rsid w:val="00A20DF2"/>
    <w:rsid w:val="00A24022"/>
    <w:rsid w:val="00A24DD0"/>
    <w:rsid w:val="00A252C5"/>
    <w:rsid w:val="00A27822"/>
    <w:rsid w:val="00A30329"/>
    <w:rsid w:val="00A30911"/>
    <w:rsid w:val="00A312EE"/>
    <w:rsid w:val="00A33F5C"/>
    <w:rsid w:val="00A357AD"/>
    <w:rsid w:val="00A3596B"/>
    <w:rsid w:val="00A36505"/>
    <w:rsid w:val="00A36B61"/>
    <w:rsid w:val="00A370AD"/>
    <w:rsid w:val="00A410EF"/>
    <w:rsid w:val="00A4157E"/>
    <w:rsid w:val="00A4237A"/>
    <w:rsid w:val="00A44CD9"/>
    <w:rsid w:val="00A44E13"/>
    <w:rsid w:val="00A450E0"/>
    <w:rsid w:val="00A4667A"/>
    <w:rsid w:val="00A478CD"/>
    <w:rsid w:val="00A502C4"/>
    <w:rsid w:val="00A50B78"/>
    <w:rsid w:val="00A52A57"/>
    <w:rsid w:val="00A52CC8"/>
    <w:rsid w:val="00A534B1"/>
    <w:rsid w:val="00A535B1"/>
    <w:rsid w:val="00A536D4"/>
    <w:rsid w:val="00A53CC7"/>
    <w:rsid w:val="00A54776"/>
    <w:rsid w:val="00A559A5"/>
    <w:rsid w:val="00A56DA2"/>
    <w:rsid w:val="00A56F3B"/>
    <w:rsid w:val="00A575A7"/>
    <w:rsid w:val="00A579B3"/>
    <w:rsid w:val="00A57A93"/>
    <w:rsid w:val="00A602A7"/>
    <w:rsid w:val="00A60FE1"/>
    <w:rsid w:val="00A61C52"/>
    <w:rsid w:val="00A624B9"/>
    <w:rsid w:val="00A62A8D"/>
    <w:rsid w:val="00A64C1A"/>
    <w:rsid w:val="00A67648"/>
    <w:rsid w:val="00A702E7"/>
    <w:rsid w:val="00A712B2"/>
    <w:rsid w:val="00A73453"/>
    <w:rsid w:val="00A75A77"/>
    <w:rsid w:val="00A76377"/>
    <w:rsid w:val="00A76E39"/>
    <w:rsid w:val="00A77D94"/>
    <w:rsid w:val="00A818C7"/>
    <w:rsid w:val="00A829D8"/>
    <w:rsid w:val="00A83231"/>
    <w:rsid w:val="00A86138"/>
    <w:rsid w:val="00A87CC7"/>
    <w:rsid w:val="00A907F8"/>
    <w:rsid w:val="00A918BD"/>
    <w:rsid w:val="00A92609"/>
    <w:rsid w:val="00A92FAE"/>
    <w:rsid w:val="00A94249"/>
    <w:rsid w:val="00A94876"/>
    <w:rsid w:val="00AA0697"/>
    <w:rsid w:val="00AA1290"/>
    <w:rsid w:val="00AA1859"/>
    <w:rsid w:val="00AA1DB7"/>
    <w:rsid w:val="00AA3779"/>
    <w:rsid w:val="00AA47A8"/>
    <w:rsid w:val="00AA4F4B"/>
    <w:rsid w:val="00AA52E0"/>
    <w:rsid w:val="00AB114A"/>
    <w:rsid w:val="00AB163E"/>
    <w:rsid w:val="00AB2D9E"/>
    <w:rsid w:val="00AB3302"/>
    <w:rsid w:val="00AB384E"/>
    <w:rsid w:val="00AB39FE"/>
    <w:rsid w:val="00AB3F97"/>
    <w:rsid w:val="00AB40A3"/>
    <w:rsid w:val="00AB4D90"/>
    <w:rsid w:val="00AB4D95"/>
    <w:rsid w:val="00AB4DE9"/>
    <w:rsid w:val="00AB64D8"/>
    <w:rsid w:val="00AB69CE"/>
    <w:rsid w:val="00AB6B87"/>
    <w:rsid w:val="00AC2617"/>
    <w:rsid w:val="00AC2896"/>
    <w:rsid w:val="00AC2945"/>
    <w:rsid w:val="00AC3E75"/>
    <w:rsid w:val="00AC3E98"/>
    <w:rsid w:val="00AC3EAA"/>
    <w:rsid w:val="00AC4A90"/>
    <w:rsid w:val="00AC4E36"/>
    <w:rsid w:val="00AC5FBE"/>
    <w:rsid w:val="00AC7241"/>
    <w:rsid w:val="00AC733F"/>
    <w:rsid w:val="00AC7ACA"/>
    <w:rsid w:val="00AC7E45"/>
    <w:rsid w:val="00AD0E57"/>
    <w:rsid w:val="00AD1DA6"/>
    <w:rsid w:val="00AD4A02"/>
    <w:rsid w:val="00AD4C87"/>
    <w:rsid w:val="00AD4FE9"/>
    <w:rsid w:val="00AD51FE"/>
    <w:rsid w:val="00AD56BA"/>
    <w:rsid w:val="00AD5AA9"/>
    <w:rsid w:val="00AD5E75"/>
    <w:rsid w:val="00AD6A51"/>
    <w:rsid w:val="00AD79C3"/>
    <w:rsid w:val="00AE01CB"/>
    <w:rsid w:val="00AE0D8F"/>
    <w:rsid w:val="00AE1EE1"/>
    <w:rsid w:val="00AE26BF"/>
    <w:rsid w:val="00AE35D8"/>
    <w:rsid w:val="00AE61CD"/>
    <w:rsid w:val="00AE66DD"/>
    <w:rsid w:val="00AF03B0"/>
    <w:rsid w:val="00AF2C49"/>
    <w:rsid w:val="00AF30E9"/>
    <w:rsid w:val="00AF39CE"/>
    <w:rsid w:val="00AF440C"/>
    <w:rsid w:val="00AF5EE8"/>
    <w:rsid w:val="00AF76E9"/>
    <w:rsid w:val="00B00576"/>
    <w:rsid w:val="00B005E3"/>
    <w:rsid w:val="00B0208B"/>
    <w:rsid w:val="00B02E1A"/>
    <w:rsid w:val="00B039AB"/>
    <w:rsid w:val="00B046D6"/>
    <w:rsid w:val="00B0635E"/>
    <w:rsid w:val="00B065E8"/>
    <w:rsid w:val="00B06B20"/>
    <w:rsid w:val="00B0707F"/>
    <w:rsid w:val="00B07ED5"/>
    <w:rsid w:val="00B13329"/>
    <w:rsid w:val="00B134F5"/>
    <w:rsid w:val="00B15CD7"/>
    <w:rsid w:val="00B16535"/>
    <w:rsid w:val="00B16BE9"/>
    <w:rsid w:val="00B173B9"/>
    <w:rsid w:val="00B20CC5"/>
    <w:rsid w:val="00B22EDE"/>
    <w:rsid w:val="00B231C5"/>
    <w:rsid w:val="00B25222"/>
    <w:rsid w:val="00B30027"/>
    <w:rsid w:val="00B30364"/>
    <w:rsid w:val="00B3236A"/>
    <w:rsid w:val="00B33BFB"/>
    <w:rsid w:val="00B34CD0"/>
    <w:rsid w:val="00B36C01"/>
    <w:rsid w:val="00B37BE0"/>
    <w:rsid w:val="00B40325"/>
    <w:rsid w:val="00B415C8"/>
    <w:rsid w:val="00B417B4"/>
    <w:rsid w:val="00B428CF"/>
    <w:rsid w:val="00B43970"/>
    <w:rsid w:val="00B459B7"/>
    <w:rsid w:val="00B46524"/>
    <w:rsid w:val="00B4675A"/>
    <w:rsid w:val="00B47BF5"/>
    <w:rsid w:val="00B47D79"/>
    <w:rsid w:val="00B517AD"/>
    <w:rsid w:val="00B555DC"/>
    <w:rsid w:val="00B55BB6"/>
    <w:rsid w:val="00B575FD"/>
    <w:rsid w:val="00B57DC7"/>
    <w:rsid w:val="00B601E7"/>
    <w:rsid w:val="00B609AA"/>
    <w:rsid w:val="00B62AFD"/>
    <w:rsid w:val="00B63AED"/>
    <w:rsid w:val="00B64289"/>
    <w:rsid w:val="00B64711"/>
    <w:rsid w:val="00B65079"/>
    <w:rsid w:val="00B668E1"/>
    <w:rsid w:val="00B66B02"/>
    <w:rsid w:val="00B66E3B"/>
    <w:rsid w:val="00B670D8"/>
    <w:rsid w:val="00B6785B"/>
    <w:rsid w:val="00B71FD1"/>
    <w:rsid w:val="00B7226C"/>
    <w:rsid w:val="00B72395"/>
    <w:rsid w:val="00B72B50"/>
    <w:rsid w:val="00B7302C"/>
    <w:rsid w:val="00B74939"/>
    <w:rsid w:val="00B75A09"/>
    <w:rsid w:val="00B763C4"/>
    <w:rsid w:val="00B763DD"/>
    <w:rsid w:val="00B7640B"/>
    <w:rsid w:val="00B82382"/>
    <w:rsid w:val="00B82477"/>
    <w:rsid w:val="00B842EE"/>
    <w:rsid w:val="00B8491D"/>
    <w:rsid w:val="00B85016"/>
    <w:rsid w:val="00B8701C"/>
    <w:rsid w:val="00B87C49"/>
    <w:rsid w:val="00B905D9"/>
    <w:rsid w:val="00B91562"/>
    <w:rsid w:val="00B91FF0"/>
    <w:rsid w:val="00B92C2D"/>
    <w:rsid w:val="00B93802"/>
    <w:rsid w:val="00B944D3"/>
    <w:rsid w:val="00B958CC"/>
    <w:rsid w:val="00B958CF"/>
    <w:rsid w:val="00B9629F"/>
    <w:rsid w:val="00B96F98"/>
    <w:rsid w:val="00B97110"/>
    <w:rsid w:val="00B97557"/>
    <w:rsid w:val="00B9780B"/>
    <w:rsid w:val="00BA04C1"/>
    <w:rsid w:val="00BA0B3B"/>
    <w:rsid w:val="00BA0E40"/>
    <w:rsid w:val="00BA1842"/>
    <w:rsid w:val="00BA200A"/>
    <w:rsid w:val="00BA2B82"/>
    <w:rsid w:val="00BA37C6"/>
    <w:rsid w:val="00BA3C16"/>
    <w:rsid w:val="00BA4230"/>
    <w:rsid w:val="00BA4C59"/>
    <w:rsid w:val="00BA4CD3"/>
    <w:rsid w:val="00BA4D4E"/>
    <w:rsid w:val="00BA4FB2"/>
    <w:rsid w:val="00BA6944"/>
    <w:rsid w:val="00BB0F20"/>
    <w:rsid w:val="00BB16C3"/>
    <w:rsid w:val="00BB174B"/>
    <w:rsid w:val="00BB2184"/>
    <w:rsid w:val="00BB2F30"/>
    <w:rsid w:val="00BB2FB2"/>
    <w:rsid w:val="00BB7869"/>
    <w:rsid w:val="00BB7A84"/>
    <w:rsid w:val="00BC3DDE"/>
    <w:rsid w:val="00BC5A61"/>
    <w:rsid w:val="00BC6125"/>
    <w:rsid w:val="00BC788A"/>
    <w:rsid w:val="00BD01B1"/>
    <w:rsid w:val="00BD06F8"/>
    <w:rsid w:val="00BD103F"/>
    <w:rsid w:val="00BD1A2A"/>
    <w:rsid w:val="00BD2F8C"/>
    <w:rsid w:val="00BD343A"/>
    <w:rsid w:val="00BD3643"/>
    <w:rsid w:val="00BD42B8"/>
    <w:rsid w:val="00BD5BFD"/>
    <w:rsid w:val="00BD7A85"/>
    <w:rsid w:val="00BE58B1"/>
    <w:rsid w:val="00BE5D26"/>
    <w:rsid w:val="00BE5D59"/>
    <w:rsid w:val="00BE6EC4"/>
    <w:rsid w:val="00BE724E"/>
    <w:rsid w:val="00BF05F3"/>
    <w:rsid w:val="00BF0669"/>
    <w:rsid w:val="00BF13DB"/>
    <w:rsid w:val="00BF25F1"/>
    <w:rsid w:val="00BF2E79"/>
    <w:rsid w:val="00BF427B"/>
    <w:rsid w:val="00BF4411"/>
    <w:rsid w:val="00BF4C73"/>
    <w:rsid w:val="00BF527E"/>
    <w:rsid w:val="00BF5C21"/>
    <w:rsid w:val="00BF66DB"/>
    <w:rsid w:val="00BF6B68"/>
    <w:rsid w:val="00BF7A18"/>
    <w:rsid w:val="00C006C3"/>
    <w:rsid w:val="00C02062"/>
    <w:rsid w:val="00C0298F"/>
    <w:rsid w:val="00C04A8C"/>
    <w:rsid w:val="00C051AA"/>
    <w:rsid w:val="00C05B0E"/>
    <w:rsid w:val="00C05F79"/>
    <w:rsid w:val="00C0607B"/>
    <w:rsid w:val="00C062C7"/>
    <w:rsid w:val="00C0738C"/>
    <w:rsid w:val="00C07FCF"/>
    <w:rsid w:val="00C106F3"/>
    <w:rsid w:val="00C1157C"/>
    <w:rsid w:val="00C1490F"/>
    <w:rsid w:val="00C14986"/>
    <w:rsid w:val="00C16A1F"/>
    <w:rsid w:val="00C20C0A"/>
    <w:rsid w:val="00C22D3C"/>
    <w:rsid w:val="00C2391A"/>
    <w:rsid w:val="00C23EB6"/>
    <w:rsid w:val="00C248B5"/>
    <w:rsid w:val="00C24CBC"/>
    <w:rsid w:val="00C252E8"/>
    <w:rsid w:val="00C262E5"/>
    <w:rsid w:val="00C26B04"/>
    <w:rsid w:val="00C30252"/>
    <w:rsid w:val="00C30B5F"/>
    <w:rsid w:val="00C31673"/>
    <w:rsid w:val="00C31B1B"/>
    <w:rsid w:val="00C324BE"/>
    <w:rsid w:val="00C32D11"/>
    <w:rsid w:val="00C34376"/>
    <w:rsid w:val="00C34ED3"/>
    <w:rsid w:val="00C34FDC"/>
    <w:rsid w:val="00C35E3C"/>
    <w:rsid w:val="00C41181"/>
    <w:rsid w:val="00C42A0B"/>
    <w:rsid w:val="00C435E6"/>
    <w:rsid w:val="00C43989"/>
    <w:rsid w:val="00C43E4E"/>
    <w:rsid w:val="00C43F96"/>
    <w:rsid w:val="00C44BBD"/>
    <w:rsid w:val="00C44E19"/>
    <w:rsid w:val="00C45A15"/>
    <w:rsid w:val="00C46209"/>
    <w:rsid w:val="00C47BE6"/>
    <w:rsid w:val="00C50399"/>
    <w:rsid w:val="00C513B9"/>
    <w:rsid w:val="00C52372"/>
    <w:rsid w:val="00C52389"/>
    <w:rsid w:val="00C52963"/>
    <w:rsid w:val="00C53052"/>
    <w:rsid w:val="00C53601"/>
    <w:rsid w:val="00C54060"/>
    <w:rsid w:val="00C54587"/>
    <w:rsid w:val="00C56D2A"/>
    <w:rsid w:val="00C6030B"/>
    <w:rsid w:val="00C611E5"/>
    <w:rsid w:val="00C61484"/>
    <w:rsid w:val="00C614EE"/>
    <w:rsid w:val="00C618EA"/>
    <w:rsid w:val="00C62B19"/>
    <w:rsid w:val="00C632A3"/>
    <w:rsid w:val="00C638C2"/>
    <w:rsid w:val="00C645DE"/>
    <w:rsid w:val="00C65B25"/>
    <w:rsid w:val="00C6614A"/>
    <w:rsid w:val="00C66458"/>
    <w:rsid w:val="00C70370"/>
    <w:rsid w:val="00C70425"/>
    <w:rsid w:val="00C71B55"/>
    <w:rsid w:val="00C721B6"/>
    <w:rsid w:val="00C72252"/>
    <w:rsid w:val="00C73873"/>
    <w:rsid w:val="00C74385"/>
    <w:rsid w:val="00C74516"/>
    <w:rsid w:val="00C74743"/>
    <w:rsid w:val="00C765A4"/>
    <w:rsid w:val="00C76B38"/>
    <w:rsid w:val="00C77643"/>
    <w:rsid w:val="00C77BD0"/>
    <w:rsid w:val="00C77E96"/>
    <w:rsid w:val="00C809B3"/>
    <w:rsid w:val="00C80B34"/>
    <w:rsid w:val="00C80DCB"/>
    <w:rsid w:val="00C81E67"/>
    <w:rsid w:val="00C82FBA"/>
    <w:rsid w:val="00C83A41"/>
    <w:rsid w:val="00C86C43"/>
    <w:rsid w:val="00C87468"/>
    <w:rsid w:val="00C87509"/>
    <w:rsid w:val="00C877F2"/>
    <w:rsid w:val="00C90475"/>
    <w:rsid w:val="00C90889"/>
    <w:rsid w:val="00C9123E"/>
    <w:rsid w:val="00C933A7"/>
    <w:rsid w:val="00C94DBB"/>
    <w:rsid w:val="00C95037"/>
    <w:rsid w:val="00C954CE"/>
    <w:rsid w:val="00C96B7C"/>
    <w:rsid w:val="00C974A5"/>
    <w:rsid w:val="00C976D1"/>
    <w:rsid w:val="00C978FA"/>
    <w:rsid w:val="00C97C06"/>
    <w:rsid w:val="00CA0848"/>
    <w:rsid w:val="00CA09E5"/>
    <w:rsid w:val="00CA102D"/>
    <w:rsid w:val="00CA10A8"/>
    <w:rsid w:val="00CA2849"/>
    <w:rsid w:val="00CA2BA7"/>
    <w:rsid w:val="00CA50F1"/>
    <w:rsid w:val="00CA61CD"/>
    <w:rsid w:val="00CA71ED"/>
    <w:rsid w:val="00CA7376"/>
    <w:rsid w:val="00CA76A0"/>
    <w:rsid w:val="00CA7AAB"/>
    <w:rsid w:val="00CA7C68"/>
    <w:rsid w:val="00CA7D23"/>
    <w:rsid w:val="00CB0848"/>
    <w:rsid w:val="00CB241A"/>
    <w:rsid w:val="00CB5F4D"/>
    <w:rsid w:val="00CB7060"/>
    <w:rsid w:val="00CC0028"/>
    <w:rsid w:val="00CC0D6B"/>
    <w:rsid w:val="00CC14F4"/>
    <w:rsid w:val="00CC22EE"/>
    <w:rsid w:val="00CC2584"/>
    <w:rsid w:val="00CC27E5"/>
    <w:rsid w:val="00CC29C8"/>
    <w:rsid w:val="00CC3D03"/>
    <w:rsid w:val="00CC593F"/>
    <w:rsid w:val="00CC660E"/>
    <w:rsid w:val="00CD07EA"/>
    <w:rsid w:val="00CD1EFF"/>
    <w:rsid w:val="00CD284C"/>
    <w:rsid w:val="00CD3BE9"/>
    <w:rsid w:val="00CD3D65"/>
    <w:rsid w:val="00CD4783"/>
    <w:rsid w:val="00CD5048"/>
    <w:rsid w:val="00CD5969"/>
    <w:rsid w:val="00CD6B83"/>
    <w:rsid w:val="00CD7C43"/>
    <w:rsid w:val="00CE01B4"/>
    <w:rsid w:val="00CE17CC"/>
    <w:rsid w:val="00CE3FD2"/>
    <w:rsid w:val="00CE46EA"/>
    <w:rsid w:val="00CE4E5B"/>
    <w:rsid w:val="00CE61E0"/>
    <w:rsid w:val="00CE6C41"/>
    <w:rsid w:val="00CE6CCE"/>
    <w:rsid w:val="00CE70CC"/>
    <w:rsid w:val="00CE75C0"/>
    <w:rsid w:val="00CE79CF"/>
    <w:rsid w:val="00CF06AE"/>
    <w:rsid w:val="00CF08FB"/>
    <w:rsid w:val="00CF1092"/>
    <w:rsid w:val="00CF126F"/>
    <w:rsid w:val="00CF1332"/>
    <w:rsid w:val="00CF20D0"/>
    <w:rsid w:val="00CF2B2D"/>
    <w:rsid w:val="00CF2F80"/>
    <w:rsid w:val="00CF32A5"/>
    <w:rsid w:val="00CF39E7"/>
    <w:rsid w:val="00CF3F29"/>
    <w:rsid w:val="00CF4268"/>
    <w:rsid w:val="00CF6955"/>
    <w:rsid w:val="00CF7F13"/>
    <w:rsid w:val="00D00642"/>
    <w:rsid w:val="00D00678"/>
    <w:rsid w:val="00D00C43"/>
    <w:rsid w:val="00D015BB"/>
    <w:rsid w:val="00D02FE2"/>
    <w:rsid w:val="00D03D99"/>
    <w:rsid w:val="00D03FD1"/>
    <w:rsid w:val="00D04111"/>
    <w:rsid w:val="00D042D5"/>
    <w:rsid w:val="00D053AD"/>
    <w:rsid w:val="00D054EA"/>
    <w:rsid w:val="00D0579E"/>
    <w:rsid w:val="00D05C64"/>
    <w:rsid w:val="00D07B25"/>
    <w:rsid w:val="00D10FCC"/>
    <w:rsid w:val="00D110C3"/>
    <w:rsid w:val="00D13788"/>
    <w:rsid w:val="00D13CF6"/>
    <w:rsid w:val="00D1473A"/>
    <w:rsid w:val="00D15058"/>
    <w:rsid w:val="00D15361"/>
    <w:rsid w:val="00D17D59"/>
    <w:rsid w:val="00D17E64"/>
    <w:rsid w:val="00D20C53"/>
    <w:rsid w:val="00D212ED"/>
    <w:rsid w:val="00D237D1"/>
    <w:rsid w:val="00D238B1"/>
    <w:rsid w:val="00D25344"/>
    <w:rsid w:val="00D25E3A"/>
    <w:rsid w:val="00D26630"/>
    <w:rsid w:val="00D27985"/>
    <w:rsid w:val="00D30E9A"/>
    <w:rsid w:val="00D31D87"/>
    <w:rsid w:val="00D339C5"/>
    <w:rsid w:val="00D33E88"/>
    <w:rsid w:val="00D3735D"/>
    <w:rsid w:val="00D37969"/>
    <w:rsid w:val="00D37B62"/>
    <w:rsid w:val="00D40127"/>
    <w:rsid w:val="00D41293"/>
    <w:rsid w:val="00D42BBF"/>
    <w:rsid w:val="00D42C78"/>
    <w:rsid w:val="00D43254"/>
    <w:rsid w:val="00D4328D"/>
    <w:rsid w:val="00D4458B"/>
    <w:rsid w:val="00D44757"/>
    <w:rsid w:val="00D44B9A"/>
    <w:rsid w:val="00D4520F"/>
    <w:rsid w:val="00D476E5"/>
    <w:rsid w:val="00D47A38"/>
    <w:rsid w:val="00D51EEE"/>
    <w:rsid w:val="00D52704"/>
    <w:rsid w:val="00D52BC2"/>
    <w:rsid w:val="00D53A2E"/>
    <w:rsid w:val="00D53E00"/>
    <w:rsid w:val="00D54224"/>
    <w:rsid w:val="00D54376"/>
    <w:rsid w:val="00D546BA"/>
    <w:rsid w:val="00D55ACA"/>
    <w:rsid w:val="00D56D11"/>
    <w:rsid w:val="00D57D6D"/>
    <w:rsid w:val="00D60309"/>
    <w:rsid w:val="00D605E0"/>
    <w:rsid w:val="00D611C2"/>
    <w:rsid w:val="00D64291"/>
    <w:rsid w:val="00D642F3"/>
    <w:rsid w:val="00D6498A"/>
    <w:rsid w:val="00D66919"/>
    <w:rsid w:val="00D6767A"/>
    <w:rsid w:val="00D67A65"/>
    <w:rsid w:val="00D71FE7"/>
    <w:rsid w:val="00D72938"/>
    <w:rsid w:val="00D74047"/>
    <w:rsid w:val="00D74983"/>
    <w:rsid w:val="00D74CA9"/>
    <w:rsid w:val="00D75102"/>
    <w:rsid w:val="00D75703"/>
    <w:rsid w:val="00D75CBB"/>
    <w:rsid w:val="00D7714C"/>
    <w:rsid w:val="00D77DFA"/>
    <w:rsid w:val="00D77E94"/>
    <w:rsid w:val="00D77FB3"/>
    <w:rsid w:val="00D81D12"/>
    <w:rsid w:val="00D837B9"/>
    <w:rsid w:val="00D8472A"/>
    <w:rsid w:val="00D8606D"/>
    <w:rsid w:val="00D86D7C"/>
    <w:rsid w:val="00D903D6"/>
    <w:rsid w:val="00D91515"/>
    <w:rsid w:val="00D915A1"/>
    <w:rsid w:val="00D91686"/>
    <w:rsid w:val="00D91E18"/>
    <w:rsid w:val="00D92D0E"/>
    <w:rsid w:val="00D944B8"/>
    <w:rsid w:val="00D957F1"/>
    <w:rsid w:val="00D95F75"/>
    <w:rsid w:val="00D967E3"/>
    <w:rsid w:val="00D97191"/>
    <w:rsid w:val="00DA0425"/>
    <w:rsid w:val="00DA0F3B"/>
    <w:rsid w:val="00DA1677"/>
    <w:rsid w:val="00DA4B23"/>
    <w:rsid w:val="00DA608F"/>
    <w:rsid w:val="00DA68DE"/>
    <w:rsid w:val="00DA7F1C"/>
    <w:rsid w:val="00DB061D"/>
    <w:rsid w:val="00DB1A1E"/>
    <w:rsid w:val="00DB1E3A"/>
    <w:rsid w:val="00DB26F5"/>
    <w:rsid w:val="00DB46F6"/>
    <w:rsid w:val="00DB66C5"/>
    <w:rsid w:val="00DB7633"/>
    <w:rsid w:val="00DB7B8E"/>
    <w:rsid w:val="00DC0B96"/>
    <w:rsid w:val="00DC23CD"/>
    <w:rsid w:val="00DC2663"/>
    <w:rsid w:val="00DC4A71"/>
    <w:rsid w:val="00DC54D1"/>
    <w:rsid w:val="00DC585F"/>
    <w:rsid w:val="00DC72FC"/>
    <w:rsid w:val="00DC7BB0"/>
    <w:rsid w:val="00DD28C7"/>
    <w:rsid w:val="00DD33A9"/>
    <w:rsid w:val="00DD34B0"/>
    <w:rsid w:val="00DD3B9E"/>
    <w:rsid w:val="00DD4237"/>
    <w:rsid w:val="00DD5915"/>
    <w:rsid w:val="00DD5C6C"/>
    <w:rsid w:val="00DD6542"/>
    <w:rsid w:val="00DD69C3"/>
    <w:rsid w:val="00DD6C24"/>
    <w:rsid w:val="00DD718A"/>
    <w:rsid w:val="00DE00AD"/>
    <w:rsid w:val="00DE0184"/>
    <w:rsid w:val="00DE05E6"/>
    <w:rsid w:val="00DE20F8"/>
    <w:rsid w:val="00DE4153"/>
    <w:rsid w:val="00DE48A7"/>
    <w:rsid w:val="00DE4A1D"/>
    <w:rsid w:val="00DE4F90"/>
    <w:rsid w:val="00DF0070"/>
    <w:rsid w:val="00DF1E68"/>
    <w:rsid w:val="00DF2419"/>
    <w:rsid w:val="00DF27A7"/>
    <w:rsid w:val="00DF2AEA"/>
    <w:rsid w:val="00DF53AC"/>
    <w:rsid w:val="00DF5731"/>
    <w:rsid w:val="00DF5A03"/>
    <w:rsid w:val="00DF7E5E"/>
    <w:rsid w:val="00E00144"/>
    <w:rsid w:val="00E00539"/>
    <w:rsid w:val="00E005B8"/>
    <w:rsid w:val="00E010F5"/>
    <w:rsid w:val="00E021EA"/>
    <w:rsid w:val="00E03331"/>
    <w:rsid w:val="00E03FC5"/>
    <w:rsid w:val="00E05616"/>
    <w:rsid w:val="00E0647A"/>
    <w:rsid w:val="00E06872"/>
    <w:rsid w:val="00E06941"/>
    <w:rsid w:val="00E0724F"/>
    <w:rsid w:val="00E10F23"/>
    <w:rsid w:val="00E11BE4"/>
    <w:rsid w:val="00E1330A"/>
    <w:rsid w:val="00E13A65"/>
    <w:rsid w:val="00E1485E"/>
    <w:rsid w:val="00E14D2A"/>
    <w:rsid w:val="00E14DED"/>
    <w:rsid w:val="00E158F4"/>
    <w:rsid w:val="00E16784"/>
    <w:rsid w:val="00E178AD"/>
    <w:rsid w:val="00E20C8E"/>
    <w:rsid w:val="00E23142"/>
    <w:rsid w:val="00E238AF"/>
    <w:rsid w:val="00E2414F"/>
    <w:rsid w:val="00E25B28"/>
    <w:rsid w:val="00E276F4"/>
    <w:rsid w:val="00E30CAE"/>
    <w:rsid w:val="00E324BE"/>
    <w:rsid w:val="00E32D4F"/>
    <w:rsid w:val="00E34825"/>
    <w:rsid w:val="00E34916"/>
    <w:rsid w:val="00E3583F"/>
    <w:rsid w:val="00E365E2"/>
    <w:rsid w:val="00E371BB"/>
    <w:rsid w:val="00E4088A"/>
    <w:rsid w:val="00E42E55"/>
    <w:rsid w:val="00E4447F"/>
    <w:rsid w:val="00E453EA"/>
    <w:rsid w:val="00E46D5C"/>
    <w:rsid w:val="00E46F3D"/>
    <w:rsid w:val="00E5067F"/>
    <w:rsid w:val="00E50D91"/>
    <w:rsid w:val="00E51452"/>
    <w:rsid w:val="00E522C4"/>
    <w:rsid w:val="00E554E7"/>
    <w:rsid w:val="00E5692C"/>
    <w:rsid w:val="00E56BDD"/>
    <w:rsid w:val="00E57308"/>
    <w:rsid w:val="00E610C7"/>
    <w:rsid w:val="00E66F5C"/>
    <w:rsid w:val="00E67281"/>
    <w:rsid w:val="00E6740A"/>
    <w:rsid w:val="00E703D6"/>
    <w:rsid w:val="00E718C1"/>
    <w:rsid w:val="00E73620"/>
    <w:rsid w:val="00E753F5"/>
    <w:rsid w:val="00E75596"/>
    <w:rsid w:val="00E76F2B"/>
    <w:rsid w:val="00E80873"/>
    <w:rsid w:val="00E82430"/>
    <w:rsid w:val="00E83D97"/>
    <w:rsid w:val="00E85C75"/>
    <w:rsid w:val="00E86061"/>
    <w:rsid w:val="00E86227"/>
    <w:rsid w:val="00E866CD"/>
    <w:rsid w:val="00E90ABC"/>
    <w:rsid w:val="00E92215"/>
    <w:rsid w:val="00E92A6F"/>
    <w:rsid w:val="00E95767"/>
    <w:rsid w:val="00E9576C"/>
    <w:rsid w:val="00EA0190"/>
    <w:rsid w:val="00EA029C"/>
    <w:rsid w:val="00EA0B3E"/>
    <w:rsid w:val="00EA0B6F"/>
    <w:rsid w:val="00EA21E7"/>
    <w:rsid w:val="00EA3392"/>
    <w:rsid w:val="00EA4EF6"/>
    <w:rsid w:val="00EA5033"/>
    <w:rsid w:val="00EA5C26"/>
    <w:rsid w:val="00EA67D2"/>
    <w:rsid w:val="00EA6B43"/>
    <w:rsid w:val="00EA71D6"/>
    <w:rsid w:val="00EA7D46"/>
    <w:rsid w:val="00EB1722"/>
    <w:rsid w:val="00EB1C98"/>
    <w:rsid w:val="00EB2975"/>
    <w:rsid w:val="00EB520B"/>
    <w:rsid w:val="00EB6063"/>
    <w:rsid w:val="00EB62C0"/>
    <w:rsid w:val="00EB70B8"/>
    <w:rsid w:val="00EC0F63"/>
    <w:rsid w:val="00EC247C"/>
    <w:rsid w:val="00EC3CC7"/>
    <w:rsid w:val="00EC641A"/>
    <w:rsid w:val="00EC737B"/>
    <w:rsid w:val="00ED0562"/>
    <w:rsid w:val="00ED0A31"/>
    <w:rsid w:val="00ED12EC"/>
    <w:rsid w:val="00ED2342"/>
    <w:rsid w:val="00ED3AC3"/>
    <w:rsid w:val="00ED4098"/>
    <w:rsid w:val="00ED439B"/>
    <w:rsid w:val="00ED51BA"/>
    <w:rsid w:val="00ED582F"/>
    <w:rsid w:val="00ED5F4B"/>
    <w:rsid w:val="00ED68B3"/>
    <w:rsid w:val="00ED6DDE"/>
    <w:rsid w:val="00EE00CD"/>
    <w:rsid w:val="00EE0439"/>
    <w:rsid w:val="00EE0BB4"/>
    <w:rsid w:val="00EE1883"/>
    <w:rsid w:val="00EE43B2"/>
    <w:rsid w:val="00EE4440"/>
    <w:rsid w:val="00EE592E"/>
    <w:rsid w:val="00EE6005"/>
    <w:rsid w:val="00EE6B8A"/>
    <w:rsid w:val="00EF21F6"/>
    <w:rsid w:val="00EF272F"/>
    <w:rsid w:val="00EF37E9"/>
    <w:rsid w:val="00EF389A"/>
    <w:rsid w:val="00EF3CF5"/>
    <w:rsid w:val="00EF558A"/>
    <w:rsid w:val="00F00C98"/>
    <w:rsid w:val="00F041DC"/>
    <w:rsid w:val="00F04561"/>
    <w:rsid w:val="00F04AFD"/>
    <w:rsid w:val="00F0552D"/>
    <w:rsid w:val="00F05DC2"/>
    <w:rsid w:val="00F06965"/>
    <w:rsid w:val="00F07B79"/>
    <w:rsid w:val="00F07C49"/>
    <w:rsid w:val="00F11854"/>
    <w:rsid w:val="00F11F7A"/>
    <w:rsid w:val="00F12087"/>
    <w:rsid w:val="00F12AFF"/>
    <w:rsid w:val="00F1351D"/>
    <w:rsid w:val="00F13767"/>
    <w:rsid w:val="00F142C7"/>
    <w:rsid w:val="00F157E1"/>
    <w:rsid w:val="00F17062"/>
    <w:rsid w:val="00F172FC"/>
    <w:rsid w:val="00F20247"/>
    <w:rsid w:val="00F2179C"/>
    <w:rsid w:val="00F2279D"/>
    <w:rsid w:val="00F22C3E"/>
    <w:rsid w:val="00F232BA"/>
    <w:rsid w:val="00F24F15"/>
    <w:rsid w:val="00F25440"/>
    <w:rsid w:val="00F2719F"/>
    <w:rsid w:val="00F2756C"/>
    <w:rsid w:val="00F322EC"/>
    <w:rsid w:val="00F32D64"/>
    <w:rsid w:val="00F33484"/>
    <w:rsid w:val="00F35D2D"/>
    <w:rsid w:val="00F36ED7"/>
    <w:rsid w:val="00F37214"/>
    <w:rsid w:val="00F4085A"/>
    <w:rsid w:val="00F410A7"/>
    <w:rsid w:val="00F41B3C"/>
    <w:rsid w:val="00F41ED4"/>
    <w:rsid w:val="00F42113"/>
    <w:rsid w:val="00F4253C"/>
    <w:rsid w:val="00F42DAD"/>
    <w:rsid w:val="00F42DD7"/>
    <w:rsid w:val="00F4350E"/>
    <w:rsid w:val="00F43805"/>
    <w:rsid w:val="00F43E85"/>
    <w:rsid w:val="00F43F6A"/>
    <w:rsid w:val="00F43F85"/>
    <w:rsid w:val="00F4461A"/>
    <w:rsid w:val="00F44635"/>
    <w:rsid w:val="00F4470D"/>
    <w:rsid w:val="00F46485"/>
    <w:rsid w:val="00F50038"/>
    <w:rsid w:val="00F502FB"/>
    <w:rsid w:val="00F519B0"/>
    <w:rsid w:val="00F51CEC"/>
    <w:rsid w:val="00F52268"/>
    <w:rsid w:val="00F52383"/>
    <w:rsid w:val="00F5241A"/>
    <w:rsid w:val="00F53A3C"/>
    <w:rsid w:val="00F558D9"/>
    <w:rsid w:val="00F57850"/>
    <w:rsid w:val="00F57BC5"/>
    <w:rsid w:val="00F60307"/>
    <w:rsid w:val="00F6182C"/>
    <w:rsid w:val="00F6287F"/>
    <w:rsid w:val="00F631E3"/>
    <w:rsid w:val="00F6479E"/>
    <w:rsid w:val="00F65C21"/>
    <w:rsid w:val="00F65E51"/>
    <w:rsid w:val="00F677E0"/>
    <w:rsid w:val="00F72773"/>
    <w:rsid w:val="00F75775"/>
    <w:rsid w:val="00F768CC"/>
    <w:rsid w:val="00F76B15"/>
    <w:rsid w:val="00F80BB6"/>
    <w:rsid w:val="00F80C0D"/>
    <w:rsid w:val="00F817A9"/>
    <w:rsid w:val="00F82728"/>
    <w:rsid w:val="00F835CB"/>
    <w:rsid w:val="00F83E59"/>
    <w:rsid w:val="00F846BA"/>
    <w:rsid w:val="00F84900"/>
    <w:rsid w:val="00F85359"/>
    <w:rsid w:val="00F86C80"/>
    <w:rsid w:val="00F900F0"/>
    <w:rsid w:val="00F90AC4"/>
    <w:rsid w:val="00F91839"/>
    <w:rsid w:val="00F91DE3"/>
    <w:rsid w:val="00F91E6B"/>
    <w:rsid w:val="00F92EF6"/>
    <w:rsid w:val="00F937E5"/>
    <w:rsid w:val="00F9401E"/>
    <w:rsid w:val="00F959E5"/>
    <w:rsid w:val="00F96CA5"/>
    <w:rsid w:val="00FA0522"/>
    <w:rsid w:val="00FA1004"/>
    <w:rsid w:val="00FA2693"/>
    <w:rsid w:val="00FA3CCF"/>
    <w:rsid w:val="00FA4249"/>
    <w:rsid w:val="00FA4DB5"/>
    <w:rsid w:val="00FA6C9F"/>
    <w:rsid w:val="00FA7485"/>
    <w:rsid w:val="00FA7C0C"/>
    <w:rsid w:val="00FA7D02"/>
    <w:rsid w:val="00FA7EC5"/>
    <w:rsid w:val="00FB2291"/>
    <w:rsid w:val="00FB428B"/>
    <w:rsid w:val="00FB471D"/>
    <w:rsid w:val="00FC11A1"/>
    <w:rsid w:val="00FC1822"/>
    <w:rsid w:val="00FC297C"/>
    <w:rsid w:val="00FC2CC7"/>
    <w:rsid w:val="00FC386D"/>
    <w:rsid w:val="00FC50E2"/>
    <w:rsid w:val="00FD01F5"/>
    <w:rsid w:val="00FD08FB"/>
    <w:rsid w:val="00FD10C3"/>
    <w:rsid w:val="00FD1242"/>
    <w:rsid w:val="00FD2BFB"/>
    <w:rsid w:val="00FD2DF9"/>
    <w:rsid w:val="00FD32EA"/>
    <w:rsid w:val="00FD38F8"/>
    <w:rsid w:val="00FD3C07"/>
    <w:rsid w:val="00FD71C7"/>
    <w:rsid w:val="00FD7230"/>
    <w:rsid w:val="00FD795B"/>
    <w:rsid w:val="00FD7E05"/>
    <w:rsid w:val="00FE01EC"/>
    <w:rsid w:val="00FE0216"/>
    <w:rsid w:val="00FE18B1"/>
    <w:rsid w:val="00FE326E"/>
    <w:rsid w:val="00FE39C2"/>
    <w:rsid w:val="00FE3BD8"/>
    <w:rsid w:val="00FE48FC"/>
    <w:rsid w:val="00FE4A66"/>
    <w:rsid w:val="00FE61CD"/>
    <w:rsid w:val="00FE64E2"/>
    <w:rsid w:val="00FE68C9"/>
    <w:rsid w:val="00FF0BC1"/>
    <w:rsid w:val="00FF0FDE"/>
    <w:rsid w:val="00FF111B"/>
    <w:rsid w:val="00FF2A19"/>
    <w:rsid w:val="00FF2C14"/>
    <w:rsid w:val="00FF5E81"/>
    <w:rsid w:val="00FF62CD"/>
    <w:rsid w:val="00FF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Verdana" w:eastAsiaTheme="minorHAnsi" w:hAnsi="Verdana" w:cstheme="minorBidi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9F4"/>
    <w:rPr>
      <w:rFonts w:ascii="Calibri" w:eastAsia="Calibri" w:hAnsi="Calibri" w:cs="Times New Roman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211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113"/>
  </w:style>
  <w:style w:type="paragraph" w:styleId="Footer">
    <w:name w:val="footer"/>
    <w:basedOn w:val="Normal"/>
    <w:link w:val="FooterChar"/>
    <w:uiPriority w:val="99"/>
    <w:unhideWhenUsed/>
    <w:rsid w:val="00F4211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113"/>
  </w:style>
  <w:style w:type="paragraph" w:styleId="BalloonText">
    <w:name w:val="Balloon Text"/>
    <w:basedOn w:val="Normal"/>
    <w:link w:val="BalloonTextChar"/>
    <w:uiPriority w:val="99"/>
    <w:semiHidden/>
    <w:unhideWhenUsed/>
    <w:rsid w:val="00F42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11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421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24208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630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30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30A3"/>
    <w:rPr>
      <w:rFonts w:ascii="Calibri" w:eastAsia="Calibri" w:hAnsi="Calibri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0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0A3"/>
    <w:rPr>
      <w:rFonts w:ascii="Calibri" w:eastAsia="Calibri" w:hAnsi="Calibri" w:cs="Times New Roman"/>
      <w:b/>
      <w:bCs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HAnsi" w:hAnsi="Verdana" w:cstheme="minorBidi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9F4"/>
    <w:rPr>
      <w:rFonts w:ascii="Calibri" w:eastAsia="Calibri" w:hAnsi="Calibri" w:cs="Times New Roman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211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113"/>
  </w:style>
  <w:style w:type="paragraph" w:styleId="Footer">
    <w:name w:val="footer"/>
    <w:basedOn w:val="Normal"/>
    <w:link w:val="FooterChar"/>
    <w:uiPriority w:val="99"/>
    <w:unhideWhenUsed/>
    <w:rsid w:val="00F4211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113"/>
  </w:style>
  <w:style w:type="paragraph" w:styleId="BalloonText">
    <w:name w:val="Balloon Text"/>
    <w:basedOn w:val="Normal"/>
    <w:link w:val="BalloonTextChar"/>
    <w:uiPriority w:val="99"/>
    <w:semiHidden/>
    <w:unhideWhenUsed/>
    <w:rsid w:val="00F421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211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421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24208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630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630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630A3"/>
    <w:rPr>
      <w:rFonts w:ascii="Calibri" w:eastAsia="Calibri" w:hAnsi="Calibri" w:cs="Times New Roman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0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0A3"/>
    <w:rPr>
      <w:rFonts w:ascii="Calibri" w:eastAsia="Calibri" w:hAnsi="Calibri" w:cs="Times New Roman"/>
      <w:b/>
      <w:bCs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sjen\AppData\Local\cBrain\F2\.tmp\e590d341-cd9b-497a-9cfa-005d01c95346.dotx" TargetMode="Externa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2311AE-9402-4720-BC5E-52E87117E888}"/>
</file>

<file path=customXml/itemProps2.xml><?xml version="1.0" encoding="utf-8"?>
<ds:datastoreItem xmlns:ds="http://schemas.openxmlformats.org/officeDocument/2006/customXml" ds:itemID="{6D10E7AE-F0C4-480B-B23E-CF06894F8BDE}"/>
</file>

<file path=customXml/itemProps3.xml><?xml version="1.0" encoding="utf-8"?>
<ds:datastoreItem xmlns:ds="http://schemas.openxmlformats.org/officeDocument/2006/customXml" ds:itemID="{F9F75F4D-CDD5-47A5-8016-BDF272185274}"/>
</file>

<file path=customXml/itemProps4.xml><?xml version="1.0" encoding="utf-8"?>
<ds:datastoreItem xmlns:ds="http://schemas.openxmlformats.org/officeDocument/2006/customXml" ds:itemID="{D7771D12-468C-4D3E-BF84-B85DBFF66135}"/>
</file>

<file path=docProps/app.xml><?xml version="1.0" encoding="utf-8"?>
<Properties xmlns="http://schemas.openxmlformats.org/officeDocument/2006/extended-properties" xmlns:vt="http://schemas.openxmlformats.org/officeDocument/2006/docPropsVTypes">
  <Template>e590d341-cd9b-497a-9cfa-005d01c95346.dotx</Template>
  <TotalTime>0</TotalTime>
  <Pages>9</Pages>
  <Words>1379</Words>
  <Characters>7863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Udenrigsministeriet</Company>
  <LinksUpToDate>false</LinksUpToDate>
  <CharactersWithSpaces>9224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Rasmus Nexø Jensen</dc:creator>
  <cp:lastModifiedBy>Helen Brown</cp:lastModifiedBy>
  <cp:revision>2</cp:revision>
  <dcterms:created xsi:type="dcterms:W3CDTF">2015-11-13T14:46:00Z</dcterms:created>
  <dcterms:modified xsi:type="dcterms:W3CDTF">2015-11-13T14:46:00Z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