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7A11F0" w14:textId="77777777" w:rsidR="000F5563" w:rsidRPr="004070CE" w:rsidRDefault="000F5563" w:rsidP="000F5563">
      <w:pPr>
        <w:pStyle w:val="HChG"/>
        <w:tabs>
          <w:tab w:val="clear" w:pos="851"/>
        </w:tabs>
        <w:spacing w:after="0"/>
        <w:ind w:firstLine="0"/>
      </w:pPr>
      <w:bookmarkStart w:id="0" w:name="_GoBack"/>
      <w:bookmarkEnd w:id="0"/>
      <w:r w:rsidRPr="004070CE">
        <w:t>ANNEX 1</w:t>
      </w:r>
    </w:p>
    <w:p w14:paraId="1F0EE8F9" w14:textId="5F3DAB07" w:rsidR="000F5563" w:rsidRPr="004070CE" w:rsidRDefault="006B3413" w:rsidP="000F5563">
      <w:pPr>
        <w:pStyle w:val="HChG"/>
        <w:tabs>
          <w:tab w:val="clear" w:pos="851"/>
        </w:tabs>
        <w:ind w:firstLine="0"/>
      </w:pPr>
      <w:r>
        <w:t>t</w:t>
      </w:r>
      <w:r w:rsidR="000F5563" w:rsidRPr="004070CE">
        <w:t>o the Repl</w:t>
      </w:r>
      <w:r w:rsidR="00DD553A" w:rsidRPr="004070CE">
        <w:t>y</w:t>
      </w:r>
      <w:r w:rsidR="000F5563" w:rsidRPr="004070CE">
        <w:t xml:space="preserve"> to the list of issues in relation to the third periodic report of the Czech Republic (E/C.12/CZE/Q/3)</w:t>
      </w:r>
    </w:p>
    <w:p w14:paraId="1A0C688F" w14:textId="77777777" w:rsidR="001D2A27" w:rsidRPr="004070CE" w:rsidRDefault="000B74A3" w:rsidP="001D2A27">
      <w:pPr>
        <w:pStyle w:val="H1G"/>
        <w:rPr>
          <w:sz w:val="28"/>
        </w:rPr>
      </w:pPr>
      <w:r w:rsidRPr="004070CE">
        <w:tab/>
      </w:r>
      <w:r w:rsidR="001D2A27" w:rsidRPr="004070CE">
        <w:rPr>
          <w:sz w:val="28"/>
        </w:rPr>
        <w:t>B.</w:t>
      </w:r>
      <w:r w:rsidR="001D2A27" w:rsidRPr="004070CE">
        <w:rPr>
          <w:sz w:val="28"/>
        </w:rPr>
        <w:tab/>
        <w:t>Issues relating to the general provisions of the Covenant (arts. 1-5)</w:t>
      </w:r>
    </w:p>
    <w:p w14:paraId="6913F017" w14:textId="77777777" w:rsidR="001D2A27" w:rsidRPr="004070CE" w:rsidRDefault="001D2A27" w:rsidP="001D2A27">
      <w:pPr>
        <w:pStyle w:val="H1G"/>
      </w:pPr>
      <w:r w:rsidRPr="004070CE">
        <w:tab/>
      </w:r>
      <w:r w:rsidRPr="004070CE">
        <w:tab/>
        <w:t>Reply to paragraph 3 (a) of the list of issues</w:t>
      </w:r>
    </w:p>
    <w:p w14:paraId="3CEEA0C3" w14:textId="4B262286" w:rsidR="00FB5432" w:rsidRPr="004070CE" w:rsidRDefault="009E009D" w:rsidP="007439E5">
      <w:pPr>
        <w:spacing w:after="240"/>
        <w:ind w:left="1134" w:right="1134"/>
        <w:jc w:val="both"/>
        <w:rPr>
          <w:b/>
        </w:rPr>
      </w:pPr>
      <w:r w:rsidRPr="004070CE">
        <w:t>T</w:t>
      </w:r>
      <w:r w:rsidR="00FB5432" w:rsidRPr="004070CE">
        <w:t>he internationally comparable indicator “At-risk-of-poverty rate” is used</w:t>
      </w:r>
      <w:r w:rsidRPr="004070CE">
        <w:t xml:space="preserve"> to assess income poverty</w:t>
      </w:r>
      <w:r w:rsidR="00FB5432" w:rsidRPr="004070CE">
        <w:t xml:space="preserve">.  </w:t>
      </w:r>
    </w:p>
    <w:p w14:paraId="299A1CBA" w14:textId="77777777" w:rsidR="00C4342C" w:rsidRPr="004070CE" w:rsidRDefault="00C4342C" w:rsidP="003A5032">
      <w:pPr>
        <w:pStyle w:val="Odstavecseseznamem"/>
        <w:numPr>
          <w:ilvl w:val="0"/>
          <w:numId w:val="4"/>
        </w:numPr>
        <w:spacing w:after="240"/>
        <w:jc w:val="both"/>
        <w:rPr>
          <w:b/>
        </w:rPr>
      </w:pPr>
      <w:r w:rsidRPr="004070CE">
        <w:rPr>
          <w:b/>
        </w:rPr>
        <w:t>Proportion of population at</w:t>
      </w:r>
      <w:r w:rsidR="00986059" w:rsidRPr="004070CE">
        <w:rPr>
          <w:b/>
        </w:rPr>
        <w:t>-risk-</w:t>
      </w:r>
      <w:r w:rsidRPr="004070CE">
        <w:rPr>
          <w:b/>
        </w:rPr>
        <w:t>of</w:t>
      </w:r>
      <w:r w:rsidR="00986059" w:rsidRPr="004070CE">
        <w:rPr>
          <w:b/>
        </w:rPr>
        <w:t>-</w:t>
      </w:r>
      <w:r w:rsidR="00FB5432" w:rsidRPr="004070CE">
        <w:rPr>
          <w:b/>
        </w:rPr>
        <w:t>poverty</w:t>
      </w:r>
    </w:p>
    <w:tbl>
      <w:tblPr>
        <w:tblStyle w:val="Mkatabulky"/>
        <w:tblW w:w="3828" w:type="pct"/>
        <w:tblInd w:w="1139" w:type="dxa"/>
        <w:tblLook w:val="04A0" w:firstRow="1" w:lastRow="0" w:firstColumn="1" w:lastColumn="0" w:noHBand="0" w:noVBand="1"/>
      </w:tblPr>
      <w:tblGrid>
        <w:gridCol w:w="1698"/>
        <w:gridCol w:w="1418"/>
        <w:gridCol w:w="1420"/>
        <w:gridCol w:w="1418"/>
        <w:gridCol w:w="1418"/>
      </w:tblGrid>
      <w:tr w:rsidR="00C4342C" w:rsidRPr="004070CE" w14:paraId="22B56DFC" w14:textId="77777777" w:rsidTr="00BD4ED6">
        <w:trPr>
          <w:trHeight w:val="283"/>
        </w:trPr>
        <w:tc>
          <w:tcPr>
            <w:tcW w:w="1151" w:type="pct"/>
            <w:shd w:val="clear" w:color="auto" w:fill="D9D9D9" w:themeFill="background1" w:themeFillShade="D9"/>
            <w:vAlign w:val="center"/>
          </w:tcPr>
          <w:p w14:paraId="184CD4C7" w14:textId="77777777" w:rsidR="00C4342C" w:rsidRPr="004070CE" w:rsidRDefault="00C4342C" w:rsidP="00A77E5E">
            <w:pPr>
              <w:rPr>
                <w:b/>
              </w:rPr>
            </w:pPr>
            <w:r w:rsidRPr="004070CE">
              <w:rPr>
                <w:b/>
              </w:rPr>
              <w:t>Year</w:t>
            </w:r>
          </w:p>
        </w:tc>
        <w:tc>
          <w:tcPr>
            <w:tcW w:w="962" w:type="pct"/>
            <w:shd w:val="clear" w:color="auto" w:fill="D9D9D9" w:themeFill="background1" w:themeFillShade="D9"/>
            <w:vAlign w:val="center"/>
          </w:tcPr>
          <w:p w14:paraId="568B9B87" w14:textId="77777777" w:rsidR="00C4342C" w:rsidRPr="004070CE" w:rsidRDefault="00C4342C" w:rsidP="00A77E5E">
            <w:pPr>
              <w:rPr>
                <w:b/>
              </w:rPr>
            </w:pPr>
            <w:r w:rsidRPr="004070CE">
              <w:rPr>
                <w:b/>
              </w:rPr>
              <w:t>2016</w:t>
            </w:r>
          </w:p>
        </w:tc>
        <w:tc>
          <w:tcPr>
            <w:tcW w:w="963" w:type="pct"/>
            <w:shd w:val="clear" w:color="auto" w:fill="D9D9D9" w:themeFill="background1" w:themeFillShade="D9"/>
            <w:vAlign w:val="center"/>
          </w:tcPr>
          <w:p w14:paraId="44DA5D97" w14:textId="77777777" w:rsidR="00C4342C" w:rsidRPr="004070CE" w:rsidRDefault="00C4342C" w:rsidP="00A77E5E">
            <w:pPr>
              <w:rPr>
                <w:b/>
              </w:rPr>
            </w:pPr>
            <w:r w:rsidRPr="004070CE">
              <w:rPr>
                <w:b/>
              </w:rPr>
              <w:t>2017</w:t>
            </w:r>
          </w:p>
        </w:tc>
        <w:tc>
          <w:tcPr>
            <w:tcW w:w="962" w:type="pct"/>
            <w:shd w:val="clear" w:color="auto" w:fill="D9D9D9" w:themeFill="background1" w:themeFillShade="D9"/>
            <w:vAlign w:val="center"/>
          </w:tcPr>
          <w:p w14:paraId="084531A4" w14:textId="77777777" w:rsidR="00C4342C" w:rsidRPr="004070CE" w:rsidRDefault="00C4342C" w:rsidP="00A77E5E">
            <w:pPr>
              <w:rPr>
                <w:b/>
              </w:rPr>
            </w:pPr>
            <w:r w:rsidRPr="004070CE">
              <w:rPr>
                <w:b/>
              </w:rPr>
              <w:t>2018</w:t>
            </w:r>
          </w:p>
        </w:tc>
        <w:tc>
          <w:tcPr>
            <w:tcW w:w="962" w:type="pct"/>
            <w:shd w:val="clear" w:color="auto" w:fill="D9D9D9" w:themeFill="background1" w:themeFillShade="D9"/>
            <w:vAlign w:val="center"/>
          </w:tcPr>
          <w:p w14:paraId="618E1480" w14:textId="77777777" w:rsidR="00C4342C" w:rsidRPr="004070CE" w:rsidRDefault="00C4342C" w:rsidP="00A77E5E">
            <w:pPr>
              <w:rPr>
                <w:b/>
              </w:rPr>
            </w:pPr>
            <w:r w:rsidRPr="004070CE">
              <w:rPr>
                <w:b/>
              </w:rPr>
              <w:t>2019</w:t>
            </w:r>
          </w:p>
        </w:tc>
      </w:tr>
      <w:tr w:rsidR="00C4342C" w:rsidRPr="004070CE" w14:paraId="3BE0DE2D" w14:textId="77777777" w:rsidTr="001B79BB">
        <w:trPr>
          <w:trHeight w:val="283"/>
        </w:trPr>
        <w:tc>
          <w:tcPr>
            <w:tcW w:w="1151" w:type="pct"/>
            <w:vAlign w:val="center"/>
          </w:tcPr>
          <w:p w14:paraId="25491D36" w14:textId="77777777" w:rsidR="00C4342C" w:rsidRPr="004070CE" w:rsidRDefault="00C4342C" w:rsidP="00A77E5E">
            <w:pPr>
              <w:rPr>
                <w:b/>
              </w:rPr>
            </w:pPr>
            <w:r w:rsidRPr="004070CE">
              <w:rPr>
                <w:b/>
              </w:rPr>
              <w:t xml:space="preserve">Proportion (%) </w:t>
            </w:r>
          </w:p>
        </w:tc>
        <w:tc>
          <w:tcPr>
            <w:tcW w:w="962" w:type="pct"/>
            <w:vAlign w:val="center"/>
          </w:tcPr>
          <w:p w14:paraId="00F27118" w14:textId="77777777" w:rsidR="00C4342C" w:rsidRPr="004070CE" w:rsidRDefault="00C4342C" w:rsidP="00A77E5E">
            <w:r w:rsidRPr="004070CE">
              <w:t>9,7%</w:t>
            </w:r>
          </w:p>
        </w:tc>
        <w:tc>
          <w:tcPr>
            <w:tcW w:w="963" w:type="pct"/>
            <w:vAlign w:val="center"/>
          </w:tcPr>
          <w:p w14:paraId="6FE95C57" w14:textId="77777777" w:rsidR="00C4342C" w:rsidRPr="004070CE" w:rsidRDefault="00C4342C" w:rsidP="00A77E5E">
            <w:r w:rsidRPr="004070CE">
              <w:t>9,1%</w:t>
            </w:r>
          </w:p>
        </w:tc>
        <w:tc>
          <w:tcPr>
            <w:tcW w:w="962" w:type="pct"/>
            <w:vAlign w:val="center"/>
          </w:tcPr>
          <w:p w14:paraId="66885F67" w14:textId="77777777" w:rsidR="00C4342C" w:rsidRPr="004070CE" w:rsidRDefault="00C4342C" w:rsidP="00A77E5E">
            <w:r w:rsidRPr="004070CE">
              <w:t>9,6</w:t>
            </w:r>
          </w:p>
        </w:tc>
        <w:tc>
          <w:tcPr>
            <w:tcW w:w="962" w:type="pct"/>
            <w:vAlign w:val="center"/>
          </w:tcPr>
          <w:p w14:paraId="18C0EA15" w14:textId="77777777" w:rsidR="00C4342C" w:rsidRPr="004070CE" w:rsidRDefault="00C4342C" w:rsidP="00A77E5E">
            <w:r w:rsidRPr="004070CE">
              <w:t>10,1</w:t>
            </w:r>
          </w:p>
        </w:tc>
      </w:tr>
      <w:tr w:rsidR="00C4342C" w:rsidRPr="004070CE" w14:paraId="46282437" w14:textId="77777777" w:rsidTr="001B79BB">
        <w:trPr>
          <w:trHeight w:val="283"/>
        </w:trPr>
        <w:tc>
          <w:tcPr>
            <w:tcW w:w="1151" w:type="pct"/>
            <w:vAlign w:val="center"/>
          </w:tcPr>
          <w:p w14:paraId="3CB8472E" w14:textId="77777777" w:rsidR="00C4342C" w:rsidRPr="004070CE" w:rsidRDefault="00C4342C" w:rsidP="00A77E5E">
            <w:pPr>
              <w:rPr>
                <w:b/>
              </w:rPr>
            </w:pPr>
            <w:r w:rsidRPr="004070CE">
              <w:rPr>
                <w:b/>
              </w:rPr>
              <w:t>Number of persons</w:t>
            </w:r>
          </w:p>
        </w:tc>
        <w:tc>
          <w:tcPr>
            <w:tcW w:w="962" w:type="pct"/>
            <w:vAlign w:val="center"/>
          </w:tcPr>
          <w:p w14:paraId="048F7998" w14:textId="4541ECF6" w:rsidR="00C4342C" w:rsidRPr="004070CE" w:rsidRDefault="00C4342C" w:rsidP="00A77E5E">
            <w:r w:rsidRPr="004070CE">
              <w:t>1</w:t>
            </w:r>
            <w:r w:rsidR="009E009D" w:rsidRPr="004070CE">
              <w:t> </w:t>
            </w:r>
            <w:r w:rsidRPr="004070CE">
              <w:t>001</w:t>
            </w:r>
            <w:r w:rsidR="009E009D" w:rsidRPr="004070CE">
              <w:t xml:space="preserve"> 000</w:t>
            </w:r>
          </w:p>
        </w:tc>
        <w:tc>
          <w:tcPr>
            <w:tcW w:w="963" w:type="pct"/>
            <w:vAlign w:val="center"/>
          </w:tcPr>
          <w:p w14:paraId="0F387372" w14:textId="6CFF39F4" w:rsidR="00C4342C" w:rsidRPr="004070CE" w:rsidRDefault="009E009D" w:rsidP="00A77E5E">
            <w:r w:rsidRPr="004070CE">
              <w:t>947,</w:t>
            </w:r>
            <w:r w:rsidR="00C4342C" w:rsidRPr="004070CE">
              <w:t>8</w:t>
            </w:r>
            <w:r w:rsidRPr="004070CE">
              <w:t>00</w:t>
            </w:r>
          </w:p>
        </w:tc>
        <w:tc>
          <w:tcPr>
            <w:tcW w:w="962" w:type="pct"/>
            <w:vAlign w:val="center"/>
          </w:tcPr>
          <w:p w14:paraId="03B18AE0" w14:textId="6061BADE" w:rsidR="00C4342C" w:rsidRPr="004070CE" w:rsidRDefault="00C4342C" w:rsidP="00A77E5E">
            <w:r w:rsidRPr="004070CE">
              <w:t>996,2</w:t>
            </w:r>
            <w:r w:rsidR="009E009D" w:rsidRPr="004070CE">
              <w:t>00</w:t>
            </w:r>
          </w:p>
        </w:tc>
        <w:tc>
          <w:tcPr>
            <w:tcW w:w="962" w:type="pct"/>
            <w:vAlign w:val="center"/>
          </w:tcPr>
          <w:p w14:paraId="4D29582A" w14:textId="165F46D2" w:rsidR="00C4342C" w:rsidRPr="004070CE" w:rsidRDefault="00C4342C" w:rsidP="00A77E5E">
            <w:r w:rsidRPr="004070CE">
              <w:t>1 057,3</w:t>
            </w:r>
            <w:r w:rsidR="009E009D" w:rsidRPr="004070CE">
              <w:t>00</w:t>
            </w:r>
          </w:p>
        </w:tc>
      </w:tr>
    </w:tbl>
    <w:p w14:paraId="0D022D79" w14:textId="77777777" w:rsidR="001B79BB" w:rsidRPr="004070CE" w:rsidRDefault="001B79BB" w:rsidP="001B79BB">
      <w:pPr>
        <w:tabs>
          <w:tab w:val="left" w:pos="8789"/>
        </w:tabs>
        <w:spacing w:after="240"/>
        <w:ind w:left="1134" w:right="1105"/>
        <w:jc w:val="both"/>
      </w:pPr>
      <w:r w:rsidRPr="004070CE">
        <w:t>Source: Ministry of Labour and Social Affairs</w:t>
      </w:r>
    </w:p>
    <w:p w14:paraId="2797261E" w14:textId="77777777" w:rsidR="000F5563" w:rsidRPr="004070CE" w:rsidRDefault="000F5563" w:rsidP="003A5032">
      <w:pPr>
        <w:pStyle w:val="Odstavecseseznamem"/>
        <w:numPr>
          <w:ilvl w:val="0"/>
          <w:numId w:val="4"/>
        </w:numPr>
        <w:spacing w:after="240"/>
        <w:jc w:val="both"/>
        <w:rPr>
          <w:b/>
        </w:rPr>
      </w:pPr>
      <w:r w:rsidRPr="004070CE">
        <w:rPr>
          <w:b/>
        </w:rPr>
        <w:t>Proportion of women and men at-risk-of-poverty</w:t>
      </w:r>
    </w:p>
    <w:tbl>
      <w:tblPr>
        <w:tblStyle w:val="Mkatabulky"/>
        <w:tblW w:w="3823" w:type="pct"/>
        <w:tblInd w:w="1167" w:type="dxa"/>
        <w:tblLook w:val="04A0" w:firstRow="1" w:lastRow="0" w:firstColumn="1" w:lastColumn="0" w:noHBand="0" w:noVBand="1"/>
      </w:tblPr>
      <w:tblGrid>
        <w:gridCol w:w="1105"/>
        <w:gridCol w:w="783"/>
        <w:gridCol w:w="782"/>
        <w:gridCol w:w="782"/>
        <w:gridCol w:w="782"/>
        <w:gridCol w:w="782"/>
        <w:gridCol w:w="782"/>
        <w:gridCol w:w="782"/>
        <w:gridCol w:w="782"/>
      </w:tblGrid>
      <w:tr w:rsidR="000F5563" w:rsidRPr="004070CE" w14:paraId="1C7C759B" w14:textId="77777777" w:rsidTr="00BD4ED6">
        <w:trPr>
          <w:trHeight w:val="283"/>
        </w:trPr>
        <w:tc>
          <w:tcPr>
            <w:tcW w:w="750" w:type="pct"/>
            <w:shd w:val="clear" w:color="auto" w:fill="D9D9D9" w:themeFill="background1" w:themeFillShade="D9"/>
            <w:vAlign w:val="center"/>
          </w:tcPr>
          <w:p w14:paraId="6C9E1859" w14:textId="77777777" w:rsidR="000F5563" w:rsidRPr="004070CE" w:rsidRDefault="000F5563" w:rsidP="00A77E5E">
            <w:pPr>
              <w:rPr>
                <w:b/>
              </w:rPr>
            </w:pPr>
            <w:r w:rsidRPr="004070CE">
              <w:rPr>
                <w:b/>
              </w:rPr>
              <w:t>Year</w:t>
            </w:r>
          </w:p>
        </w:tc>
        <w:tc>
          <w:tcPr>
            <w:tcW w:w="531" w:type="pct"/>
            <w:shd w:val="clear" w:color="auto" w:fill="D9D9D9" w:themeFill="background1" w:themeFillShade="D9"/>
            <w:vAlign w:val="center"/>
          </w:tcPr>
          <w:p w14:paraId="08190B2B" w14:textId="77777777" w:rsidR="000F5563" w:rsidRPr="004070CE" w:rsidRDefault="000F5563" w:rsidP="00A77E5E">
            <w:pPr>
              <w:rPr>
                <w:b/>
              </w:rPr>
            </w:pPr>
            <w:r w:rsidRPr="004070CE">
              <w:rPr>
                <w:b/>
              </w:rPr>
              <w:t>2012</w:t>
            </w:r>
          </w:p>
        </w:tc>
        <w:tc>
          <w:tcPr>
            <w:tcW w:w="531" w:type="pct"/>
            <w:shd w:val="clear" w:color="auto" w:fill="D9D9D9" w:themeFill="background1" w:themeFillShade="D9"/>
            <w:vAlign w:val="center"/>
          </w:tcPr>
          <w:p w14:paraId="43CE1569" w14:textId="77777777" w:rsidR="000F5563" w:rsidRPr="004070CE" w:rsidRDefault="000F5563" w:rsidP="00A77E5E">
            <w:pPr>
              <w:rPr>
                <w:b/>
              </w:rPr>
            </w:pPr>
            <w:r w:rsidRPr="004070CE">
              <w:rPr>
                <w:b/>
              </w:rPr>
              <w:t>2013</w:t>
            </w:r>
          </w:p>
        </w:tc>
        <w:tc>
          <w:tcPr>
            <w:tcW w:w="531" w:type="pct"/>
            <w:shd w:val="clear" w:color="auto" w:fill="D9D9D9" w:themeFill="background1" w:themeFillShade="D9"/>
            <w:vAlign w:val="center"/>
          </w:tcPr>
          <w:p w14:paraId="54183E1A" w14:textId="77777777" w:rsidR="000F5563" w:rsidRPr="004070CE" w:rsidRDefault="000F5563" w:rsidP="00A77E5E">
            <w:pPr>
              <w:rPr>
                <w:b/>
              </w:rPr>
            </w:pPr>
            <w:r w:rsidRPr="004070CE">
              <w:rPr>
                <w:b/>
              </w:rPr>
              <w:t>2014</w:t>
            </w:r>
          </w:p>
        </w:tc>
        <w:tc>
          <w:tcPr>
            <w:tcW w:w="531" w:type="pct"/>
            <w:shd w:val="clear" w:color="auto" w:fill="D9D9D9" w:themeFill="background1" w:themeFillShade="D9"/>
            <w:vAlign w:val="center"/>
          </w:tcPr>
          <w:p w14:paraId="411346EF" w14:textId="77777777" w:rsidR="000F5563" w:rsidRPr="004070CE" w:rsidRDefault="000F5563" w:rsidP="00A77E5E">
            <w:pPr>
              <w:rPr>
                <w:b/>
              </w:rPr>
            </w:pPr>
            <w:r w:rsidRPr="004070CE">
              <w:rPr>
                <w:b/>
              </w:rPr>
              <w:t>2015</w:t>
            </w:r>
          </w:p>
        </w:tc>
        <w:tc>
          <w:tcPr>
            <w:tcW w:w="531" w:type="pct"/>
            <w:shd w:val="clear" w:color="auto" w:fill="D9D9D9" w:themeFill="background1" w:themeFillShade="D9"/>
            <w:vAlign w:val="center"/>
          </w:tcPr>
          <w:p w14:paraId="1B951059" w14:textId="77777777" w:rsidR="000F5563" w:rsidRPr="004070CE" w:rsidRDefault="000F5563" w:rsidP="00A77E5E">
            <w:pPr>
              <w:rPr>
                <w:b/>
              </w:rPr>
            </w:pPr>
            <w:r w:rsidRPr="004070CE">
              <w:rPr>
                <w:b/>
              </w:rPr>
              <w:t>2016</w:t>
            </w:r>
          </w:p>
        </w:tc>
        <w:tc>
          <w:tcPr>
            <w:tcW w:w="531" w:type="pct"/>
            <w:shd w:val="clear" w:color="auto" w:fill="D9D9D9" w:themeFill="background1" w:themeFillShade="D9"/>
            <w:vAlign w:val="center"/>
          </w:tcPr>
          <w:p w14:paraId="40A0F1C9" w14:textId="77777777" w:rsidR="000F5563" w:rsidRPr="004070CE" w:rsidRDefault="000F5563" w:rsidP="00A77E5E">
            <w:pPr>
              <w:rPr>
                <w:b/>
              </w:rPr>
            </w:pPr>
            <w:r w:rsidRPr="004070CE">
              <w:rPr>
                <w:b/>
              </w:rPr>
              <w:t>2017</w:t>
            </w:r>
          </w:p>
        </w:tc>
        <w:tc>
          <w:tcPr>
            <w:tcW w:w="531" w:type="pct"/>
            <w:shd w:val="clear" w:color="auto" w:fill="D9D9D9" w:themeFill="background1" w:themeFillShade="D9"/>
            <w:vAlign w:val="center"/>
          </w:tcPr>
          <w:p w14:paraId="7968827C" w14:textId="77777777" w:rsidR="000F5563" w:rsidRPr="004070CE" w:rsidRDefault="000F5563" w:rsidP="00A77E5E">
            <w:pPr>
              <w:rPr>
                <w:b/>
              </w:rPr>
            </w:pPr>
            <w:r w:rsidRPr="004070CE">
              <w:rPr>
                <w:b/>
              </w:rPr>
              <w:t>2018</w:t>
            </w:r>
          </w:p>
        </w:tc>
        <w:tc>
          <w:tcPr>
            <w:tcW w:w="531" w:type="pct"/>
            <w:shd w:val="clear" w:color="auto" w:fill="D9D9D9" w:themeFill="background1" w:themeFillShade="D9"/>
            <w:vAlign w:val="center"/>
          </w:tcPr>
          <w:p w14:paraId="3962C06A" w14:textId="77777777" w:rsidR="000F5563" w:rsidRPr="004070CE" w:rsidRDefault="000F5563" w:rsidP="00A77E5E">
            <w:pPr>
              <w:rPr>
                <w:b/>
              </w:rPr>
            </w:pPr>
            <w:r w:rsidRPr="004070CE">
              <w:rPr>
                <w:b/>
              </w:rPr>
              <w:t>2019</w:t>
            </w:r>
          </w:p>
        </w:tc>
      </w:tr>
      <w:tr w:rsidR="000F5563" w:rsidRPr="004070CE" w14:paraId="2C9528B6" w14:textId="77777777" w:rsidTr="00A77E5E">
        <w:trPr>
          <w:trHeight w:val="283"/>
        </w:trPr>
        <w:tc>
          <w:tcPr>
            <w:tcW w:w="750" w:type="pct"/>
            <w:vAlign w:val="center"/>
          </w:tcPr>
          <w:p w14:paraId="6DB87FA4" w14:textId="77777777" w:rsidR="000F5563" w:rsidRPr="004070CE" w:rsidRDefault="000F5563" w:rsidP="00A77E5E">
            <w:pPr>
              <w:rPr>
                <w:b/>
              </w:rPr>
            </w:pPr>
            <w:r w:rsidRPr="004070CE">
              <w:rPr>
                <w:b/>
              </w:rPr>
              <w:t>Women (%)</w:t>
            </w:r>
          </w:p>
        </w:tc>
        <w:tc>
          <w:tcPr>
            <w:tcW w:w="531" w:type="pct"/>
            <w:vAlign w:val="center"/>
          </w:tcPr>
          <w:p w14:paraId="5A05A997" w14:textId="77777777" w:rsidR="000F5563" w:rsidRPr="004070CE" w:rsidRDefault="000F5563" w:rsidP="00A77E5E">
            <w:r w:rsidRPr="004070CE">
              <w:t>10,5</w:t>
            </w:r>
          </w:p>
        </w:tc>
        <w:tc>
          <w:tcPr>
            <w:tcW w:w="531" w:type="pct"/>
            <w:vAlign w:val="center"/>
          </w:tcPr>
          <w:p w14:paraId="2647FF2B" w14:textId="77777777" w:rsidR="000F5563" w:rsidRPr="004070CE" w:rsidRDefault="000F5563" w:rsidP="00A77E5E">
            <w:r w:rsidRPr="004070CE">
              <w:t>9,4</w:t>
            </w:r>
          </w:p>
        </w:tc>
        <w:tc>
          <w:tcPr>
            <w:tcW w:w="531" w:type="pct"/>
            <w:vAlign w:val="center"/>
          </w:tcPr>
          <w:p w14:paraId="3314CB05" w14:textId="77777777" w:rsidR="000F5563" w:rsidRPr="004070CE" w:rsidRDefault="000F5563" w:rsidP="00A77E5E">
            <w:r w:rsidRPr="004070CE">
              <w:t>10,5</w:t>
            </w:r>
          </w:p>
        </w:tc>
        <w:tc>
          <w:tcPr>
            <w:tcW w:w="531" w:type="pct"/>
            <w:vAlign w:val="center"/>
          </w:tcPr>
          <w:p w14:paraId="3FBD53B6" w14:textId="77777777" w:rsidR="000F5563" w:rsidRPr="004070CE" w:rsidRDefault="000F5563" w:rsidP="00A77E5E">
            <w:r w:rsidRPr="004070CE">
              <w:t>11</w:t>
            </w:r>
          </w:p>
        </w:tc>
        <w:tc>
          <w:tcPr>
            <w:tcW w:w="531" w:type="pct"/>
            <w:vAlign w:val="center"/>
          </w:tcPr>
          <w:p w14:paraId="5D413F3D" w14:textId="77777777" w:rsidR="000F5563" w:rsidRPr="004070CE" w:rsidRDefault="000F5563" w:rsidP="00A77E5E">
            <w:r w:rsidRPr="004070CE">
              <w:t>10,8</w:t>
            </w:r>
          </w:p>
        </w:tc>
        <w:tc>
          <w:tcPr>
            <w:tcW w:w="531" w:type="pct"/>
            <w:vAlign w:val="center"/>
          </w:tcPr>
          <w:p w14:paraId="2B23E3FF" w14:textId="77777777" w:rsidR="000F5563" w:rsidRPr="004070CE" w:rsidRDefault="000F5563" w:rsidP="00A77E5E">
            <w:r w:rsidRPr="004070CE">
              <w:t>10,7</w:t>
            </w:r>
          </w:p>
        </w:tc>
        <w:tc>
          <w:tcPr>
            <w:tcW w:w="531" w:type="pct"/>
            <w:vAlign w:val="center"/>
          </w:tcPr>
          <w:p w14:paraId="1AEE8980" w14:textId="77777777" w:rsidR="000F5563" w:rsidRPr="004070CE" w:rsidRDefault="000F5563" w:rsidP="00A77E5E">
            <w:r w:rsidRPr="004070CE">
              <w:t>11,4</w:t>
            </w:r>
          </w:p>
        </w:tc>
        <w:tc>
          <w:tcPr>
            <w:tcW w:w="531" w:type="pct"/>
            <w:vAlign w:val="center"/>
          </w:tcPr>
          <w:p w14:paraId="4C1DC180" w14:textId="77777777" w:rsidR="000F5563" w:rsidRPr="004070CE" w:rsidRDefault="000F5563" w:rsidP="00A77E5E">
            <w:r w:rsidRPr="004070CE">
              <w:t>12,1</w:t>
            </w:r>
          </w:p>
        </w:tc>
      </w:tr>
      <w:tr w:rsidR="000F5563" w:rsidRPr="004070CE" w14:paraId="0F0F2FA5" w14:textId="77777777" w:rsidTr="00A77E5E">
        <w:trPr>
          <w:trHeight w:val="283"/>
        </w:trPr>
        <w:tc>
          <w:tcPr>
            <w:tcW w:w="750" w:type="pct"/>
            <w:vAlign w:val="center"/>
          </w:tcPr>
          <w:p w14:paraId="7147A674" w14:textId="77777777" w:rsidR="000F5563" w:rsidRPr="004070CE" w:rsidRDefault="000F5563" w:rsidP="00A77E5E">
            <w:pPr>
              <w:rPr>
                <w:b/>
              </w:rPr>
            </w:pPr>
            <w:r w:rsidRPr="004070CE">
              <w:rPr>
                <w:b/>
              </w:rPr>
              <w:t>Men (%)</w:t>
            </w:r>
          </w:p>
        </w:tc>
        <w:tc>
          <w:tcPr>
            <w:tcW w:w="531" w:type="pct"/>
            <w:vAlign w:val="center"/>
          </w:tcPr>
          <w:p w14:paraId="64C9B643" w14:textId="77777777" w:rsidR="000F5563" w:rsidRPr="004070CE" w:rsidRDefault="000F5563" w:rsidP="00A77E5E">
            <w:r w:rsidRPr="004070CE">
              <w:t>8,7</w:t>
            </w:r>
          </w:p>
        </w:tc>
        <w:tc>
          <w:tcPr>
            <w:tcW w:w="531" w:type="pct"/>
            <w:vAlign w:val="center"/>
          </w:tcPr>
          <w:p w14:paraId="29620793" w14:textId="77777777" w:rsidR="000F5563" w:rsidRPr="004070CE" w:rsidRDefault="000F5563" w:rsidP="00A77E5E">
            <w:r w:rsidRPr="004070CE">
              <w:t>7,7</w:t>
            </w:r>
          </w:p>
        </w:tc>
        <w:tc>
          <w:tcPr>
            <w:tcW w:w="531" w:type="pct"/>
            <w:vAlign w:val="center"/>
          </w:tcPr>
          <w:p w14:paraId="30C96713" w14:textId="77777777" w:rsidR="000F5563" w:rsidRPr="004070CE" w:rsidRDefault="000F5563" w:rsidP="00A77E5E">
            <w:r w:rsidRPr="004070CE">
              <w:t>8,9</w:t>
            </w:r>
          </w:p>
        </w:tc>
        <w:tc>
          <w:tcPr>
            <w:tcW w:w="531" w:type="pct"/>
            <w:vAlign w:val="center"/>
          </w:tcPr>
          <w:p w14:paraId="3984011F" w14:textId="77777777" w:rsidR="000F5563" w:rsidRPr="004070CE" w:rsidRDefault="000F5563" w:rsidP="00A77E5E">
            <w:r w:rsidRPr="004070CE">
              <w:t>8,5</w:t>
            </w:r>
          </w:p>
        </w:tc>
        <w:tc>
          <w:tcPr>
            <w:tcW w:w="531" w:type="pct"/>
            <w:vAlign w:val="center"/>
          </w:tcPr>
          <w:p w14:paraId="182BC51A" w14:textId="77777777" w:rsidR="000F5563" w:rsidRPr="004070CE" w:rsidRDefault="000F5563" w:rsidP="00A77E5E">
            <w:r w:rsidRPr="004070CE">
              <w:t>8,5</w:t>
            </w:r>
          </w:p>
        </w:tc>
        <w:tc>
          <w:tcPr>
            <w:tcW w:w="531" w:type="pct"/>
            <w:vAlign w:val="center"/>
          </w:tcPr>
          <w:p w14:paraId="62352AD2" w14:textId="77777777" w:rsidR="000F5563" w:rsidRPr="004070CE" w:rsidRDefault="000F5563" w:rsidP="00A77E5E">
            <w:r w:rsidRPr="004070CE">
              <w:t>7,6</w:t>
            </w:r>
          </w:p>
        </w:tc>
        <w:tc>
          <w:tcPr>
            <w:tcW w:w="531" w:type="pct"/>
            <w:vAlign w:val="center"/>
          </w:tcPr>
          <w:p w14:paraId="2CB892DB" w14:textId="77777777" w:rsidR="000F5563" w:rsidRPr="004070CE" w:rsidRDefault="000F5563" w:rsidP="00A77E5E">
            <w:r w:rsidRPr="004070CE">
              <w:t>7,8</w:t>
            </w:r>
          </w:p>
        </w:tc>
        <w:tc>
          <w:tcPr>
            <w:tcW w:w="531" w:type="pct"/>
            <w:vAlign w:val="center"/>
          </w:tcPr>
          <w:p w14:paraId="3FE6A9DC" w14:textId="77777777" w:rsidR="000F5563" w:rsidRPr="004070CE" w:rsidRDefault="000F5563" w:rsidP="00A77E5E">
            <w:r w:rsidRPr="004070CE">
              <w:t>8,1</w:t>
            </w:r>
          </w:p>
        </w:tc>
      </w:tr>
    </w:tbl>
    <w:p w14:paraId="54A394CC" w14:textId="77777777" w:rsidR="00C4342C" w:rsidRPr="004070CE" w:rsidRDefault="001B79BB" w:rsidP="001B79BB">
      <w:pPr>
        <w:tabs>
          <w:tab w:val="left" w:pos="8789"/>
        </w:tabs>
        <w:spacing w:after="240"/>
        <w:ind w:left="1134" w:right="1105"/>
        <w:jc w:val="both"/>
      </w:pPr>
      <w:r w:rsidRPr="004070CE">
        <w:t>Source: Ministry of Labour and Social Affairs</w:t>
      </w:r>
    </w:p>
    <w:p w14:paraId="2290375E" w14:textId="77777777" w:rsidR="001D2A27" w:rsidRPr="004070CE" w:rsidRDefault="001D2A27" w:rsidP="003A5032">
      <w:pPr>
        <w:pStyle w:val="Odstavecseseznamem"/>
        <w:numPr>
          <w:ilvl w:val="0"/>
          <w:numId w:val="4"/>
        </w:numPr>
        <w:spacing w:after="240"/>
        <w:jc w:val="both"/>
        <w:rPr>
          <w:b/>
        </w:rPr>
      </w:pPr>
      <w:r w:rsidRPr="004070CE">
        <w:rPr>
          <w:b/>
        </w:rPr>
        <w:t>Inequality of income distribution in the population (S80/S20 indicator)</w:t>
      </w:r>
    </w:p>
    <w:tbl>
      <w:tblPr>
        <w:tblStyle w:val="Svtlseznam"/>
        <w:tblW w:w="3777" w:type="pct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4"/>
        <w:gridCol w:w="820"/>
        <w:gridCol w:w="822"/>
        <w:gridCol w:w="821"/>
        <w:gridCol w:w="822"/>
        <w:gridCol w:w="821"/>
        <w:gridCol w:w="822"/>
        <w:gridCol w:w="822"/>
      </w:tblGrid>
      <w:tr w:rsidR="001D2A27" w:rsidRPr="004070CE" w14:paraId="29AF1965" w14:textId="77777777" w:rsidTr="00BD4ED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" w:type="pct"/>
            <w:shd w:val="clear" w:color="auto" w:fill="D9D9D9" w:themeFill="background1" w:themeFillShade="D9"/>
            <w:vAlign w:val="center"/>
          </w:tcPr>
          <w:p w14:paraId="11A8E226" w14:textId="77777777" w:rsidR="001D2A27" w:rsidRPr="004070CE" w:rsidRDefault="001D2A27" w:rsidP="00A77E5E">
            <w:pPr>
              <w:rPr>
                <w:rFonts w:eastAsiaTheme="minorHAnsi"/>
                <w:color w:val="auto"/>
              </w:rPr>
            </w:pPr>
            <w:r w:rsidRPr="004070CE">
              <w:rPr>
                <w:rFonts w:eastAsiaTheme="minorHAnsi"/>
                <w:color w:val="auto"/>
              </w:rPr>
              <w:t>Year</w:t>
            </w:r>
          </w:p>
        </w:tc>
        <w:tc>
          <w:tcPr>
            <w:tcW w:w="564" w:type="pct"/>
            <w:shd w:val="clear" w:color="auto" w:fill="D9D9D9" w:themeFill="background1" w:themeFillShade="D9"/>
            <w:vAlign w:val="center"/>
          </w:tcPr>
          <w:p w14:paraId="16F88CD8" w14:textId="77777777" w:rsidR="001D2A27" w:rsidRPr="004070CE" w:rsidRDefault="001D2A27" w:rsidP="00A77E5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color w:val="auto"/>
              </w:rPr>
            </w:pPr>
            <w:r w:rsidRPr="004070CE">
              <w:rPr>
                <w:rFonts w:eastAsiaTheme="minorHAnsi"/>
                <w:color w:val="auto"/>
              </w:rPr>
              <w:t>2</w:t>
            </w:r>
            <w:r w:rsidRPr="004070CE">
              <w:rPr>
                <w:color w:val="auto"/>
              </w:rPr>
              <w:t>0</w:t>
            </w:r>
            <w:r w:rsidRPr="004070CE">
              <w:rPr>
                <w:rFonts w:eastAsiaTheme="minorHAnsi"/>
                <w:color w:val="auto"/>
              </w:rPr>
              <w:t>13</w:t>
            </w:r>
          </w:p>
        </w:tc>
        <w:tc>
          <w:tcPr>
            <w:tcW w:w="565" w:type="pct"/>
            <w:shd w:val="clear" w:color="auto" w:fill="D9D9D9" w:themeFill="background1" w:themeFillShade="D9"/>
            <w:vAlign w:val="center"/>
          </w:tcPr>
          <w:p w14:paraId="5840076B" w14:textId="77777777" w:rsidR="001D2A27" w:rsidRPr="004070CE" w:rsidRDefault="001D2A27" w:rsidP="00A77E5E">
            <w:pPr>
              <w:ind w:left="-6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color w:val="auto"/>
              </w:rPr>
            </w:pPr>
            <w:r w:rsidRPr="004070CE">
              <w:rPr>
                <w:rFonts w:eastAsiaTheme="minorHAnsi"/>
                <w:color w:val="auto"/>
              </w:rPr>
              <w:t>2014</w:t>
            </w:r>
          </w:p>
        </w:tc>
        <w:tc>
          <w:tcPr>
            <w:tcW w:w="564" w:type="pct"/>
            <w:shd w:val="clear" w:color="auto" w:fill="D9D9D9" w:themeFill="background1" w:themeFillShade="D9"/>
            <w:vAlign w:val="center"/>
          </w:tcPr>
          <w:p w14:paraId="2B69829E" w14:textId="77777777" w:rsidR="001D2A27" w:rsidRPr="004070CE" w:rsidRDefault="001D2A27" w:rsidP="00A77E5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color w:val="auto"/>
              </w:rPr>
            </w:pPr>
            <w:r w:rsidRPr="004070CE">
              <w:rPr>
                <w:rFonts w:eastAsiaTheme="minorHAnsi"/>
                <w:color w:val="auto"/>
              </w:rPr>
              <w:t>2015</w:t>
            </w:r>
          </w:p>
        </w:tc>
        <w:tc>
          <w:tcPr>
            <w:tcW w:w="565" w:type="pct"/>
            <w:shd w:val="clear" w:color="auto" w:fill="D9D9D9" w:themeFill="background1" w:themeFillShade="D9"/>
            <w:vAlign w:val="center"/>
          </w:tcPr>
          <w:p w14:paraId="09C4ACB6" w14:textId="77777777" w:rsidR="001D2A27" w:rsidRPr="004070CE" w:rsidRDefault="001D2A27" w:rsidP="00A77E5E">
            <w:pPr>
              <w:ind w:left="44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color w:val="auto"/>
              </w:rPr>
            </w:pPr>
            <w:r w:rsidRPr="004070CE">
              <w:rPr>
                <w:rFonts w:eastAsiaTheme="minorHAnsi"/>
                <w:color w:val="auto"/>
              </w:rPr>
              <w:t>2016</w:t>
            </w:r>
          </w:p>
        </w:tc>
        <w:tc>
          <w:tcPr>
            <w:tcW w:w="564" w:type="pct"/>
            <w:shd w:val="clear" w:color="auto" w:fill="D9D9D9" w:themeFill="background1" w:themeFillShade="D9"/>
            <w:vAlign w:val="center"/>
          </w:tcPr>
          <w:p w14:paraId="59227644" w14:textId="77777777" w:rsidR="001D2A27" w:rsidRPr="004070CE" w:rsidRDefault="001D2A27" w:rsidP="00A77E5E">
            <w:pPr>
              <w:ind w:left="24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color w:val="auto"/>
              </w:rPr>
            </w:pPr>
            <w:r w:rsidRPr="004070CE">
              <w:rPr>
                <w:rFonts w:eastAsiaTheme="minorHAnsi"/>
                <w:color w:val="auto"/>
              </w:rPr>
              <w:t>2017</w:t>
            </w:r>
          </w:p>
        </w:tc>
        <w:tc>
          <w:tcPr>
            <w:tcW w:w="565" w:type="pct"/>
            <w:shd w:val="clear" w:color="auto" w:fill="D9D9D9" w:themeFill="background1" w:themeFillShade="D9"/>
            <w:vAlign w:val="center"/>
          </w:tcPr>
          <w:p w14:paraId="1A1FF8BB" w14:textId="77777777" w:rsidR="001D2A27" w:rsidRPr="004070CE" w:rsidRDefault="001D2A27" w:rsidP="00A77E5E">
            <w:pPr>
              <w:ind w:left="24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color w:val="auto"/>
              </w:rPr>
            </w:pPr>
            <w:r w:rsidRPr="004070CE">
              <w:rPr>
                <w:rFonts w:eastAsiaTheme="minorHAnsi"/>
                <w:color w:val="auto"/>
              </w:rPr>
              <w:t>2018</w:t>
            </w:r>
          </w:p>
        </w:tc>
        <w:tc>
          <w:tcPr>
            <w:tcW w:w="565" w:type="pct"/>
            <w:shd w:val="clear" w:color="auto" w:fill="D9D9D9" w:themeFill="background1" w:themeFillShade="D9"/>
            <w:vAlign w:val="center"/>
          </w:tcPr>
          <w:p w14:paraId="5795D23C" w14:textId="77777777" w:rsidR="001D2A27" w:rsidRPr="004070CE" w:rsidRDefault="001D2A27" w:rsidP="00A77E5E">
            <w:pPr>
              <w:ind w:left="24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color w:val="auto"/>
              </w:rPr>
            </w:pPr>
            <w:r w:rsidRPr="004070CE">
              <w:rPr>
                <w:rFonts w:eastAsiaTheme="minorHAnsi"/>
                <w:color w:val="auto"/>
              </w:rPr>
              <w:t>2019</w:t>
            </w:r>
          </w:p>
        </w:tc>
      </w:tr>
      <w:tr w:rsidR="001D2A27" w:rsidRPr="004070CE" w14:paraId="1A0A8458" w14:textId="77777777" w:rsidTr="00A77E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" w:type="pct"/>
            <w:vAlign w:val="center"/>
          </w:tcPr>
          <w:p w14:paraId="3D6E0A1D" w14:textId="77777777" w:rsidR="001D2A27" w:rsidRPr="004070CE" w:rsidRDefault="001D2A27" w:rsidP="00A77E5E">
            <w:pPr>
              <w:rPr>
                <w:rFonts w:eastAsiaTheme="minorHAnsi"/>
              </w:rPr>
            </w:pPr>
            <w:r w:rsidRPr="004070CE">
              <w:rPr>
                <w:rFonts w:eastAsiaTheme="minorHAnsi"/>
              </w:rPr>
              <w:t>Proportion of population (%)</w:t>
            </w:r>
          </w:p>
        </w:tc>
        <w:tc>
          <w:tcPr>
            <w:tcW w:w="564" w:type="pct"/>
            <w:vAlign w:val="center"/>
          </w:tcPr>
          <w:p w14:paraId="4186CCE2" w14:textId="77777777" w:rsidR="001D2A27" w:rsidRPr="004070CE" w:rsidRDefault="001D2A27" w:rsidP="00A77E5E">
            <w:pPr>
              <w:ind w:left="3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</w:rPr>
            </w:pPr>
            <w:r w:rsidRPr="004070CE">
              <w:rPr>
                <w:rFonts w:eastAsiaTheme="minorHAnsi"/>
              </w:rPr>
              <w:t>3,4</w:t>
            </w:r>
          </w:p>
        </w:tc>
        <w:tc>
          <w:tcPr>
            <w:tcW w:w="565" w:type="pct"/>
            <w:vAlign w:val="center"/>
          </w:tcPr>
          <w:p w14:paraId="6B6EC57A" w14:textId="77777777" w:rsidR="001D2A27" w:rsidRPr="004070CE" w:rsidRDefault="001D2A27" w:rsidP="00A77E5E">
            <w:pPr>
              <w:ind w:left="3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</w:rPr>
            </w:pPr>
            <w:r w:rsidRPr="004070CE">
              <w:rPr>
                <w:rFonts w:eastAsiaTheme="minorHAnsi"/>
              </w:rPr>
              <w:t>3,5</w:t>
            </w:r>
          </w:p>
        </w:tc>
        <w:tc>
          <w:tcPr>
            <w:tcW w:w="564" w:type="pct"/>
            <w:vAlign w:val="center"/>
          </w:tcPr>
          <w:p w14:paraId="139ACF30" w14:textId="77777777" w:rsidR="001D2A27" w:rsidRPr="004070CE" w:rsidRDefault="001D2A27" w:rsidP="00A77E5E">
            <w:pPr>
              <w:ind w:left="3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</w:rPr>
            </w:pPr>
            <w:r w:rsidRPr="004070CE">
              <w:rPr>
                <w:rFonts w:eastAsiaTheme="minorHAnsi"/>
              </w:rPr>
              <w:t>3,5</w:t>
            </w:r>
          </w:p>
        </w:tc>
        <w:tc>
          <w:tcPr>
            <w:tcW w:w="565" w:type="pct"/>
            <w:vAlign w:val="center"/>
          </w:tcPr>
          <w:p w14:paraId="350B0D46" w14:textId="77777777" w:rsidR="001D2A27" w:rsidRPr="004070CE" w:rsidRDefault="001D2A27" w:rsidP="00A77E5E">
            <w:pPr>
              <w:ind w:left="3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</w:rPr>
            </w:pPr>
            <w:r w:rsidRPr="004070CE">
              <w:rPr>
                <w:rFonts w:eastAsiaTheme="minorHAnsi"/>
              </w:rPr>
              <w:t>3,5</w:t>
            </w:r>
          </w:p>
        </w:tc>
        <w:tc>
          <w:tcPr>
            <w:tcW w:w="564" w:type="pct"/>
            <w:vAlign w:val="center"/>
          </w:tcPr>
          <w:p w14:paraId="0409100C" w14:textId="77777777" w:rsidR="001D2A27" w:rsidRPr="004070CE" w:rsidRDefault="001D2A27" w:rsidP="00A77E5E">
            <w:pPr>
              <w:ind w:left="3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</w:rPr>
            </w:pPr>
            <w:r w:rsidRPr="004070CE">
              <w:rPr>
                <w:rFonts w:eastAsiaTheme="minorHAnsi"/>
              </w:rPr>
              <w:t>3,4</w:t>
            </w:r>
          </w:p>
        </w:tc>
        <w:tc>
          <w:tcPr>
            <w:tcW w:w="565" w:type="pct"/>
            <w:vAlign w:val="center"/>
          </w:tcPr>
          <w:p w14:paraId="6AB95920" w14:textId="77777777" w:rsidR="001D2A27" w:rsidRPr="004070CE" w:rsidRDefault="001D2A27" w:rsidP="00A77E5E">
            <w:pPr>
              <w:ind w:left="3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</w:rPr>
            </w:pPr>
            <w:r w:rsidRPr="004070CE">
              <w:rPr>
                <w:rFonts w:eastAsiaTheme="minorHAnsi"/>
              </w:rPr>
              <w:t>3,3</w:t>
            </w:r>
          </w:p>
        </w:tc>
        <w:tc>
          <w:tcPr>
            <w:tcW w:w="565" w:type="pct"/>
            <w:vAlign w:val="center"/>
          </w:tcPr>
          <w:p w14:paraId="639D0660" w14:textId="77777777" w:rsidR="001D2A27" w:rsidRPr="004070CE" w:rsidRDefault="001D2A27" w:rsidP="00A77E5E">
            <w:pPr>
              <w:ind w:left="3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</w:rPr>
            </w:pPr>
            <w:r w:rsidRPr="004070CE">
              <w:rPr>
                <w:rFonts w:eastAsiaTheme="minorHAnsi"/>
              </w:rPr>
              <w:t>3,3</w:t>
            </w:r>
          </w:p>
        </w:tc>
      </w:tr>
    </w:tbl>
    <w:p w14:paraId="2083D3ED" w14:textId="77777777" w:rsidR="001B79BB" w:rsidRPr="004070CE" w:rsidRDefault="001B79BB" w:rsidP="001B79BB">
      <w:pPr>
        <w:tabs>
          <w:tab w:val="left" w:pos="8789"/>
        </w:tabs>
        <w:spacing w:after="240"/>
        <w:ind w:left="1134" w:right="1105"/>
        <w:jc w:val="both"/>
      </w:pPr>
      <w:r w:rsidRPr="004070CE">
        <w:t>Source: Ministry of Labour and Social Affairs</w:t>
      </w:r>
    </w:p>
    <w:p w14:paraId="7C65E829" w14:textId="77777777" w:rsidR="001D2A27" w:rsidRPr="004070CE" w:rsidRDefault="00D3773C" w:rsidP="00D3773C">
      <w:pPr>
        <w:pStyle w:val="H1G"/>
        <w:ind w:firstLine="0"/>
      </w:pPr>
      <w:r w:rsidRPr="004070CE">
        <w:t>Reply to paragraph 3 (b) of the list of issues</w:t>
      </w:r>
    </w:p>
    <w:p w14:paraId="6C886E85" w14:textId="109C21CA" w:rsidR="00FB5432" w:rsidRPr="004070CE" w:rsidRDefault="00FB5432" w:rsidP="003A5032">
      <w:pPr>
        <w:pStyle w:val="Odstavecseseznamem"/>
        <w:numPr>
          <w:ilvl w:val="0"/>
          <w:numId w:val="4"/>
        </w:numPr>
        <w:spacing w:after="240"/>
        <w:jc w:val="both"/>
        <w:rPr>
          <w:b/>
        </w:rPr>
      </w:pPr>
      <w:r w:rsidRPr="004070CE">
        <w:rPr>
          <w:b/>
        </w:rPr>
        <w:t>Proportion of public revenue generated through taxes</w:t>
      </w:r>
    </w:p>
    <w:tbl>
      <w:tblPr>
        <w:tblW w:w="4964" w:type="pct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1"/>
        <w:gridCol w:w="542"/>
        <w:gridCol w:w="745"/>
        <w:gridCol w:w="746"/>
        <w:gridCol w:w="746"/>
        <w:gridCol w:w="748"/>
        <w:gridCol w:w="746"/>
        <w:gridCol w:w="746"/>
        <w:gridCol w:w="748"/>
        <w:gridCol w:w="746"/>
        <w:gridCol w:w="746"/>
        <w:gridCol w:w="740"/>
      </w:tblGrid>
      <w:tr w:rsidR="00FB5432" w:rsidRPr="004070CE" w14:paraId="02CDD7A6" w14:textId="77777777" w:rsidTr="009E009D">
        <w:trPr>
          <w:trHeight w:val="300"/>
        </w:trPr>
        <w:tc>
          <w:tcPr>
            <w:tcW w:w="817" w:type="pct"/>
            <w:shd w:val="clear" w:color="auto" w:fill="D9D9D9" w:themeFill="background1" w:themeFillShade="D9"/>
            <w:noWrap/>
            <w:vAlign w:val="center"/>
            <w:hideMark/>
          </w:tcPr>
          <w:p w14:paraId="4904C772" w14:textId="77777777" w:rsidR="00FB5432" w:rsidRPr="004070CE" w:rsidRDefault="00FB5432" w:rsidP="00FB5432">
            <w:pPr>
              <w:suppressAutoHyphens w:val="0"/>
              <w:spacing w:line="240" w:lineRule="auto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284" w:type="pct"/>
            <w:shd w:val="clear" w:color="auto" w:fill="D9D9D9" w:themeFill="background1" w:themeFillShade="D9"/>
            <w:noWrap/>
            <w:vAlign w:val="center"/>
            <w:hideMark/>
          </w:tcPr>
          <w:p w14:paraId="5764463E" w14:textId="77777777" w:rsidR="00FB5432" w:rsidRPr="004070CE" w:rsidRDefault="00FB5432" w:rsidP="00F761C9">
            <w:pPr>
              <w:suppressAutoHyphens w:val="0"/>
              <w:spacing w:line="240" w:lineRule="auto"/>
              <w:jc w:val="both"/>
              <w:rPr>
                <w:i/>
                <w:iCs/>
                <w:color w:val="000000"/>
                <w:lang w:eastAsia="cs-CZ"/>
              </w:rPr>
            </w:pPr>
            <w:r w:rsidRPr="004070CE">
              <w:rPr>
                <w:i/>
                <w:iCs/>
                <w:color w:val="000000"/>
                <w:lang w:eastAsia="cs-CZ"/>
              </w:rPr>
              <w:t> </w:t>
            </w:r>
          </w:p>
        </w:tc>
        <w:tc>
          <w:tcPr>
            <w:tcW w:w="390" w:type="pct"/>
            <w:shd w:val="clear" w:color="auto" w:fill="D9D9D9" w:themeFill="background1" w:themeFillShade="D9"/>
            <w:noWrap/>
            <w:vAlign w:val="center"/>
            <w:hideMark/>
          </w:tcPr>
          <w:p w14:paraId="3CE78C98" w14:textId="77777777" w:rsidR="00FB5432" w:rsidRPr="004070CE" w:rsidRDefault="00FB5432" w:rsidP="00F761C9">
            <w:pPr>
              <w:suppressAutoHyphens w:val="0"/>
              <w:spacing w:line="240" w:lineRule="auto"/>
              <w:jc w:val="both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2010</w:t>
            </w:r>
          </w:p>
        </w:tc>
        <w:tc>
          <w:tcPr>
            <w:tcW w:w="390" w:type="pct"/>
            <w:shd w:val="clear" w:color="auto" w:fill="D9D9D9" w:themeFill="background1" w:themeFillShade="D9"/>
            <w:noWrap/>
            <w:vAlign w:val="center"/>
            <w:hideMark/>
          </w:tcPr>
          <w:p w14:paraId="1A09756B" w14:textId="77777777" w:rsidR="00FB5432" w:rsidRPr="004070CE" w:rsidRDefault="00FB5432" w:rsidP="00F761C9">
            <w:pPr>
              <w:suppressAutoHyphens w:val="0"/>
              <w:spacing w:line="240" w:lineRule="auto"/>
              <w:jc w:val="both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2011</w:t>
            </w:r>
          </w:p>
        </w:tc>
        <w:tc>
          <w:tcPr>
            <w:tcW w:w="390" w:type="pct"/>
            <w:shd w:val="clear" w:color="auto" w:fill="D9D9D9" w:themeFill="background1" w:themeFillShade="D9"/>
            <w:noWrap/>
            <w:vAlign w:val="center"/>
            <w:hideMark/>
          </w:tcPr>
          <w:p w14:paraId="77EA474F" w14:textId="77777777" w:rsidR="00FB5432" w:rsidRPr="004070CE" w:rsidRDefault="00FB5432" w:rsidP="00F761C9">
            <w:pPr>
              <w:suppressAutoHyphens w:val="0"/>
              <w:spacing w:line="240" w:lineRule="auto"/>
              <w:jc w:val="both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2012</w:t>
            </w:r>
          </w:p>
        </w:tc>
        <w:tc>
          <w:tcPr>
            <w:tcW w:w="391" w:type="pct"/>
            <w:shd w:val="clear" w:color="auto" w:fill="D9D9D9" w:themeFill="background1" w:themeFillShade="D9"/>
            <w:noWrap/>
            <w:vAlign w:val="center"/>
            <w:hideMark/>
          </w:tcPr>
          <w:p w14:paraId="71BE9FCD" w14:textId="77777777" w:rsidR="00FB5432" w:rsidRPr="004070CE" w:rsidRDefault="00FB5432" w:rsidP="00F761C9">
            <w:pPr>
              <w:suppressAutoHyphens w:val="0"/>
              <w:spacing w:line="240" w:lineRule="auto"/>
              <w:jc w:val="both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2013</w:t>
            </w:r>
          </w:p>
        </w:tc>
        <w:tc>
          <w:tcPr>
            <w:tcW w:w="390" w:type="pct"/>
            <w:shd w:val="clear" w:color="auto" w:fill="D9D9D9" w:themeFill="background1" w:themeFillShade="D9"/>
            <w:noWrap/>
            <w:vAlign w:val="center"/>
            <w:hideMark/>
          </w:tcPr>
          <w:p w14:paraId="39057049" w14:textId="77777777" w:rsidR="00FB5432" w:rsidRPr="004070CE" w:rsidRDefault="00FB5432" w:rsidP="00F761C9">
            <w:pPr>
              <w:suppressAutoHyphens w:val="0"/>
              <w:spacing w:line="240" w:lineRule="auto"/>
              <w:jc w:val="both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2014</w:t>
            </w:r>
          </w:p>
        </w:tc>
        <w:tc>
          <w:tcPr>
            <w:tcW w:w="390" w:type="pct"/>
            <w:shd w:val="clear" w:color="auto" w:fill="D9D9D9" w:themeFill="background1" w:themeFillShade="D9"/>
            <w:noWrap/>
            <w:vAlign w:val="center"/>
            <w:hideMark/>
          </w:tcPr>
          <w:p w14:paraId="20B18141" w14:textId="77777777" w:rsidR="00FB5432" w:rsidRPr="004070CE" w:rsidRDefault="00FB5432" w:rsidP="00F761C9">
            <w:pPr>
              <w:suppressAutoHyphens w:val="0"/>
              <w:spacing w:line="240" w:lineRule="auto"/>
              <w:jc w:val="both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2015</w:t>
            </w:r>
          </w:p>
        </w:tc>
        <w:tc>
          <w:tcPr>
            <w:tcW w:w="391" w:type="pct"/>
            <w:shd w:val="clear" w:color="auto" w:fill="D9D9D9" w:themeFill="background1" w:themeFillShade="D9"/>
            <w:noWrap/>
            <w:vAlign w:val="center"/>
            <w:hideMark/>
          </w:tcPr>
          <w:p w14:paraId="54B86132" w14:textId="77777777" w:rsidR="00FB5432" w:rsidRPr="004070CE" w:rsidRDefault="00FB5432" w:rsidP="00F761C9">
            <w:pPr>
              <w:suppressAutoHyphens w:val="0"/>
              <w:spacing w:line="240" w:lineRule="auto"/>
              <w:jc w:val="both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2016</w:t>
            </w:r>
          </w:p>
        </w:tc>
        <w:tc>
          <w:tcPr>
            <w:tcW w:w="390" w:type="pct"/>
            <w:shd w:val="clear" w:color="auto" w:fill="D9D9D9" w:themeFill="background1" w:themeFillShade="D9"/>
            <w:noWrap/>
            <w:vAlign w:val="center"/>
            <w:hideMark/>
          </w:tcPr>
          <w:p w14:paraId="4075990D" w14:textId="77777777" w:rsidR="00FB5432" w:rsidRPr="004070CE" w:rsidRDefault="00FB5432" w:rsidP="00F761C9">
            <w:pPr>
              <w:suppressAutoHyphens w:val="0"/>
              <w:spacing w:line="240" w:lineRule="auto"/>
              <w:jc w:val="both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2017</w:t>
            </w:r>
          </w:p>
        </w:tc>
        <w:tc>
          <w:tcPr>
            <w:tcW w:w="390" w:type="pct"/>
            <w:shd w:val="clear" w:color="auto" w:fill="D9D9D9" w:themeFill="background1" w:themeFillShade="D9"/>
            <w:noWrap/>
            <w:vAlign w:val="center"/>
            <w:hideMark/>
          </w:tcPr>
          <w:p w14:paraId="7A7D520C" w14:textId="77777777" w:rsidR="00FB5432" w:rsidRPr="004070CE" w:rsidRDefault="00FB5432" w:rsidP="00F761C9">
            <w:pPr>
              <w:suppressAutoHyphens w:val="0"/>
              <w:spacing w:line="240" w:lineRule="auto"/>
              <w:jc w:val="both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2018</w:t>
            </w:r>
          </w:p>
        </w:tc>
        <w:tc>
          <w:tcPr>
            <w:tcW w:w="387" w:type="pct"/>
            <w:shd w:val="clear" w:color="auto" w:fill="D9D9D9" w:themeFill="background1" w:themeFillShade="D9"/>
            <w:noWrap/>
            <w:vAlign w:val="center"/>
            <w:hideMark/>
          </w:tcPr>
          <w:p w14:paraId="34C19DC1" w14:textId="77777777" w:rsidR="00FB5432" w:rsidRPr="004070CE" w:rsidRDefault="00FB5432" w:rsidP="00F761C9">
            <w:pPr>
              <w:suppressAutoHyphens w:val="0"/>
              <w:spacing w:line="240" w:lineRule="auto"/>
              <w:jc w:val="both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2019</w:t>
            </w:r>
          </w:p>
        </w:tc>
      </w:tr>
      <w:tr w:rsidR="00FB5432" w:rsidRPr="004070CE" w14:paraId="34173BC5" w14:textId="77777777" w:rsidTr="009E009D">
        <w:trPr>
          <w:trHeight w:val="255"/>
        </w:trPr>
        <w:tc>
          <w:tcPr>
            <w:tcW w:w="817" w:type="pct"/>
            <w:shd w:val="clear" w:color="auto" w:fill="auto"/>
            <w:noWrap/>
            <w:vAlign w:val="center"/>
            <w:hideMark/>
          </w:tcPr>
          <w:p w14:paraId="2DD6A950" w14:textId="47C95363" w:rsidR="00FB5432" w:rsidRPr="006B3413" w:rsidRDefault="004B3CA4" w:rsidP="00FB5432">
            <w:pPr>
              <w:suppressAutoHyphens w:val="0"/>
              <w:spacing w:line="240" w:lineRule="auto"/>
              <w:rPr>
                <w:color w:val="000000"/>
                <w:lang w:val="fr-FR" w:eastAsia="cs-CZ"/>
              </w:rPr>
            </w:pPr>
            <w:r w:rsidRPr="006B3413">
              <w:rPr>
                <w:color w:val="000000"/>
                <w:lang w:val="fr-FR" w:eastAsia="cs-CZ"/>
              </w:rPr>
              <w:t xml:space="preserve">Tax revenues excl. </w:t>
            </w:r>
            <w:r w:rsidR="009E009D" w:rsidRPr="006B3413">
              <w:rPr>
                <w:color w:val="000000"/>
                <w:lang w:val="fr-FR" w:eastAsia="cs-CZ"/>
              </w:rPr>
              <w:t xml:space="preserve">public </w:t>
            </w:r>
            <w:r w:rsidRPr="006B3413">
              <w:rPr>
                <w:color w:val="000000"/>
                <w:lang w:val="fr-FR" w:eastAsia="cs-CZ"/>
              </w:rPr>
              <w:t>insurance</w:t>
            </w:r>
          </w:p>
        </w:tc>
        <w:tc>
          <w:tcPr>
            <w:tcW w:w="284" w:type="pct"/>
            <w:shd w:val="clear" w:color="auto" w:fill="auto"/>
            <w:noWrap/>
            <w:vAlign w:val="center"/>
            <w:hideMark/>
          </w:tcPr>
          <w:p w14:paraId="1F2A29C6" w14:textId="77777777" w:rsidR="00FB5432" w:rsidRPr="004070CE" w:rsidRDefault="004B3CA4" w:rsidP="006849C3">
            <w:pPr>
              <w:suppressAutoHyphens w:val="0"/>
              <w:spacing w:line="240" w:lineRule="auto"/>
              <w:jc w:val="both"/>
              <w:rPr>
                <w:i/>
                <w:iCs/>
                <w:color w:val="000000"/>
                <w:lang w:eastAsia="cs-CZ"/>
              </w:rPr>
            </w:pPr>
            <w:r w:rsidRPr="004070CE">
              <w:rPr>
                <w:i/>
                <w:iCs/>
                <w:color w:val="000000"/>
                <w:lang w:eastAsia="cs-CZ"/>
              </w:rPr>
              <w:t>CZK</w:t>
            </w:r>
            <w:r w:rsidR="006849C3" w:rsidRPr="004070CE">
              <w:rPr>
                <w:i/>
                <w:iCs/>
                <w:color w:val="000000"/>
                <w:lang w:eastAsia="cs-CZ"/>
              </w:rPr>
              <w:t xml:space="preserve"> bn. </w:t>
            </w:r>
          </w:p>
        </w:tc>
        <w:tc>
          <w:tcPr>
            <w:tcW w:w="390" w:type="pct"/>
            <w:shd w:val="clear" w:color="auto" w:fill="auto"/>
            <w:noWrap/>
            <w:vAlign w:val="center"/>
            <w:hideMark/>
          </w:tcPr>
          <w:p w14:paraId="2F9154E4" w14:textId="77777777" w:rsidR="00FB5432" w:rsidRPr="004070CE" w:rsidRDefault="00FB5432" w:rsidP="00F761C9">
            <w:pPr>
              <w:suppressAutoHyphens w:val="0"/>
              <w:spacing w:line="240" w:lineRule="auto"/>
              <w:jc w:val="both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710,7</w:t>
            </w:r>
          </w:p>
        </w:tc>
        <w:tc>
          <w:tcPr>
            <w:tcW w:w="390" w:type="pct"/>
            <w:shd w:val="clear" w:color="auto" w:fill="auto"/>
            <w:noWrap/>
            <w:vAlign w:val="center"/>
            <w:hideMark/>
          </w:tcPr>
          <w:p w14:paraId="75727F00" w14:textId="77777777" w:rsidR="00FB5432" w:rsidRPr="004070CE" w:rsidRDefault="00FB5432" w:rsidP="00F761C9">
            <w:pPr>
              <w:suppressAutoHyphens w:val="0"/>
              <w:spacing w:line="240" w:lineRule="auto"/>
              <w:jc w:val="both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763,4</w:t>
            </w:r>
          </w:p>
        </w:tc>
        <w:tc>
          <w:tcPr>
            <w:tcW w:w="390" w:type="pct"/>
            <w:shd w:val="clear" w:color="auto" w:fill="auto"/>
            <w:noWrap/>
            <w:vAlign w:val="center"/>
            <w:hideMark/>
          </w:tcPr>
          <w:p w14:paraId="447F0A7A" w14:textId="77777777" w:rsidR="00FB5432" w:rsidRPr="004070CE" w:rsidRDefault="00FB5432" w:rsidP="00F761C9">
            <w:pPr>
              <w:suppressAutoHyphens w:val="0"/>
              <w:spacing w:line="240" w:lineRule="auto"/>
              <w:jc w:val="both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784,1</w:t>
            </w:r>
          </w:p>
        </w:tc>
        <w:tc>
          <w:tcPr>
            <w:tcW w:w="391" w:type="pct"/>
            <w:shd w:val="clear" w:color="auto" w:fill="auto"/>
            <w:noWrap/>
            <w:vAlign w:val="center"/>
            <w:hideMark/>
          </w:tcPr>
          <w:p w14:paraId="58C1BE50" w14:textId="77777777" w:rsidR="00FB5432" w:rsidRPr="004070CE" w:rsidRDefault="00FB5432" w:rsidP="00F761C9">
            <w:pPr>
              <w:suppressAutoHyphens w:val="0"/>
              <w:spacing w:line="240" w:lineRule="auto"/>
              <w:jc w:val="both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815,6</w:t>
            </w:r>
          </w:p>
        </w:tc>
        <w:tc>
          <w:tcPr>
            <w:tcW w:w="390" w:type="pct"/>
            <w:shd w:val="clear" w:color="auto" w:fill="auto"/>
            <w:noWrap/>
            <w:vAlign w:val="center"/>
            <w:hideMark/>
          </w:tcPr>
          <w:p w14:paraId="1BAEF4A8" w14:textId="77777777" w:rsidR="00FB5432" w:rsidRPr="004070CE" w:rsidRDefault="00FB5432" w:rsidP="00F761C9">
            <w:pPr>
              <w:suppressAutoHyphens w:val="0"/>
              <w:spacing w:line="240" w:lineRule="auto"/>
              <w:jc w:val="both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826,0</w:t>
            </w:r>
          </w:p>
        </w:tc>
        <w:tc>
          <w:tcPr>
            <w:tcW w:w="390" w:type="pct"/>
            <w:shd w:val="clear" w:color="auto" w:fill="auto"/>
            <w:noWrap/>
            <w:vAlign w:val="center"/>
            <w:hideMark/>
          </w:tcPr>
          <w:p w14:paraId="21EC9298" w14:textId="77777777" w:rsidR="00FB5432" w:rsidRPr="004070CE" w:rsidRDefault="00FB5432" w:rsidP="00F761C9">
            <w:pPr>
              <w:suppressAutoHyphens w:val="0"/>
              <w:spacing w:line="240" w:lineRule="auto"/>
              <w:jc w:val="both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894,3</w:t>
            </w:r>
          </w:p>
        </w:tc>
        <w:tc>
          <w:tcPr>
            <w:tcW w:w="391" w:type="pct"/>
            <w:shd w:val="clear" w:color="auto" w:fill="auto"/>
            <w:noWrap/>
            <w:vAlign w:val="center"/>
            <w:hideMark/>
          </w:tcPr>
          <w:p w14:paraId="0BC0A897" w14:textId="77777777" w:rsidR="00FB5432" w:rsidRPr="004070CE" w:rsidRDefault="00FB5432" w:rsidP="00F761C9">
            <w:pPr>
              <w:suppressAutoHyphens w:val="0"/>
              <w:spacing w:line="240" w:lineRule="auto"/>
              <w:jc w:val="both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972,3</w:t>
            </w:r>
          </w:p>
        </w:tc>
        <w:tc>
          <w:tcPr>
            <w:tcW w:w="390" w:type="pct"/>
            <w:shd w:val="clear" w:color="auto" w:fill="auto"/>
            <w:noWrap/>
            <w:vAlign w:val="center"/>
            <w:hideMark/>
          </w:tcPr>
          <w:p w14:paraId="79105463" w14:textId="77777777" w:rsidR="00FB5432" w:rsidRPr="004070CE" w:rsidRDefault="00FB5432" w:rsidP="00F761C9">
            <w:pPr>
              <w:suppressAutoHyphens w:val="0"/>
              <w:spacing w:line="240" w:lineRule="auto"/>
              <w:jc w:val="both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1 042,7</w:t>
            </w:r>
          </w:p>
        </w:tc>
        <w:tc>
          <w:tcPr>
            <w:tcW w:w="390" w:type="pct"/>
            <w:shd w:val="clear" w:color="auto" w:fill="auto"/>
            <w:noWrap/>
            <w:vAlign w:val="center"/>
            <w:hideMark/>
          </w:tcPr>
          <w:p w14:paraId="02824843" w14:textId="77777777" w:rsidR="00FB5432" w:rsidRPr="004070CE" w:rsidRDefault="00FB5432" w:rsidP="00F761C9">
            <w:pPr>
              <w:suppressAutoHyphens w:val="0"/>
              <w:spacing w:line="240" w:lineRule="auto"/>
              <w:jc w:val="both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1 105,8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14:paraId="5B1AF433" w14:textId="77777777" w:rsidR="00FB5432" w:rsidRPr="004070CE" w:rsidRDefault="00FB5432" w:rsidP="00F761C9">
            <w:pPr>
              <w:suppressAutoHyphens w:val="0"/>
              <w:spacing w:line="240" w:lineRule="auto"/>
              <w:jc w:val="both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1 171,7</w:t>
            </w:r>
          </w:p>
        </w:tc>
      </w:tr>
      <w:tr w:rsidR="004B3CA4" w:rsidRPr="004070CE" w14:paraId="7602FB0E" w14:textId="77777777" w:rsidTr="009E009D">
        <w:trPr>
          <w:trHeight w:val="255"/>
        </w:trPr>
        <w:tc>
          <w:tcPr>
            <w:tcW w:w="817" w:type="pct"/>
            <w:shd w:val="clear" w:color="auto" w:fill="auto"/>
            <w:noWrap/>
            <w:vAlign w:val="center"/>
            <w:hideMark/>
          </w:tcPr>
          <w:p w14:paraId="6631EE39" w14:textId="77777777" w:rsidR="004B3CA4" w:rsidRPr="004070CE" w:rsidRDefault="004B3CA4" w:rsidP="00FB5432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Proportion</w:t>
            </w:r>
          </w:p>
        </w:tc>
        <w:tc>
          <w:tcPr>
            <w:tcW w:w="284" w:type="pct"/>
            <w:shd w:val="clear" w:color="auto" w:fill="auto"/>
            <w:noWrap/>
            <w:vAlign w:val="center"/>
            <w:hideMark/>
          </w:tcPr>
          <w:p w14:paraId="248CED81" w14:textId="77777777" w:rsidR="004B3CA4" w:rsidRPr="004070CE" w:rsidRDefault="004B3CA4" w:rsidP="00F761C9">
            <w:pPr>
              <w:suppressAutoHyphens w:val="0"/>
              <w:spacing w:line="240" w:lineRule="auto"/>
              <w:jc w:val="both"/>
              <w:rPr>
                <w:i/>
                <w:iCs/>
                <w:color w:val="000000"/>
                <w:lang w:eastAsia="cs-CZ"/>
              </w:rPr>
            </w:pPr>
            <w:r w:rsidRPr="004070CE">
              <w:rPr>
                <w:i/>
                <w:iCs/>
                <w:color w:val="000000"/>
                <w:lang w:eastAsia="cs-CZ"/>
              </w:rPr>
              <w:t>%</w:t>
            </w:r>
          </w:p>
        </w:tc>
        <w:tc>
          <w:tcPr>
            <w:tcW w:w="390" w:type="pct"/>
            <w:shd w:val="clear" w:color="auto" w:fill="auto"/>
            <w:noWrap/>
            <w:vAlign w:val="center"/>
            <w:hideMark/>
          </w:tcPr>
          <w:p w14:paraId="4D803DD0" w14:textId="77777777" w:rsidR="004B3CA4" w:rsidRPr="004070CE" w:rsidRDefault="004B3CA4" w:rsidP="00F761C9">
            <w:pPr>
              <w:suppressAutoHyphens w:val="0"/>
              <w:spacing w:line="240" w:lineRule="auto"/>
              <w:jc w:val="both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45,6</w:t>
            </w:r>
          </w:p>
        </w:tc>
        <w:tc>
          <w:tcPr>
            <w:tcW w:w="390" w:type="pct"/>
            <w:shd w:val="clear" w:color="auto" w:fill="auto"/>
            <w:noWrap/>
            <w:vAlign w:val="center"/>
            <w:hideMark/>
          </w:tcPr>
          <w:p w14:paraId="4BD02722" w14:textId="77777777" w:rsidR="004B3CA4" w:rsidRPr="004070CE" w:rsidRDefault="004B3CA4" w:rsidP="00F761C9">
            <w:pPr>
              <w:suppressAutoHyphens w:val="0"/>
              <w:spacing w:line="240" w:lineRule="auto"/>
              <w:jc w:val="both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47,0</w:t>
            </w:r>
          </w:p>
        </w:tc>
        <w:tc>
          <w:tcPr>
            <w:tcW w:w="390" w:type="pct"/>
            <w:shd w:val="clear" w:color="auto" w:fill="auto"/>
            <w:noWrap/>
            <w:vAlign w:val="center"/>
            <w:hideMark/>
          </w:tcPr>
          <w:p w14:paraId="0B7A23A3" w14:textId="77777777" w:rsidR="004B3CA4" w:rsidRPr="004070CE" w:rsidRDefault="004B3CA4" w:rsidP="00F761C9">
            <w:pPr>
              <w:suppressAutoHyphens w:val="0"/>
              <w:spacing w:line="240" w:lineRule="auto"/>
              <w:jc w:val="both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47,6</w:t>
            </w:r>
          </w:p>
        </w:tc>
        <w:tc>
          <w:tcPr>
            <w:tcW w:w="391" w:type="pct"/>
            <w:shd w:val="clear" w:color="auto" w:fill="auto"/>
            <w:noWrap/>
            <w:vAlign w:val="center"/>
            <w:hideMark/>
          </w:tcPr>
          <w:p w14:paraId="67B5E759" w14:textId="77777777" w:rsidR="004B3CA4" w:rsidRPr="004070CE" w:rsidRDefault="004B3CA4" w:rsidP="00F761C9">
            <w:pPr>
              <w:suppressAutoHyphens w:val="0"/>
              <w:spacing w:line="240" w:lineRule="auto"/>
              <w:jc w:val="both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48,1</w:t>
            </w:r>
          </w:p>
        </w:tc>
        <w:tc>
          <w:tcPr>
            <w:tcW w:w="390" w:type="pct"/>
            <w:shd w:val="clear" w:color="auto" w:fill="auto"/>
            <w:noWrap/>
            <w:vAlign w:val="center"/>
            <w:hideMark/>
          </w:tcPr>
          <w:p w14:paraId="487937F1" w14:textId="77777777" w:rsidR="004B3CA4" w:rsidRPr="004070CE" w:rsidRDefault="004B3CA4" w:rsidP="00F761C9">
            <w:pPr>
              <w:suppressAutoHyphens w:val="0"/>
              <w:spacing w:line="240" w:lineRule="auto"/>
              <w:jc w:val="both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47,5</w:t>
            </w:r>
          </w:p>
        </w:tc>
        <w:tc>
          <w:tcPr>
            <w:tcW w:w="390" w:type="pct"/>
            <w:shd w:val="clear" w:color="auto" w:fill="auto"/>
            <w:noWrap/>
            <w:vAlign w:val="center"/>
            <w:hideMark/>
          </w:tcPr>
          <w:p w14:paraId="6D6406FE" w14:textId="77777777" w:rsidR="004B3CA4" w:rsidRPr="004070CE" w:rsidRDefault="004B3CA4" w:rsidP="00F761C9">
            <w:pPr>
              <w:suppressAutoHyphens w:val="0"/>
              <w:spacing w:line="240" w:lineRule="auto"/>
              <w:jc w:val="both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47,4</w:t>
            </w:r>
          </w:p>
        </w:tc>
        <w:tc>
          <w:tcPr>
            <w:tcW w:w="391" w:type="pct"/>
            <w:shd w:val="clear" w:color="auto" w:fill="auto"/>
            <w:noWrap/>
            <w:vAlign w:val="center"/>
            <w:hideMark/>
          </w:tcPr>
          <w:p w14:paraId="316D3470" w14:textId="77777777" w:rsidR="004B3CA4" w:rsidRPr="004070CE" w:rsidRDefault="004B3CA4" w:rsidP="00F761C9">
            <w:pPr>
              <w:suppressAutoHyphens w:val="0"/>
              <w:spacing w:line="240" w:lineRule="auto"/>
              <w:jc w:val="both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50,1</w:t>
            </w:r>
          </w:p>
        </w:tc>
        <w:tc>
          <w:tcPr>
            <w:tcW w:w="390" w:type="pct"/>
            <w:shd w:val="clear" w:color="auto" w:fill="auto"/>
            <w:noWrap/>
            <w:vAlign w:val="center"/>
            <w:hideMark/>
          </w:tcPr>
          <w:p w14:paraId="45817166" w14:textId="77777777" w:rsidR="004B3CA4" w:rsidRPr="004070CE" w:rsidRDefault="004B3CA4" w:rsidP="00F761C9">
            <w:pPr>
              <w:suppressAutoHyphens w:val="0"/>
              <w:spacing w:line="240" w:lineRule="auto"/>
              <w:jc w:val="both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50,4</w:t>
            </w:r>
          </w:p>
        </w:tc>
        <w:tc>
          <w:tcPr>
            <w:tcW w:w="390" w:type="pct"/>
            <w:shd w:val="clear" w:color="auto" w:fill="auto"/>
            <w:noWrap/>
            <w:vAlign w:val="center"/>
            <w:hideMark/>
          </w:tcPr>
          <w:p w14:paraId="11E81F30" w14:textId="77777777" w:rsidR="004B3CA4" w:rsidRPr="004070CE" w:rsidRDefault="004B3CA4" w:rsidP="00F761C9">
            <w:pPr>
              <w:suppressAutoHyphens w:val="0"/>
              <w:spacing w:line="240" w:lineRule="auto"/>
              <w:jc w:val="both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49,3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14:paraId="110132B5" w14:textId="77777777" w:rsidR="004B3CA4" w:rsidRPr="004070CE" w:rsidRDefault="004B3CA4" w:rsidP="00F761C9">
            <w:pPr>
              <w:suppressAutoHyphens w:val="0"/>
              <w:spacing w:line="240" w:lineRule="auto"/>
              <w:jc w:val="both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49,2</w:t>
            </w:r>
          </w:p>
        </w:tc>
      </w:tr>
      <w:tr w:rsidR="004B3CA4" w:rsidRPr="004070CE" w14:paraId="3AC7BC43" w14:textId="77777777" w:rsidTr="009E009D">
        <w:trPr>
          <w:trHeight w:val="255"/>
        </w:trPr>
        <w:tc>
          <w:tcPr>
            <w:tcW w:w="817" w:type="pct"/>
            <w:shd w:val="clear" w:color="auto" w:fill="auto"/>
            <w:noWrap/>
            <w:vAlign w:val="center"/>
            <w:hideMark/>
          </w:tcPr>
          <w:p w14:paraId="4A392B63" w14:textId="50C8F0C3" w:rsidR="004B3CA4" w:rsidRPr="004070CE" w:rsidRDefault="004B3CA4" w:rsidP="004B3CA4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 xml:space="preserve">Tax revenues incl. </w:t>
            </w:r>
            <w:r w:rsidR="009E009D" w:rsidRPr="004070CE">
              <w:rPr>
                <w:color w:val="000000"/>
                <w:lang w:eastAsia="cs-CZ"/>
              </w:rPr>
              <w:t xml:space="preserve">public </w:t>
            </w:r>
            <w:r w:rsidRPr="004070CE">
              <w:rPr>
                <w:color w:val="000000"/>
                <w:lang w:eastAsia="cs-CZ"/>
              </w:rPr>
              <w:t>insurance</w:t>
            </w:r>
          </w:p>
        </w:tc>
        <w:tc>
          <w:tcPr>
            <w:tcW w:w="284" w:type="pct"/>
            <w:shd w:val="clear" w:color="auto" w:fill="auto"/>
            <w:noWrap/>
            <w:vAlign w:val="center"/>
            <w:hideMark/>
          </w:tcPr>
          <w:p w14:paraId="0E425AA5" w14:textId="77777777" w:rsidR="004B3CA4" w:rsidRPr="004070CE" w:rsidRDefault="004B3CA4" w:rsidP="006849C3">
            <w:pPr>
              <w:suppressAutoHyphens w:val="0"/>
              <w:spacing w:line="240" w:lineRule="auto"/>
              <w:jc w:val="both"/>
              <w:rPr>
                <w:i/>
                <w:iCs/>
                <w:color w:val="000000"/>
                <w:lang w:eastAsia="cs-CZ"/>
              </w:rPr>
            </w:pPr>
            <w:r w:rsidRPr="004070CE">
              <w:rPr>
                <w:i/>
                <w:iCs/>
                <w:color w:val="000000"/>
                <w:lang w:eastAsia="cs-CZ"/>
              </w:rPr>
              <w:t>CZK</w:t>
            </w:r>
            <w:r w:rsidR="006849C3" w:rsidRPr="004070CE">
              <w:rPr>
                <w:i/>
                <w:iCs/>
                <w:color w:val="000000"/>
                <w:lang w:eastAsia="cs-CZ"/>
              </w:rPr>
              <w:t xml:space="preserve"> bn</w:t>
            </w:r>
            <w:r w:rsidRPr="004070CE">
              <w:rPr>
                <w:i/>
                <w:iCs/>
                <w:color w:val="000000"/>
                <w:lang w:eastAsia="cs-CZ"/>
              </w:rPr>
              <w:t xml:space="preserve">. </w:t>
            </w:r>
          </w:p>
        </w:tc>
        <w:tc>
          <w:tcPr>
            <w:tcW w:w="390" w:type="pct"/>
            <w:shd w:val="clear" w:color="auto" w:fill="auto"/>
            <w:noWrap/>
            <w:vAlign w:val="center"/>
            <w:hideMark/>
          </w:tcPr>
          <w:p w14:paraId="229C3214" w14:textId="77777777" w:rsidR="004B3CA4" w:rsidRPr="004070CE" w:rsidRDefault="004B3CA4" w:rsidP="00F761C9">
            <w:pPr>
              <w:suppressAutoHyphens w:val="0"/>
              <w:spacing w:line="240" w:lineRule="auto"/>
              <w:jc w:val="both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1 288,6</w:t>
            </w:r>
          </w:p>
        </w:tc>
        <w:tc>
          <w:tcPr>
            <w:tcW w:w="390" w:type="pct"/>
            <w:shd w:val="clear" w:color="auto" w:fill="auto"/>
            <w:noWrap/>
            <w:vAlign w:val="center"/>
            <w:hideMark/>
          </w:tcPr>
          <w:p w14:paraId="5D39DD57" w14:textId="77777777" w:rsidR="004B3CA4" w:rsidRPr="004070CE" w:rsidRDefault="004B3CA4" w:rsidP="00F761C9">
            <w:pPr>
              <w:suppressAutoHyphens w:val="0"/>
              <w:spacing w:line="240" w:lineRule="auto"/>
              <w:jc w:val="both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1 355,9</w:t>
            </w:r>
          </w:p>
        </w:tc>
        <w:tc>
          <w:tcPr>
            <w:tcW w:w="390" w:type="pct"/>
            <w:shd w:val="clear" w:color="auto" w:fill="auto"/>
            <w:noWrap/>
            <w:vAlign w:val="center"/>
            <w:hideMark/>
          </w:tcPr>
          <w:p w14:paraId="0FED35AA" w14:textId="77777777" w:rsidR="004B3CA4" w:rsidRPr="004070CE" w:rsidRDefault="004B3CA4" w:rsidP="00F761C9">
            <w:pPr>
              <w:suppressAutoHyphens w:val="0"/>
              <w:spacing w:line="240" w:lineRule="auto"/>
              <w:jc w:val="both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1 384,4</w:t>
            </w:r>
          </w:p>
        </w:tc>
        <w:tc>
          <w:tcPr>
            <w:tcW w:w="391" w:type="pct"/>
            <w:shd w:val="clear" w:color="auto" w:fill="auto"/>
            <w:noWrap/>
            <w:vAlign w:val="center"/>
            <w:hideMark/>
          </w:tcPr>
          <w:p w14:paraId="1A30732E" w14:textId="77777777" w:rsidR="004B3CA4" w:rsidRPr="004070CE" w:rsidRDefault="004B3CA4" w:rsidP="00F761C9">
            <w:pPr>
              <w:suppressAutoHyphens w:val="0"/>
              <w:spacing w:line="240" w:lineRule="auto"/>
              <w:jc w:val="both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1 422,2</w:t>
            </w:r>
          </w:p>
        </w:tc>
        <w:tc>
          <w:tcPr>
            <w:tcW w:w="390" w:type="pct"/>
            <w:shd w:val="clear" w:color="auto" w:fill="auto"/>
            <w:noWrap/>
            <w:vAlign w:val="center"/>
            <w:hideMark/>
          </w:tcPr>
          <w:p w14:paraId="4FBF7CEF" w14:textId="77777777" w:rsidR="004B3CA4" w:rsidRPr="004070CE" w:rsidRDefault="004B3CA4" w:rsidP="00F761C9">
            <w:pPr>
              <w:suppressAutoHyphens w:val="0"/>
              <w:spacing w:line="240" w:lineRule="auto"/>
              <w:jc w:val="both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1 454,6</w:t>
            </w:r>
          </w:p>
        </w:tc>
        <w:tc>
          <w:tcPr>
            <w:tcW w:w="390" w:type="pct"/>
            <w:shd w:val="clear" w:color="auto" w:fill="auto"/>
            <w:noWrap/>
            <w:vAlign w:val="center"/>
            <w:hideMark/>
          </w:tcPr>
          <w:p w14:paraId="0028B2C5" w14:textId="77777777" w:rsidR="004B3CA4" w:rsidRPr="004070CE" w:rsidRDefault="004B3CA4" w:rsidP="00F761C9">
            <w:pPr>
              <w:suppressAutoHyphens w:val="0"/>
              <w:spacing w:line="240" w:lineRule="auto"/>
              <w:jc w:val="both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1 557,3</w:t>
            </w:r>
          </w:p>
        </w:tc>
        <w:tc>
          <w:tcPr>
            <w:tcW w:w="391" w:type="pct"/>
            <w:shd w:val="clear" w:color="auto" w:fill="auto"/>
            <w:noWrap/>
            <w:vAlign w:val="center"/>
            <w:hideMark/>
          </w:tcPr>
          <w:p w14:paraId="345EF028" w14:textId="77777777" w:rsidR="004B3CA4" w:rsidRPr="004070CE" w:rsidRDefault="004B3CA4" w:rsidP="00F761C9">
            <w:pPr>
              <w:suppressAutoHyphens w:val="0"/>
              <w:spacing w:line="240" w:lineRule="auto"/>
              <w:jc w:val="both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1 675,3</w:t>
            </w:r>
          </w:p>
        </w:tc>
        <w:tc>
          <w:tcPr>
            <w:tcW w:w="390" w:type="pct"/>
            <w:shd w:val="clear" w:color="auto" w:fill="auto"/>
            <w:noWrap/>
            <w:vAlign w:val="center"/>
            <w:hideMark/>
          </w:tcPr>
          <w:p w14:paraId="392FF80A" w14:textId="77777777" w:rsidR="004B3CA4" w:rsidRPr="004070CE" w:rsidRDefault="004B3CA4" w:rsidP="00F761C9">
            <w:pPr>
              <w:suppressAutoHyphens w:val="0"/>
              <w:spacing w:line="240" w:lineRule="auto"/>
              <w:jc w:val="both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1 802,2</w:t>
            </w:r>
          </w:p>
        </w:tc>
        <w:tc>
          <w:tcPr>
            <w:tcW w:w="390" w:type="pct"/>
            <w:shd w:val="clear" w:color="auto" w:fill="auto"/>
            <w:noWrap/>
            <w:vAlign w:val="center"/>
            <w:hideMark/>
          </w:tcPr>
          <w:p w14:paraId="004B60C4" w14:textId="77777777" w:rsidR="004B3CA4" w:rsidRPr="004070CE" w:rsidRDefault="004B3CA4" w:rsidP="00F761C9">
            <w:pPr>
              <w:suppressAutoHyphens w:val="0"/>
              <w:spacing w:line="240" w:lineRule="auto"/>
              <w:jc w:val="both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1 939,7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14:paraId="66CBFD77" w14:textId="77777777" w:rsidR="004B3CA4" w:rsidRPr="004070CE" w:rsidRDefault="004B3CA4" w:rsidP="00F761C9">
            <w:pPr>
              <w:suppressAutoHyphens w:val="0"/>
              <w:spacing w:line="240" w:lineRule="auto"/>
              <w:jc w:val="both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2 066,8</w:t>
            </w:r>
          </w:p>
        </w:tc>
      </w:tr>
      <w:tr w:rsidR="004B3CA4" w:rsidRPr="004070CE" w14:paraId="4F75D7D9" w14:textId="77777777" w:rsidTr="009E009D">
        <w:trPr>
          <w:trHeight w:val="255"/>
        </w:trPr>
        <w:tc>
          <w:tcPr>
            <w:tcW w:w="817" w:type="pct"/>
            <w:shd w:val="clear" w:color="auto" w:fill="auto"/>
            <w:noWrap/>
            <w:vAlign w:val="center"/>
            <w:hideMark/>
          </w:tcPr>
          <w:p w14:paraId="1B8E2C23" w14:textId="77777777" w:rsidR="004B3CA4" w:rsidRPr="004070CE" w:rsidRDefault="004B3CA4" w:rsidP="00FB5432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Proportion</w:t>
            </w:r>
          </w:p>
        </w:tc>
        <w:tc>
          <w:tcPr>
            <w:tcW w:w="284" w:type="pct"/>
            <w:shd w:val="clear" w:color="auto" w:fill="auto"/>
            <w:noWrap/>
            <w:vAlign w:val="center"/>
            <w:hideMark/>
          </w:tcPr>
          <w:p w14:paraId="383FED5E" w14:textId="77777777" w:rsidR="004B3CA4" w:rsidRPr="004070CE" w:rsidRDefault="004B3CA4" w:rsidP="00F761C9">
            <w:pPr>
              <w:suppressAutoHyphens w:val="0"/>
              <w:spacing w:line="240" w:lineRule="auto"/>
              <w:jc w:val="both"/>
              <w:rPr>
                <w:i/>
                <w:iCs/>
                <w:color w:val="000000"/>
                <w:lang w:eastAsia="cs-CZ"/>
              </w:rPr>
            </w:pPr>
            <w:r w:rsidRPr="004070CE">
              <w:rPr>
                <w:i/>
                <w:iCs/>
                <w:color w:val="000000"/>
                <w:lang w:eastAsia="cs-CZ"/>
              </w:rPr>
              <w:t>%</w:t>
            </w:r>
          </w:p>
        </w:tc>
        <w:tc>
          <w:tcPr>
            <w:tcW w:w="390" w:type="pct"/>
            <w:shd w:val="clear" w:color="auto" w:fill="auto"/>
            <w:noWrap/>
            <w:vAlign w:val="center"/>
            <w:hideMark/>
          </w:tcPr>
          <w:p w14:paraId="078200E6" w14:textId="77777777" w:rsidR="004B3CA4" w:rsidRPr="004070CE" w:rsidRDefault="004B3CA4" w:rsidP="00F761C9">
            <w:pPr>
              <w:suppressAutoHyphens w:val="0"/>
              <w:spacing w:line="240" w:lineRule="auto"/>
              <w:jc w:val="both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82,7</w:t>
            </w:r>
          </w:p>
        </w:tc>
        <w:tc>
          <w:tcPr>
            <w:tcW w:w="390" w:type="pct"/>
            <w:shd w:val="clear" w:color="auto" w:fill="auto"/>
            <w:noWrap/>
            <w:vAlign w:val="center"/>
            <w:hideMark/>
          </w:tcPr>
          <w:p w14:paraId="2169318D" w14:textId="77777777" w:rsidR="004B3CA4" w:rsidRPr="004070CE" w:rsidRDefault="004B3CA4" w:rsidP="00F761C9">
            <w:pPr>
              <w:suppressAutoHyphens w:val="0"/>
              <w:spacing w:line="240" w:lineRule="auto"/>
              <w:jc w:val="both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83,4</w:t>
            </w:r>
          </w:p>
        </w:tc>
        <w:tc>
          <w:tcPr>
            <w:tcW w:w="390" w:type="pct"/>
            <w:shd w:val="clear" w:color="auto" w:fill="auto"/>
            <w:noWrap/>
            <w:vAlign w:val="center"/>
            <w:hideMark/>
          </w:tcPr>
          <w:p w14:paraId="5B9EB853" w14:textId="77777777" w:rsidR="004B3CA4" w:rsidRPr="004070CE" w:rsidRDefault="004B3CA4" w:rsidP="00F761C9">
            <w:pPr>
              <w:suppressAutoHyphens w:val="0"/>
              <w:spacing w:line="240" w:lineRule="auto"/>
              <w:jc w:val="both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84,1</w:t>
            </w:r>
          </w:p>
        </w:tc>
        <w:tc>
          <w:tcPr>
            <w:tcW w:w="391" w:type="pct"/>
            <w:shd w:val="clear" w:color="auto" w:fill="auto"/>
            <w:noWrap/>
            <w:vAlign w:val="center"/>
            <w:hideMark/>
          </w:tcPr>
          <w:p w14:paraId="73123AA4" w14:textId="77777777" w:rsidR="004B3CA4" w:rsidRPr="004070CE" w:rsidRDefault="004B3CA4" w:rsidP="00F761C9">
            <w:pPr>
              <w:suppressAutoHyphens w:val="0"/>
              <w:spacing w:line="240" w:lineRule="auto"/>
              <w:jc w:val="both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83,9</w:t>
            </w:r>
          </w:p>
        </w:tc>
        <w:tc>
          <w:tcPr>
            <w:tcW w:w="390" w:type="pct"/>
            <w:shd w:val="clear" w:color="auto" w:fill="auto"/>
            <w:noWrap/>
            <w:vAlign w:val="center"/>
            <w:hideMark/>
          </w:tcPr>
          <w:p w14:paraId="1D609466" w14:textId="77777777" w:rsidR="004B3CA4" w:rsidRPr="004070CE" w:rsidRDefault="004B3CA4" w:rsidP="00F761C9">
            <w:pPr>
              <w:suppressAutoHyphens w:val="0"/>
              <w:spacing w:line="240" w:lineRule="auto"/>
              <w:jc w:val="both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83,6</w:t>
            </w:r>
          </w:p>
        </w:tc>
        <w:tc>
          <w:tcPr>
            <w:tcW w:w="390" w:type="pct"/>
            <w:shd w:val="clear" w:color="auto" w:fill="auto"/>
            <w:noWrap/>
            <w:vAlign w:val="center"/>
            <w:hideMark/>
          </w:tcPr>
          <w:p w14:paraId="1D29D969" w14:textId="77777777" w:rsidR="004B3CA4" w:rsidRPr="004070CE" w:rsidRDefault="004B3CA4" w:rsidP="00F761C9">
            <w:pPr>
              <w:suppressAutoHyphens w:val="0"/>
              <w:spacing w:line="240" w:lineRule="auto"/>
              <w:jc w:val="both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82,5</w:t>
            </w:r>
          </w:p>
        </w:tc>
        <w:tc>
          <w:tcPr>
            <w:tcW w:w="391" w:type="pct"/>
            <w:shd w:val="clear" w:color="auto" w:fill="auto"/>
            <w:noWrap/>
            <w:vAlign w:val="center"/>
            <w:hideMark/>
          </w:tcPr>
          <w:p w14:paraId="69864824" w14:textId="77777777" w:rsidR="004B3CA4" w:rsidRPr="004070CE" w:rsidRDefault="004B3CA4" w:rsidP="00F761C9">
            <w:pPr>
              <w:suppressAutoHyphens w:val="0"/>
              <w:spacing w:line="240" w:lineRule="auto"/>
              <w:jc w:val="both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86,3</w:t>
            </w:r>
          </w:p>
        </w:tc>
        <w:tc>
          <w:tcPr>
            <w:tcW w:w="390" w:type="pct"/>
            <w:shd w:val="clear" w:color="auto" w:fill="auto"/>
            <w:noWrap/>
            <w:vAlign w:val="center"/>
            <w:hideMark/>
          </w:tcPr>
          <w:p w14:paraId="5F8A735B" w14:textId="77777777" w:rsidR="004B3CA4" w:rsidRPr="004070CE" w:rsidRDefault="004B3CA4" w:rsidP="00F761C9">
            <w:pPr>
              <w:suppressAutoHyphens w:val="0"/>
              <w:spacing w:line="240" w:lineRule="auto"/>
              <w:jc w:val="both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87,1</w:t>
            </w:r>
          </w:p>
        </w:tc>
        <w:tc>
          <w:tcPr>
            <w:tcW w:w="390" w:type="pct"/>
            <w:shd w:val="clear" w:color="auto" w:fill="auto"/>
            <w:noWrap/>
            <w:vAlign w:val="center"/>
            <w:hideMark/>
          </w:tcPr>
          <w:p w14:paraId="5D784193" w14:textId="77777777" w:rsidR="004B3CA4" w:rsidRPr="004070CE" w:rsidRDefault="004B3CA4" w:rsidP="00F761C9">
            <w:pPr>
              <w:suppressAutoHyphens w:val="0"/>
              <w:spacing w:line="240" w:lineRule="auto"/>
              <w:jc w:val="both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86,4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14:paraId="6978843C" w14:textId="77777777" w:rsidR="004B3CA4" w:rsidRPr="004070CE" w:rsidRDefault="004B3CA4" w:rsidP="00F761C9">
            <w:pPr>
              <w:suppressAutoHyphens w:val="0"/>
              <w:spacing w:line="240" w:lineRule="auto"/>
              <w:jc w:val="both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86,8</w:t>
            </w:r>
          </w:p>
        </w:tc>
      </w:tr>
      <w:tr w:rsidR="009E009D" w:rsidRPr="004070CE" w14:paraId="06A55AE1" w14:textId="77777777" w:rsidTr="009E009D">
        <w:trPr>
          <w:trHeight w:val="255"/>
        </w:trPr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F0B5D" w14:textId="77777777" w:rsidR="009E009D" w:rsidRPr="004070CE" w:rsidRDefault="009E009D" w:rsidP="009E009D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 xml:space="preserve">Total revenues 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3E1A6" w14:textId="77777777" w:rsidR="009E009D" w:rsidRPr="004070CE" w:rsidRDefault="009E009D" w:rsidP="009E009D">
            <w:pPr>
              <w:suppressAutoHyphens w:val="0"/>
              <w:spacing w:line="240" w:lineRule="auto"/>
              <w:jc w:val="both"/>
              <w:rPr>
                <w:i/>
                <w:iCs/>
                <w:color w:val="000000"/>
                <w:lang w:eastAsia="cs-CZ"/>
              </w:rPr>
            </w:pPr>
            <w:r w:rsidRPr="004070CE">
              <w:rPr>
                <w:i/>
                <w:iCs/>
                <w:color w:val="000000"/>
                <w:lang w:eastAsia="cs-CZ"/>
              </w:rPr>
              <w:t xml:space="preserve">CZK bn.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4889A" w14:textId="77777777" w:rsidR="009E009D" w:rsidRPr="004070CE" w:rsidRDefault="009E009D" w:rsidP="009E009D">
            <w:pPr>
              <w:suppressAutoHyphens w:val="0"/>
              <w:spacing w:line="240" w:lineRule="auto"/>
              <w:jc w:val="both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1 558,2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959FA" w14:textId="77777777" w:rsidR="009E009D" w:rsidRPr="004070CE" w:rsidRDefault="009E009D" w:rsidP="009E009D">
            <w:pPr>
              <w:suppressAutoHyphens w:val="0"/>
              <w:spacing w:line="240" w:lineRule="auto"/>
              <w:jc w:val="both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1 626,0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DCA72" w14:textId="77777777" w:rsidR="009E009D" w:rsidRPr="004070CE" w:rsidRDefault="009E009D" w:rsidP="009E009D">
            <w:pPr>
              <w:suppressAutoHyphens w:val="0"/>
              <w:spacing w:line="240" w:lineRule="auto"/>
              <w:jc w:val="both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1 646,3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C7692" w14:textId="77777777" w:rsidR="009E009D" w:rsidRPr="004070CE" w:rsidRDefault="009E009D" w:rsidP="009E009D">
            <w:pPr>
              <w:suppressAutoHyphens w:val="0"/>
              <w:spacing w:line="240" w:lineRule="auto"/>
              <w:jc w:val="both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1 694,8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D7BF5" w14:textId="77777777" w:rsidR="009E009D" w:rsidRPr="004070CE" w:rsidRDefault="009E009D" w:rsidP="009E009D">
            <w:pPr>
              <w:suppressAutoHyphens w:val="0"/>
              <w:spacing w:line="240" w:lineRule="auto"/>
              <w:jc w:val="both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1 740,0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93354" w14:textId="77777777" w:rsidR="009E009D" w:rsidRPr="004070CE" w:rsidRDefault="009E009D" w:rsidP="009E009D">
            <w:pPr>
              <w:suppressAutoHyphens w:val="0"/>
              <w:spacing w:line="240" w:lineRule="auto"/>
              <w:jc w:val="both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1 888,1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308BD" w14:textId="77777777" w:rsidR="009E009D" w:rsidRPr="004070CE" w:rsidRDefault="009E009D" w:rsidP="009E009D">
            <w:pPr>
              <w:suppressAutoHyphens w:val="0"/>
              <w:spacing w:line="240" w:lineRule="auto"/>
              <w:jc w:val="both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1 940,9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311CD" w14:textId="77777777" w:rsidR="009E009D" w:rsidRPr="004070CE" w:rsidRDefault="009E009D" w:rsidP="009E009D">
            <w:pPr>
              <w:suppressAutoHyphens w:val="0"/>
              <w:spacing w:line="240" w:lineRule="auto"/>
              <w:jc w:val="both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2 069,0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EC8D3" w14:textId="77777777" w:rsidR="009E009D" w:rsidRPr="004070CE" w:rsidRDefault="009E009D" w:rsidP="009E009D">
            <w:pPr>
              <w:suppressAutoHyphens w:val="0"/>
              <w:spacing w:line="240" w:lineRule="auto"/>
              <w:jc w:val="both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2 245,1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B414F" w14:textId="77777777" w:rsidR="009E009D" w:rsidRPr="004070CE" w:rsidRDefault="009E009D" w:rsidP="009E009D">
            <w:pPr>
              <w:suppressAutoHyphens w:val="0"/>
              <w:spacing w:line="240" w:lineRule="auto"/>
              <w:jc w:val="both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2 381,2</w:t>
            </w:r>
          </w:p>
        </w:tc>
      </w:tr>
    </w:tbl>
    <w:p w14:paraId="051B3309" w14:textId="77777777" w:rsidR="00D6287A" w:rsidRPr="004070CE" w:rsidRDefault="00D6287A" w:rsidP="007439E5">
      <w:pPr>
        <w:ind w:left="1134"/>
        <w:rPr>
          <w:color w:val="000000"/>
          <w:lang w:eastAsia="cs-CZ"/>
        </w:rPr>
      </w:pPr>
      <w:r w:rsidRPr="004070CE">
        <w:rPr>
          <w:color w:val="000000"/>
          <w:lang w:eastAsia="cs-CZ"/>
        </w:rPr>
        <w:t>Source: MF</w:t>
      </w:r>
    </w:p>
    <w:p w14:paraId="7F819ED5" w14:textId="77777777" w:rsidR="00D6287A" w:rsidRPr="004070CE" w:rsidRDefault="00D6287A">
      <w:pPr>
        <w:rPr>
          <w:color w:val="000000"/>
          <w:lang w:eastAsia="cs-CZ"/>
        </w:rPr>
      </w:pPr>
    </w:p>
    <w:p w14:paraId="2AB744EC" w14:textId="77777777" w:rsidR="004B3CA4" w:rsidRPr="004070CE" w:rsidRDefault="004B3CA4"/>
    <w:p w14:paraId="3975C54C" w14:textId="77777777" w:rsidR="003A5032" w:rsidRPr="004070CE" w:rsidRDefault="003A5032" w:rsidP="003A5032">
      <w:pPr>
        <w:pStyle w:val="H1G"/>
        <w:ind w:firstLine="0"/>
      </w:pPr>
      <w:r w:rsidRPr="004070CE">
        <w:lastRenderedPageBreak/>
        <w:t>Reply to paragraph 3 (c) of the list of issues</w:t>
      </w:r>
    </w:p>
    <w:p w14:paraId="12EFE7EA" w14:textId="77777777" w:rsidR="00ED1594" w:rsidRPr="004070CE" w:rsidRDefault="00ED1594" w:rsidP="00ED1594">
      <w:pPr>
        <w:pStyle w:val="Odstavecseseznamem"/>
        <w:numPr>
          <w:ilvl w:val="0"/>
          <w:numId w:val="4"/>
        </w:numPr>
        <w:spacing w:after="240"/>
        <w:jc w:val="both"/>
        <w:rPr>
          <w:b/>
        </w:rPr>
      </w:pPr>
      <w:r w:rsidRPr="004070CE">
        <w:rPr>
          <w:b/>
        </w:rPr>
        <w:t>Personal income tax rate</w:t>
      </w:r>
    </w:p>
    <w:tbl>
      <w:tblPr>
        <w:tblStyle w:val="Mkatabulky"/>
        <w:tblW w:w="0" w:type="auto"/>
        <w:tblInd w:w="1134" w:type="dxa"/>
        <w:tblLook w:val="04A0" w:firstRow="1" w:lastRow="0" w:firstColumn="1" w:lastColumn="0" w:noHBand="0" w:noVBand="1"/>
      </w:tblPr>
      <w:tblGrid>
        <w:gridCol w:w="2132"/>
        <w:gridCol w:w="5244"/>
      </w:tblGrid>
      <w:tr w:rsidR="00ED1594" w:rsidRPr="004070CE" w14:paraId="5076F3DB" w14:textId="77777777" w:rsidTr="004070CE">
        <w:tc>
          <w:tcPr>
            <w:tcW w:w="2132" w:type="dxa"/>
          </w:tcPr>
          <w:p w14:paraId="18A0ADB0" w14:textId="5400C083" w:rsidR="00ED1594" w:rsidRPr="004070CE" w:rsidRDefault="00ED1594" w:rsidP="004070CE">
            <w:pPr>
              <w:pStyle w:val="SingleTxtG"/>
              <w:ind w:left="0" w:right="0"/>
              <w:rPr>
                <w:b/>
              </w:rPr>
            </w:pPr>
            <w:r w:rsidRPr="004070CE">
              <w:rPr>
                <w:b/>
              </w:rPr>
              <w:t>Basic tax rate</w:t>
            </w:r>
          </w:p>
        </w:tc>
        <w:tc>
          <w:tcPr>
            <w:tcW w:w="5244" w:type="dxa"/>
          </w:tcPr>
          <w:p w14:paraId="7568E6BA" w14:textId="77777777" w:rsidR="00ED1594" w:rsidRPr="004070CE" w:rsidRDefault="00ED1594" w:rsidP="004070CE">
            <w:pPr>
              <w:pStyle w:val="SingleTxtG"/>
              <w:ind w:left="0"/>
            </w:pPr>
            <w:r w:rsidRPr="004070CE">
              <w:t>15 % up to the 48x of the average wage</w:t>
            </w:r>
          </w:p>
          <w:p w14:paraId="6733FCD2" w14:textId="26A5E295" w:rsidR="00ED1594" w:rsidRPr="004070CE" w:rsidRDefault="00ED1594" w:rsidP="004070CE">
            <w:pPr>
              <w:pStyle w:val="SingleTxtG"/>
              <w:ind w:left="0"/>
            </w:pPr>
            <w:r w:rsidRPr="004070CE">
              <w:t>23 % above the 48x of the average wage</w:t>
            </w:r>
          </w:p>
        </w:tc>
      </w:tr>
      <w:tr w:rsidR="00ED1594" w:rsidRPr="004070CE" w14:paraId="6E53E374" w14:textId="77777777" w:rsidTr="004070CE">
        <w:tc>
          <w:tcPr>
            <w:tcW w:w="2132" w:type="dxa"/>
          </w:tcPr>
          <w:p w14:paraId="3FDC8677" w14:textId="1A714DC9" w:rsidR="00ED1594" w:rsidRPr="004070CE" w:rsidRDefault="00ED1594" w:rsidP="00ED1594">
            <w:pPr>
              <w:pStyle w:val="SingleTxtG"/>
              <w:ind w:left="0" w:right="0"/>
              <w:jc w:val="left"/>
              <w:rPr>
                <w:b/>
              </w:rPr>
            </w:pPr>
            <w:r w:rsidRPr="004070CE">
              <w:rPr>
                <w:b/>
              </w:rPr>
              <w:t xml:space="preserve">Special tax rate </w:t>
            </w:r>
          </w:p>
        </w:tc>
        <w:tc>
          <w:tcPr>
            <w:tcW w:w="5244" w:type="dxa"/>
          </w:tcPr>
          <w:p w14:paraId="1C26925B" w14:textId="77777777" w:rsidR="00472E7B" w:rsidRPr="004070CE" w:rsidRDefault="00472E7B" w:rsidP="00ED1594">
            <w:pPr>
              <w:pStyle w:val="SingleTxtG"/>
              <w:ind w:left="0" w:right="0"/>
            </w:pPr>
            <w:r w:rsidRPr="004070CE">
              <w:t>15%,</w:t>
            </w:r>
          </w:p>
          <w:p w14:paraId="0A1F502F" w14:textId="607661C3" w:rsidR="00ED1594" w:rsidRPr="004070CE" w:rsidRDefault="00472E7B" w:rsidP="00472E7B">
            <w:pPr>
              <w:pStyle w:val="SingleTxtG"/>
              <w:ind w:left="0" w:right="0"/>
            </w:pPr>
            <w:r w:rsidRPr="004070CE">
              <w:t xml:space="preserve">35% </w:t>
            </w:r>
            <w:r w:rsidR="00ED1594" w:rsidRPr="004070CE">
              <w:t xml:space="preserve">for </w:t>
            </w:r>
            <w:r w:rsidRPr="004070CE">
              <w:t>third country</w:t>
            </w:r>
            <w:r w:rsidR="00ED1594" w:rsidRPr="004070CE">
              <w:t xml:space="preserve"> tax residents</w:t>
            </w:r>
          </w:p>
        </w:tc>
      </w:tr>
    </w:tbl>
    <w:p w14:paraId="2349C4D1" w14:textId="77777777" w:rsidR="00ED1594" w:rsidRPr="004070CE" w:rsidRDefault="00ED1594" w:rsidP="00ED1594">
      <w:pPr>
        <w:tabs>
          <w:tab w:val="left" w:pos="8789"/>
        </w:tabs>
        <w:spacing w:after="240"/>
        <w:ind w:left="1134" w:right="1105"/>
        <w:jc w:val="both"/>
      </w:pPr>
      <w:r w:rsidRPr="004070CE">
        <w:t>Source: Ministry of Finance</w:t>
      </w:r>
    </w:p>
    <w:p w14:paraId="761EC84D" w14:textId="3BE63DD4" w:rsidR="003A5032" w:rsidRPr="004070CE" w:rsidRDefault="003A5032" w:rsidP="003A5032">
      <w:pPr>
        <w:pStyle w:val="Odstavecseseznamem"/>
        <w:numPr>
          <w:ilvl w:val="0"/>
          <w:numId w:val="4"/>
        </w:numPr>
        <w:spacing w:after="240"/>
        <w:jc w:val="both"/>
        <w:rPr>
          <w:b/>
        </w:rPr>
      </w:pPr>
      <w:r w:rsidRPr="004070CE">
        <w:rPr>
          <w:b/>
        </w:rPr>
        <w:t>Corporate</w:t>
      </w:r>
      <w:r w:rsidR="00ED1594" w:rsidRPr="004070CE">
        <w:rPr>
          <w:b/>
        </w:rPr>
        <w:t xml:space="preserve"> profits</w:t>
      </w:r>
      <w:r w:rsidRPr="004070CE">
        <w:rPr>
          <w:b/>
        </w:rPr>
        <w:t xml:space="preserve"> tax rate</w:t>
      </w:r>
    </w:p>
    <w:tbl>
      <w:tblPr>
        <w:tblStyle w:val="Mkatabulky"/>
        <w:tblW w:w="0" w:type="auto"/>
        <w:tblInd w:w="1134" w:type="dxa"/>
        <w:tblLayout w:type="fixed"/>
        <w:tblLook w:val="04A0" w:firstRow="1" w:lastRow="0" w:firstColumn="1" w:lastColumn="0" w:noHBand="0" w:noVBand="1"/>
      </w:tblPr>
      <w:tblGrid>
        <w:gridCol w:w="6799"/>
        <w:gridCol w:w="851"/>
      </w:tblGrid>
      <w:tr w:rsidR="003A5032" w:rsidRPr="004070CE" w14:paraId="34686B38" w14:textId="77777777" w:rsidTr="00BD4ED6">
        <w:tc>
          <w:tcPr>
            <w:tcW w:w="6799" w:type="dxa"/>
            <w:vAlign w:val="center"/>
          </w:tcPr>
          <w:p w14:paraId="15F72E0F" w14:textId="77777777" w:rsidR="003A5032" w:rsidRPr="004070CE" w:rsidRDefault="003A5032" w:rsidP="00F761C9">
            <w:pPr>
              <w:pStyle w:val="SingleTxtG"/>
              <w:ind w:left="0" w:right="0"/>
              <w:jc w:val="left"/>
              <w:rPr>
                <w:b/>
              </w:rPr>
            </w:pPr>
            <w:r w:rsidRPr="004070CE">
              <w:rPr>
                <w:b/>
              </w:rPr>
              <w:t>General rate</w:t>
            </w:r>
          </w:p>
        </w:tc>
        <w:tc>
          <w:tcPr>
            <w:tcW w:w="851" w:type="dxa"/>
            <w:vAlign w:val="center"/>
          </w:tcPr>
          <w:p w14:paraId="46AEA122" w14:textId="77777777" w:rsidR="003A5032" w:rsidRPr="004070CE" w:rsidRDefault="003A5032" w:rsidP="00F761C9">
            <w:pPr>
              <w:pStyle w:val="SingleTxtG"/>
              <w:ind w:left="0" w:right="0"/>
              <w:jc w:val="left"/>
            </w:pPr>
            <w:r w:rsidRPr="004070CE">
              <w:t>19 %</w:t>
            </w:r>
          </w:p>
        </w:tc>
      </w:tr>
      <w:tr w:rsidR="009E009D" w:rsidRPr="004070CE" w14:paraId="38E90193" w14:textId="77777777" w:rsidTr="009E009D">
        <w:tc>
          <w:tcPr>
            <w:tcW w:w="6799" w:type="dxa"/>
            <w:vAlign w:val="center"/>
          </w:tcPr>
          <w:p w14:paraId="4D8AC15C" w14:textId="05949D42" w:rsidR="009E009D" w:rsidRPr="004070CE" w:rsidRDefault="009E009D" w:rsidP="00ED1594">
            <w:pPr>
              <w:pStyle w:val="SingleTxtG"/>
              <w:ind w:left="0" w:right="0"/>
              <w:jc w:val="left"/>
              <w:rPr>
                <w:b/>
              </w:rPr>
            </w:pPr>
            <w:r w:rsidRPr="004070CE">
              <w:rPr>
                <w:b/>
              </w:rPr>
              <w:t xml:space="preserve">Tax rate on </w:t>
            </w:r>
            <w:r w:rsidR="00ED1594" w:rsidRPr="004070CE">
              <w:rPr>
                <w:b/>
              </w:rPr>
              <w:t>foreign income of Czech legal persons</w:t>
            </w:r>
          </w:p>
        </w:tc>
        <w:tc>
          <w:tcPr>
            <w:tcW w:w="851" w:type="dxa"/>
            <w:vAlign w:val="center"/>
          </w:tcPr>
          <w:p w14:paraId="5F28BD0A" w14:textId="77777777" w:rsidR="009E009D" w:rsidRPr="004070CE" w:rsidRDefault="009E009D" w:rsidP="009E009D">
            <w:pPr>
              <w:pStyle w:val="SingleTxtG"/>
              <w:ind w:left="0" w:right="0"/>
              <w:jc w:val="left"/>
            </w:pPr>
            <w:r w:rsidRPr="004070CE">
              <w:t>15 %</w:t>
            </w:r>
          </w:p>
        </w:tc>
      </w:tr>
      <w:tr w:rsidR="003A5032" w:rsidRPr="004070CE" w14:paraId="35AC14D0" w14:textId="77777777" w:rsidTr="00BD4ED6">
        <w:tc>
          <w:tcPr>
            <w:tcW w:w="6799" w:type="dxa"/>
            <w:vAlign w:val="center"/>
          </w:tcPr>
          <w:p w14:paraId="24E62354" w14:textId="266A9785" w:rsidR="003A5032" w:rsidRPr="004070CE" w:rsidRDefault="003A5032" w:rsidP="009E009D">
            <w:pPr>
              <w:pStyle w:val="SingleTxtG"/>
              <w:ind w:left="0" w:right="0"/>
              <w:jc w:val="left"/>
              <w:rPr>
                <w:b/>
              </w:rPr>
            </w:pPr>
            <w:r w:rsidRPr="004070CE">
              <w:rPr>
                <w:b/>
              </w:rPr>
              <w:t xml:space="preserve">Tax rate </w:t>
            </w:r>
            <w:r w:rsidR="009E009D" w:rsidRPr="004070CE">
              <w:rPr>
                <w:b/>
              </w:rPr>
              <w:t>in</w:t>
            </w:r>
            <w:r w:rsidRPr="004070CE">
              <w:rPr>
                <w:b/>
              </w:rPr>
              <w:t xml:space="preserve"> basic investment fund</w:t>
            </w:r>
          </w:p>
        </w:tc>
        <w:tc>
          <w:tcPr>
            <w:tcW w:w="851" w:type="dxa"/>
            <w:vAlign w:val="center"/>
          </w:tcPr>
          <w:p w14:paraId="2BE61B25" w14:textId="77777777" w:rsidR="003A5032" w:rsidRPr="004070CE" w:rsidRDefault="003A5032" w:rsidP="00F761C9">
            <w:pPr>
              <w:pStyle w:val="SingleTxtG"/>
              <w:ind w:left="0" w:right="0"/>
              <w:jc w:val="left"/>
            </w:pPr>
            <w:r w:rsidRPr="004070CE">
              <w:t>5 %</w:t>
            </w:r>
          </w:p>
        </w:tc>
      </w:tr>
      <w:tr w:rsidR="003A5032" w:rsidRPr="004070CE" w14:paraId="7986EBD7" w14:textId="77777777" w:rsidTr="00BD4ED6">
        <w:tc>
          <w:tcPr>
            <w:tcW w:w="6799" w:type="dxa"/>
            <w:vAlign w:val="center"/>
          </w:tcPr>
          <w:p w14:paraId="25A73626" w14:textId="759A1096" w:rsidR="003A5032" w:rsidRPr="004070CE" w:rsidRDefault="009E009D" w:rsidP="00472E7B">
            <w:pPr>
              <w:pStyle w:val="SingleTxtG"/>
              <w:ind w:left="0" w:right="0"/>
              <w:jc w:val="left"/>
              <w:rPr>
                <w:b/>
              </w:rPr>
            </w:pPr>
            <w:r w:rsidRPr="004070CE">
              <w:rPr>
                <w:b/>
              </w:rPr>
              <w:t xml:space="preserve">Tax rate </w:t>
            </w:r>
            <w:r w:rsidR="00472E7B" w:rsidRPr="004070CE">
              <w:rPr>
                <w:b/>
              </w:rPr>
              <w:t>of a pension fund</w:t>
            </w:r>
            <w:r w:rsidR="003A5032" w:rsidRPr="004070CE">
              <w:rPr>
                <w:b/>
              </w:rPr>
              <w:t xml:space="preserve"> or a pension insurance institution</w:t>
            </w:r>
          </w:p>
        </w:tc>
        <w:tc>
          <w:tcPr>
            <w:tcW w:w="851" w:type="dxa"/>
            <w:vAlign w:val="center"/>
          </w:tcPr>
          <w:p w14:paraId="1AD50754" w14:textId="77777777" w:rsidR="003A5032" w:rsidRPr="004070CE" w:rsidRDefault="003A5032" w:rsidP="00F761C9">
            <w:pPr>
              <w:pStyle w:val="SingleTxtG"/>
              <w:ind w:left="0" w:right="0"/>
              <w:jc w:val="left"/>
            </w:pPr>
            <w:r w:rsidRPr="004070CE">
              <w:t>0 %</w:t>
            </w:r>
          </w:p>
        </w:tc>
      </w:tr>
    </w:tbl>
    <w:p w14:paraId="59C16580" w14:textId="77777777" w:rsidR="003A5032" w:rsidRPr="004070CE" w:rsidRDefault="001B79BB" w:rsidP="00D92E22">
      <w:pPr>
        <w:tabs>
          <w:tab w:val="left" w:pos="8789"/>
        </w:tabs>
        <w:spacing w:after="240"/>
        <w:ind w:left="1134" w:right="1105"/>
        <w:jc w:val="both"/>
      </w:pPr>
      <w:r w:rsidRPr="004070CE">
        <w:t>Source: Ministry of Finance</w:t>
      </w:r>
    </w:p>
    <w:p w14:paraId="7465F732" w14:textId="77777777" w:rsidR="003A5032" w:rsidRPr="004070CE" w:rsidRDefault="003A5032" w:rsidP="003A5032">
      <w:pPr>
        <w:pStyle w:val="Odstavecseseznamem"/>
        <w:numPr>
          <w:ilvl w:val="0"/>
          <w:numId w:val="4"/>
        </w:numPr>
        <w:spacing w:after="240"/>
        <w:jc w:val="both"/>
        <w:rPr>
          <w:b/>
        </w:rPr>
      </w:pPr>
      <w:r w:rsidRPr="004070CE">
        <w:rPr>
          <w:b/>
        </w:rPr>
        <w:t>Value added tax rate</w:t>
      </w:r>
    </w:p>
    <w:tbl>
      <w:tblPr>
        <w:tblStyle w:val="Mkatabulky"/>
        <w:tblW w:w="0" w:type="auto"/>
        <w:tblInd w:w="1134" w:type="dxa"/>
        <w:tblLayout w:type="fixed"/>
        <w:tblLook w:val="04A0" w:firstRow="1" w:lastRow="0" w:firstColumn="1" w:lastColumn="0" w:noHBand="0" w:noVBand="1"/>
      </w:tblPr>
      <w:tblGrid>
        <w:gridCol w:w="1565"/>
        <w:gridCol w:w="992"/>
        <w:gridCol w:w="5958"/>
      </w:tblGrid>
      <w:tr w:rsidR="00472E7B" w:rsidRPr="004070CE" w14:paraId="5A7E7BCA" w14:textId="77777777" w:rsidTr="00472E7B">
        <w:tc>
          <w:tcPr>
            <w:tcW w:w="8515" w:type="dxa"/>
            <w:gridSpan w:val="3"/>
            <w:shd w:val="clear" w:color="auto" w:fill="D9D9D9" w:themeFill="background1" w:themeFillShade="D9"/>
          </w:tcPr>
          <w:p w14:paraId="7C6C1C16" w14:textId="03A4C931" w:rsidR="00472E7B" w:rsidRPr="004070CE" w:rsidRDefault="00472E7B" w:rsidP="004070CE">
            <w:pPr>
              <w:pStyle w:val="SingleTxtG"/>
              <w:ind w:left="0"/>
              <w:rPr>
                <w:b/>
              </w:rPr>
            </w:pPr>
            <w:r w:rsidRPr="004070CE">
              <w:rPr>
                <w:b/>
              </w:rPr>
              <w:t xml:space="preserve"> Until 2010 – two value added tax rates</w:t>
            </w:r>
          </w:p>
        </w:tc>
      </w:tr>
      <w:tr w:rsidR="00472E7B" w:rsidRPr="004070CE" w14:paraId="5906E1CA" w14:textId="77777777" w:rsidTr="00472E7B">
        <w:tc>
          <w:tcPr>
            <w:tcW w:w="1565" w:type="dxa"/>
          </w:tcPr>
          <w:p w14:paraId="03317A15" w14:textId="0207E33A" w:rsidR="00472E7B" w:rsidRPr="004070CE" w:rsidRDefault="00472E7B" w:rsidP="00472E7B">
            <w:pPr>
              <w:spacing w:after="240"/>
              <w:jc w:val="both"/>
              <w:rPr>
                <w:b/>
              </w:rPr>
            </w:pPr>
            <w:r w:rsidRPr="004070CE">
              <w:t xml:space="preserve"> Standard rate</w:t>
            </w:r>
          </w:p>
        </w:tc>
        <w:tc>
          <w:tcPr>
            <w:tcW w:w="992" w:type="dxa"/>
          </w:tcPr>
          <w:p w14:paraId="1C2523C4" w14:textId="509E21C5" w:rsidR="00472E7B" w:rsidRPr="004070CE" w:rsidRDefault="00177774" w:rsidP="00472E7B">
            <w:pPr>
              <w:spacing w:after="240"/>
              <w:jc w:val="both"/>
              <w:rPr>
                <w:b/>
              </w:rPr>
            </w:pPr>
            <w:r w:rsidRPr="004070CE">
              <w:t xml:space="preserve"> </w:t>
            </w:r>
            <w:r w:rsidR="00472E7B" w:rsidRPr="004070CE">
              <w:t>20 %</w:t>
            </w:r>
          </w:p>
        </w:tc>
        <w:tc>
          <w:tcPr>
            <w:tcW w:w="5958" w:type="dxa"/>
          </w:tcPr>
          <w:p w14:paraId="57D9C928" w14:textId="1D028B7E" w:rsidR="00472E7B" w:rsidRPr="004070CE" w:rsidRDefault="00472E7B" w:rsidP="00472E7B">
            <w:pPr>
              <w:spacing w:after="240"/>
              <w:jc w:val="both"/>
              <w:rPr>
                <w:b/>
              </w:rPr>
            </w:pPr>
            <w:r w:rsidRPr="004070CE">
              <w:t xml:space="preserve"> tobacco products, petrol, clothing, cars, alcohol.</w:t>
            </w:r>
          </w:p>
        </w:tc>
      </w:tr>
      <w:tr w:rsidR="00472E7B" w:rsidRPr="004070CE" w14:paraId="5C71E507" w14:textId="77777777" w:rsidTr="00472E7B">
        <w:tc>
          <w:tcPr>
            <w:tcW w:w="1565" w:type="dxa"/>
          </w:tcPr>
          <w:p w14:paraId="7810EF8D" w14:textId="1C3395D6" w:rsidR="00472E7B" w:rsidRPr="004070CE" w:rsidRDefault="00472E7B" w:rsidP="00472E7B">
            <w:pPr>
              <w:spacing w:after="240"/>
              <w:jc w:val="both"/>
              <w:rPr>
                <w:b/>
              </w:rPr>
            </w:pPr>
            <w:r w:rsidRPr="004070CE">
              <w:t xml:space="preserve"> Reduced rate</w:t>
            </w:r>
          </w:p>
        </w:tc>
        <w:tc>
          <w:tcPr>
            <w:tcW w:w="992" w:type="dxa"/>
          </w:tcPr>
          <w:p w14:paraId="3CC2E703" w14:textId="12C2A770" w:rsidR="00472E7B" w:rsidRPr="004070CE" w:rsidRDefault="00177774" w:rsidP="00472E7B">
            <w:pPr>
              <w:spacing w:after="240"/>
              <w:jc w:val="both"/>
              <w:rPr>
                <w:b/>
              </w:rPr>
            </w:pPr>
            <w:r w:rsidRPr="004070CE">
              <w:t xml:space="preserve"> </w:t>
            </w:r>
            <w:r w:rsidR="00472E7B" w:rsidRPr="004070CE">
              <w:t>10 %</w:t>
            </w:r>
          </w:p>
        </w:tc>
        <w:tc>
          <w:tcPr>
            <w:tcW w:w="5958" w:type="dxa"/>
          </w:tcPr>
          <w:p w14:paraId="1C25426C" w14:textId="0484D352" w:rsidR="00472E7B" w:rsidRPr="004070CE" w:rsidRDefault="00472E7B" w:rsidP="00472E7B">
            <w:pPr>
              <w:spacing w:after="240"/>
              <w:jc w:val="both"/>
              <w:rPr>
                <w:b/>
              </w:rPr>
            </w:pPr>
            <w:r w:rsidRPr="004070CE">
              <w:t xml:space="preserve"> food, including non-alcoholic beverages, incl. sugary beverages</w:t>
            </w:r>
          </w:p>
        </w:tc>
      </w:tr>
      <w:tr w:rsidR="00472E7B" w:rsidRPr="004070CE" w14:paraId="2970A34A" w14:textId="77777777" w:rsidTr="00472E7B">
        <w:tc>
          <w:tcPr>
            <w:tcW w:w="8515" w:type="dxa"/>
            <w:gridSpan w:val="3"/>
            <w:shd w:val="clear" w:color="auto" w:fill="D9D9D9" w:themeFill="background1" w:themeFillShade="D9"/>
          </w:tcPr>
          <w:p w14:paraId="44486C54" w14:textId="01C2B993" w:rsidR="00472E7B" w:rsidRPr="004070CE" w:rsidRDefault="00472E7B" w:rsidP="004070CE">
            <w:pPr>
              <w:pStyle w:val="SingleTxtG"/>
              <w:ind w:left="0"/>
              <w:rPr>
                <w:b/>
              </w:rPr>
            </w:pPr>
            <w:r w:rsidRPr="004070CE">
              <w:rPr>
                <w:b/>
              </w:rPr>
              <w:t xml:space="preserve"> From 2012 – change in rates</w:t>
            </w:r>
          </w:p>
        </w:tc>
      </w:tr>
      <w:tr w:rsidR="00177774" w:rsidRPr="004070CE" w14:paraId="796DC671" w14:textId="77777777" w:rsidTr="00472E7B">
        <w:tc>
          <w:tcPr>
            <w:tcW w:w="1565" w:type="dxa"/>
          </w:tcPr>
          <w:p w14:paraId="2EE5F41D" w14:textId="5777030B" w:rsidR="00177774" w:rsidRPr="004070CE" w:rsidRDefault="00177774" w:rsidP="00472E7B">
            <w:pPr>
              <w:spacing w:after="240"/>
              <w:jc w:val="both"/>
              <w:rPr>
                <w:b/>
              </w:rPr>
            </w:pPr>
            <w:r w:rsidRPr="004070CE">
              <w:t xml:space="preserve"> Standard rate</w:t>
            </w:r>
          </w:p>
        </w:tc>
        <w:tc>
          <w:tcPr>
            <w:tcW w:w="992" w:type="dxa"/>
          </w:tcPr>
          <w:p w14:paraId="46D2C72A" w14:textId="6FF7DC13" w:rsidR="00177774" w:rsidRPr="004070CE" w:rsidRDefault="00177774" w:rsidP="00472E7B">
            <w:pPr>
              <w:spacing w:after="240"/>
              <w:jc w:val="both"/>
              <w:rPr>
                <w:b/>
              </w:rPr>
            </w:pPr>
            <w:r w:rsidRPr="004070CE">
              <w:t xml:space="preserve"> 20 %</w:t>
            </w:r>
          </w:p>
        </w:tc>
        <w:tc>
          <w:tcPr>
            <w:tcW w:w="5958" w:type="dxa"/>
          </w:tcPr>
          <w:p w14:paraId="1F2F6CCD" w14:textId="5F0CE93B" w:rsidR="00177774" w:rsidRPr="004070CE" w:rsidRDefault="00177774" w:rsidP="00472E7B">
            <w:pPr>
              <w:spacing w:after="240"/>
              <w:jc w:val="both"/>
              <w:rPr>
                <w:b/>
              </w:rPr>
            </w:pPr>
            <w:r w:rsidRPr="004070CE">
              <w:t xml:space="preserve"> tobacco products, petrol, clothing, cars, alcohol.</w:t>
            </w:r>
          </w:p>
        </w:tc>
      </w:tr>
      <w:tr w:rsidR="00177774" w:rsidRPr="004070CE" w14:paraId="194A0229" w14:textId="77777777" w:rsidTr="00472E7B">
        <w:tc>
          <w:tcPr>
            <w:tcW w:w="1565" w:type="dxa"/>
          </w:tcPr>
          <w:p w14:paraId="0362D251" w14:textId="0D5C5274" w:rsidR="00177774" w:rsidRPr="004070CE" w:rsidRDefault="00177774" w:rsidP="00472E7B">
            <w:pPr>
              <w:spacing w:after="240"/>
              <w:jc w:val="both"/>
              <w:rPr>
                <w:b/>
              </w:rPr>
            </w:pPr>
            <w:r w:rsidRPr="004070CE">
              <w:t xml:space="preserve"> Reduced rate</w:t>
            </w:r>
          </w:p>
        </w:tc>
        <w:tc>
          <w:tcPr>
            <w:tcW w:w="992" w:type="dxa"/>
          </w:tcPr>
          <w:p w14:paraId="012B2B3F" w14:textId="786FB175" w:rsidR="00177774" w:rsidRPr="004070CE" w:rsidRDefault="00177774" w:rsidP="00472E7B">
            <w:pPr>
              <w:spacing w:after="240"/>
              <w:jc w:val="both"/>
              <w:rPr>
                <w:b/>
              </w:rPr>
            </w:pPr>
            <w:r w:rsidRPr="004070CE">
              <w:t xml:space="preserve"> 14 %</w:t>
            </w:r>
          </w:p>
        </w:tc>
        <w:tc>
          <w:tcPr>
            <w:tcW w:w="5958" w:type="dxa"/>
          </w:tcPr>
          <w:p w14:paraId="7026BDBD" w14:textId="4338DF69" w:rsidR="00177774" w:rsidRPr="004070CE" w:rsidRDefault="00177774" w:rsidP="00472E7B">
            <w:pPr>
              <w:spacing w:after="240"/>
              <w:jc w:val="both"/>
              <w:rPr>
                <w:b/>
              </w:rPr>
            </w:pPr>
            <w:r w:rsidRPr="004070CE">
              <w:t xml:space="preserve"> food, including non-alcoholic beverages, incl. sugary beverages</w:t>
            </w:r>
          </w:p>
        </w:tc>
      </w:tr>
      <w:tr w:rsidR="00177774" w:rsidRPr="004070CE" w14:paraId="6226489C" w14:textId="77777777" w:rsidTr="004070CE">
        <w:tc>
          <w:tcPr>
            <w:tcW w:w="8515" w:type="dxa"/>
            <w:gridSpan w:val="3"/>
            <w:shd w:val="clear" w:color="auto" w:fill="D9D9D9" w:themeFill="background1" w:themeFillShade="D9"/>
          </w:tcPr>
          <w:p w14:paraId="5BBC4EC2" w14:textId="2E89204A" w:rsidR="00177774" w:rsidRPr="004070CE" w:rsidRDefault="00177774" w:rsidP="004070CE">
            <w:pPr>
              <w:pStyle w:val="SingleTxtG"/>
              <w:ind w:left="0"/>
              <w:rPr>
                <w:b/>
              </w:rPr>
            </w:pPr>
            <w:r w:rsidRPr="004070CE">
              <w:rPr>
                <w:b/>
              </w:rPr>
              <w:t>From 2013 – change in rates</w:t>
            </w:r>
          </w:p>
        </w:tc>
      </w:tr>
      <w:tr w:rsidR="00177774" w:rsidRPr="004070CE" w14:paraId="130AFEE8" w14:textId="77777777" w:rsidTr="004070CE">
        <w:tc>
          <w:tcPr>
            <w:tcW w:w="1565" w:type="dxa"/>
          </w:tcPr>
          <w:p w14:paraId="51B6740E" w14:textId="77777777" w:rsidR="00177774" w:rsidRPr="004070CE" w:rsidRDefault="00177774" w:rsidP="004070CE">
            <w:pPr>
              <w:spacing w:after="240"/>
              <w:jc w:val="both"/>
              <w:rPr>
                <w:b/>
              </w:rPr>
            </w:pPr>
            <w:r w:rsidRPr="004070CE">
              <w:t>Standard rate</w:t>
            </w:r>
          </w:p>
        </w:tc>
        <w:tc>
          <w:tcPr>
            <w:tcW w:w="992" w:type="dxa"/>
          </w:tcPr>
          <w:p w14:paraId="5F8F2C34" w14:textId="69443344" w:rsidR="00177774" w:rsidRPr="004070CE" w:rsidRDefault="00177774" w:rsidP="004070CE">
            <w:pPr>
              <w:spacing w:after="240"/>
              <w:jc w:val="both"/>
              <w:rPr>
                <w:b/>
              </w:rPr>
            </w:pPr>
            <w:r w:rsidRPr="004070CE">
              <w:t xml:space="preserve"> 21 %</w:t>
            </w:r>
          </w:p>
        </w:tc>
        <w:tc>
          <w:tcPr>
            <w:tcW w:w="5958" w:type="dxa"/>
          </w:tcPr>
          <w:p w14:paraId="129FAF0B" w14:textId="77777777" w:rsidR="00177774" w:rsidRPr="004070CE" w:rsidRDefault="00177774" w:rsidP="004070CE">
            <w:pPr>
              <w:spacing w:after="240"/>
              <w:jc w:val="both"/>
              <w:rPr>
                <w:b/>
              </w:rPr>
            </w:pPr>
            <w:r w:rsidRPr="004070CE">
              <w:t xml:space="preserve"> tobacco products, petrol, clothing, cars, alcohol.</w:t>
            </w:r>
          </w:p>
        </w:tc>
      </w:tr>
      <w:tr w:rsidR="00177774" w:rsidRPr="004070CE" w14:paraId="13930142" w14:textId="77777777" w:rsidTr="004070CE">
        <w:tc>
          <w:tcPr>
            <w:tcW w:w="1565" w:type="dxa"/>
          </w:tcPr>
          <w:p w14:paraId="27E1CFD1" w14:textId="77777777" w:rsidR="00177774" w:rsidRPr="004070CE" w:rsidRDefault="00177774" w:rsidP="004070CE">
            <w:pPr>
              <w:spacing w:after="240"/>
              <w:jc w:val="both"/>
              <w:rPr>
                <w:b/>
              </w:rPr>
            </w:pPr>
            <w:r w:rsidRPr="004070CE">
              <w:t xml:space="preserve"> Reduced rate</w:t>
            </w:r>
          </w:p>
        </w:tc>
        <w:tc>
          <w:tcPr>
            <w:tcW w:w="992" w:type="dxa"/>
          </w:tcPr>
          <w:p w14:paraId="1CEE4DFC" w14:textId="0F9F31BF" w:rsidR="00177774" w:rsidRPr="004070CE" w:rsidRDefault="00177774" w:rsidP="004070CE">
            <w:pPr>
              <w:spacing w:after="240"/>
              <w:jc w:val="both"/>
              <w:rPr>
                <w:b/>
              </w:rPr>
            </w:pPr>
            <w:r w:rsidRPr="004070CE">
              <w:t xml:space="preserve"> 15 %</w:t>
            </w:r>
          </w:p>
        </w:tc>
        <w:tc>
          <w:tcPr>
            <w:tcW w:w="5958" w:type="dxa"/>
          </w:tcPr>
          <w:p w14:paraId="7D3273D7" w14:textId="77777777" w:rsidR="00177774" w:rsidRPr="004070CE" w:rsidRDefault="00177774" w:rsidP="004070CE">
            <w:pPr>
              <w:spacing w:after="240"/>
              <w:jc w:val="both"/>
              <w:rPr>
                <w:b/>
              </w:rPr>
            </w:pPr>
            <w:r w:rsidRPr="004070CE">
              <w:t xml:space="preserve"> food, including non-alcoholic beverages, incl. sugary beverages</w:t>
            </w:r>
          </w:p>
        </w:tc>
      </w:tr>
      <w:tr w:rsidR="003A5032" w:rsidRPr="004070CE" w14:paraId="6E79BC54" w14:textId="77777777" w:rsidTr="00177774">
        <w:tc>
          <w:tcPr>
            <w:tcW w:w="8515" w:type="dxa"/>
            <w:gridSpan w:val="3"/>
            <w:shd w:val="clear" w:color="auto" w:fill="D9D9D9" w:themeFill="background1" w:themeFillShade="D9"/>
          </w:tcPr>
          <w:p w14:paraId="581310D6" w14:textId="28597B19" w:rsidR="003A5032" w:rsidRPr="004070CE" w:rsidRDefault="00177774" w:rsidP="00F761C9">
            <w:pPr>
              <w:pStyle w:val="SingleTxtG"/>
              <w:ind w:left="0" w:right="0"/>
              <w:rPr>
                <w:b/>
              </w:rPr>
            </w:pPr>
            <w:r w:rsidRPr="004070CE">
              <w:rPr>
                <w:b/>
              </w:rPr>
              <w:t>F</w:t>
            </w:r>
            <w:r w:rsidR="003A5032" w:rsidRPr="004070CE">
              <w:rPr>
                <w:b/>
              </w:rPr>
              <w:t>rom 2015 until now – three value added tax rates</w:t>
            </w:r>
          </w:p>
        </w:tc>
      </w:tr>
      <w:tr w:rsidR="00177774" w:rsidRPr="004070CE" w14:paraId="3A754EDC" w14:textId="77777777" w:rsidTr="004070CE">
        <w:tc>
          <w:tcPr>
            <w:tcW w:w="1565" w:type="dxa"/>
          </w:tcPr>
          <w:p w14:paraId="7BB15188" w14:textId="77777777" w:rsidR="00177774" w:rsidRPr="004070CE" w:rsidRDefault="00177774" w:rsidP="004070CE">
            <w:pPr>
              <w:spacing w:after="240"/>
              <w:jc w:val="both"/>
              <w:rPr>
                <w:b/>
              </w:rPr>
            </w:pPr>
            <w:r w:rsidRPr="004070CE">
              <w:t>Standard rate</w:t>
            </w:r>
          </w:p>
        </w:tc>
        <w:tc>
          <w:tcPr>
            <w:tcW w:w="992" w:type="dxa"/>
          </w:tcPr>
          <w:p w14:paraId="5C91DB32" w14:textId="1941E29C" w:rsidR="00177774" w:rsidRPr="004070CE" w:rsidRDefault="00177774" w:rsidP="004070CE">
            <w:pPr>
              <w:spacing w:after="240"/>
              <w:jc w:val="both"/>
              <w:rPr>
                <w:b/>
              </w:rPr>
            </w:pPr>
            <w:r w:rsidRPr="004070CE">
              <w:t xml:space="preserve"> 21 %</w:t>
            </w:r>
          </w:p>
        </w:tc>
        <w:tc>
          <w:tcPr>
            <w:tcW w:w="5958" w:type="dxa"/>
          </w:tcPr>
          <w:p w14:paraId="6292F2B1" w14:textId="77777777" w:rsidR="00177774" w:rsidRPr="004070CE" w:rsidRDefault="00177774" w:rsidP="004070CE">
            <w:pPr>
              <w:spacing w:after="240"/>
              <w:jc w:val="both"/>
              <w:rPr>
                <w:b/>
              </w:rPr>
            </w:pPr>
            <w:r w:rsidRPr="004070CE">
              <w:t xml:space="preserve"> tobacco products, petrol, clothing, cars, alcohol.</w:t>
            </w:r>
          </w:p>
        </w:tc>
      </w:tr>
      <w:tr w:rsidR="00177774" w:rsidRPr="004070CE" w14:paraId="62FF5269" w14:textId="77777777" w:rsidTr="004070CE">
        <w:tc>
          <w:tcPr>
            <w:tcW w:w="1565" w:type="dxa"/>
          </w:tcPr>
          <w:p w14:paraId="415F309A" w14:textId="4A3D6082" w:rsidR="00177774" w:rsidRPr="004070CE" w:rsidRDefault="00177774" w:rsidP="00177774">
            <w:pPr>
              <w:spacing w:after="240"/>
              <w:jc w:val="both"/>
              <w:rPr>
                <w:b/>
              </w:rPr>
            </w:pPr>
            <w:r w:rsidRPr="004070CE">
              <w:t xml:space="preserve"> 1</w:t>
            </w:r>
            <w:r w:rsidRPr="004070CE">
              <w:rPr>
                <w:vertAlign w:val="superscript"/>
              </w:rPr>
              <w:t>st</w:t>
            </w:r>
            <w:r w:rsidRPr="004070CE">
              <w:t xml:space="preserve"> reduced rate</w:t>
            </w:r>
          </w:p>
        </w:tc>
        <w:tc>
          <w:tcPr>
            <w:tcW w:w="992" w:type="dxa"/>
          </w:tcPr>
          <w:p w14:paraId="7BD8663F" w14:textId="624F5A23" w:rsidR="00177774" w:rsidRPr="004070CE" w:rsidRDefault="00177774" w:rsidP="004070CE">
            <w:pPr>
              <w:spacing w:after="240"/>
              <w:jc w:val="both"/>
              <w:rPr>
                <w:b/>
              </w:rPr>
            </w:pPr>
            <w:r w:rsidRPr="004070CE">
              <w:t xml:space="preserve"> 15 %</w:t>
            </w:r>
          </w:p>
        </w:tc>
        <w:tc>
          <w:tcPr>
            <w:tcW w:w="5958" w:type="dxa"/>
          </w:tcPr>
          <w:p w14:paraId="37D78B14" w14:textId="0E18125D" w:rsidR="00177774" w:rsidRPr="004070CE" w:rsidRDefault="00177774" w:rsidP="004070CE">
            <w:pPr>
              <w:spacing w:after="240"/>
              <w:jc w:val="both"/>
              <w:rPr>
                <w:b/>
              </w:rPr>
            </w:pPr>
            <w:r w:rsidRPr="004070CE">
              <w:t xml:space="preserve"> food, including non-alcoholic beverages, incl. sugary beverages provision of catering services, including the serving of beverages till 2020</w:t>
            </w:r>
          </w:p>
        </w:tc>
      </w:tr>
      <w:tr w:rsidR="00177774" w:rsidRPr="004070CE" w14:paraId="638C3DD5" w14:textId="77777777" w:rsidTr="004070CE">
        <w:tc>
          <w:tcPr>
            <w:tcW w:w="1565" w:type="dxa"/>
          </w:tcPr>
          <w:p w14:paraId="50610991" w14:textId="622DD083" w:rsidR="00177774" w:rsidRPr="004070CE" w:rsidRDefault="00177774" w:rsidP="00177774">
            <w:pPr>
              <w:spacing w:after="240"/>
              <w:jc w:val="both"/>
            </w:pPr>
            <w:r w:rsidRPr="004070CE">
              <w:t xml:space="preserve"> 2</w:t>
            </w:r>
            <w:r w:rsidRPr="004070CE">
              <w:rPr>
                <w:vertAlign w:val="superscript"/>
              </w:rPr>
              <w:t>nd</w:t>
            </w:r>
            <w:r w:rsidRPr="004070CE">
              <w:t xml:space="preserve"> reduced rate</w:t>
            </w:r>
          </w:p>
        </w:tc>
        <w:tc>
          <w:tcPr>
            <w:tcW w:w="992" w:type="dxa"/>
          </w:tcPr>
          <w:p w14:paraId="35B8E701" w14:textId="12A51626" w:rsidR="00177774" w:rsidRPr="004070CE" w:rsidRDefault="00177774" w:rsidP="004070CE">
            <w:pPr>
              <w:spacing w:after="240"/>
              <w:jc w:val="both"/>
            </w:pPr>
            <w:r w:rsidRPr="004070CE">
              <w:t xml:space="preserve"> 10%</w:t>
            </w:r>
          </w:p>
        </w:tc>
        <w:tc>
          <w:tcPr>
            <w:tcW w:w="5958" w:type="dxa"/>
          </w:tcPr>
          <w:p w14:paraId="1182D759" w14:textId="4875C377" w:rsidR="00177774" w:rsidRPr="004070CE" w:rsidRDefault="00177774" w:rsidP="00177774">
            <w:pPr>
              <w:spacing w:after="240"/>
              <w:jc w:val="both"/>
            </w:pPr>
            <w:r w:rsidRPr="004070CE">
              <w:t xml:space="preserve">provision of catering services, including the serving of beverages and foods </w:t>
            </w:r>
          </w:p>
        </w:tc>
      </w:tr>
    </w:tbl>
    <w:p w14:paraId="39747F57" w14:textId="3AFC7F0A" w:rsidR="003A5032" w:rsidRPr="004070CE" w:rsidRDefault="001B79BB" w:rsidP="00177774">
      <w:pPr>
        <w:pStyle w:val="SingleTxtG"/>
      </w:pPr>
      <w:r w:rsidRPr="004070CE">
        <w:t>Source: Ministry of Finance</w:t>
      </w:r>
    </w:p>
    <w:p w14:paraId="16F1A96B" w14:textId="77777777" w:rsidR="000D0E11" w:rsidRPr="004070CE" w:rsidRDefault="000D0E11" w:rsidP="001B79BB">
      <w:pPr>
        <w:tabs>
          <w:tab w:val="left" w:pos="8789"/>
        </w:tabs>
        <w:spacing w:after="240"/>
        <w:ind w:left="1134" w:right="1105"/>
        <w:jc w:val="both"/>
        <w:sectPr w:rsidR="000D0E11" w:rsidRPr="004070CE" w:rsidSect="005E3EBB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endnotePr>
            <w:numFmt w:val="decimal"/>
          </w:endnotePr>
          <w:pgSz w:w="11907" w:h="16840" w:code="9"/>
          <w:pgMar w:top="1418" w:right="1134" w:bottom="1134" w:left="1134" w:header="851" w:footer="567" w:gutter="0"/>
          <w:cols w:space="720"/>
          <w:docGrid w:linePitch="272"/>
        </w:sectPr>
      </w:pPr>
    </w:p>
    <w:p w14:paraId="4545FB21" w14:textId="77777777" w:rsidR="003A5032" w:rsidRPr="004070CE" w:rsidRDefault="003A5032" w:rsidP="001B79BB">
      <w:pPr>
        <w:pStyle w:val="Odstavecseseznamem"/>
        <w:numPr>
          <w:ilvl w:val="0"/>
          <w:numId w:val="4"/>
        </w:numPr>
        <w:spacing w:after="240"/>
        <w:jc w:val="both"/>
        <w:rPr>
          <w:b/>
        </w:rPr>
      </w:pPr>
      <w:r w:rsidRPr="004070CE">
        <w:rPr>
          <w:b/>
        </w:rPr>
        <w:lastRenderedPageBreak/>
        <w:t xml:space="preserve">Rates of excise duty </w:t>
      </w:r>
    </w:p>
    <w:tbl>
      <w:tblPr>
        <w:tblStyle w:val="Mkatabulky"/>
        <w:tblW w:w="0" w:type="auto"/>
        <w:tblInd w:w="1134" w:type="dxa"/>
        <w:tblLayout w:type="fixed"/>
        <w:tblLook w:val="04A0" w:firstRow="1" w:lastRow="0" w:firstColumn="1" w:lastColumn="0" w:noHBand="0" w:noVBand="1"/>
      </w:tblPr>
      <w:tblGrid>
        <w:gridCol w:w="1423"/>
        <w:gridCol w:w="2693"/>
        <w:gridCol w:w="2011"/>
        <w:gridCol w:w="1533"/>
      </w:tblGrid>
      <w:tr w:rsidR="003A5032" w:rsidRPr="004070CE" w14:paraId="6A1750E4" w14:textId="77777777" w:rsidTr="00F761C9">
        <w:tc>
          <w:tcPr>
            <w:tcW w:w="7660" w:type="dxa"/>
            <w:gridSpan w:val="4"/>
          </w:tcPr>
          <w:p w14:paraId="28C0089E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  <w:rPr>
                <w:b/>
              </w:rPr>
            </w:pPr>
            <w:r w:rsidRPr="004070CE">
              <w:rPr>
                <w:b/>
              </w:rPr>
              <w:t>Unleaded petrol</w:t>
            </w:r>
          </w:p>
        </w:tc>
      </w:tr>
      <w:tr w:rsidR="003A5032" w:rsidRPr="004070CE" w14:paraId="6CE2F20E" w14:textId="77777777" w:rsidTr="00F761C9">
        <w:tc>
          <w:tcPr>
            <w:tcW w:w="1423" w:type="dxa"/>
          </w:tcPr>
          <w:p w14:paraId="1B871D36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2693" w:type="dxa"/>
          </w:tcPr>
          <w:p w14:paraId="2978670D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  <w:r w:rsidRPr="004070CE">
              <w:t>from 01/01/2010 until now</w:t>
            </w:r>
          </w:p>
        </w:tc>
        <w:tc>
          <w:tcPr>
            <w:tcW w:w="3544" w:type="dxa"/>
            <w:gridSpan w:val="2"/>
          </w:tcPr>
          <w:p w14:paraId="0B162DAD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  <w:r w:rsidRPr="004070CE">
              <w:t xml:space="preserve"> CZK 12 840 per 1000 l</w:t>
            </w:r>
          </w:p>
        </w:tc>
      </w:tr>
      <w:tr w:rsidR="003A5032" w:rsidRPr="004070CE" w14:paraId="415B76B9" w14:textId="77777777" w:rsidTr="00F761C9">
        <w:tc>
          <w:tcPr>
            <w:tcW w:w="7660" w:type="dxa"/>
            <w:gridSpan w:val="4"/>
          </w:tcPr>
          <w:p w14:paraId="596CE35E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  <w:rPr>
                <w:b/>
              </w:rPr>
            </w:pPr>
            <w:r w:rsidRPr="004070CE">
              <w:rPr>
                <w:b/>
              </w:rPr>
              <w:t>Diesel</w:t>
            </w:r>
          </w:p>
        </w:tc>
      </w:tr>
      <w:tr w:rsidR="003A5032" w:rsidRPr="004070CE" w14:paraId="4876B99C" w14:textId="77777777" w:rsidTr="00F761C9">
        <w:tc>
          <w:tcPr>
            <w:tcW w:w="1423" w:type="dxa"/>
          </w:tcPr>
          <w:p w14:paraId="6CE66E6C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2693" w:type="dxa"/>
          </w:tcPr>
          <w:p w14:paraId="5F270F8E" w14:textId="77777777" w:rsidR="003A5032" w:rsidRPr="004070CE" w:rsidRDefault="003A5032" w:rsidP="00F761C9">
            <w:pPr>
              <w:pStyle w:val="SingleTxtG"/>
              <w:tabs>
                <w:tab w:val="left" w:pos="2756"/>
              </w:tabs>
              <w:spacing w:after="0" w:line="276" w:lineRule="auto"/>
              <w:ind w:left="0" w:right="-10"/>
            </w:pPr>
            <w:r w:rsidRPr="004070CE">
              <w:t>from 01/01/2010 until now</w:t>
            </w:r>
          </w:p>
        </w:tc>
        <w:tc>
          <w:tcPr>
            <w:tcW w:w="3544" w:type="dxa"/>
            <w:gridSpan w:val="2"/>
          </w:tcPr>
          <w:p w14:paraId="788CB132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  <w:r w:rsidRPr="004070CE">
              <w:t>CZK 10 950 per 1000 l</w:t>
            </w:r>
          </w:p>
        </w:tc>
      </w:tr>
      <w:tr w:rsidR="003A5032" w:rsidRPr="004070CE" w14:paraId="69365755" w14:textId="77777777" w:rsidTr="00F761C9">
        <w:tc>
          <w:tcPr>
            <w:tcW w:w="7660" w:type="dxa"/>
            <w:gridSpan w:val="4"/>
          </w:tcPr>
          <w:p w14:paraId="0DBB65A0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  <w:rPr>
                <w:b/>
              </w:rPr>
            </w:pPr>
            <w:r w:rsidRPr="004070CE">
              <w:rPr>
                <w:b/>
              </w:rPr>
              <w:t>Ethyl alcohol -  standard rate</w:t>
            </w:r>
          </w:p>
        </w:tc>
      </w:tr>
      <w:tr w:rsidR="003A5032" w:rsidRPr="004070CE" w14:paraId="7315E5A1" w14:textId="77777777" w:rsidTr="00F761C9">
        <w:tc>
          <w:tcPr>
            <w:tcW w:w="1423" w:type="dxa"/>
          </w:tcPr>
          <w:p w14:paraId="64C13829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2693" w:type="dxa"/>
          </w:tcPr>
          <w:p w14:paraId="63946664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  <w:r w:rsidRPr="004070CE">
              <w:t>from 01/01/2020 until now</w:t>
            </w:r>
          </w:p>
        </w:tc>
        <w:tc>
          <w:tcPr>
            <w:tcW w:w="3544" w:type="dxa"/>
            <w:gridSpan w:val="2"/>
          </w:tcPr>
          <w:p w14:paraId="4F2900F0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  <w:r w:rsidRPr="004070CE">
              <w:t xml:space="preserve">CZK 32 250 per hl </w:t>
            </w:r>
          </w:p>
        </w:tc>
      </w:tr>
      <w:tr w:rsidR="003A5032" w:rsidRPr="004070CE" w14:paraId="35AB8AC7" w14:textId="77777777" w:rsidTr="00F761C9">
        <w:tc>
          <w:tcPr>
            <w:tcW w:w="1423" w:type="dxa"/>
          </w:tcPr>
          <w:p w14:paraId="2A1747A7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2693" w:type="dxa"/>
          </w:tcPr>
          <w:p w14:paraId="5A249660" w14:textId="77777777" w:rsidR="003A5032" w:rsidRPr="004070CE" w:rsidRDefault="003A5032" w:rsidP="00F761C9">
            <w:r w:rsidRPr="004070CE">
              <w:t>from 01/01/2010 to 31/12/ 2019</w:t>
            </w:r>
          </w:p>
        </w:tc>
        <w:tc>
          <w:tcPr>
            <w:tcW w:w="3544" w:type="dxa"/>
            <w:gridSpan w:val="2"/>
          </w:tcPr>
          <w:p w14:paraId="48A9D05E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  <w:r w:rsidRPr="004070CE">
              <w:t>CZK 28 500 per hl</w:t>
            </w:r>
          </w:p>
        </w:tc>
      </w:tr>
      <w:tr w:rsidR="003A5032" w:rsidRPr="004070CE" w14:paraId="0D5863C7" w14:textId="77777777" w:rsidTr="00F761C9">
        <w:tc>
          <w:tcPr>
            <w:tcW w:w="7660" w:type="dxa"/>
            <w:gridSpan w:val="4"/>
          </w:tcPr>
          <w:p w14:paraId="10F7CBF6" w14:textId="03A27FC6" w:rsidR="003A5032" w:rsidRPr="004070CE" w:rsidRDefault="003A5032" w:rsidP="00F761C9">
            <w:pPr>
              <w:pStyle w:val="SingleTxtG"/>
              <w:spacing w:after="0" w:line="276" w:lineRule="auto"/>
              <w:ind w:left="0"/>
              <w:rPr>
                <w:b/>
              </w:rPr>
            </w:pPr>
            <w:r w:rsidRPr="004070CE">
              <w:rPr>
                <w:b/>
              </w:rPr>
              <w:t>Ethyl alcohol – reduced rate (</w:t>
            </w:r>
            <w:r w:rsidR="00177774" w:rsidRPr="004070CE">
              <w:rPr>
                <w:b/>
              </w:rPr>
              <w:t xml:space="preserve">private </w:t>
            </w:r>
            <w:r w:rsidRPr="004070CE">
              <w:rPr>
                <w:b/>
              </w:rPr>
              <w:t>growers‘ distilling)</w:t>
            </w:r>
          </w:p>
        </w:tc>
      </w:tr>
      <w:tr w:rsidR="003A5032" w:rsidRPr="004070CE" w14:paraId="17AD2E32" w14:textId="77777777" w:rsidTr="00F761C9">
        <w:tc>
          <w:tcPr>
            <w:tcW w:w="1423" w:type="dxa"/>
          </w:tcPr>
          <w:p w14:paraId="12F880BE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2693" w:type="dxa"/>
          </w:tcPr>
          <w:p w14:paraId="626FBC62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  <w:r w:rsidRPr="004070CE">
              <w:t>from 01/01/2020 until now</w:t>
            </w:r>
          </w:p>
        </w:tc>
        <w:tc>
          <w:tcPr>
            <w:tcW w:w="3544" w:type="dxa"/>
            <w:gridSpan w:val="2"/>
          </w:tcPr>
          <w:p w14:paraId="739AE0C0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  <w:r w:rsidRPr="004070CE">
              <w:t>CZK 16 200 per hl</w:t>
            </w:r>
          </w:p>
        </w:tc>
      </w:tr>
      <w:tr w:rsidR="003A5032" w:rsidRPr="004070CE" w14:paraId="13DE51B2" w14:textId="77777777" w:rsidTr="00F761C9">
        <w:tc>
          <w:tcPr>
            <w:tcW w:w="1423" w:type="dxa"/>
          </w:tcPr>
          <w:p w14:paraId="69D20529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2693" w:type="dxa"/>
          </w:tcPr>
          <w:p w14:paraId="391CDD4C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  <w:r w:rsidRPr="004070CE">
              <w:t>from 01/01/2010 to 31/12/2019</w:t>
            </w:r>
          </w:p>
        </w:tc>
        <w:tc>
          <w:tcPr>
            <w:tcW w:w="3544" w:type="dxa"/>
            <w:gridSpan w:val="2"/>
          </w:tcPr>
          <w:p w14:paraId="23627990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  <w:r w:rsidRPr="004070CE">
              <w:t>CZK 14 300 per hl</w:t>
            </w:r>
          </w:p>
        </w:tc>
      </w:tr>
      <w:tr w:rsidR="003A5032" w:rsidRPr="004070CE" w14:paraId="7DA6D0F8" w14:textId="77777777" w:rsidTr="00F761C9">
        <w:tc>
          <w:tcPr>
            <w:tcW w:w="7660" w:type="dxa"/>
            <w:gridSpan w:val="4"/>
          </w:tcPr>
          <w:p w14:paraId="52F0DEF9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  <w:rPr>
                <w:b/>
              </w:rPr>
            </w:pPr>
            <w:r w:rsidRPr="004070CE">
              <w:rPr>
                <w:b/>
              </w:rPr>
              <w:t>Beer – standard rate</w:t>
            </w:r>
          </w:p>
        </w:tc>
      </w:tr>
      <w:tr w:rsidR="003A5032" w:rsidRPr="004070CE" w14:paraId="4CC0ECF5" w14:textId="77777777" w:rsidTr="00F761C9">
        <w:tc>
          <w:tcPr>
            <w:tcW w:w="1423" w:type="dxa"/>
          </w:tcPr>
          <w:p w14:paraId="03ABA41F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2693" w:type="dxa"/>
          </w:tcPr>
          <w:p w14:paraId="6AC3EDA2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  <w:r w:rsidRPr="004070CE">
              <w:t>from 01/01/2010 until now</w:t>
            </w:r>
          </w:p>
        </w:tc>
        <w:tc>
          <w:tcPr>
            <w:tcW w:w="3544" w:type="dxa"/>
            <w:gridSpan w:val="2"/>
          </w:tcPr>
          <w:p w14:paraId="79805EC7" w14:textId="7048BAE3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  <w:r w:rsidRPr="004070CE">
              <w:t xml:space="preserve">CZK 32,00 per hl </w:t>
            </w:r>
          </w:p>
        </w:tc>
      </w:tr>
      <w:tr w:rsidR="003A5032" w:rsidRPr="004070CE" w14:paraId="1C35984D" w14:textId="77777777" w:rsidTr="00F761C9">
        <w:tc>
          <w:tcPr>
            <w:tcW w:w="7660" w:type="dxa"/>
            <w:gridSpan w:val="4"/>
          </w:tcPr>
          <w:p w14:paraId="204F45CD" w14:textId="6FC27F3C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  <w:rPr>
                <w:b/>
              </w:rPr>
            </w:pPr>
            <w:r w:rsidRPr="004070CE">
              <w:rPr>
                <w:b/>
              </w:rPr>
              <w:t>Beer – reduced rate (small indepe</w:t>
            </w:r>
            <w:r w:rsidR="00177774" w:rsidRPr="004070CE">
              <w:rPr>
                <w:b/>
              </w:rPr>
              <w:t>ndent breweries</w:t>
            </w:r>
            <w:r w:rsidRPr="004070CE">
              <w:rPr>
                <w:b/>
              </w:rPr>
              <w:t>)</w:t>
            </w:r>
          </w:p>
        </w:tc>
      </w:tr>
      <w:tr w:rsidR="003A5032" w:rsidRPr="004070CE" w14:paraId="007827C6" w14:textId="77777777" w:rsidTr="00F761C9">
        <w:tc>
          <w:tcPr>
            <w:tcW w:w="1423" w:type="dxa"/>
          </w:tcPr>
          <w:p w14:paraId="4F2078BF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2693" w:type="dxa"/>
          </w:tcPr>
          <w:p w14:paraId="2BC508C3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  <w:r w:rsidRPr="004070CE">
              <w:t>from 01/01/2010 until now</w:t>
            </w:r>
          </w:p>
        </w:tc>
        <w:tc>
          <w:tcPr>
            <w:tcW w:w="3544" w:type="dxa"/>
            <w:gridSpan w:val="2"/>
          </w:tcPr>
          <w:p w14:paraId="40EDDE5B" w14:textId="74A17757" w:rsidR="003A5032" w:rsidRPr="004070CE" w:rsidRDefault="003A5032" w:rsidP="00177774">
            <w:pPr>
              <w:pStyle w:val="SingleTxtG"/>
              <w:spacing w:after="0" w:line="276" w:lineRule="auto"/>
              <w:ind w:left="0" w:right="0"/>
            </w:pPr>
            <w:r w:rsidRPr="004070CE">
              <w:t xml:space="preserve"> CZK 16,00 </w:t>
            </w:r>
            <w:r w:rsidR="00177774" w:rsidRPr="004070CE">
              <w:t xml:space="preserve">– </w:t>
            </w:r>
            <w:r w:rsidRPr="004070CE">
              <w:t xml:space="preserve">28,80 per hl </w:t>
            </w:r>
          </w:p>
        </w:tc>
      </w:tr>
      <w:tr w:rsidR="003A5032" w:rsidRPr="004070CE" w14:paraId="6D66A45A" w14:textId="77777777" w:rsidTr="00F761C9">
        <w:tc>
          <w:tcPr>
            <w:tcW w:w="7660" w:type="dxa"/>
            <w:gridSpan w:val="4"/>
          </w:tcPr>
          <w:p w14:paraId="1C9A7AD3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  <w:rPr>
                <w:b/>
              </w:rPr>
            </w:pPr>
            <w:r w:rsidRPr="004070CE">
              <w:rPr>
                <w:b/>
              </w:rPr>
              <w:t>Sparkling wine and intermediate products</w:t>
            </w:r>
          </w:p>
        </w:tc>
      </w:tr>
      <w:tr w:rsidR="003A5032" w:rsidRPr="004070CE" w14:paraId="5D57D0B5" w14:textId="77777777" w:rsidTr="00F761C9">
        <w:tc>
          <w:tcPr>
            <w:tcW w:w="1423" w:type="dxa"/>
          </w:tcPr>
          <w:p w14:paraId="15BC02C7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2693" w:type="dxa"/>
          </w:tcPr>
          <w:p w14:paraId="68C341B7" w14:textId="77777777" w:rsidR="003A5032" w:rsidRPr="004070CE" w:rsidRDefault="003A5032" w:rsidP="00F761C9">
            <w:pPr>
              <w:pStyle w:val="SingleTxtG"/>
              <w:tabs>
                <w:tab w:val="left" w:pos="2756"/>
              </w:tabs>
              <w:spacing w:after="0" w:line="276" w:lineRule="auto"/>
              <w:ind w:left="0" w:right="0"/>
            </w:pPr>
            <w:r w:rsidRPr="004070CE">
              <w:t xml:space="preserve">from 01/01/2004 until now </w:t>
            </w:r>
          </w:p>
        </w:tc>
        <w:tc>
          <w:tcPr>
            <w:tcW w:w="3544" w:type="dxa"/>
            <w:gridSpan w:val="2"/>
          </w:tcPr>
          <w:p w14:paraId="25BCF6E1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  <w:r w:rsidRPr="004070CE">
              <w:t>CZK 2 340 per hl</w:t>
            </w:r>
          </w:p>
        </w:tc>
      </w:tr>
      <w:tr w:rsidR="003A5032" w:rsidRPr="004070CE" w14:paraId="35D98120" w14:textId="77777777" w:rsidTr="00F761C9">
        <w:tc>
          <w:tcPr>
            <w:tcW w:w="7660" w:type="dxa"/>
            <w:gridSpan w:val="4"/>
          </w:tcPr>
          <w:p w14:paraId="0CEE87B9" w14:textId="77777777" w:rsidR="003A5032" w:rsidRPr="004070CE" w:rsidRDefault="003A5032" w:rsidP="00F761C9">
            <w:pPr>
              <w:pStyle w:val="SingleTxtG"/>
              <w:spacing w:after="0" w:line="276" w:lineRule="auto"/>
              <w:ind w:left="0" w:firstLine="5"/>
              <w:rPr>
                <w:b/>
              </w:rPr>
            </w:pPr>
            <w:r w:rsidRPr="004070CE">
              <w:rPr>
                <w:b/>
              </w:rPr>
              <w:t>Still wines</w:t>
            </w:r>
          </w:p>
        </w:tc>
      </w:tr>
      <w:tr w:rsidR="003A5032" w:rsidRPr="004070CE" w14:paraId="0E934DF0" w14:textId="77777777" w:rsidTr="00F761C9">
        <w:tc>
          <w:tcPr>
            <w:tcW w:w="1423" w:type="dxa"/>
          </w:tcPr>
          <w:p w14:paraId="743B75F3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2693" w:type="dxa"/>
          </w:tcPr>
          <w:p w14:paraId="2828D680" w14:textId="77777777" w:rsidR="003A5032" w:rsidRPr="004070CE" w:rsidRDefault="003A5032" w:rsidP="00F761C9">
            <w:pPr>
              <w:pStyle w:val="SingleTxtG"/>
              <w:tabs>
                <w:tab w:val="left" w:pos="2756"/>
              </w:tabs>
              <w:spacing w:after="0" w:line="276" w:lineRule="auto"/>
              <w:ind w:left="0" w:right="0"/>
            </w:pPr>
            <w:r w:rsidRPr="004070CE">
              <w:t>from 01/01/2004 until now</w:t>
            </w:r>
          </w:p>
        </w:tc>
        <w:tc>
          <w:tcPr>
            <w:tcW w:w="3544" w:type="dxa"/>
            <w:gridSpan w:val="2"/>
          </w:tcPr>
          <w:p w14:paraId="41B9C3A4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  <w:r w:rsidRPr="004070CE">
              <w:t>CZK 0 per hl</w:t>
            </w:r>
          </w:p>
        </w:tc>
      </w:tr>
      <w:tr w:rsidR="003A5032" w:rsidRPr="004070CE" w14:paraId="58BBCC00" w14:textId="77777777" w:rsidTr="00F761C9">
        <w:tc>
          <w:tcPr>
            <w:tcW w:w="7660" w:type="dxa"/>
            <w:gridSpan w:val="4"/>
          </w:tcPr>
          <w:p w14:paraId="44219E1E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  <w:rPr>
                <w:b/>
              </w:rPr>
            </w:pPr>
            <w:r w:rsidRPr="004070CE">
              <w:rPr>
                <w:b/>
              </w:rPr>
              <w:t>Cigarettes</w:t>
            </w:r>
          </w:p>
        </w:tc>
      </w:tr>
      <w:tr w:rsidR="003A5032" w:rsidRPr="004070CE" w14:paraId="1866112F" w14:textId="77777777" w:rsidTr="00F761C9">
        <w:trPr>
          <w:trHeight w:val="175"/>
        </w:trPr>
        <w:tc>
          <w:tcPr>
            <w:tcW w:w="1423" w:type="dxa"/>
            <w:vMerge w:val="restart"/>
          </w:tcPr>
          <w:p w14:paraId="378DF371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6237" w:type="dxa"/>
            <w:gridSpan w:val="3"/>
          </w:tcPr>
          <w:p w14:paraId="5BC10EEA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  <w:r w:rsidRPr="004070CE">
              <w:t>from 01/01/2010 until now</w:t>
            </w:r>
          </w:p>
        </w:tc>
      </w:tr>
      <w:tr w:rsidR="003A5032" w:rsidRPr="004070CE" w14:paraId="2FFD1381" w14:textId="77777777" w:rsidTr="00F761C9">
        <w:trPr>
          <w:trHeight w:val="175"/>
        </w:trPr>
        <w:tc>
          <w:tcPr>
            <w:tcW w:w="1423" w:type="dxa"/>
            <w:vMerge/>
          </w:tcPr>
          <w:p w14:paraId="1EADFA50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2693" w:type="dxa"/>
            <w:vMerge w:val="restart"/>
          </w:tcPr>
          <w:p w14:paraId="1368986C" w14:textId="77777777" w:rsidR="003A5032" w:rsidRPr="004070CE" w:rsidRDefault="003A5032" w:rsidP="00F761C9">
            <w:pPr>
              <w:pStyle w:val="SingleTxtG"/>
              <w:tabs>
                <w:tab w:val="left" w:pos="2780"/>
              </w:tabs>
              <w:spacing w:after="0" w:line="276" w:lineRule="auto"/>
              <w:ind w:left="0" w:right="0"/>
            </w:pPr>
          </w:p>
        </w:tc>
        <w:tc>
          <w:tcPr>
            <w:tcW w:w="2011" w:type="dxa"/>
          </w:tcPr>
          <w:p w14:paraId="2EAC140B" w14:textId="77777777" w:rsidR="003A5032" w:rsidRPr="004070CE" w:rsidRDefault="003A5032" w:rsidP="00F761C9">
            <w:pPr>
              <w:pStyle w:val="SingleTxtG"/>
              <w:tabs>
                <w:tab w:val="left" w:pos="1559"/>
              </w:tabs>
              <w:spacing w:after="0" w:line="276" w:lineRule="auto"/>
              <w:ind w:left="0" w:right="26"/>
            </w:pPr>
            <w:r w:rsidRPr="004070CE">
              <w:t xml:space="preserve">percentage </w:t>
            </w:r>
          </w:p>
        </w:tc>
        <w:tc>
          <w:tcPr>
            <w:tcW w:w="1533" w:type="dxa"/>
          </w:tcPr>
          <w:p w14:paraId="1A89B54D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  <w:r w:rsidRPr="004070CE">
              <w:t>30 %</w:t>
            </w:r>
          </w:p>
        </w:tc>
      </w:tr>
      <w:tr w:rsidR="003A5032" w:rsidRPr="004070CE" w14:paraId="32DC4A0D" w14:textId="77777777" w:rsidTr="00F761C9">
        <w:trPr>
          <w:trHeight w:val="175"/>
        </w:trPr>
        <w:tc>
          <w:tcPr>
            <w:tcW w:w="1423" w:type="dxa"/>
            <w:vMerge/>
          </w:tcPr>
          <w:p w14:paraId="1AE20F1C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2693" w:type="dxa"/>
            <w:vMerge/>
          </w:tcPr>
          <w:p w14:paraId="6D6A7771" w14:textId="77777777" w:rsidR="003A5032" w:rsidRPr="004070CE" w:rsidRDefault="003A5032" w:rsidP="00F761C9">
            <w:pPr>
              <w:pStyle w:val="SingleTxtG"/>
              <w:tabs>
                <w:tab w:val="left" w:pos="2756"/>
              </w:tabs>
              <w:spacing w:after="0" w:line="276" w:lineRule="auto"/>
              <w:ind w:left="0"/>
            </w:pPr>
          </w:p>
        </w:tc>
        <w:tc>
          <w:tcPr>
            <w:tcW w:w="2011" w:type="dxa"/>
          </w:tcPr>
          <w:p w14:paraId="287514D3" w14:textId="77777777" w:rsidR="003A5032" w:rsidRPr="004070CE" w:rsidRDefault="003A5032" w:rsidP="00F761C9">
            <w:pPr>
              <w:pStyle w:val="SingleTxtG"/>
              <w:tabs>
                <w:tab w:val="left" w:pos="1559"/>
              </w:tabs>
              <w:spacing w:after="0" w:line="276" w:lineRule="auto"/>
              <w:ind w:left="0" w:right="26"/>
            </w:pPr>
            <w:r w:rsidRPr="004070CE">
              <w:t>fixed part</w:t>
            </w:r>
          </w:p>
        </w:tc>
        <w:tc>
          <w:tcPr>
            <w:tcW w:w="1533" w:type="dxa"/>
          </w:tcPr>
          <w:p w14:paraId="2EACB659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  <w:r w:rsidRPr="004070CE">
              <w:t xml:space="preserve">CZK 1,61per pc. </w:t>
            </w:r>
          </w:p>
        </w:tc>
      </w:tr>
      <w:tr w:rsidR="003A5032" w:rsidRPr="004070CE" w14:paraId="7CA843E2" w14:textId="77777777" w:rsidTr="00F761C9">
        <w:trPr>
          <w:trHeight w:val="175"/>
        </w:trPr>
        <w:tc>
          <w:tcPr>
            <w:tcW w:w="1423" w:type="dxa"/>
            <w:vMerge/>
          </w:tcPr>
          <w:p w14:paraId="4811A6C5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2693" w:type="dxa"/>
            <w:vMerge/>
          </w:tcPr>
          <w:p w14:paraId="6837A96F" w14:textId="77777777" w:rsidR="003A5032" w:rsidRPr="004070CE" w:rsidRDefault="003A5032" w:rsidP="00F761C9">
            <w:pPr>
              <w:pStyle w:val="SingleTxtG"/>
              <w:tabs>
                <w:tab w:val="left" w:pos="2756"/>
              </w:tabs>
              <w:spacing w:after="0" w:line="276" w:lineRule="auto"/>
              <w:ind w:left="0"/>
            </w:pPr>
          </w:p>
        </w:tc>
        <w:tc>
          <w:tcPr>
            <w:tcW w:w="2011" w:type="dxa"/>
          </w:tcPr>
          <w:p w14:paraId="3A6BE74F" w14:textId="77777777" w:rsidR="003A5032" w:rsidRPr="004070CE" w:rsidRDefault="003A5032" w:rsidP="00F761C9">
            <w:pPr>
              <w:pStyle w:val="SingleTxtG"/>
              <w:tabs>
                <w:tab w:val="left" w:pos="1559"/>
              </w:tabs>
              <w:spacing w:after="0" w:line="276" w:lineRule="auto"/>
              <w:ind w:left="0" w:right="26"/>
            </w:pPr>
            <w:r w:rsidRPr="004070CE">
              <w:t xml:space="preserve">minimum rate </w:t>
            </w:r>
          </w:p>
        </w:tc>
        <w:tc>
          <w:tcPr>
            <w:tcW w:w="1533" w:type="dxa"/>
          </w:tcPr>
          <w:p w14:paraId="58958F53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  <w:r w:rsidRPr="004070CE">
              <w:t xml:space="preserve">CZK 2,90 per pc. </w:t>
            </w:r>
          </w:p>
        </w:tc>
      </w:tr>
      <w:tr w:rsidR="003A5032" w:rsidRPr="004070CE" w14:paraId="11E96EF6" w14:textId="77777777" w:rsidTr="00F761C9">
        <w:trPr>
          <w:trHeight w:val="175"/>
        </w:trPr>
        <w:tc>
          <w:tcPr>
            <w:tcW w:w="1423" w:type="dxa"/>
            <w:vMerge/>
          </w:tcPr>
          <w:p w14:paraId="5E41220C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6237" w:type="dxa"/>
            <w:gridSpan w:val="3"/>
          </w:tcPr>
          <w:p w14:paraId="03C40466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  <w:r w:rsidRPr="004070CE">
              <w:t>from 01/01/2018 to 31/12/2019</w:t>
            </w:r>
          </w:p>
        </w:tc>
      </w:tr>
      <w:tr w:rsidR="003A5032" w:rsidRPr="004070CE" w14:paraId="752985DF" w14:textId="77777777" w:rsidTr="00F761C9">
        <w:trPr>
          <w:trHeight w:val="175"/>
        </w:trPr>
        <w:tc>
          <w:tcPr>
            <w:tcW w:w="1423" w:type="dxa"/>
            <w:vMerge/>
          </w:tcPr>
          <w:p w14:paraId="435285CB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2693" w:type="dxa"/>
            <w:vMerge w:val="restart"/>
          </w:tcPr>
          <w:p w14:paraId="4FE39FF3" w14:textId="77777777" w:rsidR="003A5032" w:rsidRPr="004070CE" w:rsidRDefault="003A5032" w:rsidP="00F761C9">
            <w:pPr>
              <w:pStyle w:val="SingleTxtG"/>
              <w:tabs>
                <w:tab w:val="left" w:pos="2756"/>
              </w:tabs>
              <w:spacing w:after="0" w:line="276" w:lineRule="auto"/>
              <w:ind w:left="0" w:right="0"/>
            </w:pPr>
          </w:p>
        </w:tc>
        <w:tc>
          <w:tcPr>
            <w:tcW w:w="2011" w:type="dxa"/>
          </w:tcPr>
          <w:p w14:paraId="6A7C19FF" w14:textId="77777777" w:rsidR="003A5032" w:rsidRPr="004070CE" w:rsidRDefault="003A5032" w:rsidP="00F761C9">
            <w:pPr>
              <w:pStyle w:val="SingleTxtG"/>
              <w:tabs>
                <w:tab w:val="left" w:pos="1559"/>
              </w:tabs>
              <w:spacing w:after="0" w:line="276" w:lineRule="auto"/>
              <w:ind w:left="0" w:right="26"/>
            </w:pPr>
            <w:r w:rsidRPr="004070CE">
              <w:t xml:space="preserve">percentage </w:t>
            </w:r>
          </w:p>
        </w:tc>
        <w:tc>
          <w:tcPr>
            <w:tcW w:w="1533" w:type="dxa"/>
          </w:tcPr>
          <w:p w14:paraId="35FE3AFB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  <w:r w:rsidRPr="004070CE">
              <w:t>27 %</w:t>
            </w:r>
          </w:p>
        </w:tc>
      </w:tr>
      <w:tr w:rsidR="003A5032" w:rsidRPr="004070CE" w14:paraId="1CBD3D7E" w14:textId="77777777" w:rsidTr="00F761C9">
        <w:trPr>
          <w:trHeight w:val="175"/>
        </w:trPr>
        <w:tc>
          <w:tcPr>
            <w:tcW w:w="1423" w:type="dxa"/>
            <w:vMerge/>
          </w:tcPr>
          <w:p w14:paraId="5501C248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2693" w:type="dxa"/>
            <w:vMerge/>
          </w:tcPr>
          <w:p w14:paraId="3F87312D" w14:textId="77777777" w:rsidR="003A5032" w:rsidRPr="004070CE" w:rsidRDefault="003A5032" w:rsidP="00F761C9">
            <w:pPr>
              <w:pStyle w:val="SingleTxtG"/>
              <w:tabs>
                <w:tab w:val="left" w:pos="2756"/>
              </w:tabs>
              <w:spacing w:after="0" w:line="276" w:lineRule="auto"/>
              <w:ind w:left="0" w:right="0"/>
            </w:pPr>
          </w:p>
        </w:tc>
        <w:tc>
          <w:tcPr>
            <w:tcW w:w="2011" w:type="dxa"/>
          </w:tcPr>
          <w:p w14:paraId="40767034" w14:textId="77777777" w:rsidR="003A5032" w:rsidRPr="004070CE" w:rsidRDefault="003A5032" w:rsidP="00F761C9">
            <w:pPr>
              <w:pStyle w:val="SingleTxtG"/>
              <w:tabs>
                <w:tab w:val="left" w:pos="1559"/>
              </w:tabs>
              <w:spacing w:after="0" w:line="276" w:lineRule="auto"/>
              <w:ind w:left="0" w:right="26"/>
            </w:pPr>
            <w:r w:rsidRPr="004070CE">
              <w:t>fixed part</w:t>
            </w:r>
          </w:p>
        </w:tc>
        <w:tc>
          <w:tcPr>
            <w:tcW w:w="1533" w:type="dxa"/>
          </w:tcPr>
          <w:p w14:paraId="1ABB411A" w14:textId="77777777" w:rsidR="003A5032" w:rsidRPr="004070CE" w:rsidRDefault="003A5032" w:rsidP="00F761C9">
            <w:pPr>
              <w:pStyle w:val="SingleTxtG"/>
              <w:tabs>
                <w:tab w:val="left" w:pos="2388"/>
              </w:tabs>
              <w:spacing w:after="0" w:line="276" w:lineRule="auto"/>
              <w:ind w:left="0" w:right="0"/>
            </w:pPr>
            <w:r w:rsidRPr="004070CE">
              <w:t xml:space="preserve">CZK 1,46 per pc. </w:t>
            </w:r>
          </w:p>
        </w:tc>
      </w:tr>
      <w:tr w:rsidR="003A5032" w:rsidRPr="004070CE" w14:paraId="0EE375EA" w14:textId="77777777" w:rsidTr="00F761C9">
        <w:trPr>
          <w:trHeight w:val="175"/>
        </w:trPr>
        <w:tc>
          <w:tcPr>
            <w:tcW w:w="1423" w:type="dxa"/>
            <w:vMerge/>
          </w:tcPr>
          <w:p w14:paraId="22ECC359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2693" w:type="dxa"/>
            <w:vMerge/>
          </w:tcPr>
          <w:p w14:paraId="700EE620" w14:textId="77777777" w:rsidR="003A5032" w:rsidRPr="004070CE" w:rsidRDefault="003A5032" w:rsidP="00F761C9">
            <w:pPr>
              <w:pStyle w:val="SingleTxtG"/>
              <w:tabs>
                <w:tab w:val="left" w:pos="2756"/>
              </w:tabs>
              <w:spacing w:after="0" w:line="276" w:lineRule="auto"/>
              <w:ind w:left="0" w:right="0"/>
            </w:pPr>
          </w:p>
        </w:tc>
        <w:tc>
          <w:tcPr>
            <w:tcW w:w="2011" w:type="dxa"/>
          </w:tcPr>
          <w:p w14:paraId="069F4DB1" w14:textId="77777777" w:rsidR="003A5032" w:rsidRPr="004070CE" w:rsidRDefault="003A5032" w:rsidP="00F761C9">
            <w:pPr>
              <w:pStyle w:val="SingleTxtG"/>
              <w:tabs>
                <w:tab w:val="left" w:pos="1559"/>
              </w:tabs>
              <w:spacing w:after="0" w:line="276" w:lineRule="auto"/>
              <w:ind w:left="0" w:right="26"/>
            </w:pPr>
            <w:r w:rsidRPr="004070CE">
              <w:t xml:space="preserve">minimum rate </w:t>
            </w:r>
          </w:p>
        </w:tc>
        <w:tc>
          <w:tcPr>
            <w:tcW w:w="1533" w:type="dxa"/>
          </w:tcPr>
          <w:p w14:paraId="287440B7" w14:textId="77777777" w:rsidR="003A5032" w:rsidRPr="004070CE" w:rsidRDefault="003A5032" w:rsidP="00F761C9">
            <w:pPr>
              <w:pStyle w:val="SingleTxtG"/>
              <w:tabs>
                <w:tab w:val="left" w:pos="2388"/>
              </w:tabs>
              <w:spacing w:after="0" w:line="276" w:lineRule="auto"/>
              <w:ind w:left="0" w:right="0"/>
            </w:pPr>
            <w:r w:rsidRPr="004070CE">
              <w:t xml:space="preserve">CZK 2,63 per pc. </w:t>
            </w:r>
          </w:p>
        </w:tc>
      </w:tr>
      <w:tr w:rsidR="003A5032" w:rsidRPr="004070CE" w14:paraId="1CDC4ECC" w14:textId="77777777" w:rsidTr="00F761C9">
        <w:trPr>
          <w:trHeight w:val="265"/>
        </w:trPr>
        <w:tc>
          <w:tcPr>
            <w:tcW w:w="1423" w:type="dxa"/>
            <w:vMerge/>
          </w:tcPr>
          <w:p w14:paraId="472F45C8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6237" w:type="dxa"/>
            <w:gridSpan w:val="3"/>
          </w:tcPr>
          <w:p w14:paraId="7B94F733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  <w:r w:rsidRPr="004070CE">
              <w:t>from 01/01/2017 to 31/12/2017</w:t>
            </w:r>
          </w:p>
        </w:tc>
      </w:tr>
      <w:tr w:rsidR="003A5032" w:rsidRPr="004070CE" w14:paraId="14248F83" w14:textId="77777777" w:rsidTr="00F761C9">
        <w:trPr>
          <w:trHeight w:val="265"/>
        </w:trPr>
        <w:tc>
          <w:tcPr>
            <w:tcW w:w="1423" w:type="dxa"/>
            <w:vMerge/>
          </w:tcPr>
          <w:p w14:paraId="4AC7B7E8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2693" w:type="dxa"/>
            <w:vMerge w:val="restart"/>
          </w:tcPr>
          <w:p w14:paraId="6AE72A47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</w:p>
        </w:tc>
        <w:tc>
          <w:tcPr>
            <w:tcW w:w="2011" w:type="dxa"/>
          </w:tcPr>
          <w:p w14:paraId="414DCE51" w14:textId="77777777" w:rsidR="003A5032" w:rsidRPr="004070CE" w:rsidRDefault="003A5032" w:rsidP="00F761C9">
            <w:pPr>
              <w:pStyle w:val="SingleTxtG"/>
              <w:tabs>
                <w:tab w:val="left" w:pos="1559"/>
              </w:tabs>
              <w:spacing w:after="0" w:line="276" w:lineRule="auto"/>
              <w:ind w:left="0" w:right="26"/>
            </w:pPr>
            <w:r w:rsidRPr="004070CE">
              <w:t xml:space="preserve">percentage </w:t>
            </w:r>
          </w:p>
        </w:tc>
        <w:tc>
          <w:tcPr>
            <w:tcW w:w="1533" w:type="dxa"/>
          </w:tcPr>
          <w:p w14:paraId="60F0E240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  <w:r w:rsidRPr="004070CE">
              <w:t>27 %</w:t>
            </w:r>
          </w:p>
        </w:tc>
      </w:tr>
      <w:tr w:rsidR="003A5032" w:rsidRPr="004070CE" w14:paraId="698908C7" w14:textId="77777777" w:rsidTr="00F761C9">
        <w:trPr>
          <w:trHeight w:val="265"/>
        </w:trPr>
        <w:tc>
          <w:tcPr>
            <w:tcW w:w="1423" w:type="dxa"/>
            <w:vMerge/>
          </w:tcPr>
          <w:p w14:paraId="59A25B65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2693" w:type="dxa"/>
            <w:vMerge/>
          </w:tcPr>
          <w:p w14:paraId="4499247B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</w:p>
        </w:tc>
        <w:tc>
          <w:tcPr>
            <w:tcW w:w="2011" w:type="dxa"/>
          </w:tcPr>
          <w:p w14:paraId="42196703" w14:textId="77777777" w:rsidR="003A5032" w:rsidRPr="004070CE" w:rsidRDefault="003A5032" w:rsidP="00F761C9">
            <w:pPr>
              <w:pStyle w:val="SingleTxtG"/>
              <w:tabs>
                <w:tab w:val="left" w:pos="1559"/>
              </w:tabs>
              <w:spacing w:after="0" w:line="276" w:lineRule="auto"/>
              <w:ind w:left="0" w:right="26"/>
            </w:pPr>
            <w:r w:rsidRPr="004070CE">
              <w:t>fixed part</w:t>
            </w:r>
          </w:p>
        </w:tc>
        <w:tc>
          <w:tcPr>
            <w:tcW w:w="1533" w:type="dxa"/>
          </w:tcPr>
          <w:p w14:paraId="6391C03E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  <w:r w:rsidRPr="004070CE">
              <w:t>CZK 1,42 per pc.</w:t>
            </w:r>
          </w:p>
        </w:tc>
      </w:tr>
      <w:tr w:rsidR="003A5032" w:rsidRPr="004070CE" w14:paraId="5F24AFA2" w14:textId="77777777" w:rsidTr="00F761C9">
        <w:trPr>
          <w:trHeight w:val="265"/>
        </w:trPr>
        <w:tc>
          <w:tcPr>
            <w:tcW w:w="1423" w:type="dxa"/>
            <w:vMerge/>
          </w:tcPr>
          <w:p w14:paraId="4922969B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2693" w:type="dxa"/>
            <w:vMerge/>
          </w:tcPr>
          <w:p w14:paraId="4EF889C1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</w:p>
        </w:tc>
        <w:tc>
          <w:tcPr>
            <w:tcW w:w="2011" w:type="dxa"/>
          </w:tcPr>
          <w:p w14:paraId="2FC99BF6" w14:textId="77777777" w:rsidR="003A5032" w:rsidRPr="004070CE" w:rsidRDefault="003A5032" w:rsidP="00F761C9">
            <w:pPr>
              <w:pStyle w:val="SingleTxtG"/>
              <w:tabs>
                <w:tab w:val="left" w:pos="1559"/>
              </w:tabs>
              <w:spacing w:after="0" w:line="276" w:lineRule="auto"/>
              <w:ind w:left="0" w:right="26"/>
            </w:pPr>
            <w:r w:rsidRPr="004070CE">
              <w:t xml:space="preserve">minimum rate </w:t>
            </w:r>
          </w:p>
        </w:tc>
        <w:tc>
          <w:tcPr>
            <w:tcW w:w="1533" w:type="dxa"/>
          </w:tcPr>
          <w:p w14:paraId="647106F4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  <w:r w:rsidRPr="004070CE">
              <w:t>CZK 2,57 per pc.</w:t>
            </w:r>
          </w:p>
        </w:tc>
      </w:tr>
      <w:tr w:rsidR="003A5032" w:rsidRPr="004070CE" w14:paraId="35821CA9" w14:textId="77777777" w:rsidTr="00F761C9">
        <w:trPr>
          <w:trHeight w:val="175"/>
        </w:trPr>
        <w:tc>
          <w:tcPr>
            <w:tcW w:w="1423" w:type="dxa"/>
            <w:vMerge/>
          </w:tcPr>
          <w:p w14:paraId="1D72B065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6237" w:type="dxa"/>
            <w:gridSpan w:val="3"/>
          </w:tcPr>
          <w:p w14:paraId="53E5E4A9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  <w:r w:rsidRPr="004070CE">
              <w:t>from 01/01/2016 to 31/12/2016</w:t>
            </w:r>
          </w:p>
        </w:tc>
      </w:tr>
      <w:tr w:rsidR="003A5032" w:rsidRPr="004070CE" w14:paraId="749AD162" w14:textId="77777777" w:rsidTr="00F761C9">
        <w:trPr>
          <w:trHeight w:val="175"/>
        </w:trPr>
        <w:tc>
          <w:tcPr>
            <w:tcW w:w="1423" w:type="dxa"/>
            <w:vMerge/>
          </w:tcPr>
          <w:p w14:paraId="5B923D22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2693" w:type="dxa"/>
            <w:vMerge w:val="restart"/>
          </w:tcPr>
          <w:p w14:paraId="144034F8" w14:textId="77777777" w:rsidR="003A5032" w:rsidRPr="004070CE" w:rsidRDefault="003A5032" w:rsidP="00F761C9">
            <w:pPr>
              <w:pStyle w:val="SingleTxtG"/>
              <w:tabs>
                <w:tab w:val="left" w:pos="2756"/>
              </w:tabs>
              <w:spacing w:after="0" w:line="276" w:lineRule="auto"/>
              <w:ind w:left="0" w:right="1"/>
            </w:pPr>
          </w:p>
        </w:tc>
        <w:tc>
          <w:tcPr>
            <w:tcW w:w="2011" w:type="dxa"/>
          </w:tcPr>
          <w:p w14:paraId="7E3CCBFB" w14:textId="77777777" w:rsidR="003A5032" w:rsidRPr="004070CE" w:rsidRDefault="003A5032" w:rsidP="00F761C9">
            <w:pPr>
              <w:pStyle w:val="SingleTxtG"/>
              <w:tabs>
                <w:tab w:val="left" w:pos="1559"/>
              </w:tabs>
              <w:spacing w:after="0" w:line="276" w:lineRule="auto"/>
              <w:ind w:left="0" w:right="-73"/>
            </w:pPr>
            <w:r w:rsidRPr="004070CE">
              <w:t xml:space="preserve">percentage </w:t>
            </w:r>
          </w:p>
        </w:tc>
        <w:tc>
          <w:tcPr>
            <w:tcW w:w="1533" w:type="dxa"/>
          </w:tcPr>
          <w:p w14:paraId="7D6A5DBB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  <w:r w:rsidRPr="004070CE">
              <w:t>27 %</w:t>
            </w:r>
          </w:p>
        </w:tc>
      </w:tr>
      <w:tr w:rsidR="003A5032" w:rsidRPr="004070CE" w14:paraId="21C4D511" w14:textId="77777777" w:rsidTr="00F761C9">
        <w:trPr>
          <w:trHeight w:val="175"/>
        </w:trPr>
        <w:tc>
          <w:tcPr>
            <w:tcW w:w="1423" w:type="dxa"/>
            <w:vMerge/>
          </w:tcPr>
          <w:p w14:paraId="725F7F94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2693" w:type="dxa"/>
            <w:vMerge/>
          </w:tcPr>
          <w:p w14:paraId="54AE4F05" w14:textId="77777777" w:rsidR="003A5032" w:rsidRPr="004070CE" w:rsidRDefault="003A5032" w:rsidP="00F761C9">
            <w:pPr>
              <w:pStyle w:val="SingleTxtG"/>
              <w:tabs>
                <w:tab w:val="left" w:pos="2756"/>
              </w:tabs>
              <w:spacing w:after="0" w:line="276" w:lineRule="auto"/>
              <w:ind w:left="0" w:right="1"/>
            </w:pPr>
          </w:p>
        </w:tc>
        <w:tc>
          <w:tcPr>
            <w:tcW w:w="2011" w:type="dxa"/>
          </w:tcPr>
          <w:p w14:paraId="3E1A4F34" w14:textId="77777777" w:rsidR="003A5032" w:rsidRPr="004070CE" w:rsidRDefault="003A5032" w:rsidP="00F761C9">
            <w:pPr>
              <w:pStyle w:val="SingleTxtG"/>
              <w:tabs>
                <w:tab w:val="left" w:pos="1559"/>
              </w:tabs>
              <w:spacing w:after="0" w:line="276" w:lineRule="auto"/>
              <w:ind w:left="0" w:right="-73"/>
            </w:pPr>
            <w:r w:rsidRPr="004070CE">
              <w:t>fixed part</w:t>
            </w:r>
          </w:p>
        </w:tc>
        <w:tc>
          <w:tcPr>
            <w:tcW w:w="1533" w:type="dxa"/>
          </w:tcPr>
          <w:p w14:paraId="125D564F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  <w:r w:rsidRPr="004070CE">
              <w:t>CZK 1,39 per pc.</w:t>
            </w:r>
          </w:p>
        </w:tc>
      </w:tr>
      <w:tr w:rsidR="003A5032" w:rsidRPr="004070CE" w14:paraId="43D54693" w14:textId="77777777" w:rsidTr="00F761C9">
        <w:trPr>
          <w:trHeight w:val="175"/>
        </w:trPr>
        <w:tc>
          <w:tcPr>
            <w:tcW w:w="1423" w:type="dxa"/>
            <w:vMerge/>
          </w:tcPr>
          <w:p w14:paraId="172EA1C7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2693" w:type="dxa"/>
            <w:vMerge/>
          </w:tcPr>
          <w:p w14:paraId="73011666" w14:textId="77777777" w:rsidR="003A5032" w:rsidRPr="004070CE" w:rsidRDefault="003A5032" w:rsidP="00F761C9">
            <w:pPr>
              <w:pStyle w:val="SingleTxtG"/>
              <w:tabs>
                <w:tab w:val="left" w:pos="2756"/>
              </w:tabs>
              <w:spacing w:after="0" w:line="276" w:lineRule="auto"/>
              <w:ind w:left="0" w:right="1"/>
            </w:pPr>
          </w:p>
        </w:tc>
        <w:tc>
          <w:tcPr>
            <w:tcW w:w="2011" w:type="dxa"/>
          </w:tcPr>
          <w:p w14:paraId="0BC52F5C" w14:textId="77777777" w:rsidR="003A5032" w:rsidRPr="004070CE" w:rsidRDefault="003A5032" w:rsidP="00F761C9">
            <w:pPr>
              <w:pStyle w:val="SingleTxtG"/>
              <w:tabs>
                <w:tab w:val="left" w:pos="1559"/>
              </w:tabs>
              <w:spacing w:after="0" w:line="276" w:lineRule="auto"/>
              <w:ind w:left="0" w:right="-73"/>
            </w:pPr>
            <w:r w:rsidRPr="004070CE">
              <w:t xml:space="preserve">minimum rate </w:t>
            </w:r>
          </w:p>
        </w:tc>
        <w:tc>
          <w:tcPr>
            <w:tcW w:w="1533" w:type="dxa"/>
          </w:tcPr>
          <w:p w14:paraId="26B689E8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  <w:r w:rsidRPr="004070CE">
              <w:t xml:space="preserve">CZK 2,52 per pc. </w:t>
            </w:r>
          </w:p>
        </w:tc>
      </w:tr>
      <w:tr w:rsidR="003A5032" w:rsidRPr="004070CE" w14:paraId="1CC205F4" w14:textId="77777777" w:rsidTr="00F761C9">
        <w:trPr>
          <w:trHeight w:val="175"/>
        </w:trPr>
        <w:tc>
          <w:tcPr>
            <w:tcW w:w="1423" w:type="dxa"/>
            <w:vMerge/>
          </w:tcPr>
          <w:p w14:paraId="68013F34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6237" w:type="dxa"/>
            <w:gridSpan w:val="3"/>
          </w:tcPr>
          <w:p w14:paraId="12E2AAE0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  <w:r w:rsidRPr="004070CE">
              <w:t>from 01/12/2014 to 31/12/2015</w:t>
            </w:r>
          </w:p>
        </w:tc>
      </w:tr>
      <w:tr w:rsidR="003A5032" w:rsidRPr="004070CE" w14:paraId="176541F3" w14:textId="77777777" w:rsidTr="00F761C9">
        <w:trPr>
          <w:trHeight w:val="175"/>
        </w:trPr>
        <w:tc>
          <w:tcPr>
            <w:tcW w:w="1423" w:type="dxa"/>
            <w:vMerge/>
          </w:tcPr>
          <w:p w14:paraId="5A6B2C6B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2693" w:type="dxa"/>
            <w:vMerge w:val="restart"/>
          </w:tcPr>
          <w:p w14:paraId="5C93E959" w14:textId="77777777" w:rsidR="003A5032" w:rsidRPr="004070CE" w:rsidRDefault="003A5032" w:rsidP="00F761C9">
            <w:pPr>
              <w:pStyle w:val="SingleTxtG"/>
              <w:tabs>
                <w:tab w:val="left" w:pos="1007"/>
                <w:tab w:val="left" w:pos="2756"/>
              </w:tabs>
              <w:spacing w:after="0" w:line="276" w:lineRule="auto"/>
              <w:ind w:left="0" w:right="0"/>
            </w:pPr>
          </w:p>
        </w:tc>
        <w:tc>
          <w:tcPr>
            <w:tcW w:w="2011" w:type="dxa"/>
          </w:tcPr>
          <w:p w14:paraId="316BEB6D" w14:textId="77777777" w:rsidR="003A5032" w:rsidRPr="004070CE" w:rsidRDefault="003A5032" w:rsidP="00F761C9">
            <w:pPr>
              <w:pStyle w:val="SingleTxtG"/>
              <w:tabs>
                <w:tab w:val="left" w:pos="1559"/>
              </w:tabs>
              <w:spacing w:after="0" w:line="276" w:lineRule="auto"/>
              <w:ind w:left="0" w:right="-73"/>
            </w:pPr>
            <w:r w:rsidRPr="004070CE">
              <w:t xml:space="preserve">percentage </w:t>
            </w:r>
          </w:p>
        </w:tc>
        <w:tc>
          <w:tcPr>
            <w:tcW w:w="1533" w:type="dxa"/>
          </w:tcPr>
          <w:p w14:paraId="14338440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  <w:r w:rsidRPr="004070CE">
              <w:t>27 %</w:t>
            </w:r>
          </w:p>
        </w:tc>
      </w:tr>
      <w:tr w:rsidR="003A5032" w:rsidRPr="004070CE" w14:paraId="65C0DC2D" w14:textId="77777777" w:rsidTr="00F761C9">
        <w:trPr>
          <w:trHeight w:val="175"/>
        </w:trPr>
        <w:tc>
          <w:tcPr>
            <w:tcW w:w="1423" w:type="dxa"/>
            <w:vMerge/>
          </w:tcPr>
          <w:p w14:paraId="229FD1AF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2693" w:type="dxa"/>
            <w:vMerge/>
          </w:tcPr>
          <w:p w14:paraId="683BE836" w14:textId="77777777" w:rsidR="003A5032" w:rsidRPr="004070CE" w:rsidRDefault="003A5032" w:rsidP="00F761C9">
            <w:pPr>
              <w:pStyle w:val="SingleTxtG"/>
              <w:tabs>
                <w:tab w:val="left" w:pos="1007"/>
                <w:tab w:val="left" w:pos="2756"/>
              </w:tabs>
              <w:spacing w:after="0" w:line="276" w:lineRule="auto"/>
              <w:ind w:left="0" w:right="0"/>
            </w:pPr>
          </w:p>
        </w:tc>
        <w:tc>
          <w:tcPr>
            <w:tcW w:w="2011" w:type="dxa"/>
          </w:tcPr>
          <w:p w14:paraId="5D483DF3" w14:textId="77777777" w:rsidR="003A5032" w:rsidRPr="004070CE" w:rsidRDefault="003A5032" w:rsidP="00F761C9">
            <w:pPr>
              <w:pStyle w:val="SingleTxtG"/>
              <w:tabs>
                <w:tab w:val="left" w:pos="1559"/>
              </w:tabs>
              <w:spacing w:after="0" w:line="276" w:lineRule="auto"/>
              <w:ind w:left="0" w:right="-73"/>
            </w:pPr>
            <w:r w:rsidRPr="004070CE">
              <w:t>fixed part</w:t>
            </w:r>
          </w:p>
        </w:tc>
        <w:tc>
          <w:tcPr>
            <w:tcW w:w="1533" w:type="dxa"/>
          </w:tcPr>
          <w:p w14:paraId="377D876B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  <w:r w:rsidRPr="004070CE">
              <w:t>CZK 1,29 per pc.</w:t>
            </w:r>
          </w:p>
        </w:tc>
      </w:tr>
      <w:tr w:rsidR="003A5032" w:rsidRPr="004070CE" w14:paraId="59C48677" w14:textId="77777777" w:rsidTr="00F761C9">
        <w:trPr>
          <w:trHeight w:val="175"/>
        </w:trPr>
        <w:tc>
          <w:tcPr>
            <w:tcW w:w="1423" w:type="dxa"/>
            <w:vMerge/>
          </w:tcPr>
          <w:p w14:paraId="32CB8F0D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2693" w:type="dxa"/>
            <w:vMerge/>
          </w:tcPr>
          <w:p w14:paraId="463BC45B" w14:textId="77777777" w:rsidR="003A5032" w:rsidRPr="004070CE" w:rsidRDefault="003A5032" w:rsidP="00F761C9">
            <w:pPr>
              <w:pStyle w:val="SingleTxtG"/>
              <w:tabs>
                <w:tab w:val="left" w:pos="1007"/>
                <w:tab w:val="left" w:pos="2756"/>
              </w:tabs>
              <w:spacing w:after="0" w:line="276" w:lineRule="auto"/>
              <w:ind w:left="0" w:right="0"/>
            </w:pPr>
          </w:p>
        </w:tc>
        <w:tc>
          <w:tcPr>
            <w:tcW w:w="2011" w:type="dxa"/>
          </w:tcPr>
          <w:p w14:paraId="7DE8C0B4" w14:textId="77777777" w:rsidR="003A5032" w:rsidRPr="004070CE" w:rsidRDefault="003A5032" w:rsidP="00F761C9">
            <w:pPr>
              <w:pStyle w:val="SingleTxtG"/>
              <w:tabs>
                <w:tab w:val="left" w:pos="1559"/>
              </w:tabs>
              <w:spacing w:after="0" w:line="276" w:lineRule="auto"/>
              <w:ind w:left="0" w:right="-73"/>
            </w:pPr>
            <w:r w:rsidRPr="004070CE">
              <w:t xml:space="preserve">minimum rate </w:t>
            </w:r>
          </w:p>
        </w:tc>
        <w:tc>
          <w:tcPr>
            <w:tcW w:w="1533" w:type="dxa"/>
          </w:tcPr>
          <w:p w14:paraId="6535BDF0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  <w:r w:rsidRPr="004070CE">
              <w:t>CZK 2,37 per pc.</w:t>
            </w:r>
          </w:p>
        </w:tc>
      </w:tr>
      <w:tr w:rsidR="003A5032" w:rsidRPr="004070CE" w14:paraId="219A1766" w14:textId="77777777" w:rsidTr="00F761C9">
        <w:trPr>
          <w:trHeight w:val="175"/>
        </w:trPr>
        <w:tc>
          <w:tcPr>
            <w:tcW w:w="1423" w:type="dxa"/>
            <w:vMerge/>
          </w:tcPr>
          <w:p w14:paraId="63675ABF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6237" w:type="dxa"/>
            <w:gridSpan w:val="3"/>
          </w:tcPr>
          <w:p w14:paraId="0F113139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  <w:r w:rsidRPr="004070CE">
              <w:t>from 01/01/2014 to 31/11/2014</w:t>
            </w:r>
          </w:p>
        </w:tc>
      </w:tr>
      <w:tr w:rsidR="003A5032" w:rsidRPr="004070CE" w14:paraId="3B404D23" w14:textId="77777777" w:rsidTr="00F761C9">
        <w:trPr>
          <w:trHeight w:val="175"/>
        </w:trPr>
        <w:tc>
          <w:tcPr>
            <w:tcW w:w="1423" w:type="dxa"/>
            <w:vMerge/>
          </w:tcPr>
          <w:p w14:paraId="2F8066AB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2693" w:type="dxa"/>
            <w:vMerge w:val="restart"/>
          </w:tcPr>
          <w:p w14:paraId="6BEF73F4" w14:textId="77777777" w:rsidR="003A5032" w:rsidRPr="004070CE" w:rsidRDefault="003A5032" w:rsidP="00F761C9">
            <w:pPr>
              <w:pStyle w:val="SingleTxtG"/>
              <w:tabs>
                <w:tab w:val="left" w:pos="2756"/>
              </w:tabs>
              <w:spacing w:after="0" w:line="276" w:lineRule="auto"/>
              <w:ind w:left="0" w:right="0"/>
            </w:pPr>
          </w:p>
        </w:tc>
        <w:tc>
          <w:tcPr>
            <w:tcW w:w="2011" w:type="dxa"/>
          </w:tcPr>
          <w:p w14:paraId="5C403C91" w14:textId="77777777" w:rsidR="003A5032" w:rsidRPr="004070CE" w:rsidRDefault="003A5032" w:rsidP="00F761C9">
            <w:pPr>
              <w:pStyle w:val="SingleTxtG"/>
              <w:tabs>
                <w:tab w:val="left" w:pos="1559"/>
              </w:tabs>
              <w:spacing w:after="0" w:line="276" w:lineRule="auto"/>
              <w:ind w:left="0" w:right="-73"/>
            </w:pPr>
            <w:r w:rsidRPr="004070CE">
              <w:t xml:space="preserve">percentage </w:t>
            </w:r>
          </w:p>
        </w:tc>
        <w:tc>
          <w:tcPr>
            <w:tcW w:w="1533" w:type="dxa"/>
          </w:tcPr>
          <w:p w14:paraId="27607A4B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  <w:r w:rsidRPr="004070CE">
              <w:t>27 %</w:t>
            </w:r>
          </w:p>
        </w:tc>
      </w:tr>
      <w:tr w:rsidR="003A5032" w:rsidRPr="004070CE" w14:paraId="0B1DEA46" w14:textId="77777777" w:rsidTr="00F761C9">
        <w:trPr>
          <w:trHeight w:val="175"/>
        </w:trPr>
        <w:tc>
          <w:tcPr>
            <w:tcW w:w="1423" w:type="dxa"/>
            <w:vMerge/>
          </w:tcPr>
          <w:p w14:paraId="2CDC12E7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2693" w:type="dxa"/>
            <w:vMerge/>
          </w:tcPr>
          <w:p w14:paraId="11CE03EF" w14:textId="77777777" w:rsidR="003A5032" w:rsidRPr="004070CE" w:rsidRDefault="003A5032" w:rsidP="00F761C9">
            <w:pPr>
              <w:pStyle w:val="SingleTxtG"/>
              <w:tabs>
                <w:tab w:val="left" w:pos="2756"/>
              </w:tabs>
              <w:spacing w:after="0" w:line="276" w:lineRule="auto"/>
              <w:ind w:left="0" w:right="0"/>
            </w:pPr>
          </w:p>
        </w:tc>
        <w:tc>
          <w:tcPr>
            <w:tcW w:w="2011" w:type="dxa"/>
          </w:tcPr>
          <w:p w14:paraId="27799D66" w14:textId="77777777" w:rsidR="003A5032" w:rsidRPr="004070CE" w:rsidRDefault="003A5032" w:rsidP="00F761C9">
            <w:pPr>
              <w:pStyle w:val="SingleTxtG"/>
              <w:tabs>
                <w:tab w:val="left" w:pos="1559"/>
              </w:tabs>
              <w:spacing w:after="0" w:line="276" w:lineRule="auto"/>
              <w:ind w:left="0" w:right="-73"/>
            </w:pPr>
            <w:r w:rsidRPr="004070CE">
              <w:t>fixed part</w:t>
            </w:r>
          </w:p>
        </w:tc>
        <w:tc>
          <w:tcPr>
            <w:tcW w:w="1533" w:type="dxa"/>
          </w:tcPr>
          <w:p w14:paraId="7F982705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  <w:r w:rsidRPr="004070CE">
              <w:t>CZK 1,19 per pc.</w:t>
            </w:r>
          </w:p>
        </w:tc>
      </w:tr>
      <w:tr w:rsidR="003A5032" w:rsidRPr="004070CE" w14:paraId="55AE6EF0" w14:textId="77777777" w:rsidTr="00F761C9">
        <w:trPr>
          <w:trHeight w:val="175"/>
        </w:trPr>
        <w:tc>
          <w:tcPr>
            <w:tcW w:w="1423" w:type="dxa"/>
            <w:vMerge/>
          </w:tcPr>
          <w:p w14:paraId="15B131DC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2693" w:type="dxa"/>
            <w:vMerge/>
          </w:tcPr>
          <w:p w14:paraId="49D281C3" w14:textId="77777777" w:rsidR="003A5032" w:rsidRPr="004070CE" w:rsidRDefault="003A5032" w:rsidP="00F761C9">
            <w:pPr>
              <w:pStyle w:val="SingleTxtG"/>
              <w:tabs>
                <w:tab w:val="left" w:pos="2756"/>
              </w:tabs>
              <w:spacing w:after="0" w:line="276" w:lineRule="auto"/>
              <w:ind w:left="0" w:right="0"/>
            </w:pPr>
          </w:p>
        </w:tc>
        <w:tc>
          <w:tcPr>
            <w:tcW w:w="2011" w:type="dxa"/>
          </w:tcPr>
          <w:p w14:paraId="2BC90290" w14:textId="77777777" w:rsidR="003A5032" w:rsidRPr="004070CE" w:rsidRDefault="003A5032" w:rsidP="00F761C9">
            <w:pPr>
              <w:pStyle w:val="SingleTxtG"/>
              <w:tabs>
                <w:tab w:val="left" w:pos="1559"/>
              </w:tabs>
              <w:spacing w:after="0" w:line="276" w:lineRule="auto"/>
              <w:ind w:left="0" w:right="-73"/>
            </w:pPr>
            <w:r w:rsidRPr="004070CE">
              <w:t xml:space="preserve">minimum rate </w:t>
            </w:r>
          </w:p>
        </w:tc>
        <w:tc>
          <w:tcPr>
            <w:tcW w:w="1533" w:type="dxa"/>
          </w:tcPr>
          <w:p w14:paraId="5974174B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  <w:r w:rsidRPr="004070CE">
              <w:t>CZK 2,25 per pc.</w:t>
            </w:r>
          </w:p>
        </w:tc>
      </w:tr>
      <w:tr w:rsidR="003A5032" w:rsidRPr="004070CE" w14:paraId="51537D83" w14:textId="77777777" w:rsidTr="00F761C9">
        <w:trPr>
          <w:trHeight w:val="175"/>
        </w:trPr>
        <w:tc>
          <w:tcPr>
            <w:tcW w:w="1423" w:type="dxa"/>
            <w:vMerge/>
          </w:tcPr>
          <w:p w14:paraId="1FE2CD19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6237" w:type="dxa"/>
            <w:gridSpan w:val="3"/>
          </w:tcPr>
          <w:p w14:paraId="5AE2FEBD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  <w:r w:rsidRPr="004070CE">
              <w:t xml:space="preserve">from 01/01/2013 to 31/12/2013 </w:t>
            </w:r>
          </w:p>
        </w:tc>
      </w:tr>
      <w:tr w:rsidR="003A5032" w:rsidRPr="004070CE" w14:paraId="556B60C0" w14:textId="77777777" w:rsidTr="00F761C9">
        <w:trPr>
          <w:trHeight w:val="175"/>
        </w:trPr>
        <w:tc>
          <w:tcPr>
            <w:tcW w:w="1423" w:type="dxa"/>
            <w:vMerge/>
          </w:tcPr>
          <w:p w14:paraId="0B02F72A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2693" w:type="dxa"/>
            <w:vMerge w:val="restart"/>
          </w:tcPr>
          <w:p w14:paraId="0BD0C14E" w14:textId="77777777" w:rsidR="003A5032" w:rsidRPr="004070CE" w:rsidRDefault="003A5032" w:rsidP="00F761C9">
            <w:pPr>
              <w:pStyle w:val="SingleTxtG"/>
              <w:tabs>
                <w:tab w:val="left" w:pos="2756"/>
              </w:tabs>
              <w:spacing w:after="0" w:line="276" w:lineRule="auto"/>
              <w:ind w:left="0" w:right="-43"/>
            </w:pPr>
          </w:p>
        </w:tc>
        <w:tc>
          <w:tcPr>
            <w:tcW w:w="2011" w:type="dxa"/>
          </w:tcPr>
          <w:p w14:paraId="629485E8" w14:textId="77777777" w:rsidR="003A5032" w:rsidRPr="004070CE" w:rsidRDefault="003A5032" w:rsidP="00F761C9">
            <w:pPr>
              <w:pStyle w:val="SingleTxtG"/>
              <w:tabs>
                <w:tab w:val="left" w:pos="1559"/>
              </w:tabs>
              <w:spacing w:after="0" w:line="276" w:lineRule="auto"/>
              <w:ind w:left="0" w:right="-73"/>
            </w:pPr>
            <w:r w:rsidRPr="004070CE">
              <w:t xml:space="preserve">percentage </w:t>
            </w:r>
          </w:p>
        </w:tc>
        <w:tc>
          <w:tcPr>
            <w:tcW w:w="1533" w:type="dxa"/>
          </w:tcPr>
          <w:p w14:paraId="76E1F470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  <w:r w:rsidRPr="004070CE">
              <w:t>27 %</w:t>
            </w:r>
          </w:p>
        </w:tc>
      </w:tr>
      <w:tr w:rsidR="003A5032" w:rsidRPr="004070CE" w14:paraId="72A9B49B" w14:textId="77777777" w:rsidTr="00F761C9">
        <w:trPr>
          <w:trHeight w:val="175"/>
        </w:trPr>
        <w:tc>
          <w:tcPr>
            <w:tcW w:w="1423" w:type="dxa"/>
            <w:vMerge/>
          </w:tcPr>
          <w:p w14:paraId="136B8D87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2693" w:type="dxa"/>
            <w:vMerge/>
          </w:tcPr>
          <w:p w14:paraId="20213D7A" w14:textId="77777777" w:rsidR="003A5032" w:rsidRPr="004070CE" w:rsidRDefault="003A5032" w:rsidP="00F761C9">
            <w:pPr>
              <w:pStyle w:val="SingleTxtG"/>
              <w:tabs>
                <w:tab w:val="left" w:pos="2756"/>
              </w:tabs>
              <w:spacing w:after="0" w:line="276" w:lineRule="auto"/>
              <w:ind w:left="0" w:right="-43"/>
            </w:pPr>
          </w:p>
        </w:tc>
        <w:tc>
          <w:tcPr>
            <w:tcW w:w="2011" w:type="dxa"/>
          </w:tcPr>
          <w:p w14:paraId="36402519" w14:textId="77777777" w:rsidR="003A5032" w:rsidRPr="004070CE" w:rsidRDefault="003A5032" w:rsidP="00F761C9">
            <w:pPr>
              <w:pStyle w:val="SingleTxtG"/>
              <w:tabs>
                <w:tab w:val="left" w:pos="1559"/>
              </w:tabs>
              <w:spacing w:after="0" w:line="276" w:lineRule="auto"/>
              <w:ind w:left="0" w:right="-73"/>
            </w:pPr>
            <w:r w:rsidRPr="004070CE">
              <w:t>fixed part</w:t>
            </w:r>
          </w:p>
        </w:tc>
        <w:tc>
          <w:tcPr>
            <w:tcW w:w="1533" w:type="dxa"/>
          </w:tcPr>
          <w:p w14:paraId="55DBF743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  <w:r w:rsidRPr="004070CE">
              <w:t>CZK 1,16 per pc.</w:t>
            </w:r>
          </w:p>
        </w:tc>
      </w:tr>
      <w:tr w:rsidR="003A5032" w:rsidRPr="004070CE" w14:paraId="45162398" w14:textId="77777777" w:rsidTr="00F761C9">
        <w:trPr>
          <w:trHeight w:val="175"/>
        </w:trPr>
        <w:tc>
          <w:tcPr>
            <w:tcW w:w="1423" w:type="dxa"/>
            <w:vMerge/>
          </w:tcPr>
          <w:p w14:paraId="73829465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2693" w:type="dxa"/>
            <w:vMerge/>
          </w:tcPr>
          <w:p w14:paraId="7383CAB8" w14:textId="77777777" w:rsidR="003A5032" w:rsidRPr="004070CE" w:rsidRDefault="003A5032" w:rsidP="00F761C9">
            <w:pPr>
              <w:pStyle w:val="SingleTxtG"/>
              <w:tabs>
                <w:tab w:val="left" w:pos="2756"/>
              </w:tabs>
              <w:spacing w:after="0" w:line="276" w:lineRule="auto"/>
              <w:ind w:left="0" w:right="-43"/>
            </w:pPr>
          </w:p>
        </w:tc>
        <w:tc>
          <w:tcPr>
            <w:tcW w:w="2011" w:type="dxa"/>
          </w:tcPr>
          <w:p w14:paraId="2204E191" w14:textId="77777777" w:rsidR="003A5032" w:rsidRPr="004070CE" w:rsidRDefault="003A5032" w:rsidP="00F761C9">
            <w:pPr>
              <w:pStyle w:val="SingleTxtG"/>
              <w:tabs>
                <w:tab w:val="left" w:pos="1559"/>
              </w:tabs>
              <w:spacing w:after="0" w:line="276" w:lineRule="auto"/>
              <w:ind w:left="0" w:right="-73"/>
            </w:pPr>
            <w:r w:rsidRPr="004070CE">
              <w:t xml:space="preserve">minimum rate </w:t>
            </w:r>
          </w:p>
        </w:tc>
        <w:tc>
          <w:tcPr>
            <w:tcW w:w="1533" w:type="dxa"/>
          </w:tcPr>
          <w:p w14:paraId="304E40BB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  <w:r w:rsidRPr="004070CE">
              <w:t>CZK 2,18 per pc.</w:t>
            </w:r>
          </w:p>
        </w:tc>
      </w:tr>
      <w:tr w:rsidR="003A5032" w:rsidRPr="004070CE" w14:paraId="18D484D0" w14:textId="77777777" w:rsidTr="00F761C9">
        <w:trPr>
          <w:trHeight w:val="265"/>
        </w:trPr>
        <w:tc>
          <w:tcPr>
            <w:tcW w:w="1423" w:type="dxa"/>
            <w:vMerge/>
          </w:tcPr>
          <w:p w14:paraId="7D605A01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6237" w:type="dxa"/>
            <w:gridSpan w:val="3"/>
          </w:tcPr>
          <w:p w14:paraId="7469C5C1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  <w:r w:rsidRPr="004070CE">
              <w:t xml:space="preserve">from 01/01/2012 to 31/12/2012 </w:t>
            </w:r>
          </w:p>
        </w:tc>
      </w:tr>
      <w:tr w:rsidR="003A5032" w:rsidRPr="004070CE" w14:paraId="72BC6F01" w14:textId="77777777" w:rsidTr="00F761C9">
        <w:trPr>
          <w:trHeight w:val="265"/>
        </w:trPr>
        <w:tc>
          <w:tcPr>
            <w:tcW w:w="1423" w:type="dxa"/>
            <w:vMerge/>
          </w:tcPr>
          <w:p w14:paraId="2BF7D13E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2693" w:type="dxa"/>
            <w:vMerge w:val="restart"/>
          </w:tcPr>
          <w:p w14:paraId="5D22FB68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</w:p>
        </w:tc>
        <w:tc>
          <w:tcPr>
            <w:tcW w:w="2011" w:type="dxa"/>
          </w:tcPr>
          <w:p w14:paraId="2213B45A" w14:textId="77777777" w:rsidR="003A5032" w:rsidRPr="004070CE" w:rsidRDefault="003A5032" w:rsidP="00F761C9">
            <w:pPr>
              <w:pStyle w:val="SingleTxtG"/>
              <w:tabs>
                <w:tab w:val="left" w:pos="1559"/>
              </w:tabs>
              <w:spacing w:after="0" w:line="276" w:lineRule="auto"/>
              <w:ind w:left="0" w:right="-73"/>
            </w:pPr>
            <w:r w:rsidRPr="004070CE">
              <w:t xml:space="preserve">percentage </w:t>
            </w:r>
          </w:p>
        </w:tc>
        <w:tc>
          <w:tcPr>
            <w:tcW w:w="1533" w:type="dxa"/>
          </w:tcPr>
          <w:p w14:paraId="68FAA5ED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  <w:r w:rsidRPr="004070CE">
              <w:t>28 %</w:t>
            </w:r>
          </w:p>
        </w:tc>
      </w:tr>
      <w:tr w:rsidR="003A5032" w:rsidRPr="004070CE" w14:paraId="0859C58F" w14:textId="77777777" w:rsidTr="00F761C9">
        <w:trPr>
          <w:trHeight w:val="265"/>
        </w:trPr>
        <w:tc>
          <w:tcPr>
            <w:tcW w:w="1423" w:type="dxa"/>
            <w:vMerge/>
          </w:tcPr>
          <w:p w14:paraId="41FB6782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2693" w:type="dxa"/>
            <w:vMerge/>
          </w:tcPr>
          <w:p w14:paraId="64BEC0AA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</w:p>
        </w:tc>
        <w:tc>
          <w:tcPr>
            <w:tcW w:w="2011" w:type="dxa"/>
          </w:tcPr>
          <w:p w14:paraId="04F21CD1" w14:textId="77777777" w:rsidR="003A5032" w:rsidRPr="004070CE" w:rsidRDefault="003A5032" w:rsidP="00F761C9">
            <w:pPr>
              <w:pStyle w:val="SingleTxtG"/>
              <w:tabs>
                <w:tab w:val="left" w:pos="1559"/>
              </w:tabs>
              <w:spacing w:after="0" w:line="276" w:lineRule="auto"/>
              <w:ind w:left="0" w:right="-73"/>
            </w:pPr>
            <w:r w:rsidRPr="004070CE">
              <w:t>fixed part</w:t>
            </w:r>
          </w:p>
        </w:tc>
        <w:tc>
          <w:tcPr>
            <w:tcW w:w="1533" w:type="dxa"/>
          </w:tcPr>
          <w:p w14:paraId="57483658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  <w:r w:rsidRPr="004070CE">
              <w:t>CZK 1,12 per pc.</w:t>
            </w:r>
          </w:p>
        </w:tc>
      </w:tr>
      <w:tr w:rsidR="003A5032" w:rsidRPr="004070CE" w14:paraId="306CE948" w14:textId="77777777" w:rsidTr="00F761C9">
        <w:trPr>
          <w:trHeight w:val="265"/>
        </w:trPr>
        <w:tc>
          <w:tcPr>
            <w:tcW w:w="1423" w:type="dxa"/>
            <w:vMerge/>
          </w:tcPr>
          <w:p w14:paraId="76FCAE87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2693" w:type="dxa"/>
            <w:vMerge/>
          </w:tcPr>
          <w:p w14:paraId="56C057FE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</w:p>
        </w:tc>
        <w:tc>
          <w:tcPr>
            <w:tcW w:w="2011" w:type="dxa"/>
          </w:tcPr>
          <w:p w14:paraId="2BFC9B4B" w14:textId="77777777" w:rsidR="003A5032" w:rsidRPr="004070CE" w:rsidRDefault="003A5032" w:rsidP="00F761C9">
            <w:pPr>
              <w:pStyle w:val="SingleTxtG"/>
              <w:tabs>
                <w:tab w:val="left" w:pos="1559"/>
              </w:tabs>
              <w:spacing w:after="0" w:line="276" w:lineRule="auto"/>
              <w:ind w:left="0" w:right="-73"/>
            </w:pPr>
            <w:r w:rsidRPr="004070CE">
              <w:t xml:space="preserve">minimum rate </w:t>
            </w:r>
          </w:p>
        </w:tc>
        <w:tc>
          <w:tcPr>
            <w:tcW w:w="1533" w:type="dxa"/>
          </w:tcPr>
          <w:p w14:paraId="14DE54EE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  <w:r w:rsidRPr="004070CE">
              <w:t>CZK 2,10 per pc.</w:t>
            </w:r>
          </w:p>
        </w:tc>
      </w:tr>
      <w:tr w:rsidR="003A5032" w:rsidRPr="004070CE" w14:paraId="14D7D929" w14:textId="77777777" w:rsidTr="00F761C9">
        <w:trPr>
          <w:trHeight w:val="265"/>
        </w:trPr>
        <w:tc>
          <w:tcPr>
            <w:tcW w:w="1423" w:type="dxa"/>
            <w:vMerge/>
          </w:tcPr>
          <w:p w14:paraId="5D3E392F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6237" w:type="dxa"/>
            <w:gridSpan w:val="3"/>
          </w:tcPr>
          <w:p w14:paraId="3724AB99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  <w:r w:rsidRPr="004070CE">
              <w:t xml:space="preserve">from 01/02/2010 to 31/12/2011 </w:t>
            </w:r>
          </w:p>
        </w:tc>
      </w:tr>
      <w:tr w:rsidR="003A5032" w:rsidRPr="004070CE" w14:paraId="3127548D" w14:textId="77777777" w:rsidTr="00F761C9">
        <w:trPr>
          <w:trHeight w:val="265"/>
        </w:trPr>
        <w:tc>
          <w:tcPr>
            <w:tcW w:w="1423" w:type="dxa"/>
            <w:vMerge/>
          </w:tcPr>
          <w:p w14:paraId="37B2C5CC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2693" w:type="dxa"/>
            <w:vMerge w:val="restart"/>
          </w:tcPr>
          <w:p w14:paraId="605AFD06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</w:p>
        </w:tc>
        <w:tc>
          <w:tcPr>
            <w:tcW w:w="2011" w:type="dxa"/>
          </w:tcPr>
          <w:p w14:paraId="1DA9A7D3" w14:textId="77777777" w:rsidR="003A5032" w:rsidRPr="004070CE" w:rsidRDefault="003A5032" w:rsidP="00F761C9">
            <w:pPr>
              <w:pStyle w:val="SingleTxtG"/>
              <w:tabs>
                <w:tab w:val="left" w:pos="1559"/>
              </w:tabs>
              <w:spacing w:after="0" w:line="276" w:lineRule="auto"/>
              <w:ind w:left="0" w:right="-73"/>
            </w:pPr>
            <w:r w:rsidRPr="004070CE">
              <w:t xml:space="preserve">percentage </w:t>
            </w:r>
          </w:p>
        </w:tc>
        <w:tc>
          <w:tcPr>
            <w:tcW w:w="1533" w:type="dxa"/>
          </w:tcPr>
          <w:p w14:paraId="1097F890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  <w:r w:rsidRPr="004070CE">
              <w:t>28 %</w:t>
            </w:r>
          </w:p>
        </w:tc>
      </w:tr>
      <w:tr w:rsidR="003A5032" w:rsidRPr="004070CE" w14:paraId="4288C70C" w14:textId="77777777" w:rsidTr="00F761C9">
        <w:trPr>
          <w:trHeight w:val="265"/>
        </w:trPr>
        <w:tc>
          <w:tcPr>
            <w:tcW w:w="1423" w:type="dxa"/>
            <w:vMerge/>
          </w:tcPr>
          <w:p w14:paraId="4CE36D74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2693" w:type="dxa"/>
            <w:vMerge/>
          </w:tcPr>
          <w:p w14:paraId="4BEAD8E0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</w:p>
        </w:tc>
        <w:tc>
          <w:tcPr>
            <w:tcW w:w="2011" w:type="dxa"/>
          </w:tcPr>
          <w:p w14:paraId="0B8EEC22" w14:textId="77777777" w:rsidR="003A5032" w:rsidRPr="004070CE" w:rsidRDefault="003A5032" w:rsidP="00F761C9">
            <w:pPr>
              <w:pStyle w:val="SingleTxtG"/>
              <w:tabs>
                <w:tab w:val="left" w:pos="1559"/>
              </w:tabs>
              <w:spacing w:after="0" w:line="276" w:lineRule="auto"/>
              <w:ind w:left="0" w:right="-73"/>
            </w:pPr>
            <w:r w:rsidRPr="004070CE">
              <w:t>fixed part</w:t>
            </w:r>
          </w:p>
        </w:tc>
        <w:tc>
          <w:tcPr>
            <w:tcW w:w="1533" w:type="dxa"/>
          </w:tcPr>
          <w:p w14:paraId="05059744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  <w:r w:rsidRPr="004070CE">
              <w:t>CZK 1,07 per pc.</w:t>
            </w:r>
          </w:p>
        </w:tc>
      </w:tr>
      <w:tr w:rsidR="003A5032" w:rsidRPr="004070CE" w14:paraId="33902BC5" w14:textId="77777777" w:rsidTr="00F761C9">
        <w:trPr>
          <w:trHeight w:val="265"/>
        </w:trPr>
        <w:tc>
          <w:tcPr>
            <w:tcW w:w="1423" w:type="dxa"/>
            <w:vMerge/>
            <w:tcBorders>
              <w:bottom w:val="nil"/>
            </w:tcBorders>
          </w:tcPr>
          <w:p w14:paraId="1448EBCE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2693" w:type="dxa"/>
            <w:vMerge/>
          </w:tcPr>
          <w:p w14:paraId="4C8B0C83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</w:p>
        </w:tc>
        <w:tc>
          <w:tcPr>
            <w:tcW w:w="2011" w:type="dxa"/>
          </w:tcPr>
          <w:p w14:paraId="0D6BCCCB" w14:textId="77777777" w:rsidR="003A5032" w:rsidRPr="004070CE" w:rsidRDefault="003A5032" w:rsidP="00F761C9">
            <w:pPr>
              <w:pStyle w:val="SingleTxtG"/>
              <w:tabs>
                <w:tab w:val="left" w:pos="1559"/>
              </w:tabs>
              <w:spacing w:after="0" w:line="276" w:lineRule="auto"/>
              <w:ind w:left="0" w:right="-73"/>
            </w:pPr>
            <w:r w:rsidRPr="004070CE">
              <w:t xml:space="preserve">minimum rate </w:t>
            </w:r>
          </w:p>
        </w:tc>
        <w:tc>
          <w:tcPr>
            <w:tcW w:w="1533" w:type="dxa"/>
          </w:tcPr>
          <w:p w14:paraId="7B9C3AFE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  <w:r w:rsidRPr="004070CE">
              <w:t>CZK 2,01 per pc.</w:t>
            </w:r>
          </w:p>
        </w:tc>
      </w:tr>
      <w:tr w:rsidR="003A5032" w:rsidRPr="004070CE" w14:paraId="1CB87B05" w14:textId="77777777" w:rsidTr="00F761C9">
        <w:trPr>
          <w:trHeight w:val="265"/>
        </w:trPr>
        <w:tc>
          <w:tcPr>
            <w:tcW w:w="1423" w:type="dxa"/>
            <w:vMerge w:val="restart"/>
            <w:tcBorders>
              <w:top w:val="nil"/>
            </w:tcBorders>
          </w:tcPr>
          <w:p w14:paraId="3CEBE408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6237" w:type="dxa"/>
            <w:gridSpan w:val="3"/>
          </w:tcPr>
          <w:p w14:paraId="4097DAFA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  <w:r w:rsidRPr="004070CE">
              <w:t>from 01/01/2008 to 31/01/2010</w:t>
            </w:r>
          </w:p>
        </w:tc>
      </w:tr>
      <w:tr w:rsidR="003A5032" w:rsidRPr="004070CE" w14:paraId="4189A8C4" w14:textId="77777777" w:rsidTr="00F761C9">
        <w:trPr>
          <w:trHeight w:val="265"/>
        </w:trPr>
        <w:tc>
          <w:tcPr>
            <w:tcW w:w="1423" w:type="dxa"/>
            <w:vMerge/>
          </w:tcPr>
          <w:p w14:paraId="6C542C41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2693" w:type="dxa"/>
          </w:tcPr>
          <w:p w14:paraId="7432B7B7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</w:p>
        </w:tc>
        <w:tc>
          <w:tcPr>
            <w:tcW w:w="2011" w:type="dxa"/>
          </w:tcPr>
          <w:p w14:paraId="58BEDC4B" w14:textId="77777777" w:rsidR="003A5032" w:rsidRPr="004070CE" w:rsidRDefault="003A5032" w:rsidP="00F761C9">
            <w:pPr>
              <w:pStyle w:val="SingleTxtG"/>
              <w:tabs>
                <w:tab w:val="left" w:pos="1559"/>
              </w:tabs>
              <w:spacing w:after="0" w:line="276" w:lineRule="auto"/>
              <w:ind w:left="0" w:right="26"/>
            </w:pPr>
            <w:r w:rsidRPr="004070CE">
              <w:t xml:space="preserve">percentage </w:t>
            </w:r>
          </w:p>
        </w:tc>
        <w:tc>
          <w:tcPr>
            <w:tcW w:w="1533" w:type="dxa"/>
          </w:tcPr>
          <w:p w14:paraId="2D1609FB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  <w:r w:rsidRPr="004070CE">
              <w:t>28 %</w:t>
            </w:r>
          </w:p>
        </w:tc>
      </w:tr>
      <w:tr w:rsidR="003A5032" w:rsidRPr="004070CE" w14:paraId="535E439A" w14:textId="77777777" w:rsidTr="00F761C9">
        <w:trPr>
          <w:trHeight w:val="265"/>
        </w:trPr>
        <w:tc>
          <w:tcPr>
            <w:tcW w:w="1423" w:type="dxa"/>
            <w:vMerge/>
          </w:tcPr>
          <w:p w14:paraId="591C4516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2693" w:type="dxa"/>
          </w:tcPr>
          <w:p w14:paraId="2C934DB0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</w:p>
        </w:tc>
        <w:tc>
          <w:tcPr>
            <w:tcW w:w="2011" w:type="dxa"/>
          </w:tcPr>
          <w:p w14:paraId="2A18139C" w14:textId="77777777" w:rsidR="003A5032" w:rsidRPr="004070CE" w:rsidRDefault="003A5032" w:rsidP="00F761C9">
            <w:pPr>
              <w:pStyle w:val="SingleTxtG"/>
              <w:tabs>
                <w:tab w:val="left" w:pos="1559"/>
              </w:tabs>
              <w:spacing w:after="0" w:line="276" w:lineRule="auto"/>
              <w:ind w:left="0" w:right="26"/>
            </w:pPr>
            <w:r w:rsidRPr="004070CE">
              <w:t>fixed part</w:t>
            </w:r>
          </w:p>
        </w:tc>
        <w:tc>
          <w:tcPr>
            <w:tcW w:w="1533" w:type="dxa"/>
          </w:tcPr>
          <w:p w14:paraId="78B503C3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  <w:r w:rsidRPr="004070CE">
              <w:t xml:space="preserve">CZK 1,03 per pc. </w:t>
            </w:r>
          </w:p>
        </w:tc>
      </w:tr>
      <w:tr w:rsidR="003A5032" w:rsidRPr="004070CE" w14:paraId="153F983E" w14:textId="77777777" w:rsidTr="00F761C9">
        <w:trPr>
          <w:trHeight w:val="265"/>
        </w:trPr>
        <w:tc>
          <w:tcPr>
            <w:tcW w:w="1423" w:type="dxa"/>
            <w:vMerge/>
          </w:tcPr>
          <w:p w14:paraId="62545D36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2693" w:type="dxa"/>
          </w:tcPr>
          <w:p w14:paraId="5988BA88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</w:p>
        </w:tc>
        <w:tc>
          <w:tcPr>
            <w:tcW w:w="2011" w:type="dxa"/>
          </w:tcPr>
          <w:p w14:paraId="6D68CC0B" w14:textId="77777777" w:rsidR="003A5032" w:rsidRPr="004070CE" w:rsidRDefault="003A5032" w:rsidP="00F761C9">
            <w:pPr>
              <w:pStyle w:val="SingleTxtG"/>
              <w:tabs>
                <w:tab w:val="left" w:pos="1559"/>
              </w:tabs>
              <w:spacing w:after="0" w:line="276" w:lineRule="auto"/>
              <w:ind w:left="0" w:right="26"/>
            </w:pPr>
            <w:r w:rsidRPr="004070CE">
              <w:t xml:space="preserve">minimum rate </w:t>
            </w:r>
          </w:p>
        </w:tc>
        <w:tc>
          <w:tcPr>
            <w:tcW w:w="1533" w:type="dxa"/>
          </w:tcPr>
          <w:p w14:paraId="6868BDA0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  <w:r w:rsidRPr="004070CE">
              <w:t>CZK 1,92 per pc.</w:t>
            </w:r>
          </w:p>
        </w:tc>
      </w:tr>
      <w:tr w:rsidR="003A5032" w:rsidRPr="004070CE" w14:paraId="3F579602" w14:textId="77777777" w:rsidTr="00F761C9">
        <w:trPr>
          <w:trHeight w:val="265"/>
        </w:trPr>
        <w:tc>
          <w:tcPr>
            <w:tcW w:w="7660" w:type="dxa"/>
            <w:gridSpan w:val="4"/>
          </w:tcPr>
          <w:p w14:paraId="43C03254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  <w:rPr>
                <w:b/>
              </w:rPr>
            </w:pPr>
            <w:r w:rsidRPr="004070CE">
              <w:rPr>
                <w:b/>
              </w:rPr>
              <w:t>Cigars and cigarillos</w:t>
            </w:r>
          </w:p>
        </w:tc>
      </w:tr>
      <w:tr w:rsidR="003A5032" w:rsidRPr="004070CE" w14:paraId="16632498" w14:textId="77777777" w:rsidTr="00F761C9">
        <w:trPr>
          <w:trHeight w:val="265"/>
        </w:trPr>
        <w:tc>
          <w:tcPr>
            <w:tcW w:w="1423" w:type="dxa"/>
          </w:tcPr>
          <w:p w14:paraId="1E22AE3C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2693" w:type="dxa"/>
          </w:tcPr>
          <w:p w14:paraId="3382EFAA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  <w:r w:rsidRPr="004070CE">
              <w:t>from 01/01/2020 until now</w:t>
            </w:r>
          </w:p>
        </w:tc>
        <w:tc>
          <w:tcPr>
            <w:tcW w:w="3544" w:type="dxa"/>
            <w:gridSpan w:val="2"/>
          </w:tcPr>
          <w:p w14:paraId="41312B9E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  <w:r w:rsidRPr="004070CE">
              <w:t>CZK 1,88 per pc.</w:t>
            </w:r>
          </w:p>
        </w:tc>
      </w:tr>
      <w:tr w:rsidR="003A5032" w:rsidRPr="004070CE" w14:paraId="57F96F40" w14:textId="77777777" w:rsidTr="00F761C9">
        <w:trPr>
          <w:trHeight w:val="265"/>
        </w:trPr>
        <w:tc>
          <w:tcPr>
            <w:tcW w:w="1423" w:type="dxa"/>
          </w:tcPr>
          <w:p w14:paraId="747F86AD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2693" w:type="dxa"/>
          </w:tcPr>
          <w:p w14:paraId="5B5E822C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  <w:r w:rsidRPr="004070CE">
              <w:t>from 01/01/2018 to 31/12/2019</w:t>
            </w:r>
          </w:p>
        </w:tc>
        <w:tc>
          <w:tcPr>
            <w:tcW w:w="3544" w:type="dxa"/>
            <w:gridSpan w:val="2"/>
          </w:tcPr>
          <w:p w14:paraId="53B4BE68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  <w:r w:rsidRPr="004070CE">
              <w:t>CZK 1,71 per pc.</w:t>
            </w:r>
          </w:p>
        </w:tc>
      </w:tr>
      <w:tr w:rsidR="003A5032" w:rsidRPr="004070CE" w14:paraId="0948CC25" w14:textId="77777777" w:rsidTr="00F761C9">
        <w:trPr>
          <w:trHeight w:val="265"/>
        </w:trPr>
        <w:tc>
          <w:tcPr>
            <w:tcW w:w="1423" w:type="dxa"/>
          </w:tcPr>
          <w:p w14:paraId="172DD16E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2693" w:type="dxa"/>
          </w:tcPr>
          <w:p w14:paraId="53C82102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  <w:r w:rsidRPr="004070CE">
              <w:t xml:space="preserve">from 01/01/2017 to 31/12/2017 </w:t>
            </w:r>
          </w:p>
        </w:tc>
        <w:tc>
          <w:tcPr>
            <w:tcW w:w="3544" w:type="dxa"/>
            <w:gridSpan w:val="2"/>
          </w:tcPr>
          <w:p w14:paraId="3FA71E79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  <w:r w:rsidRPr="004070CE">
              <w:t>CZK 1,67 per pc.</w:t>
            </w:r>
          </w:p>
        </w:tc>
      </w:tr>
      <w:tr w:rsidR="003A5032" w:rsidRPr="004070CE" w14:paraId="4B9A989B" w14:textId="77777777" w:rsidTr="00F761C9">
        <w:trPr>
          <w:trHeight w:val="265"/>
        </w:trPr>
        <w:tc>
          <w:tcPr>
            <w:tcW w:w="1423" w:type="dxa"/>
          </w:tcPr>
          <w:p w14:paraId="48CC6628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2693" w:type="dxa"/>
          </w:tcPr>
          <w:p w14:paraId="6477E7A4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  <w:r w:rsidRPr="004070CE">
              <w:t xml:space="preserve">from 01/01/2016 to 31/12/2016 </w:t>
            </w:r>
          </w:p>
        </w:tc>
        <w:tc>
          <w:tcPr>
            <w:tcW w:w="3544" w:type="dxa"/>
            <w:gridSpan w:val="2"/>
          </w:tcPr>
          <w:p w14:paraId="66FE79FC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  <w:r w:rsidRPr="004070CE">
              <w:t>CZK 1,64 per pc.</w:t>
            </w:r>
          </w:p>
        </w:tc>
      </w:tr>
      <w:tr w:rsidR="003A5032" w:rsidRPr="004070CE" w14:paraId="76717A25" w14:textId="77777777" w:rsidTr="00F761C9">
        <w:trPr>
          <w:trHeight w:val="265"/>
        </w:trPr>
        <w:tc>
          <w:tcPr>
            <w:tcW w:w="1423" w:type="dxa"/>
          </w:tcPr>
          <w:p w14:paraId="04DD46E8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2693" w:type="dxa"/>
          </w:tcPr>
          <w:p w14:paraId="37F5E888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  <w:r w:rsidRPr="004070CE">
              <w:t xml:space="preserve">from 01/12/2014 to 31/12/2015 </w:t>
            </w:r>
          </w:p>
        </w:tc>
        <w:tc>
          <w:tcPr>
            <w:tcW w:w="3544" w:type="dxa"/>
            <w:gridSpan w:val="2"/>
          </w:tcPr>
          <w:p w14:paraId="6FE6705C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  <w:r w:rsidRPr="004070CE">
              <w:t>CZK 1,42 per pc.</w:t>
            </w:r>
          </w:p>
        </w:tc>
      </w:tr>
      <w:tr w:rsidR="003A5032" w:rsidRPr="004070CE" w14:paraId="222FC826" w14:textId="77777777" w:rsidTr="00F761C9">
        <w:trPr>
          <w:trHeight w:val="265"/>
        </w:trPr>
        <w:tc>
          <w:tcPr>
            <w:tcW w:w="1423" w:type="dxa"/>
          </w:tcPr>
          <w:p w14:paraId="7A67E00A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2693" w:type="dxa"/>
          </w:tcPr>
          <w:p w14:paraId="7E0AD08C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  <w:r w:rsidRPr="004070CE">
              <w:t xml:space="preserve">from 01/01/2014 to 31/11/2014 </w:t>
            </w:r>
          </w:p>
        </w:tc>
        <w:tc>
          <w:tcPr>
            <w:tcW w:w="3544" w:type="dxa"/>
            <w:gridSpan w:val="2"/>
          </w:tcPr>
          <w:p w14:paraId="7FEF80DE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  <w:r w:rsidRPr="004070CE">
              <w:t>CZK 1,34 per pc.</w:t>
            </w:r>
          </w:p>
        </w:tc>
      </w:tr>
      <w:tr w:rsidR="003A5032" w:rsidRPr="004070CE" w14:paraId="60B90F1C" w14:textId="77777777" w:rsidTr="00F761C9">
        <w:trPr>
          <w:trHeight w:val="265"/>
        </w:trPr>
        <w:tc>
          <w:tcPr>
            <w:tcW w:w="1423" w:type="dxa"/>
          </w:tcPr>
          <w:p w14:paraId="1E1E2B41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2693" w:type="dxa"/>
          </w:tcPr>
          <w:p w14:paraId="066E211A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  <w:r w:rsidRPr="004070CE">
              <w:t xml:space="preserve">from 01/01/2013 to 31/12/2013 </w:t>
            </w:r>
          </w:p>
        </w:tc>
        <w:tc>
          <w:tcPr>
            <w:tcW w:w="3544" w:type="dxa"/>
            <w:gridSpan w:val="2"/>
          </w:tcPr>
          <w:p w14:paraId="49F896AC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  <w:r w:rsidRPr="004070CE">
              <w:t>CZK 1,30 per pc.</w:t>
            </w:r>
          </w:p>
        </w:tc>
      </w:tr>
      <w:tr w:rsidR="003A5032" w:rsidRPr="004070CE" w14:paraId="0CFEAD8F" w14:textId="77777777" w:rsidTr="00F761C9">
        <w:trPr>
          <w:trHeight w:val="265"/>
        </w:trPr>
        <w:tc>
          <w:tcPr>
            <w:tcW w:w="1423" w:type="dxa"/>
          </w:tcPr>
          <w:p w14:paraId="3685A214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2693" w:type="dxa"/>
          </w:tcPr>
          <w:p w14:paraId="3FA7AB3D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  <w:r w:rsidRPr="004070CE">
              <w:t xml:space="preserve">from 01/01/2012 to 31/12/2012 </w:t>
            </w:r>
          </w:p>
        </w:tc>
        <w:tc>
          <w:tcPr>
            <w:tcW w:w="3544" w:type="dxa"/>
            <w:gridSpan w:val="2"/>
          </w:tcPr>
          <w:p w14:paraId="1E611210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  <w:r w:rsidRPr="004070CE">
              <w:t>CZK 1,25 per pc.</w:t>
            </w:r>
          </w:p>
        </w:tc>
      </w:tr>
      <w:tr w:rsidR="003A5032" w:rsidRPr="004070CE" w14:paraId="3A3DA5AA" w14:textId="77777777" w:rsidTr="00F761C9">
        <w:trPr>
          <w:trHeight w:val="265"/>
        </w:trPr>
        <w:tc>
          <w:tcPr>
            <w:tcW w:w="1423" w:type="dxa"/>
          </w:tcPr>
          <w:p w14:paraId="2154EDD7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2693" w:type="dxa"/>
          </w:tcPr>
          <w:p w14:paraId="52350EFF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  <w:r w:rsidRPr="004070CE">
              <w:t xml:space="preserve">from 01/02/2010 to 31/12/2011 </w:t>
            </w:r>
          </w:p>
        </w:tc>
        <w:tc>
          <w:tcPr>
            <w:tcW w:w="3544" w:type="dxa"/>
            <w:gridSpan w:val="2"/>
          </w:tcPr>
          <w:p w14:paraId="588D27D3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  <w:r w:rsidRPr="004070CE">
              <w:t>CZK 1,15 per pc.</w:t>
            </w:r>
          </w:p>
        </w:tc>
      </w:tr>
      <w:tr w:rsidR="003A5032" w:rsidRPr="004070CE" w14:paraId="3866E045" w14:textId="77777777" w:rsidTr="00F761C9">
        <w:trPr>
          <w:trHeight w:val="265"/>
        </w:trPr>
        <w:tc>
          <w:tcPr>
            <w:tcW w:w="1423" w:type="dxa"/>
          </w:tcPr>
          <w:p w14:paraId="6A0946B1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2693" w:type="dxa"/>
          </w:tcPr>
          <w:p w14:paraId="00E9EFA3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  <w:r w:rsidRPr="004070CE">
              <w:t xml:space="preserve">from 01/01/2008 to 31/01/2010 </w:t>
            </w:r>
          </w:p>
        </w:tc>
        <w:tc>
          <w:tcPr>
            <w:tcW w:w="3544" w:type="dxa"/>
            <w:gridSpan w:val="2"/>
          </w:tcPr>
          <w:p w14:paraId="299AF2F1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  <w:r w:rsidRPr="004070CE">
              <w:t>CZK 1,15 per pc.</w:t>
            </w:r>
          </w:p>
        </w:tc>
      </w:tr>
      <w:tr w:rsidR="003A5032" w:rsidRPr="004070CE" w14:paraId="3C376037" w14:textId="77777777" w:rsidTr="00F761C9">
        <w:trPr>
          <w:trHeight w:val="265"/>
        </w:trPr>
        <w:tc>
          <w:tcPr>
            <w:tcW w:w="7660" w:type="dxa"/>
            <w:gridSpan w:val="4"/>
          </w:tcPr>
          <w:p w14:paraId="5DB67871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  <w:rPr>
                <w:b/>
              </w:rPr>
            </w:pPr>
            <w:r w:rsidRPr="004070CE">
              <w:rPr>
                <w:b/>
              </w:rPr>
              <w:t>Smoking tobacco</w:t>
            </w:r>
          </w:p>
        </w:tc>
      </w:tr>
      <w:tr w:rsidR="003A5032" w:rsidRPr="004070CE" w14:paraId="445E9284" w14:textId="77777777" w:rsidTr="00F761C9">
        <w:trPr>
          <w:trHeight w:val="265"/>
        </w:trPr>
        <w:tc>
          <w:tcPr>
            <w:tcW w:w="1423" w:type="dxa"/>
          </w:tcPr>
          <w:p w14:paraId="3372FDAA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2693" w:type="dxa"/>
          </w:tcPr>
          <w:p w14:paraId="5D7A3ADF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  <w:r w:rsidRPr="004070CE">
              <w:t>from 01/01/2020 until now</w:t>
            </w:r>
          </w:p>
        </w:tc>
        <w:tc>
          <w:tcPr>
            <w:tcW w:w="3544" w:type="dxa"/>
            <w:gridSpan w:val="2"/>
          </w:tcPr>
          <w:p w14:paraId="35316E3B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  <w:r w:rsidRPr="004070CE">
              <w:t xml:space="preserve">CZK 2 460 per kg </w:t>
            </w:r>
          </w:p>
        </w:tc>
      </w:tr>
      <w:tr w:rsidR="003A5032" w:rsidRPr="004070CE" w14:paraId="769EFFA2" w14:textId="77777777" w:rsidTr="00F761C9">
        <w:trPr>
          <w:trHeight w:val="265"/>
        </w:trPr>
        <w:tc>
          <w:tcPr>
            <w:tcW w:w="1423" w:type="dxa"/>
          </w:tcPr>
          <w:p w14:paraId="7B27BDEC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2693" w:type="dxa"/>
          </w:tcPr>
          <w:p w14:paraId="3EADFD1F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  <w:r w:rsidRPr="004070CE">
              <w:t>from 01/01/2018 to 31/12/2019</w:t>
            </w:r>
          </w:p>
        </w:tc>
        <w:tc>
          <w:tcPr>
            <w:tcW w:w="3544" w:type="dxa"/>
            <w:gridSpan w:val="2"/>
          </w:tcPr>
          <w:p w14:paraId="33D467CD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  <w:r w:rsidRPr="004070CE">
              <w:t>CZK 2 236 per kg</w:t>
            </w:r>
          </w:p>
        </w:tc>
      </w:tr>
      <w:tr w:rsidR="003A5032" w:rsidRPr="004070CE" w14:paraId="7DCCCB56" w14:textId="77777777" w:rsidTr="00F761C9">
        <w:trPr>
          <w:trHeight w:val="265"/>
        </w:trPr>
        <w:tc>
          <w:tcPr>
            <w:tcW w:w="1423" w:type="dxa"/>
          </w:tcPr>
          <w:p w14:paraId="4CC1D3BA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2693" w:type="dxa"/>
          </w:tcPr>
          <w:p w14:paraId="42E4535F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  <w:r w:rsidRPr="004070CE">
              <w:t>from 01/01/2017 to 31/12/2017</w:t>
            </w:r>
          </w:p>
        </w:tc>
        <w:tc>
          <w:tcPr>
            <w:tcW w:w="3544" w:type="dxa"/>
            <w:gridSpan w:val="2"/>
          </w:tcPr>
          <w:p w14:paraId="4C5F4452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  <w:r w:rsidRPr="004070CE">
              <w:t>CZK 2 185 per kg</w:t>
            </w:r>
          </w:p>
        </w:tc>
      </w:tr>
      <w:tr w:rsidR="003A5032" w:rsidRPr="004070CE" w14:paraId="3974FB68" w14:textId="77777777" w:rsidTr="00F761C9">
        <w:trPr>
          <w:trHeight w:val="265"/>
        </w:trPr>
        <w:tc>
          <w:tcPr>
            <w:tcW w:w="1423" w:type="dxa"/>
          </w:tcPr>
          <w:p w14:paraId="34A1A25F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2693" w:type="dxa"/>
          </w:tcPr>
          <w:p w14:paraId="37DEE15E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  <w:r w:rsidRPr="004070CE">
              <w:t>from 01/01/2016 to 31/12/2016</w:t>
            </w:r>
          </w:p>
        </w:tc>
        <w:tc>
          <w:tcPr>
            <w:tcW w:w="3544" w:type="dxa"/>
            <w:gridSpan w:val="2"/>
          </w:tcPr>
          <w:p w14:paraId="7C78983B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  <w:r w:rsidRPr="004070CE">
              <w:t>CZK 2 142 per kg</w:t>
            </w:r>
          </w:p>
        </w:tc>
      </w:tr>
      <w:tr w:rsidR="003A5032" w:rsidRPr="004070CE" w14:paraId="35B9D259" w14:textId="77777777" w:rsidTr="00F761C9">
        <w:trPr>
          <w:trHeight w:val="265"/>
        </w:trPr>
        <w:tc>
          <w:tcPr>
            <w:tcW w:w="1423" w:type="dxa"/>
          </w:tcPr>
          <w:p w14:paraId="57DD94E1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2693" w:type="dxa"/>
          </w:tcPr>
          <w:p w14:paraId="6AA55C3E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  <w:r w:rsidRPr="004070CE">
              <w:t>from 01/12/2014 to 31/12/2015</w:t>
            </w:r>
          </w:p>
        </w:tc>
        <w:tc>
          <w:tcPr>
            <w:tcW w:w="3544" w:type="dxa"/>
            <w:gridSpan w:val="2"/>
          </w:tcPr>
          <w:p w14:paraId="64D0B4ED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  <w:r w:rsidRPr="004070CE">
              <w:t>CZK 1 896 per kg</w:t>
            </w:r>
          </w:p>
        </w:tc>
      </w:tr>
      <w:tr w:rsidR="003A5032" w:rsidRPr="004070CE" w14:paraId="1B9B7173" w14:textId="77777777" w:rsidTr="00F761C9">
        <w:trPr>
          <w:trHeight w:val="265"/>
        </w:trPr>
        <w:tc>
          <w:tcPr>
            <w:tcW w:w="1423" w:type="dxa"/>
          </w:tcPr>
          <w:p w14:paraId="34C7698A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2693" w:type="dxa"/>
          </w:tcPr>
          <w:p w14:paraId="6128985D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  <w:r w:rsidRPr="004070CE">
              <w:t>from 01/01/2014 to 31/11/2014</w:t>
            </w:r>
          </w:p>
        </w:tc>
        <w:tc>
          <w:tcPr>
            <w:tcW w:w="3544" w:type="dxa"/>
            <w:gridSpan w:val="2"/>
          </w:tcPr>
          <w:p w14:paraId="6D6A21B1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  <w:r w:rsidRPr="004070CE">
              <w:t>CZK 1 800 per kg</w:t>
            </w:r>
          </w:p>
        </w:tc>
      </w:tr>
      <w:tr w:rsidR="003A5032" w:rsidRPr="004070CE" w14:paraId="4E01727E" w14:textId="77777777" w:rsidTr="00F761C9">
        <w:trPr>
          <w:trHeight w:val="265"/>
        </w:trPr>
        <w:tc>
          <w:tcPr>
            <w:tcW w:w="1423" w:type="dxa"/>
          </w:tcPr>
          <w:p w14:paraId="355BFCDA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2693" w:type="dxa"/>
          </w:tcPr>
          <w:p w14:paraId="25001A41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  <w:r w:rsidRPr="004070CE">
              <w:t>from 01/01/2013 to 31/12/2013</w:t>
            </w:r>
          </w:p>
        </w:tc>
        <w:tc>
          <w:tcPr>
            <w:tcW w:w="3544" w:type="dxa"/>
            <w:gridSpan w:val="2"/>
          </w:tcPr>
          <w:p w14:paraId="0FFBE80A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  <w:r w:rsidRPr="004070CE">
              <w:t>CZK 1 635 per kg</w:t>
            </w:r>
          </w:p>
        </w:tc>
      </w:tr>
      <w:tr w:rsidR="003A5032" w:rsidRPr="004070CE" w14:paraId="7F51551F" w14:textId="77777777" w:rsidTr="00F761C9">
        <w:trPr>
          <w:trHeight w:val="265"/>
        </w:trPr>
        <w:tc>
          <w:tcPr>
            <w:tcW w:w="1423" w:type="dxa"/>
          </w:tcPr>
          <w:p w14:paraId="289221B8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2693" w:type="dxa"/>
          </w:tcPr>
          <w:p w14:paraId="09245070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  <w:r w:rsidRPr="004070CE">
              <w:t>from 01/01/2012 to 31/12/2012</w:t>
            </w:r>
          </w:p>
        </w:tc>
        <w:tc>
          <w:tcPr>
            <w:tcW w:w="3544" w:type="dxa"/>
            <w:gridSpan w:val="2"/>
          </w:tcPr>
          <w:p w14:paraId="512E7BD4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  <w:r w:rsidRPr="004070CE">
              <w:t>CZK 1 400 per kg</w:t>
            </w:r>
          </w:p>
        </w:tc>
      </w:tr>
      <w:tr w:rsidR="003A5032" w:rsidRPr="004070CE" w14:paraId="6A22E01E" w14:textId="77777777" w:rsidTr="00F761C9">
        <w:trPr>
          <w:trHeight w:val="265"/>
        </w:trPr>
        <w:tc>
          <w:tcPr>
            <w:tcW w:w="1423" w:type="dxa"/>
          </w:tcPr>
          <w:p w14:paraId="6E3B6FAF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2693" w:type="dxa"/>
          </w:tcPr>
          <w:p w14:paraId="79387C4A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  <w:r w:rsidRPr="004070CE">
              <w:t>from 01/02/2010 to 31/12/2011</w:t>
            </w:r>
          </w:p>
        </w:tc>
        <w:tc>
          <w:tcPr>
            <w:tcW w:w="3544" w:type="dxa"/>
            <w:gridSpan w:val="2"/>
          </w:tcPr>
          <w:p w14:paraId="07051C7F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  <w:r w:rsidRPr="004070CE">
              <w:t>CZK 1 340 per kg</w:t>
            </w:r>
          </w:p>
        </w:tc>
      </w:tr>
      <w:tr w:rsidR="003A5032" w:rsidRPr="004070CE" w14:paraId="354F6FFA" w14:textId="77777777" w:rsidTr="00F761C9">
        <w:trPr>
          <w:trHeight w:val="265"/>
        </w:trPr>
        <w:tc>
          <w:tcPr>
            <w:tcW w:w="1423" w:type="dxa"/>
          </w:tcPr>
          <w:p w14:paraId="56FCD0A3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2693" w:type="dxa"/>
          </w:tcPr>
          <w:p w14:paraId="3BDCF314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  <w:r w:rsidRPr="004070CE">
              <w:t>from 01/01/2008 to 31/01/2010</w:t>
            </w:r>
          </w:p>
        </w:tc>
        <w:tc>
          <w:tcPr>
            <w:tcW w:w="3544" w:type="dxa"/>
            <w:gridSpan w:val="2"/>
          </w:tcPr>
          <w:p w14:paraId="26661564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  <w:r w:rsidRPr="004070CE">
              <w:t>CZK 1 280 per kg</w:t>
            </w:r>
          </w:p>
        </w:tc>
      </w:tr>
      <w:tr w:rsidR="003A5032" w:rsidRPr="004070CE" w14:paraId="41E12722" w14:textId="77777777" w:rsidTr="00F761C9">
        <w:trPr>
          <w:trHeight w:val="265"/>
        </w:trPr>
        <w:tc>
          <w:tcPr>
            <w:tcW w:w="7660" w:type="dxa"/>
            <w:gridSpan w:val="4"/>
          </w:tcPr>
          <w:p w14:paraId="43878AB5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  <w:rPr>
                <w:b/>
              </w:rPr>
            </w:pPr>
            <w:r w:rsidRPr="004070CE">
              <w:rPr>
                <w:b/>
              </w:rPr>
              <w:t>Heated tobacco products</w:t>
            </w:r>
          </w:p>
        </w:tc>
      </w:tr>
      <w:tr w:rsidR="003A5032" w:rsidRPr="004070CE" w14:paraId="76FA6C7C" w14:textId="77777777" w:rsidTr="00F761C9">
        <w:trPr>
          <w:trHeight w:val="265"/>
        </w:trPr>
        <w:tc>
          <w:tcPr>
            <w:tcW w:w="1423" w:type="dxa"/>
          </w:tcPr>
          <w:p w14:paraId="75A713F9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2693" w:type="dxa"/>
          </w:tcPr>
          <w:p w14:paraId="25B62262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  <w:r w:rsidRPr="004070CE">
              <w:t>from 01/01/2020 until now</w:t>
            </w:r>
          </w:p>
        </w:tc>
        <w:tc>
          <w:tcPr>
            <w:tcW w:w="3544" w:type="dxa"/>
            <w:gridSpan w:val="2"/>
          </w:tcPr>
          <w:p w14:paraId="5751C4DE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  <w:r w:rsidRPr="004070CE">
              <w:t>CZK 2,46 per g</w:t>
            </w:r>
          </w:p>
        </w:tc>
      </w:tr>
      <w:tr w:rsidR="003A5032" w:rsidRPr="004070CE" w14:paraId="2A4C570E" w14:textId="77777777" w:rsidTr="00F761C9">
        <w:trPr>
          <w:trHeight w:val="265"/>
        </w:trPr>
        <w:tc>
          <w:tcPr>
            <w:tcW w:w="1423" w:type="dxa"/>
          </w:tcPr>
          <w:p w14:paraId="0020CA36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</w:p>
        </w:tc>
        <w:tc>
          <w:tcPr>
            <w:tcW w:w="2693" w:type="dxa"/>
          </w:tcPr>
          <w:p w14:paraId="04FA2228" w14:textId="77777777" w:rsidR="003A5032" w:rsidRPr="004070CE" w:rsidRDefault="003A5032" w:rsidP="00F761C9">
            <w:pPr>
              <w:pStyle w:val="SingleTxtG"/>
              <w:spacing w:after="0" w:line="276" w:lineRule="auto"/>
              <w:ind w:left="0" w:right="0"/>
            </w:pPr>
            <w:r w:rsidRPr="004070CE">
              <w:t xml:space="preserve">from  01/04/2019 to 31/12/2019 </w:t>
            </w:r>
          </w:p>
        </w:tc>
        <w:tc>
          <w:tcPr>
            <w:tcW w:w="3544" w:type="dxa"/>
            <w:gridSpan w:val="2"/>
          </w:tcPr>
          <w:p w14:paraId="0AFD1647" w14:textId="77777777" w:rsidR="003A5032" w:rsidRPr="004070CE" w:rsidRDefault="003A5032" w:rsidP="00F761C9">
            <w:pPr>
              <w:pStyle w:val="SingleTxtG"/>
              <w:spacing w:after="0" w:line="276" w:lineRule="auto"/>
              <w:ind w:left="0"/>
            </w:pPr>
            <w:r w:rsidRPr="004070CE">
              <w:t>CZK 2,236 per g</w:t>
            </w:r>
          </w:p>
        </w:tc>
      </w:tr>
    </w:tbl>
    <w:p w14:paraId="4DB47CA7" w14:textId="77777777" w:rsidR="003A5032" w:rsidRPr="004070CE" w:rsidRDefault="003A5032" w:rsidP="003A5032">
      <w:pPr>
        <w:pStyle w:val="SingleTxtG"/>
        <w:spacing w:after="0" w:line="276" w:lineRule="auto"/>
      </w:pPr>
      <w:r w:rsidRPr="004070CE">
        <w:t xml:space="preserve">* Luxury items, sugary drinks and snacks are not subject to excise duty. </w:t>
      </w:r>
    </w:p>
    <w:p w14:paraId="201EFC95" w14:textId="273EF5AB" w:rsidR="003A5032" w:rsidRPr="004070CE" w:rsidRDefault="001B79BB" w:rsidP="00D92E22">
      <w:pPr>
        <w:tabs>
          <w:tab w:val="left" w:pos="8789"/>
        </w:tabs>
        <w:spacing w:after="240"/>
        <w:ind w:left="1134" w:right="1105"/>
        <w:jc w:val="both"/>
      </w:pPr>
      <w:r w:rsidRPr="004070CE">
        <w:t>Source: Ministry of Finance</w:t>
      </w:r>
    </w:p>
    <w:p w14:paraId="5FCC9D1E" w14:textId="0F5A41D3" w:rsidR="003A5032" w:rsidRPr="004070CE" w:rsidRDefault="003A5032" w:rsidP="007439E5">
      <w:pPr>
        <w:pStyle w:val="Odstavecseseznamem"/>
        <w:numPr>
          <w:ilvl w:val="0"/>
          <w:numId w:val="4"/>
        </w:numPr>
        <w:spacing w:after="240"/>
        <w:ind w:right="850"/>
        <w:jc w:val="both"/>
        <w:rPr>
          <w:b/>
        </w:rPr>
      </w:pPr>
      <w:r w:rsidRPr="004070CE">
        <w:rPr>
          <w:b/>
        </w:rPr>
        <w:t>The percentage of total revenue generated from personal income taxes collected from the richest decile of the population*</w:t>
      </w:r>
    </w:p>
    <w:tbl>
      <w:tblPr>
        <w:tblStyle w:val="Mkatabulky"/>
        <w:tblW w:w="0" w:type="auto"/>
        <w:tblInd w:w="1134" w:type="dxa"/>
        <w:tblLook w:val="04A0" w:firstRow="1" w:lastRow="0" w:firstColumn="1" w:lastColumn="0" w:noHBand="0" w:noVBand="1"/>
      </w:tblPr>
      <w:tblGrid>
        <w:gridCol w:w="4262"/>
        <w:gridCol w:w="3398"/>
      </w:tblGrid>
      <w:tr w:rsidR="003A5032" w:rsidRPr="004070CE" w14:paraId="1819FF62" w14:textId="77777777" w:rsidTr="00F761C9">
        <w:tc>
          <w:tcPr>
            <w:tcW w:w="4262" w:type="dxa"/>
          </w:tcPr>
          <w:p w14:paraId="47B4828E" w14:textId="77777777" w:rsidR="003A5032" w:rsidRPr="004070CE" w:rsidRDefault="003A5032" w:rsidP="00F761C9">
            <w:pPr>
              <w:pStyle w:val="SingleTxtG"/>
              <w:ind w:left="0"/>
              <w:rPr>
                <w:b/>
              </w:rPr>
            </w:pPr>
            <w:r w:rsidRPr="004070CE">
              <w:rPr>
                <w:b/>
              </w:rPr>
              <w:t>2018</w:t>
            </w:r>
          </w:p>
        </w:tc>
        <w:tc>
          <w:tcPr>
            <w:tcW w:w="3398" w:type="dxa"/>
          </w:tcPr>
          <w:p w14:paraId="730168AF" w14:textId="77777777" w:rsidR="003A5032" w:rsidRPr="004070CE" w:rsidRDefault="003A5032" w:rsidP="00F761C9">
            <w:pPr>
              <w:pStyle w:val="SingleTxtG"/>
              <w:ind w:left="0"/>
              <w:rPr>
                <w:b/>
              </w:rPr>
            </w:pPr>
            <w:r w:rsidRPr="004070CE">
              <w:rPr>
                <w:b/>
              </w:rPr>
              <w:t>21,9 %.</w:t>
            </w:r>
          </w:p>
        </w:tc>
      </w:tr>
    </w:tbl>
    <w:p w14:paraId="633E807D" w14:textId="3685CB53" w:rsidR="001B79BB" w:rsidRPr="004070CE" w:rsidRDefault="001B79BB" w:rsidP="001B79BB">
      <w:pPr>
        <w:tabs>
          <w:tab w:val="left" w:pos="8789"/>
        </w:tabs>
        <w:spacing w:after="240"/>
        <w:ind w:left="1134" w:right="1105"/>
        <w:jc w:val="both"/>
      </w:pPr>
      <w:r w:rsidRPr="004070CE">
        <w:t>Source: Ministry of Finance</w:t>
      </w:r>
    </w:p>
    <w:p w14:paraId="584B4F34" w14:textId="77777777" w:rsidR="000D0E11" w:rsidRPr="004070CE" w:rsidRDefault="000D0E11" w:rsidP="001B79BB">
      <w:pPr>
        <w:tabs>
          <w:tab w:val="left" w:pos="8789"/>
        </w:tabs>
        <w:spacing w:after="240"/>
        <w:ind w:left="1134" w:right="1105"/>
        <w:jc w:val="both"/>
        <w:sectPr w:rsidR="000D0E11" w:rsidRPr="004070CE" w:rsidSect="005E3EBB">
          <w:endnotePr>
            <w:numFmt w:val="decimal"/>
          </w:endnotePr>
          <w:pgSz w:w="11907" w:h="16840" w:code="9"/>
          <w:pgMar w:top="1418" w:right="1134" w:bottom="1134" w:left="1134" w:header="851" w:footer="567" w:gutter="0"/>
          <w:cols w:space="720"/>
          <w:docGrid w:linePitch="272"/>
        </w:sectPr>
      </w:pPr>
    </w:p>
    <w:p w14:paraId="0E0022A5" w14:textId="77777777" w:rsidR="007439E5" w:rsidRPr="004070CE" w:rsidRDefault="007439E5" w:rsidP="007439E5">
      <w:pPr>
        <w:pStyle w:val="H1G"/>
        <w:tabs>
          <w:tab w:val="left" w:pos="8789"/>
        </w:tabs>
        <w:ind w:right="850" w:firstLine="0"/>
        <w:jc w:val="both"/>
      </w:pPr>
      <w:r w:rsidRPr="004070CE">
        <w:lastRenderedPageBreak/>
        <w:t>Reply to paragraph 3 (d) of the list of issues</w:t>
      </w:r>
    </w:p>
    <w:p w14:paraId="363DDE7F" w14:textId="44964A95" w:rsidR="007439E5" w:rsidRPr="004070CE" w:rsidRDefault="007439E5" w:rsidP="007439E5">
      <w:pPr>
        <w:pStyle w:val="Odstavecseseznamem"/>
        <w:numPr>
          <w:ilvl w:val="0"/>
          <w:numId w:val="4"/>
        </w:numPr>
        <w:tabs>
          <w:tab w:val="left" w:pos="8789"/>
        </w:tabs>
        <w:spacing w:after="240"/>
        <w:ind w:right="850"/>
        <w:jc w:val="both"/>
        <w:rPr>
          <w:b/>
        </w:rPr>
      </w:pPr>
      <w:r w:rsidRPr="004070CE">
        <w:rPr>
          <w:b/>
        </w:rPr>
        <w:t xml:space="preserve">Public expenditure as a percentage of gross domestic product </w:t>
      </w:r>
      <w:r w:rsidR="00950CDC" w:rsidRPr="004070CE">
        <w:rPr>
          <w:rFonts w:eastAsia="SimSun"/>
          <w:b/>
          <w:lang w:eastAsia="zh-CN"/>
        </w:rPr>
        <w:t xml:space="preserve">and </w:t>
      </w:r>
      <w:r w:rsidRPr="004070CE">
        <w:rPr>
          <w:rFonts w:eastAsia="SimSun"/>
          <w:b/>
          <w:lang w:eastAsia="zh-CN"/>
        </w:rPr>
        <w:t xml:space="preserve">the proportion of the public budget allocated to social spending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3"/>
        <w:gridCol w:w="1276"/>
        <w:gridCol w:w="1135"/>
        <w:gridCol w:w="893"/>
        <w:gridCol w:w="893"/>
        <w:gridCol w:w="892"/>
        <w:gridCol w:w="892"/>
        <w:gridCol w:w="892"/>
        <w:gridCol w:w="892"/>
        <w:gridCol w:w="892"/>
        <w:gridCol w:w="892"/>
        <w:gridCol w:w="892"/>
        <w:gridCol w:w="892"/>
        <w:gridCol w:w="892"/>
      </w:tblGrid>
      <w:tr w:rsidR="005955E6" w:rsidRPr="004070CE" w14:paraId="7512DE6D" w14:textId="77777777" w:rsidTr="00BD4ED6">
        <w:trPr>
          <w:trHeight w:val="300"/>
        </w:trPr>
        <w:tc>
          <w:tcPr>
            <w:tcW w:w="762" w:type="pct"/>
            <w:shd w:val="clear" w:color="auto" w:fill="D9D9D9" w:themeFill="background1" w:themeFillShade="D9"/>
            <w:noWrap/>
            <w:vAlign w:val="center"/>
            <w:hideMark/>
          </w:tcPr>
          <w:p w14:paraId="7E8D7DB5" w14:textId="77777777" w:rsidR="007439E5" w:rsidRPr="004070CE" w:rsidRDefault="007439E5" w:rsidP="00F761C9">
            <w:pPr>
              <w:suppressAutoHyphens w:val="0"/>
              <w:spacing w:line="240" w:lineRule="auto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442" w:type="pct"/>
            <w:shd w:val="clear" w:color="auto" w:fill="D9D9D9" w:themeFill="background1" w:themeFillShade="D9"/>
            <w:noWrap/>
            <w:vAlign w:val="center"/>
            <w:hideMark/>
          </w:tcPr>
          <w:p w14:paraId="151C8536" w14:textId="77777777" w:rsidR="007439E5" w:rsidRPr="004070CE" w:rsidRDefault="007439E5" w:rsidP="005955E6">
            <w:pPr>
              <w:suppressAutoHyphens w:val="0"/>
              <w:spacing w:line="240" w:lineRule="auto"/>
              <w:ind w:left="-72" w:right="-37"/>
              <w:jc w:val="right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ESA code</w:t>
            </w:r>
          </w:p>
        </w:tc>
        <w:tc>
          <w:tcPr>
            <w:tcW w:w="393" w:type="pct"/>
            <w:shd w:val="clear" w:color="auto" w:fill="D9D9D9" w:themeFill="background1" w:themeFillShade="D9"/>
            <w:noWrap/>
            <w:vAlign w:val="center"/>
            <w:hideMark/>
          </w:tcPr>
          <w:p w14:paraId="022F3739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309" w:type="pct"/>
            <w:shd w:val="clear" w:color="auto" w:fill="D9D9D9" w:themeFill="background1" w:themeFillShade="D9"/>
            <w:noWrap/>
            <w:vAlign w:val="center"/>
            <w:hideMark/>
          </w:tcPr>
          <w:p w14:paraId="68662793" w14:textId="44EC68C1" w:rsidR="007439E5" w:rsidRPr="004070CE" w:rsidRDefault="00950CDC" w:rsidP="00F761C9">
            <w:pPr>
              <w:suppressAutoHyphens w:val="0"/>
              <w:spacing w:line="240" w:lineRule="auto"/>
              <w:jc w:val="right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2009</w:t>
            </w:r>
            <w:r w:rsidR="007439E5" w:rsidRPr="004070CE">
              <w:rPr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309" w:type="pct"/>
            <w:shd w:val="clear" w:color="auto" w:fill="D9D9D9" w:themeFill="background1" w:themeFillShade="D9"/>
            <w:noWrap/>
            <w:vAlign w:val="center"/>
            <w:hideMark/>
          </w:tcPr>
          <w:p w14:paraId="32091024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2010</w:t>
            </w:r>
          </w:p>
        </w:tc>
        <w:tc>
          <w:tcPr>
            <w:tcW w:w="309" w:type="pct"/>
            <w:shd w:val="clear" w:color="auto" w:fill="D9D9D9" w:themeFill="background1" w:themeFillShade="D9"/>
            <w:noWrap/>
            <w:vAlign w:val="center"/>
            <w:hideMark/>
          </w:tcPr>
          <w:p w14:paraId="20BD087A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2011</w:t>
            </w:r>
          </w:p>
        </w:tc>
        <w:tc>
          <w:tcPr>
            <w:tcW w:w="309" w:type="pct"/>
            <w:shd w:val="clear" w:color="auto" w:fill="D9D9D9" w:themeFill="background1" w:themeFillShade="D9"/>
            <w:noWrap/>
            <w:vAlign w:val="center"/>
            <w:hideMark/>
          </w:tcPr>
          <w:p w14:paraId="0EFAEA2B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2012</w:t>
            </w:r>
          </w:p>
        </w:tc>
        <w:tc>
          <w:tcPr>
            <w:tcW w:w="309" w:type="pct"/>
            <w:shd w:val="clear" w:color="auto" w:fill="D9D9D9" w:themeFill="background1" w:themeFillShade="D9"/>
            <w:noWrap/>
            <w:vAlign w:val="center"/>
            <w:hideMark/>
          </w:tcPr>
          <w:p w14:paraId="4AF62FCA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2013</w:t>
            </w:r>
          </w:p>
        </w:tc>
        <w:tc>
          <w:tcPr>
            <w:tcW w:w="309" w:type="pct"/>
            <w:shd w:val="clear" w:color="auto" w:fill="D9D9D9" w:themeFill="background1" w:themeFillShade="D9"/>
            <w:noWrap/>
            <w:vAlign w:val="center"/>
            <w:hideMark/>
          </w:tcPr>
          <w:p w14:paraId="61942CC0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2014</w:t>
            </w:r>
          </w:p>
        </w:tc>
        <w:tc>
          <w:tcPr>
            <w:tcW w:w="309" w:type="pct"/>
            <w:shd w:val="clear" w:color="auto" w:fill="D9D9D9" w:themeFill="background1" w:themeFillShade="D9"/>
            <w:noWrap/>
            <w:vAlign w:val="center"/>
            <w:hideMark/>
          </w:tcPr>
          <w:p w14:paraId="0C85AFD3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2015</w:t>
            </w:r>
          </w:p>
        </w:tc>
        <w:tc>
          <w:tcPr>
            <w:tcW w:w="309" w:type="pct"/>
            <w:shd w:val="clear" w:color="auto" w:fill="D9D9D9" w:themeFill="background1" w:themeFillShade="D9"/>
            <w:noWrap/>
            <w:vAlign w:val="center"/>
            <w:hideMark/>
          </w:tcPr>
          <w:p w14:paraId="7FB6DE9B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2016</w:t>
            </w:r>
          </w:p>
        </w:tc>
        <w:tc>
          <w:tcPr>
            <w:tcW w:w="309" w:type="pct"/>
            <w:shd w:val="clear" w:color="auto" w:fill="D9D9D9" w:themeFill="background1" w:themeFillShade="D9"/>
            <w:noWrap/>
            <w:vAlign w:val="center"/>
            <w:hideMark/>
          </w:tcPr>
          <w:p w14:paraId="2586DFEA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2017</w:t>
            </w:r>
          </w:p>
        </w:tc>
        <w:tc>
          <w:tcPr>
            <w:tcW w:w="309" w:type="pct"/>
            <w:shd w:val="clear" w:color="auto" w:fill="D9D9D9" w:themeFill="background1" w:themeFillShade="D9"/>
            <w:noWrap/>
            <w:vAlign w:val="center"/>
            <w:hideMark/>
          </w:tcPr>
          <w:p w14:paraId="4248D45F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2018</w:t>
            </w:r>
          </w:p>
        </w:tc>
        <w:tc>
          <w:tcPr>
            <w:tcW w:w="309" w:type="pct"/>
            <w:shd w:val="clear" w:color="auto" w:fill="D9D9D9" w:themeFill="background1" w:themeFillShade="D9"/>
            <w:noWrap/>
            <w:vAlign w:val="center"/>
            <w:hideMark/>
          </w:tcPr>
          <w:p w14:paraId="7F081B79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2019</w:t>
            </w:r>
          </w:p>
        </w:tc>
      </w:tr>
      <w:tr w:rsidR="005955E6" w:rsidRPr="004070CE" w14:paraId="048D88F9" w14:textId="77777777" w:rsidTr="001B79BB">
        <w:trPr>
          <w:trHeight w:val="255"/>
        </w:trPr>
        <w:tc>
          <w:tcPr>
            <w:tcW w:w="762" w:type="pct"/>
            <w:shd w:val="clear" w:color="auto" w:fill="FFFFFF" w:themeFill="background1"/>
            <w:noWrap/>
            <w:vAlign w:val="center"/>
            <w:hideMark/>
          </w:tcPr>
          <w:p w14:paraId="6FEBE3F8" w14:textId="354C2321" w:rsidR="007439E5" w:rsidRPr="004070CE" w:rsidRDefault="00F761C9" w:rsidP="00950CDC">
            <w:pPr>
              <w:suppressAutoHyphens w:val="0"/>
              <w:spacing w:line="240" w:lineRule="auto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 xml:space="preserve">General </w:t>
            </w:r>
            <w:r w:rsidR="00950CDC" w:rsidRPr="004070CE">
              <w:rPr>
                <w:b/>
                <w:bCs/>
                <w:color w:val="000000"/>
                <w:lang w:eastAsia="cs-CZ"/>
              </w:rPr>
              <w:t>public</w:t>
            </w:r>
            <w:r w:rsidRPr="004070CE">
              <w:rPr>
                <w:b/>
                <w:bCs/>
                <w:color w:val="000000"/>
                <w:lang w:eastAsia="cs-CZ"/>
              </w:rPr>
              <w:t xml:space="preserve"> expenditure</w:t>
            </w:r>
          </w:p>
        </w:tc>
        <w:tc>
          <w:tcPr>
            <w:tcW w:w="442" w:type="pct"/>
            <w:shd w:val="clear" w:color="auto" w:fill="FFFFFF" w:themeFill="background1"/>
            <w:noWrap/>
            <w:vAlign w:val="center"/>
            <w:hideMark/>
          </w:tcPr>
          <w:p w14:paraId="4795A258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i/>
                <w:iCs/>
                <w:color w:val="000000"/>
                <w:lang w:eastAsia="cs-CZ"/>
              </w:rPr>
            </w:pPr>
            <w:r w:rsidRPr="004070CE">
              <w:rPr>
                <w:i/>
                <w:iCs/>
                <w:color w:val="000000"/>
                <w:lang w:eastAsia="cs-CZ"/>
              </w:rPr>
              <w:t>TE</w:t>
            </w:r>
          </w:p>
        </w:tc>
        <w:tc>
          <w:tcPr>
            <w:tcW w:w="393" w:type="pct"/>
            <w:shd w:val="clear" w:color="auto" w:fill="FFFFFF" w:themeFill="background1"/>
            <w:noWrap/>
            <w:vAlign w:val="center"/>
            <w:hideMark/>
          </w:tcPr>
          <w:p w14:paraId="5281F08B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i/>
                <w:iCs/>
                <w:color w:val="000000"/>
                <w:lang w:eastAsia="cs-CZ"/>
              </w:rPr>
            </w:pPr>
            <w:r w:rsidRPr="004070CE">
              <w:rPr>
                <w:i/>
                <w:iCs/>
                <w:color w:val="000000"/>
                <w:lang w:eastAsia="cs-CZ"/>
              </w:rPr>
              <w:t xml:space="preserve">% </w:t>
            </w:r>
            <w:r w:rsidR="00F761C9" w:rsidRPr="004070CE">
              <w:rPr>
                <w:i/>
                <w:iCs/>
                <w:color w:val="000000"/>
                <w:lang w:eastAsia="cs-CZ"/>
              </w:rPr>
              <w:t>GDP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5DF5F7E2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 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40338ED0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43,5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14FAA91E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43,0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6F36986C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44,5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1C824DBD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42,6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4DED11B8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42,4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1ACD9351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41,7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5B994B3D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40,0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22E84192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39,5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432852C8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41,2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7CFCAD33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41,9</w:t>
            </w:r>
          </w:p>
        </w:tc>
      </w:tr>
      <w:tr w:rsidR="005955E6" w:rsidRPr="004070CE" w14:paraId="7B046D3D" w14:textId="77777777" w:rsidTr="001B79BB">
        <w:trPr>
          <w:trHeight w:val="300"/>
        </w:trPr>
        <w:tc>
          <w:tcPr>
            <w:tcW w:w="762" w:type="pct"/>
            <w:shd w:val="clear" w:color="auto" w:fill="FFFFFF" w:themeFill="background1"/>
            <w:noWrap/>
            <w:vAlign w:val="bottom"/>
            <w:hideMark/>
          </w:tcPr>
          <w:p w14:paraId="44CC6D48" w14:textId="77777777" w:rsidR="007439E5" w:rsidRPr="004070CE" w:rsidRDefault="007439E5" w:rsidP="00F761C9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442" w:type="pct"/>
            <w:shd w:val="clear" w:color="auto" w:fill="FFFFFF" w:themeFill="background1"/>
            <w:noWrap/>
            <w:vAlign w:val="bottom"/>
            <w:hideMark/>
          </w:tcPr>
          <w:p w14:paraId="71893F2A" w14:textId="77777777" w:rsidR="007439E5" w:rsidRPr="004070CE" w:rsidRDefault="007439E5" w:rsidP="00F761C9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393" w:type="pct"/>
            <w:shd w:val="clear" w:color="auto" w:fill="FFFFFF" w:themeFill="background1"/>
            <w:noWrap/>
            <w:vAlign w:val="bottom"/>
            <w:hideMark/>
          </w:tcPr>
          <w:p w14:paraId="3949308F" w14:textId="77777777" w:rsidR="007439E5" w:rsidRPr="004070CE" w:rsidRDefault="007439E5" w:rsidP="00F761C9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309" w:type="pct"/>
            <w:shd w:val="clear" w:color="auto" w:fill="FFFFFF" w:themeFill="background1"/>
            <w:noWrap/>
            <w:vAlign w:val="bottom"/>
            <w:hideMark/>
          </w:tcPr>
          <w:p w14:paraId="47D8B2FE" w14:textId="77777777" w:rsidR="007439E5" w:rsidRPr="004070CE" w:rsidRDefault="007439E5" w:rsidP="00F761C9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309" w:type="pct"/>
            <w:shd w:val="clear" w:color="auto" w:fill="FFFFFF" w:themeFill="background1"/>
            <w:noWrap/>
            <w:vAlign w:val="bottom"/>
            <w:hideMark/>
          </w:tcPr>
          <w:p w14:paraId="5F579A54" w14:textId="77777777" w:rsidR="007439E5" w:rsidRPr="004070CE" w:rsidRDefault="007439E5" w:rsidP="00F761C9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309" w:type="pct"/>
            <w:shd w:val="clear" w:color="auto" w:fill="FFFFFF" w:themeFill="background1"/>
            <w:noWrap/>
            <w:vAlign w:val="bottom"/>
            <w:hideMark/>
          </w:tcPr>
          <w:p w14:paraId="3EC88379" w14:textId="77777777" w:rsidR="007439E5" w:rsidRPr="004070CE" w:rsidRDefault="007439E5" w:rsidP="00F761C9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309" w:type="pct"/>
            <w:shd w:val="clear" w:color="auto" w:fill="FFFFFF" w:themeFill="background1"/>
            <w:noWrap/>
            <w:vAlign w:val="bottom"/>
            <w:hideMark/>
          </w:tcPr>
          <w:p w14:paraId="2D689592" w14:textId="77777777" w:rsidR="007439E5" w:rsidRPr="004070CE" w:rsidRDefault="007439E5" w:rsidP="00F761C9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309" w:type="pct"/>
            <w:shd w:val="clear" w:color="auto" w:fill="FFFFFF" w:themeFill="background1"/>
            <w:noWrap/>
            <w:vAlign w:val="bottom"/>
            <w:hideMark/>
          </w:tcPr>
          <w:p w14:paraId="203EC900" w14:textId="77777777" w:rsidR="007439E5" w:rsidRPr="004070CE" w:rsidRDefault="007439E5" w:rsidP="00F761C9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309" w:type="pct"/>
            <w:shd w:val="clear" w:color="auto" w:fill="FFFFFF" w:themeFill="background1"/>
            <w:noWrap/>
            <w:vAlign w:val="bottom"/>
            <w:hideMark/>
          </w:tcPr>
          <w:p w14:paraId="23B1B901" w14:textId="77777777" w:rsidR="007439E5" w:rsidRPr="004070CE" w:rsidRDefault="007439E5" w:rsidP="00F761C9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309" w:type="pct"/>
            <w:shd w:val="clear" w:color="auto" w:fill="FFFFFF" w:themeFill="background1"/>
            <w:noWrap/>
            <w:vAlign w:val="bottom"/>
            <w:hideMark/>
          </w:tcPr>
          <w:p w14:paraId="74131116" w14:textId="77777777" w:rsidR="007439E5" w:rsidRPr="004070CE" w:rsidRDefault="007439E5" w:rsidP="00F761C9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309" w:type="pct"/>
            <w:shd w:val="clear" w:color="auto" w:fill="FFFFFF" w:themeFill="background1"/>
            <w:noWrap/>
            <w:vAlign w:val="bottom"/>
            <w:hideMark/>
          </w:tcPr>
          <w:p w14:paraId="1A835BE6" w14:textId="77777777" w:rsidR="007439E5" w:rsidRPr="004070CE" w:rsidRDefault="007439E5" w:rsidP="00F761C9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309" w:type="pct"/>
            <w:shd w:val="clear" w:color="auto" w:fill="FFFFFF" w:themeFill="background1"/>
            <w:noWrap/>
            <w:vAlign w:val="bottom"/>
            <w:hideMark/>
          </w:tcPr>
          <w:p w14:paraId="3C695767" w14:textId="77777777" w:rsidR="007439E5" w:rsidRPr="004070CE" w:rsidRDefault="007439E5" w:rsidP="00F761C9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309" w:type="pct"/>
            <w:shd w:val="clear" w:color="auto" w:fill="FFFFFF" w:themeFill="background1"/>
            <w:noWrap/>
            <w:vAlign w:val="bottom"/>
            <w:hideMark/>
          </w:tcPr>
          <w:p w14:paraId="304AE3E2" w14:textId="77777777" w:rsidR="007439E5" w:rsidRPr="004070CE" w:rsidRDefault="007439E5" w:rsidP="00F761C9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309" w:type="pct"/>
            <w:shd w:val="clear" w:color="auto" w:fill="FFFFFF" w:themeFill="background1"/>
            <w:noWrap/>
            <w:vAlign w:val="bottom"/>
            <w:hideMark/>
          </w:tcPr>
          <w:p w14:paraId="44152A4C" w14:textId="77777777" w:rsidR="007439E5" w:rsidRPr="004070CE" w:rsidRDefault="007439E5" w:rsidP="00F761C9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</w:tr>
      <w:tr w:rsidR="005955E6" w:rsidRPr="004070CE" w14:paraId="7E0CDDD3" w14:textId="77777777" w:rsidTr="001B79BB">
        <w:trPr>
          <w:trHeight w:val="300"/>
        </w:trPr>
        <w:tc>
          <w:tcPr>
            <w:tcW w:w="762" w:type="pct"/>
            <w:shd w:val="clear" w:color="auto" w:fill="FFFFFF" w:themeFill="background1"/>
            <w:noWrap/>
            <w:vAlign w:val="bottom"/>
            <w:hideMark/>
          </w:tcPr>
          <w:p w14:paraId="73DFAFDF" w14:textId="77777777" w:rsidR="007439E5" w:rsidRPr="004070CE" w:rsidRDefault="007439E5" w:rsidP="00F761C9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442" w:type="pct"/>
            <w:shd w:val="clear" w:color="auto" w:fill="FFFFFF" w:themeFill="background1"/>
            <w:noWrap/>
            <w:vAlign w:val="bottom"/>
            <w:hideMark/>
          </w:tcPr>
          <w:p w14:paraId="676B01CF" w14:textId="77777777" w:rsidR="007439E5" w:rsidRPr="004070CE" w:rsidRDefault="007439E5" w:rsidP="00F761C9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393" w:type="pct"/>
            <w:shd w:val="clear" w:color="auto" w:fill="FFFFFF" w:themeFill="background1"/>
            <w:noWrap/>
            <w:vAlign w:val="bottom"/>
            <w:hideMark/>
          </w:tcPr>
          <w:p w14:paraId="0F314F86" w14:textId="77777777" w:rsidR="007439E5" w:rsidRPr="004070CE" w:rsidRDefault="00F761C9" w:rsidP="00893ABF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 xml:space="preserve">CZK </w:t>
            </w:r>
            <w:r w:rsidR="00893ABF" w:rsidRPr="004070CE">
              <w:rPr>
                <w:color w:val="000000"/>
                <w:lang w:eastAsia="cs-CZ"/>
              </w:rPr>
              <w:t>bn</w:t>
            </w:r>
            <w:r w:rsidRPr="004070CE">
              <w:rPr>
                <w:color w:val="000000"/>
                <w:lang w:eastAsia="cs-CZ"/>
              </w:rPr>
              <w:t>.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bottom"/>
            <w:hideMark/>
          </w:tcPr>
          <w:p w14:paraId="71C47BAD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1 737,2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bottom"/>
            <w:hideMark/>
          </w:tcPr>
          <w:p w14:paraId="19C99E4D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1 724,2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bottom"/>
            <w:hideMark/>
          </w:tcPr>
          <w:p w14:paraId="66CAAC96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1 735,9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bottom"/>
            <w:hideMark/>
          </w:tcPr>
          <w:p w14:paraId="084BF4AD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1 805,8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bottom"/>
            <w:hideMark/>
          </w:tcPr>
          <w:p w14:paraId="64F63FD3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1 745,9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bottom"/>
            <w:hideMark/>
          </w:tcPr>
          <w:p w14:paraId="55FB7D95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1 830,5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bottom"/>
            <w:hideMark/>
          </w:tcPr>
          <w:p w14:paraId="2C0DA79B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1 916,4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bottom"/>
            <w:hideMark/>
          </w:tcPr>
          <w:p w14:paraId="22E39D0F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1 906,8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bottom"/>
            <w:hideMark/>
          </w:tcPr>
          <w:p w14:paraId="110D0153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1 992,3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bottom"/>
            <w:hideMark/>
          </w:tcPr>
          <w:p w14:paraId="3AF87B75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2 195,9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bottom"/>
            <w:hideMark/>
          </w:tcPr>
          <w:p w14:paraId="69A51B15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2 365,9</w:t>
            </w:r>
          </w:p>
        </w:tc>
      </w:tr>
      <w:tr w:rsidR="005955E6" w:rsidRPr="004070CE" w14:paraId="5A370A01" w14:textId="77777777" w:rsidTr="001B79BB">
        <w:trPr>
          <w:trHeight w:val="300"/>
        </w:trPr>
        <w:tc>
          <w:tcPr>
            <w:tcW w:w="762" w:type="pct"/>
            <w:shd w:val="clear" w:color="auto" w:fill="FFFFFF" w:themeFill="background1"/>
            <w:noWrap/>
            <w:vAlign w:val="bottom"/>
            <w:hideMark/>
          </w:tcPr>
          <w:p w14:paraId="4EA6E8C1" w14:textId="77777777" w:rsidR="007439E5" w:rsidRPr="004070CE" w:rsidRDefault="007439E5" w:rsidP="00F761C9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442" w:type="pct"/>
            <w:shd w:val="clear" w:color="auto" w:fill="FFFFFF" w:themeFill="background1"/>
            <w:noWrap/>
            <w:vAlign w:val="bottom"/>
            <w:hideMark/>
          </w:tcPr>
          <w:p w14:paraId="743C0CC0" w14:textId="77777777" w:rsidR="007439E5" w:rsidRPr="004070CE" w:rsidRDefault="007439E5" w:rsidP="00F761C9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393" w:type="pct"/>
            <w:shd w:val="clear" w:color="auto" w:fill="FFFFFF" w:themeFill="background1"/>
            <w:noWrap/>
            <w:vAlign w:val="bottom"/>
            <w:hideMark/>
          </w:tcPr>
          <w:p w14:paraId="3EC21D62" w14:textId="77777777" w:rsidR="007439E5" w:rsidRPr="004070CE" w:rsidRDefault="007439E5" w:rsidP="00F761C9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309" w:type="pct"/>
            <w:shd w:val="clear" w:color="auto" w:fill="FFFFFF" w:themeFill="background1"/>
            <w:noWrap/>
            <w:vAlign w:val="bottom"/>
            <w:hideMark/>
          </w:tcPr>
          <w:p w14:paraId="37EE075A" w14:textId="77777777" w:rsidR="007439E5" w:rsidRPr="004070CE" w:rsidRDefault="007439E5" w:rsidP="00F761C9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309" w:type="pct"/>
            <w:shd w:val="clear" w:color="auto" w:fill="FFFFFF" w:themeFill="background1"/>
            <w:noWrap/>
            <w:vAlign w:val="bottom"/>
            <w:hideMark/>
          </w:tcPr>
          <w:p w14:paraId="419CDDDD" w14:textId="77777777" w:rsidR="007439E5" w:rsidRPr="004070CE" w:rsidRDefault="007439E5" w:rsidP="00F761C9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309" w:type="pct"/>
            <w:shd w:val="clear" w:color="auto" w:fill="FFFFFF" w:themeFill="background1"/>
            <w:noWrap/>
            <w:vAlign w:val="bottom"/>
            <w:hideMark/>
          </w:tcPr>
          <w:p w14:paraId="39F83CC7" w14:textId="77777777" w:rsidR="007439E5" w:rsidRPr="004070CE" w:rsidRDefault="007439E5" w:rsidP="00F761C9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309" w:type="pct"/>
            <w:shd w:val="clear" w:color="auto" w:fill="FFFFFF" w:themeFill="background1"/>
            <w:noWrap/>
            <w:vAlign w:val="bottom"/>
            <w:hideMark/>
          </w:tcPr>
          <w:p w14:paraId="034081CD" w14:textId="77777777" w:rsidR="007439E5" w:rsidRPr="004070CE" w:rsidRDefault="007439E5" w:rsidP="00F761C9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309" w:type="pct"/>
            <w:shd w:val="clear" w:color="auto" w:fill="FFFFFF" w:themeFill="background1"/>
            <w:noWrap/>
            <w:vAlign w:val="bottom"/>
            <w:hideMark/>
          </w:tcPr>
          <w:p w14:paraId="5CC05157" w14:textId="77777777" w:rsidR="007439E5" w:rsidRPr="004070CE" w:rsidRDefault="007439E5" w:rsidP="00F761C9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309" w:type="pct"/>
            <w:shd w:val="clear" w:color="auto" w:fill="FFFFFF" w:themeFill="background1"/>
            <w:noWrap/>
            <w:vAlign w:val="bottom"/>
            <w:hideMark/>
          </w:tcPr>
          <w:p w14:paraId="58FD5577" w14:textId="77777777" w:rsidR="007439E5" w:rsidRPr="004070CE" w:rsidRDefault="007439E5" w:rsidP="00F761C9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309" w:type="pct"/>
            <w:shd w:val="clear" w:color="auto" w:fill="FFFFFF" w:themeFill="background1"/>
            <w:noWrap/>
            <w:vAlign w:val="bottom"/>
            <w:hideMark/>
          </w:tcPr>
          <w:p w14:paraId="09C4A56D" w14:textId="77777777" w:rsidR="007439E5" w:rsidRPr="004070CE" w:rsidRDefault="007439E5" w:rsidP="00F761C9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309" w:type="pct"/>
            <w:shd w:val="clear" w:color="auto" w:fill="FFFFFF" w:themeFill="background1"/>
            <w:noWrap/>
            <w:vAlign w:val="bottom"/>
            <w:hideMark/>
          </w:tcPr>
          <w:p w14:paraId="580B0F5A" w14:textId="77777777" w:rsidR="007439E5" w:rsidRPr="004070CE" w:rsidRDefault="007439E5" w:rsidP="00F761C9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309" w:type="pct"/>
            <w:shd w:val="clear" w:color="auto" w:fill="FFFFFF" w:themeFill="background1"/>
            <w:noWrap/>
            <w:vAlign w:val="bottom"/>
            <w:hideMark/>
          </w:tcPr>
          <w:p w14:paraId="3B58D7D9" w14:textId="77777777" w:rsidR="007439E5" w:rsidRPr="004070CE" w:rsidRDefault="007439E5" w:rsidP="00F761C9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309" w:type="pct"/>
            <w:shd w:val="clear" w:color="auto" w:fill="FFFFFF" w:themeFill="background1"/>
            <w:noWrap/>
            <w:vAlign w:val="bottom"/>
            <w:hideMark/>
          </w:tcPr>
          <w:p w14:paraId="5A5D65BD" w14:textId="77777777" w:rsidR="007439E5" w:rsidRPr="004070CE" w:rsidRDefault="007439E5" w:rsidP="00F761C9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309" w:type="pct"/>
            <w:shd w:val="clear" w:color="auto" w:fill="FFFFFF" w:themeFill="background1"/>
            <w:noWrap/>
            <w:vAlign w:val="bottom"/>
            <w:hideMark/>
          </w:tcPr>
          <w:p w14:paraId="4C14EF8E" w14:textId="77777777" w:rsidR="007439E5" w:rsidRPr="004070CE" w:rsidRDefault="007439E5" w:rsidP="00F761C9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</w:tr>
      <w:tr w:rsidR="005955E6" w:rsidRPr="004070CE" w14:paraId="16A99D00" w14:textId="77777777" w:rsidTr="001B79BB">
        <w:trPr>
          <w:trHeight w:val="30"/>
        </w:trPr>
        <w:tc>
          <w:tcPr>
            <w:tcW w:w="762" w:type="pct"/>
            <w:shd w:val="clear" w:color="auto" w:fill="FFFFFF" w:themeFill="background1"/>
            <w:noWrap/>
            <w:vAlign w:val="bottom"/>
            <w:hideMark/>
          </w:tcPr>
          <w:p w14:paraId="0C87A607" w14:textId="77777777" w:rsidR="007439E5" w:rsidRPr="004070CE" w:rsidRDefault="007439E5" w:rsidP="00F761C9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442" w:type="pct"/>
            <w:shd w:val="clear" w:color="auto" w:fill="FFFFFF" w:themeFill="background1"/>
            <w:noWrap/>
            <w:vAlign w:val="bottom"/>
            <w:hideMark/>
          </w:tcPr>
          <w:p w14:paraId="4AF90FF7" w14:textId="77777777" w:rsidR="007439E5" w:rsidRPr="004070CE" w:rsidRDefault="007439E5" w:rsidP="00F761C9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393" w:type="pct"/>
            <w:shd w:val="clear" w:color="auto" w:fill="FFFFFF" w:themeFill="background1"/>
            <w:noWrap/>
            <w:vAlign w:val="bottom"/>
            <w:hideMark/>
          </w:tcPr>
          <w:p w14:paraId="4FE66420" w14:textId="77777777" w:rsidR="007439E5" w:rsidRPr="004070CE" w:rsidRDefault="007439E5" w:rsidP="00F761C9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309" w:type="pct"/>
            <w:shd w:val="clear" w:color="auto" w:fill="FFFFFF" w:themeFill="background1"/>
            <w:noWrap/>
            <w:vAlign w:val="bottom"/>
            <w:hideMark/>
          </w:tcPr>
          <w:p w14:paraId="549C00F5" w14:textId="77777777" w:rsidR="007439E5" w:rsidRPr="004070CE" w:rsidRDefault="007439E5" w:rsidP="00F761C9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309" w:type="pct"/>
            <w:shd w:val="clear" w:color="auto" w:fill="FFFFFF" w:themeFill="background1"/>
            <w:noWrap/>
            <w:vAlign w:val="bottom"/>
            <w:hideMark/>
          </w:tcPr>
          <w:p w14:paraId="7FDD8EF7" w14:textId="77777777" w:rsidR="007439E5" w:rsidRPr="004070CE" w:rsidRDefault="007439E5" w:rsidP="00F761C9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309" w:type="pct"/>
            <w:shd w:val="clear" w:color="auto" w:fill="FFFFFF" w:themeFill="background1"/>
            <w:noWrap/>
            <w:vAlign w:val="bottom"/>
            <w:hideMark/>
          </w:tcPr>
          <w:p w14:paraId="71C2A35F" w14:textId="77777777" w:rsidR="007439E5" w:rsidRPr="004070CE" w:rsidRDefault="007439E5" w:rsidP="00F761C9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309" w:type="pct"/>
            <w:shd w:val="clear" w:color="auto" w:fill="FFFFFF" w:themeFill="background1"/>
            <w:noWrap/>
            <w:vAlign w:val="bottom"/>
            <w:hideMark/>
          </w:tcPr>
          <w:p w14:paraId="53026746" w14:textId="77777777" w:rsidR="007439E5" w:rsidRPr="004070CE" w:rsidRDefault="007439E5" w:rsidP="00F761C9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309" w:type="pct"/>
            <w:shd w:val="clear" w:color="auto" w:fill="FFFFFF" w:themeFill="background1"/>
            <w:noWrap/>
            <w:vAlign w:val="bottom"/>
            <w:hideMark/>
          </w:tcPr>
          <w:p w14:paraId="1E40DAB3" w14:textId="77777777" w:rsidR="007439E5" w:rsidRPr="004070CE" w:rsidRDefault="007439E5" w:rsidP="00F761C9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309" w:type="pct"/>
            <w:shd w:val="clear" w:color="auto" w:fill="FFFFFF" w:themeFill="background1"/>
            <w:noWrap/>
            <w:vAlign w:val="bottom"/>
            <w:hideMark/>
          </w:tcPr>
          <w:p w14:paraId="3912B894" w14:textId="77777777" w:rsidR="007439E5" w:rsidRPr="004070CE" w:rsidRDefault="007439E5" w:rsidP="00F761C9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309" w:type="pct"/>
            <w:shd w:val="clear" w:color="auto" w:fill="FFFFFF" w:themeFill="background1"/>
            <w:noWrap/>
            <w:vAlign w:val="bottom"/>
            <w:hideMark/>
          </w:tcPr>
          <w:p w14:paraId="1E3FDE68" w14:textId="77777777" w:rsidR="007439E5" w:rsidRPr="004070CE" w:rsidRDefault="007439E5" w:rsidP="00F761C9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309" w:type="pct"/>
            <w:shd w:val="clear" w:color="auto" w:fill="FFFFFF" w:themeFill="background1"/>
            <w:noWrap/>
            <w:vAlign w:val="bottom"/>
            <w:hideMark/>
          </w:tcPr>
          <w:p w14:paraId="1344110D" w14:textId="77777777" w:rsidR="007439E5" w:rsidRPr="004070CE" w:rsidRDefault="007439E5" w:rsidP="00F761C9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309" w:type="pct"/>
            <w:shd w:val="clear" w:color="auto" w:fill="FFFFFF" w:themeFill="background1"/>
            <w:noWrap/>
            <w:vAlign w:val="bottom"/>
            <w:hideMark/>
          </w:tcPr>
          <w:p w14:paraId="354EEE53" w14:textId="77777777" w:rsidR="007439E5" w:rsidRPr="004070CE" w:rsidRDefault="007439E5" w:rsidP="00F761C9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309" w:type="pct"/>
            <w:shd w:val="clear" w:color="auto" w:fill="FFFFFF" w:themeFill="background1"/>
            <w:noWrap/>
            <w:vAlign w:val="bottom"/>
            <w:hideMark/>
          </w:tcPr>
          <w:p w14:paraId="3019AE62" w14:textId="77777777" w:rsidR="007439E5" w:rsidRPr="004070CE" w:rsidRDefault="007439E5" w:rsidP="00F761C9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309" w:type="pct"/>
            <w:shd w:val="clear" w:color="auto" w:fill="FFFFFF" w:themeFill="background1"/>
            <w:noWrap/>
            <w:vAlign w:val="bottom"/>
            <w:hideMark/>
          </w:tcPr>
          <w:p w14:paraId="6443C356" w14:textId="77777777" w:rsidR="007439E5" w:rsidRPr="004070CE" w:rsidRDefault="007439E5" w:rsidP="00F761C9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</w:tr>
      <w:tr w:rsidR="005955E6" w:rsidRPr="004070CE" w14:paraId="50D4A3CB" w14:textId="77777777" w:rsidTr="00BD4ED6">
        <w:trPr>
          <w:trHeight w:val="300"/>
        </w:trPr>
        <w:tc>
          <w:tcPr>
            <w:tcW w:w="762" w:type="pct"/>
            <w:shd w:val="clear" w:color="auto" w:fill="D9D9D9" w:themeFill="background1" w:themeFillShade="D9"/>
            <w:noWrap/>
            <w:vAlign w:val="center"/>
            <w:hideMark/>
          </w:tcPr>
          <w:p w14:paraId="03F8CBEA" w14:textId="77777777" w:rsidR="007439E5" w:rsidRPr="004070CE" w:rsidRDefault="007439E5" w:rsidP="00F761C9">
            <w:pPr>
              <w:suppressAutoHyphens w:val="0"/>
              <w:spacing w:line="240" w:lineRule="auto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442" w:type="pct"/>
            <w:shd w:val="clear" w:color="auto" w:fill="D9D9D9" w:themeFill="background1" w:themeFillShade="D9"/>
            <w:noWrap/>
            <w:vAlign w:val="center"/>
            <w:hideMark/>
          </w:tcPr>
          <w:p w14:paraId="7AB38B59" w14:textId="77777777" w:rsidR="007439E5" w:rsidRPr="004070CE" w:rsidRDefault="007439E5" w:rsidP="00F761C9">
            <w:pPr>
              <w:suppressAutoHyphens w:val="0"/>
              <w:spacing w:line="240" w:lineRule="auto"/>
              <w:ind w:left="-70"/>
              <w:jc w:val="right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COFOG</w:t>
            </w:r>
            <w:r w:rsidR="00F761C9" w:rsidRPr="004070CE">
              <w:rPr>
                <w:b/>
                <w:bCs/>
                <w:color w:val="000000"/>
                <w:lang w:eastAsia="cs-CZ"/>
              </w:rPr>
              <w:t xml:space="preserve"> code</w:t>
            </w:r>
          </w:p>
        </w:tc>
        <w:tc>
          <w:tcPr>
            <w:tcW w:w="393" w:type="pct"/>
            <w:shd w:val="clear" w:color="auto" w:fill="D9D9D9" w:themeFill="background1" w:themeFillShade="D9"/>
            <w:noWrap/>
            <w:vAlign w:val="center"/>
            <w:hideMark/>
          </w:tcPr>
          <w:p w14:paraId="54F5D023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309" w:type="pct"/>
            <w:shd w:val="clear" w:color="auto" w:fill="D9D9D9" w:themeFill="background1" w:themeFillShade="D9"/>
            <w:noWrap/>
            <w:vAlign w:val="center"/>
            <w:hideMark/>
          </w:tcPr>
          <w:p w14:paraId="753EC3D3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2009</w:t>
            </w:r>
          </w:p>
        </w:tc>
        <w:tc>
          <w:tcPr>
            <w:tcW w:w="309" w:type="pct"/>
            <w:shd w:val="clear" w:color="auto" w:fill="D9D9D9" w:themeFill="background1" w:themeFillShade="D9"/>
            <w:noWrap/>
            <w:vAlign w:val="center"/>
            <w:hideMark/>
          </w:tcPr>
          <w:p w14:paraId="03EB7230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2010</w:t>
            </w:r>
          </w:p>
        </w:tc>
        <w:tc>
          <w:tcPr>
            <w:tcW w:w="309" w:type="pct"/>
            <w:shd w:val="clear" w:color="auto" w:fill="D9D9D9" w:themeFill="background1" w:themeFillShade="D9"/>
            <w:noWrap/>
            <w:vAlign w:val="center"/>
            <w:hideMark/>
          </w:tcPr>
          <w:p w14:paraId="7A884AB7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2011</w:t>
            </w:r>
          </w:p>
        </w:tc>
        <w:tc>
          <w:tcPr>
            <w:tcW w:w="309" w:type="pct"/>
            <w:shd w:val="clear" w:color="auto" w:fill="D9D9D9" w:themeFill="background1" w:themeFillShade="D9"/>
            <w:noWrap/>
            <w:vAlign w:val="center"/>
            <w:hideMark/>
          </w:tcPr>
          <w:p w14:paraId="59A73FEC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2012</w:t>
            </w:r>
          </w:p>
        </w:tc>
        <w:tc>
          <w:tcPr>
            <w:tcW w:w="309" w:type="pct"/>
            <w:shd w:val="clear" w:color="auto" w:fill="D9D9D9" w:themeFill="background1" w:themeFillShade="D9"/>
            <w:noWrap/>
            <w:vAlign w:val="center"/>
            <w:hideMark/>
          </w:tcPr>
          <w:p w14:paraId="004C1AE1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2013</w:t>
            </w:r>
          </w:p>
        </w:tc>
        <w:tc>
          <w:tcPr>
            <w:tcW w:w="309" w:type="pct"/>
            <w:shd w:val="clear" w:color="auto" w:fill="D9D9D9" w:themeFill="background1" w:themeFillShade="D9"/>
            <w:noWrap/>
            <w:vAlign w:val="center"/>
            <w:hideMark/>
          </w:tcPr>
          <w:p w14:paraId="02AFCA90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2014</w:t>
            </w:r>
          </w:p>
        </w:tc>
        <w:tc>
          <w:tcPr>
            <w:tcW w:w="309" w:type="pct"/>
            <w:shd w:val="clear" w:color="auto" w:fill="D9D9D9" w:themeFill="background1" w:themeFillShade="D9"/>
            <w:noWrap/>
            <w:vAlign w:val="center"/>
            <w:hideMark/>
          </w:tcPr>
          <w:p w14:paraId="2CFA98DB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2015</w:t>
            </w:r>
          </w:p>
        </w:tc>
        <w:tc>
          <w:tcPr>
            <w:tcW w:w="309" w:type="pct"/>
            <w:shd w:val="clear" w:color="auto" w:fill="D9D9D9" w:themeFill="background1" w:themeFillShade="D9"/>
            <w:noWrap/>
            <w:vAlign w:val="center"/>
            <w:hideMark/>
          </w:tcPr>
          <w:p w14:paraId="24C6E7A9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2016</w:t>
            </w:r>
          </w:p>
        </w:tc>
        <w:tc>
          <w:tcPr>
            <w:tcW w:w="309" w:type="pct"/>
            <w:shd w:val="clear" w:color="auto" w:fill="D9D9D9" w:themeFill="background1" w:themeFillShade="D9"/>
            <w:noWrap/>
            <w:vAlign w:val="center"/>
            <w:hideMark/>
          </w:tcPr>
          <w:p w14:paraId="7DB1F760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2017</w:t>
            </w:r>
          </w:p>
        </w:tc>
        <w:tc>
          <w:tcPr>
            <w:tcW w:w="309" w:type="pct"/>
            <w:shd w:val="clear" w:color="auto" w:fill="D9D9D9" w:themeFill="background1" w:themeFillShade="D9"/>
            <w:noWrap/>
            <w:vAlign w:val="center"/>
            <w:hideMark/>
          </w:tcPr>
          <w:p w14:paraId="2F6C102E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2018</w:t>
            </w:r>
          </w:p>
        </w:tc>
        <w:tc>
          <w:tcPr>
            <w:tcW w:w="309" w:type="pct"/>
            <w:shd w:val="clear" w:color="auto" w:fill="D9D9D9" w:themeFill="background1" w:themeFillShade="D9"/>
            <w:noWrap/>
            <w:vAlign w:val="center"/>
            <w:hideMark/>
          </w:tcPr>
          <w:p w14:paraId="5FB57EF7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2019</w:t>
            </w:r>
          </w:p>
        </w:tc>
      </w:tr>
      <w:tr w:rsidR="005955E6" w:rsidRPr="004070CE" w14:paraId="471C3F39" w14:textId="77777777" w:rsidTr="001B79BB">
        <w:trPr>
          <w:trHeight w:val="255"/>
        </w:trPr>
        <w:tc>
          <w:tcPr>
            <w:tcW w:w="762" w:type="pct"/>
            <w:shd w:val="clear" w:color="auto" w:fill="FFFFFF" w:themeFill="background1"/>
            <w:noWrap/>
            <w:vAlign w:val="center"/>
            <w:hideMark/>
          </w:tcPr>
          <w:p w14:paraId="089C8954" w14:textId="77777777" w:rsidR="007439E5" w:rsidRPr="004070CE" w:rsidRDefault="00F761C9" w:rsidP="00F761C9">
            <w:pPr>
              <w:suppressAutoHyphens w:val="0"/>
              <w:spacing w:line="240" w:lineRule="auto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Agriculture, forestry, fishing and hunting</w:t>
            </w:r>
          </w:p>
        </w:tc>
        <w:tc>
          <w:tcPr>
            <w:tcW w:w="442" w:type="pct"/>
            <w:shd w:val="clear" w:color="auto" w:fill="FFFFFF" w:themeFill="background1"/>
            <w:noWrap/>
            <w:vAlign w:val="center"/>
            <w:hideMark/>
          </w:tcPr>
          <w:p w14:paraId="784D022D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i/>
                <w:iCs/>
                <w:color w:val="000000"/>
                <w:lang w:eastAsia="cs-CZ"/>
              </w:rPr>
            </w:pPr>
            <w:r w:rsidRPr="004070CE">
              <w:rPr>
                <w:i/>
                <w:iCs/>
                <w:color w:val="000000"/>
                <w:lang w:eastAsia="cs-CZ"/>
              </w:rPr>
              <w:t>G0402</w:t>
            </w:r>
          </w:p>
        </w:tc>
        <w:tc>
          <w:tcPr>
            <w:tcW w:w="393" w:type="pct"/>
            <w:shd w:val="clear" w:color="auto" w:fill="FFFFFF" w:themeFill="background1"/>
            <w:noWrap/>
            <w:vAlign w:val="center"/>
            <w:hideMark/>
          </w:tcPr>
          <w:p w14:paraId="3D596E0F" w14:textId="77777777" w:rsidR="007439E5" w:rsidRPr="004070CE" w:rsidRDefault="00F761C9" w:rsidP="00F761C9">
            <w:pPr>
              <w:suppressAutoHyphens w:val="0"/>
              <w:spacing w:line="240" w:lineRule="auto"/>
              <w:jc w:val="right"/>
              <w:rPr>
                <w:i/>
                <w:iCs/>
                <w:color w:val="000000"/>
                <w:lang w:eastAsia="cs-CZ"/>
              </w:rPr>
            </w:pPr>
            <w:r w:rsidRPr="004070CE">
              <w:rPr>
                <w:i/>
                <w:iCs/>
                <w:color w:val="000000"/>
                <w:lang w:eastAsia="cs-CZ"/>
              </w:rPr>
              <w:t>% of total expenditure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2AE01D14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1,7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72C843C2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1,3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07DC4BDC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1,2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2956FD6E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1,0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09453BE2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0,9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4016F530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1,0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4BC91318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1,1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7BEE65B1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1,2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03C03FAD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1,2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01577371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1,2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12F4743F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x</w:t>
            </w:r>
          </w:p>
        </w:tc>
      </w:tr>
      <w:tr w:rsidR="005955E6" w:rsidRPr="004070CE" w14:paraId="6E8610D1" w14:textId="77777777" w:rsidTr="001B79BB">
        <w:trPr>
          <w:trHeight w:val="255"/>
        </w:trPr>
        <w:tc>
          <w:tcPr>
            <w:tcW w:w="762" w:type="pct"/>
            <w:shd w:val="clear" w:color="auto" w:fill="FFFFFF" w:themeFill="background1"/>
            <w:noWrap/>
            <w:vAlign w:val="center"/>
            <w:hideMark/>
          </w:tcPr>
          <w:p w14:paraId="21B244BD" w14:textId="77777777" w:rsidR="007439E5" w:rsidRPr="004070CE" w:rsidRDefault="00F761C9" w:rsidP="00F761C9">
            <w:pPr>
              <w:suppressAutoHyphens w:val="0"/>
              <w:spacing w:line="240" w:lineRule="auto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Wastewater disposal</w:t>
            </w:r>
          </w:p>
        </w:tc>
        <w:tc>
          <w:tcPr>
            <w:tcW w:w="442" w:type="pct"/>
            <w:shd w:val="clear" w:color="auto" w:fill="FFFFFF" w:themeFill="background1"/>
            <w:noWrap/>
            <w:vAlign w:val="center"/>
            <w:hideMark/>
          </w:tcPr>
          <w:p w14:paraId="4F03CC58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i/>
                <w:iCs/>
                <w:color w:val="000000"/>
                <w:lang w:eastAsia="cs-CZ"/>
              </w:rPr>
            </w:pPr>
            <w:r w:rsidRPr="004070CE">
              <w:rPr>
                <w:i/>
                <w:iCs/>
                <w:color w:val="000000"/>
                <w:lang w:eastAsia="cs-CZ"/>
              </w:rPr>
              <w:t>G0502</w:t>
            </w:r>
          </w:p>
        </w:tc>
        <w:tc>
          <w:tcPr>
            <w:tcW w:w="393" w:type="pct"/>
            <w:shd w:val="clear" w:color="auto" w:fill="FFFFFF" w:themeFill="background1"/>
            <w:noWrap/>
            <w:vAlign w:val="center"/>
            <w:hideMark/>
          </w:tcPr>
          <w:p w14:paraId="5FC322F5" w14:textId="77777777" w:rsidR="007439E5" w:rsidRPr="004070CE" w:rsidRDefault="00F761C9" w:rsidP="00F761C9">
            <w:pPr>
              <w:suppressAutoHyphens w:val="0"/>
              <w:spacing w:line="240" w:lineRule="auto"/>
              <w:jc w:val="right"/>
              <w:rPr>
                <w:i/>
                <w:iCs/>
                <w:color w:val="000000"/>
                <w:lang w:eastAsia="cs-CZ"/>
              </w:rPr>
            </w:pPr>
            <w:r w:rsidRPr="004070CE">
              <w:rPr>
                <w:i/>
                <w:iCs/>
                <w:color w:val="000000"/>
                <w:lang w:eastAsia="cs-CZ"/>
              </w:rPr>
              <w:t>% of total expenditure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5C210CC9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0,8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7AF4578D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0,9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0ACFC8F1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1,0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605C7DD2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1,0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5753CAF0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0,8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449D375F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0,9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5E621DB6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1,1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751AC607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0,5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1F2BDE80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0,6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710393F6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0,6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31503ECD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x</w:t>
            </w:r>
          </w:p>
        </w:tc>
      </w:tr>
      <w:tr w:rsidR="005955E6" w:rsidRPr="004070CE" w14:paraId="2A8BA919" w14:textId="77777777" w:rsidTr="001B79BB">
        <w:trPr>
          <w:trHeight w:val="255"/>
        </w:trPr>
        <w:tc>
          <w:tcPr>
            <w:tcW w:w="762" w:type="pct"/>
            <w:shd w:val="clear" w:color="auto" w:fill="FFFFFF" w:themeFill="background1"/>
            <w:noWrap/>
            <w:vAlign w:val="center"/>
            <w:hideMark/>
          </w:tcPr>
          <w:p w14:paraId="284013AB" w14:textId="77777777" w:rsidR="007439E5" w:rsidRPr="004070CE" w:rsidRDefault="00F761C9" w:rsidP="00F761C9">
            <w:pPr>
              <w:suppressAutoHyphens w:val="0"/>
              <w:spacing w:line="240" w:lineRule="auto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Housing development</w:t>
            </w:r>
          </w:p>
        </w:tc>
        <w:tc>
          <w:tcPr>
            <w:tcW w:w="442" w:type="pct"/>
            <w:shd w:val="clear" w:color="auto" w:fill="FFFFFF" w:themeFill="background1"/>
            <w:noWrap/>
            <w:vAlign w:val="center"/>
            <w:hideMark/>
          </w:tcPr>
          <w:p w14:paraId="3D3F56C5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i/>
                <w:iCs/>
                <w:color w:val="000000"/>
                <w:lang w:eastAsia="cs-CZ"/>
              </w:rPr>
            </w:pPr>
            <w:r w:rsidRPr="004070CE">
              <w:rPr>
                <w:i/>
                <w:iCs/>
                <w:color w:val="000000"/>
                <w:lang w:eastAsia="cs-CZ"/>
              </w:rPr>
              <w:t>G0601</w:t>
            </w:r>
          </w:p>
        </w:tc>
        <w:tc>
          <w:tcPr>
            <w:tcW w:w="393" w:type="pct"/>
            <w:shd w:val="clear" w:color="auto" w:fill="FFFFFF" w:themeFill="background1"/>
            <w:noWrap/>
            <w:vAlign w:val="center"/>
            <w:hideMark/>
          </w:tcPr>
          <w:p w14:paraId="41F0A0A1" w14:textId="77777777" w:rsidR="007439E5" w:rsidRPr="004070CE" w:rsidRDefault="00F761C9" w:rsidP="00F761C9">
            <w:pPr>
              <w:suppressAutoHyphens w:val="0"/>
              <w:spacing w:line="240" w:lineRule="auto"/>
              <w:jc w:val="right"/>
              <w:rPr>
                <w:i/>
                <w:iCs/>
                <w:color w:val="000000"/>
                <w:lang w:eastAsia="cs-CZ"/>
              </w:rPr>
            </w:pPr>
            <w:r w:rsidRPr="004070CE">
              <w:rPr>
                <w:i/>
                <w:iCs/>
                <w:color w:val="000000"/>
                <w:lang w:eastAsia="cs-CZ"/>
              </w:rPr>
              <w:t>% of total expenditure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474F0AE4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1,2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3E61B4D4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0,7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4563075A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0,8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031DD57A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0,6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2A934B44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0,8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6FBB2E0B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0,7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7AE251A1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0,6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57629495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0,6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7BEB0525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0,6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023167AA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0,6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3C6284C1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x</w:t>
            </w:r>
          </w:p>
        </w:tc>
      </w:tr>
      <w:tr w:rsidR="005955E6" w:rsidRPr="004070CE" w14:paraId="6F0CFE6C" w14:textId="77777777" w:rsidTr="001B79BB">
        <w:trPr>
          <w:trHeight w:val="255"/>
        </w:trPr>
        <w:tc>
          <w:tcPr>
            <w:tcW w:w="762" w:type="pct"/>
            <w:shd w:val="clear" w:color="auto" w:fill="FFFFFF" w:themeFill="background1"/>
            <w:noWrap/>
            <w:vAlign w:val="center"/>
            <w:hideMark/>
          </w:tcPr>
          <w:p w14:paraId="4AE2EB6A" w14:textId="77777777" w:rsidR="007439E5" w:rsidRPr="004070CE" w:rsidRDefault="00F761C9" w:rsidP="00F761C9">
            <w:pPr>
              <w:suppressAutoHyphens w:val="0"/>
              <w:spacing w:line="240" w:lineRule="auto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Water supply</w:t>
            </w:r>
          </w:p>
        </w:tc>
        <w:tc>
          <w:tcPr>
            <w:tcW w:w="442" w:type="pct"/>
            <w:shd w:val="clear" w:color="auto" w:fill="FFFFFF" w:themeFill="background1"/>
            <w:noWrap/>
            <w:vAlign w:val="center"/>
            <w:hideMark/>
          </w:tcPr>
          <w:p w14:paraId="7E6E1859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i/>
                <w:iCs/>
                <w:color w:val="000000"/>
                <w:lang w:eastAsia="cs-CZ"/>
              </w:rPr>
            </w:pPr>
            <w:r w:rsidRPr="004070CE">
              <w:rPr>
                <w:i/>
                <w:iCs/>
                <w:color w:val="000000"/>
                <w:lang w:eastAsia="cs-CZ"/>
              </w:rPr>
              <w:t>G0603</w:t>
            </w:r>
          </w:p>
        </w:tc>
        <w:tc>
          <w:tcPr>
            <w:tcW w:w="393" w:type="pct"/>
            <w:shd w:val="clear" w:color="auto" w:fill="FFFFFF" w:themeFill="background1"/>
            <w:noWrap/>
            <w:vAlign w:val="center"/>
            <w:hideMark/>
          </w:tcPr>
          <w:p w14:paraId="60A8FC2D" w14:textId="77777777" w:rsidR="007439E5" w:rsidRPr="004070CE" w:rsidRDefault="00F761C9" w:rsidP="00F761C9">
            <w:pPr>
              <w:suppressAutoHyphens w:val="0"/>
              <w:spacing w:line="240" w:lineRule="auto"/>
              <w:jc w:val="right"/>
              <w:rPr>
                <w:i/>
                <w:iCs/>
                <w:color w:val="000000"/>
                <w:lang w:eastAsia="cs-CZ"/>
              </w:rPr>
            </w:pPr>
            <w:r w:rsidRPr="004070CE">
              <w:rPr>
                <w:i/>
                <w:iCs/>
                <w:color w:val="000000"/>
                <w:lang w:eastAsia="cs-CZ"/>
              </w:rPr>
              <w:t>% of total expenditure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4DDF2F47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0,2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062583F9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0,2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68449E61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0,2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2B7CCE8C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0,2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6E0CAC7F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0,3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77426398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0,3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48F3A7F1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0,3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467EADC7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0,2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04DD9459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0,2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4390C0C5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0,2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23402660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x</w:t>
            </w:r>
          </w:p>
        </w:tc>
      </w:tr>
      <w:tr w:rsidR="005955E6" w:rsidRPr="004070CE" w14:paraId="23EB4BB4" w14:textId="77777777" w:rsidTr="001B79BB">
        <w:trPr>
          <w:trHeight w:val="255"/>
        </w:trPr>
        <w:tc>
          <w:tcPr>
            <w:tcW w:w="762" w:type="pct"/>
            <w:shd w:val="clear" w:color="auto" w:fill="FFFFFF" w:themeFill="background1"/>
            <w:noWrap/>
            <w:vAlign w:val="center"/>
            <w:hideMark/>
          </w:tcPr>
          <w:p w14:paraId="6089755C" w14:textId="77777777" w:rsidR="007439E5" w:rsidRPr="004070CE" w:rsidRDefault="00F761C9" w:rsidP="00F761C9">
            <w:pPr>
              <w:suppressAutoHyphens w:val="0"/>
              <w:spacing w:line="240" w:lineRule="auto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Health</w:t>
            </w:r>
          </w:p>
        </w:tc>
        <w:tc>
          <w:tcPr>
            <w:tcW w:w="442" w:type="pct"/>
            <w:shd w:val="clear" w:color="auto" w:fill="FFFFFF" w:themeFill="background1"/>
            <w:noWrap/>
            <w:vAlign w:val="center"/>
            <w:hideMark/>
          </w:tcPr>
          <w:p w14:paraId="14683BA4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i/>
                <w:iCs/>
                <w:color w:val="000000"/>
                <w:lang w:eastAsia="cs-CZ"/>
              </w:rPr>
            </w:pPr>
            <w:r w:rsidRPr="004070CE">
              <w:rPr>
                <w:i/>
                <w:iCs/>
                <w:color w:val="000000"/>
                <w:lang w:eastAsia="cs-CZ"/>
              </w:rPr>
              <w:t>G070</w:t>
            </w:r>
          </w:p>
        </w:tc>
        <w:tc>
          <w:tcPr>
            <w:tcW w:w="393" w:type="pct"/>
            <w:shd w:val="clear" w:color="auto" w:fill="FFFFFF" w:themeFill="background1"/>
            <w:noWrap/>
            <w:vAlign w:val="center"/>
            <w:hideMark/>
          </w:tcPr>
          <w:p w14:paraId="7DC4C7A9" w14:textId="77777777" w:rsidR="007439E5" w:rsidRPr="004070CE" w:rsidRDefault="00F761C9" w:rsidP="00F761C9">
            <w:pPr>
              <w:suppressAutoHyphens w:val="0"/>
              <w:spacing w:line="240" w:lineRule="auto"/>
              <w:jc w:val="right"/>
              <w:rPr>
                <w:i/>
                <w:iCs/>
                <w:color w:val="000000"/>
                <w:lang w:eastAsia="cs-CZ"/>
              </w:rPr>
            </w:pPr>
            <w:r w:rsidRPr="004070CE">
              <w:rPr>
                <w:i/>
                <w:iCs/>
                <w:color w:val="000000"/>
                <w:lang w:eastAsia="cs-CZ"/>
              </w:rPr>
              <w:t>% of total expenditure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012C8A5F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17,6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24C50840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17,9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35DA3965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17,9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0FD8BB3D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17,4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0893BF5F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17,9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2721596F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17,9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4570BA76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18,1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10AE111E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18,6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00D373FC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18,9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4B1533FB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18,4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07780F30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x</w:t>
            </w:r>
          </w:p>
        </w:tc>
      </w:tr>
      <w:tr w:rsidR="005955E6" w:rsidRPr="004070CE" w14:paraId="6C3BFBE9" w14:textId="77777777" w:rsidTr="001B79BB">
        <w:trPr>
          <w:trHeight w:val="255"/>
        </w:trPr>
        <w:tc>
          <w:tcPr>
            <w:tcW w:w="762" w:type="pct"/>
            <w:shd w:val="clear" w:color="auto" w:fill="FFFFFF" w:themeFill="background1"/>
            <w:noWrap/>
            <w:vAlign w:val="center"/>
            <w:hideMark/>
          </w:tcPr>
          <w:p w14:paraId="14C3F2C3" w14:textId="77777777" w:rsidR="007439E5" w:rsidRPr="004070CE" w:rsidRDefault="00F761C9" w:rsidP="00F761C9">
            <w:pPr>
              <w:suppressAutoHyphens w:val="0"/>
              <w:spacing w:line="240" w:lineRule="auto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Education</w:t>
            </w:r>
          </w:p>
        </w:tc>
        <w:tc>
          <w:tcPr>
            <w:tcW w:w="442" w:type="pct"/>
            <w:shd w:val="clear" w:color="auto" w:fill="FFFFFF" w:themeFill="background1"/>
            <w:noWrap/>
            <w:vAlign w:val="center"/>
            <w:hideMark/>
          </w:tcPr>
          <w:p w14:paraId="3C44E96C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i/>
                <w:iCs/>
                <w:color w:val="000000"/>
                <w:lang w:eastAsia="cs-CZ"/>
              </w:rPr>
            </w:pPr>
            <w:r w:rsidRPr="004070CE">
              <w:rPr>
                <w:i/>
                <w:iCs/>
                <w:color w:val="000000"/>
                <w:lang w:eastAsia="cs-CZ"/>
              </w:rPr>
              <w:t>G090</w:t>
            </w:r>
          </w:p>
        </w:tc>
        <w:tc>
          <w:tcPr>
            <w:tcW w:w="393" w:type="pct"/>
            <w:shd w:val="clear" w:color="auto" w:fill="FFFFFF" w:themeFill="background1"/>
            <w:noWrap/>
            <w:vAlign w:val="center"/>
            <w:hideMark/>
          </w:tcPr>
          <w:p w14:paraId="3ABBB21F" w14:textId="77777777" w:rsidR="007439E5" w:rsidRPr="004070CE" w:rsidRDefault="00F761C9" w:rsidP="00F761C9">
            <w:pPr>
              <w:suppressAutoHyphens w:val="0"/>
              <w:spacing w:line="240" w:lineRule="auto"/>
              <w:jc w:val="right"/>
              <w:rPr>
                <w:i/>
                <w:iCs/>
                <w:color w:val="000000"/>
                <w:lang w:eastAsia="cs-CZ"/>
              </w:rPr>
            </w:pPr>
            <w:r w:rsidRPr="004070CE">
              <w:rPr>
                <w:i/>
                <w:iCs/>
                <w:color w:val="000000"/>
                <w:lang w:eastAsia="cs-CZ"/>
              </w:rPr>
              <w:t>% of total expenditure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4DAD1997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11,4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04BB96E4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11,6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2B9864EC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11,8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10647F23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11,3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7A6E2D8A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12,0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6FD60070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12,1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7FDBCBE2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11,8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2E299F67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11,2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0DD50777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10,4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408C19ED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11,3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59CB6DB1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x</w:t>
            </w:r>
          </w:p>
        </w:tc>
      </w:tr>
      <w:tr w:rsidR="005955E6" w:rsidRPr="004070CE" w14:paraId="3AE02B9F" w14:textId="77777777" w:rsidTr="001B79BB">
        <w:trPr>
          <w:trHeight w:val="255"/>
        </w:trPr>
        <w:tc>
          <w:tcPr>
            <w:tcW w:w="762" w:type="pct"/>
            <w:shd w:val="clear" w:color="auto" w:fill="FFFFFF" w:themeFill="background1"/>
            <w:noWrap/>
            <w:vAlign w:val="center"/>
            <w:hideMark/>
          </w:tcPr>
          <w:p w14:paraId="543C06F7" w14:textId="77777777" w:rsidR="007439E5" w:rsidRPr="004070CE" w:rsidRDefault="00F761C9" w:rsidP="00F761C9">
            <w:pPr>
              <w:suppressAutoHyphens w:val="0"/>
              <w:spacing w:line="240" w:lineRule="auto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Social affairs</w:t>
            </w:r>
          </w:p>
        </w:tc>
        <w:tc>
          <w:tcPr>
            <w:tcW w:w="442" w:type="pct"/>
            <w:shd w:val="clear" w:color="auto" w:fill="FFFFFF" w:themeFill="background1"/>
            <w:noWrap/>
            <w:vAlign w:val="center"/>
            <w:hideMark/>
          </w:tcPr>
          <w:p w14:paraId="1DE40C2C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i/>
                <w:iCs/>
                <w:color w:val="000000"/>
                <w:lang w:eastAsia="cs-CZ"/>
              </w:rPr>
            </w:pPr>
            <w:r w:rsidRPr="004070CE">
              <w:rPr>
                <w:i/>
                <w:iCs/>
                <w:color w:val="000000"/>
                <w:lang w:eastAsia="cs-CZ"/>
              </w:rPr>
              <w:t>G100</w:t>
            </w:r>
          </w:p>
        </w:tc>
        <w:tc>
          <w:tcPr>
            <w:tcW w:w="393" w:type="pct"/>
            <w:shd w:val="clear" w:color="auto" w:fill="FFFFFF" w:themeFill="background1"/>
            <w:noWrap/>
            <w:vAlign w:val="center"/>
            <w:hideMark/>
          </w:tcPr>
          <w:p w14:paraId="50B3B0AD" w14:textId="77777777" w:rsidR="007439E5" w:rsidRPr="004070CE" w:rsidRDefault="00F761C9" w:rsidP="00F761C9">
            <w:pPr>
              <w:suppressAutoHyphens w:val="0"/>
              <w:spacing w:line="240" w:lineRule="auto"/>
              <w:jc w:val="right"/>
              <w:rPr>
                <w:i/>
                <w:iCs/>
                <w:color w:val="000000"/>
                <w:lang w:eastAsia="cs-CZ"/>
              </w:rPr>
            </w:pPr>
            <w:r w:rsidRPr="004070CE">
              <w:rPr>
                <w:i/>
                <w:iCs/>
                <w:color w:val="000000"/>
                <w:lang w:eastAsia="cs-CZ"/>
              </w:rPr>
              <w:t>% of total expenditure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188DBBA2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29,7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10640714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30,4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687039D8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30,7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3467FA6C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29,9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13FECABE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31,8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30B495C5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30,8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1AE269A1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30,1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7AFB0EC4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32,0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0C7267C6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31,6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1C03C011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30,5</w:t>
            </w:r>
          </w:p>
        </w:tc>
        <w:tc>
          <w:tcPr>
            <w:tcW w:w="309" w:type="pct"/>
            <w:shd w:val="clear" w:color="auto" w:fill="FFFFFF" w:themeFill="background1"/>
            <w:noWrap/>
            <w:vAlign w:val="center"/>
            <w:hideMark/>
          </w:tcPr>
          <w:p w14:paraId="56EC1B4D" w14:textId="77777777" w:rsidR="007439E5" w:rsidRPr="004070CE" w:rsidRDefault="007439E5" w:rsidP="00F761C9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x</w:t>
            </w:r>
          </w:p>
        </w:tc>
      </w:tr>
    </w:tbl>
    <w:p w14:paraId="44F633A6" w14:textId="77777777" w:rsidR="001B79BB" w:rsidRPr="004070CE" w:rsidRDefault="001B79BB" w:rsidP="001B79BB">
      <w:pPr>
        <w:tabs>
          <w:tab w:val="left" w:pos="8789"/>
        </w:tabs>
        <w:spacing w:after="240"/>
        <w:ind w:left="1134" w:right="1105"/>
        <w:jc w:val="both"/>
      </w:pPr>
      <w:r w:rsidRPr="004070CE">
        <w:t>Source: Ministry of Finance</w:t>
      </w:r>
    </w:p>
    <w:p w14:paraId="34284CAF" w14:textId="77777777" w:rsidR="004D026B" w:rsidRPr="004070CE" w:rsidRDefault="004D026B" w:rsidP="007439E5">
      <w:pPr>
        <w:tabs>
          <w:tab w:val="left" w:pos="8789"/>
        </w:tabs>
        <w:spacing w:after="240"/>
        <w:ind w:right="850"/>
        <w:jc w:val="both"/>
        <w:rPr>
          <w:b/>
        </w:rPr>
      </w:pPr>
    </w:p>
    <w:p w14:paraId="1A133449" w14:textId="77777777" w:rsidR="000D0E11" w:rsidRPr="004070CE" w:rsidRDefault="000D0E11" w:rsidP="007439E5">
      <w:pPr>
        <w:tabs>
          <w:tab w:val="left" w:pos="8789"/>
        </w:tabs>
        <w:spacing w:after="240"/>
        <w:ind w:right="850"/>
        <w:jc w:val="both"/>
        <w:rPr>
          <w:b/>
        </w:rPr>
        <w:sectPr w:rsidR="000D0E11" w:rsidRPr="004070CE" w:rsidSect="005E3EBB">
          <w:endnotePr>
            <w:numFmt w:val="decimal"/>
          </w:endnotePr>
          <w:pgSz w:w="16840" w:h="11907" w:orient="landscape" w:code="9"/>
          <w:pgMar w:top="1134" w:right="1418" w:bottom="1134" w:left="1134" w:header="851" w:footer="567" w:gutter="0"/>
          <w:cols w:space="720"/>
          <w:docGrid w:linePitch="272"/>
        </w:sectPr>
      </w:pPr>
    </w:p>
    <w:p w14:paraId="3742A88D" w14:textId="77777777" w:rsidR="004D026B" w:rsidRPr="004070CE" w:rsidRDefault="004D026B" w:rsidP="004D026B">
      <w:pPr>
        <w:pStyle w:val="H1G"/>
        <w:ind w:firstLine="0"/>
      </w:pPr>
      <w:r w:rsidRPr="004070CE">
        <w:lastRenderedPageBreak/>
        <w:t>Reply to paragraph 3 (e) of the list of issues</w:t>
      </w:r>
    </w:p>
    <w:p w14:paraId="1348EFBC" w14:textId="3C8A4D51" w:rsidR="004D026B" w:rsidRPr="004070CE" w:rsidRDefault="004D026B" w:rsidP="004D026B">
      <w:pPr>
        <w:pStyle w:val="Odstavecseseznamem"/>
        <w:numPr>
          <w:ilvl w:val="0"/>
          <w:numId w:val="4"/>
        </w:numPr>
        <w:tabs>
          <w:tab w:val="left" w:pos="8789"/>
        </w:tabs>
        <w:spacing w:after="240"/>
        <w:ind w:right="850"/>
        <w:jc w:val="both"/>
        <w:rPr>
          <w:b/>
        </w:rPr>
      </w:pPr>
      <w:r w:rsidRPr="004070CE">
        <w:rPr>
          <w:b/>
        </w:rPr>
        <w:t>Inflation-adjusted abs</w:t>
      </w:r>
      <w:r w:rsidR="00D57CF1">
        <w:rPr>
          <w:b/>
        </w:rPr>
        <w:t>olute levels of social spending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28"/>
        <w:gridCol w:w="828"/>
        <w:gridCol w:w="1252"/>
        <w:gridCol w:w="762"/>
        <w:gridCol w:w="762"/>
        <w:gridCol w:w="762"/>
        <w:gridCol w:w="762"/>
        <w:gridCol w:w="762"/>
        <w:gridCol w:w="762"/>
        <w:gridCol w:w="762"/>
        <w:gridCol w:w="762"/>
        <w:gridCol w:w="762"/>
        <w:gridCol w:w="762"/>
      </w:tblGrid>
      <w:tr w:rsidR="004D026B" w:rsidRPr="004070CE" w14:paraId="0B829F2C" w14:textId="77777777" w:rsidTr="00BD4ED6">
        <w:trPr>
          <w:trHeight w:val="300"/>
        </w:trPr>
        <w:tc>
          <w:tcPr>
            <w:tcW w:w="1638" w:type="pct"/>
            <w:shd w:val="clear" w:color="auto" w:fill="D9D9D9" w:themeFill="background1" w:themeFillShade="D9"/>
            <w:noWrap/>
            <w:vAlign w:val="center"/>
            <w:hideMark/>
          </w:tcPr>
          <w:p w14:paraId="7021AFD9" w14:textId="77777777" w:rsidR="004D026B" w:rsidRPr="004070CE" w:rsidRDefault="004D026B" w:rsidP="00B76E1A">
            <w:pPr>
              <w:suppressAutoHyphens w:val="0"/>
              <w:spacing w:line="240" w:lineRule="auto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287" w:type="pct"/>
            <w:shd w:val="clear" w:color="auto" w:fill="D9D9D9" w:themeFill="background1" w:themeFillShade="D9"/>
            <w:noWrap/>
            <w:vAlign w:val="center"/>
            <w:hideMark/>
          </w:tcPr>
          <w:p w14:paraId="57640CA5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ESA code</w:t>
            </w:r>
          </w:p>
        </w:tc>
        <w:tc>
          <w:tcPr>
            <w:tcW w:w="434" w:type="pct"/>
            <w:shd w:val="clear" w:color="auto" w:fill="D9D9D9" w:themeFill="background1" w:themeFillShade="D9"/>
            <w:noWrap/>
            <w:vAlign w:val="center"/>
            <w:hideMark/>
          </w:tcPr>
          <w:p w14:paraId="3445F6AD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264" w:type="pct"/>
            <w:shd w:val="clear" w:color="auto" w:fill="D9D9D9" w:themeFill="background1" w:themeFillShade="D9"/>
            <w:noWrap/>
            <w:vAlign w:val="center"/>
            <w:hideMark/>
          </w:tcPr>
          <w:p w14:paraId="7B15116D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2010</w:t>
            </w:r>
          </w:p>
        </w:tc>
        <w:tc>
          <w:tcPr>
            <w:tcW w:w="264" w:type="pct"/>
            <w:shd w:val="clear" w:color="auto" w:fill="D9D9D9" w:themeFill="background1" w:themeFillShade="D9"/>
            <w:noWrap/>
            <w:vAlign w:val="center"/>
            <w:hideMark/>
          </w:tcPr>
          <w:p w14:paraId="724A86D8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2011</w:t>
            </w:r>
          </w:p>
        </w:tc>
        <w:tc>
          <w:tcPr>
            <w:tcW w:w="264" w:type="pct"/>
            <w:shd w:val="clear" w:color="auto" w:fill="D9D9D9" w:themeFill="background1" w:themeFillShade="D9"/>
            <w:noWrap/>
            <w:vAlign w:val="center"/>
            <w:hideMark/>
          </w:tcPr>
          <w:p w14:paraId="3023FD3D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2012</w:t>
            </w:r>
          </w:p>
        </w:tc>
        <w:tc>
          <w:tcPr>
            <w:tcW w:w="264" w:type="pct"/>
            <w:shd w:val="clear" w:color="auto" w:fill="D9D9D9" w:themeFill="background1" w:themeFillShade="D9"/>
            <w:noWrap/>
            <w:vAlign w:val="center"/>
            <w:hideMark/>
          </w:tcPr>
          <w:p w14:paraId="6FB6CEDF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2013</w:t>
            </w:r>
          </w:p>
        </w:tc>
        <w:tc>
          <w:tcPr>
            <w:tcW w:w="264" w:type="pct"/>
            <w:shd w:val="clear" w:color="auto" w:fill="D9D9D9" w:themeFill="background1" w:themeFillShade="D9"/>
            <w:noWrap/>
            <w:vAlign w:val="center"/>
            <w:hideMark/>
          </w:tcPr>
          <w:p w14:paraId="532B2650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2014</w:t>
            </w:r>
          </w:p>
        </w:tc>
        <w:tc>
          <w:tcPr>
            <w:tcW w:w="264" w:type="pct"/>
            <w:shd w:val="clear" w:color="auto" w:fill="D9D9D9" w:themeFill="background1" w:themeFillShade="D9"/>
            <w:noWrap/>
            <w:vAlign w:val="center"/>
            <w:hideMark/>
          </w:tcPr>
          <w:p w14:paraId="3969BB15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2015</w:t>
            </w:r>
          </w:p>
        </w:tc>
        <w:tc>
          <w:tcPr>
            <w:tcW w:w="264" w:type="pct"/>
            <w:shd w:val="clear" w:color="auto" w:fill="D9D9D9" w:themeFill="background1" w:themeFillShade="D9"/>
            <w:noWrap/>
            <w:vAlign w:val="center"/>
            <w:hideMark/>
          </w:tcPr>
          <w:p w14:paraId="283ADD50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2016</w:t>
            </w:r>
          </w:p>
        </w:tc>
        <w:tc>
          <w:tcPr>
            <w:tcW w:w="264" w:type="pct"/>
            <w:shd w:val="clear" w:color="auto" w:fill="D9D9D9" w:themeFill="background1" w:themeFillShade="D9"/>
            <w:noWrap/>
            <w:vAlign w:val="center"/>
            <w:hideMark/>
          </w:tcPr>
          <w:p w14:paraId="754900E1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2017</w:t>
            </w:r>
          </w:p>
        </w:tc>
        <w:tc>
          <w:tcPr>
            <w:tcW w:w="264" w:type="pct"/>
            <w:shd w:val="clear" w:color="auto" w:fill="D9D9D9" w:themeFill="background1" w:themeFillShade="D9"/>
            <w:noWrap/>
            <w:vAlign w:val="center"/>
            <w:hideMark/>
          </w:tcPr>
          <w:p w14:paraId="0CB3A822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2018</w:t>
            </w:r>
          </w:p>
        </w:tc>
        <w:tc>
          <w:tcPr>
            <w:tcW w:w="264" w:type="pct"/>
            <w:shd w:val="clear" w:color="auto" w:fill="D9D9D9" w:themeFill="background1" w:themeFillShade="D9"/>
            <w:noWrap/>
            <w:vAlign w:val="center"/>
            <w:hideMark/>
          </w:tcPr>
          <w:p w14:paraId="6345E582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2019</w:t>
            </w:r>
          </w:p>
        </w:tc>
      </w:tr>
      <w:tr w:rsidR="004D026B" w:rsidRPr="004070CE" w14:paraId="1EEB4072" w14:textId="77777777" w:rsidTr="00893ABF">
        <w:trPr>
          <w:trHeight w:val="300"/>
        </w:trPr>
        <w:tc>
          <w:tcPr>
            <w:tcW w:w="1638" w:type="pct"/>
            <w:shd w:val="clear" w:color="auto" w:fill="auto"/>
            <w:noWrap/>
            <w:vAlign w:val="center"/>
            <w:hideMark/>
          </w:tcPr>
          <w:p w14:paraId="2D210086" w14:textId="77777777" w:rsidR="004D026B" w:rsidRPr="004070CE" w:rsidRDefault="004D026B" w:rsidP="00B76E1A">
            <w:pPr>
              <w:suppressAutoHyphens w:val="0"/>
              <w:spacing w:line="240" w:lineRule="auto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Social benefits other than social transfers in kind</w:t>
            </w:r>
          </w:p>
        </w:tc>
        <w:tc>
          <w:tcPr>
            <w:tcW w:w="287" w:type="pct"/>
            <w:shd w:val="clear" w:color="auto" w:fill="auto"/>
            <w:noWrap/>
            <w:vAlign w:val="center"/>
            <w:hideMark/>
          </w:tcPr>
          <w:p w14:paraId="661DEE97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i/>
                <w:iCs/>
                <w:color w:val="000000"/>
                <w:lang w:eastAsia="cs-CZ"/>
              </w:rPr>
            </w:pPr>
            <w:r w:rsidRPr="004070CE">
              <w:rPr>
                <w:i/>
                <w:iCs/>
                <w:color w:val="000000"/>
                <w:lang w:eastAsia="cs-CZ"/>
              </w:rPr>
              <w:t>D.62</w:t>
            </w:r>
          </w:p>
        </w:tc>
        <w:tc>
          <w:tcPr>
            <w:tcW w:w="434" w:type="pct"/>
            <w:shd w:val="clear" w:color="auto" w:fill="auto"/>
            <w:noWrap/>
            <w:vAlign w:val="center"/>
            <w:hideMark/>
          </w:tcPr>
          <w:p w14:paraId="255715DC" w14:textId="77777777" w:rsidR="004D026B" w:rsidRPr="004070CE" w:rsidRDefault="004D026B" w:rsidP="00893ABF">
            <w:pPr>
              <w:suppressAutoHyphens w:val="0"/>
              <w:spacing w:line="240" w:lineRule="auto"/>
              <w:jc w:val="right"/>
              <w:rPr>
                <w:i/>
                <w:iCs/>
                <w:color w:val="000000"/>
                <w:lang w:eastAsia="cs-CZ"/>
              </w:rPr>
            </w:pPr>
            <w:r w:rsidRPr="004070CE">
              <w:rPr>
                <w:i/>
                <w:iCs/>
                <w:color w:val="000000"/>
                <w:lang w:eastAsia="cs-CZ"/>
              </w:rPr>
              <w:t xml:space="preserve">CZK </w:t>
            </w:r>
            <w:r w:rsidR="00893ABF" w:rsidRPr="004070CE">
              <w:rPr>
                <w:i/>
                <w:iCs/>
                <w:color w:val="000000"/>
                <w:lang w:eastAsia="cs-CZ"/>
              </w:rPr>
              <w:t>bn</w:t>
            </w:r>
            <w:r w:rsidRPr="004070CE">
              <w:rPr>
                <w:i/>
                <w:iCs/>
                <w:color w:val="000000"/>
                <w:lang w:eastAsia="cs-CZ"/>
              </w:rPr>
              <w:t>.</w:t>
            </w:r>
          </w:p>
        </w:tc>
        <w:tc>
          <w:tcPr>
            <w:tcW w:w="264" w:type="pct"/>
            <w:shd w:val="clear" w:color="auto" w:fill="auto"/>
            <w:noWrap/>
            <w:vAlign w:val="center"/>
            <w:hideMark/>
          </w:tcPr>
          <w:p w14:paraId="18EE6E31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517,5</w:t>
            </w:r>
          </w:p>
        </w:tc>
        <w:tc>
          <w:tcPr>
            <w:tcW w:w="264" w:type="pct"/>
            <w:shd w:val="clear" w:color="auto" w:fill="auto"/>
            <w:noWrap/>
            <w:vAlign w:val="center"/>
            <w:hideMark/>
          </w:tcPr>
          <w:p w14:paraId="0E061C67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527,1</w:t>
            </w:r>
          </w:p>
        </w:tc>
        <w:tc>
          <w:tcPr>
            <w:tcW w:w="264" w:type="pct"/>
            <w:shd w:val="clear" w:color="auto" w:fill="auto"/>
            <w:noWrap/>
            <w:vAlign w:val="center"/>
            <w:hideMark/>
          </w:tcPr>
          <w:p w14:paraId="1B7C63A7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533,4</w:t>
            </w:r>
          </w:p>
        </w:tc>
        <w:tc>
          <w:tcPr>
            <w:tcW w:w="264" w:type="pct"/>
            <w:shd w:val="clear" w:color="auto" w:fill="auto"/>
            <w:noWrap/>
            <w:vAlign w:val="center"/>
            <w:hideMark/>
          </w:tcPr>
          <w:p w14:paraId="0E07B50B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544,8</w:t>
            </w:r>
          </w:p>
        </w:tc>
        <w:tc>
          <w:tcPr>
            <w:tcW w:w="264" w:type="pct"/>
            <w:shd w:val="clear" w:color="auto" w:fill="auto"/>
            <w:noWrap/>
            <w:vAlign w:val="center"/>
            <w:hideMark/>
          </w:tcPr>
          <w:p w14:paraId="58B92363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555,6</w:t>
            </w:r>
          </w:p>
        </w:tc>
        <w:tc>
          <w:tcPr>
            <w:tcW w:w="264" w:type="pct"/>
            <w:shd w:val="clear" w:color="auto" w:fill="auto"/>
            <w:noWrap/>
            <w:vAlign w:val="center"/>
            <w:hideMark/>
          </w:tcPr>
          <w:p w14:paraId="518F763D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568,4</w:t>
            </w:r>
          </w:p>
        </w:tc>
        <w:tc>
          <w:tcPr>
            <w:tcW w:w="264" w:type="pct"/>
            <w:shd w:val="clear" w:color="auto" w:fill="auto"/>
            <w:noWrap/>
            <w:vAlign w:val="center"/>
            <w:hideMark/>
          </w:tcPr>
          <w:p w14:paraId="07B7E3DF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605,5</w:t>
            </w:r>
          </w:p>
        </w:tc>
        <w:tc>
          <w:tcPr>
            <w:tcW w:w="264" w:type="pct"/>
            <w:shd w:val="clear" w:color="auto" w:fill="auto"/>
            <w:noWrap/>
            <w:vAlign w:val="center"/>
            <w:hideMark/>
          </w:tcPr>
          <w:p w14:paraId="34AD9018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624,0</w:t>
            </w:r>
          </w:p>
        </w:tc>
        <w:tc>
          <w:tcPr>
            <w:tcW w:w="264" w:type="pct"/>
            <w:shd w:val="clear" w:color="auto" w:fill="auto"/>
            <w:noWrap/>
            <w:vAlign w:val="center"/>
            <w:hideMark/>
          </w:tcPr>
          <w:p w14:paraId="017DB766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658,1</w:t>
            </w:r>
          </w:p>
        </w:tc>
        <w:tc>
          <w:tcPr>
            <w:tcW w:w="264" w:type="pct"/>
            <w:shd w:val="clear" w:color="auto" w:fill="auto"/>
            <w:noWrap/>
            <w:vAlign w:val="center"/>
            <w:hideMark/>
          </w:tcPr>
          <w:p w14:paraId="4EF16CE4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707,1</w:t>
            </w:r>
          </w:p>
        </w:tc>
      </w:tr>
      <w:tr w:rsidR="004D026B" w:rsidRPr="004070CE" w14:paraId="494B01A3" w14:textId="77777777" w:rsidTr="00893ABF">
        <w:trPr>
          <w:trHeight w:val="300"/>
        </w:trPr>
        <w:tc>
          <w:tcPr>
            <w:tcW w:w="1638" w:type="pct"/>
            <w:shd w:val="clear" w:color="auto" w:fill="auto"/>
            <w:noWrap/>
            <w:vAlign w:val="center"/>
            <w:hideMark/>
          </w:tcPr>
          <w:p w14:paraId="42141DA5" w14:textId="77777777" w:rsidR="004D026B" w:rsidRPr="004070CE" w:rsidRDefault="004D026B" w:rsidP="00B76E1A">
            <w:pPr>
              <w:suppressAutoHyphens w:val="0"/>
              <w:spacing w:line="240" w:lineRule="auto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Consumer price index</w:t>
            </w:r>
          </w:p>
        </w:tc>
        <w:tc>
          <w:tcPr>
            <w:tcW w:w="287" w:type="pct"/>
            <w:shd w:val="clear" w:color="auto" w:fill="auto"/>
            <w:noWrap/>
            <w:vAlign w:val="center"/>
            <w:hideMark/>
          </w:tcPr>
          <w:p w14:paraId="18C220AE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i/>
                <w:iCs/>
                <w:color w:val="000000"/>
                <w:lang w:eastAsia="cs-CZ"/>
              </w:rPr>
            </w:pPr>
            <w:r w:rsidRPr="004070CE">
              <w:rPr>
                <w:i/>
                <w:iCs/>
                <w:color w:val="000000"/>
                <w:lang w:eastAsia="cs-CZ"/>
              </w:rPr>
              <w:t> </w:t>
            </w:r>
          </w:p>
        </w:tc>
        <w:tc>
          <w:tcPr>
            <w:tcW w:w="434" w:type="pct"/>
            <w:shd w:val="clear" w:color="auto" w:fill="auto"/>
            <w:noWrap/>
            <w:vAlign w:val="center"/>
            <w:hideMark/>
          </w:tcPr>
          <w:p w14:paraId="6A6C6F9A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i/>
                <w:iCs/>
                <w:color w:val="000000"/>
                <w:lang w:eastAsia="cs-CZ"/>
              </w:rPr>
            </w:pPr>
            <w:r w:rsidRPr="004070CE">
              <w:rPr>
                <w:i/>
                <w:iCs/>
                <w:color w:val="000000"/>
                <w:lang w:eastAsia="cs-CZ"/>
              </w:rPr>
              <w:t>2015=100</w:t>
            </w:r>
          </w:p>
        </w:tc>
        <w:tc>
          <w:tcPr>
            <w:tcW w:w="264" w:type="pct"/>
            <w:shd w:val="clear" w:color="auto" w:fill="auto"/>
            <w:noWrap/>
            <w:vAlign w:val="center"/>
            <w:hideMark/>
          </w:tcPr>
          <w:p w14:paraId="5D025038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93,0</w:t>
            </w:r>
          </w:p>
        </w:tc>
        <w:tc>
          <w:tcPr>
            <w:tcW w:w="264" w:type="pct"/>
            <w:shd w:val="clear" w:color="auto" w:fill="auto"/>
            <w:noWrap/>
            <w:vAlign w:val="center"/>
            <w:hideMark/>
          </w:tcPr>
          <w:p w14:paraId="3CCC560D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94,8</w:t>
            </w:r>
          </w:p>
        </w:tc>
        <w:tc>
          <w:tcPr>
            <w:tcW w:w="264" w:type="pct"/>
            <w:shd w:val="clear" w:color="auto" w:fill="auto"/>
            <w:noWrap/>
            <w:vAlign w:val="center"/>
            <w:hideMark/>
          </w:tcPr>
          <w:p w14:paraId="060E052C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97,9</w:t>
            </w:r>
          </w:p>
        </w:tc>
        <w:tc>
          <w:tcPr>
            <w:tcW w:w="264" w:type="pct"/>
            <w:shd w:val="clear" w:color="auto" w:fill="auto"/>
            <w:noWrap/>
            <w:vAlign w:val="center"/>
            <w:hideMark/>
          </w:tcPr>
          <w:p w14:paraId="62E9114B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99,3</w:t>
            </w:r>
          </w:p>
        </w:tc>
        <w:tc>
          <w:tcPr>
            <w:tcW w:w="264" w:type="pct"/>
            <w:shd w:val="clear" w:color="auto" w:fill="auto"/>
            <w:noWrap/>
            <w:vAlign w:val="center"/>
            <w:hideMark/>
          </w:tcPr>
          <w:p w14:paraId="22495FD0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99,7</w:t>
            </w:r>
          </w:p>
        </w:tc>
        <w:tc>
          <w:tcPr>
            <w:tcW w:w="264" w:type="pct"/>
            <w:shd w:val="clear" w:color="auto" w:fill="auto"/>
            <w:noWrap/>
            <w:vAlign w:val="center"/>
            <w:hideMark/>
          </w:tcPr>
          <w:p w14:paraId="73ED61D0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100,0</w:t>
            </w:r>
          </w:p>
        </w:tc>
        <w:tc>
          <w:tcPr>
            <w:tcW w:w="264" w:type="pct"/>
            <w:shd w:val="clear" w:color="auto" w:fill="auto"/>
            <w:noWrap/>
            <w:vAlign w:val="center"/>
            <w:hideMark/>
          </w:tcPr>
          <w:p w14:paraId="74CE4BB1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100,7</w:t>
            </w:r>
          </w:p>
        </w:tc>
        <w:tc>
          <w:tcPr>
            <w:tcW w:w="264" w:type="pct"/>
            <w:shd w:val="clear" w:color="auto" w:fill="auto"/>
            <w:noWrap/>
            <w:vAlign w:val="center"/>
            <w:hideMark/>
          </w:tcPr>
          <w:p w14:paraId="293AAB21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103,1</w:t>
            </w:r>
          </w:p>
        </w:tc>
        <w:tc>
          <w:tcPr>
            <w:tcW w:w="264" w:type="pct"/>
            <w:shd w:val="clear" w:color="auto" w:fill="auto"/>
            <w:noWrap/>
            <w:vAlign w:val="center"/>
            <w:hideMark/>
          </w:tcPr>
          <w:p w14:paraId="4AC3E522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105,3</w:t>
            </w:r>
          </w:p>
        </w:tc>
        <w:tc>
          <w:tcPr>
            <w:tcW w:w="264" w:type="pct"/>
            <w:shd w:val="clear" w:color="auto" w:fill="auto"/>
            <w:noWrap/>
            <w:vAlign w:val="center"/>
            <w:hideMark/>
          </w:tcPr>
          <w:p w14:paraId="583A2284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108,3</w:t>
            </w:r>
          </w:p>
        </w:tc>
      </w:tr>
      <w:tr w:rsidR="004D026B" w:rsidRPr="004070CE" w14:paraId="4901B387" w14:textId="77777777" w:rsidTr="00893ABF">
        <w:trPr>
          <w:trHeight w:val="315"/>
        </w:trPr>
        <w:tc>
          <w:tcPr>
            <w:tcW w:w="1638" w:type="pct"/>
            <w:shd w:val="clear" w:color="auto" w:fill="auto"/>
            <w:noWrap/>
            <w:vAlign w:val="center"/>
            <w:hideMark/>
          </w:tcPr>
          <w:p w14:paraId="5D8AA254" w14:textId="77777777" w:rsidR="004D026B" w:rsidRPr="004070CE" w:rsidRDefault="004D026B" w:rsidP="00B76E1A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Social benefits other than social transfers in kind - real</w:t>
            </w:r>
          </w:p>
        </w:tc>
        <w:tc>
          <w:tcPr>
            <w:tcW w:w="287" w:type="pct"/>
            <w:shd w:val="clear" w:color="auto" w:fill="auto"/>
            <w:noWrap/>
            <w:vAlign w:val="center"/>
            <w:hideMark/>
          </w:tcPr>
          <w:p w14:paraId="2A8261BC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i/>
                <w:iCs/>
                <w:color w:val="000000"/>
                <w:lang w:eastAsia="cs-CZ"/>
              </w:rPr>
            </w:pPr>
            <w:r w:rsidRPr="004070CE">
              <w:rPr>
                <w:i/>
                <w:iCs/>
                <w:color w:val="000000"/>
                <w:lang w:eastAsia="cs-CZ"/>
              </w:rPr>
              <w:t>D.62</w:t>
            </w:r>
          </w:p>
        </w:tc>
        <w:tc>
          <w:tcPr>
            <w:tcW w:w="434" w:type="pct"/>
            <w:shd w:val="clear" w:color="auto" w:fill="auto"/>
            <w:noWrap/>
            <w:vAlign w:val="center"/>
            <w:hideMark/>
          </w:tcPr>
          <w:p w14:paraId="66EC2E61" w14:textId="77777777" w:rsidR="004D026B" w:rsidRPr="004070CE" w:rsidRDefault="00893ABF" w:rsidP="00893ABF">
            <w:pPr>
              <w:suppressAutoHyphens w:val="0"/>
              <w:spacing w:line="240" w:lineRule="auto"/>
              <w:jc w:val="right"/>
              <w:rPr>
                <w:i/>
                <w:iCs/>
                <w:color w:val="000000"/>
                <w:lang w:eastAsia="cs-CZ"/>
              </w:rPr>
            </w:pPr>
            <w:r w:rsidRPr="004070CE">
              <w:rPr>
                <w:i/>
                <w:iCs/>
                <w:color w:val="000000"/>
                <w:lang w:eastAsia="cs-CZ"/>
              </w:rPr>
              <w:t>CZK bn.</w:t>
            </w:r>
          </w:p>
        </w:tc>
        <w:tc>
          <w:tcPr>
            <w:tcW w:w="264" w:type="pct"/>
            <w:shd w:val="clear" w:color="auto" w:fill="auto"/>
            <w:noWrap/>
            <w:vAlign w:val="center"/>
            <w:hideMark/>
          </w:tcPr>
          <w:p w14:paraId="0DBC2B37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556,5</w:t>
            </w:r>
          </w:p>
        </w:tc>
        <w:tc>
          <w:tcPr>
            <w:tcW w:w="264" w:type="pct"/>
            <w:shd w:val="clear" w:color="auto" w:fill="auto"/>
            <w:noWrap/>
            <w:vAlign w:val="center"/>
            <w:hideMark/>
          </w:tcPr>
          <w:p w14:paraId="06D286A5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556,0</w:t>
            </w:r>
          </w:p>
        </w:tc>
        <w:tc>
          <w:tcPr>
            <w:tcW w:w="264" w:type="pct"/>
            <w:shd w:val="clear" w:color="auto" w:fill="auto"/>
            <w:noWrap/>
            <w:vAlign w:val="center"/>
            <w:hideMark/>
          </w:tcPr>
          <w:p w14:paraId="55841B1E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544,8</w:t>
            </w:r>
          </w:p>
        </w:tc>
        <w:tc>
          <w:tcPr>
            <w:tcW w:w="264" w:type="pct"/>
            <w:shd w:val="clear" w:color="auto" w:fill="auto"/>
            <w:noWrap/>
            <w:vAlign w:val="center"/>
            <w:hideMark/>
          </w:tcPr>
          <w:p w14:paraId="48112A0F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548,6</w:t>
            </w:r>
          </w:p>
        </w:tc>
        <w:tc>
          <w:tcPr>
            <w:tcW w:w="264" w:type="pct"/>
            <w:shd w:val="clear" w:color="auto" w:fill="auto"/>
            <w:noWrap/>
            <w:vAlign w:val="center"/>
            <w:hideMark/>
          </w:tcPr>
          <w:p w14:paraId="55876B52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557,2</w:t>
            </w:r>
          </w:p>
        </w:tc>
        <w:tc>
          <w:tcPr>
            <w:tcW w:w="264" w:type="pct"/>
            <w:shd w:val="clear" w:color="auto" w:fill="auto"/>
            <w:noWrap/>
            <w:vAlign w:val="center"/>
            <w:hideMark/>
          </w:tcPr>
          <w:p w14:paraId="472D1BE1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568,4</w:t>
            </w:r>
          </w:p>
        </w:tc>
        <w:tc>
          <w:tcPr>
            <w:tcW w:w="264" w:type="pct"/>
            <w:shd w:val="clear" w:color="auto" w:fill="auto"/>
            <w:noWrap/>
            <w:vAlign w:val="center"/>
            <w:hideMark/>
          </w:tcPr>
          <w:p w14:paraId="28936094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601,3</w:t>
            </w:r>
          </w:p>
        </w:tc>
        <w:tc>
          <w:tcPr>
            <w:tcW w:w="264" w:type="pct"/>
            <w:shd w:val="clear" w:color="auto" w:fill="auto"/>
            <w:noWrap/>
            <w:vAlign w:val="center"/>
            <w:hideMark/>
          </w:tcPr>
          <w:p w14:paraId="38ECDF70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605,2</w:t>
            </w:r>
          </w:p>
        </w:tc>
        <w:tc>
          <w:tcPr>
            <w:tcW w:w="264" w:type="pct"/>
            <w:shd w:val="clear" w:color="auto" w:fill="auto"/>
            <w:noWrap/>
            <w:vAlign w:val="center"/>
            <w:hideMark/>
          </w:tcPr>
          <w:p w14:paraId="7244A513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625,0</w:t>
            </w:r>
          </w:p>
        </w:tc>
        <w:tc>
          <w:tcPr>
            <w:tcW w:w="264" w:type="pct"/>
            <w:shd w:val="clear" w:color="auto" w:fill="auto"/>
            <w:noWrap/>
            <w:vAlign w:val="center"/>
            <w:hideMark/>
          </w:tcPr>
          <w:p w14:paraId="4E7DBE7D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652,9</w:t>
            </w:r>
          </w:p>
        </w:tc>
      </w:tr>
      <w:tr w:rsidR="004D026B" w:rsidRPr="004070CE" w14:paraId="6F947F5B" w14:textId="77777777" w:rsidTr="00893ABF">
        <w:trPr>
          <w:trHeight w:val="300"/>
        </w:trPr>
        <w:tc>
          <w:tcPr>
            <w:tcW w:w="1638" w:type="pct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FD575" w14:textId="77777777" w:rsidR="004D026B" w:rsidRPr="004070CE" w:rsidRDefault="004D026B" w:rsidP="00B76E1A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287" w:type="pct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CACDD" w14:textId="77777777" w:rsidR="004D026B" w:rsidRPr="004070CE" w:rsidRDefault="004D026B" w:rsidP="00B76E1A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434" w:type="pct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07F6F" w14:textId="77777777" w:rsidR="004D026B" w:rsidRPr="004070CE" w:rsidRDefault="004D026B" w:rsidP="00B76E1A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264" w:type="pct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05CDC5" w14:textId="77777777" w:rsidR="004D026B" w:rsidRPr="004070CE" w:rsidRDefault="004D026B" w:rsidP="00B76E1A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264" w:type="pct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3CF90" w14:textId="77777777" w:rsidR="004D026B" w:rsidRPr="004070CE" w:rsidRDefault="004D026B" w:rsidP="00B76E1A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264" w:type="pct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2EAEB7" w14:textId="77777777" w:rsidR="004D026B" w:rsidRPr="004070CE" w:rsidRDefault="004D026B" w:rsidP="00B76E1A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264" w:type="pct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16F6F" w14:textId="77777777" w:rsidR="004D026B" w:rsidRPr="004070CE" w:rsidRDefault="004D026B" w:rsidP="00B76E1A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264" w:type="pct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CBDB4" w14:textId="77777777" w:rsidR="004D026B" w:rsidRPr="004070CE" w:rsidRDefault="004D026B" w:rsidP="00B76E1A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264" w:type="pct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68E10" w14:textId="77777777" w:rsidR="004D026B" w:rsidRPr="004070CE" w:rsidRDefault="004D026B" w:rsidP="00B76E1A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264" w:type="pct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54D654" w14:textId="77777777" w:rsidR="004D026B" w:rsidRPr="004070CE" w:rsidRDefault="004D026B" w:rsidP="00B76E1A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264" w:type="pct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AF182E" w14:textId="77777777" w:rsidR="004D026B" w:rsidRPr="004070CE" w:rsidRDefault="004D026B" w:rsidP="00B76E1A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264" w:type="pct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3F5102" w14:textId="77777777" w:rsidR="004D026B" w:rsidRPr="004070CE" w:rsidRDefault="004D026B" w:rsidP="00B76E1A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264" w:type="pct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3B1B0" w14:textId="77777777" w:rsidR="004D026B" w:rsidRPr="004070CE" w:rsidRDefault="004D026B" w:rsidP="00B76E1A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</w:tr>
      <w:tr w:rsidR="004D026B" w:rsidRPr="004070CE" w14:paraId="7A3E2C8E" w14:textId="77777777" w:rsidTr="00893ABF">
        <w:trPr>
          <w:trHeight w:val="300"/>
        </w:trPr>
        <w:tc>
          <w:tcPr>
            <w:tcW w:w="1638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6BEC5" w14:textId="77777777" w:rsidR="004D026B" w:rsidRPr="004070CE" w:rsidRDefault="00893ABF" w:rsidP="00B76E1A">
            <w:pPr>
              <w:suppressAutoHyphens w:val="0"/>
              <w:spacing w:line="240" w:lineRule="auto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Child tax credit</w:t>
            </w:r>
          </w:p>
        </w:tc>
        <w:tc>
          <w:tcPr>
            <w:tcW w:w="287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15704" w14:textId="77777777" w:rsidR="004D026B" w:rsidRPr="004070CE" w:rsidRDefault="004D026B" w:rsidP="00B76E1A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434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43149" w14:textId="77777777" w:rsidR="004D026B" w:rsidRPr="004070CE" w:rsidRDefault="00893ABF" w:rsidP="00893ABF">
            <w:pPr>
              <w:suppressAutoHyphens w:val="0"/>
              <w:spacing w:line="240" w:lineRule="auto"/>
              <w:jc w:val="right"/>
              <w:rPr>
                <w:i/>
                <w:iCs/>
                <w:color w:val="000000"/>
                <w:lang w:eastAsia="cs-CZ"/>
              </w:rPr>
            </w:pPr>
            <w:r w:rsidRPr="004070CE">
              <w:rPr>
                <w:i/>
                <w:iCs/>
                <w:color w:val="000000"/>
                <w:lang w:eastAsia="cs-CZ"/>
              </w:rPr>
              <w:t>CZK bn.</w:t>
            </w:r>
          </w:p>
        </w:tc>
        <w:tc>
          <w:tcPr>
            <w:tcW w:w="264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38886" w14:textId="77777777" w:rsidR="004D026B" w:rsidRPr="004070CE" w:rsidRDefault="004D026B" w:rsidP="00B76E1A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264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94FB3" w14:textId="77777777" w:rsidR="004D026B" w:rsidRPr="004070CE" w:rsidRDefault="004D026B" w:rsidP="00B76E1A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264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369C2" w14:textId="77777777" w:rsidR="004D026B" w:rsidRPr="004070CE" w:rsidRDefault="004D026B" w:rsidP="00B76E1A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264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D083F" w14:textId="77777777" w:rsidR="004D026B" w:rsidRPr="004070CE" w:rsidRDefault="004D026B" w:rsidP="00B76E1A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264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251BE" w14:textId="77777777" w:rsidR="004D026B" w:rsidRPr="004070CE" w:rsidRDefault="004D026B" w:rsidP="00B76E1A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264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6E5B3" w14:textId="77777777" w:rsidR="004D026B" w:rsidRPr="004070CE" w:rsidRDefault="004D026B" w:rsidP="00B76E1A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264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6F1A6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24,0</w:t>
            </w:r>
          </w:p>
        </w:tc>
        <w:tc>
          <w:tcPr>
            <w:tcW w:w="264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13D42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26,7</w:t>
            </w:r>
          </w:p>
        </w:tc>
        <w:tc>
          <w:tcPr>
            <w:tcW w:w="264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7B92F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29,6</w:t>
            </w:r>
          </w:p>
        </w:tc>
        <w:tc>
          <w:tcPr>
            <w:tcW w:w="264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8205B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29,9</w:t>
            </w:r>
          </w:p>
        </w:tc>
      </w:tr>
      <w:tr w:rsidR="004D026B" w:rsidRPr="004070CE" w14:paraId="2A0787DE" w14:textId="77777777" w:rsidTr="00893ABF">
        <w:trPr>
          <w:trHeight w:val="300"/>
        </w:trPr>
        <w:tc>
          <w:tcPr>
            <w:tcW w:w="1638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03A33" w14:textId="77777777" w:rsidR="004D026B" w:rsidRPr="004070CE" w:rsidRDefault="004D026B" w:rsidP="00B76E1A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287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57EAF" w14:textId="77777777" w:rsidR="004D026B" w:rsidRPr="004070CE" w:rsidRDefault="004D026B" w:rsidP="00B76E1A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434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D9D658" w14:textId="77777777" w:rsidR="004D026B" w:rsidRPr="004070CE" w:rsidRDefault="004D026B" w:rsidP="00B76E1A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264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0AE7B" w14:textId="77777777" w:rsidR="004D026B" w:rsidRPr="004070CE" w:rsidRDefault="004D026B" w:rsidP="00B76E1A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264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28D95" w14:textId="77777777" w:rsidR="004D026B" w:rsidRPr="004070CE" w:rsidRDefault="004D026B" w:rsidP="00B76E1A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264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6E725B" w14:textId="77777777" w:rsidR="004D026B" w:rsidRPr="004070CE" w:rsidRDefault="004D026B" w:rsidP="00B76E1A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264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5F61B" w14:textId="77777777" w:rsidR="004D026B" w:rsidRPr="004070CE" w:rsidRDefault="004D026B" w:rsidP="00B76E1A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264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F5CF8" w14:textId="77777777" w:rsidR="004D026B" w:rsidRPr="004070CE" w:rsidRDefault="004D026B" w:rsidP="00B76E1A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264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E9D43" w14:textId="77777777" w:rsidR="004D026B" w:rsidRPr="004070CE" w:rsidRDefault="004D026B" w:rsidP="00B76E1A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264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40742" w14:textId="77777777" w:rsidR="004D026B" w:rsidRPr="004070CE" w:rsidRDefault="004D026B" w:rsidP="00B76E1A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264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72275" w14:textId="77777777" w:rsidR="004D026B" w:rsidRPr="004070CE" w:rsidRDefault="004D026B" w:rsidP="00B76E1A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264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718DD1" w14:textId="77777777" w:rsidR="004D026B" w:rsidRPr="004070CE" w:rsidRDefault="004D026B" w:rsidP="00B76E1A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264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A3DF4" w14:textId="77777777" w:rsidR="004D026B" w:rsidRPr="004070CE" w:rsidRDefault="004D026B" w:rsidP="00B76E1A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</w:p>
        </w:tc>
      </w:tr>
      <w:tr w:rsidR="004D026B" w:rsidRPr="004070CE" w14:paraId="3C86D377" w14:textId="77777777" w:rsidTr="00BD4ED6">
        <w:trPr>
          <w:trHeight w:val="300"/>
        </w:trPr>
        <w:tc>
          <w:tcPr>
            <w:tcW w:w="1638" w:type="pct"/>
            <w:shd w:val="clear" w:color="auto" w:fill="D9D9D9" w:themeFill="background1" w:themeFillShade="D9"/>
            <w:noWrap/>
            <w:vAlign w:val="center"/>
            <w:hideMark/>
          </w:tcPr>
          <w:p w14:paraId="7DF41B66" w14:textId="77777777" w:rsidR="004D026B" w:rsidRPr="004070CE" w:rsidRDefault="004D026B" w:rsidP="00B76E1A">
            <w:pPr>
              <w:suppressAutoHyphens w:val="0"/>
              <w:spacing w:line="240" w:lineRule="auto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287" w:type="pct"/>
            <w:shd w:val="clear" w:color="auto" w:fill="D9D9D9" w:themeFill="background1" w:themeFillShade="D9"/>
            <w:noWrap/>
            <w:vAlign w:val="center"/>
            <w:hideMark/>
          </w:tcPr>
          <w:p w14:paraId="18CC0A66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ESA</w:t>
            </w:r>
            <w:r w:rsidR="00893ABF" w:rsidRPr="004070CE">
              <w:rPr>
                <w:b/>
                <w:bCs/>
                <w:color w:val="000000"/>
                <w:lang w:eastAsia="cs-CZ"/>
              </w:rPr>
              <w:t xml:space="preserve"> code</w:t>
            </w:r>
          </w:p>
        </w:tc>
        <w:tc>
          <w:tcPr>
            <w:tcW w:w="434" w:type="pct"/>
            <w:shd w:val="clear" w:color="auto" w:fill="D9D9D9" w:themeFill="background1" w:themeFillShade="D9"/>
            <w:noWrap/>
            <w:vAlign w:val="center"/>
            <w:hideMark/>
          </w:tcPr>
          <w:p w14:paraId="66B7A5B9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264" w:type="pct"/>
            <w:shd w:val="clear" w:color="auto" w:fill="D9D9D9" w:themeFill="background1" w:themeFillShade="D9"/>
            <w:noWrap/>
            <w:vAlign w:val="center"/>
            <w:hideMark/>
          </w:tcPr>
          <w:p w14:paraId="2E5D8CAA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2010</w:t>
            </w:r>
          </w:p>
        </w:tc>
        <w:tc>
          <w:tcPr>
            <w:tcW w:w="264" w:type="pct"/>
            <w:shd w:val="clear" w:color="auto" w:fill="D9D9D9" w:themeFill="background1" w:themeFillShade="D9"/>
            <w:noWrap/>
            <w:vAlign w:val="center"/>
            <w:hideMark/>
          </w:tcPr>
          <w:p w14:paraId="55EA2328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2011</w:t>
            </w:r>
          </w:p>
        </w:tc>
        <w:tc>
          <w:tcPr>
            <w:tcW w:w="264" w:type="pct"/>
            <w:shd w:val="clear" w:color="auto" w:fill="D9D9D9" w:themeFill="background1" w:themeFillShade="D9"/>
            <w:noWrap/>
            <w:vAlign w:val="center"/>
            <w:hideMark/>
          </w:tcPr>
          <w:p w14:paraId="1253A7BA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2012</w:t>
            </w:r>
          </w:p>
        </w:tc>
        <w:tc>
          <w:tcPr>
            <w:tcW w:w="264" w:type="pct"/>
            <w:shd w:val="clear" w:color="auto" w:fill="D9D9D9" w:themeFill="background1" w:themeFillShade="D9"/>
            <w:noWrap/>
            <w:vAlign w:val="center"/>
            <w:hideMark/>
          </w:tcPr>
          <w:p w14:paraId="2E563727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2013</w:t>
            </w:r>
          </w:p>
        </w:tc>
        <w:tc>
          <w:tcPr>
            <w:tcW w:w="264" w:type="pct"/>
            <w:shd w:val="clear" w:color="auto" w:fill="D9D9D9" w:themeFill="background1" w:themeFillShade="D9"/>
            <w:noWrap/>
            <w:vAlign w:val="center"/>
            <w:hideMark/>
          </w:tcPr>
          <w:p w14:paraId="3C8EAFEE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2014</w:t>
            </w:r>
          </w:p>
        </w:tc>
        <w:tc>
          <w:tcPr>
            <w:tcW w:w="264" w:type="pct"/>
            <w:shd w:val="clear" w:color="auto" w:fill="D9D9D9" w:themeFill="background1" w:themeFillShade="D9"/>
            <w:noWrap/>
            <w:vAlign w:val="center"/>
            <w:hideMark/>
          </w:tcPr>
          <w:p w14:paraId="4900125B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2015</w:t>
            </w:r>
          </w:p>
        </w:tc>
        <w:tc>
          <w:tcPr>
            <w:tcW w:w="264" w:type="pct"/>
            <w:shd w:val="clear" w:color="auto" w:fill="D9D9D9" w:themeFill="background1" w:themeFillShade="D9"/>
            <w:noWrap/>
            <w:vAlign w:val="center"/>
            <w:hideMark/>
          </w:tcPr>
          <w:p w14:paraId="22CCFF2F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2016</w:t>
            </w:r>
          </w:p>
        </w:tc>
        <w:tc>
          <w:tcPr>
            <w:tcW w:w="264" w:type="pct"/>
            <w:shd w:val="clear" w:color="auto" w:fill="D9D9D9" w:themeFill="background1" w:themeFillShade="D9"/>
            <w:noWrap/>
            <w:vAlign w:val="center"/>
            <w:hideMark/>
          </w:tcPr>
          <w:p w14:paraId="2D66648C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2017</w:t>
            </w:r>
          </w:p>
        </w:tc>
        <w:tc>
          <w:tcPr>
            <w:tcW w:w="264" w:type="pct"/>
            <w:shd w:val="clear" w:color="auto" w:fill="D9D9D9" w:themeFill="background1" w:themeFillShade="D9"/>
            <w:noWrap/>
            <w:vAlign w:val="center"/>
            <w:hideMark/>
          </w:tcPr>
          <w:p w14:paraId="4C2C2AB9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2018</w:t>
            </w:r>
          </w:p>
        </w:tc>
        <w:tc>
          <w:tcPr>
            <w:tcW w:w="264" w:type="pct"/>
            <w:shd w:val="clear" w:color="auto" w:fill="D9D9D9" w:themeFill="background1" w:themeFillShade="D9"/>
            <w:noWrap/>
            <w:vAlign w:val="center"/>
            <w:hideMark/>
          </w:tcPr>
          <w:p w14:paraId="556FC935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2019</w:t>
            </w:r>
          </w:p>
        </w:tc>
      </w:tr>
      <w:tr w:rsidR="004D026B" w:rsidRPr="004070CE" w14:paraId="072BE000" w14:textId="77777777" w:rsidTr="00893ABF">
        <w:trPr>
          <w:trHeight w:val="300"/>
        </w:trPr>
        <w:tc>
          <w:tcPr>
            <w:tcW w:w="1638" w:type="pct"/>
            <w:shd w:val="clear" w:color="auto" w:fill="auto"/>
            <w:noWrap/>
            <w:vAlign w:val="center"/>
            <w:hideMark/>
          </w:tcPr>
          <w:p w14:paraId="1B6B5493" w14:textId="77777777" w:rsidR="004D026B" w:rsidRPr="004070CE" w:rsidRDefault="00893ABF" w:rsidP="00B76E1A">
            <w:pPr>
              <w:suppressAutoHyphens w:val="0"/>
              <w:spacing w:line="240" w:lineRule="auto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Social benefits other than social transfers in kind (excluding tax deduction)</w:t>
            </w:r>
          </w:p>
        </w:tc>
        <w:tc>
          <w:tcPr>
            <w:tcW w:w="287" w:type="pct"/>
            <w:shd w:val="clear" w:color="auto" w:fill="auto"/>
            <w:noWrap/>
            <w:vAlign w:val="center"/>
            <w:hideMark/>
          </w:tcPr>
          <w:p w14:paraId="7F9844CB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i/>
                <w:iCs/>
                <w:color w:val="000000"/>
                <w:lang w:eastAsia="cs-CZ"/>
              </w:rPr>
            </w:pPr>
            <w:r w:rsidRPr="004070CE">
              <w:rPr>
                <w:i/>
                <w:iCs/>
                <w:color w:val="000000"/>
                <w:lang w:eastAsia="cs-CZ"/>
              </w:rPr>
              <w:t>D.62</w:t>
            </w:r>
          </w:p>
        </w:tc>
        <w:tc>
          <w:tcPr>
            <w:tcW w:w="434" w:type="pct"/>
            <w:shd w:val="clear" w:color="auto" w:fill="auto"/>
            <w:noWrap/>
            <w:vAlign w:val="center"/>
            <w:hideMark/>
          </w:tcPr>
          <w:p w14:paraId="0F942532" w14:textId="77777777" w:rsidR="004D026B" w:rsidRPr="004070CE" w:rsidRDefault="00893ABF" w:rsidP="00893ABF">
            <w:pPr>
              <w:suppressAutoHyphens w:val="0"/>
              <w:spacing w:line="240" w:lineRule="auto"/>
              <w:jc w:val="right"/>
              <w:rPr>
                <w:i/>
                <w:iCs/>
                <w:color w:val="000000"/>
                <w:lang w:eastAsia="cs-CZ"/>
              </w:rPr>
            </w:pPr>
            <w:r w:rsidRPr="004070CE">
              <w:rPr>
                <w:i/>
                <w:iCs/>
                <w:color w:val="000000"/>
                <w:lang w:eastAsia="cs-CZ"/>
              </w:rPr>
              <w:t>CZK bn.</w:t>
            </w:r>
          </w:p>
        </w:tc>
        <w:tc>
          <w:tcPr>
            <w:tcW w:w="264" w:type="pct"/>
            <w:shd w:val="clear" w:color="auto" w:fill="auto"/>
            <w:noWrap/>
            <w:vAlign w:val="center"/>
            <w:hideMark/>
          </w:tcPr>
          <w:p w14:paraId="4163B5F9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517,5</w:t>
            </w:r>
          </w:p>
        </w:tc>
        <w:tc>
          <w:tcPr>
            <w:tcW w:w="264" w:type="pct"/>
            <w:shd w:val="clear" w:color="auto" w:fill="auto"/>
            <w:noWrap/>
            <w:vAlign w:val="center"/>
            <w:hideMark/>
          </w:tcPr>
          <w:p w14:paraId="2948DDE3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527,1</w:t>
            </w:r>
          </w:p>
        </w:tc>
        <w:tc>
          <w:tcPr>
            <w:tcW w:w="264" w:type="pct"/>
            <w:shd w:val="clear" w:color="auto" w:fill="auto"/>
            <w:noWrap/>
            <w:vAlign w:val="center"/>
            <w:hideMark/>
          </w:tcPr>
          <w:p w14:paraId="6B750B6E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533,4</w:t>
            </w:r>
          </w:p>
        </w:tc>
        <w:tc>
          <w:tcPr>
            <w:tcW w:w="264" w:type="pct"/>
            <w:shd w:val="clear" w:color="auto" w:fill="auto"/>
            <w:noWrap/>
            <w:vAlign w:val="center"/>
            <w:hideMark/>
          </w:tcPr>
          <w:p w14:paraId="04445D1F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544,8</w:t>
            </w:r>
          </w:p>
        </w:tc>
        <w:tc>
          <w:tcPr>
            <w:tcW w:w="264" w:type="pct"/>
            <w:shd w:val="clear" w:color="auto" w:fill="auto"/>
            <w:noWrap/>
            <w:vAlign w:val="center"/>
            <w:hideMark/>
          </w:tcPr>
          <w:p w14:paraId="4DB51FF0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555,6</w:t>
            </w:r>
          </w:p>
        </w:tc>
        <w:tc>
          <w:tcPr>
            <w:tcW w:w="264" w:type="pct"/>
            <w:shd w:val="clear" w:color="auto" w:fill="auto"/>
            <w:noWrap/>
            <w:vAlign w:val="center"/>
            <w:hideMark/>
          </w:tcPr>
          <w:p w14:paraId="38972470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568,4</w:t>
            </w:r>
          </w:p>
        </w:tc>
        <w:tc>
          <w:tcPr>
            <w:tcW w:w="264" w:type="pct"/>
            <w:shd w:val="clear" w:color="auto" w:fill="auto"/>
            <w:noWrap/>
            <w:vAlign w:val="center"/>
            <w:hideMark/>
          </w:tcPr>
          <w:p w14:paraId="195DA5E5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581,5</w:t>
            </w:r>
          </w:p>
        </w:tc>
        <w:tc>
          <w:tcPr>
            <w:tcW w:w="264" w:type="pct"/>
            <w:shd w:val="clear" w:color="auto" w:fill="auto"/>
            <w:noWrap/>
            <w:vAlign w:val="center"/>
            <w:hideMark/>
          </w:tcPr>
          <w:p w14:paraId="38B2076D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597,3</w:t>
            </w:r>
          </w:p>
        </w:tc>
        <w:tc>
          <w:tcPr>
            <w:tcW w:w="264" w:type="pct"/>
            <w:shd w:val="clear" w:color="auto" w:fill="auto"/>
            <w:noWrap/>
            <w:vAlign w:val="center"/>
            <w:hideMark/>
          </w:tcPr>
          <w:p w14:paraId="20D3B425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628,5</w:t>
            </w:r>
          </w:p>
        </w:tc>
        <w:tc>
          <w:tcPr>
            <w:tcW w:w="264" w:type="pct"/>
            <w:shd w:val="clear" w:color="auto" w:fill="auto"/>
            <w:noWrap/>
            <w:vAlign w:val="center"/>
            <w:hideMark/>
          </w:tcPr>
          <w:p w14:paraId="74B2B738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677,2</w:t>
            </w:r>
          </w:p>
        </w:tc>
      </w:tr>
      <w:tr w:rsidR="004D026B" w:rsidRPr="004070CE" w14:paraId="1C5B4D93" w14:textId="77777777" w:rsidTr="00893ABF">
        <w:trPr>
          <w:trHeight w:val="300"/>
        </w:trPr>
        <w:tc>
          <w:tcPr>
            <w:tcW w:w="1638" w:type="pct"/>
            <w:shd w:val="clear" w:color="auto" w:fill="auto"/>
            <w:noWrap/>
            <w:vAlign w:val="center"/>
            <w:hideMark/>
          </w:tcPr>
          <w:p w14:paraId="393D0ED5" w14:textId="77777777" w:rsidR="004D026B" w:rsidRPr="004070CE" w:rsidRDefault="00893ABF" w:rsidP="00B76E1A">
            <w:pPr>
              <w:suppressAutoHyphens w:val="0"/>
              <w:spacing w:line="240" w:lineRule="auto"/>
              <w:rPr>
                <w:b/>
                <w:bCs/>
                <w:color w:val="000000"/>
                <w:lang w:eastAsia="cs-CZ"/>
              </w:rPr>
            </w:pPr>
            <w:r w:rsidRPr="004070CE">
              <w:rPr>
                <w:b/>
                <w:bCs/>
                <w:color w:val="000000"/>
                <w:lang w:eastAsia="cs-CZ"/>
              </w:rPr>
              <w:t>Consumer price index</w:t>
            </w:r>
          </w:p>
        </w:tc>
        <w:tc>
          <w:tcPr>
            <w:tcW w:w="287" w:type="pct"/>
            <w:shd w:val="clear" w:color="auto" w:fill="auto"/>
            <w:noWrap/>
            <w:vAlign w:val="center"/>
            <w:hideMark/>
          </w:tcPr>
          <w:p w14:paraId="766EC902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i/>
                <w:iCs/>
                <w:color w:val="000000"/>
                <w:lang w:eastAsia="cs-CZ"/>
              </w:rPr>
            </w:pPr>
            <w:r w:rsidRPr="004070CE">
              <w:rPr>
                <w:i/>
                <w:iCs/>
                <w:color w:val="000000"/>
                <w:lang w:eastAsia="cs-CZ"/>
              </w:rPr>
              <w:t> </w:t>
            </w:r>
          </w:p>
        </w:tc>
        <w:tc>
          <w:tcPr>
            <w:tcW w:w="434" w:type="pct"/>
            <w:shd w:val="clear" w:color="auto" w:fill="auto"/>
            <w:noWrap/>
            <w:vAlign w:val="center"/>
            <w:hideMark/>
          </w:tcPr>
          <w:p w14:paraId="13224472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i/>
                <w:iCs/>
                <w:color w:val="000000"/>
                <w:lang w:eastAsia="cs-CZ"/>
              </w:rPr>
            </w:pPr>
            <w:r w:rsidRPr="004070CE">
              <w:rPr>
                <w:i/>
                <w:iCs/>
                <w:color w:val="000000"/>
                <w:lang w:eastAsia="cs-CZ"/>
              </w:rPr>
              <w:t>2015=100</w:t>
            </w:r>
          </w:p>
        </w:tc>
        <w:tc>
          <w:tcPr>
            <w:tcW w:w="264" w:type="pct"/>
            <w:shd w:val="clear" w:color="auto" w:fill="auto"/>
            <w:noWrap/>
            <w:vAlign w:val="center"/>
            <w:hideMark/>
          </w:tcPr>
          <w:p w14:paraId="24A8807D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93,0</w:t>
            </w:r>
          </w:p>
        </w:tc>
        <w:tc>
          <w:tcPr>
            <w:tcW w:w="264" w:type="pct"/>
            <w:shd w:val="clear" w:color="auto" w:fill="auto"/>
            <w:noWrap/>
            <w:vAlign w:val="center"/>
            <w:hideMark/>
          </w:tcPr>
          <w:p w14:paraId="6F56024A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94,8</w:t>
            </w:r>
          </w:p>
        </w:tc>
        <w:tc>
          <w:tcPr>
            <w:tcW w:w="264" w:type="pct"/>
            <w:shd w:val="clear" w:color="auto" w:fill="auto"/>
            <w:noWrap/>
            <w:vAlign w:val="center"/>
            <w:hideMark/>
          </w:tcPr>
          <w:p w14:paraId="51A2CAA4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97,9</w:t>
            </w:r>
          </w:p>
        </w:tc>
        <w:tc>
          <w:tcPr>
            <w:tcW w:w="264" w:type="pct"/>
            <w:shd w:val="clear" w:color="auto" w:fill="auto"/>
            <w:noWrap/>
            <w:vAlign w:val="center"/>
            <w:hideMark/>
          </w:tcPr>
          <w:p w14:paraId="6D44D5DC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99,3</w:t>
            </w:r>
          </w:p>
        </w:tc>
        <w:tc>
          <w:tcPr>
            <w:tcW w:w="264" w:type="pct"/>
            <w:shd w:val="clear" w:color="auto" w:fill="auto"/>
            <w:noWrap/>
            <w:vAlign w:val="center"/>
            <w:hideMark/>
          </w:tcPr>
          <w:p w14:paraId="04CD426D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99,7</w:t>
            </w:r>
          </w:p>
        </w:tc>
        <w:tc>
          <w:tcPr>
            <w:tcW w:w="264" w:type="pct"/>
            <w:shd w:val="clear" w:color="auto" w:fill="auto"/>
            <w:noWrap/>
            <w:vAlign w:val="center"/>
            <w:hideMark/>
          </w:tcPr>
          <w:p w14:paraId="5179F97B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100,0</w:t>
            </w:r>
          </w:p>
        </w:tc>
        <w:tc>
          <w:tcPr>
            <w:tcW w:w="264" w:type="pct"/>
            <w:shd w:val="clear" w:color="auto" w:fill="auto"/>
            <w:noWrap/>
            <w:vAlign w:val="center"/>
            <w:hideMark/>
          </w:tcPr>
          <w:p w14:paraId="4F64D221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100,7</w:t>
            </w:r>
          </w:p>
        </w:tc>
        <w:tc>
          <w:tcPr>
            <w:tcW w:w="264" w:type="pct"/>
            <w:shd w:val="clear" w:color="auto" w:fill="auto"/>
            <w:noWrap/>
            <w:vAlign w:val="center"/>
            <w:hideMark/>
          </w:tcPr>
          <w:p w14:paraId="69DE0BC9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103,1</w:t>
            </w:r>
          </w:p>
        </w:tc>
        <w:tc>
          <w:tcPr>
            <w:tcW w:w="264" w:type="pct"/>
            <w:shd w:val="clear" w:color="auto" w:fill="auto"/>
            <w:noWrap/>
            <w:vAlign w:val="center"/>
            <w:hideMark/>
          </w:tcPr>
          <w:p w14:paraId="06770905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105,3</w:t>
            </w:r>
          </w:p>
        </w:tc>
        <w:tc>
          <w:tcPr>
            <w:tcW w:w="264" w:type="pct"/>
            <w:shd w:val="clear" w:color="auto" w:fill="auto"/>
            <w:noWrap/>
            <w:vAlign w:val="center"/>
            <w:hideMark/>
          </w:tcPr>
          <w:p w14:paraId="1FA1C6FB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108,3</w:t>
            </w:r>
          </w:p>
        </w:tc>
      </w:tr>
      <w:tr w:rsidR="004D026B" w:rsidRPr="004070CE" w14:paraId="0FACBE50" w14:textId="77777777" w:rsidTr="00893ABF">
        <w:trPr>
          <w:trHeight w:val="315"/>
        </w:trPr>
        <w:tc>
          <w:tcPr>
            <w:tcW w:w="1638" w:type="pct"/>
            <w:shd w:val="clear" w:color="auto" w:fill="auto"/>
            <w:noWrap/>
            <w:vAlign w:val="center"/>
            <w:hideMark/>
          </w:tcPr>
          <w:p w14:paraId="75BBB154" w14:textId="77777777" w:rsidR="004D026B" w:rsidRPr="004070CE" w:rsidRDefault="00893ABF" w:rsidP="00B76E1A">
            <w:pPr>
              <w:suppressAutoHyphens w:val="0"/>
              <w:spacing w:line="240" w:lineRule="auto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Social benefits other than social transfers in kind - real</w:t>
            </w:r>
          </w:p>
        </w:tc>
        <w:tc>
          <w:tcPr>
            <w:tcW w:w="287" w:type="pct"/>
            <w:shd w:val="clear" w:color="auto" w:fill="auto"/>
            <w:noWrap/>
            <w:vAlign w:val="center"/>
            <w:hideMark/>
          </w:tcPr>
          <w:p w14:paraId="3C8ED4CF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i/>
                <w:iCs/>
                <w:color w:val="000000"/>
                <w:lang w:eastAsia="cs-CZ"/>
              </w:rPr>
            </w:pPr>
            <w:r w:rsidRPr="004070CE">
              <w:rPr>
                <w:i/>
                <w:iCs/>
                <w:color w:val="000000"/>
                <w:lang w:eastAsia="cs-CZ"/>
              </w:rPr>
              <w:t>D.62</w:t>
            </w:r>
          </w:p>
        </w:tc>
        <w:tc>
          <w:tcPr>
            <w:tcW w:w="434" w:type="pct"/>
            <w:shd w:val="clear" w:color="auto" w:fill="auto"/>
            <w:noWrap/>
            <w:vAlign w:val="center"/>
            <w:hideMark/>
          </w:tcPr>
          <w:p w14:paraId="4E86D540" w14:textId="77777777" w:rsidR="004D026B" w:rsidRPr="004070CE" w:rsidRDefault="00893ABF" w:rsidP="00893ABF">
            <w:pPr>
              <w:suppressAutoHyphens w:val="0"/>
              <w:spacing w:line="240" w:lineRule="auto"/>
              <w:jc w:val="right"/>
              <w:rPr>
                <w:i/>
                <w:iCs/>
                <w:color w:val="000000"/>
                <w:lang w:eastAsia="cs-CZ"/>
              </w:rPr>
            </w:pPr>
            <w:r w:rsidRPr="004070CE">
              <w:rPr>
                <w:i/>
                <w:iCs/>
                <w:color w:val="000000"/>
                <w:lang w:eastAsia="cs-CZ"/>
              </w:rPr>
              <w:t>CZK bn.</w:t>
            </w:r>
          </w:p>
        </w:tc>
        <w:tc>
          <w:tcPr>
            <w:tcW w:w="264" w:type="pct"/>
            <w:shd w:val="clear" w:color="auto" w:fill="auto"/>
            <w:noWrap/>
            <w:vAlign w:val="center"/>
            <w:hideMark/>
          </w:tcPr>
          <w:p w14:paraId="25AFE01A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556,5</w:t>
            </w:r>
          </w:p>
        </w:tc>
        <w:tc>
          <w:tcPr>
            <w:tcW w:w="264" w:type="pct"/>
            <w:shd w:val="clear" w:color="auto" w:fill="auto"/>
            <w:noWrap/>
            <w:vAlign w:val="center"/>
            <w:hideMark/>
          </w:tcPr>
          <w:p w14:paraId="673515D7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556,0</w:t>
            </w:r>
          </w:p>
        </w:tc>
        <w:tc>
          <w:tcPr>
            <w:tcW w:w="264" w:type="pct"/>
            <w:shd w:val="clear" w:color="auto" w:fill="auto"/>
            <w:noWrap/>
            <w:vAlign w:val="center"/>
            <w:hideMark/>
          </w:tcPr>
          <w:p w14:paraId="7A93D57C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544,8</w:t>
            </w:r>
          </w:p>
        </w:tc>
        <w:tc>
          <w:tcPr>
            <w:tcW w:w="264" w:type="pct"/>
            <w:shd w:val="clear" w:color="auto" w:fill="auto"/>
            <w:noWrap/>
            <w:vAlign w:val="center"/>
            <w:hideMark/>
          </w:tcPr>
          <w:p w14:paraId="1471E3F8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548,6</w:t>
            </w:r>
          </w:p>
        </w:tc>
        <w:tc>
          <w:tcPr>
            <w:tcW w:w="264" w:type="pct"/>
            <w:shd w:val="clear" w:color="auto" w:fill="auto"/>
            <w:noWrap/>
            <w:vAlign w:val="center"/>
            <w:hideMark/>
          </w:tcPr>
          <w:p w14:paraId="7043668D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557,2</w:t>
            </w:r>
          </w:p>
        </w:tc>
        <w:tc>
          <w:tcPr>
            <w:tcW w:w="264" w:type="pct"/>
            <w:shd w:val="clear" w:color="auto" w:fill="auto"/>
            <w:noWrap/>
            <w:vAlign w:val="center"/>
            <w:hideMark/>
          </w:tcPr>
          <w:p w14:paraId="64C217AC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568,4</w:t>
            </w:r>
          </w:p>
        </w:tc>
        <w:tc>
          <w:tcPr>
            <w:tcW w:w="264" w:type="pct"/>
            <w:shd w:val="clear" w:color="auto" w:fill="auto"/>
            <w:noWrap/>
            <w:vAlign w:val="center"/>
            <w:hideMark/>
          </w:tcPr>
          <w:p w14:paraId="0513036B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577,4</w:t>
            </w:r>
          </w:p>
        </w:tc>
        <w:tc>
          <w:tcPr>
            <w:tcW w:w="264" w:type="pct"/>
            <w:shd w:val="clear" w:color="auto" w:fill="auto"/>
            <w:noWrap/>
            <w:vAlign w:val="center"/>
            <w:hideMark/>
          </w:tcPr>
          <w:p w14:paraId="4576E2DB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579,4</w:t>
            </w:r>
          </w:p>
        </w:tc>
        <w:tc>
          <w:tcPr>
            <w:tcW w:w="264" w:type="pct"/>
            <w:shd w:val="clear" w:color="auto" w:fill="auto"/>
            <w:noWrap/>
            <w:vAlign w:val="center"/>
            <w:hideMark/>
          </w:tcPr>
          <w:p w14:paraId="7CE9D43B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596,9</w:t>
            </w:r>
          </w:p>
        </w:tc>
        <w:tc>
          <w:tcPr>
            <w:tcW w:w="264" w:type="pct"/>
            <w:shd w:val="clear" w:color="auto" w:fill="auto"/>
            <w:noWrap/>
            <w:vAlign w:val="center"/>
            <w:hideMark/>
          </w:tcPr>
          <w:p w14:paraId="317FD21F" w14:textId="77777777" w:rsidR="004D026B" w:rsidRPr="004070CE" w:rsidRDefault="004D026B" w:rsidP="00B76E1A">
            <w:pPr>
              <w:suppressAutoHyphens w:val="0"/>
              <w:spacing w:line="240" w:lineRule="auto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625,3</w:t>
            </w:r>
          </w:p>
        </w:tc>
      </w:tr>
    </w:tbl>
    <w:p w14:paraId="39C11408" w14:textId="77777777" w:rsidR="00E569C7" w:rsidRPr="004070CE" w:rsidRDefault="00893ABF" w:rsidP="00893ABF">
      <w:pPr>
        <w:tabs>
          <w:tab w:val="left" w:pos="8789"/>
        </w:tabs>
        <w:spacing w:after="240"/>
        <w:ind w:left="1134" w:right="1105"/>
        <w:jc w:val="both"/>
      </w:pPr>
      <w:r w:rsidRPr="004070CE">
        <w:t>Source: M</w:t>
      </w:r>
      <w:r w:rsidR="001B79BB" w:rsidRPr="004070CE">
        <w:t>inistry of Finance</w:t>
      </w:r>
    </w:p>
    <w:p w14:paraId="3F2A5BFC" w14:textId="77777777" w:rsidR="00925191" w:rsidRPr="004070CE" w:rsidRDefault="00925191" w:rsidP="00893ABF">
      <w:pPr>
        <w:tabs>
          <w:tab w:val="left" w:pos="8789"/>
        </w:tabs>
        <w:spacing w:after="240"/>
        <w:ind w:left="1134" w:right="1105"/>
        <w:jc w:val="both"/>
        <w:rPr>
          <w:b/>
        </w:rPr>
        <w:sectPr w:rsidR="00925191" w:rsidRPr="004070CE" w:rsidSect="005E3EBB">
          <w:endnotePr>
            <w:numFmt w:val="decimal"/>
          </w:endnotePr>
          <w:pgSz w:w="16840" w:h="11907" w:orient="landscape" w:code="9"/>
          <w:pgMar w:top="1134" w:right="1418" w:bottom="1134" w:left="1134" w:header="851" w:footer="567" w:gutter="0"/>
          <w:cols w:space="720"/>
          <w:docGrid w:linePitch="272"/>
        </w:sectPr>
      </w:pPr>
    </w:p>
    <w:p w14:paraId="5717ADA9" w14:textId="77777777" w:rsidR="00E569C7" w:rsidRPr="004070CE" w:rsidRDefault="00E569C7" w:rsidP="00893ABF">
      <w:pPr>
        <w:tabs>
          <w:tab w:val="left" w:pos="8789"/>
        </w:tabs>
        <w:spacing w:after="240"/>
        <w:ind w:left="1134" w:right="1105"/>
        <w:jc w:val="both"/>
        <w:rPr>
          <w:b/>
        </w:rPr>
      </w:pPr>
    </w:p>
    <w:p w14:paraId="426E0170" w14:textId="77777777" w:rsidR="00925191" w:rsidRPr="004070CE" w:rsidRDefault="00925191" w:rsidP="00925191">
      <w:pPr>
        <w:pStyle w:val="H1G"/>
        <w:ind w:firstLine="0"/>
      </w:pPr>
      <w:r w:rsidRPr="004070CE">
        <w:t>Reply to paragraph 4 of the list of issues</w:t>
      </w:r>
    </w:p>
    <w:p w14:paraId="113A05C0" w14:textId="13081DDA" w:rsidR="00925191" w:rsidRPr="004070CE" w:rsidRDefault="00925191" w:rsidP="00925191">
      <w:pPr>
        <w:pStyle w:val="Odstavecseseznamem"/>
        <w:numPr>
          <w:ilvl w:val="0"/>
          <w:numId w:val="4"/>
        </w:numPr>
        <w:tabs>
          <w:tab w:val="left" w:pos="8789"/>
        </w:tabs>
        <w:spacing w:after="240"/>
        <w:ind w:right="850"/>
        <w:jc w:val="both"/>
        <w:rPr>
          <w:b/>
        </w:rPr>
      </w:pPr>
      <w:r w:rsidRPr="004070CE">
        <w:rPr>
          <w:b/>
        </w:rPr>
        <w:t>Cases of discrimination detected by labo</w:t>
      </w:r>
      <w:r w:rsidR="00317793" w:rsidRPr="004070CE">
        <w:rPr>
          <w:b/>
        </w:rPr>
        <w:t>u</w:t>
      </w:r>
      <w:r w:rsidRPr="004070CE">
        <w:rPr>
          <w:b/>
        </w:rPr>
        <w:t>r inspectorates in 2019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5"/>
        <w:gridCol w:w="6567"/>
      </w:tblGrid>
      <w:tr w:rsidR="00925191" w:rsidRPr="004070CE" w14:paraId="37922DCC" w14:textId="77777777" w:rsidTr="00E35889">
        <w:trPr>
          <w:trHeight w:val="317"/>
        </w:trPr>
        <w:tc>
          <w:tcPr>
            <w:tcW w:w="0" w:type="auto"/>
            <w:gridSpan w:val="2"/>
            <w:shd w:val="clear" w:color="auto" w:fill="D9D9D9" w:themeFill="background1" w:themeFillShade="D9"/>
          </w:tcPr>
          <w:p w14:paraId="79FB44FA" w14:textId="77777777" w:rsidR="00925191" w:rsidRPr="004070CE" w:rsidRDefault="00925191" w:rsidP="00B76E1A">
            <w:pPr>
              <w:spacing w:line="240" w:lineRule="auto"/>
              <w:rPr>
                <w:b/>
              </w:rPr>
            </w:pPr>
            <w:r w:rsidRPr="004070CE">
              <w:rPr>
                <w:b/>
              </w:rPr>
              <w:t>Year 2019</w:t>
            </w:r>
          </w:p>
        </w:tc>
      </w:tr>
      <w:tr w:rsidR="00925191" w:rsidRPr="004070CE" w14:paraId="559E5A5E" w14:textId="77777777" w:rsidTr="00317793">
        <w:trPr>
          <w:trHeight w:val="317"/>
        </w:trPr>
        <w:tc>
          <w:tcPr>
            <w:tcW w:w="3285" w:type="dxa"/>
            <w:shd w:val="clear" w:color="auto" w:fill="D9D9D9" w:themeFill="background1" w:themeFillShade="D9"/>
          </w:tcPr>
          <w:p w14:paraId="7DF3B210" w14:textId="77777777" w:rsidR="00925191" w:rsidRPr="004070CE" w:rsidRDefault="00925191" w:rsidP="00B76E1A">
            <w:pPr>
              <w:spacing w:line="240" w:lineRule="auto"/>
              <w:rPr>
                <w:b/>
              </w:rPr>
            </w:pPr>
            <w:r w:rsidRPr="004070CE">
              <w:rPr>
                <w:b/>
              </w:rPr>
              <w:t>Number of complaints received</w:t>
            </w:r>
          </w:p>
        </w:tc>
        <w:tc>
          <w:tcPr>
            <w:tcW w:w="6567" w:type="dxa"/>
          </w:tcPr>
          <w:p w14:paraId="0903108B" w14:textId="77777777" w:rsidR="00925191" w:rsidRPr="004070CE" w:rsidRDefault="00925191" w:rsidP="00B76E1A">
            <w:pPr>
              <w:spacing w:line="240" w:lineRule="auto"/>
            </w:pPr>
            <w:r w:rsidRPr="004070CE">
              <w:t xml:space="preserve">433 </w:t>
            </w:r>
          </w:p>
        </w:tc>
      </w:tr>
      <w:tr w:rsidR="00925191" w:rsidRPr="004070CE" w14:paraId="4EC481F4" w14:textId="77777777" w:rsidTr="00317793">
        <w:trPr>
          <w:trHeight w:val="317"/>
        </w:trPr>
        <w:tc>
          <w:tcPr>
            <w:tcW w:w="3285" w:type="dxa"/>
            <w:vMerge w:val="restart"/>
            <w:shd w:val="clear" w:color="auto" w:fill="D9D9D9" w:themeFill="background1" w:themeFillShade="D9"/>
          </w:tcPr>
          <w:p w14:paraId="36FDB8FE" w14:textId="77777777" w:rsidR="00925191" w:rsidRPr="004070CE" w:rsidRDefault="00925191" w:rsidP="00925191">
            <w:pPr>
              <w:spacing w:line="240" w:lineRule="auto"/>
              <w:rPr>
                <w:b/>
              </w:rPr>
            </w:pPr>
            <w:r w:rsidRPr="004070CE">
              <w:rPr>
                <w:b/>
              </w:rPr>
              <w:t>Number of inspections performed</w:t>
            </w:r>
            <w:r w:rsidRPr="004070CE">
              <w:rPr>
                <w:b/>
              </w:rPr>
              <w:tab/>
            </w:r>
          </w:p>
        </w:tc>
        <w:tc>
          <w:tcPr>
            <w:tcW w:w="6567" w:type="dxa"/>
          </w:tcPr>
          <w:p w14:paraId="3EAEB0E1" w14:textId="77777777" w:rsidR="00925191" w:rsidRPr="004070CE" w:rsidRDefault="00925191" w:rsidP="00D25D54">
            <w:pPr>
              <w:spacing w:line="240" w:lineRule="auto"/>
            </w:pPr>
            <w:r w:rsidRPr="004070CE">
              <w:t xml:space="preserve">561 </w:t>
            </w:r>
            <w:r w:rsidR="00D25D54" w:rsidRPr="004070CE">
              <w:rPr>
                <w:rStyle w:val="tlid-translation"/>
                <w:rFonts w:ascii="Roboto" w:hAnsi="Roboto"/>
              </w:rPr>
              <w:t>inspections focused on equality and non-discrimination in the workplace</w:t>
            </w:r>
          </w:p>
        </w:tc>
      </w:tr>
      <w:tr w:rsidR="00317793" w:rsidRPr="004070CE" w14:paraId="7C88D971" w14:textId="77777777" w:rsidTr="00317793">
        <w:trPr>
          <w:trHeight w:val="317"/>
        </w:trPr>
        <w:tc>
          <w:tcPr>
            <w:tcW w:w="3285" w:type="dxa"/>
            <w:vMerge/>
            <w:shd w:val="clear" w:color="auto" w:fill="D9D9D9" w:themeFill="background1" w:themeFillShade="D9"/>
          </w:tcPr>
          <w:p w14:paraId="63BA3BCA" w14:textId="77777777" w:rsidR="00317793" w:rsidRPr="004070CE" w:rsidRDefault="00317793" w:rsidP="00B76E1A">
            <w:pPr>
              <w:spacing w:line="240" w:lineRule="auto"/>
              <w:rPr>
                <w:b/>
              </w:rPr>
            </w:pPr>
          </w:p>
        </w:tc>
        <w:tc>
          <w:tcPr>
            <w:tcW w:w="6567" w:type="dxa"/>
          </w:tcPr>
          <w:p w14:paraId="32B8F481" w14:textId="47122F43" w:rsidR="00317793" w:rsidRPr="004070CE" w:rsidRDefault="00317793" w:rsidP="00D25D54">
            <w:pPr>
              <w:spacing w:line="240" w:lineRule="auto"/>
            </w:pPr>
            <w:r w:rsidRPr="004070CE">
              <w:t>99 of which focused on equal pay for men and women</w:t>
            </w:r>
          </w:p>
        </w:tc>
      </w:tr>
      <w:tr w:rsidR="00925191" w:rsidRPr="004070CE" w14:paraId="6CA62B5D" w14:textId="77777777" w:rsidTr="00317793">
        <w:trPr>
          <w:trHeight w:val="317"/>
        </w:trPr>
        <w:tc>
          <w:tcPr>
            <w:tcW w:w="3285" w:type="dxa"/>
            <w:vMerge/>
            <w:shd w:val="clear" w:color="auto" w:fill="D9D9D9" w:themeFill="background1" w:themeFillShade="D9"/>
          </w:tcPr>
          <w:p w14:paraId="290AC96D" w14:textId="77777777" w:rsidR="00925191" w:rsidRPr="004070CE" w:rsidRDefault="00925191" w:rsidP="00B76E1A">
            <w:pPr>
              <w:spacing w:line="240" w:lineRule="auto"/>
              <w:rPr>
                <w:b/>
              </w:rPr>
            </w:pPr>
          </w:p>
        </w:tc>
        <w:tc>
          <w:tcPr>
            <w:tcW w:w="6567" w:type="dxa"/>
          </w:tcPr>
          <w:p w14:paraId="1DDE1A5D" w14:textId="77777777" w:rsidR="00925191" w:rsidRPr="004070CE" w:rsidRDefault="00925191" w:rsidP="00D25D54">
            <w:pPr>
              <w:spacing w:line="240" w:lineRule="auto"/>
            </w:pPr>
            <w:r w:rsidRPr="004070CE">
              <w:t xml:space="preserve">267 </w:t>
            </w:r>
            <w:r w:rsidR="00D25D54" w:rsidRPr="004070CE">
              <w:rPr>
                <w:rStyle w:val="tlid-translation"/>
                <w:rFonts w:ascii="Roboto" w:hAnsi="Roboto"/>
              </w:rPr>
              <w:t>inspections focused on equal treatment and non-discrimination in the exercise of right to employment</w:t>
            </w:r>
          </w:p>
        </w:tc>
      </w:tr>
      <w:tr w:rsidR="00925191" w:rsidRPr="004070CE" w14:paraId="2D344999" w14:textId="77777777" w:rsidTr="00317793">
        <w:trPr>
          <w:trHeight w:val="317"/>
        </w:trPr>
        <w:tc>
          <w:tcPr>
            <w:tcW w:w="3285" w:type="dxa"/>
            <w:vMerge w:val="restart"/>
            <w:shd w:val="clear" w:color="auto" w:fill="D9D9D9" w:themeFill="background1" w:themeFillShade="D9"/>
          </w:tcPr>
          <w:p w14:paraId="3DDA76DC" w14:textId="77777777" w:rsidR="00925191" w:rsidRPr="004070CE" w:rsidRDefault="00925191" w:rsidP="00925191">
            <w:pPr>
              <w:spacing w:line="240" w:lineRule="auto"/>
              <w:rPr>
                <w:b/>
              </w:rPr>
            </w:pPr>
            <w:r w:rsidRPr="004070CE">
              <w:rPr>
                <w:b/>
              </w:rPr>
              <w:t xml:space="preserve">Number of identified deficiencies </w:t>
            </w:r>
            <w:r w:rsidRPr="004070CE">
              <w:rPr>
                <w:b/>
              </w:rPr>
              <w:tab/>
            </w:r>
            <w:r w:rsidRPr="004070CE">
              <w:rPr>
                <w:b/>
              </w:rPr>
              <w:tab/>
            </w:r>
            <w:r w:rsidRPr="004070CE">
              <w:rPr>
                <w:b/>
              </w:rPr>
              <w:tab/>
            </w:r>
            <w:r w:rsidRPr="004070CE">
              <w:rPr>
                <w:b/>
              </w:rPr>
              <w:tab/>
            </w:r>
            <w:r w:rsidRPr="004070CE">
              <w:rPr>
                <w:b/>
              </w:rPr>
              <w:tab/>
            </w:r>
            <w:r w:rsidRPr="004070CE">
              <w:rPr>
                <w:b/>
              </w:rPr>
              <w:tab/>
            </w:r>
            <w:r w:rsidRPr="004070CE">
              <w:rPr>
                <w:b/>
              </w:rPr>
              <w:tab/>
            </w:r>
          </w:p>
        </w:tc>
        <w:tc>
          <w:tcPr>
            <w:tcW w:w="6567" w:type="dxa"/>
          </w:tcPr>
          <w:p w14:paraId="010EBB4E" w14:textId="77777777" w:rsidR="00925191" w:rsidRPr="004070CE" w:rsidRDefault="00925191" w:rsidP="00D25D54">
            <w:pPr>
              <w:spacing w:line="240" w:lineRule="auto"/>
            </w:pPr>
            <w:r w:rsidRPr="004070CE">
              <w:t xml:space="preserve">269 </w:t>
            </w:r>
            <w:r w:rsidR="00D25D54" w:rsidRPr="004070CE">
              <w:t>infringements of non-discrimination and equal treatment in the exercise of the right to employment</w:t>
            </w:r>
          </w:p>
        </w:tc>
      </w:tr>
      <w:tr w:rsidR="00925191" w:rsidRPr="004070CE" w14:paraId="06640CD6" w14:textId="77777777" w:rsidTr="00317793">
        <w:trPr>
          <w:trHeight w:val="317"/>
        </w:trPr>
        <w:tc>
          <w:tcPr>
            <w:tcW w:w="3285" w:type="dxa"/>
            <w:vMerge/>
            <w:shd w:val="clear" w:color="auto" w:fill="D9D9D9" w:themeFill="background1" w:themeFillShade="D9"/>
          </w:tcPr>
          <w:p w14:paraId="49F83724" w14:textId="77777777" w:rsidR="00925191" w:rsidRPr="004070CE" w:rsidRDefault="00925191" w:rsidP="00B76E1A">
            <w:pPr>
              <w:spacing w:line="240" w:lineRule="auto"/>
              <w:rPr>
                <w:b/>
              </w:rPr>
            </w:pPr>
          </w:p>
        </w:tc>
        <w:tc>
          <w:tcPr>
            <w:tcW w:w="6567" w:type="dxa"/>
          </w:tcPr>
          <w:p w14:paraId="52684D23" w14:textId="77777777" w:rsidR="00925191" w:rsidRPr="004070CE" w:rsidRDefault="00925191" w:rsidP="00D25D54">
            <w:pPr>
              <w:spacing w:line="240" w:lineRule="auto"/>
            </w:pPr>
            <w:r w:rsidRPr="004070CE">
              <w:t xml:space="preserve">137 </w:t>
            </w:r>
            <w:r w:rsidR="00D25D54" w:rsidRPr="004070CE">
              <w:t>findings concerning equal treatment and the prohibition of discrimination in the workplace</w:t>
            </w:r>
          </w:p>
        </w:tc>
      </w:tr>
      <w:tr w:rsidR="00925191" w:rsidRPr="004070CE" w14:paraId="741AC699" w14:textId="77777777" w:rsidTr="00317793">
        <w:trPr>
          <w:trHeight w:val="317"/>
        </w:trPr>
        <w:tc>
          <w:tcPr>
            <w:tcW w:w="3285" w:type="dxa"/>
            <w:vMerge/>
            <w:shd w:val="clear" w:color="auto" w:fill="D9D9D9" w:themeFill="background1" w:themeFillShade="D9"/>
          </w:tcPr>
          <w:p w14:paraId="474D2E68" w14:textId="77777777" w:rsidR="00925191" w:rsidRPr="004070CE" w:rsidRDefault="00925191" w:rsidP="00B76E1A">
            <w:pPr>
              <w:spacing w:line="240" w:lineRule="auto"/>
              <w:rPr>
                <w:b/>
              </w:rPr>
            </w:pPr>
          </w:p>
        </w:tc>
        <w:tc>
          <w:tcPr>
            <w:tcW w:w="6567" w:type="dxa"/>
          </w:tcPr>
          <w:p w14:paraId="76FA1C40" w14:textId="77777777" w:rsidR="00925191" w:rsidRPr="004070CE" w:rsidRDefault="00925191" w:rsidP="00D25D54">
            <w:pPr>
              <w:spacing w:line="240" w:lineRule="auto"/>
            </w:pPr>
            <w:r w:rsidRPr="004070CE">
              <w:t xml:space="preserve">4 </w:t>
            </w:r>
            <w:r w:rsidR="00D25D54" w:rsidRPr="004070CE">
              <w:t>infringements of equal pay for men and women</w:t>
            </w:r>
          </w:p>
        </w:tc>
      </w:tr>
      <w:tr w:rsidR="00925191" w:rsidRPr="004070CE" w14:paraId="04D01F26" w14:textId="77777777" w:rsidTr="00317793">
        <w:trPr>
          <w:trHeight w:val="317"/>
        </w:trPr>
        <w:tc>
          <w:tcPr>
            <w:tcW w:w="3285" w:type="dxa"/>
            <w:shd w:val="clear" w:color="auto" w:fill="D9D9D9" w:themeFill="background1" w:themeFillShade="D9"/>
          </w:tcPr>
          <w:p w14:paraId="4241C575" w14:textId="77777777" w:rsidR="00925191" w:rsidRPr="004070CE" w:rsidRDefault="00925191" w:rsidP="00B76E1A">
            <w:pPr>
              <w:spacing w:line="240" w:lineRule="auto"/>
              <w:rPr>
                <w:b/>
              </w:rPr>
            </w:pPr>
            <w:r w:rsidRPr="004070CE">
              <w:rPr>
                <w:b/>
              </w:rPr>
              <w:t>Number and amount of fines imposed</w:t>
            </w:r>
          </w:p>
        </w:tc>
        <w:tc>
          <w:tcPr>
            <w:tcW w:w="6567" w:type="dxa"/>
          </w:tcPr>
          <w:p w14:paraId="7040E64E" w14:textId="77777777" w:rsidR="00925191" w:rsidRPr="004070CE" w:rsidRDefault="001B79BB" w:rsidP="00B76E1A">
            <w:pPr>
              <w:spacing w:line="240" w:lineRule="auto"/>
            </w:pPr>
            <w:r w:rsidRPr="004070CE">
              <w:t>78 fines in the total amount of CZK 1,407,500</w:t>
            </w:r>
          </w:p>
        </w:tc>
      </w:tr>
    </w:tbl>
    <w:p w14:paraId="3F479BFE" w14:textId="77777777" w:rsidR="00925191" w:rsidRPr="004070CE" w:rsidRDefault="001B79BB" w:rsidP="001B79BB">
      <w:pPr>
        <w:tabs>
          <w:tab w:val="left" w:pos="8789"/>
        </w:tabs>
        <w:spacing w:after="240"/>
        <w:ind w:left="1134" w:right="1105"/>
        <w:jc w:val="both"/>
      </w:pPr>
      <w:r w:rsidRPr="004070CE">
        <w:t>Source: Ministry of Labour and Social Affairs</w:t>
      </w:r>
    </w:p>
    <w:p w14:paraId="3CF0FF56" w14:textId="77777777" w:rsidR="005D1F63" w:rsidRPr="004070CE" w:rsidRDefault="005D1F63" w:rsidP="005D1F63">
      <w:pPr>
        <w:pStyle w:val="H1G"/>
        <w:ind w:firstLine="0"/>
      </w:pPr>
      <w:r w:rsidRPr="004070CE">
        <w:t>Reply to paragraph 7 of the list of issues</w:t>
      </w:r>
    </w:p>
    <w:p w14:paraId="048063C2" w14:textId="51DCB4C0" w:rsidR="005713FF" w:rsidRPr="004070CE" w:rsidRDefault="005713FF" w:rsidP="005713FF">
      <w:pPr>
        <w:pStyle w:val="Odstavecseseznamem"/>
        <w:numPr>
          <w:ilvl w:val="0"/>
          <w:numId w:val="4"/>
        </w:numPr>
        <w:tabs>
          <w:tab w:val="left" w:pos="8789"/>
        </w:tabs>
        <w:spacing w:after="240"/>
        <w:ind w:right="850"/>
        <w:jc w:val="both"/>
        <w:rPr>
          <w:rFonts w:ascii="Arial-BoldMT" w:hAnsi="Arial-BoldMT" w:cs="Arial-BoldMT"/>
          <w:b/>
          <w:bCs/>
          <w:sz w:val="22"/>
          <w:szCs w:val="22"/>
          <w:lang w:eastAsia="fr-FR"/>
        </w:rPr>
      </w:pPr>
      <w:r w:rsidRPr="004070CE">
        <w:rPr>
          <w:b/>
          <w:bCs/>
          <w:szCs w:val="22"/>
          <w:lang w:eastAsia="fr-FR"/>
        </w:rPr>
        <w:t>Number of unaccompanied and accompanied children in detention facilities for foreigners – from 01/01/</w:t>
      </w:r>
      <w:r w:rsidR="005667EB" w:rsidRPr="004070CE">
        <w:rPr>
          <w:b/>
          <w:bCs/>
          <w:szCs w:val="22"/>
          <w:lang w:eastAsia="fr-FR"/>
        </w:rPr>
        <w:t>2013 to 31</w:t>
      </w:r>
      <w:r w:rsidRPr="004070CE">
        <w:rPr>
          <w:b/>
          <w:bCs/>
          <w:szCs w:val="22"/>
          <w:lang w:eastAsia="fr-FR"/>
        </w:rPr>
        <w:t>/12/2018</w:t>
      </w:r>
      <w:r w:rsidR="005D1F63" w:rsidRPr="004070CE">
        <w:rPr>
          <w:b/>
          <w:bCs/>
          <w:szCs w:val="22"/>
          <w:lang w:eastAsia="fr-FR"/>
        </w:rPr>
        <w:t xml:space="preserve"> </w:t>
      </w:r>
    </w:p>
    <w:tbl>
      <w:tblPr>
        <w:tblStyle w:val="Mkatabulky"/>
        <w:tblW w:w="9642" w:type="dxa"/>
        <w:tblLook w:val="04A0" w:firstRow="1" w:lastRow="0" w:firstColumn="1" w:lastColumn="0" w:noHBand="0" w:noVBand="1"/>
      </w:tblPr>
      <w:tblGrid>
        <w:gridCol w:w="2410"/>
        <w:gridCol w:w="2410"/>
        <w:gridCol w:w="2411"/>
        <w:gridCol w:w="2411"/>
      </w:tblGrid>
      <w:tr w:rsidR="005713FF" w:rsidRPr="004070CE" w14:paraId="4D9D22DC" w14:textId="77777777" w:rsidTr="00E35889">
        <w:trPr>
          <w:trHeight w:val="283"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4C7FB0F7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bCs/>
                <w:lang w:eastAsia="fr-FR"/>
              </w:rPr>
            </w:pPr>
            <w:r w:rsidRPr="004070CE">
              <w:rPr>
                <w:b/>
                <w:bCs/>
                <w:lang w:eastAsia="fr-FR"/>
              </w:rPr>
              <w:t>Age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59B4C301" w14:textId="77777777" w:rsidR="005713FF" w:rsidRPr="004070CE" w:rsidRDefault="00B76E1A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bCs/>
                <w:lang w:eastAsia="fr-FR"/>
              </w:rPr>
            </w:pPr>
            <w:r w:rsidRPr="004070CE">
              <w:rPr>
                <w:b/>
                <w:bCs/>
                <w:lang w:eastAsia="fr-FR"/>
              </w:rPr>
              <w:t>Men</w:t>
            </w:r>
          </w:p>
        </w:tc>
        <w:tc>
          <w:tcPr>
            <w:tcW w:w="2411" w:type="dxa"/>
            <w:shd w:val="clear" w:color="auto" w:fill="D9D9D9" w:themeFill="background1" w:themeFillShade="D9"/>
            <w:vAlign w:val="center"/>
          </w:tcPr>
          <w:p w14:paraId="06A9DDF3" w14:textId="77777777" w:rsidR="005713FF" w:rsidRPr="004070CE" w:rsidRDefault="00B76E1A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bCs/>
                <w:lang w:eastAsia="fr-FR"/>
              </w:rPr>
            </w:pPr>
            <w:r w:rsidRPr="004070CE">
              <w:rPr>
                <w:b/>
                <w:bCs/>
                <w:lang w:eastAsia="fr-FR"/>
              </w:rPr>
              <w:t>Women</w:t>
            </w:r>
          </w:p>
        </w:tc>
        <w:tc>
          <w:tcPr>
            <w:tcW w:w="2411" w:type="dxa"/>
            <w:shd w:val="clear" w:color="auto" w:fill="D9D9D9" w:themeFill="background1" w:themeFillShade="D9"/>
            <w:vAlign w:val="center"/>
          </w:tcPr>
          <w:p w14:paraId="3DB46BEC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bCs/>
                <w:lang w:eastAsia="fr-FR"/>
              </w:rPr>
            </w:pPr>
            <w:r w:rsidRPr="004070CE">
              <w:rPr>
                <w:b/>
                <w:bCs/>
                <w:lang w:eastAsia="fr-FR"/>
              </w:rPr>
              <w:t>TOTAL</w:t>
            </w:r>
          </w:p>
        </w:tc>
      </w:tr>
      <w:tr w:rsidR="005713FF" w:rsidRPr="004070CE" w14:paraId="20CAABC1" w14:textId="77777777" w:rsidTr="005713FF">
        <w:trPr>
          <w:trHeight w:val="283"/>
        </w:trPr>
        <w:tc>
          <w:tcPr>
            <w:tcW w:w="2410" w:type="dxa"/>
            <w:vAlign w:val="center"/>
          </w:tcPr>
          <w:p w14:paraId="204F41DE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bCs/>
                <w:lang w:eastAsia="fr-FR"/>
              </w:rPr>
            </w:pPr>
            <w:r w:rsidRPr="004070CE">
              <w:rPr>
                <w:b/>
                <w:bCs/>
                <w:lang w:eastAsia="fr-FR"/>
              </w:rPr>
              <w:t>0</w:t>
            </w:r>
          </w:p>
        </w:tc>
        <w:tc>
          <w:tcPr>
            <w:tcW w:w="2410" w:type="dxa"/>
            <w:vAlign w:val="center"/>
          </w:tcPr>
          <w:p w14:paraId="1B9EA35D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lang w:eastAsia="fr-FR"/>
              </w:rPr>
            </w:pPr>
            <w:r w:rsidRPr="004070CE">
              <w:rPr>
                <w:lang w:eastAsia="fr-FR"/>
              </w:rPr>
              <w:t>30</w:t>
            </w:r>
          </w:p>
        </w:tc>
        <w:tc>
          <w:tcPr>
            <w:tcW w:w="2411" w:type="dxa"/>
            <w:vAlign w:val="center"/>
          </w:tcPr>
          <w:p w14:paraId="2FEDE5BA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lang w:eastAsia="fr-FR"/>
              </w:rPr>
            </w:pPr>
            <w:r w:rsidRPr="004070CE">
              <w:rPr>
                <w:lang w:eastAsia="fr-FR"/>
              </w:rPr>
              <w:t>19</w:t>
            </w:r>
          </w:p>
        </w:tc>
        <w:tc>
          <w:tcPr>
            <w:tcW w:w="2411" w:type="dxa"/>
            <w:vAlign w:val="center"/>
          </w:tcPr>
          <w:p w14:paraId="5492DA39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lang w:eastAsia="fr-FR"/>
              </w:rPr>
            </w:pPr>
            <w:r w:rsidRPr="004070CE">
              <w:rPr>
                <w:lang w:eastAsia="fr-FR"/>
              </w:rPr>
              <w:t>49</w:t>
            </w:r>
          </w:p>
        </w:tc>
      </w:tr>
      <w:tr w:rsidR="005713FF" w:rsidRPr="004070CE" w14:paraId="67AC1B22" w14:textId="77777777" w:rsidTr="005713FF">
        <w:trPr>
          <w:trHeight w:val="283"/>
        </w:trPr>
        <w:tc>
          <w:tcPr>
            <w:tcW w:w="2410" w:type="dxa"/>
            <w:vAlign w:val="center"/>
          </w:tcPr>
          <w:p w14:paraId="1A2BC5EF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bCs/>
                <w:lang w:eastAsia="fr-FR"/>
              </w:rPr>
            </w:pPr>
            <w:r w:rsidRPr="004070CE">
              <w:rPr>
                <w:b/>
                <w:bCs/>
                <w:lang w:eastAsia="fr-FR"/>
              </w:rPr>
              <w:t>1</w:t>
            </w:r>
          </w:p>
        </w:tc>
        <w:tc>
          <w:tcPr>
            <w:tcW w:w="2410" w:type="dxa"/>
            <w:vAlign w:val="center"/>
          </w:tcPr>
          <w:p w14:paraId="1C552BDB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lang w:eastAsia="fr-FR"/>
              </w:rPr>
            </w:pPr>
            <w:r w:rsidRPr="004070CE">
              <w:rPr>
                <w:lang w:eastAsia="fr-FR"/>
              </w:rPr>
              <w:t>24</w:t>
            </w:r>
          </w:p>
        </w:tc>
        <w:tc>
          <w:tcPr>
            <w:tcW w:w="2411" w:type="dxa"/>
            <w:vAlign w:val="center"/>
          </w:tcPr>
          <w:p w14:paraId="0A8035B9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lang w:eastAsia="fr-FR"/>
              </w:rPr>
            </w:pPr>
            <w:r w:rsidRPr="004070CE">
              <w:rPr>
                <w:lang w:eastAsia="fr-FR"/>
              </w:rPr>
              <w:t>27</w:t>
            </w:r>
          </w:p>
        </w:tc>
        <w:tc>
          <w:tcPr>
            <w:tcW w:w="2411" w:type="dxa"/>
            <w:vAlign w:val="center"/>
          </w:tcPr>
          <w:p w14:paraId="7399A06B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lang w:eastAsia="fr-FR"/>
              </w:rPr>
            </w:pPr>
            <w:r w:rsidRPr="004070CE">
              <w:rPr>
                <w:lang w:eastAsia="fr-FR"/>
              </w:rPr>
              <w:t>51</w:t>
            </w:r>
          </w:p>
        </w:tc>
      </w:tr>
      <w:tr w:rsidR="005713FF" w:rsidRPr="004070CE" w14:paraId="70262A5D" w14:textId="77777777" w:rsidTr="005713FF">
        <w:trPr>
          <w:trHeight w:val="283"/>
        </w:trPr>
        <w:tc>
          <w:tcPr>
            <w:tcW w:w="2410" w:type="dxa"/>
            <w:vAlign w:val="center"/>
          </w:tcPr>
          <w:p w14:paraId="5099E7B4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bCs/>
                <w:lang w:eastAsia="fr-FR"/>
              </w:rPr>
            </w:pPr>
            <w:r w:rsidRPr="004070CE">
              <w:rPr>
                <w:b/>
                <w:bCs/>
                <w:lang w:eastAsia="fr-FR"/>
              </w:rPr>
              <w:t>2</w:t>
            </w:r>
          </w:p>
        </w:tc>
        <w:tc>
          <w:tcPr>
            <w:tcW w:w="2410" w:type="dxa"/>
            <w:vAlign w:val="center"/>
          </w:tcPr>
          <w:p w14:paraId="3B5AC400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lang w:eastAsia="fr-FR"/>
              </w:rPr>
            </w:pPr>
            <w:r w:rsidRPr="004070CE">
              <w:rPr>
                <w:bCs/>
                <w:lang w:eastAsia="fr-FR"/>
              </w:rPr>
              <w:t>27</w:t>
            </w:r>
          </w:p>
        </w:tc>
        <w:tc>
          <w:tcPr>
            <w:tcW w:w="2411" w:type="dxa"/>
            <w:vAlign w:val="center"/>
          </w:tcPr>
          <w:p w14:paraId="241E0526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lang w:eastAsia="fr-FR"/>
              </w:rPr>
            </w:pPr>
            <w:r w:rsidRPr="004070CE">
              <w:rPr>
                <w:bCs/>
                <w:lang w:eastAsia="fr-FR"/>
              </w:rPr>
              <w:t>21</w:t>
            </w:r>
          </w:p>
        </w:tc>
        <w:tc>
          <w:tcPr>
            <w:tcW w:w="2411" w:type="dxa"/>
            <w:vAlign w:val="center"/>
          </w:tcPr>
          <w:p w14:paraId="2EB851C8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lang w:eastAsia="fr-FR"/>
              </w:rPr>
            </w:pPr>
            <w:r w:rsidRPr="004070CE">
              <w:rPr>
                <w:bCs/>
                <w:lang w:eastAsia="fr-FR"/>
              </w:rPr>
              <w:t>48</w:t>
            </w:r>
          </w:p>
        </w:tc>
      </w:tr>
      <w:tr w:rsidR="005713FF" w:rsidRPr="004070CE" w14:paraId="71849845" w14:textId="77777777" w:rsidTr="005713FF">
        <w:trPr>
          <w:trHeight w:val="283"/>
        </w:trPr>
        <w:tc>
          <w:tcPr>
            <w:tcW w:w="2410" w:type="dxa"/>
            <w:vAlign w:val="center"/>
          </w:tcPr>
          <w:p w14:paraId="03342148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bCs/>
                <w:lang w:eastAsia="fr-FR"/>
              </w:rPr>
            </w:pPr>
            <w:r w:rsidRPr="004070CE">
              <w:rPr>
                <w:b/>
                <w:bCs/>
                <w:lang w:eastAsia="fr-FR"/>
              </w:rPr>
              <w:t>3</w:t>
            </w:r>
          </w:p>
        </w:tc>
        <w:tc>
          <w:tcPr>
            <w:tcW w:w="2410" w:type="dxa"/>
            <w:vAlign w:val="center"/>
          </w:tcPr>
          <w:p w14:paraId="01ED856D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lang w:eastAsia="fr-FR"/>
              </w:rPr>
            </w:pPr>
            <w:r w:rsidRPr="004070CE">
              <w:rPr>
                <w:bCs/>
                <w:lang w:eastAsia="fr-FR"/>
              </w:rPr>
              <w:t>38</w:t>
            </w:r>
          </w:p>
        </w:tc>
        <w:tc>
          <w:tcPr>
            <w:tcW w:w="2411" w:type="dxa"/>
            <w:vAlign w:val="center"/>
          </w:tcPr>
          <w:p w14:paraId="102457E8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lang w:eastAsia="fr-FR"/>
              </w:rPr>
            </w:pPr>
            <w:r w:rsidRPr="004070CE">
              <w:rPr>
                <w:bCs/>
                <w:lang w:eastAsia="fr-FR"/>
              </w:rPr>
              <w:t>28</w:t>
            </w:r>
          </w:p>
        </w:tc>
        <w:tc>
          <w:tcPr>
            <w:tcW w:w="2411" w:type="dxa"/>
            <w:vAlign w:val="center"/>
          </w:tcPr>
          <w:p w14:paraId="5D4D1752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lang w:eastAsia="fr-FR"/>
              </w:rPr>
            </w:pPr>
            <w:r w:rsidRPr="004070CE">
              <w:rPr>
                <w:bCs/>
                <w:lang w:eastAsia="fr-FR"/>
              </w:rPr>
              <w:t>66</w:t>
            </w:r>
          </w:p>
        </w:tc>
      </w:tr>
      <w:tr w:rsidR="005713FF" w:rsidRPr="004070CE" w14:paraId="00CC7926" w14:textId="77777777" w:rsidTr="005713FF">
        <w:trPr>
          <w:trHeight w:val="283"/>
        </w:trPr>
        <w:tc>
          <w:tcPr>
            <w:tcW w:w="2410" w:type="dxa"/>
            <w:vAlign w:val="center"/>
          </w:tcPr>
          <w:p w14:paraId="06D283E2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bCs/>
                <w:lang w:eastAsia="fr-FR"/>
              </w:rPr>
            </w:pPr>
            <w:r w:rsidRPr="004070CE">
              <w:rPr>
                <w:b/>
                <w:bCs/>
                <w:lang w:eastAsia="fr-FR"/>
              </w:rPr>
              <w:t>4</w:t>
            </w:r>
          </w:p>
        </w:tc>
        <w:tc>
          <w:tcPr>
            <w:tcW w:w="2410" w:type="dxa"/>
            <w:vAlign w:val="center"/>
          </w:tcPr>
          <w:p w14:paraId="551A2F78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lang w:eastAsia="fr-FR"/>
              </w:rPr>
            </w:pPr>
            <w:r w:rsidRPr="004070CE">
              <w:rPr>
                <w:lang w:eastAsia="fr-FR"/>
              </w:rPr>
              <w:t>27</w:t>
            </w:r>
          </w:p>
        </w:tc>
        <w:tc>
          <w:tcPr>
            <w:tcW w:w="2411" w:type="dxa"/>
            <w:vAlign w:val="center"/>
          </w:tcPr>
          <w:p w14:paraId="689BFB8A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lang w:eastAsia="fr-FR"/>
              </w:rPr>
            </w:pPr>
            <w:r w:rsidRPr="004070CE">
              <w:rPr>
                <w:lang w:eastAsia="fr-FR"/>
              </w:rPr>
              <w:t>14</w:t>
            </w:r>
          </w:p>
        </w:tc>
        <w:tc>
          <w:tcPr>
            <w:tcW w:w="2411" w:type="dxa"/>
            <w:vAlign w:val="center"/>
          </w:tcPr>
          <w:p w14:paraId="430DBB05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lang w:eastAsia="fr-FR"/>
              </w:rPr>
            </w:pPr>
            <w:r w:rsidRPr="004070CE">
              <w:rPr>
                <w:lang w:eastAsia="fr-FR"/>
              </w:rPr>
              <w:t>41</w:t>
            </w:r>
          </w:p>
        </w:tc>
      </w:tr>
      <w:tr w:rsidR="005713FF" w:rsidRPr="004070CE" w14:paraId="36A70840" w14:textId="77777777" w:rsidTr="005713FF">
        <w:trPr>
          <w:trHeight w:val="283"/>
        </w:trPr>
        <w:tc>
          <w:tcPr>
            <w:tcW w:w="2410" w:type="dxa"/>
            <w:vAlign w:val="center"/>
          </w:tcPr>
          <w:p w14:paraId="3F506179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bCs/>
                <w:lang w:eastAsia="fr-FR"/>
              </w:rPr>
            </w:pPr>
            <w:r w:rsidRPr="004070CE">
              <w:rPr>
                <w:b/>
                <w:bCs/>
                <w:lang w:eastAsia="fr-FR"/>
              </w:rPr>
              <w:t>5</w:t>
            </w:r>
          </w:p>
        </w:tc>
        <w:tc>
          <w:tcPr>
            <w:tcW w:w="2410" w:type="dxa"/>
            <w:vAlign w:val="center"/>
          </w:tcPr>
          <w:p w14:paraId="09B8416B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lang w:eastAsia="fr-FR"/>
              </w:rPr>
            </w:pPr>
            <w:r w:rsidRPr="004070CE">
              <w:rPr>
                <w:lang w:eastAsia="fr-FR"/>
              </w:rPr>
              <w:t>25</w:t>
            </w:r>
          </w:p>
        </w:tc>
        <w:tc>
          <w:tcPr>
            <w:tcW w:w="2411" w:type="dxa"/>
            <w:vAlign w:val="center"/>
          </w:tcPr>
          <w:p w14:paraId="7CB2585F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lang w:eastAsia="fr-FR"/>
              </w:rPr>
            </w:pPr>
            <w:r w:rsidRPr="004070CE">
              <w:rPr>
                <w:lang w:eastAsia="fr-FR"/>
              </w:rPr>
              <w:t>18</w:t>
            </w:r>
          </w:p>
        </w:tc>
        <w:tc>
          <w:tcPr>
            <w:tcW w:w="2411" w:type="dxa"/>
            <w:vAlign w:val="center"/>
          </w:tcPr>
          <w:p w14:paraId="60F51EAF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lang w:eastAsia="fr-FR"/>
              </w:rPr>
            </w:pPr>
            <w:r w:rsidRPr="004070CE">
              <w:rPr>
                <w:lang w:eastAsia="fr-FR"/>
              </w:rPr>
              <w:t>43</w:t>
            </w:r>
          </w:p>
        </w:tc>
      </w:tr>
      <w:tr w:rsidR="005713FF" w:rsidRPr="004070CE" w14:paraId="0444336F" w14:textId="77777777" w:rsidTr="005713FF">
        <w:trPr>
          <w:trHeight w:val="283"/>
        </w:trPr>
        <w:tc>
          <w:tcPr>
            <w:tcW w:w="2410" w:type="dxa"/>
            <w:vAlign w:val="center"/>
          </w:tcPr>
          <w:p w14:paraId="40F44F93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bCs/>
                <w:lang w:eastAsia="fr-FR"/>
              </w:rPr>
            </w:pPr>
            <w:r w:rsidRPr="004070CE">
              <w:rPr>
                <w:b/>
                <w:bCs/>
                <w:lang w:eastAsia="fr-FR"/>
              </w:rPr>
              <w:t>6</w:t>
            </w:r>
          </w:p>
        </w:tc>
        <w:tc>
          <w:tcPr>
            <w:tcW w:w="2410" w:type="dxa"/>
            <w:vAlign w:val="center"/>
          </w:tcPr>
          <w:p w14:paraId="779D8973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lang w:eastAsia="fr-FR"/>
              </w:rPr>
            </w:pPr>
            <w:r w:rsidRPr="004070CE">
              <w:rPr>
                <w:lang w:eastAsia="fr-FR"/>
              </w:rPr>
              <w:t>32</w:t>
            </w:r>
          </w:p>
        </w:tc>
        <w:tc>
          <w:tcPr>
            <w:tcW w:w="2411" w:type="dxa"/>
            <w:vAlign w:val="center"/>
          </w:tcPr>
          <w:p w14:paraId="71AEF2D1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lang w:eastAsia="fr-FR"/>
              </w:rPr>
            </w:pPr>
            <w:r w:rsidRPr="004070CE">
              <w:rPr>
                <w:lang w:eastAsia="fr-FR"/>
              </w:rPr>
              <w:t>18</w:t>
            </w:r>
          </w:p>
        </w:tc>
        <w:tc>
          <w:tcPr>
            <w:tcW w:w="2411" w:type="dxa"/>
            <w:vAlign w:val="center"/>
          </w:tcPr>
          <w:p w14:paraId="5FA62772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lang w:eastAsia="fr-FR"/>
              </w:rPr>
            </w:pPr>
            <w:r w:rsidRPr="004070CE">
              <w:rPr>
                <w:lang w:eastAsia="fr-FR"/>
              </w:rPr>
              <w:t>50</w:t>
            </w:r>
          </w:p>
        </w:tc>
      </w:tr>
      <w:tr w:rsidR="005713FF" w:rsidRPr="004070CE" w14:paraId="3315CFBF" w14:textId="77777777" w:rsidTr="005713FF">
        <w:trPr>
          <w:trHeight w:val="283"/>
        </w:trPr>
        <w:tc>
          <w:tcPr>
            <w:tcW w:w="2410" w:type="dxa"/>
            <w:vAlign w:val="center"/>
          </w:tcPr>
          <w:p w14:paraId="4775D5D5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bCs/>
                <w:lang w:eastAsia="fr-FR"/>
              </w:rPr>
            </w:pPr>
            <w:r w:rsidRPr="004070CE">
              <w:rPr>
                <w:b/>
                <w:bCs/>
                <w:lang w:eastAsia="fr-FR"/>
              </w:rPr>
              <w:t>7</w:t>
            </w:r>
          </w:p>
        </w:tc>
        <w:tc>
          <w:tcPr>
            <w:tcW w:w="2410" w:type="dxa"/>
            <w:vAlign w:val="center"/>
          </w:tcPr>
          <w:p w14:paraId="0E99222D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lang w:eastAsia="fr-FR"/>
              </w:rPr>
            </w:pPr>
            <w:r w:rsidRPr="004070CE">
              <w:rPr>
                <w:lang w:eastAsia="fr-FR"/>
              </w:rPr>
              <w:t>18</w:t>
            </w:r>
          </w:p>
        </w:tc>
        <w:tc>
          <w:tcPr>
            <w:tcW w:w="2411" w:type="dxa"/>
            <w:vAlign w:val="center"/>
          </w:tcPr>
          <w:p w14:paraId="23C0CB00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lang w:eastAsia="fr-FR"/>
              </w:rPr>
            </w:pPr>
            <w:r w:rsidRPr="004070CE">
              <w:rPr>
                <w:lang w:eastAsia="fr-FR"/>
              </w:rPr>
              <w:t>18</w:t>
            </w:r>
          </w:p>
        </w:tc>
        <w:tc>
          <w:tcPr>
            <w:tcW w:w="2411" w:type="dxa"/>
            <w:vAlign w:val="center"/>
          </w:tcPr>
          <w:p w14:paraId="363890BF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lang w:eastAsia="fr-FR"/>
              </w:rPr>
            </w:pPr>
            <w:r w:rsidRPr="004070CE">
              <w:rPr>
                <w:lang w:eastAsia="fr-FR"/>
              </w:rPr>
              <w:t>36</w:t>
            </w:r>
          </w:p>
        </w:tc>
      </w:tr>
      <w:tr w:rsidR="005713FF" w:rsidRPr="004070CE" w14:paraId="427A948F" w14:textId="77777777" w:rsidTr="005713FF">
        <w:trPr>
          <w:trHeight w:val="283"/>
        </w:trPr>
        <w:tc>
          <w:tcPr>
            <w:tcW w:w="2410" w:type="dxa"/>
            <w:vAlign w:val="center"/>
          </w:tcPr>
          <w:p w14:paraId="66CF9C7D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bCs/>
                <w:lang w:eastAsia="fr-FR"/>
              </w:rPr>
            </w:pPr>
            <w:r w:rsidRPr="004070CE">
              <w:rPr>
                <w:b/>
                <w:bCs/>
                <w:lang w:eastAsia="fr-FR"/>
              </w:rPr>
              <w:t>8</w:t>
            </w:r>
          </w:p>
        </w:tc>
        <w:tc>
          <w:tcPr>
            <w:tcW w:w="2410" w:type="dxa"/>
            <w:vAlign w:val="center"/>
          </w:tcPr>
          <w:p w14:paraId="45B359E7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lang w:eastAsia="fr-FR"/>
              </w:rPr>
            </w:pPr>
            <w:r w:rsidRPr="004070CE">
              <w:rPr>
                <w:lang w:eastAsia="fr-FR"/>
              </w:rPr>
              <w:t>24</w:t>
            </w:r>
          </w:p>
        </w:tc>
        <w:tc>
          <w:tcPr>
            <w:tcW w:w="2411" w:type="dxa"/>
            <w:vAlign w:val="center"/>
          </w:tcPr>
          <w:p w14:paraId="0C8CBB61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lang w:eastAsia="fr-FR"/>
              </w:rPr>
            </w:pPr>
            <w:r w:rsidRPr="004070CE">
              <w:rPr>
                <w:lang w:eastAsia="fr-FR"/>
              </w:rPr>
              <w:t>20</w:t>
            </w:r>
          </w:p>
        </w:tc>
        <w:tc>
          <w:tcPr>
            <w:tcW w:w="2411" w:type="dxa"/>
            <w:vAlign w:val="center"/>
          </w:tcPr>
          <w:p w14:paraId="0DFD1E28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lang w:eastAsia="fr-FR"/>
              </w:rPr>
            </w:pPr>
            <w:r w:rsidRPr="004070CE">
              <w:rPr>
                <w:lang w:eastAsia="fr-FR"/>
              </w:rPr>
              <w:t>44</w:t>
            </w:r>
          </w:p>
        </w:tc>
      </w:tr>
      <w:tr w:rsidR="005713FF" w:rsidRPr="004070CE" w14:paraId="2FBE8B0D" w14:textId="77777777" w:rsidTr="005713FF">
        <w:trPr>
          <w:trHeight w:val="283"/>
        </w:trPr>
        <w:tc>
          <w:tcPr>
            <w:tcW w:w="2410" w:type="dxa"/>
            <w:vAlign w:val="center"/>
          </w:tcPr>
          <w:p w14:paraId="73A21C58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bCs/>
                <w:lang w:eastAsia="fr-FR"/>
              </w:rPr>
            </w:pPr>
            <w:r w:rsidRPr="004070CE">
              <w:rPr>
                <w:b/>
                <w:bCs/>
                <w:lang w:eastAsia="fr-FR"/>
              </w:rPr>
              <w:t>9</w:t>
            </w:r>
          </w:p>
        </w:tc>
        <w:tc>
          <w:tcPr>
            <w:tcW w:w="2410" w:type="dxa"/>
            <w:vAlign w:val="center"/>
          </w:tcPr>
          <w:p w14:paraId="2D26597A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lang w:eastAsia="fr-FR"/>
              </w:rPr>
            </w:pPr>
            <w:r w:rsidRPr="004070CE">
              <w:rPr>
                <w:lang w:eastAsia="fr-FR"/>
              </w:rPr>
              <w:t>27</w:t>
            </w:r>
          </w:p>
        </w:tc>
        <w:tc>
          <w:tcPr>
            <w:tcW w:w="2411" w:type="dxa"/>
            <w:vAlign w:val="center"/>
          </w:tcPr>
          <w:p w14:paraId="33435A63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lang w:eastAsia="fr-FR"/>
              </w:rPr>
            </w:pPr>
            <w:r w:rsidRPr="004070CE">
              <w:rPr>
                <w:lang w:eastAsia="fr-FR"/>
              </w:rPr>
              <w:t>17</w:t>
            </w:r>
          </w:p>
        </w:tc>
        <w:tc>
          <w:tcPr>
            <w:tcW w:w="2411" w:type="dxa"/>
            <w:vAlign w:val="center"/>
          </w:tcPr>
          <w:p w14:paraId="39EF633A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lang w:eastAsia="fr-FR"/>
              </w:rPr>
            </w:pPr>
            <w:r w:rsidRPr="004070CE">
              <w:rPr>
                <w:lang w:eastAsia="fr-FR"/>
              </w:rPr>
              <w:t>44</w:t>
            </w:r>
          </w:p>
        </w:tc>
      </w:tr>
      <w:tr w:rsidR="005713FF" w:rsidRPr="004070CE" w14:paraId="6E40F809" w14:textId="77777777" w:rsidTr="005713FF">
        <w:trPr>
          <w:trHeight w:val="283"/>
        </w:trPr>
        <w:tc>
          <w:tcPr>
            <w:tcW w:w="2410" w:type="dxa"/>
            <w:vAlign w:val="center"/>
          </w:tcPr>
          <w:p w14:paraId="3BE9498A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bCs/>
                <w:lang w:eastAsia="fr-FR"/>
              </w:rPr>
            </w:pPr>
            <w:r w:rsidRPr="004070CE">
              <w:rPr>
                <w:b/>
                <w:bCs/>
                <w:lang w:eastAsia="fr-FR"/>
              </w:rPr>
              <w:t>10</w:t>
            </w:r>
          </w:p>
        </w:tc>
        <w:tc>
          <w:tcPr>
            <w:tcW w:w="2410" w:type="dxa"/>
            <w:vAlign w:val="center"/>
          </w:tcPr>
          <w:p w14:paraId="7FB70879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lang w:eastAsia="fr-FR"/>
              </w:rPr>
            </w:pPr>
            <w:r w:rsidRPr="004070CE">
              <w:rPr>
                <w:lang w:eastAsia="fr-FR"/>
              </w:rPr>
              <w:t>34</w:t>
            </w:r>
          </w:p>
        </w:tc>
        <w:tc>
          <w:tcPr>
            <w:tcW w:w="2411" w:type="dxa"/>
            <w:vAlign w:val="center"/>
          </w:tcPr>
          <w:p w14:paraId="2BCD05E4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lang w:eastAsia="fr-FR"/>
              </w:rPr>
            </w:pPr>
            <w:r w:rsidRPr="004070CE">
              <w:rPr>
                <w:lang w:eastAsia="fr-FR"/>
              </w:rPr>
              <w:t>12</w:t>
            </w:r>
          </w:p>
        </w:tc>
        <w:tc>
          <w:tcPr>
            <w:tcW w:w="2411" w:type="dxa"/>
            <w:vAlign w:val="center"/>
          </w:tcPr>
          <w:p w14:paraId="7367C016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lang w:eastAsia="fr-FR"/>
              </w:rPr>
            </w:pPr>
            <w:r w:rsidRPr="004070CE">
              <w:rPr>
                <w:lang w:eastAsia="fr-FR"/>
              </w:rPr>
              <w:t>46</w:t>
            </w:r>
          </w:p>
        </w:tc>
      </w:tr>
      <w:tr w:rsidR="005713FF" w:rsidRPr="004070CE" w14:paraId="2D9EA867" w14:textId="77777777" w:rsidTr="005713FF">
        <w:trPr>
          <w:trHeight w:val="283"/>
        </w:trPr>
        <w:tc>
          <w:tcPr>
            <w:tcW w:w="2410" w:type="dxa"/>
            <w:vAlign w:val="center"/>
          </w:tcPr>
          <w:p w14:paraId="4D786EC6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bCs/>
                <w:lang w:eastAsia="fr-FR"/>
              </w:rPr>
            </w:pPr>
            <w:r w:rsidRPr="004070CE">
              <w:rPr>
                <w:b/>
                <w:bCs/>
                <w:lang w:eastAsia="fr-FR"/>
              </w:rPr>
              <w:t>11</w:t>
            </w:r>
          </w:p>
        </w:tc>
        <w:tc>
          <w:tcPr>
            <w:tcW w:w="2410" w:type="dxa"/>
            <w:vAlign w:val="center"/>
          </w:tcPr>
          <w:p w14:paraId="203E855D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lang w:eastAsia="fr-FR"/>
              </w:rPr>
            </w:pPr>
            <w:r w:rsidRPr="004070CE">
              <w:rPr>
                <w:lang w:eastAsia="fr-FR"/>
              </w:rPr>
              <w:t>30</w:t>
            </w:r>
          </w:p>
        </w:tc>
        <w:tc>
          <w:tcPr>
            <w:tcW w:w="2411" w:type="dxa"/>
            <w:vAlign w:val="center"/>
          </w:tcPr>
          <w:p w14:paraId="198EF5B0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lang w:eastAsia="fr-FR"/>
              </w:rPr>
            </w:pPr>
            <w:r w:rsidRPr="004070CE">
              <w:rPr>
                <w:lang w:eastAsia="fr-FR"/>
              </w:rPr>
              <w:t>9</w:t>
            </w:r>
          </w:p>
        </w:tc>
        <w:tc>
          <w:tcPr>
            <w:tcW w:w="2411" w:type="dxa"/>
            <w:vAlign w:val="center"/>
          </w:tcPr>
          <w:p w14:paraId="1C741D8F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lang w:eastAsia="fr-FR"/>
              </w:rPr>
            </w:pPr>
            <w:r w:rsidRPr="004070CE">
              <w:rPr>
                <w:lang w:eastAsia="fr-FR"/>
              </w:rPr>
              <w:t>39</w:t>
            </w:r>
          </w:p>
        </w:tc>
      </w:tr>
      <w:tr w:rsidR="005713FF" w:rsidRPr="004070CE" w14:paraId="7EB7994F" w14:textId="77777777" w:rsidTr="005713FF">
        <w:trPr>
          <w:trHeight w:val="283"/>
        </w:trPr>
        <w:tc>
          <w:tcPr>
            <w:tcW w:w="2410" w:type="dxa"/>
            <w:vAlign w:val="center"/>
          </w:tcPr>
          <w:p w14:paraId="3AAF4CC3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bCs/>
                <w:lang w:eastAsia="fr-FR"/>
              </w:rPr>
            </w:pPr>
            <w:r w:rsidRPr="004070CE">
              <w:rPr>
                <w:b/>
                <w:bCs/>
                <w:lang w:eastAsia="fr-FR"/>
              </w:rPr>
              <w:t>12</w:t>
            </w:r>
          </w:p>
        </w:tc>
        <w:tc>
          <w:tcPr>
            <w:tcW w:w="2410" w:type="dxa"/>
            <w:vAlign w:val="center"/>
          </w:tcPr>
          <w:p w14:paraId="7220AA68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lang w:eastAsia="fr-FR"/>
              </w:rPr>
            </w:pPr>
            <w:r w:rsidRPr="004070CE">
              <w:rPr>
                <w:lang w:eastAsia="fr-FR"/>
              </w:rPr>
              <w:t>14</w:t>
            </w:r>
          </w:p>
        </w:tc>
        <w:tc>
          <w:tcPr>
            <w:tcW w:w="2411" w:type="dxa"/>
            <w:vAlign w:val="center"/>
          </w:tcPr>
          <w:p w14:paraId="6A364241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lang w:eastAsia="fr-FR"/>
              </w:rPr>
            </w:pPr>
            <w:r w:rsidRPr="004070CE">
              <w:rPr>
                <w:lang w:eastAsia="fr-FR"/>
              </w:rPr>
              <w:t>19</w:t>
            </w:r>
          </w:p>
        </w:tc>
        <w:tc>
          <w:tcPr>
            <w:tcW w:w="2411" w:type="dxa"/>
            <w:vAlign w:val="center"/>
          </w:tcPr>
          <w:p w14:paraId="3E9895CC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lang w:eastAsia="fr-FR"/>
              </w:rPr>
            </w:pPr>
            <w:r w:rsidRPr="004070CE">
              <w:rPr>
                <w:lang w:eastAsia="fr-FR"/>
              </w:rPr>
              <w:t>33</w:t>
            </w:r>
          </w:p>
        </w:tc>
      </w:tr>
      <w:tr w:rsidR="005713FF" w:rsidRPr="004070CE" w14:paraId="262B55BD" w14:textId="77777777" w:rsidTr="005713FF">
        <w:trPr>
          <w:trHeight w:val="283"/>
        </w:trPr>
        <w:tc>
          <w:tcPr>
            <w:tcW w:w="2410" w:type="dxa"/>
            <w:vAlign w:val="center"/>
          </w:tcPr>
          <w:p w14:paraId="6481629C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bCs/>
                <w:lang w:eastAsia="fr-FR"/>
              </w:rPr>
            </w:pPr>
            <w:r w:rsidRPr="004070CE">
              <w:rPr>
                <w:b/>
                <w:bCs/>
                <w:lang w:eastAsia="fr-FR"/>
              </w:rPr>
              <w:t>13</w:t>
            </w:r>
          </w:p>
        </w:tc>
        <w:tc>
          <w:tcPr>
            <w:tcW w:w="2410" w:type="dxa"/>
            <w:vAlign w:val="center"/>
          </w:tcPr>
          <w:p w14:paraId="52B0DEB3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lang w:eastAsia="fr-FR"/>
              </w:rPr>
            </w:pPr>
            <w:r w:rsidRPr="004070CE">
              <w:rPr>
                <w:lang w:eastAsia="fr-FR"/>
              </w:rPr>
              <w:t>22</w:t>
            </w:r>
          </w:p>
        </w:tc>
        <w:tc>
          <w:tcPr>
            <w:tcW w:w="2411" w:type="dxa"/>
            <w:vAlign w:val="center"/>
          </w:tcPr>
          <w:p w14:paraId="665C65AC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lang w:eastAsia="fr-FR"/>
              </w:rPr>
            </w:pPr>
            <w:r w:rsidRPr="004070CE">
              <w:rPr>
                <w:lang w:eastAsia="fr-FR"/>
              </w:rPr>
              <w:t>21</w:t>
            </w:r>
          </w:p>
        </w:tc>
        <w:tc>
          <w:tcPr>
            <w:tcW w:w="2411" w:type="dxa"/>
            <w:vAlign w:val="center"/>
          </w:tcPr>
          <w:p w14:paraId="01B55FDD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lang w:eastAsia="fr-FR"/>
              </w:rPr>
            </w:pPr>
            <w:r w:rsidRPr="004070CE">
              <w:rPr>
                <w:lang w:eastAsia="fr-FR"/>
              </w:rPr>
              <w:t>43</w:t>
            </w:r>
          </w:p>
        </w:tc>
      </w:tr>
      <w:tr w:rsidR="005713FF" w:rsidRPr="004070CE" w14:paraId="46F83591" w14:textId="77777777" w:rsidTr="005713FF">
        <w:trPr>
          <w:trHeight w:val="283"/>
        </w:trPr>
        <w:tc>
          <w:tcPr>
            <w:tcW w:w="2410" w:type="dxa"/>
            <w:vAlign w:val="center"/>
          </w:tcPr>
          <w:p w14:paraId="6784ECD5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bCs/>
                <w:lang w:eastAsia="fr-FR"/>
              </w:rPr>
            </w:pPr>
            <w:r w:rsidRPr="004070CE">
              <w:rPr>
                <w:b/>
                <w:bCs/>
                <w:lang w:eastAsia="fr-FR"/>
              </w:rPr>
              <w:t>14</w:t>
            </w:r>
          </w:p>
        </w:tc>
        <w:tc>
          <w:tcPr>
            <w:tcW w:w="2410" w:type="dxa"/>
            <w:vAlign w:val="center"/>
          </w:tcPr>
          <w:p w14:paraId="717E888F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lang w:eastAsia="fr-FR"/>
              </w:rPr>
            </w:pPr>
            <w:r w:rsidRPr="004070CE">
              <w:rPr>
                <w:lang w:eastAsia="fr-FR"/>
              </w:rPr>
              <w:t>36</w:t>
            </w:r>
          </w:p>
        </w:tc>
        <w:tc>
          <w:tcPr>
            <w:tcW w:w="2411" w:type="dxa"/>
            <w:vAlign w:val="center"/>
          </w:tcPr>
          <w:p w14:paraId="1E49C658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lang w:eastAsia="fr-FR"/>
              </w:rPr>
            </w:pPr>
            <w:r w:rsidRPr="004070CE">
              <w:rPr>
                <w:lang w:eastAsia="fr-FR"/>
              </w:rPr>
              <w:t>11</w:t>
            </w:r>
          </w:p>
        </w:tc>
        <w:tc>
          <w:tcPr>
            <w:tcW w:w="2411" w:type="dxa"/>
            <w:vAlign w:val="center"/>
          </w:tcPr>
          <w:p w14:paraId="0F4AE322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lang w:eastAsia="fr-FR"/>
              </w:rPr>
            </w:pPr>
            <w:r w:rsidRPr="004070CE">
              <w:rPr>
                <w:lang w:eastAsia="fr-FR"/>
              </w:rPr>
              <w:t>47</w:t>
            </w:r>
          </w:p>
        </w:tc>
      </w:tr>
      <w:tr w:rsidR="005713FF" w:rsidRPr="004070CE" w14:paraId="13A940D5" w14:textId="77777777" w:rsidTr="005713FF">
        <w:trPr>
          <w:trHeight w:val="283"/>
        </w:trPr>
        <w:tc>
          <w:tcPr>
            <w:tcW w:w="2410" w:type="dxa"/>
            <w:vAlign w:val="center"/>
          </w:tcPr>
          <w:p w14:paraId="3B2BC794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bCs/>
                <w:lang w:eastAsia="fr-FR"/>
              </w:rPr>
            </w:pPr>
            <w:r w:rsidRPr="004070CE">
              <w:rPr>
                <w:b/>
                <w:bCs/>
                <w:lang w:eastAsia="fr-FR"/>
              </w:rPr>
              <w:t>15</w:t>
            </w:r>
          </w:p>
        </w:tc>
        <w:tc>
          <w:tcPr>
            <w:tcW w:w="2410" w:type="dxa"/>
            <w:vAlign w:val="center"/>
          </w:tcPr>
          <w:p w14:paraId="199452AF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lang w:eastAsia="fr-FR"/>
              </w:rPr>
            </w:pPr>
            <w:r w:rsidRPr="004070CE">
              <w:rPr>
                <w:lang w:eastAsia="fr-FR"/>
              </w:rPr>
              <w:t>54</w:t>
            </w:r>
          </w:p>
        </w:tc>
        <w:tc>
          <w:tcPr>
            <w:tcW w:w="2411" w:type="dxa"/>
            <w:vAlign w:val="center"/>
          </w:tcPr>
          <w:p w14:paraId="6A34B5D9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lang w:eastAsia="fr-FR"/>
              </w:rPr>
            </w:pPr>
            <w:r w:rsidRPr="004070CE">
              <w:rPr>
                <w:lang w:eastAsia="fr-FR"/>
              </w:rPr>
              <w:t>17</w:t>
            </w:r>
          </w:p>
        </w:tc>
        <w:tc>
          <w:tcPr>
            <w:tcW w:w="2411" w:type="dxa"/>
            <w:vAlign w:val="center"/>
          </w:tcPr>
          <w:p w14:paraId="03314178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lang w:eastAsia="fr-FR"/>
              </w:rPr>
            </w:pPr>
            <w:r w:rsidRPr="004070CE">
              <w:rPr>
                <w:lang w:eastAsia="fr-FR"/>
              </w:rPr>
              <w:t>71</w:t>
            </w:r>
          </w:p>
        </w:tc>
      </w:tr>
      <w:tr w:rsidR="005713FF" w:rsidRPr="004070CE" w14:paraId="33C993F4" w14:textId="77777777" w:rsidTr="005713FF">
        <w:trPr>
          <w:trHeight w:val="283"/>
        </w:trPr>
        <w:tc>
          <w:tcPr>
            <w:tcW w:w="2410" w:type="dxa"/>
            <w:vAlign w:val="center"/>
          </w:tcPr>
          <w:p w14:paraId="5F28F39C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bCs/>
                <w:lang w:eastAsia="fr-FR"/>
              </w:rPr>
            </w:pPr>
            <w:r w:rsidRPr="004070CE">
              <w:rPr>
                <w:b/>
                <w:bCs/>
                <w:lang w:eastAsia="fr-FR"/>
              </w:rPr>
              <w:t>16</w:t>
            </w:r>
          </w:p>
        </w:tc>
        <w:tc>
          <w:tcPr>
            <w:tcW w:w="2410" w:type="dxa"/>
            <w:vAlign w:val="center"/>
          </w:tcPr>
          <w:p w14:paraId="41169C69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lang w:eastAsia="fr-FR"/>
              </w:rPr>
            </w:pPr>
            <w:r w:rsidRPr="004070CE">
              <w:rPr>
                <w:lang w:eastAsia="fr-FR"/>
              </w:rPr>
              <w:t>58</w:t>
            </w:r>
          </w:p>
        </w:tc>
        <w:tc>
          <w:tcPr>
            <w:tcW w:w="2411" w:type="dxa"/>
            <w:vAlign w:val="center"/>
          </w:tcPr>
          <w:p w14:paraId="1B7B41D6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lang w:eastAsia="fr-FR"/>
              </w:rPr>
            </w:pPr>
            <w:r w:rsidRPr="004070CE">
              <w:rPr>
                <w:lang w:eastAsia="fr-FR"/>
              </w:rPr>
              <w:t>13</w:t>
            </w:r>
          </w:p>
        </w:tc>
        <w:tc>
          <w:tcPr>
            <w:tcW w:w="2411" w:type="dxa"/>
            <w:vAlign w:val="center"/>
          </w:tcPr>
          <w:p w14:paraId="6299727A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lang w:eastAsia="fr-FR"/>
              </w:rPr>
            </w:pPr>
            <w:r w:rsidRPr="004070CE">
              <w:rPr>
                <w:lang w:eastAsia="fr-FR"/>
              </w:rPr>
              <w:t>71</w:t>
            </w:r>
          </w:p>
        </w:tc>
      </w:tr>
      <w:tr w:rsidR="005713FF" w:rsidRPr="004070CE" w14:paraId="684A013B" w14:textId="77777777" w:rsidTr="005713FF">
        <w:trPr>
          <w:trHeight w:val="283"/>
        </w:trPr>
        <w:tc>
          <w:tcPr>
            <w:tcW w:w="2410" w:type="dxa"/>
            <w:vAlign w:val="center"/>
          </w:tcPr>
          <w:p w14:paraId="573DC51E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bCs/>
                <w:lang w:eastAsia="fr-FR"/>
              </w:rPr>
            </w:pPr>
            <w:r w:rsidRPr="004070CE">
              <w:rPr>
                <w:b/>
                <w:bCs/>
                <w:lang w:eastAsia="fr-FR"/>
              </w:rPr>
              <w:t>17</w:t>
            </w:r>
          </w:p>
        </w:tc>
        <w:tc>
          <w:tcPr>
            <w:tcW w:w="2410" w:type="dxa"/>
            <w:vAlign w:val="center"/>
          </w:tcPr>
          <w:p w14:paraId="77BFE2B1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lang w:eastAsia="fr-FR"/>
              </w:rPr>
            </w:pPr>
            <w:r w:rsidRPr="004070CE">
              <w:rPr>
                <w:lang w:eastAsia="fr-FR"/>
              </w:rPr>
              <w:t>74</w:t>
            </w:r>
          </w:p>
        </w:tc>
        <w:tc>
          <w:tcPr>
            <w:tcW w:w="2411" w:type="dxa"/>
            <w:vAlign w:val="center"/>
          </w:tcPr>
          <w:p w14:paraId="1768957E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lang w:eastAsia="fr-FR"/>
              </w:rPr>
            </w:pPr>
            <w:r w:rsidRPr="004070CE">
              <w:rPr>
                <w:lang w:eastAsia="fr-FR"/>
              </w:rPr>
              <w:t>12</w:t>
            </w:r>
          </w:p>
        </w:tc>
        <w:tc>
          <w:tcPr>
            <w:tcW w:w="2411" w:type="dxa"/>
            <w:vAlign w:val="center"/>
          </w:tcPr>
          <w:p w14:paraId="223BB98C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lang w:eastAsia="fr-FR"/>
              </w:rPr>
            </w:pPr>
            <w:r w:rsidRPr="004070CE">
              <w:rPr>
                <w:lang w:eastAsia="fr-FR"/>
              </w:rPr>
              <w:t>86</w:t>
            </w:r>
          </w:p>
        </w:tc>
      </w:tr>
      <w:tr w:rsidR="005713FF" w:rsidRPr="004070CE" w14:paraId="5E8FBB29" w14:textId="77777777" w:rsidTr="005713FF">
        <w:trPr>
          <w:trHeight w:val="283"/>
        </w:trPr>
        <w:tc>
          <w:tcPr>
            <w:tcW w:w="2410" w:type="dxa"/>
            <w:vAlign w:val="center"/>
          </w:tcPr>
          <w:p w14:paraId="7A1E184F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bCs/>
                <w:lang w:eastAsia="fr-FR"/>
              </w:rPr>
            </w:pPr>
            <w:r w:rsidRPr="004070CE">
              <w:rPr>
                <w:b/>
                <w:bCs/>
                <w:lang w:eastAsia="fr-FR"/>
              </w:rPr>
              <w:t>TOTAL</w:t>
            </w:r>
          </w:p>
        </w:tc>
        <w:tc>
          <w:tcPr>
            <w:tcW w:w="2410" w:type="dxa"/>
            <w:vAlign w:val="center"/>
          </w:tcPr>
          <w:p w14:paraId="6F9793C5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bCs/>
                <w:lang w:eastAsia="fr-FR"/>
              </w:rPr>
            </w:pPr>
            <w:r w:rsidRPr="004070CE">
              <w:rPr>
                <w:b/>
                <w:bCs/>
                <w:lang w:eastAsia="fr-FR"/>
              </w:rPr>
              <w:t>594</w:t>
            </w:r>
          </w:p>
        </w:tc>
        <w:tc>
          <w:tcPr>
            <w:tcW w:w="2411" w:type="dxa"/>
            <w:vAlign w:val="center"/>
          </w:tcPr>
          <w:p w14:paraId="250CDD30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bCs/>
                <w:lang w:eastAsia="fr-FR"/>
              </w:rPr>
            </w:pPr>
            <w:r w:rsidRPr="004070CE">
              <w:rPr>
                <w:b/>
                <w:bCs/>
                <w:lang w:eastAsia="fr-FR"/>
              </w:rPr>
              <w:t>314</w:t>
            </w:r>
          </w:p>
        </w:tc>
        <w:tc>
          <w:tcPr>
            <w:tcW w:w="2411" w:type="dxa"/>
            <w:vAlign w:val="center"/>
          </w:tcPr>
          <w:p w14:paraId="798E2E36" w14:textId="77777777" w:rsidR="005713FF" w:rsidRPr="004070CE" w:rsidRDefault="005713FF" w:rsidP="00B76E1A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bCs/>
                <w:lang w:eastAsia="fr-FR"/>
              </w:rPr>
            </w:pPr>
            <w:r w:rsidRPr="004070CE">
              <w:rPr>
                <w:b/>
                <w:bCs/>
                <w:lang w:eastAsia="fr-FR"/>
              </w:rPr>
              <w:t>908</w:t>
            </w:r>
          </w:p>
        </w:tc>
      </w:tr>
    </w:tbl>
    <w:p w14:paraId="3152BA4D" w14:textId="77777777" w:rsidR="000D0E11" w:rsidRPr="004070CE" w:rsidRDefault="002C74E7" w:rsidP="000D0E11">
      <w:pPr>
        <w:tabs>
          <w:tab w:val="left" w:pos="8789"/>
        </w:tabs>
        <w:spacing w:after="240"/>
        <w:ind w:left="1134" w:right="1105"/>
        <w:jc w:val="both"/>
      </w:pPr>
      <w:r w:rsidRPr="004070CE">
        <w:t>Source: Ministry of Interior</w:t>
      </w:r>
    </w:p>
    <w:p w14:paraId="1FABE74C" w14:textId="77777777" w:rsidR="00317793" w:rsidRPr="004070CE" w:rsidRDefault="00317793" w:rsidP="000D0E11">
      <w:pPr>
        <w:tabs>
          <w:tab w:val="left" w:pos="8789"/>
        </w:tabs>
        <w:spacing w:after="240"/>
        <w:ind w:left="1134" w:right="1105"/>
        <w:jc w:val="both"/>
        <w:sectPr w:rsidR="00317793" w:rsidRPr="004070CE" w:rsidSect="005E3EBB">
          <w:headerReference w:type="even" r:id="rId16"/>
          <w:pgSz w:w="11904" w:h="16840"/>
          <w:pgMar w:top="1134" w:right="1134" w:bottom="1134" w:left="1134" w:header="850" w:footer="0" w:gutter="0"/>
          <w:cols w:space="708"/>
          <w:docGrid w:linePitch="326"/>
        </w:sectPr>
      </w:pPr>
    </w:p>
    <w:p w14:paraId="6FD97102" w14:textId="62B0BD15" w:rsidR="000D0E11" w:rsidRPr="004070CE" w:rsidRDefault="000D0E11" w:rsidP="000D0E11">
      <w:pPr>
        <w:tabs>
          <w:tab w:val="left" w:pos="8789"/>
        </w:tabs>
        <w:spacing w:after="240"/>
        <w:ind w:left="1134" w:right="1105"/>
        <w:jc w:val="both"/>
      </w:pPr>
    </w:p>
    <w:p w14:paraId="2B3121FF" w14:textId="3F63B9BD" w:rsidR="002C74E7" w:rsidRPr="004070CE" w:rsidRDefault="002C74E7" w:rsidP="002C74E7">
      <w:pPr>
        <w:pStyle w:val="H1G"/>
        <w:ind w:firstLine="0"/>
      </w:pPr>
      <w:r w:rsidRPr="004070CE">
        <w:t>Reply to paragraph 8 of the list of issues</w:t>
      </w:r>
    </w:p>
    <w:p w14:paraId="16F1FAAC" w14:textId="77777777" w:rsidR="002C74E7" w:rsidRPr="004070CE" w:rsidRDefault="002C74E7" w:rsidP="002C74E7">
      <w:pPr>
        <w:pStyle w:val="Odstavecseseznamem"/>
        <w:numPr>
          <w:ilvl w:val="0"/>
          <w:numId w:val="4"/>
        </w:numPr>
        <w:tabs>
          <w:tab w:val="left" w:pos="8789"/>
        </w:tabs>
        <w:spacing w:after="240"/>
        <w:ind w:right="850"/>
        <w:jc w:val="both"/>
        <w:rPr>
          <w:b/>
          <w:bCs/>
          <w:szCs w:val="22"/>
          <w:lang w:eastAsia="fr-FR"/>
        </w:rPr>
      </w:pPr>
      <w:r w:rsidRPr="004070CE">
        <w:rPr>
          <w:b/>
          <w:bCs/>
          <w:szCs w:val="22"/>
          <w:lang w:eastAsia="fr-FR"/>
        </w:rPr>
        <w:t>Number of stateless persons</w:t>
      </w:r>
    </w:p>
    <w:tbl>
      <w:tblPr>
        <w:tblStyle w:val="Mkatabulky"/>
        <w:tblW w:w="0" w:type="auto"/>
        <w:tblInd w:w="1134" w:type="dxa"/>
        <w:tblLayout w:type="fixed"/>
        <w:tblLook w:val="04A0" w:firstRow="1" w:lastRow="0" w:firstColumn="1" w:lastColumn="0" w:noHBand="0" w:noVBand="1"/>
      </w:tblPr>
      <w:tblGrid>
        <w:gridCol w:w="922"/>
        <w:gridCol w:w="922"/>
        <w:gridCol w:w="922"/>
        <w:gridCol w:w="922"/>
        <w:gridCol w:w="922"/>
        <w:gridCol w:w="922"/>
        <w:gridCol w:w="922"/>
        <w:gridCol w:w="922"/>
      </w:tblGrid>
      <w:tr w:rsidR="002C74E7" w:rsidRPr="004070CE" w14:paraId="4B8BDDEB" w14:textId="77777777" w:rsidTr="00E35889">
        <w:trPr>
          <w:trHeight w:val="340"/>
        </w:trPr>
        <w:tc>
          <w:tcPr>
            <w:tcW w:w="922" w:type="dxa"/>
            <w:shd w:val="clear" w:color="auto" w:fill="D9D9D9" w:themeFill="background1" w:themeFillShade="D9"/>
            <w:vAlign w:val="center"/>
          </w:tcPr>
          <w:p w14:paraId="5C2A5374" w14:textId="77777777" w:rsidR="002C74E7" w:rsidRPr="004070CE" w:rsidRDefault="002C74E7" w:rsidP="00B76E1A">
            <w:pPr>
              <w:pStyle w:val="SingleTxtG"/>
              <w:kinsoku w:val="0"/>
              <w:overflowPunct w:val="0"/>
              <w:snapToGrid w:val="0"/>
              <w:spacing w:after="0"/>
              <w:ind w:left="0" w:right="0"/>
              <w:jc w:val="center"/>
              <w:rPr>
                <w:b/>
                <w:bCs/>
              </w:rPr>
            </w:pPr>
            <w:r w:rsidRPr="004070CE">
              <w:rPr>
                <w:b/>
                <w:bCs/>
              </w:rPr>
              <w:t>Year</w:t>
            </w:r>
          </w:p>
        </w:tc>
        <w:tc>
          <w:tcPr>
            <w:tcW w:w="922" w:type="dxa"/>
            <w:shd w:val="clear" w:color="auto" w:fill="D9D9D9" w:themeFill="background1" w:themeFillShade="D9"/>
            <w:vAlign w:val="center"/>
          </w:tcPr>
          <w:p w14:paraId="5ED0611B" w14:textId="77777777" w:rsidR="002C74E7" w:rsidRPr="004070CE" w:rsidRDefault="002C74E7" w:rsidP="00B76E1A">
            <w:pPr>
              <w:pStyle w:val="SingleTxtG"/>
              <w:kinsoku w:val="0"/>
              <w:overflowPunct w:val="0"/>
              <w:snapToGrid w:val="0"/>
              <w:spacing w:after="0"/>
              <w:ind w:left="0" w:right="0"/>
              <w:jc w:val="center"/>
              <w:rPr>
                <w:b/>
                <w:bCs/>
              </w:rPr>
            </w:pPr>
            <w:r w:rsidRPr="004070CE">
              <w:rPr>
                <w:b/>
                <w:bCs/>
              </w:rPr>
              <w:t>2012</w:t>
            </w:r>
          </w:p>
        </w:tc>
        <w:tc>
          <w:tcPr>
            <w:tcW w:w="922" w:type="dxa"/>
            <w:shd w:val="clear" w:color="auto" w:fill="D9D9D9" w:themeFill="background1" w:themeFillShade="D9"/>
            <w:vAlign w:val="center"/>
          </w:tcPr>
          <w:p w14:paraId="7B2A2C16" w14:textId="77777777" w:rsidR="002C74E7" w:rsidRPr="004070CE" w:rsidRDefault="002C74E7" w:rsidP="00B76E1A">
            <w:pPr>
              <w:pStyle w:val="SingleTxtG"/>
              <w:kinsoku w:val="0"/>
              <w:overflowPunct w:val="0"/>
              <w:snapToGrid w:val="0"/>
              <w:spacing w:after="0"/>
              <w:ind w:left="0" w:right="0"/>
              <w:jc w:val="center"/>
              <w:rPr>
                <w:b/>
                <w:bCs/>
              </w:rPr>
            </w:pPr>
            <w:r w:rsidRPr="004070CE">
              <w:rPr>
                <w:b/>
                <w:bCs/>
              </w:rPr>
              <w:t>2013</w:t>
            </w:r>
          </w:p>
        </w:tc>
        <w:tc>
          <w:tcPr>
            <w:tcW w:w="922" w:type="dxa"/>
            <w:shd w:val="clear" w:color="auto" w:fill="D9D9D9" w:themeFill="background1" w:themeFillShade="D9"/>
            <w:vAlign w:val="center"/>
          </w:tcPr>
          <w:p w14:paraId="1BEA3BAF" w14:textId="77777777" w:rsidR="002C74E7" w:rsidRPr="004070CE" w:rsidRDefault="002C74E7" w:rsidP="00B76E1A">
            <w:pPr>
              <w:pStyle w:val="SingleTxtG"/>
              <w:kinsoku w:val="0"/>
              <w:overflowPunct w:val="0"/>
              <w:snapToGrid w:val="0"/>
              <w:spacing w:after="0"/>
              <w:ind w:left="0" w:right="0"/>
              <w:jc w:val="center"/>
              <w:rPr>
                <w:b/>
                <w:bCs/>
              </w:rPr>
            </w:pPr>
            <w:r w:rsidRPr="004070CE">
              <w:rPr>
                <w:b/>
                <w:bCs/>
              </w:rPr>
              <w:t>2014</w:t>
            </w:r>
          </w:p>
        </w:tc>
        <w:tc>
          <w:tcPr>
            <w:tcW w:w="922" w:type="dxa"/>
            <w:shd w:val="clear" w:color="auto" w:fill="D9D9D9" w:themeFill="background1" w:themeFillShade="D9"/>
            <w:vAlign w:val="center"/>
          </w:tcPr>
          <w:p w14:paraId="04006D70" w14:textId="77777777" w:rsidR="002C74E7" w:rsidRPr="004070CE" w:rsidRDefault="002C74E7" w:rsidP="00B76E1A">
            <w:pPr>
              <w:pStyle w:val="SingleTxtG"/>
              <w:kinsoku w:val="0"/>
              <w:overflowPunct w:val="0"/>
              <w:snapToGrid w:val="0"/>
              <w:spacing w:after="0"/>
              <w:ind w:left="0" w:right="0"/>
              <w:jc w:val="center"/>
              <w:rPr>
                <w:b/>
                <w:bCs/>
              </w:rPr>
            </w:pPr>
            <w:r w:rsidRPr="004070CE">
              <w:rPr>
                <w:b/>
                <w:bCs/>
              </w:rPr>
              <w:t>2015</w:t>
            </w:r>
          </w:p>
        </w:tc>
        <w:tc>
          <w:tcPr>
            <w:tcW w:w="922" w:type="dxa"/>
            <w:shd w:val="clear" w:color="auto" w:fill="D9D9D9" w:themeFill="background1" w:themeFillShade="D9"/>
            <w:vAlign w:val="center"/>
          </w:tcPr>
          <w:p w14:paraId="1F731265" w14:textId="77777777" w:rsidR="002C74E7" w:rsidRPr="004070CE" w:rsidRDefault="002C74E7" w:rsidP="00B76E1A">
            <w:pPr>
              <w:pStyle w:val="SingleTxtG"/>
              <w:kinsoku w:val="0"/>
              <w:overflowPunct w:val="0"/>
              <w:snapToGrid w:val="0"/>
              <w:spacing w:after="0"/>
              <w:ind w:left="0" w:right="0"/>
              <w:jc w:val="center"/>
              <w:rPr>
                <w:b/>
                <w:bCs/>
              </w:rPr>
            </w:pPr>
            <w:r w:rsidRPr="004070CE">
              <w:rPr>
                <w:b/>
                <w:bCs/>
              </w:rPr>
              <w:t>2016</w:t>
            </w:r>
          </w:p>
        </w:tc>
        <w:tc>
          <w:tcPr>
            <w:tcW w:w="922" w:type="dxa"/>
            <w:shd w:val="clear" w:color="auto" w:fill="D9D9D9" w:themeFill="background1" w:themeFillShade="D9"/>
            <w:vAlign w:val="center"/>
          </w:tcPr>
          <w:p w14:paraId="1C9562B8" w14:textId="77777777" w:rsidR="002C74E7" w:rsidRPr="004070CE" w:rsidRDefault="002C74E7" w:rsidP="00B76E1A">
            <w:pPr>
              <w:pStyle w:val="SingleTxtG"/>
              <w:kinsoku w:val="0"/>
              <w:overflowPunct w:val="0"/>
              <w:snapToGrid w:val="0"/>
              <w:spacing w:after="0"/>
              <w:ind w:left="0" w:right="0"/>
              <w:jc w:val="center"/>
              <w:rPr>
                <w:b/>
                <w:bCs/>
              </w:rPr>
            </w:pPr>
            <w:r w:rsidRPr="004070CE">
              <w:rPr>
                <w:b/>
                <w:bCs/>
              </w:rPr>
              <w:t>2017</w:t>
            </w:r>
          </w:p>
        </w:tc>
        <w:tc>
          <w:tcPr>
            <w:tcW w:w="922" w:type="dxa"/>
            <w:shd w:val="clear" w:color="auto" w:fill="D9D9D9" w:themeFill="background1" w:themeFillShade="D9"/>
            <w:vAlign w:val="center"/>
          </w:tcPr>
          <w:p w14:paraId="29F8DEE6" w14:textId="77777777" w:rsidR="002C74E7" w:rsidRPr="004070CE" w:rsidRDefault="002C74E7" w:rsidP="00B76E1A">
            <w:pPr>
              <w:pStyle w:val="SingleTxtG"/>
              <w:kinsoku w:val="0"/>
              <w:overflowPunct w:val="0"/>
              <w:snapToGrid w:val="0"/>
              <w:spacing w:after="0"/>
              <w:ind w:left="0" w:right="0"/>
              <w:jc w:val="center"/>
              <w:rPr>
                <w:b/>
                <w:bCs/>
              </w:rPr>
            </w:pPr>
            <w:r w:rsidRPr="004070CE">
              <w:rPr>
                <w:b/>
                <w:bCs/>
              </w:rPr>
              <w:t>2018</w:t>
            </w:r>
          </w:p>
        </w:tc>
      </w:tr>
      <w:tr w:rsidR="002C74E7" w:rsidRPr="004070CE" w14:paraId="3D265EB9" w14:textId="77777777" w:rsidTr="00B76E1A">
        <w:trPr>
          <w:trHeight w:val="340"/>
        </w:trPr>
        <w:tc>
          <w:tcPr>
            <w:tcW w:w="922" w:type="dxa"/>
            <w:vAlign w:val="center"/>
          </w:tcPr>
          <w:p w14:paraId="4FCD5B55" w14:textId="77777777" w:rsidR="002C74E7" w:rsidRPr="004070CE" w:rsidRDefault="00B76E1A" w:rsidP="00B76E1A">
            <w:pPr>
              <w:pStyle w:val="SingleTxtG"/>
              <w:kinsoku w:val="0"/>
              <w:overflowPunct w:val="0"/>
              <w:snapToGrid w:val="0"/>
              <w:spacing w:after="0"/>
              <w:ind w:left="0" w:right="0"/>
              <w:jc w:val="center"/>
            </w:pPr>
            <w:r w:rsidRPr="004070CE">
              <w:t>Men</w:t>
            </w:r>
          </w:p>
        </w:tc>
        <w:tc>
          <w:tcPr>
            <w:tcW w:w="922" w:type="dxa"/>
            <w:vAlign w:val="center"/>
          </w:tcPr>
          <w:p w14:paraId="1435B95A" w14:textId="77777777" w:rsidR="002C74E7" w:rsidRPr="004070CE" w:rsidRDefault="002C74E7" w:rsidP="00B76E1A">
            <w:pPr>
              <w:pStyle w:val="SingleTxtG"/>
              <w:kinsoku w:val="0"/>
              <w:overflowPunct w:val="0"/>
              <w:snapToGrid w:val="0"/>
              <w:spacing w:after="0"/>
              <w:ind w:left="0" w:right="0"/>
              <w:jc w:val="center"/>
            </w:pPr>
            <w:r w:rsidRPr="004070CE">
              <w:t>478</w:t>
            </w:r>
          </w:p>
        </w:tc>
        <w:tc>
          <w:tcPr>
            <w:tcW w:w="922" w:type="dxa"/>
            <w:vAlign w:val="center"/>
          </w:tcPr>
          <w:p w14:paraId="6C1473A1" w14:textId="77777777" w:rsidR="002C74E7" w:rsidRPr="004070CE" w:rsidRDefault="002C74E7" w:rsidP="00B76E1A">
            <w:pPr>
              <w:pStyle w:val="SingleTxtG"/>
              <w:kinsoku w:val="0"/>
              <w:overflowPunct w:val="0"/>
              <w:snapToGrid w:val="0"/>
              <w:spacing w:after="0"/>
              <w:ind w:left="0" w:right="0"/>
              <w:jc w:val="center"/>
            </w:pPr>
            <w:r w:rsidRPr="004070CE">
              <w:t>468</w:t>
            </w:r>
          </w:p>
        </w:tc>
        <w:tc>
          <w:tcPr>
            <w:tcW w:w="922" w:type="dxa"/>
            <w:vAlign w:val="center"/>
          </w:tcPr>
          <w:p w14:paraId="67A4E1B2" w14:textId="77777777" w:rsidR="002C74E7" w:rsidRPr="004070CE" w:rsidRDefault="002C74E7" w:rsidP="00B76E1A">
            <w:pPr>
              <w:pStyle w:val="SingleTxtG"/>
              <w:kinsoku w:val="0"/>
              <w:overflowPunct w:val="0"/>
              <w:snapToGrid w:val="0"/>
              <w:spacing w:after="0"/>
              <w:ind w:left="0" w:right="0"/>
              <w:jc w:val="center"/>
            </w:pPr>
            <w:r w:rsidRPr="004070CE">
              <w:t>415</w:t>
            </w:r>
          </w:p>
        </w:tc>
        <w:tc>
          <w:tcPr>
            <w:tcW w:w="922" w:type="dxa"/>
            <w:vAlign w:val="center"/>
          </w:tcPr>
          <w:p w14:paraId="3B734D65" w14:textId="77777777" w:rsidR="002C74E7" w:rsidRPr="004070CE" w:rsidRDefault="002C74E7" w:rsidP="00B76E1A">
            <w:pPr>
              <w:pStyle w:val="SingleTxtG"/>
              <w:kinsoku w:val="0"/>
              <w:overflowPunct w:val="0"/>
              <w:snapToGrid w:val="0"/>
              <w:spacing w:after="0"/>
              <w:ind w:left="0" w:right="0"/>
              <w:jc w:val="center"/>
            </w:pPr>
            <w:r w:rsidRPr="004070CE">
              <w:t>383</w:t>
            </w:r>
          </w:p>
        </w:tc>
        <w:tc>
          <w:tcPr>
            <w:tcW w:w="922" w:type="dxa"/>
            <w:vAlign w:val="center"/>
          </w:tcPr>
          <w:p w14:paraId="516CEC77" w14:textId="77777777" w:rsidR="002C74E7" w:rsidRPr="004070CE" w:rsidRDefault="002C74E7" w:rsidP="00B76E1A">
            <w:pPr>
              <w:pStyle w:val="SingleTxtG"/>
              <w:kinsoku w:val="0"/>
              <w:overflowPunct w:val="0"/>
              <w:snapToGrid w:val="0"/>
              <w:spacing w:after="0"/>
              <w:ind w:left="0" w:right="0"/>
              <w:jc w:val="center"/>
            </w:pPr>
            <w:r w:rsidRPr="004070CE">
              <w:t>382</w:t>
            </w:r>
          </w:p>
        </w:tc>
        <w:tc>
          <w:tcPr>
            <w:tcW w:w="922" w:type="dxa"/>
            <w:vAlign w:val="center"/>
          </w:tcPr>
          <w:p w14:paraId="5AB863BA" w14:textId="77777777" w:rsidR="002C74E7" w:rsidRPr="004070CE" w:rsidRDefault="002C74E7" w:rsidP="00B76E1A">
            <w:pPr>
              <w:pStyle w:val="SingleTxtG"/>
              <w:kinsoku w:val="0"/>
              <w:overflowPunct w:val="0"/>
              <w:snapToGrid w:val="0"/>
              <w:spacing w:after="0"/>
              <w:ind w:left="0" w:right="0"/>
              <w:jc w:val="center"/>
            </w:pPr>
            <w:r w:rsidRPr="004070CE">
              <w:t>367</w:t>
            </w:r>
          </w:p>
        </w:tc>
        <w:tc>
          <w:tcPr>
            <w:tcW w:w="922" w:type="dxa"/>
            <w:vAlign w:val="center"/>
          </w:tcPr>
          <w:p w14:paraId="6ED6AFE2" w14:textId="77777777" w:rsidR="002C74E7" w:rsidRPr="004070CE" w:rsidRDefault="002C74E7" w:rsidP="00B76E1A">
            <w:pPr>
              <w:pStyle w:val="SingleTxtG"/>
              <w:kinsoku w:val="0"/>
              <w:overflowPunct w:val="0"/>
              <w:snapToGrid w:val="0"/>
              <w:spacing w:after="0"/>
              <w:ind w:left="0" w:right="0"/>
              <w:jc w:val="center"/>
            </w:pPr>
            <w:r w:rsidRPr="004070CE">
              <w:t>370</w:t>
            </w:r>
          </w:p>
        </w:tc>
      </w:tr>
      <w:tr w:rsidR="002C74E7" w:rsidRPr="004070CE" w14:paraId="37D90A91" w14:textId="77777777" w:rsidTr="00B76E1A">
        <w:trPr>
          <w:trHeight w:val="340"/>
        </w:trPr>
        <w:tc>
          <w:tcPr>
            <w:tcW w:w="922" w:type="dxa"/>
            <w:vAlign w:val="center"/>
          </w:tcPr>
          <w:p w14:paraId="040CAF29" w14:textId="77777777" w:rsidR="002C74E7" w:rsidRPr="004070CE" w:rsidRDefault="00B76E1A" w:rsidP="00B76E1A">
            <w:pPr>
              <w:pStyle w:val="SingleTxtG"/>
              <w:kinsoku w:val="0"/>
              <w:overflowPunct w:val="0"/>
              <w:snapToGrid w:val="0"/>
              <w:spacing w:after="0"/>
              <w:ind w:left="0" w:right="0"/>
              <w:jc w:val="center"/>
            </w:pPr>
            <w:r w:rsidRPr="004070CE">
              <w:t>Women</w:t>
            </w:r>
          </w:p>
        </w:tc>
        <w:tc>
          <w:tcPr>
            <w:tcW w:w="922" w:type="dxa"/>
            <w:vAlign w:val="center"/>
          </w:tcPr>
          <w:p w14:paraId="75A86419" w14:textId="77777777" w:rsidR="002C74E7" w:rsidRPr="004070CE" w:rsidRDefault="002C74E7" w:rsidP="00B76E1A">
            <w:pPr>
              <w:pStyle w:val="SingleTxtG"/>
              <w:kinsoku w:val="0"/>
              <w:overflowPunct w:val="0"/>
              <w:snapToGrid w:val="0"/>
              <w:spacing w:after="0"/>
              <w:ind w:left="0" w:right="0"/>
              <w:jc w:val="center"/>
            </w:pPr>
            <w:r w:rsidRPr="004070CE">
              <w:t>263</w:t>
            </w:r>
          </w:p>
        </w:tc>
        <w:tc>
          <w:tcPr>
            <w:tcW w:w="922" w:type="dxa"/>
            <w:vAlign w:val="center"/>
          </w:tcPr>
          <w:p w14:paraId="581519BA" w14:textId="77777777" w:rsidR="002C74E7" w:rsidRPr="004070CE" w:rsidRDefault="002C74E7" w:rsidP="00B76E1A">
            <w:pPr>
              <w:pStyle w:val="SingleTxtG"/>
              <w:kinsoku w:val="0"/>
              <w:overflowPunct w:val="0"/>
              <w:snapToGrid w:val="0"/>
              <w:spacing w:after="0"/>
              <w:ind w:left="0" w:right="0"/>
              <w:jc w:val="center"/>
            </w:pPr>
            <w:r w:rsidRPr="004070CE">
              <w:t>296</w:t>
            </w:r>
          </w:p>
        </w:tc>
        <w:tc>
          <w:tcPr>
            <w:tcW w:w="922" w:type="dxa"/>
            <w:vAlign w:val="center"/>
          </w:tcPr>
          <w:p w14:paraId="3C88DE25" w14:textId="77777777" w:rsidR="002C74E7" w:rsidRPr="004070CE" w:rsidRDefault="002C74E7" w:rsidP="00B76E1A">
            <w:pPr>
              <w:pStyle w:val="SingleTxtG"/>
              <w:kinsoku w:val="0"/>
              <w:overflowPunct w:val="0"/>
              <w:snapToGrid w:val="0"/>
              <w:spacing w:after="0"/>
              <w:ind w:left="0" w:right="0"/>
              <w:jc w:val="center"/>
            </w:pPr>
            <w:r w:rsidRPr="004070CE">
              <w:t>254</w:t>
            </w:r>
          </w:p>
        </w:tc>
        <w:tc>
          <w:tcPr>
            <w:tcW w:w="922" w:type="dxa"/>
            <w:vAlign w:val="center"/>
          </w:tcPr>
          <w:p w14:paraId="69BF08A8" w14:textId="77777777" w:rsidR="002C74E7" w:rsidRPr="004070CE" w:rsidRDefault="002C74E7" w:rsidP="00B76E1A">
            <w:pPr>
              <w:pStyle w:val="SingleTxtG"/>
              <w:kinsoku w:val="0"/>
              <w:overflowPunct w:val="0"/>
              <w:snapToGrid w:val="0"/>
              <w:spacing w:after="0"/>
              <w:ind w:left="0" w:right="0"/>
              <w:jc w:val="center"/>
            </w:pPr>
            <w:r w:rsidRPr="004070CE">
              <w:t>225</w:t>
            </w:r>
          </w:p>
        </w:tc>
        <w:tc>
          <w:tcPr>
            <w:tcW w:w="922" w:type="dxa"/>
            <w:vAlign w:val="center"/>
          </w:tcPr>
          <w:p w14:paraId="60BBFF5A" w14:textId="77777777" w:rsidR="002C74E7" w:rsidRPr="004070CE" w:rsidRDefault="002C74E7" w:rsidP="00B76E1A">
            <w:pPr>
              <w:pStyle w:val="SingleTxtG"/>
              <w:kinsoku w:val="0"/>
              <w:overflowPunct w:val="0"/>
              <w:snapToGrid w:val="0"/>
              <w:spacing w:after="0"/>
              <w:ind w:left="0" w:right="0"/>
              <w:jc w:val="center"/>
            </w:pPr>
            <w:r w:rsidRPr="004070CE">
              <w:t>213</w:t>
            </w:r>
          </w:p>
        </w:tc>
        <w:tc>
          <w:tcPr>
            <w:tcW w:w="922" w:type="dxa"/>
            <w:vAlign w:val="center"/>
          </w:tcPr>
          <w:p w14:paraId="2740163C" w14:textId="77777777" w:rsidR="002C74E7" w:rsidRPr="004070CE" w:rsidRDefault="002C74E7" w:rsidP="00B76E1A">
            <w:pPr>
              <w:pStyle w:val="SingleTxtG"/>
              <w:kinsoku w:val="0"/>
              <w:overflowPunct w:val="0"/>
              <w:snapToGrid w:val="0"/>
              <w:spacing w:after="0"/>
              <w:ind w:left="0" w:right="0"/>
              <w:jc w:val="center"/>
            </w:pPr>
            <w:r w:rsidRPr="004070CE">
              <w:t>217</w:t>
            </w:r>
          </w:p>
        </w:tc>
        <w:tc>
          <w:tcPr>
            <w:tcW w:w="922" w:type="dxa"/>
            <w:vAlign w:val="center"/>
          </w:tcPr>
          <w:p w14:paraId="60A1BCE8" w14:textId="77777777" w:rsidR="002C74E7" w:rsidRPr="004070CE" w:rsidRDefault="002C74E7" w:rsidP="00B76E1A">
            <w:pPr>
              <w:pStyle w:val="SingleTxtG"/>
              <w:kinsoku w:val="0"/>
              <w:overflowPunct w:val="0"/>
              <w:snapToGrid w:val="0"/>
              <w:spacing w:after="0"/>
              <w:ind w:left="0" w:right="0"/>
              <w:jc w:val="center"/>
            </w:pPr>
            <w:r w:rsidRPr="004070CE">
              <w:t>209</w:t>
            </w:r>
          </w:p>
        </w:tc>
      </w:tr>
      <w:tr w:rsidR="002C74E7" w:rsidRPr="004070CE" w14:paraId="75B137DD" w14:textId="77777777" w:rsidTr="00B76E1A">
        <w:trPr>
          <w:trHeight w:val="340"/>
        </w:trPr>
        <w:tc>
          <w:tcPr>
            <w:tcW w:w="922" w:type="dxa"/>
            <w:vAlign w:val="center"/>
          </w:tcPr>
          <w:p w14:paraId="1C7720F0" w14:textId="77777777" w:rsidR="002C74E7" w:rsidRPr="004070CE" w:rsidRDefault="002C74E7" w:rsidP="00B76E1A">
            <w:pPr>
              <w:pStyle w:val="SingleTxtG"/>
              <w:kinsoku w:val="0"/>
              <w:overflowPunct w:val="0"/>
              <w:snapToGrid w:val="0"/>
              <w:spacing w:after="0"/>
              <w:ind w:left="0" w:right="0"/>
              <w:jc w:val="center"/>
            </w:pPr>
            <w:r w:rsidRPr="004070CE">
              <w:rPr>
                <w:b/>
                <w:bCs/>
              </w:rPr>
              <w:t>TOTAL</w:t>
            </w:r>
          </w:p>
        </w:tc>
        <w:tc>
          <w:tcPr>
            <w:tcW w:w="922" w:type="dxa"/>
            <w:vAlign w:val="center"/>
          </w:tcPr>
          <w:p w14:paraId="21375CDF" w14:textId="77777777" w:rsidR="002C74E7" w:rsidRPr="004070CE" w:rsidRDefault="002C74E7" w:rsidP="00B76E1A">
            <w:pPr>
              <w:pStyle w:val="SingleTxtG"/>
              <w:kinsoku w:val="0"/>
              <w:overflowPunct w:val="0"/>
              <w:snapToGrid w:val="0"/>
              <w:spacing w:after="0"/>
              <w:ind w:left="0" w:right="0"/>
              <w:jc w:val="center"/>
            </w:pPr>
            <w:r w:rsidRPr="004070CE">
              <w:t>741</w:t>
            </w:r>
          </w:p>
        </w:tc>
        <w:tc>
          <w:tcPr>
            <w:tcW w:w="922" w:type="dxa"/>
            <w:vAlign w:val="center"/>
          </w:tcPr>
          <w:p w14:paraId="63F2AE00" w14:textId="77777777" w:rsidR="002C74E7" w:rsidRPr="004070CE" w:rsidRDefault="002C74E7" w:rsidP="00B76E1A">
            <w:pPr>
              <w:pStyle w:val="SingleTxtG"/>
              <w:kinsoku w:val="0"/>
              <w:overflowPunct w:val="0"/>
              <w:snapToGrid w:val="0"/>
              <w:spacing w:after="0"/>
              <w:ind w:left="0" w:right="0"/>
              <w:jc w:val="center"/>
            </w:pPr>
            <w:r w:rsidRPr="004070CE">
              <w:t>764</w:t>
            </w:r>
          </w:p>
        </w:tc>
        <w:tc>
          <w:tcPr>
            <w:tcW w:w="922" w:type="dxa"/>
            <w:vAlign w:val="center"/>
          </w:tcPr>
          <w:p w14:paraId="700A31C7" w14:textId="77777777" w:rsidR="002C74E7" w:rsidRPr="004070CE" w:rsidRDefault="002C74E7" w:rsidP="00B76E1A">
            <w:pPr>
              <w:pStyle w:val="SingleTxtG"/>
              <w:kinsoku w:val="0"/>
              <w:overflowPunct w:val="0"/>
              <w:snapToGrid w:val="0"/>
              <w:spacing w:after="0"/>
              <w:ind w:left="0" w:right="0"/>
              <w:jc w:val="center"/>
            </w:pPr>
            <w:r w:rsidRPr="004070CE">
              <w:t>669</w:t>
            </w:r>
          </w:p>
        </w:tc>
        <w:tc>
          <w:tcPr>
            <w:tcW w:w="922" w:type="dxa"/>
            <w:vAlign w:val="center"/>
          </w:tcPr>
          <w:p w14:paraId="5224A231" w14:textId="77777777" w:rsidR="002C74E7" w:rsidRPr="004070CE" w:rsidRDefault="002C74E7" w:rsidP="00B76E1A">
            <w:pPr>
              <w:pStyle w:val="SingleTxtG"/>
              <w:kinsoku w:val="0"/>
              <w:overflowPunct w:val="0"/>
              <w:snapToGrid w:val="0"/>
              <w:spacing w:after="0"/>
              <w:ind w:left="0" w:right="0"/>
              <w:jc w:val="center"/>
            </w:pPr>
            <w:r w:rsidRPr="004070CE">
              <w:t>608</w:t>
            </w:r>
          </w:p>
        </w:tc>
        <w:tc>
          <w:tcPr>
            <w:tcW w:w="922" w:type="dxa"/>
            <w:vAlign w:val="center"/>
          </w:tcPr>
          <w:p w14:paraId="626F183A" w14:textId="77777777" w:rsidR="002C74E7" w:rsidRPr="004070CE" w:rsidRDefault="002C74E7" w:rsidP="00B76E1A">
            <w:pPr>
              <w:pStyle w:val="SingleTxtG"/>
              <w:kinsoku w:val="0"/>
              <w:overflowPunct w:val="0"/>
              <w:snapToGrid w:val="0"/>
              <w:spacing w:after="0"/>
              <w:ind w:left="0" w:right="0"/>
              <w:jc w:val="center"/>
            </w:pPr>
            <w:r w:rsidRPr="004070CE">
              <w:t>595</w:t>
            </w:r>
          </w:p>
        </w:tc>
        <w:tc>
          <w:tcPr>
            <w:tcW w:w="922" w:type="dxa"/>
            <w:vAlign w:val="center"/>
          </w:tcPr>
          <w:p w14:paraId="5B014E86" w14:textId="77777777" w:rsidR="002C74E7" w:rsidRPr="004070CE" w:rsidRDefault="002C74E7" w:rsidP="00B76E1A">
            <w:pPr>
              <w:pStyle w:val="SingleTxtG"/>
              <w:kinsoku w:val="0"/>
              <w:overflowPunct w:val="0"/>
              <w:snapToGrid w:val="0"/>
              <w:spacing w:after="0"/>
              <w:ind w:left="0" w:right="0"/>
              <w:jc w:val="center"/>
            </w:pPr>
            <w:r w:rsidRPr="004070CE">
              <w:t>584</w:t>
            </w:r>
          </w:p>
        </w:tc>
        <w:tc>
          <w:tcPr>
            <w:tcW w:w="922" w:type="dxa"/>
            <w:vAlign w:val="center"/>
          </w:tcPr>
          <w:p w14:paraId="5C2E4245" w14:textId="77777777" w:rsidR="002C74E7" w:rsidRPr="004070CE" w:rsidRDefault="002C74E7" w:rsidP="00B76E1A">
            <w:pPr>
              <w:pStyle w:val="SingleTxtG"/>
              <w:kinsoku w:val="0"/>
              <w:overflowPunct w:val="0"/>
              <w:snapToGrid w:val="0"/>
              <w:spacing w:after="0"/>
              <w:ind w:left="0" w:right="0"/>
              <w:jc w:val="center"/>
            </w:pPr>
            <w:r w:rsidRPr="004070CE">
              <w:t>579</w:t>
            </w:r>
          </w:p>
        </w:tc>
      </w:tr>
    </w:tbl>
    <w:p w14:paraId="2AB92195" w14:textId="77777777" w:rsidR="002C74E7" w:rsidRPr="004070CE" w:rsidRDefault="002C74E7" w:rsidP="002C74E7">
      <w:pPr>
        <w:tabs>
          <w:tab w:val="left" w:pos="8789"/>
        </w:tabs>
        <w:spacing w:after="240"/>
        <w:ind w:left="1134" w:right="1105"/>
        <w:jc w:val="both"/>
      </w:pPr>
      <w:r w:rsidRPr="004070CE">
        <w:t>Source: Ministry of Interior</w:t>
      </w:r>
    </w:p>
    <w:p w14:paraId="1B4A1431" w14:textId="77777777" w:rsidR="00B76E1A" w:rsidRPr="004070CE" w:rsidRDefault="00B76E1A" w:rsidP="00B76E1A">
      <w:pPr>
        <w:pStyle w:val="H1G"/>
        <w:ind w:firstLine="0"/>
      </w:pPr>
      <w:r w:rsidRPr="004070CE">
        <w:t>Reply to paragraph 11 of the list of issues</w:t>
      </w:r>
    </w:p>
    <w:p w14:paraId="03F56516" w14:textId="77777777" w:rsidR="00B76E1A" w:rsidRPr="004070CE" w:rsidRDefault="00B76E1A" w:rsidP="00B76E1A">
      <w:pPr>
        <w:pStyle w:val="Odstavecseseznamem"/>
        <w:numPr>
          <w:ilvl w:val="0"/>
          <w:numId w:val="4"/>
        </w:numPr>
        <w:tabs>
          <w:tab w:val="left" w:pos="8789"/>
        </w:tabs>
        <w:ind w:right="850"/>
        <w:jc w:val="both"/>
        <w:rPr>
          <w:b/>
          <w:bCs/>
          <w:szCs w:val="22"/>
          <w:lang w:eastAsia="fr-FR"/>
        </w:rPr>
      </w:pPr>
      <w:r w:rsidRPr="004070CE">
        <w:rPr>
          <w:b/>
          <w:bCs/>
          <w:szCs w:val="22"/>
          <w:lang w:eastAsia="fr-FR"/>
        </w:rPr>
        <w:t xml:space="preserve">Employment </w:t>
      </w:r>
      <w:r w:rsidR="00721BE5" w:rsidRPr="004070CE">
        <w:rPr>
          <w:b/>
          <w:bCs/>
          <w:szCs w:val="22"/>
          <w:lang w:eastAsia="fr-FR"/>
        </w:rPr>
        <w:t xml:space="preserve">rate </w:t>
      </w:r>
      <w:r w:rsidRPr="004070CE">
        <w:rPr>
          <w:b/>
          <w:bCs/>
          <w:szCs w:val="22"/>
          <w:lang w:eastAsia="fr-FR"/>
        </w:rPr>
        <w:t>in 2018 and 2019</w:t>
      </w:r>
    </w:p>
    <w:p w14:paraId="7833A2D4" w14:textId="77777777" w:rsidR="00B76E1A" w:rsidRPr="004070CE" w:rsidRDefault="00B76E1A" w:rsidP="00B76E1A"/>
    <w:tbl>
      <w:tblPr>
        <w:tblW w:w="3829" w:type="pct"/>
        <w:tblInd w:w="1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917"/>
        <w:gridCol w:w="1814"/>
        <w:gridCol w:w="1814"/>
      </w:tblGrid>
      <w:tr w:rsidR="00B76E1A" w:rsidRPr="004070CE" w14:paraId="63316B74" w14:textId="77777777" w:rsidTr="00E35889">
        <w:trPr>
          <w:trHeight w:val="340"/>
        </w:trPr>
        <w:tc>
          <w:tcPr>
            <w:tcW w:w="2596" w:type="pct"/>
            <w:shd w:val="clear" w:color="auto" w:fill="D9D9D9" w:themeFill="background1" w:themeFillShade="D9"/>
            <w:vAlign w:val="center"/>
          </w:tcPr>
          <w:p w14:paraId="6FFA94CD" w14:textId="0E686C2E" w:rsidR="00B76E1A" w:rsidRPr="004070CE" w:rsidRDefault="00B76E1A" w:rsidP="00B76E1A">
            <w:pPr>
              <w:spacing w:line="276" w:lineRule="auto"/>
              <w:rPr>
                <w:szCs w:val="22"/>
              </w:rPr>
            </w:pPr>
          </w:p>
        </w:tc>
        <w:tc>
          <w:tcPr>
            <w:tcW w:w="1202" w:type="pct"/>
            <w:shd w:val="clear" w:color="auto" w:fill="D9D9D9" w:themeFill="background1" w:themeFillShade="D9"/>
            <w:vAlign w:val="center"/>
          </w:tcPr>
          <w:p w14:paraId="7B2B6AFD" w14:textId="77777777" w:rsidR="00B76E1A" w:rsidRPr="004070CE" w:rsidRDefault="00B76E1A" w:rsidP="00B76E1A">
            <w:pPr>
              <w:spacing w:line="276" w:lineRule="auto"/>
              <w:jc w:val="center"/>
              <w:rPr>
                <w:b/>
                <w:szCs w:val="22"/>
              </w:rPr>
            </w:pPr>
            <w:r w:rsidRPr="004070CE">
              <w:rPr>
                <w:b/>
                <w:szCs w:val="22"/>
              </w:rPr>
              <w:t>2018</w:t>
            </w:r>
          </w:p>
        </w:tc>
        <w:tc>
          <w:tcPr>
            <w:tcW w:w="1203" w:type="pct"/>
            <w:shd w:val="clear" w:color="auto" w:fill="D9D9D9" w:themeFill="background1" w:themeFillShade="D9"/>
            <w:vAlign w:val="center"/>
          </w:tcPr>
          <w:p w14:paraId="4BB4691D" w14:textId="77777777" w:rsidR="00B76E1A" w:rsidRPr="004070CE" w:rsidRDefault="00B76E1A" w:rsidP="00B76E1A">
            <w:pPr>
              <w:spacing w:line="276" w:lineRule="auto"/>
              <w:jc w:val="center"/>
              <w:rPr>
                <w:b/>
                <w:szCs w:val="22"/>
              </w:rPr>
            </w:pPr>
            <w:r w:rsidRPr="004070CE">
              <w:rPr>
                <w:b/>
                <w:szCs w:val="22"/>
              </w:rPr>
              <w:t>2019</w:t>
            </w:r>
          </w:p>
        </w:tc>
      </w:tr>
      <w:tr w:rsidR="00B76E1A" w:rsidRPr="004070CE" w14:paraId="02289AD7" w14:textId="77777777" w:rsidTr="002006B4">
        <w:trPr>
          <w:trHeight w:val="340"/>
        </w:trPr>
        <w:tc>
          <w:tcPr>
            <w:tcW w:w="2596" w:type="pct"/>
            <w:shd w:val="clear" w:color="auto" w:fill="auto"/>
            <w:vAlign w:val="center"/>
          </w:tcPr>
          <w:p w14:paraId="79F42CE2" w14:textId="77777777" w:rsidR="00B76E1A" w:rsidRPr="004070CE" w:rsidRDefault="00B76E1A" w:rsidP="00B76E1A">
            <w:pPr>
              <w:spacing w:line="276" w:lineRule="auto"/>
              <w:rPr>
                <w:b/>
                <w:szCs w:val="22"/>
              </w:rPr>
            </w:pPr>
            <w:r w:rsidRPr="004070CE">
              <w:rPr>
                <w:b/>
                <w:szCs w:val="22"/>
              </w:rPr>
              <w:t>Employed - total</w:t>
            </w:r>
          </w:p>
        </w:tc>
        <w:tc>
          <w:tcPr>
            <w:tcW w:w="1202" w:type="pct"/>
            <w:vAlign w:val="center"/>
          </w:tcPr>
          <w:p w14:paraId="276AE1F3" w14:textId="570ACBF2" w:rsidR="00B76E1A" w:rsidRPr="004070CE" w:rsidRDefault="00B76E1A" w:rsidP="00B76E1A">
            <w:pPr>
              <w:spacing w:line="276" w:lineRule="auto"/>
              <w:jc w:val="center"/>
              <w:rPr>
                <w:iCs/>
                <w:szCs w:val="22"/>
              </w:rPr>
            </w:pPr>
            <w:r w:rsidRPr="004070CE">
              <w:rPr>
                <w:bCs/>
                <w:iCs/>
                <w:szCs w:val="22"/>
              </w:rPr>
              <w:t>5 293,8</w:t>
            </w:r>
            <w:r w:rsidR="00CF0309" w:rsidRPr="004070CE">
              <w:rPr>
                <w:bCs/>
                <w:iCs/>
                <w:szCs w:val="22"/>
              </w:rPr>
              <w:t>00</w:t>
            </w:r>
          </w:p>
        </w:tc>
        <w:tc>
          <w:tcPr>
            <w:tcW w:w="1203" w:type="pct"/>
            <w:vAlign w:val="center"/>
          </w:tcPr>
          <w:p w14:paraId="4A6AE6E4" w14:textId="543ED556" w:rsidR="00B76E1A" w:rsidRPr="004070CE" w:rsidRDefault="00B76E1A" w:rsidP="00B76E1A">
            <w:pPr>
              <w:spacing w:line="276" w:lineRule="auto"/>
              <w:jc w:val="center"/>
              <w:rPr>
                <w:bCs/>
                <w:iCs/>
                <w:szCs w:val="22"/>
              </w:rPr>
            </w:pPr>
            <w:r w:rsidRPr="004070CE">
              <w:rPr>
                <w:bCs/>
                <w:iCs/>
                <w:szCs w:val="22"/>
              </w:rPr>
              <w:t>5 303,1</w:t>
            </w:r>
            <w:r w:rsidR="00CF0309" w:rsidRPr="004070CE">
              <w:rPr>
                <w:bCs/>
                <w:iCs/>
                <w:szCs w:val="22"/>
              </w:rPr>
              <w:t>00</w:t>
            </w:r>
          </w:p>
        </w:tc>
      </w:tr>
      <w:tr w:rsidR="00B76E1A" w:rsidRPr="004070CE" w14:paraId="3F47E4B1" w14:textId="77777777" w:rsidTr="002006B4">
        <w:trPr>
          <w:trHeight w:val="340"/>
        </w:trPr>
        <w:tc>
          <w:tcPr>
            <w:tcW w:w="2596" w:type="pct"/>
            <w:shd w:val="clear" w:color="auto" w:fill="auto"/>
            <w:vAlign w:val="center"/>
          </w:tcPr>
          <w:p w14:paraId="6AC8CDB2" w14:textId="77777777" w:rsidR="00B76E1A" w:rsidRPr="004070CE" w:rsidRDefault="00B76E1A" w:rsidP="00B76E1A">
            <w:pPr>
              <w:spacing w:line="276" w:lineRule="auto"/>
              <w:rPr>
                <w:b/>
                <w:szCs w:val="22"/>
              </w:rPr>
            </w:pPr>
            <w:r w:rsidRPr="004070CE">
              <w:rPr>
                <w:b/>
                <w:szCs w:val="22"/>
              </w:rPr>
              <w:t>Employed - men</w:t>
            </w:r>
          </w:p>
        </w:tc>
        <w:tc>
          <w:tcPr>
            <w:tcW w:w="1202" w:type="pct"/>
            <w:vAlign w:val="center"/>
          </w:tcPr>
          <w:p w14:paraId="34880A39" w14:textId="506E4F4C" w:rsidR="00B76E1A" w:rsidRPr="004070CE" w:rsidRDefault="00B76E1A" w:rsidP="00B76E1A">
            <w:pPr>
              <w:spacing w:line="276" w:lineRule="auto"/>
              <w:jc w:val="center"/>
              <w:rPr>
                <w:bCs/>
                <w:iCs/>
                <w:szCs w:val="22"/>
              </w:rPr>
            </w:pPr>
            <w:r w:rsidRPr="004070CE">
              <w:rPr>
                <w:bCs/>
                <w:iCs/>
                <w:szCs w:val="22"/>
              </w:rPr>
              <w:t>2 946,5</w:t>
            </w:r>
            <w:r w:rsidR="00CF0309" w:rsidRPr="004070CE">
              <w:rPr>
                <w:bCs/>
                <w:iCs/>
                <w:szCs w:val="22"/>
              </w:rPr>
              <w:t>00</w:t>
            </w:r>
          </w:p>
        </w:tc>
        <w:tc>
          <w:tcPr>
            <w:tcW w:w="1203" w:type="pct"/>
            <w:vAlign w:val="center"/>
          </w:tcPr>
          <w:p w14:paraId="61FCEE1E" w14:textId="098B1698" w:rsidR="00B76E1A" w:rsidRPr="004070CE" w:rsidRDefault="00B76E1A" w:rsidP="00B76E1A">
            <w:pPr>
              <w:spacing w:line="276" w:lineRule="auto"/>
              <w:jc w:val="center"/>
              <w:rPr>
                <w:bCs/>
                <w:iCs/>
                <w:szCs w:val="22"/>
              </w:rPr>
            </w:pPr>
            <w:r w:rsidRPr="004070CE">
              <w:rPr>
                <w:bCs/>
                <w:iCs/>
                <w:szCs w:val="22"/>
              </w:rPr>
              <w:t>2 950,7</w:t>
            </w:r>
            <w:r w:rsidR="00CF0309" w:rsidRPr="004070CE">
              <w:rPr>
                <w:bCs/>
                <w:iCs/>
                <w:szCs w:val="22"/>
              </w:rPr>
              <w:t>00</w:t>
            </w:r>
          </w:p>
        </w:tc>
      </w:tr>
      <w:tr w:rsidR="00B76E1A" w:rsidRPr="004070CE" w14:paraId="3258A11E" w14:textId="77777777" w:rsidTr="002006B4">
        <w:trPr>
          <w:trHeight w:val="340"/>
        </w:trPr>
        <w:tc>
          <w:tcPr>
            <w:tcW w:w="2596" w:type="pct"/>
            <w:shd w:val="clear" w:color="auto" w:fill="auto"/>
            <w:vAlign w:val="center"/>
          </w:tcPr>
          <w:p w14:paraId="441D3471" w14:textId="77777777" w:rsidR="00B76E1A" w:rsidRPr="004070CE" w:rsidRDefault="00B76E1A" w:rsidP="00B76E1A">
            <w:pPr>
              <w:spacing w:line="276" w:lineRule="auto"/>
              <w:rPr>
                <w:b/>
                <w:szCs w:val="22"/>
              </w:rPr>
            </w:pPr>
            <w:r w:rsidRPr="004070CE">
              <w:rPr>
                <w:b/>
                <w:szCs w:val="22"/>
              </w:rPr>
              <w:t>Employed - women</w:t>
            </w:r>
          </w:p>
        </w:tc>
        <w:tc>
          <w:tcPr>
            <w:tcW w:w="1202" w:type="pct"/>
            <w:vAlign w:val="center"/>
          </w:tcPr>
          <w:p w14:paraId="2F719A3C" w14:textId="32E4E5BC" w:rsidR="00B76E1A" w:rsidRPr="004070CE" w:rsidRDefault="00B76E1A" w:rsidP="00B76E1A">
            <w:pPr>
              <w:spacing w:line="276" w:lineRule="auto"/>
              <w:jc w:val="center"/>
              <w:rPr>
                <w:iCs/>
                <w:szCs w:val="22"/>
              </w:rPr>
            </w:pPr>
            <w:r w:rsidRPr="004070CE">
              <w:rPr>
                <w:bCs/>
                <w:iCs/>
                <w:szCs w:val="22"/>
              </w:rPr>
              <w:t>2 347,3</w:t>
            </w:r>
            <w:r w:rsidR="00CF0309" w:rsidRPr="004070CE">
              <w:rPr>
                <w:bCs/>
                <w:iCs/>
                <w:szCs w:val="22"/>
              </w:rPr>
              <w:t>00</w:t>
            </w:r>
          </w:p>
        </w:tc>
        <w:tc>
          <w:tcPr>
            <w:tcW w:w="1203" w:type="pct"/>
            <w:vAlign w:val="center"/>
          </w:tcPr>
          <w:p w14:paraId="3436B8B4" w14:textId="37EE6A3C" w:rsidR="00B76E1A" w:rsidRPr="004070CE" w:rsidRDefault="00B76E1A" w:rsidP="00B76E1A">
            <w:pPr>
              <w:spacing w:line="276" w:lineRule="auto"/>
              <w:jc w:val="center"/>
              <w:rPr>
                <w:bCs/>
                <w:iCs/>
                <w:szCs w:val="22"/>
              </w:rPr>
            </w:pPr>
            <w:r w:rsidRPr="004070CE">
              <w:rPr>
                <w:bCs/>
                <w:iCs/>
                <w:szCs w:val="22"/>
              </w:rPr>
              <w:t>2 352,4</w:t>
            </w:r>
            <w:r w:rsidR="00CF0309" w:rsidRPr="004070CE">
              <w:rPr>
                <w:bCs/>
                <w:iCs/>
                <w:szCs w:val="22"/>
              </w:rPr>
              <w:t>00</w:t>
            </w:r>
          </w:p>
        </w:tc>
      </w:tr>
      <w:tr w:rsidR="00B76E1A" w:rsidRPr="004070CE" w14:paraId="75AB440C" w14:textId="77777777" w:rsidTr="002006B4">
        <w:trPr>
          <w:trHeight w:val="340"/>
        </w:trPr>
        <w:tc>
          <w:tcPr>
            <w:tcW w:w="2596" w:type="pct"/>
            <w:shd w:val="clear" w:color="auto" w:fill="auto"/>
            <w:vAlign w:val="center"/>
          </w:tcPr>
          <w:p w14:paraId="0D29B991" w14:textId="77777777" w:rsidR="00B76E1A" w:rsidRPr="004070CE" w:rsidRDefault="00B76E1A" w:rsidP="00B76E1A">
            <w:pPr>
              <w:spacing w:line="276" w:lineRule="auto"/>
              <w:rPr>
                <w:b/>
                <w:szCs w:val="22"/>
              </w:rPr>
            </w:pPr>
            <w:r w:rsidRPr="004070CE">
              <w:rPr>
                <w:b/>
                <w:szCs w:val="22"/>
              </w:rPr>
              <w:t>Women – shorter working hours</w:t>
            </w:r>
          </w:p>
        </w:tc>
        <w:tc>
          <w:tcPr>
            <w:tcW w:w="1202" w:type="pct"/>
            <w:vAlign w:val="center"/>
          </w:tcPr>
          <w:p w14:paraId="14C0B5F6" w14:textId="124E2FF2" w:rsidR="00B76E1A" w:rsidRPr="004070CE" w:rsidRDefault="00B76E1A" w:rsidP="00B76E1A">
            <w:pPr>
              <w:spacing w:line="276" w:lineRule="auto"/>
              <w:jc w:val="center"/>
              <w:rPr>
                <w:iCs/>
                <w:szCs w:val="22"/>
              </w:rPr>
            </w:pPr>
            <w:r w:rsidRPr="004070CE">
              <w:rPr>
                <w:bCs/>
                <w:iCs/>
                <w:szCs w:val="22"/>
              </w:rPr>
              <w:t>288,4</w:t>
            </w:r>
            <w:r w:rsidR="00CF0309" w:rsidRPr="004070CE">
              <w:rPr>
                <w:bCs/>
                <w:iCs/>
                <w:szCs w:val="22"/>
              </w:rPr>
              <w:t>00</w:t>
            </w:r>
          </w:p>
        </w:tc>
        <w:tc>
          <w:tcPr>
            <w:tcW w:w="1203" w:type="pct"/>
            <w:vAlign w:val="center"/>
          </w:tcPr>
          <w:p w14:paraId="40116061" w14:textId="5C9217CD" w:rsidR="00B76E1A" w:rsidRPr="004070CE" w:rsidRDefault="00B76E1A" w:rsidP="00B76E1A">
            <w:pPr>
              <w:spacing w:line="276" w:lineRule="auto"/>
              <w:jc w:val="center"/>
              <w:rPr>
                <w:bCs/>
                <w:iCs/>
                <w:szCs w:val="22"/>
              </w:rPr>
            </w:pPr>
            <w:r w:rsidRPr="004070CE">
              <w:rPr>
                <w:bCs/>
                <w:iCs/>
                <w:szCs w:val="22"/>
              </w:rPr>
              <w:t>238,4</w:t>
            </w:r>
            <w:r w:rsidR="00CF0309" w:rsidRPr="004070CE">
              <w:rPr>
                <w:bCs/>
                <w:iCs/>
                <w:szCs w:val="22"/>
              </w:rPr>
              <w:t>00</w:t>
            </w:r>
          </w:p>
        </w:tc>
      </w:tr>
      <w:tr w:rsidR="00B76E1A" w:rsidRPr="004070CE" w14:paraId="2A1477B7" w14:textId="77777777" w:rsidTr="002006B4">
        <w:trPr>
          <w:trHeight w:val="340"/>
        </w:trPr>
        <w:tc>
          <w:tcPr>
            <w:tcW w:w="2596" w:type="pct"/>
            <w:shd w:val="clear" w:color="auto" w:fill="auto"/>
            <w:vAlign w:val="center"/>
          </w:tcPr>
          <w:p w14:paraId="465E8642" w14:textId="77777777" w:rsidR="00B76E1A" w:rsidRPr="004070CE" w:rsidRDefault="00B76E1A" w:rsidP="00B76E1A">
            <w:pPr>
              <w:spacing w:line="276" w:lineRule="auto"/>
              <w:rPr>
                <w:b/>
                <w:szCs w:val="22"/>
              </w:rPr>
            </w:pPr>
            <w:r w:rsidRPr="004070CE">
              <w:rPr>
                <w:b/>
                <w:szCs w:val="22"/>
              </w:rPr>
              <w:t>Women – shorter working hours (in %)</w:t>
            </w:r>
          </w:p>
        </w:tc>
        <w:tc>
          <w:tcPr>
            <w:tcW w:w="1202" w:type="pct"/>
            <w:vAlign w:val="center"/>
          </w:tcPr>
          <w:p w14:paraId="33515C3B" w14:textId="77777777" w:rsidR="00B76E1A" w:rsidRPr="004070CE" w:rsidRDefault="00B76E1A" w:rsidP="00B76E1A">
            <w:pPr>
              <w:spacing w:line="276" w:lineRule="auto"/>
              <w:jc w:val="center"/>
              <w:rPr>
                <w:iCs/>
                <w:szCs w:val="22"/>
              </w:rPr>
            </w:pPr>
            <w:r w:rsidRPr="004070CE">
              <w:rPr>
                <w:iCs/>
                <w:szCs w:val="22"/>
              </w:rPr>
              <w:t>12,3</w:t>
            </w:r>
          </w:p>
        </w:tc>
        <w:tc>
          <w:tcPr>
            <w:tcW w:w="1203" w:type="pct"/>
            <w:vAlign w:val="center"/>
          </w:tcPr>
          <w:p w14:paraId="534C1D7F" w14:textId="77777777" w:rsidR="00B76E1A" w:rsidRPr="004070CE" w:rsidRDefault="00B76E1A" w:rsidP="00B76E1A">
            <w:pPr>
              <w:spacing w:line="276" w:lineRule="auto"/>
              <w:jc w:val="center"/>
              <w:rPr>
                <w:iCs/>
                <w:szCs w:val="22"/>
              </w:rPr>
            </w:pPr>
            <w:r w:rsidRPr="004070CE">
              <w:rPr>
                <w:iCs/>
                <w:szCs w:val="22"/>
              </w:rPr>
              <w:t>12,0</w:t>
            </w:r>
          </w:p>
        </w:tc>
      </w:tr>
    </w:tbl>
    <w:p w14:paraId="6E417481" w14:textId="03FDA7BD" w:rsidR="00B76E1A" w:rsidRPr="004070CE" w:rsidRDefault="00B76E1A" w:rsidP="00721BE5">
      <w:pPr>
        <w:tabs>
          <w:tab w:val="left" w:pos="8789"/>
        </w:tabs>
        <w:spacing w:after="240"/>
        <w:ind w:left="1134" w:right="1105"/>
      </w:pPr>
      <w:r w:rsidRPr="004070CE">
        <w:t>Source: Czech Statistical Office, Labo</w:t>
      </w:r>
      <w:r w:rsidR="00CF0309" w:rsidRPr="004070CE">
        <w:t>u</w:t>
      </w:r>
      <w:r w:rsidRPr="004070CE">
        <w:t>r Force Survey</w:t>
      </w:r>
    </w:p>
    <w:p w14:paraId="30E1E508" w14:textId="3518ACB7" w:rsidR="00F8198C" w:rsidRPr="004070CE" w:rsidRDefault="00F8198C" w:rsidP="00F8198C">
      <w:pPr>
        <w:pStyle w:val="Odstavecseseznamem"/>
        <w:numPr>
          <w:ilvl w:val="0"/>
          <w:numId w:val="4"/>
        </w:numPr>
        <w:tabs>
          <w:tab w:val="left" w:pos="8789"/>
        </w:tabs>
        <w:ind w:right="850"/>
        <w:jc w:val="both"/>
        <w:rPr>
          <w:b/>
          <w:bCs/>
          <w:szCs w:val="22"/>
          <w:lang w:eastAsia="fr-FR"/>
        </w:rPr>
      </w:pPr>
      <w:bookmarkStart w:id="1" w:name="_Toc11688154"/>
      <w:bookmarkStart w:id="2" w:name="_Toc15664831"/>
      <w:bookmarkStart w:id="3" w:name="_Toc11688155"/>
      <w:r w:rsidRPr="004070CE">
        <w:rPr>
          <w:b/>
          <w:bCs/>
          <w:szCs w:val="22"/>
          <w:lang w:eastAsia="fr-FR"/>
        </w:rPr>
        <w:t>Degree of economic activity of individuals aged 15+ according to region</w:t>
      </w:r>
      <w:r w:rsidR="00CF0309" w:rsidRPr="004070CE">
        <w:rPr>
          <w:b/>
          <w:bCs/>
          <w:szCs w:val="22"/>
          <w:lang w:eastAsia="fr-FR"/>
        </w:rPr>
        <w:t>s</w:t>
      </w:r>
      <w:r w:rsidRPr="004070CE">
        <w:rPr>
          <w:b/>
          <w:bCs/>
          <w:szCs w:val="22"/>
          <w:lang w:eastAsia="fr-FR"/>
        </w:rPr>
        <w:t xml:space="preserve"> in </w:t>
      </w:r>
      <w:bookmarkEnd w:id="1"/>
      <w:r w:rsidRPr="004070CE">
        <w:rPr>
          <w:b/>
          <w:bCs/>
          <w:szCs w:val="22"/>
          <w:lang w:eastAsia="fr-FR"/>
        </w:rPr>
        <w:t>2019 in %</w:t>
      </w:r>
      <w:bookmarkEnd w:id="2"/>
    </w:p>
    <w:p w14:paraId="651C1F66" w14:textId="77777777" w:rsidR="00825846" w:rsidRPr="004070CE" w:rsidRDefault="00825846" w:rsidP="00825846">
      <w:pPr>
        <w:pStyle w:val="Odstavecseseznamem"/>
        <w:tabs>
          <w:tab w:val="left" w:pos="8789"/>
        </w:tabs>
        <w:ind w:left="1494" w:right="850"/>
        <w:jc w:val="both"/>
        <w:rPr>
          <w:b/>
          <w:bCs/>
          <w:szCs w:val="22"/>
          <w:lang w:eastAsia="fr-FR"/>
        </w:rPr>
      </w:pPr>
    </w:p>
    <w:p w14:paraId="02ED6E71" w14:textId="77777777" w:rsidR="00B76E1A" w:rsidRPr="004070CE" w:rsidRDefault="00B76E1A" w:rsidP="00B76E1A">
      <w:pPr>
        <w:spacing w:line="240" w:lineRule="auto"/>
        <w:ind w:firstLine="360"/>
        <w:rPr>
          <w:i/>
          <w:sz w:val="6"/>
          <w:szCs w:val="24"/>
        </w:rPr>
      </w:pPr>
    </w:p>
    <w:tbl>
      <w:tblPr>
        <w:tblW w:w="2526" w:type="pct"/>
        <w:tblInd w:w="114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30"/>
        <w:gridCol w:w="1173"/>
        <w:gridCol w:w="1175"/>
      </w:tblGrid>
      <w:tr w:rsidR="00F8198C" w:rsidRPr="004070CE" w14:paraId="00A9C637" w14:textId="77777777" w:rsidTr="00E35889">
        <w:trPr>
          <w:trHeight w:val="300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bottom"/>
          </w:tcPr>
          <w:p w14:paraId="69B2851E" w14:textId="77777777" w:rsidR="00F8198C" w:rsidRPr="004070CE" w:rsidRDefault="00F8198C" w:rsidP="00B76E1A">
            <w:pPr>
              <w:spacing w:line="276" w:lineRule="auto"/>
              <w:jc w:val="center"/>
              <w:rPr>
                <w:b/>
              </w:rPr>
            </w:pPr>
            <w:r w:rsidRPr="004070CE">
              <w:rPr>
                <w:b/>
              </w:rPr>
              <w:t>2019</w:t>
            </w:r>
          </w:p>
        </w:tc>
      </w:tr>
      <w:tr w:rsidR="00F8198C" w:rsidRPr="004070CE" w14:paraId="0940079E" w14:textId="77777777" w:rsidTr="00E35889">
        <w:trPr>
          <w:trHeight w:val="300"/>
        </w:trPr>
        <w:tc>
          <w:tcPr>
            <w:tcW w:w="2594" w:type="pct"/>
            <w:shd w:val="clear" w:color="auto" w:fill="D9D9D9" w:themeFill="background1" w:themeFillShade="D9"/>
            <w:vAlign w:val="bottom"/>
          </w:tcPr>
          <w:p w14:paraId="0C25EF32" w14:textId="77777777" w:rsidR="00F8198C" w:rsidRPr="004070CE" w:rsidRDefault="00F8198C" w:rsidP="00B76E1A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1202" w:type="pct"/>
            <w:shd w:val="clear" w:color="auto" w:fill="D9D9D9" w:themeFill="background1" w:themeFillShade="D9"/>
            <w:vAlign w:val="bottom"/>
          </w:tcPr>
          <w:p w14:paraId="26560205" w14:textId="77777777" w:rsidR="00F8198C" w:rsidRPr="004070CE" w:rsidRDefault="00F8198C" w:rsidP="00B76E1A">
            <w:pPr>
              <w:spacing w:line="276" w:lineRule="auto"/>
              <w:jc w:val="center"/>
              <w:rPr>
                <w:b/>
              </w:rPr>
            </w:pPr>
            <w:r w:rsidRPr="004070CE">
              <w:rPr>
                <w:b/>
              </w:rPr>
              <w:t>Men</w:t>
            </w:r>
          </w:p>
        </w:tc>
        <w:tc>
          <w:tcPr>
            <w:tcW w:w="1203" w:type="pct"/>
            <w:shd w:val="clear" w:color="auto" w:fill="D9D9D9" w:themeFill="background1" w:themeFillShade="D9"/>
          </w:tcPr>
          <w:p w14:paraId="4C984947" w14:textId="77777777" w:rsidR="00F8198C" w:rsidRPr="004070CE" w:rsidRDefault="00F8198C" w:rsidP="00B76E1A">
            <w:pPr>
              <w:spacing w:line="276" w:lineRule="auto"/>
              <w:jc w:val="center"/>
              <w:rPr>
                <w:b/>
              </w:rPr>
            </w:pPr>
            <w:r w:rsidRPr="004070CE">
              <w:rPr>
                <w:b/>
              </w:rPr>
              <w:t>Women</w:t>
            </w:r>
          </w:p>
        </w:tc>
      </w:tr>
      <w:tr w:rsidR="00EA2423" w:rsidRPr="004070CE" w14:paraId="3B0A4CC4" w14:textId="77777777" w:rsidTr="00EA2423">
        <w:trPr>
          <w:trHeight w:val="280"/>
        </w:trPr>
        <w:tc>
          <w:tcPr>
            <w:tcW w:w="2594" w:type="pct"/>
            <w:shd w:val="clear" w:color="auto" w:fill="auto"/>
            <w:vAlign w:val="bottom"/>
            <w:hideMark/>
          </w:tcPr>
          <w:p w14:paraId="7870F9E2" w14:textId="77777777" w:rsidR="00EA2423" w:rsidRPr="004070CE" w:rsidRDefault="00EA2423" w:rsidP="00134956">
            <w:pPr>
              <w:spacing w:line="240" w:lineRule="auto"/>
              <w:ind w:left="60"/>
            </w:pPr>
            <w:r w:rsidRPr="004070CE">
              <w:rPr>
                <w:rFonts w:eastAsia="Arial"/>
                <w:b/>
                <w:szCs w:val="22"/>
              </w:rPr>
              <w:t>Czech Republic</w:t>
            </w:r>
          </w:p>
        </w:tc>
        <w:tc>
          <w:tcPr>
            <w:tcW w:w="1202" w:type="pct"/>
            <w:shd w:val="clear" w:color="auto" w:fill="auto"/>
            <w:vAlign w:val="bottom"/>
          </w:tcPr>
          <w:p w14:paraId="212F49DD" w14:textId="77777777" w:rsidR="00EA2423" w:rsidRPr="004070CE" w:rsidRDefault="00EA2423" w:rsidP="00EA2423">
            <w:pPr>
              <w:spacing w:line="276" w:lineRule="auto"/>
              <w:jc w:val="center"/>
            </w:pPr>
            <w:r w:rsidRPr="004070CE">
              <w:t>68,5</w:t>
            </w:r>
          </w:p>
        </w:tc>
        <w:tc>
          <w:tcPr>
            <w:tcW w:w="1203" w:type="pct"/>
            <w:vAlign w:val="bottom"/>
          </w:tcPr>
          <w:p w14:paraId="2E317961" w14:textId="77777777" w:rsidR="00EA2423" w:rsidRPr="004070CE" w:rsidRDefault="00EA2423" w:rsidP="00EA2423">
            <w:pPr>
              <w:spacing w:line="240" w:lineRule="auto"/>
              <w:jc w:val="center"/>
            </w:pPr>
            <w:r w:rsidRPr="004070CE">
              <w:t>52,6</w:t>
            </w:r>
          </w:p>
        </w:tc>
      </w:tr>
      <w:tr w:rsidR="00F8198C" w:rsidRPr="004070CE" w14:paraId="00D73A50" w14:textId="77777777" w:rsidTr="00EA2423">
        <w:trPr>
          <w:trHeight w:val="251"/>
        </w:trPr>
        <w:tc>
          <w:tcPr>
            <w:tcW w:w="2594" w:type="pct"/>
            <w:shd w:val="clear" w:color="auto" w:fill="auto"/>
            <w:vAlign w:val="bottom"/>
            <w:hideMark/>
          </w:tcPr>
          <w:p w14:paraId="152FBC78" w14:textId="77777777" w:rsidR="00F8198C" w:rsidRPr="004070CE" w:rsidRDefault="00F8198C" w:rsidP="00134956">
            <w:pPr>
              <w:spacing w:line="240" w:lineRule="auto"/>
              <w:ind w:left="220"/>
            </w:pPr>
            <w:r w:rsidRPr="004070CE">
              <w:rPr>
                <w:rFonts w:eastAsia="Arial"/>
                <w:szCs w:val="22"/>
              </w:rPr>
              <w:t>Capital city of Prague</w:t>
            </w:r>
          </w:p>
        </w:tc>
        <w:tc>
          <w:tcPr>
            <w:tcW w:w="1202" w:type="pct"/>
            <w:shd w:val="clear" w:color="auto" w:fill="auto"/>
            <w:vAlign w:val="bottom"/>
          </w:tcPr>
          <w:p w14:paraId="635E0316" w14:textId="77777777" w:rsidR="00F8198C" w:rsidRPr="004070CE" w:rsidRDefault="00F8198C" w:rsidP="00B76E1A">
            <w:pPr>
              <w:spacing w:line="276" w:lineRule="auto"/>
              <w:jc w:val="center"/>
            </w:pPr>
            <w:r w:rsidRPr="004070CE">
              <w:t>74,2</w:t>
            </w:r>
          </w:p>
        </w:tc>
        <w:tc>
          <w:tcPr>
            <w:tcW w:w="1203" w:type="pct"/>
            <w:vAlign w:val="bottom"/>
          </w:tcPr>
          <w:p w14:paraId="28A94560" w14:textId="77777777" w:rsidR="00F8198C" w:rsidRPr="004070CE" w:rsidRDefault="00F8198C" w:rsidP="00134956">
            <w:pPr>
              <w:spacing w:line="240" w:lineRule="auto"/>
              <w:jc w:val="center"/>
            </w:pPr>
            <w:r w:rsidRPr="004070CE">
              <w:t>57,1</w:t>
            </w:r>
          </w:p>
        </w:tc>
      </w:tr>
      <w:tr w:rsidR="00F8198C" w:rsidRPr="004070CE" w14:paraId="77BD49E4" w14:textId="77777777" w:rsidTr="00EA2423">
        <w:trPr>
          <w:trHeight w:val="280"/>
        </w:trPr>
        <w:tc>
          <w:tcPr>
            <w:tcW w:w="2594" w:type="pct"/>
            <w:shd w:val="clear" w:color="auto" w:fill="auto"/>
            <w:vAlign w:val="bottom"/>
            <w:hideMark/>
          </w:tcPr>
          <w:p w14:paraId="5BE4B8A5" w14:textId="77777777" w:rsidR="00F8198C" w:rsidRPr="004070CE" w:rsidRDefault="00F8198C" w:rsidP="00134956">
            <w:pPr>
              <w:spacing w:line="240" w:lineRule="auto"/>
              <w:ind w:left="220"/>
            </w:pPr>
            <w:r w:rsidRPr="004070CE">
              <w:rPr>
                <w:rFonts w:eastAsia="Arial"/>
                <w:szCs w:val="22"/>
              </w:rPr>
              <w:t>Central Bohemian Region</w:t>
            </w:r>
          </w:p>
        </w:tc>
        <w:tc>
          <w:tcPr>
            <w:tcW w:w="1202" w:type="pct"/>
            <w:shd w:val="clear" w:color="auto" w:fill="auto"/>
            <w:vAlign w:val="bottom"/>
          </w:tcPr>
          <w:p w14:paraId="708C8AE0" w14:textId="77777777" w:rsidR="00F8198C" w:rsidRPr="004070CE" w:rsidRDefault="00F8198C" w:rsidP="00B76E1A">
            <w:pPr>
              <w:spacing w:line="276" w:lineRule="auto"/>
              <w:jc w:val="center"/>
            </w:pPr>
            <w:r w:rsidRPr="004070CE">
              <w:t>69,6</w:t>
            </w:r>
          </w:p>
        </w:tc>
        <w:tc>
          <w:tcPr>
            <w:tcW w:w="1203" w:type="pct"/>
            <w:vAlign w:val="bottom"/>
          </w:tcPr>
          <w:p w14:paraId="5AB89F1F" w14:textId="77777777" w:rsidR="00F8198C" w:rsidRPr="004070CE" w:rsidRDefault="00F8198C" w:rsidP="00134956">
            <w:pPr>
              <w:spacing w:line="240" w:lineRule="auto"/>
              <w:jc w:val="center"/>
            </w:pPr>
            <w:r w:rsidRPr="004070CE">
              <w:t>54,9</w:t>
            </w:r>
          </w:p>
        </w:tc>
      </w:tr>
      <w:tr w:rsidR="00F8198C" w:rsidRPr="004070CE" w14:paraId="55940E15" w14:textId="77777777" w:rsidTr="00EA2423">
        <w:trPr>
          <w:trHeight w:val="280"/>
        </w:trPr>
        <w:tc>
          <w:tcPr>
            <w:tcW w:w="2594" w:type="pct"/>
            <w:shd w:val="clear" w:color="auto" w:fill="auto"/>
            <w:vAlign w:val="bottom"/>
            <w:hideMark/>
          </w:tcPr>
          <w:p w14:paraId="33C8A3AB" w14:textId="77777777" w:rsidR="00F8198C" w:rsidRPr="004070CE" w:rsidRDefault="00F8198C" w:rsidP="00134956">
            <w:pPr>
              <w:spacing w:line="240" w:lineRule="auto"/>
              <w:ind w:left="220"/>
            </w:pPr>
            <w:r w:rsidRPr="004070CE">
              <w:rPr>
                <w:rFonts w:eastAsia="Arial"/>
                <w:szCs w:val="22"/>
              </w:rPr>
              <w:t>South Bohemian Region</w:t>
            </w:r>
          </w:p>
        </w:tc>
        <w:tc>
          <w:tcPr>
            <w:tcW w:w="1202" w:type="pct"/>
            <w:shd w:val="clear" w:color="auto" w:fill="auto"/>
            <w:vAlign w:val="bottom"/>
          </w:tcPr>
          <w:p w14:paraId="333BAA11" w14:textId="77777777" w:rsidR="00F8198C" w:rsidRPr="004070CE" w:rsidRDefault="00F8198C" w:rsidP="00B76E1A">
            <w:pPr>
              <w:spacing w:line="276" w:lineRule="auto"/>
              <w:jc w:val="center"/>
            </w:pPr>
            <w:r w:rsidRPr="004070CE">
              <w:t>67,6</w:t>
            </w:r>
          </w:p>
        </w:tc>
        <w:tc>
          <w:tcPr>
            <w:tcW w:w="1203" w:type="pct"/>
            <w:vAlign w:val="bottom"/>
          </w:tcPr>
          <w:p w14:paraId="12F82AF1" w14:textId="77777777" w:rsidR="00F8198C" w:rsidRPr="004070CE" w:rsidRDefault="00F8198C" w:rsidP="00134956">
            <w:pPr>
              <w:spacing w:line="240" w:lineRule="auto"/>
              <w:jc w:val="center"/>
            </w:pPr>
            <w:r w:rsidRPr="004070CE">
              <w:t>50,7</w:t>
            </w:r>
          </w:p>
        </w:tc>
      </w:tr>
      <w:tr w:rsidR="00F8198C" w:rsidRPr="004070CE" w14:paraId="68C8220F" w14:textId="77777777" w:rsidTr="00EA2423">
        <w:trPr>
          <w:trHeight w:val="280"/>
        </w:trPr>
        <w:tc>
          <w:tcPr>
            <w:tcW w:w="2594" w:type="pct"/>
            <w:shd w:val="clear" w:color="auto" w:fill="auto"/>
            <w:vAlign w:val="bottom"/>
            <w:hideMark/>
          </w:tcPr>
          <w:p w14:paraId="2BED0DC0" w14:textId="77777777" w:rsidR="00F8198C" w:rsidRPr="004070CE" w:rsidRDefault="00F8198C" w:rsidP="00134956">
            <w:pPr>
              <w:spacing w:line="240" w:lineRule="auto"/>
              <w:ind w:left="220"/>
            </w:pPr>
            <w:r w:rsidRPr="004070CE">
              <w:rPr>
                <w:rFonts w:eastAsia="Arial"/>
                <w:szCs w:val="22"/>
              </w:rPr>
              <w:t>Plzeň Region</w:t>
            </w:r>
          </w:p>
        </w:tc>
        <w:tc>
          <w:tcPr>
            <w:tcW w:w="1202" w:type="pct"/>
            <w:shd w:val="clear" w:color="auto" w:fill="auto"/>
            <w:vAlign w:val="bottom"/>
          </w:tcPr>
          <w:p w14:paraId="40355B96" w14:textId="77777777" w:rsidR="00F8198C" w:rsidRPr="004070CE" w:rsidRDefault="00F8198C" w:rsidP="00B76E1A">
            <w:pPr>
              <w:spacing w:line="276" w:lineRule="auto"/>
              <w:jc w:val="center"/>
            </w:pPr>
            <w:r w:rsidRPr="004070CE">
              <w:t>69,6</w:t>
            </w:r>
          </w:p>
        </w:tc>
        <w:tc>
          <w:tcPr>
            <w:tcW w:w="1203" w:type="pct"/>
            <w:vAlign w:val="bottom"/>
          </w:tcPr>
          <w:p w14:paraId="5A07655A" w14:textId="77777777" w:rsidR="00F8198C" w:rsidRPr="004070CE" w:rsidRDefault="00F8198C" w:rsidP="00134956">
            <w:pPr>
              <w:spacing w:line="240" w:lineRule="auto"/>
              <w:jc w:val="center"/>
            </w:pPr>
            <w:r w:rsidRPr="004070CE">
              <w:t>52,2</w:t>
            </w:r>
          </w:p>
        </w:tc>
      </w:tr>
      <w:tr w:rsidR="00F8198C" w:rsidRPr="004070CE" w14:paraId="5EB4652B" w14:textId="77777777" w:rsidTr="00EA2423">
        <w:trPr>
          <w:trHeight w:val="280"/>
        </w:trPr>
        <w:tc>
          <w:tcPr>
            <w:tcW w:w="2594" w:type="pct"/>
            <w:shd w:val="clear" w:color="auto" w:fill="auto"/>
            <w:vAlign w:val="bottom"/>
            <w:hideMark/>
          </w:tcPr>
          <w:p w14:paraId="60CF76A9" w14:textId="77777777" w:rsidR="00F8198C" w:rsidRPr="004070CE" w:rsidRDefault="00F8198C" w:rsidP="00134956">
            <w:pPr>
              <w:spacing w:line="240" w:lineRule="auto"/>
              <w:ind w:left="220"/>
            </w:pPr>
            <w:r w:rsidRPr="004070CE">
              <w:rPr>
                <w:rFonts w:eastAsia="Arial"/>
                <w:szCs w:val="22"/>
              </w:rPr>
              <w:t>Karlovy Vary Region</w:t>
            </w:r>
          </w:p>
        </w:tc>
        <w:tc>
          <w:tcPr>
            <w:tcW w:w="1202" w:type="pct"/>
            <w:shd w:val="clear" w:color="auto" w:fill="auto"/>
            <w:vAlign w:val="bottom"/>
          </w:tcPr>
          <w:p w14:paraId="120809BD" w14:textId="77777777" w:rsidR="00F8198C" w:rsidRPr="004070CE" w:rsidRDefault="00F8198C" w:rsidP="00B76E1A">
            <w:pPr>
              <w:spacing w:line="276" w:lineRule="auto"/>
              <w:jc w:val="center"/>
            </w:pPr>
            <w:r w:rsidRPr="004070CE">
              <w:t>69,5</w:t>
            </w:r>
          </w:p>
        </w:tc>
        <w:tc>
          <w:tcPr>
            <w:tcW w:w="1203" w:type="pct"/>
            <w:vAlign w:val="bottom"/>
          </w:tcPr>
          <w:p w14:paraId="596A510E" w14:textId="77777777" w:rsidR="00F8198C" w:rsidRPr="004070CE" w:rsidRDefault="00F8198C" w:rsidP="00134956">
            <w:pPr>
              <w:spacing w:line="240" w:lineRule="auto"/>
              <w:jc w:val="center"/>
            </w:pPr>
            <w:r w:rsidRPr="004070CE">
              <w:t>55,4</w:t>
            </w:r>
          </w:p>
        </w:tc>
      </w:tr>
      <w:tr w:rsidR="00F8198C" w:rsidRPr="004070CE" w14:paraId="0049DE05" w14:textId="77777777" w:rsidTr="00EA2423">
        <w:trPr>
          <w:trHeight w:val="280"/>
        </w:trPr>
        <w:tc>
          <w:tcPr>
            <w:tcW w:w="2594" w:type="pct"/>
            <w:shd w:val="clear" w:color="auto" w:fill="auto"/>
            <w:vAlign w:val="bottom"/>
            <w:hideMark/>
          </w:tcPr>
          <w:p w14:paraId="499A0FB7" w14:textId="77777777" w:rsidR="00F8198C" w:rsidRPr="004070CE" w:rsidRDefault="00F8198C" w:rsidP="00134956">
            <w:pPr>
              <w:spacing w:line="240" w:lineRule="auto"/>
              <w:ind w:left="220"/>
            </w:pPr>
            <w:r w:rsidRPr="004070CE">
              <w:rPr>
                <w:rFonts w:eastAsia="Arial"/>
                <w:szCs w:val="22"/>
              </w:rPr>
              <w:t>Ústí nad Labem Region</w:t>
            </w:r>
          </w:p>
        </w:tc>
        <w:tc>
          <w:tcPr>
            <w:tcW w:w="1202" w:type="pct"/>
            <w:shd w:val="clear" w:color="auto" w:fill="auto"/>
            <w:vAlign w:val="bottom"/>
          </w:tcPr>
          <w:p w14:paraId="3659CB4E" w14:textId="77777777" w:rsidR="00F8198C" w:rsidRPr="004070CE" w:rsidRDefault="00F8198C" w:rsidP="00B76E1A">
            <w:pPr>
              <w:spacing w:line="276" w:lineRule="auto"/>
              <w:jc w:val="center"/>
            </w:pPr>
            <w:r w:rsidRPr="004070CE">
              <w:t>65,5</w:t>
            </w:r>
          </w:p>
        </w:tc>
        <w:tc>
          <w:tcPr>
            <w:tcW w:w="1203" w:type="pct"/>
            <w:vAlign w:val="bottom"/>
          </w:tcPr>
          <w:p w14:paraId="2DD9316D" w14:textId="77777777" w:rsidR="00F8198C" w:rsidRPr="004070CE" w:rsidRDefault="00F8198C" w:rsidP="00134956">
            <w:pPr>
              <w:spacing w:line="240" w:lineRule="auto"/>
              <w:jc w:val="center"/>
            </w:pPr>
            <w:r w:rsidRPr="004070CE">
              <w:t>49,2</w:t>
            </w:r>
          </w:p>
        </w:tc>
      </w:tr>
      <w:tr w:rsidR="00F8198C" w:rsidRPr="004070CE" w14:paraId="665ECD7E" w14:textId="77777777" w:rsidTr="00EA2423">
        <w:trPr>
          <w:trHeight w:val="280"/>
        </w:trPr>
        <w:tc>
          <w:tcPr>
            <w:tcW w:w="2594" w:type="pct"/>
            <w:shd w:val="clear" w:color="auto" w:fill="auto"/>
            <w:vAlign w:val="bottom"/>
            <w:hideMark/>
          </w:tcPr>
          <w:p w14:paraId="2CD71ADE" w14:textId="77777777" w:rsidR="00F8198C" w:rsidRPr="004070CE" w:rsidRDefault="00F8198C" w:rsidP="00134956">
            <w:pPr>
              <w:spacing w:line="240" w:lineRule="auto"/>
              <w:ind w:left="220"/>
            </w:pPr>
            <w:r w:rsidRPr="004070CE">
              <w:rPr>
                <w:rFonts w:eastAsia="Arial"/>
                <w:szCs w:val="22"/>
              </w:rPr>
              <w:t>Liberec Region</w:t>
            </w:r>
          </w:p>
        </w:tc>
        <w:tc>
          <w:tcPr>
            <w:tcW w:w="1202" w:type="pct"/>
            <w:shd w:val="clear" w:color="auto" w:fill="auto"/>
            <w:vAlign w:val="bottom"/>
          </w:tcPr>
          <w:p w14:paraId="532E8134" w14:textId="77777777" w:rsidR="00F8198C" w:rsidRPr="004070CE" w:rsidRDefault="00F8198C" w:rsidP="00B76E1A">
            <w:pPr>
              <w:spacing w:line="276" w:lineRule="auto"/>
              <w:jc w:val="center"/>
            </w:pPr>
            <w:r w:rsidRPr="004070CE">
              <w:t>66,5</w:t>
            </w:r>
          </w:p>
        </w:tc>
        <w:tc>
          <w:tcPr>
            <w:tcW w:w="1203" w:type="pct"/>
            <w:vAlign w:val="bottom"/>
          </w:tcPr>
          <w:p w14:paraId="3A1F85DA" w14:textId="77777777" w:rsidR="00F8198C" w:rsidRPr="004070CE" w:rsidRDefault="00F8198C" w:rsidP="00134956">
            <w:pPr>
              <w:spacing w:line="240" w:lineRule="auto"/>
              <w:jc w:val="center"/>
            </w:pPr>
            <w:r w:rsidRPr="004070CE">
              <w:t>49,2</w:t>
            </w:r>
          </w:p>
        </w:tc>
      </w:tr>
      <w:tr w:rsidR="00F8198C" w:rsidRPr="004070CE" w14:paraId="05DEC322" w14:textId="77777777" w:rsidTr="00EA2423">
        <w:trPr>
          <w:trHeight w:val="251"/>
        </w:trPr>
        <w:tc>
          <w:tcPr>
            <w:tcW w:w="2594" w:type="pct"/>
            <w:shd w:val="clear" w:color="auto" w:fill="auto"/>
            <w:vAlign w:val="bottom"/>
            <w:hideMark/>
          </w:tcPr>
          <w:p w14:paraId="5DFE37AF" w14:textId="77777777" w:rsidR="00F8198C" w:rsidRPr="004070CE" w:rsidRDefault="00F8198C" w:rsidP="00134956">
            <w:pPr>
              <w:spacing w:line="240" w:lineRule="auto"/>
              <w:ind w:left="220"/>
            </w:pPr>
            <w:r w:rsidRPr="004070CE">
              <w:rPr>
                <w:rFonts w:eastAsia="Arial"/>
                <w:szCs w:val="22"/>
              </w:rPr>
              <w:t>Hradec Králové Region</w:t>
            </w:r>
          </w:p>
        </w:tc>
        <w:tc>
          <w:tcPr>
            <w:tcW w:w="1202" w:type="pct"/>
            <w:shd w:val="clear" w:color="auto" w:fill="auto"/>
            <w:vAlign w:val="bottom"/>
          </w:tcPr>
          <w:p w14:paraId="7CAB1767" w14:textId="77777777" w:rsidR="00F8198C" w:rsidRPr="004070CE" w:rsidRDefault="00F8198C" w:rsidP="00B76E1A">
            <w:pPr>
              <w:spacing w:line="276" w:lineRule="auto"/>
              <w:jc w:val="center"/>
            </w:pPr>
            <w:r w:rsidRPr="004070CE">
              <w:t>67,3</w:t>
            </w:r>
          </w:p>
        </w:tc>
        <w:tc>
          <w:tcPr>
            <w:tcW w:w="1203" w:type="pct"/>
            <w:vAlign w:val="bottom"/>
          </w:tcPr>
          <w:p w14:paraId="4AADBAA9" w14:textId="77777777" w:rsidR="00F8198C" w:rsidRPr="004070CE" w:rsidRDefault="00F8198C" w:rsidP="00134956">
            <w:pPr>
              <w:spacing w:line="240" w:lineRule="auto"/>
              <w:jc w:val="center"/>
            </w:pPr>
            <w:r w:rsidRPr="004070CE">
              <w:t>52,2</w:t>
            </w:r>
          </w:p>
        </w:tc>
      </w:tr>
      <w:tr w:rsidR="00F8198C" w:rsidRPr="004070CE" w14:paraId="084B51E0" w14:textId="77777777" w:rsidTr="00EA2423">
        <w:trPr>
          <w:trHeight w:val="280"/>
        </w:trPr>
        <w:tc>
          <w:tcPr>
            <w:tcW w:w="2594" w:type="pct"/>
            <w:shd w:val="clear" w:color="auto" w:fill="auto"/>
            <w:vAlign w:val="bottom"/>
            <w:hideMark/>
          </w:tcPr>
          <w:p w14:paraId="4DF0ABBE" w14:textId="77777777" w:rsidR="00F8198C" w:rsidRPr="004070CE" w:rsidRDefault="00F8198C" w:rsidP="00134956">
            <w:pPr>
              <w:spacing w:line="240" w:lineRule="auto"/>
              <w:ind w:left="220"/>
            </w:pPr>
            <w:r w:rsidRPr="004070CE">
              <w:rPr>
                <w:rFonts w:eastAsia="Arial"/>
                <w:szCs w:val="22"/>
              </w:rPr>
              <w:t>Pardubice Region</w:t>
            </w:r>
          </w:p>
        </w:tc>
        <w:tc>
          <w:tcPr>
            <w:tcW w:w="1202" w:type="pct"/>
            <w:shd w:val="clear" w:color="auto" w:fill="auto"/>
            <w:vAlign w:val="bottom"/>
          </w:tcPr>
          <w:p w14:paraId="24F9814D" w14:textId="77777777" w:rsidR="00F8198C" w:rsidRPr="004070CE" w:rsidRDefault="00F8198C" w:rsidP="00B76E1A">
            <w:pPr>
              <w:spacing w:line="276" w:lineRule="auto"/>
              <w:jc w:val="center"/>
            </w:pPr>
            <w:r w:rsidRPr="004070CE">
              <w:t>67,6</w:t>
            </w:r>
          </w:p>
        </w:tc>
        <w:tc>
          <w:tcPr>
            <w:tcW w:w="1203" w:type="pct"/>
            <w:vAlign w:val="bottom"/>
          </w:tcPr>
          <w:p w14:paraId="12E22252" w14:textId="77777777" w:rsidR="00F8198C" w:rsidRPr="004070CE" w:rsidRDefault="00F8198C" w:rsidP="00134956">
            <w:pPr>
              <w:spacing w:line="240" w:lineRule="auto"/>
              <w:jc w:val="center"/>
            </w:pPr>
            <w:r w:rsidRPr="004070CE">
              <w:t>52,9</w:t>
            </w:r>
          </w:p>
        </w:tc>
      </w:tr>
      <w:tr w:rsidR="00F8198C" w:rsidRPr="004070CE" w14:paraId="433656A5" w14:textId="77777777" w:rsidTr="00EA2423">
        <w:trPr>
          <w:trHeight w:val="280"/>
        </w:trPr>
        <w:tc>
          <w:tcPr>
            <w:tcW w:w="2594" w:type="pct"/>
            <w:shd w:val="clear" w:color="auto" w:fill="auto"/>
            <w:vAlign w:val="bottom"/>
            <w:hideMark/>
          </w:tcPr>
          <w:p w14:paraId="4C90A6B0" w14:textId="77777777" w:rsidR="00F8198C" w:rsidRPr="004070CE" w:rsidRDefault="00F8198C" w:rsidP="00134956">
            <w:pPr>
              <w:spacing w:line="240" w:lineRule="auto"/>
              <w:ind w:left="220"/>
            </w:pPr>
            <w:r w:rsidRPr="004070CE">
              <w:rPr>
                <w:rFonts w:eastAsia="Arial"/>
                <w:szCs w:val="22"/>
              </w:rPr>
              <w:t>Vysočina Region</w:t>
            </w:r>
          </w:p>
        </w:tc>
        <w:tc>
          <w:tcPr>
            <w:tcW w:w="1202" w:type="pct"/>
            <w:shd w:val="clear" w:color="auto" w:fill="auto"/>
            <w:vAlign w:val="bottom"/>
          </w:tcPr>
          <w:p w14:paraId="64577D23" w14:textId="77777777" w:rsidR="00F8198C" w:rsidRPr="004070CE" w:rsidRDefault="00F8198C" w:rsidP="00B76E1A">
            <w:pPr>
              <w:spacing w:line="276" w:lineRule="auto"/>
              <w:jc w:val="center"/>
            </w:pPr>
            <w:r w:rsidRPr="004070CE">
              <w:t>67,6</w:t>
            </w:r>
          </w:p>
        </w:tc>
        <w:tc>
          <w:tcPr>
            <w:tcW w:w="1203" w:type="pct"/>
            <w:vAlign w:val="bottom"/>
          </w:tcPr>
          <w:p w14:paraId="0B688155" w14:textId="77777777" w:rsidR="00F8198C" w:rsidRPr="004070CE" w:rsidRDefault="00F8198C" w:rsidP="00134956">
            <w:pPr>
              <w:spacing w:line="240" w:lineRule="auto"/>
              <w:jc w:val="center"/>
            </w:pPr>
            <w:r w:rsidRPr="004070CE">
              <w:t>51,7</w:t>
            </w:r>
          </w:p>
        </w:tc>
      </w:tr>
      <w:tr w:rsidR="00F8198C" w:rsidRPr="004070CE" w14:paraId="6F9164BE" w14:textId="77777777" w:rsidTr="00EA2423">
        <w:trPr>
          <w:trHeight w:val="251"/>
        </w:trPr>
        <w:tc>
          <w:tcPr>
            <w:tcW w:w="2594" w:type="pct"/>
            <w:shd w:val="clear" w:color="auto" w:fill="auto"/>
            <w:vAlign w:val="bottom"/>
            <w:hideMark/>
          </w:tcPr>
          <w:p w14:paraId="16A6DDB2" w14:textId="77777777" w:rsidR="00F8198C" w:rsidRPr="004070CE" w:rsidRDefault="00F8198C" w:rsidP="00134956">
            <w:pPr>
              <w:spacing w:line="240" w:lineRule="auto"/>
              <w:ind w:left="220"/>
            </w:pPr>
            <w:r w:rsidRPr="004070CE">
              <w:rPr>
                <w:rFonts w:eastAsia="Arial"/>
                <w:szCs w:val="22"/>
              </w:rPr>
              <w:t>South Moravian Region</w:t>
            </w:r>
          </w:p>
        </w:tc>
        <w:tc>
          <w:tcPr>
            <w:tcW w:w="1202" w:type="pct"/>
            <w:shd w:val="clear" w:color="auto" w:fill="auto"/>
            <w:vAlign w:val="bottom"/>
          </w:tcPr>
          <w:p w14:paraId="1A93C2C5" w14:textId="77777777" w:rsidR="00F8198C" w:rsidRPr="004070CE" w:rsidRDefault="00F8198C" w:rsidP="00B76E1A">
            <w:pPr>
              <w:spacing w:line="276" w:lineRule="auto"/>
              <w:jc w:val="center"/>
            </w:pPr>
            <w:r w:rsidRPr="004070CE">
              <w:t>68,3</w:t>
            </w:r>
          </w:p>
        </w:tc>
        <w:tc>
          <w:tcPr>
            <w:tcW w:w="1203" w:type="pct"/>
            <w:vAlign w:val="bottom"/>
          </w:tcPr>
          <w:p w14:paraId="31A3AF86" w14:textId="77777777" w:rsidR="00F8198C" w:rsidRPr="004070CE" w:rsidRDefault="00F8198C" w:rsidP="00134956">
            <w:pPr>
              <w:spacing w:line="240" w:lineRule="auto"/>
              <w:jc w:val="center"/>
            </w:pPr>
            <w:r w:rsidRPr="004070CE">
              <w:t>52,4</w:t>
            </w:r>
          </w:p>
        </w:tc>
      </w:tr>
      <w:tr w:rsidR="00F8198C" w:rsidRPr="004070CE" w14:paraId="17A5555F" w14:textId="77777777" w:rsidTr="00EA2423">
        <w:trPr>
          <w:trHeight w:val="280"/>
        </w:trPr>
        <w:tc>
          <w:tcPr>
            <w:tcW w:w="2594" w:type="pct"/>
            <w:shd w:val="clear" w:color="auto" w:fill="auto"/>
            <w:vAlign w:val="bottom"/>
            <w:hideMark/>
          </w:tcPr>
          <w:p w14:paraId="37D2CEA6" w14:textId="77777777" w:rsidR="00F8198C" w:rsidRPr="004070CE" w:rsidRDefault="00F8198C" w:rsidP="00134956">
            <w:pPr>
              <w:spacing w:line="240" w:lineRule="auto"/>
              <w:ind w:left="220"/>
            </w:pPr>
            <w:r w:rsidRPr="004070CE">
              <w:rPr>
                <w:rFonts w:eastAsia="Arial"/>
                <w:szCs w:val="22"/>
              </w:rPr>
              <w:t>Olomouc Region</w:t>
            </w:r>
          </w:p>
        </w:tc>
        <w:tc>
          <w:tcPr>
            <w:tcW w:w="1202" w:type="pct"/>
            <w:shd w:val="clear" w:color="auto" w:fill="auto"/>
            <w:vAlign w:val="bottom"/>
          </w:tcPr>
          <w:p w14:paraId="2D4E9970" w14:textId="77777777" w:rsidR="00F8198C" w:rsidRPr="004070CE" w:rsidRDefault="00F8198C" w:rsidP="00B76E1A">
            <w:pPr>
              <w:spacing w:line="276" w:lineRule="auto"/>
              <w:jc w:val="center"/>
            </w:pPr>
            <w:r w:rsidRPr="004070CE">
              <w:t>67,8</w:t>
            </w:r>
          </w:p>
        </w:tc>
        <w:tc>
          <w:tcPr>
            <w:tcW w:w="1203" w:type="pct"/>
            <w:vAlign w:val="bottom"/>
          </w:tcPr>
          <w:p w14:paraId="3B611D14" w14:textId="77777777" w:rsidR="00F8198C" w:rsidRPr="004070CE" w:rsidRDefault="00F8198C" w:rsidP="00134956">
            <w:pPr>
              <w:spacing w:line="240" w:lineRule="auto"/>
              <w:jc w:val="center"/>
            </w:pPr>
            <w:r w:rsidRPr="004070CE">
              <w:t>50,3</w:t>
            </w:r>
          </w:p>
        </w:tc>
      </w:tr>
      <w:tr w:rsidR="00F8198C" w:rsidRPr="004070CE" w14:paraId="6AE33F29" w14:textId="77777777" w:rsidTr="00EA2423">
        <w:trPr>
          <w:trHeight w:val="280"/>
        </w:trPr>
        <w:tc>
          <w:tcPr>
            <w:tcW w:w="2594" w:type="pct"/>
            <w:shd w:val="clear" w:color="auto" w:fill="auto"/>
            <w:vAlign w:val="bottom"/>
            <w:hideMark/>
          </w:tcPr>
          <w:p w14:paraId="3CC8CD77" w14:textId="77777777" w:rsidR="00F8198C" w:rsidRPr="004070CE" w:rsidRDefault="00F8198C" w:rsidP="00134956">
            <w:pPr>
              <w:spacing w:line="240" w:lineRule="auto"/>
              <w:ind w:left="220"/>
            </w:pPr>
            <w:r w:rsidRPr="004070CE">
              <w:rPr>
                <w:rFonts w:eastAsia="Arial"/>
                <w:szCs w:val="22"/>
              </w:rPr>
              <w:t>Zlín Region</w:t>
            </w:r>
          </w:p>
        </w:tc>
        <w:tc>
          <w:tcPr>
            <w:tcW w:w="1202" w:type="pct"/>
            <w:shd w:val="clear" w:color="auto" w:fill="auto"/>
            <w:vAlign w:val="bottom"/>
          </w:tcPr>
          <w:p w14:paraId="7E7F31A8" w14:textId="77777777" w:rsidR="00F8198C" w:rsidRPr="004070CE" w:rsidRDefault="00F8198C" w:rsidP="00B76E1A">
            <w:pPr>
              <w:spacing w:line="276" w:lineRule="auto"/>
              <w:jc w:val="center"/>
            </w:pPr>
            <w:r w:rsidRPr="004070CE">
              <w:t>67,8</w:t>
            </w:r>
          </w:p>
        </w:tc>
        <w:tc>
          <w:tcPr>
            <w:tcW w:w="1203" w:type="pct"/>
            <w:vAlign w:val="bottom"/>
          </w:tcPr>
          <w:p w14:paraId="70A0FBA8" w14:textId="77777777" w:rsidR="00F8198C" w:rsidRPr="004070CE" w:rsidRDefault="00F8198C" w:rsidP="00134956">
            <w:pPr>
              <w:spacing w:line="240" w:lineRule="auto"/>
              <w:jc w:val="center"/>
            </w:pPr>
            <w:r w:rsidRPr="004070CE">
              <w:t>49,5</w:t>
            </w:r>
          </w:p>
        </w:tc>
      </w:tr>
      <w:tr w:rsidR="00F8198C" w:rsidRPr="004070CE" w14:paraId="095B0EC2" w14:textId="77777777" w:rsidTr="00EA2423">
        <w:trPr>
          <w:trHeight w:val="251"/>
        </w:trPr>
        <w:tc>
          <w:tcPr>
            <w:tcW w:w="2594" w:type="pct"/>
            <w:shd w:val="clear" w:color="auto" w:fill="auto"/>
            <w:vAlign w:val="bottom"/>
            <w:hideMark/>
          </w:tcPr>
          <w:p w14:paraId="2AFAEDB9" w14:textId="77777777" w:rsidR="00F8198C" w:rsidRPr="004070CE" w:rsidRDefault="00F8198C" w:rsidP="00134956">
            <w:pPr>
              <w:spacing w:line="240" w:lineRule="auto"/>
              <w:ind w:left="220"/>
            </w:pPr>
            <w:r w:rsidRPr="004070CE">
              <w:rPr>
                <w:rFonts w:eastAsia="Arial"/>
                <w:szCs w:val="22"/>
              </w:rPr>
              <w:t>Moravian-Silesian Region</w:t>
            </w:r>
          </w:p>
        </w:tc>
        <w:tc>
          <w:tcPr>
            <w:tcW w:w="1202" w:type="pct"/>
            <w:shd w:val="clear" w:color="auto" w:fill="auto"/>
            <w:vAlign w:val="bottom"/>
          </w:tcPr>
          <w:p w14:paraId="777EA659" w14:textId="77777777" w:rsidR="00F8198C" w:rsidRPr="004070CE" w:rsidRDefault="00F8198C" w:rsidP="00B76E1A">
            <w:pPr>
              <w:spacing w:line="276" w:lineRule="auto"/>
              <w:jc w:val="center"/>
            </w:pPr>
            <w:r w:rsidRPr="004070CE">
              <w:t>66,1</w:t>
            </w:r>
          </w:p>
        </w:tc>
        <w:tc>
          <w:tcPr>
            <w:tcW w:w="1203" w:type="pct"/>
            <w:vAlign w:val="bottom"/>
          </w:tcPr>
          <w:p w14:paraId="50C0A3DC" w14:textId="77777777" w:rsidR="00F8198C" w:rsidRPr="004070CE" w:rsidRDefault="00F8198C" w:rsidP="00134956">
            <w:pPr>
              <w:spacing w:line="240" w:lineRule="auto"/>
              <w:jc w:val="center"/>
            </w:pPr>
            <w:r w:rsidRPr="004070CE">
              <w:t>52,3</w:t>
            </w:r>
          </w:p>
        </w:tc>
      </w:tr>
    </w:tbl>
    <w:p w14:paraId="0551E82B" w14:textId="77777777" w:rsidR="00B76E1A" w:rsidRPr="004070CE" w:rsidRDefault="00B76E1A" w:rsidP="00B76E1A">
      <w:pPr>
        <w:spacing w:line="240" w:lineRule="auto"/>
        <w:rPr>
          <w:i/>
          <w:sz w:val="6"/>
          <w:szCs w:val="24"/>
        </w:rPr>
      </w:pPr>
    </w:p>
    <w:p w14:paraId="06CABEAE" w14:textId="77777777" w:rsidR="000D0E11" w:rsidRPr="004070CE" w:rsidRDefault="00F8198C" w:rsidP="00F8198C">
      <w:pPr>
        <w:tabs>
          <w:tab w:val="left" w:pos="8789"/>
        </w:tabs>
        <w:spacing w:after="240"/>
        <w:ind w:left="1134" w:right="1105"/>
        <w:sectPr w:rsidR="000D0E11" w:rsidRPr="004070CE" w:rsidSect="005E3EBB">
          <w:pgSz w:w="11904" w:h="16840"/>
          <w:pgMar w:top="1134" w:right="1134" w:bottom="1134" w:left="1134" w:header="850" w:footer="0" w:gutter="0"/>
          <w:cols w:space="708"/>
          <w:docGrid w:linePitch="326"/>
        </w:sectPr>
      </w:pPr>
      <w:r w:rsidRPr="004070CE">
        <w:t xml:space="preserve">Source: Czech Statistical Office </w:t>
      </w:r>
    </w:p>
    <w:p w14:paraId="085ECFA2" w14:textId="3A95C5F0" w:rsidR="00721BE5" w:rsidRPr="004070CE" w:rsidRDefault="00721BE5" w:rsidP="00721BE5">
      <w:pPr>
        <w:pStyle w:val="Odstavecseseznamem"/>
        <w:numPr>
          <w:ilvl w:val="0"/>
          <w:numId w:val="4"/>
        </w:numPr>
        <w:tabs>
          <w:tab w:val="left" w:pos="8789"/>
        </w:tabs>
        <w:ind w:right="850"/>
        <w:jc w:val="both"/>
        <w:rPr>
          <w:b/>
          <w:bCs/>
          <w:szCs w:val="22"/>
          <w:lang w:eastAsia="fr-FR"/>
        </w:rPr>
      </w:pPr>
      <w:bookmarkStart w:id="4" w:name="_Toc15664832"/>
      <w:r w:rsidRPr="004070CE">
        <w:rPr>
          <w:b/>
          <w:bCs/>
          <w:szCs w:val="22"/>
          <w:lang w:eastAsia="fr-FR"/>
        </w:rPr>
        <w:lastRenderedPageBreak/>
        <w:t>Degree of economic activity according to age group and education in 2019 in %</w:t>
      </w:r>
      <w:bookmarkEnd w:id="4"/>
    </w:p>
    <w:p w14:paraId="3850386B" w14:textId="77777777" w:rsidR="00825846" w:rsidRPr="004070CE" w:rsidRDefault="00825846" w:rsidP="00825846">
      <w:pPr>
        <w:pStyle w:val="Odstavecseseznamem"/>
        <w:tabs>
          <w:tab w:val="left" w:pos="8789"/>
        </w:tabs>
        <w:ind w:left="1494" w:right="850"/>
        <w:jc w:val="both"/>
        <w:rPr>
          <w:b/>
          <w:bCs/>
          <w:szCs w:val="22"/>
          <w:lang w:eastAsia="fr-FR"/>
        </w:rPr>
      </w:pPr>
    </w:p>
    <w:tbl>
      <w:tblPr>
        <w:tblW w:w="3670" w:type="pct"/>
        <w:tblInd w:w="114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"/>
        <w:gridCol w:w="2411"/>
        <w:gridCol w:w="1181"/>
        <w:gridCol w:w="1181"/>
        <w:gridCol w:w="1183"/>
      </w:tblGrid>
      <w:tr w:rsidR="00721BE5" w:rsidRPr="004070CE" w14:paraId="47821C53" w14:textId="77777777" w:rsidTr="00E35889">
        <w:trPr>
          <w:trHeight w:val="362"/>
        </w:trPr>
        <w:tc>
          <w:tcPr>
            <w:tcW w:w="2500" w:type="pct"/>
            <w:gridSpan w:val="2"/>
            <w:shd w:val="clear" w:color="auto" w:fill="D9D9D9" w:themeFill="background1" w:themeFillShade="D9"/>
            <w:vAlign w:val="bottom"/>
            <w:hideMark/>
          </w:tcPr>
          <w:p w14:paraId="78912E0B" w14:textId="77777777" w:rsidR="00721BE5" w:rsidRPr="004070CE" w:rsidRDefault="00721BE5" w:rsidP="00721BE5">
            <w:pPr>
              <w:spacing w:line="276" w:lineRule="auto"/>
            </w:pPr>
            <w:r w:rsidRPr="004070CE">
              <w:rPr>
                <w:b/>
              </w:rPr>
              <w:t>Population aged 15 +</w:t>
            </w:r>
          </w:p>
        </w:tc>
        <w:tc>
          <w:tcPr>
            <w:tcW w:w="2500" w:type="pct"/>
            <w:gridSpan w:val="3"/>
            <w:shd w:val="clear" w:color="auto" w:fill="D9D9D9" w:themeFill="background1" w:themeFillShade="D9"/>
            <w:vAlign w:val="bottom"/>
          </w:tcPr>
          <w:p w14:paraId="74A05FA4" w14:textId="77777777" w:rsidR="00721BE5" w:rsidRPr="004070CE" w:rsidRDefault="00721BE5" w:rsidP="00B76E1A">
            <w:pPr>
              <w:spacing w:line="276" w:lineRule="auto"/>
              <w:jc w:val="center"/>
              <w:rPr>
                <w:b/>
                <w:highlight w:val="yellow"/>
              </w:rPr>
            </w:pPr>
            <w:r w:rsidRPr="004070CE">
              <w:rPr>
                <w:b/>
              </w:rPr>
              <w:t>2019</w:t>
            </w:r>
          </w:p>
        </w:tc>
      </w:tr>
      <w:tr w:rsidR="00721BE5" w:rsidRPr="004070CE" w14:paraId="51A61A9B" w14:textId="77777777" w:rsidTr="00E35889">
        <w:trPr>
          <w:trHeight w:val="184"/>
        </w:trPr>
        <w:tc>
          <w:tcPr>
            <w:tcW w:w="2500" w:type="pct"/>
            <w:gridSpan w:val="2"/>
            <w:shd w:val="clear" w:color="auto" w:fill="D9D9D9" w:themeFill="background1" w:themeFillShade="D9"/>
            <w:vAlign w:val="bottom"/>
          </w:tcPr>
          <w:p w14:paraId="65857ED5" w14:textId="77777777" w:rsidR="00721BE5" w:rsidRPr="004070CE" w:rsidRDefault="00721BE5" w:rsidP="00B76E1A">
            <w:pPr>
              <w:spacing w:line="276" w:lineRule="auto"/>
              <w:rPr>
                <w:b/>
              </w:rPr>
            </w:pPr>
          </w:p>
        </w:tc>
        <w:tc>
          <w:tcPr>
            <w:tcW w:w="833" w:type="pct"/>
            <w:shd w:val="clear" w:color="auto" w:fill="D9D9D9" w:themeFill="background1" w:themeFillShade="D9"/>
          </w:tcPr>
          <w:p w14:paraId="4D5F93AF" w14:textId="77777777" w:rsidR="00721BE5" w:rsidRPr="004070CE" w:rsidRDefault="00721BE5" w:rsidP="00721BE5">
            <w:pPr>
              <w:spacing w:line="276" w:lineRule="auto"/>
              <w:jc w:val="center"/>
              <w:rPr>
                <w:b/>
              </w:rPr>
            </w:pPr>
            <w:r w:rsidRPr="004070CE">
              <w:rPr>
                <w:b/>
              </w:rPr>
              <w:t>Total</w:t>
            </w:r>
          </w:p>
        </w:tc>
        <w:tc>
          <w:tcPr>
            <w:tcW w:w="833" w:type="pct"/>
            <w:shd w:val="clear" w:color="auto" w:fill="D9D9D9" w:themeFill="background1" w:themeFillShade="D9"/>
          </w:tcPr>
          <w:p w14:paraId="66B18666" w14:textId="77777777" w:rsidR="00721BE5" w:rsidRPr="004070CE" w:rsidRDefault="00721BE5" w:rsidP="00721BE5">
            <w:pPr>
              <w:spacing w:line="276" w:lineRule="auto"/>
              <w:jc w:val="center"/>
              <w:rPr>
                <w:b/>
              </w:rPr>
            </w:pPr>
            <w:r w:rsidRPr="004070CE">
              <w:rPr>
                <w:b/>
              </w:rPr>
              <w:t>Men</w:t>
            </w:r>
          </w:p>
        </w:tc>
        <w:tc>
          <w:tcPr>
            <w:tcW w:w="834" w:type="pct"/>
            <w:shd w:val="clear" w:color="auto" w:fill="D9D9D9" w:themeFill="background1" w:themeFillShade="D9"/>
          </w:tcPr>
          <w:p w14:paraId="437DF17D" w14:textId="77777777" w:rsidR="00721BE5" w:rsidRPr="004070CE" w:rsidRDefault="00721BE5" w:rsidP="00721BE5">
            <w:pPr>
              <w:spacing w:line="276" w:lineRule="auto"/>
              <w:jc w:val="center"/>
              <w:rPr>
                <w:b/>
              </w:rPr>
            </w:pPr>
            <w:r w:rsidRPr="004070CE">
              <w:rPr>
                <w:b/>
              </w:rPr>
              <w:t>Women</w:t>
            </w:r>
          </w:p>
        </w:tc>
      </w:tr>
      <w:tr w:rsidR="00721BE5" w:rsidRPr="004070CE" w14:paraId="125B4B90" w14:textId="77777777" w:rsidTr="00721BE5">
        <w:trPr>
          <w:trHeight w:val="184"/>
        </w:trPr>
        <w:tc>
          <w:tcPr>
            <w:tcW w:w="2500" w:type="pct"/>
            <w:gridSpan w:val="2"/>
            <w:vAlign w:val="bottom"/>
            <w:hideMark/>
          </w:tcPr>
          <w:p w14:paraId="6C57901C" w14:textId="77777777" w:rsidR="00721BE5" w:rsidRPr="004070CE" w:rsidRDefault="00721BE5" w:rsidP="00B76E1A">
            <w:pPr>
              <w:spacing w:line="276" w:lineRule="auto"/>
            </w:pPr>
            <w:r w:rsidRPr="004070CE">
              <w:rPr>
                <w:b/>
              </w:rPr>
              <w:t>Total</w:t>
            </w:r>
          </w:p>
        </w:tc>
        <w:tc>
          <w:tcPr>
            <w:tcW w:w="833" w:type="pct"/>
          </w:tcPr>
          <w:p w14:paraId="76408046" w14:textId="77777777" w:rsidR="00721BE5" w:rsidRPr="004070CE" w:rsidRDefault="00721BE5" w:rsidP="00B76E1A">
            <w:pPr>
              <w:spacing w:line="276" w:lineRule="auto"/>
              <w:jc w:val="right"/>
              <w:rPr>
                <w:b/>
              </w:rPr>
            </w:pPr>
            <w:r w:rsidRPr="004070CE">
              <w:rPr>
                <w:b/>
              </w:rPr>
              <w:t>60,4</w:t>
            </w:r>
          </w:p>
        </w:tc>
        <w:tc>
          <w:tcPr>
            <w:tcW w:w="833" w:type="pct"/>
          </w:tcPr>
          <w:p w14:paraId="2385F23F" w14:textId="77777777" w:rsidR="00721BE5" w:rsidRPr="004070CE" w:rsidRDefault="00721BE5" w:rsidP="00B76E1A">
            <w:pPr>
              <w:spacing w:line="276" w:lineRule="auto"/>
              <w:jc w:val="right"/>
              <w:rPr>
                <w:b/>
              </w:rPr>
            </w:pPr>
            <w:r w:rsidRPr="004070CE">
              <w:rPr>
                <w:b/>
              </w:rPr>
              <w:t>68,5</w:t>
            </w:r>
          </w:p>
        </w:tc>
        <w:tc>
          <w:tcPr>
            <w:tcW w:w="834" w:type="pct"/>
          </w:tcPr>
          <w:p w14:paraId="64AB1541" w14:textId="77777777" w:rsidR="00721BE5" w:rsidRPr="004070CE" w:rsidRDefault="00721BE5" w:rsidP="00B76E1A">
            <w:pPr>
              <w:spacing w:line="276" w:lineRule="auto"/>
              <w:jc w:val="right"/>
              <w:rPr>
                <w:b/>
              </w:rPr>
            </w:pPr>
            <w:r w:rsidRPr="004070CE">
              <w:rPr>
                <w:b/>
              </w:rPr>
              <w:t>52,6</w:t>
            </w:r>
          </w:p>
        </w:tc>
      </w:tr>
      <w:tr w:rsidR="00721BE5" w:rsidRPr="004070CE" w14:paraId="728932F5" w14:textId="77777777" w:rsidTr="00721BE5">
        <w:trPr>
          <w:trHeight w:val="188"/>
        </w:trPr>
        <w:tc>
          <w:tcPr>
            <w:tcW w:w="800" w:type="pct"/>
            <w:vMerge w:val="restart"/>
            <w:hideMark/>
          </w:tcPr>
          <w:p w14:paraId="536E8AD5" w14:textId="77777777" w:rsidR="00721BE5" w:rsidRPr="004070CE" w:rsidRDefault="00721BE5" w:rsidP="00B76E1A">
            <w:pPr>
              <w:spacing w:line="276" w:lineRule="auto"/>
            </w:pPr>
            <w:r w:rsidRPr="004070CE">
              <w:t xml:space="preserve">Age group </w:t>
            </w:r>
          </w:p>
        </w:tc>
        <w:tc>
          <w:tcPr>
            <w:tcW w:w="1700" w:type="pct"/>
            <w:vAlign w:val="bottom"/>
            <w:hideMark/>
          </w:tcPr>
          <w:p w14:paraId="52D0FE12" w14:textId="77777777" w:rsidR="00721BE5" w:rsidRPr="004070CE" w:rsidRDefault="00721BE5" w:rsidP="00134956">
            <w:pPr>
              <w:spacing w:line="276" w:lineRule="auto"/>
            </w:pPr>
            <w:r w:rsidRPr="004070CE">
              <w:t>15–19 years</w:t>
            </w:r>
          </w:p>
        </w:tc>
        <w:tc>
          <w:tcPr>
            <w:tcW w:w="833" w:type="pct"/>
            <w:vAlign w:val="bottom"/>
          </w:tcPr>
          <w:p w14:paraId="36AFD992" w14:textId="77777777" w:rsidR="00721BE5" w:rsidRPr="004070CE" w:rsidRDefault="00721BE5" w:rsidP="00B76E1A">
            <w:pPr>
              <w:spacing w:line="240" w:lineRule="auto"/>
              <w:jc w:val="right"/>
            </w:pPr>
            <w:r w:rsidRPr="004070CE">
              <w:t>6,3</w:t>
            </w:r>
          </w:p>
        </w:tc>
        <w:tc>
          <w:tcPr>
            <w:tcW w:w="833" w:type="pct"/>
            <w:vAlign w:val="bottom"/>
          </w:tcPr>
          <w:p w14:paraId="133A987F" w14:textId="77777777" w:rsidR="00721BE5" w:rsidRPr="004070CE" w:rsidRDefault="00721BE5" w:rsidP="00134956">
            <w:pPr>
              <w:spacing w:line="276" w:lineRule="auto"/>
              <w:jc w:val="right"/>
            </w:pPr>
            <w:r w:rsidRPr="004070CE">
              <w:t>6,5</w:t>
            </w:r>
          </w:p>
        </w:tc>
        <w:tc>
          <w:tcPr>
            <w:tcW w:w="834" w:type="pct"/>
            <w:vAlign w:val="bottom"/>
          </w:tcPr>
          <w:p w14:paraId="49F90D8A" w14:textId="77777777" w:rsidR="00721BE5" w:rsidRPr="004070CE" w:rsidRDefault="00721BE5" w:rsidP="00134956">
            <w:pPr>
              <w:spacing w:line="276" w:lineRule="auto"/>
              <w:jc w:val="right"/>
            </w:pPr>
            <w:r w:rsidRPr="004070CE">
              <w:t>6,0</w:t>
            </w:r>
          </w:p>
        </w:tc>
      </w:tr>
      <w:tr w:rsidR="00721BE5" w:rsidRPr="004070CE" w14:paraId="2BDA2B0D" w14:textId="77777777" w:rsidTr="00721BE5">
        <w:trPr>
          <w:trHeight w:val="96"/>
        </w:trPr>
        <w:tc>
          <w:tcPr>
            <w:tcW w:w="800" w:type="pct"/>
            <w:vMerge/>
            <w:vAlign w:val="bottom"/>
          </w:tcPr>
          <w:p w14:paraId="1474DA51" w14:textId="77777777" w:rsidR="00721BE5" w:rsidRPr="004070CE" w:rsidRDefault="00721BE5" w:rsidP="00B76E1A">
            <w:pPr>
              <w:spacing w:line="276" w:lineRule="auto"/>
            </w:pPr>
          </w:p>
        </w:tc>
        <w:tc>
          <w:tcPr>
            <w:tcW w:w="1700" w:type="pct"/>
            <w:vAlign w:val="bottom"/>
            <w:hideMark/>
          </w:tcPr>
          <w:p w14:paraId="61E80BE6" w14:textId="77777777" w:rsidR="00721BE5" w:rsidRPr="004070CE" w:rsidRDefault="00721BE5" w:rsidP="00134956">
            <w:pPr>
              <w:spacing w:line="276" w:lineRule="auto"/>
            </w:pPr>
            <w:r w:rsidRPr="004070CE">
              <w:t>20–24 years</w:t>
            </w:r>
          </w:p>
        </w:tc>
        <w:tc>
          <w:tcPr>
            <w:tcW w:w="833" w:type="pct"/>
            <w:vAlign w:val="bottom"/>
          </w:tcPr>
          <w:p w14:paraId="1E1D526B" w14:textId="77777777" w:rsidR="00721BE5" w:rsidRPr="004070CE" w:rsidRDefault="00721BE5" w:rsidP="00B76E1A">
            <w:pPr>
              <w:spacing w:line="276" w:lineRule="auto"/>
              <w:jc w:val="right"/>
              <w:rPr>
                <w:bCs/>
              </w:rPr>
            </w:pPr>
            <w:r w:rsidRPr="004070CE">
              <w:rPr>
                <w:bCs/>
              </w:rPr>
              <w:t>52,3</w:t>
            </w:r>
          </w:p>
        </w:tc>
        <w:tc>
          <w:tcPr>
            <w:tcW w:w="833" w:type="pct"/>
            <w:vAlign w:val="bottom"/>
          </w:tcPr>
          <w:p w14:paraId="65EFA0DF" w14:textId="77777777" w:rsidR="00721BE5" w:rsidRPr="004070CE" w:rsidRDefault="00721BE5" w:rsidP="00134956">
            <w:pPr>
              <w:spacing w:line="276" w:lineRule="auto"/>
              <w:jc w:val="right"/>
            </w:pPr>
            <w:r w:rsidRPr="004070CE">
              <w:t>59,4</w:t>
            </w:r>
          </w:p>
        </w:tc>
        <w:tc>
          <w:tcPr>
            <w:tcW w:w="834" w:type="pct"/>
            <w:vAlign w:val="bottom"/>
          </w:tcPr>
          <w:p w14:paraId="34FB6839" w14:textId="77777777" w:rsidR="00721BE5" w:rsidRPr="004070CE" w:rsidRDefault="00721BE5" w:rsidP="00134956">
            <w:pPr>
              <w:spacing w:line="276" w:lineRule="auto"/>
              <w:jc w:val="right"/>
            </w:pPr>
            <w:r w:rsidRPr="004070CE">
              <w:t>44,9</w:t>
            </w:r>
          </w:p>
        </w:tc>
      </w:tr>
      <w:tr w:rsidR="00721BE5" w:rsidRPr="004070CE" w14:paraId="52BC6F08" w14:textId="77777777" w:rsidTr="00721BE5">
        <w:trPr>
          <w:trHeight w:val="96"/>
        </w:trPr>
        <w:tc>
          <w:tcPr>
            <w:tcW w:w="800" w:type="pct"/>
            <w:vMerge/>
            <w:vAlign w:val="bottom"/>
          </w:tcPr>
          <w:p w14:paraId="6BB24B1E" w14:textId="77777777" w:rsidR="00721BE5" w:rsidRPr="004070CE" w:rsidRDefault="00721BE5" w:rsidP="00B76E1A">
            <w:pPr>
              <w:spacing w:line="276" w:lineRule="auto"/>
            </w:pPr>
          </w:p>
        </w:tc>
        <w:tc>
          <w:tcPr>
            <w:tcW w:w="1700" w:type="pct"/>
            <w:vAlign w:val="bottom"/>
            <w:hideMark/>
          </w:tcPr>
          <w:p w14:paraId="31F89CFC" w14:textId="77777777" w:rsidR="00721BE5" w:rsidRPr="004070CE" w:rsidRDefault="00721BE5" w:rsidP="00134956">
            <w:pPr>
              <w:spacing w:line="276" w:lineRule="auto"/>
            </w:pPr>
            <w:r w:rsidRPr="004070CE">
              <w:t>25–29 years</w:t>
            </w:r>
          </w:p>
        </w:tc>
        <w:tc>
          <w:tcPr>
            <w:tcW w:w="833" w:type="pct"/>
            <w:vAlign w:val="bottom"/>
          </w:tcPr>
          <w:p w14:paraId="29AB365B" w14:textId="77777777" w:rsidR="00721BE5" w:rsidRPr="004070CE" w:rsidRDefault="00721BE5" w:rsidP="00B76E1A">
            <w:pPr>
              <w:spacing w:line="276" w:lineRule="auto"/>
              <w:jc w:val="right"/>
              <w:rPr>
                <w:bCs/>
              </w:rPr>
            </w:pPr>
            <w:r w:rsidRPr="004070CE">
              <w:rPr>
                <w:bCs/>
              </w:rPr>
              <w:t>81,2</w:t>
            </w:r>
          </w:p>
        </w:tc>
        <w:tc>
          <w:tcPr>
            <w:tcW w:w="833" w:type="pct"/>
            <w:vAlign w:val="bottom"/>
          </w:tcPr>
          <w:p w14:paraId="28510D7D" w14:textId="77777777" w:rsidR="00721BE5" w:rsidRPr="004070CE" w:rsidRDefault="00721BE5" w:rsidP="00134956">
            <w:pPr>
              <w:spacing w:line="276" w:lineRule="auto"/>
              <w:jc w:val="right"/>
            </w:pPr>
            <w:r w:rsidRPr="004070CE">
              <w:t>92,4</w:t>
            </w:r>
          </w:p>
        </w:tc>
        <w:tc>
          <w:tcPr>
            <w:tcW w:w="834" w:type="pct"/>
            <w:vAlign w:val="bottom"/>
          </w:tcPr>
          <w:p w14:paraId="487F3260" w14:textId="77777777" w:rsidR="00721BE5" w:rsidRPr="004070CE" w:rsidRDefault="00721BE5" w:rsidP="00134956">
            <w:pPr>
              <w:spacing w:line="276" w:lineRule="auto"/>
              <w:jc w:val="right"/>
            </w:pPr>
            <w:r w:rsidRPr="004070CE">
              <w:t>69,3</w:t>
            </w:r>
          </w:p>
        </w:tc>
      </w:tr>
      <w:tr w:rsidR="00721BE5" w:rsidRPr="004070CE" w14:paraId="62C01142" w14:textId="77777777" w:rsidTr="00721BE5">
        <w:trPr>
          <w:trHeight w:val="96"/>
        </w:trPr>
        <w:tc>
          <w:tcPr>
            <w:tcW w:w="800" w:type="pct"/>
            <w:vMerge/>
            <w:vAlign w:val="bottom"/>
          </w:tcPr>
          <w:p w14:paraId="21FC5DCD" w14:textId="77777777" w:rsidR="00721BE5" w:rsidRPr="004070CE" w:rsidRDefault="00721BE5" w:rsidP="00B76E1A">
            <w:pPr>
              <w:spacing w:line="276" w:lineRule="auto"/>
            </w:pPr>
          </w:p>
        </w:tc>
        <w:tc>
          <w:tcPr>
            <w:tcW w:w="1700" w:type="pct"/>
            <w:vAlign w:val="bottom"/>
            <w:hideMark/>
          </w:tcPr>
          <w:p w14:paraId="69A7376B" w14:textId="77777777" w:rsidR="00721BE5" w:rsidRPr="004070CE" w:rsidRDefault="00721BE5" w:rsidP="00134956">
            <w:pPr>
              <w:spacing w:line="276" w:lineRule="auto"/>
            </w:pPr>
            <w:r w:rsidRPr="004070CE">
              <w:t>30–34 years</w:t>
            </w:r>
          </w:p>
        </w:tc>
        <w:tc>
          <w:tcPr>
            <w:tcW w:w="833" w:type="pct"/>
            <w:vAlign w:val="bottom"/>
          </w:tcPr>
          <w:p w14:paraId="4F05FBAE" w14:textId="77777777" w:rsidR="00721BE5" w:rsidRPr="004070CE" w:rsidRDefault="00721BE5" w:rsidP="00B76E1A">
            <w:pPr>
              <w:spacing w:line="276" w:lineRule="auto"/>
              <w:jc w:val="right"/>
              <w:rPr>
                <w:bCs/>
              </w:rPr>
            </w:pPr>
            <w:r w:rsidRPr="004070CE">
              <w:rPr>
                <w:bCs/>
              </w:rPr>
              <w:t>80,4</w:t>
            </w:r>
          </w:p>
        </w:tc>
        <w:tc>
          <w:tcPr>
            <w:tcW w:w="833" w:type="pct"/>
            <w:vAlign w:val="bottom"/>
          </w:tcPr>
          <w:p w14:paraId="33952D0F" w14:textId="77777777" w:rsidR="00721BE5" w:rsidRPr="004070CE" w:rsidRDefault="00721BE5" w:rsidP="00134956">
            <w:pPr>
              <w:spacing w:line="276" w:lineRule="auto"/>
              <w:jc w:val="right"/>
            </w:pPr>
            <w:r w:rsidRPr="004070CE">
              <w:t>97,1</w:t>
            </w:r>
          </w:p>
        </w:tc>
        <w:tc>
          <w:tcPr>
            <w:tcW w:w="834" w:type="pct"/>
            <w:vAlign w:val="bottom"/>
          </w:tcPr>
          <w:p w14:paraId="7CEE7309" w14:textId="77777777" w:rsidR="00721BE5" w:rsidRPr="004070CE" w:rsidRDefault="00721BE5" w:rsidP="00134956">
            <w:pPr>
              <w:spacing w:line="276" w:lineRule="auto"/>
              <w:jc w:val="right"/>
            </w:pPr>
            <w:r w:rsidRPr="004070CE">
              <w:t>62,6</w:t>
            </w:r>
          </w:p>
        </w:tc>
      </w:tr>
      <w:tr w:rsidR="00721BE5" w:rsidRPr="004070CE" w14:paraId="22F9C531" w14:textId="77777777" w:rsidTr="00721BE5">
        <w:trPr>
          <w:trHeight w:val="96"/>
        </w:trPr>
        <w:tc>
          <w:tcPr>
            <w:tcW w:w="800" w:type="pct"/>
            <w:vMerge/>
            <w:vAlign w:val="bottom"/>
          </w:tcPr>
          <w:p w14:paraId="7D630DE1" w14:textId="77777777" w:rsidR="00721BE5" w:rsidRPr="004070CE" w:rsidRDefault="00721BE5" w:rsidP="00B76E1A">
            <w:pPr>
              <w:spacing w:line="276" w:lineRule="auto"/>
            </w:pPr>
          </w:p>
        </w:tc>
        <w:tc>
          <w:tcPr>
            <w:tcW w:w="1700" w:type="pct"/>
            <w:vAlign w:val="bottom"/>
            <w:hideMark/>
          </w:tcPr>
          <w:p w14:paraId="5C186912" w14:textId="77777777" w:rsidR="00721BE5" w:rsidRPr="004070CE" w:rsidRDefault="00721BE5" w:rsidP="00134956">
            <w:pPr>
              <w:spacing w:line="276" w:lineRule="auto"/>
            </w:pPr>
            <w:r w:rsidRPr="004070CE">
              <w:t>35–39 years</w:t>
            </w:r>
          </w:p>
        </w:tc>
        <w:tc>
          <w:tcPr>
            <w:tcW w:w="833" w:type="pct"/>
            <w:vAlign w:val="bottom"/>
          </w:tcPr>
          <w:p w14:paraId="2F83CCF4" w14:textId="77777777" w:rsidR="00721BE5" w:rsidRPr="004070CE" w:rsidRDefault="00721BE5" w:rsidP="00B76E1A">
            <w:pPr>
              <w:spacing w:line="276" w:lineRule="auto"/>
              <w:jc w:val="right"/>
              <w:rPr>
                <w:bCs/>
              </w:rPr>
            </w:pPr>
            <w:r w:rsidRPr="004070CE">
              <w:rPr>
                <w:bCs/>
              </w:rPr>
              <w:t>88,7</w:t>
            </w:r>
          </w:p>
        </w:tc>
        <w:tc>
          <w:tcPr>
            <w:tcW w:w="833" w:type="pct"/>
            <w:vAlign w:val="bottom"/>
          </w:tcPr>
          <w:p w14:paraId="6E5A7851" w14:textId="77777777" w:rsidR="00721BE5" w:rsidRPr="004070CE" w:rsidRDefault="00721BE5" w:rsidP="00134956">
            <w:pPr>
              <w:spacing w:line="276" w:lineRule="auto"/>
              <w:jc w:val="right"/>
            </w:pPr>
            <w:r w:rsidRPr="004070CE">
              <w:t>97,5</w:t>
            </w:r>
          </w:p>
        </w:tc>
        <w:tc>
          <w:tcPr>
            <w:tcW w:w="834" w:type="pct"/>
            <w:vAlign w:val="bottom"/>
          </w:tcPr>
          <w:p w14:paraId="1FC6A6CD" w14:textId="77777777" w:rsidR="00721BE5" w:rsidRPr="004070CE" w:rsidRDefault="00721BE5" w:rsidP="00134956">
            <w:pPr>
              <w:spacing w:line="276" w:lineRule="auto"/>
              <w:jc w:val="right"/>
            </w:pPr>
            <w:r w:rsidRPr="004070CE">
              <w:t>79,2</w:t>
            </w:r>
          </w:p>
        </w:tc>
      </w:tr>
      <w:tr w:rsidR="00721BE5" w:rsidRPr="004070CE" w14:paraId="5AB33825" w14:textId="77777777" w:rsidTr="00721BE5">
        <w:trPr>
          <w:trHeight w:val="96"/>
        </w:trPr>
        <w:tc>
          <w:tcPr>
            <w:tcW w:w="800" w:type="pct"/>
            <w:vMerge/>
            <w:vAlign w:val="bottom"/>
          </w:tcPr>
          <w:p w14:paraId="630E9D8C" w14:textId="77777777" w:rsidR="00721BE5" w:rsidRPr="004070CE" w:rsidRDefault="00721BE5" w:rsidP="00B76E1A">
            <w:pPr>
              <w:spacing w:line="276" w:lineRule="auto"/>
            </w:pPr>
          </w:p>
        </w:tc>
        <w:tc>
          <w:tcPr>
            <w:tcW w:w="1700" w:type="pct"/>
            <w:vAlign w:val="bottom"/>
            <w:hideMark/>
          </w:tcPr>
          <w:p w14:paraId="42BEFF44" w14:textId="77777777" w:rsidR="00721BE5" w:rsidRPr="004070CE" w:rsidRDefault="00721BE5" w:rsidP="00134956">
            <w:pPr>
              <w:spacing w:line="276" w:lineRule="auto"/>
            </w:pPr>
            <w:r w:rsidRPr="004070CE">
              <w:t>40–44 years</w:t>
            </w:r>
          </w:p>
        </w:tc>
        <w:tc>
          <w:tcPr>
            <w:tcW w:w="833" w:type="pct"/>
            <w:vAlign w:val="bottom"/>
          </w:tcPr>
          <w:p w14:paraId="3453B3C3" w14:textId="77777777" w:rsidR="00721BE5" w:rsidRPr="004070CE" w:rsidRDefault="00721BE5" w:rsidP="00B76E1A">
            <w:pPr>
              <w:spacing w:line="276" w:lineRule="auto"/>
              <w:jc w:val="right"/>
              <w:rPr>
                <w:bCs/>
              </w:rPr>
            </w:pPr>
            <w:r w:rsidRPr="004070CE">
              <w:rPr>
                <w:bCs/>
              </w:rPr>
              <w:t>93,1</w:t>
            </w:r>
          </w:p>
        </w:tc>
        <w:tc>
          <w:tcPr>
            <w:tcW w:w="833" w:type="pct"/>
            <w:vAlign w:val="bottom"/>
          </w:tcPr>
          <w:p w14:paraId="0A241470" w14:textId="77777777" w:rsidR="00721BE5" w:rsidRPr="004070CE" w:rsidRDefault="00721BE5" w:rsidP="00134956">
            <w:pPr>
              <w:spacing w:line="276" w:lineRule="auto"/>
              <w:jc w:val="right"/>
            </w:pPr>
            <w:r w:rsidRPr="004070CE">
              <w:t>96,4</w:t>
            </w:r>
          </w:p>
        </w:tc>
        <w:tc>
          <w:tcPr>
            <w:tcW w:w="834" w:type="pct"/>
            <w:vAlign w:val="bottom"/>
          </w:tcPr>
          <w:p w14:paraId="2530C2F0" w14:textId="77777777" w:rsidR="00721BE5" w:rsidRPr="004070CE" w:rsidRDefault="00721BE5" w:rsidP="00134956">
            <w:pPr>
              <w:spacing w:line="276" w:lineRule="auto"/>
              <w:jc w:val="right"/>
            </w:pPr>
            <w:r w:rsidRPr="004070CE">
              <w:t>89,6</w:t>
            </w:r>
          </w:p>
        </w:tc>
      </w:tr>
      <w:tr w:rsidR="00721BE5" w:rsidRPr="004070CE" w14:paraId="1A80E502" w14:textId="77777777" w:rsidTr="00721BE5">
        <w:trPr>
          <w:trHeight w:val="96"/>
        </w:trPr>
        <w:tc>
          <w:tcPr>
            <w:tcW w:w="800" w:type="pct"/>
            <w:vMerge/>
            <w:vAlign w:val="bottom"/>
          </w:tcPr>
          <w:p w14:paraId="287DBDCF" w14:textId="77777777" w:rsidR="00721BE5" w:rsidRPr="004070CE" w:rsidRDefault="00721BE5" w:rsidP="00B76E1A">
            <w:pPr>
              <w:spacing w:line="276" w:lineRule="auto"/>
            </w:pPr>
          </w:p>
        </w:tc>
        <w:tc>
          <w:tcPr>
            <w:tcW w:w="1700" w:type="pct"/>
            <w:vAlign w:val="bottom"/>
            <w:hideMark/>
          </w:tcPr>
          <w:p w14:paraId="7AE763EB" w14:textId="77777777" w:rsidR="00721BE5" w:rsidRPr="004070CE" w:rsidRDefault="00721BE5" w:rsidP="00134956">
            <w:pPr>
              <w:spacing w:line="276" w:lineRule="auto"/>
            </w:pPr>
            <w:r w:rsidRPr="004070CE">
              <w:t>45–49 years</w:t>
            </w:r>
          </w:p>
        </w:tc>
        <w:tc>
          <w:tcPr>
            <w:tcW w:w="833" w:type="pct"/>
            <w:vAlign w:val="bottom"/>
          </w:tcPr>
          <w:p w14:paraId="19F137A4" w14:textId="77777777" w:rsidR="00721BE5" w:rsidRPr="004070CE" w:rsidRDefault="00721BE5" w:rsidP="00B76E1A">
            <w:pPr>
              <w:spacing w:line="276" w:lineRule="auto"/>
              <w:jc w:val="right"/>
              <w:rPr>
                <w:bCs/>
              </w:rPr>
            </w:pPr>
            <w:r w:rsidRPr="004070CE">
              <w:rPr>
                <w:bCs/>
              </w:rPr>
              <w:t>94,9</w:t>
            </w:r>
          </w:p>
        </w:tc>
        <w:tc>
          <w:tcPr>
            <w:tcW w:w="833" w:type="pct"/>
            <w:vAlign w:val="bottom"/>
          </w:tcPr>
          <w:p w14:paraId="55F05F6D" w14:textId="77777777" w:rsidR="00721BE5" w:rsidRPr="004070CE" w:rsidRDefault="00721BE5" w:rsidP="00134956">
            <w:pPr>
              <w:spacing w:line="276" w:lineRule="auto"/>
              <w:jc w:val="right"/>
            </w:pPr>
            <w:r w:rsidRPr="004070CE">
              <w:t>96,4</w:t>
            </w:r>
          </w:p>
        </w:tc>
        <w:tc>
          <w:tcPr>
            <w:tcW w:w="834" w:type="pct"/>
            <w:vAlign w:val="bottom"/>
          </w:tcPr>
          <w:p w14:paraId="0189B211" w14:textId="77777777" w:rsidR="00721BE5" w:rsidRPr="004070CE" w:rsidRDefault="00721BE5" w:rsidP="00134956">
            <w:pPr>
              <w:spacing w:line="276" w:lineRule="auto"/>
              <w:jc w:val="right"/>
            </w:pPr>
            <w:r w:rsidRPr="004070CE">
              <w:t>93,4</w:t>
            </w:r>
          </w:p>
        </w:tc>
      </w:tr>
      <w:tr w:rsidR="00721BE5" w:rsidRPr="004070CE" w14:paraId="64154B38" w14:textId="77777777" w:rsidTr="00721BE5">
        <w:trPr>
          <w:trHeight w:val="96"/>
        </w:trPr>
        <w:tc>
          <w:tcPr>
            <w:tcW w:w="800" w:type="pct"/>
            <w:vMerge/>
            <w:vAlign w:val="bottom"/>
          </w:tcPr>
          <w:p w14:paraId="5DDE455C" w14:textId="77777777" w:rsidR="00721BE5" w:rsidRPr="004070CE" w:rsidRDefault="00721BE5" w:rsidP="00B76E1A">
            <w:pPr>
              <w:spacing w:line="276" w:lineRule="auto"/>
            </w:pPr>
          </w:p>
        </w:tc>
        <w:tc>
          <w:tcPr>
            <w:tcW w:w="1700" w:type="pct"/>
            <w:vAlign w:val="bottom"/>
            <w:hideMark/>
          </w:tcPr>
          <w:p w14:paraId="3317B247" w14:textId="77777777" w:rsidR="00721BE5" w:rsidRPr="004070CE" w:rsidRDefault="00721BE5" w:rsidP="00134956">
            <w:pPr>
              <w:spacing w:line="276" w:lineRule="auto"/>
            </w:pPr>
            <w:r w:rsidRPr="004070CE">
              <w:t>50–54 years</w:t>
            </w:r>
          </w:p>
        </w:tc>
        <w:tc>
          <w:tcPr>
            <w:tcW w:w="833" w:type="pct"/>
            <w:vAlign w:val="bottom"/>
          </w:tcPr>
          <w:p w14:paraId="2F1F137A" w14:textId="77777777" w:rsidR="00721BE5" w:rsidRPr="004070CE" w:rsidRDefault="00721BE5" w:rsidP="00B76E1A">
            <w:pPr>
              <w:spacing w:line="276" w:lineRule="auto"/>
              <w:jc w:val="right"/>
              <w:rPr>
                <w:bCs/>
              </w:rPr>
            </w:pPr>
            <w:r w:rsidRPr="004070CE">
              <w:rPr>
                <w:bCs/>
              </w:rPr>
              <w:t>93,8</w:t>
            </w:r>
          </w:p>
        </w:tc>
        <w:tc>
          <w:tcPr>
            <w:tcW w:w="833" w:type="pct"/>
            <w:vAlign w:val="bottom"/>
          </w:tcPr>
          <w:p w14:paraId="563B0650" w14:textId="77777777" w:rsidR="00721BE5" w:rsidRPr="004070CE" w:rsidRDefault="00721BE5" w:rsidP="00134956">
            <w:pPr>
              <w:spacing w:line="276" w:lineRule="auto"/>
              <w:jc w:val="right"/>
            </w:pPr>
            <w:r w:rsidRPr="004070CE">
              <w:t>94,9</w:t>
            </w:r>
          </w:p>
        </w:tc>
        <w:tc>
          <w:tcPr>
            <w:tcW w:w="834" w:type="pct"/>
            <w:vAlign w:val="bottom"/>
          </w:tcPr>
          <w:p w14:paraId="316E007B" w14:textId="77777777" w:rsidR="00721BE5" w:rsidRPr="004070CE" w:rsidRDefault="00721BE5" w:rsidP="00134956">
            <w:pPr>
              <w:spacing w:line="276" w:lineRule="auto"/>
              <w:jc w:val="right"/>
            </w:pPr>
            <w:r w:rsidRPr="004070CE">
              <w:t>92,7</w:t>
            </w:r>
          </w:p>
        </w:tc>
      </w:tr>
      <w:tr w:rsidR="00721BE5" w:rsidRPr="004070CE" w14:paraId="015FE2C4" w14:textId="77777777" w:rsidTr="00721BE5">
        <w:trPr>
          <w:trHeight w:val="96"/>
        </w:trPr>
        <w:tc>
          <w:tcPr>
            <w:tcW w:w="800" w:type="pct"/>
            <w:vMerge/>
            <w:vAlign w:val="bottom"/>
          </w:tcPr>
          <w:p w14:paraId="1FF389B3" w14:textId="77777777" w:rsidR="00721BE5" w:rsidRPr="004070CE" w:rsidRDefault="00721BE5" w:rsidP="00B76E1A">
            <w:pPr>
              <w:spacing w:line="276" w:lineRule="auto"/>
            </w:pPr>
          </w:p>
        </w:tc>
        <w:tc>
          <w:tcPr>
            <w:tcW w:w="1700" w:type="pct"/>
            <w:vAlign w:val="bottom"/>
            <w:hideMark/>
          </w:tcPr>
          <w:p w14:paraId="5CF65026" w14:textId="77777777" w:rsidR="00721BE5" w:rsidRPr="004070CE" w:rsidRDefault="00721BE5" w:rsidP="00134956">
            <w:pPr>
              <w:spacing w:line="276" w:lineRule="auto"/>
            </w:pPr>
            <w:r w:rsidRPr="004070CE">
              <w:t>55–59 years</w:t>
            </w:r>
          </w:p>
        </w:tc>
        <w:tc>
          <w:tcPr>
            <w:tcW w:w="833" w:type="pct"/>
            <w:vAlign w:val="bottom"/>
          </w:tcPr>
          <w:p w14:paraId="706D9D84" w14:textId="77777777" w:rsidR="00721BE5" w:rsidRPr="004070CE" w:rsidRDefault="00721BE5" w:rsidP="00B76E1A">
            <w:pPr>
              <w:spacing w:line="276" w:lineRule="auto"/>
              <w:jc w:val="right"/>
              <w:rPr>
                <w:bCs/>
              </w:rPr>
            </w:pPr>
            <w:r w:rsidRPr="004070CE">
              <w:rPr>
                <w:bCs/>
              </w:rPr>
              <w:t>89,2</w:t>
            </w:r>
          </w:p>
        </w:tc>
        <w:tc>
          <w:tcPr>
            <w:tcW w:w="833" w:type="pct"/>
            <w:vAlign w:val="bottom"/>
          </w:tcPr>
          <w:p w14:paraId="3840B762" w14:textId="77777777" w:rsidR="00721BE5" w:rsidRPr="004070CE" w:rsidRDefault="00721BE5" w:rsidP="00134956">
            <w:pPr>
              <w:spacing w:line="276" w:lineRule="auto"/>
              <w:jc w:val="right"/>
            </w:pPr>
            <w:r w:rsidRPr="004070CE">
              <w:t>90,7</w:t>
            </w:r>
          </w:p>
        </w:tc>
        <w:tc>
          <w:tcPr>
            <w:tcW w:w="834" w:type="pct"/>
            <w:vAlign w:val="bottom"/>
          </w:tcPr>
          <w:p w14:paraId="25C7E9C5" w14:textId="77777777" w:rsidR="00721BE5" w:rsidRPr="004070CE" w:rsidRDefault="00721BE5" w:rsidP="00134956">
            <w:pPr>
              <w:spacing w:line="276" w:lineRule="auto"/>
              <w:jc w:val="right"/>
            </w:pPr>
            <w:r w:rsidRPr="004070CE">
              <w:t>87,8</w:t>
            </w:r>
          </w:p>
        </w:tc>
      </w:tr>
      <w:tr w:rsidR="00721BE5" w:rsidRPr="004070CE" w14:paraId="1506E014" w14:textId="77777777" w:rsidTr="00721BE5">
        <w:trPr>
          <w:trHeight w:val="96"/>
        </w:trPr>
        <w:tc>
          <w:tcPr>
            <w:tcW w:w="800" w:type="pct"/>
            <w:vMerge/>
            <w:vAlign w:val="bottom"/>
          </w:tcPr>
          <w:p w14:paraId="568B3585" w14:textId="77777777" w:rsidR="00721BE5" w:rsidRPr="004070CE" w:rsidRDefault="00721BE5" w:rsidP="00B76E1A">
            <w:pPr>
              <w:spacing w:line="276" w:lineRule="auto"/>
            </w:pPr>
          </w:p>
        </w:tc>
        <w:tc>
          <w:tcPr>
            <w:tcW w:w="1700" w:type="pct"/>
            <w:vAlign w:val="bottom"/>
            <w:hideMark/>
          </w:tcPr>
          <w:p w14:paraId="359111A0" w14:textId="77777777" w:rsidR="00721BE5" w:rsidRPr="004070CE" w:rsidRDefault="00721BE5" w:rsidP="00134956">
            <w:pPr>
              <w:spacing w:line="276" w:lineRule="auto"/>
            </w:pPr>
            <w:r w:rsidRPr="004070CE">
              <w:t>60–64 years</w:t>
            </w:r>
          </w:p>
        </w:tc>
        <w:tc>
          <w:tcPr>
            <w:tcW w:w="833" w:type="pct"/>
            <w:vAlign w:val="bottom"/>
          </w:tcPr>
          <w:p w14:paraId="195DF20E" w14:textId="77777777" w:rsidR="00721BE5" w:rsidRPr="004070CE" w:rsidRDefault="00721BE5" w:rsidP="00B76E1A">
            <w:pPr>
              <w:spacing w:line="276" w:lineRule="auto"/>
              <w:jc w:val="right"/>
              <w:rPr>
                <w:bCs/>
              </w:rPr>
            </w:pPr>
            <w:r w:rsidRPr="004070CE">
              <w:rPr>
                <w:bCs/>
              </w:rPr>
              <w:t>47,7</w:t>
            </w:r>
          </w:p>
        </w:tc>
        <w:tc>
          <w:tcPr>
            <w:tcW w:w="833" w:type="pct"/>
            <w:vAlign w:val="bottom"/>
          </w:tcPr>
          <w:p w14:paraId="441BCF23" w14:textId="77777777" w:rsidR="00721BE5" w:rsidRPr="004070CE" w:rsidRDefault="00721BE5" w:rsidP="00134956">
            <w:pPr>
              <w:spacing w:line="276" w:lineRule="auto"/>
              <w:jc w:val="right"/>
            </w:pPr>
            <w:r w:rsidRPr="004070CE">
              <w:t>61,7</w:t>
            </w:r>
          </w:p>
        </w:tc>
        <w:tc>
          <w:tcPr>
            <w:tcW w:w="834" w:type="pct"/>
            <w:vAlign w:val="bottom"/>
          </w:tcPr>
          <w:p w14:paraId="79E65990" w14:textId="77777777" w:rsidR="00721BE5" w:rsidRPr="004070CE" w:rsidRDefault="00721BE5" w:rsidP="00134956">
            <w:pPr>
              <w:spacing w:line="276" w:lineRule="auto"/>
              <w:jc w:val="right"/>
            </w:pPr>
            <w:r w:rsidRPr="004070CE">
              <w:t>34,4</w:t>
            </w:r>
          </w:p>
        </w:tc>
      </w:tr>
      <w:tr w:rsidR="00721BE5" w:rsidRPr="004070CE" w14:paraId="7B452F78" w14:textId="77777777" w:rsidTr="00721BE5">
        <w:trPr>
          <w:trHeight w:val="96"/>
        </w:trPr>
        <w:tc>
          <w:tcPr>
            <w:tcW w:w="800" w:type="pct"/>
            <w:vMerge/>
            <w:vAlign w:val="bottom"/>
          </w:tcPr>
          <w:p w14:paraId="43CF0EFF" w14:textId="77777777" w:rsidR="00721BE5" w:rsidRPr="004070CE" w:rsidRDefault="00721BE5" w:rsidP="00B76E1A">
            <w:pPr>
              <w:spacing w:line="276" w:lineRule="auto"/>
            </w:pPr>
          </w:p>
        </w:tc>
        <w:tc>
          <w:tcPr>
            <w:tcW w:w="1700" w:type="pct"/>
            <w:vAlign w:val="bottom"/>
            <w:hideMark/>
          </w:tcPr>
          <w:p w14:paraId="797F1B29" w14:textId="77777777" w:rsidR="00721BE5" w:rsidRPr="004070CE" w:rsidRDefault="00721BE5" w:rsidP="00134956">
            <w:pPr>
              <w:spacing w:line="276" w:lineRule="auto"/>
            </w:pPr>
            <w:r w:rsidRPr="004070CE">
              <w:t>65 +</w:t>
            </w:r>
          </w:p>
        </w:tc>
        <w:tc>
          <w:tcPr>
            <w:tcW w:w="833" w:type="pct"/>
            <w:vAlign w:val="bottom"/>
          </w:tcPr>
          <w:p w14:paraId="1C41DB86" w14:textId="77777777" w:rsidR="00721BE5" w:rsidRPr="004070CE" w:rsidRDefault="00721BE5" w:rsidP="00B76E1A">
            <w:pPr>
              <w:spacing w:line="276" w:lineRule="auto"/>
              <w:jc w:val="right"/>
              <w:rPr>
                <w:bCs/>
              </w:rPr>
            </w:pPr>
            <w:r w:rsidRPr="004070CE">
              <w:rPr>
                <w:bCs/>
              </w:rPr>
              <w:t>7,3</w:t>
            </w:r>
          </w:p>
        </w:tc>
        <w:tc>
          <w:tcPr>
            <w:tcW w:w="833" w:type="pct"/>
            <w:vAlign w:val="bottom"/>
          </w:tcPr>
          <w:p w14:paraId="258F5F40" w14:textId="77777777" w:rsidR="00721BE5" w:rsidRPr="004070CE" w:rsidRDefault="00721BE5" w:rsidP="00134956">
            <w:pPr>
              <w:spacing w:line="276" w:lineRule="auto"/>
              <w:jc w:val="right"/>
            </w:pPr>
            <w:r w:rsidRPr="004070CE">
              <w:t>9,9</w:t>
            </w:r>
          </w:p>
        </w:tc>
        <w:tc>
          <w:tcPr>
            <w:tcW w:w="834" w:type="pct"/>
            <w:vAlign w:val="bottom"/>
          </w:tcPr>
          <w:p w14:paraId="0845DD3D" w14:textId="77777777" w:rsidR="00721BE5" w:rsidRPr="004070CE" w:rsidRDefault="00721BE5" w:rsidP="00134956">
            <w:pPr>
              <w:spacing w:line="276" w:lineRule="auto"/>
              <w:jc w:val="right"/>
            </w:pPr>
            <w:r w:rsidRPr="004070CE">
              <w:t>5,3</w:t>
            </w:r>
          </w:p>
        </w:tc>
      </w:tr>
      <w:tr w:rsidR="00721BE5" w:rsidRPr="004070CE" w14:paraId="513A5F1F" w14:textId="77777777" w:rsidTr="00721BE5">
        <w:trPr>
          <w:trHeight w:val="105"/>
        </w:trPr>
        <w:tc>
          <w:tcPr>
            <w:tcW w:w="2500" w:type="pct"/>
            <w:gridSpan w:val="2"/>
            <w:vAlign w:val="bottom"/>
            <w:hideMark/>
          </w:tcPr>
          <w:p w14:paraId="283B0548" w14:textId="77777777" w:rsidR="00721BE5" w:rsidRPr="004070CE" w:rsidRDefault="00721BE5" w:rsidP="00134956">
            <w:pPr>
              <w:spacing w:line="276" w:lineRule="auto"/>
            </w:pPr>
            <w:r w:rsidRPr="004070CE">
              <w:t>Basic or no education</w:t>
            </w:r>
          </w:p>
        </w:tc>
        <w:tc>
          <w:tcPr>
            <w:tcW w:w="833" w:type="pct"/>
            <w:vAlign w:val="bottom"/>
          </w:tcPr>
          <w:p w14:paraId="7B466A34" w14:textId="77777777" w:rsidR="00721BE5" w:rsidRPr="004070CE" w:rsidRDefault="00721BE5" w:rsidP="00B76E1A">
            <w:pPr>
              <w:spacing w:line="276" w:lineRule="auto"/>
              <w:jc w:val="right"/>
              <w:rPr>
                <w:bCs/>
              </w:rPr>
            </w:pPr>
            <w:r w:rsidRPr="004070CE">
              <w:rPr>
                <w:bCs/>
              </w:rPr>
              <w:t>22,5</w:t>
            </w:r>
          </w:p>
        </w:tc>
        <w:tc>
          <w:tcPr>
            <w:tcW w:w="833" w:type="pct"/>
            <w:vAlign w:val="bottom"/>
          </w:tcPr>
          <w:p w14:paraId="57653EEE" w14:textId="77777777" w:rsidR="00721BE5" w:rsidRPr="004070CE" w:rsidRDefault="00721BE5" w:rsidP="00134956">
            <w:pPr>
              <w:spacing w:line="276" w:lineRule="auto"/>
              <w:jc w:val="right"/>
            </w:pPr>
            <w:r w:rsidRPr="004070CE">
              <w:t>29,5</w:t>
            </w:r>
          </w:p>
        </w:tc>
        <w:tc>
          <w:tcPr>
            <w:tcW w:w="834" w:type="pct"/>
            <w:vAlign w:val="bottom"/>
          </w:tcPr>
          <w:p w14:paraId="622C1BFB" w14:textId="77777777" w:rsidR="00721BE5" w:rsidRPr="004070CE" w:rsidRDefault="00721BE5" w:rsidP="00134956">
            <w:pPr>
              <w:spacing w:line="276" w:lineRule="auto"/>
              <w:jc w:val="right"/>
            </w:pPr>
            <w:r w:rsidRPr="004070CE">
              <w:t>18,0</w:t>
            </w:r>
          </w:p>
        </w:tc>
      </w:tr>
      <w:tr w:rsidR="00721BE5" w:rsidRPr="004070CE" w14:paraId="37A0BE38" w14:textId="77777777" w:rsidTr="00721BE5">
        <w:trPr>
          <w:trHeight w:val="96"/>
        </w:trPr>
        <w:tc>
          <w:tcPr>
            <w:tcW w:w="2500" w:type="pct"/>
            <w:gridSpan w:val="2"/>
            <w:vAlign w:val="bottom"/>
            <w:hideMark/>
          </w:tcPr>
          <w:p w14:paraId="47601A87" w14:textId="77777777" w:rsidR="00721BE5" w:rsidRPr="004070CE" w:rsidRDefault="00721BE5" w:rsidP="00134956">
            <w:pPr>
              <w:spacing w:line="276" w:lineRule="auto"/>
            </w:pPr>
            <w:r w:rsidRPr="004070CE">
              <w:t>Secondary school, no leaving qualification</w:t>
            </w:r>
          </w:p>
        </w:tc>
        <w:tc>
          <w:tcPr>
            <w:tcW w:w="833" w:type="pct"/>
            <w:vAlign w:val="bottom"/>
          </w:tcPr>
          <w:p w14:paraId="4CE686F5" w14:textId="77777777" w:rsidR="00721BE5" w:rsidRPr="004070CE" w:rsidRDefault="00721BE5" w:rsidP="00B76E1A">
            <w:pPr>
              <w:spacing w:line="276" w:lineRule="auto"/>
              <w:jc w:val="right"/>
              <w:rPr>
                <w:bCs/>
              </w:rPr>
            </w:pPr>
            <w:r w:rsidRPr="004070CE">
              <w:rPr>
                <w:bCs/>
              </w:rPr>
              <w:t>61,7</w:t>
            </w:r>
          </w:p>
        </w:tc>
        <w:tc>
          <w:tcPr>
            <w:tcW w:w="833" w:type="pct"/>
            <w:vAlign w:val="bottom"/>
          </w:tcPr>
          <w:p w14:paraId="42D43DA5" w14:textId="77777777" w:rsidR="00721BE5" w:rsidRPr="004070CE" w:rsidRDefault="00721BE5" w:rsidP="00134956">
            <w:pPr>
              <w:spacing w:line="276" w:lineRule="auto"/>
              <w:jc w:val="right"/>
            </w:pPr>
            <w:r w:rsidRPr="004070CE">
              <w:t>68,5</w:t>
            </w:r>
          </w:p>
        </w:tc>
        <w:tc>
          <w:tcPr>
            <w:tcW w:w="834" w:type="pct"/>
            <w:vAlign w:val="bottom"/>
          </w:tcPr>
          <w:p w14:paraId="634DB835" w14:textId="77777777" w:rsidR="00721BE5" w:rsidRPr="004070CE" w:rsidRDefault="00721BE5" w:rsidP="00134956">
            <w:pPr>
              <w:spacing w:line="276" w:lineRule="auto"/>
              <w:jc w:val="right"/>
            </w:pPr>
            <w:r w:rsidRPr="004070CE">
              <w:t>52,3</w:t>
            </w:r>
          </w:p>
        </w:tc>
      </w:tr>
      <w:tr w:rsidR="00721BE5" w:rsidRPr="004070CE" w14:paraId="27C32E5B" w14:textId="77777777" w:rsidTr="00721BE5">
        <w:trPr>
          <w:trHeight w:val="96"/>
        </w:trPr>
        <w:tc>
          <w:tcPr>
            <w:tcW w:w="2500" w:type="pct"/>
            <w:gridSpan w:val="2"/>
            <w:vAlign w:val="bottom"/>
            <w:hideMark/>
          </w:tcPr>
          <w:p w14:paraId="2CAE3293" w14:textId="77777777" w:rsidR="00721BE5" w:rsidRPr="004070CE" w:rsidRDefault="00721BE5" w:rsidP="00134956">
            <w:pPr>
              <w:spacing w:line="276" w:lineRule="auto"/>
            </w:pPr>
            <w:r w:rsidRPr="004070CE">
              <w:t>Secondary school, leaving qualification</w:t>
            </w:r>
          </w:p>
        </w:tc>
        <w:tc>
          <w:tcPr>
            <w:tcW w:w="833" w:type="pct"/>
            <w:vAlign w:val="bottom"/>
          </w:tcPr>
          <w:p w14:paraId="31D70F24" w14:textId="77777777" w:rsidR="00721BE5" w:rsidRPr="004070CE" w:rsidRDefault="00721BE5" w:rsidP="00B76E1A">
            <w:pPr>
              <w:spacing w:line="276" w:lineRule="auto"/>
              <w:jc w:val="right"/>
              <w:rPr>
                <w:bCs/>
              </w:rPr>
            </w:pPr>
            <w:r w:rsidRPr="004070CE">
              <w:rPr>
                <w:bCs/>
              </w:rPr>
              <w:t>65,4</w:t>
            </w:r>
          </w:p>
        </w:tc>
        <w:tc>
          <w:tcPr>
            <w:tcW w:w="833" w:type="pct"/>
            <w:vAlign w:val="bottom"/>
          </w:tcPr>
          <w:p w14:paraId="226C9479" w14:textId="77777777" w:rsidR="00721BE5" w:rsidRPr="004070CE" w:rsidRDefault="00721BE5" w:rsidP="00134956">
            <w:pPr>
              <w:spacing w:line="276" w:lineRule="auto"/>
              <w:jc w:val="right"/>
            </w:pPr>
            <w:r w:rsidRPr="004070CE">
              <w:t>74,3</w:t>
            </w:r>
          </w:p>
        </w:tc>
        <w:tc>
          <w:tcPr>
            <w:tcW w:w="834" w:type="pct"/>
            <w:vAlign w:val="bottom"/>
          </w:tcPr>
          <w:p w14:paraId="3A88A8DE" w14:textId="77777777" w:rsidR="00721BE5" w:rsidRPr="004070CE" w:rsidRDefault="00721BE5" w:rsidP="00134956">
            <w:pPr>
              <w:spacing w:line="276" w:lineRule="auto"/>
              <w:jc w:val="right"/>
            </w:pPr>
            <w:r w:rsidRPr="004070CE">
              <w:t>58,3</w:t>
            </w:r>
          </w:p>
        </w:tc>
      </w:tr>
      <w:tr w:rsidR="00721BE5" w:rsidRPr="004070CE" w14:paraId="1531D3E9" w14:textId="77777777" w:rsidTr="00721BE5">
        <w:trPr>
          <w:trHeight w:val="96"/>
        </w:trPr>
        <w:tc>
          <w:tcPr>
            <w:tcW w:w="2500" w:type="pct"/>
            <w:gridSpan w:val="2"/>
            <w:vAlign w:val="bottom"/>
            <w:hideMark/>
          </w:tcPr>
          <w:p w14:paraId="05D62D82" w14:textId="77777777" w:rsidR="00721BE5" w:rsidRPr="004070CE" w:rsidRDefault="00721BE5" w:rsidP="00134956">
            <w:pPr>
              <w:spacing w:line="276" w:lineRule="auto"/>
            </w:pPr>
            <w:r w:rsidRPr="004070CE">
              <w:t>University</w:t>
            </w:r>
          </w:p>
        </w:tc>
        <w:tc>
          <w:tcPr>
            <w:tcW w:w="833" w:type="pct"/>
            <w:vAlign w:val="bottom"/>
          </w:tcPr>
          <w:p w14:paraId="049C7C8B" w14:textId="77777777" w:rsidR="00721BE5" w:rsidRPr="004070CE" w:rsidRDefault="00721BE5" w:rsidP="00B76E1A">
            <w:pPr>
              <w:spacing w:line="276" w:lineRule="auto"/>
              <w:jc w:val="right"/>
              <w:rPr>
                <w:bCs/>
              </w:rPr>
            </w:pPr>
            <w:r w:rsidRPr="004070CE">
              <w:rPr>
                <w:bCs/>
              </w:rPr>
              <w:t>76,3</w:t>
            </w:r>
          </w:p>
        </w:tc>
        <w:tc>
          <w:tcPr>
            <w:tcW w:w="833" w:type="pct"/>
            <w:vAlign w:val="bottom"/>
          </w:tcPr>
          <w:p w14:paraId="02628956" w14:textId="77777777" w:rsidR="00721BE5" w:rsidRPr="004070CE" w:rsidRDefault="00721BE5" w:rsidP="00134956">
            <w:pPr>
              <w:spacing w:line="276" w:lineRule="auto"/>
              <w:jc w:val="right"/>
            </w:pPr>
            <w:r w:rsidRPr="004070CE">
              <w:t>81,9</w:t>
            </w:r>
          </w:p>
        </w:tc>
        <w:tc>
          <w:tcPr>
            <w:tcW w:w="834" w:type="pct"/>
            <w:vAlign w:val="bottom"/>
          </w:tcPr>
          <w:p w14:paraId="193B5B7F" w14:textId="77777777" w:rsidR="00721BE5" w:rsidRPr="004070CE" w:rsidRDefault="00721BE5" w:rsidP="00134956">
            <w:pPr>
              <w:spacing w:line="276" w:lineRule="auto"/>
              <w:jc w:val="right"/>
            </w:pPr>
            <w:r w:rsidRPr="004070CE">
              <w:t>71,2</w:t>
            </w:r>
          </w:p>
        </w:tc>
      </w:tr>
    </w:tbl>
    <w:bookmarkEnd w:id="3"/>
    <w:p w14:paraId="339B41AD" w14:textId="77777777" w:rsidR="00B76E1A" w:rsidRPr="004070CE" w:rsidRDefault="00721BE5" w:rsidP="00721BE5">
      <w:pPr>
        <w:tabs>
          <w:tab w:val="left" w:pos="8789"/>
        </w:tabs>
        <w:spacing w:after="240"/>
        <w:ind w:left="1134" w:right="1105"/>
        <w:rPr>
          <w:i/>
          <w:szCs w:val="24"/>
        </w:rPr>
      </w:pPr>
      <w:r w:rsidRPr="004070CE">
        <w:t xml:space="preserve">Source: Czech Statistical Office </w:t>
      </w:r>
    </w:p>
    <w:p w14:paraId="66334DE1" w14:textId="77777777" w:rsidR="00572AE3" w:rsidRPr="004070CE" w:rsidRDefault="00572AE3" w:rsidP="00572AE3">
      <w:pPr>
        <w:pStyle w:val="Odstavecseseznamem"/>
        <w:numPr>
          <w:ilvl w:val="0"/>
          <w:numId w:val="4"/>
        </w:numPr>
        <w:tabs>
          <w:tab w:val="left" w:pos="8789"/>
        </w:tabs>
        <w:ind w:right="850"/>
        <w:jc w:val="both"/>
        <w:rPr>
          <w:b/>
          <w:bCs/>
          <w:szCs w:val="22"/>
          <w:lang w:eastAsia="fr-FR"/>
        </w:rPr>
      </w:pPr>
      <w:bookmarkStart w:id="5" w:name="_Toc11688161"/>
      <w:bookmarkStart w:id="6" w:name="_Toc15664838"/>
      <w:bookmarkStart w:id="7" w:name="_Toc11688162"/>
      <w:r w:rsidRPr="004070CE">
        <w:rPr>
          <w:b/>
          <w:bCs/>
          <w:szCs w:val="22"/>
          <w:lang w:eastAsia="fr-FR"/>
        </w:rPr>
        <w:t xml:space="preserve">Number of job seekers in </w:t>
      </w:r>
      <w:bookmarkEnd w:id="5"/>
      <w:bookmarkEnd w:id="6"/>
      <w:r w:rsidRPr="004070CE">
        <w:rPr>
          <w:b/>
          <w:bCs/>
          <w:szCs w:val="22"/>
          <w:lang w:eastAsia="fr-FR"/>
        </w:rPr>
        <w:t xml:space="preserve">2019 </w:t>
      </w:r>
    </w:p>
    <w:p w14:paraId="593FAE3E" w14:textId="77777777" w:rsidR="00572AE3" w:rsidRPr="004070CE" w:rsidRDefault="00572AE3" w:rsidP="00572AE3">
      <w:pPr>
        <w:pStyle w:val="Odstavecseseznamem"/>
        <w:tabs>
          <w:tab w:val="left" w:pos="8789"/>
        </w:tabs>
        <w:ind w:left="1494" w:right="850"/>
        <w:jc w:val="both"/>
        <w:rPr>
          <w:b/>
          <w:bCs/>
          <w:szCs w:val="22"/>
          <w:lang w:eastAsia="fr-FR"/>
        </w:rPr>
      </w:pPr>
    </w:p>
    <w:tbl>
      <w:tblPr>
        <w:tblW w:w="2407" w:type="pct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77"/>
        <w:gridCol w:w="1767"/>
      </w:tblGrid>
      <w:tr w:rsidR="00572AE3" w:rsidRPr="004070CE" w14:paraId="028FB116" w14:textId="77777777" w:rsidTr="00E35889">
        <w:trPr>
          <w:trHeight w:val="340"/>
        </w:trPr>
        <w:tc>
          <w:tcPr>
            <w:tcW w:w="3138" w:type="pct"/>
            <w:shd w:val="clear" w:color="auto" w:fill="D9D9D9" w:themeFill="background1" w:themeFillShade="D9"/>
            <w:vAlign w:val="center"/>
          </w:tcPr>
          <w:p w14:paraId="7B0C63E0" w14:textId="77777777" w:rsidR="00572AE3" w:rsidRPr="004070CE" w:rsidRDefault="00572AE3" w:rsidP="00134956">
            <w:pPr>
              <w:spacing w:line="240" w:lineRule="auto"/>
            </w:pPr>
            <w:r w:rsidRPr="004070CE">
              <w:rPr>
                <w:b/>
                <w:szCs w:val="22"/>
              </w:rPr>
              <w:t>Job seekers as of 31 December</w:t>
            </w:r>
          </w:p>
        </w:tc>
        <w:tc>
          <w:tcPr>
            <w:tcW w:w="1862" w:type="pct"/>
            <w:shd w:val="clear" w:color="auto" w:fill="D9D9D9" w:themeFill="background1" w:themeFillShade="D9"/>
            <w:vAlign w:val="center"/>
          </w:tcPr>
          <w:p w14:paraId="25608309" w14:textId="77777777" w:rsidR="00572AE3" w:rsidRPr="004070CE" w:rsidRDefault="00572AE3" w:rsidP="00134956">
            <w:pPr>
              <w:spacing w:line="240" w:lineRule="auto"/>
              <w:jc w:val="center"/>
              <w:rPr>
                <w:b/>
                <w:szCs w:val="22"/>
              </w:rPr>
            </w:pPr>
            <w:r w:rsidRPr="004070CE">
              <w:rPr>
                <w:b/>
                <w:szCs w:val="22"/>
              </w:rPr>
              <w:t>2019</w:t>
            </w:r>
          </w:p>
        </w:tc>
      </w:tr>
      <w:tr w:rsidR="00572AE3" w:rsidRPr="004070CE" w14:paraId="5065816D" w14:textId="77777777" w:rsidTr="00572AE3">
        <w:trPr>
          <w:trHeight w:val="284"/>
        </w:trPr>
        <w:tc>
          <w:tcPr>
            <w:tcW w:w="3138" w:type="pct"/>
            <w:vAlign w:val="center"/>
          </w:tcPr>
          <w:p w14:paraId="5D895109" w14:textId="77777777" w:rsidR="00572AE3" w:rsidRPr="004070CE" w:rsidRDefault="00572AE3" w:rsidP="00134956">
            <w:pPr>
              <w:spacing w:line="240" w:lineRule="auto"/>
            </w:pPr>
            <w:r w:rsidRPr="004070CE">
              <w:rPr>
                <w:szCs w:val="22"/>
              </w:rPr>
              <w:t>Total</w:t>
            </w:r>
          </w:p>
        </w:tc>
        <w:tc>
          <w:tcPr>
            <w:tcW w:w="1862" w:type="pct"/>
            <w:vAlign w:val="center"/>
          </w:tcPr>
          <w:p w14:paraId="77F6C160" w14:textId="77777777" w:rsidR="00572AE3" w:rsidRPr="004070CE" w:rsidRDefault="00572AE3" w:rsidP="00134956">
            <w:pPr>
              <w:spacing w:line="240" w:lineRule="auto"/>
              <w:jc w:val="center"/>
              <w:rPr>
                <w:szCs w:val="22"/>
              </w:rPr>
            </w:pPr>
            <w:r w:rsidRPr="004070CE">
              <w:rPr>
                <w:szCs w:val="22"/>
              </w:rPr>
              <w:t>215 532</w:t>
            </w:r>
          </w:p>
        </w:tc>
      </w:tr>
      <w:tr w:rsidR="00572AE3" w:rsidRPr="004070CE" w14:paraId="5E586988" w14:textId="77777777" w:rsidTr="00572AE3">
        <w:trPr>
          <w:trHeight w:val="284"/>
        </w:trPr>
        <w:tc>
          <w:tcPr>
            <w:tcW w:w="3138" w:type="pct"/>
            <w:vAlign w:val="center"/>
          </w:tcPr>
          <w:p w14:paraId="61230EAF" w14:textId="77777777" w:rsidR="00572AE3" w:rsidRPr="004070CE" w:rsidRDefault="00572AE3" w:rsidP="00134956">
            <w:pPr>
              <w:spacing w:line="240" w:lineRule="auto"/>
            </w:pPr>
            <w:r w:rsidRPr="004070CE">
              <w:rPr>
                <w:szCs w:val="22"/>
              </w:rPr>
              <w:t>Persons with disabilities</w:t>
            </w:r>
          </w:p>
        </w:tc>
        <w:tc>
          <w:tcPr>
            <w:tcW w:w="1862" w:type="pct"/>
            <w:vAlign w:val="center"/>
          </w:tcPr>
          <w:p w14:paraId="18F7327B" w14:textId="77777777" w:rsidR="00572AE3" w:rsidRPr="004070CE" w:rsidRDefault="00572AE3" w:rsidP="00134956">
            <w:pPr>
              <w:spacing w:line="240" w:lineRule="auto"/>
              <w:jc w:val="center"/>
              <w:rPr>
                <w:szCs w:val="22"/>
              </w:rPr>
            </w:pPr>
            <w:r w:rsidRPr="004070CE">
              <w:rPr>
                <w:szCs w:val="22"/>
              </w:rPr>
              <w:t>33 726</w:t>
            </w:r>
          </w:p>
        </w:tc>
      </w:tr>
      <w:tr w:rsidR="00572AE3" w:rsidRPr="004070CE" w14:paraId="680C8FE2" w14:textId="77777777" w:rsidTr="00572AE3">
        <w:trPr>
          <w:trHeight w:val="284"/>
        </w:trPr>
        <w:tc>
          <w:tcPr>
            <w:tcW w:w="3138" w:type="pct"/>
            <w:vAlign w:val="center"/>
          </w:tcPr>
          <w:p w14:paraId="00D55FE0" w14:textId="77777777" w:rsidR="00572AE3" w:rsidRPr="004070CE" w:rsidRDefault="00572AE3" w:rsidP="00134956">
            <w:pPr>
              <w:spacing w:line="240" w:lineRule="auto"/>
            </w:pPr>
            <w:r w:rsidRPr="004070CE">
              <w:rPr>
                <w:szCs w:val="22"/>
              </w:rPr>
              <w:t>EU/EEA foreigners</w:t>
            </w:r>
          </w:p>
        </w:tc>
        <w:tc>
          <w:tcPr>
            <w:tcW w:w="1862" w:type="pct"/>
            <w:vAlign w:val="center"/>
          </w:tcPr>
          <w:p w14:paraId="14CBC335" w14:textId="77777777" w:rsidR="00572AE3" w:rsidRPr="004070CE" w:rsidRDefault="00572AE3" w:rsidP="00134956">
            <w:pPr>
              <w:spacing w:line="240" w:lineRule="auto"/>
              <w:jc w:val="center"/>
              <w:rPr>
                <w:szCs w:val="22"/>
              </w:rPr>
            </w:pPr>
            <w:r w:rsidRPr="004070CE">
              <w:rPr>
                <w:szCs w:val="22"/>
              </w:rPr>
              <w:t>5 108</w:t>
            </w:r>
          </w:p>
        </w:tc>
      </w:tr>
      <w:tr w:rsidR="00572AE3" w:rsidRPr="004070CE" w14:paraId="74A0F2F2" w14:textId="77777777" w:rsidTr="00572AE3">
        <w:trPr>
          <w:trHeight w:val="284"/>
        </w:trPr>
        <w:tc>
          <w:tcPr>
            <w:tcW w:w="3138" w:type="pct"/>
            <w:vAlign w:val="center"/>
          </w:tcPr>
          <w:p w14:paraId="44F8CF51" w14:textId="77777777" w:rsidR="00572AE3" w:rsidRPr="004070CE" w:rsidRDefault="00572AE3" w:rsidP="00134956">
            <w:pPr>
              <w:spacing w:line="240" w:lineRule="auto"/>
            </w:pPr>
            <w:r w:rsidRPr="004070CE">
              <w:rPr>
                <w:szCs w:val="22"/>
              </w:rPr>
              <w:t>Foreigners from third countries</w:t>
            </w:r>
          </w:p>
        </w:tc>
        <w:tc>
          <w:tcPr>
            <w:tcW w:w="1862" w:type="pct"/>
            <w:vAlign w:val="center"/>
          </w:tcPr>
          <w:p w14:paraId="1836427A" w14:textId="77777777" w:rsidR="00572AE3" w:rsidRPr="004070CE" w:rsidRDefault="00572AE3" w:rsidP="00134956">
            <w:pPr>
              <w:spacing w:line="240" w:lineRule="auto"/>
              <w:jc w:val="center"/>
              <w:rPr>
                <w:szCs w:val="22"/>
              </w:rPr>
            </w:pPr>
            <w:r w:rsidRPr="004070CE">
              <w:rPr>
                <w:szCs w:val="22"/>
              </w:rPr>
              <w:t>3 016</w:t>
            </w:r>
          </w:p>
        </w:tc>
      </w:tr>
    </w:tbl>
    <w:p w14:paraId="5D9529B2" w14:textId="4AC9F763" w:rsidR="00572AE3" w:rsidRPr="004070CE" w:rsidRDefault="00572AE3" w:rsidP="00572AE3">
      <w:pPr>
        <w:tabs>
          <w:tab w:val="left" w:pos="8789"/>
        </w:tabs>
        <w:spacing w:after="240"/>
        <w:ind w:left="1134" w:right="1105"/>
      </w:pPr>
      <w:r w:rsidRPr="004070CE">
        <w:t>Source: Minist</w:t>
      </w:r>
      <w:r w:rsidR="002F3572" w:rsidRPr="004070CE">
        <w:t>ry of Labour and Social Affairs</w:t>
      </w:r>
    </w:p>
    <w:p w14:paraId="3E6D6E33" w14:textId="77777777" w:rsidR="00572AE3" w:rsidRPr="004070CE" w:rsidRDefault="00572AE3" w:rsidP="00572AE3">
      <w:pPr>
        <w:pStyle w:val="Odstavecseseznamem"/>
        <w:numPr>
          <w:ilvl w:val="0"/>
          <w:numId w:val="4"/>
        </w:numPr>
        <w:tabs>
          <w:tab w:val="left" w:pos="8789"/>
        </w:tabs>
        <w:ind w:right="850"/>
        <w:jc w:val="both"/>
        <w:rPr>
          <w:b/>
          <w:bCs/>
          <w:szCs w:val="22"/>
          <w:lang w:eastAsia="fr-FR"/>
        </w:rPr>
      </w:pPr>
      <w:bookmarkStart w:id="8" w:name="_Toc15664839"/>
      <w:bookmarkEnd w:id="7"/>
      <w:r w:rsidRPr="004070CE">
        <w:rPr>
          <w:b/>
          <w:bCs/>
          <w:szCs w:val="22"/>
          <w:lang w:eastAsia="fr-FR"/>
        </w:rPr>
        <w:t xml:space="preserve">Use of active employment policy instruments in </w:t>
      </w:r>
      <w:bookmarkEnd w:id="8"/>
      <w:r w:rsidRPr="004070CE">
        <w:rPr>
          <w:b/>
          <w:bCs/>
          <w:szCs w:val="22"/>
          <w:lang w:eastAsia="fr-FR"/>
        </w:rPr>
        <w:t>2019</w:t>
      </w:r>
    </w:p>
    <w:p w14:paraId="072980E2" w14:textId="77777777" w:rsidR="00572AE3" w:rsidRPr="004070CE" w:rsidRDefault="00572AE3" w:rsidP="00572AE3">
      <w:pPr>
        <w:pStyle w:val="Odstavecseseznamem"/>
        <w:tabs>
          <w:tab w:val="left" w:pos="8789"/>
        </w:tabs>
        <w:ind w:left="1494" w:right="850"/>
        <w:jc w:val="both"/>
        <w:rPr>
          <w:b/>
          <w:bCs/>
          <w:szCs w:val="22"/>
          <w:lang w:eastAsia="fr-FR"/>
        </w:rPr>
      </w:pPr>
    </w:p>
    <w:tbl>
      <w:tblPr>
        <w:tblW w:w="3624" w:type="pct"/>
        <w:tblInd w:w="1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245"/>
        <w:gridCol w:w="1843"/>
      </w:tblGrid>
      <w:tr w:rsidR="00572AE3" w:rsidRPr="004070CE" w14:paraId="5528434C" w14:textId="77777777" w:rsidTr="00E35889">
        <w:trPr>
          <w:trHeight w:val="312"/>
        </w:trPr>
        <w:tc>
          <w:tcPr>
            <w:tcW w:w="5245" w:type="dxa"/>
            <w:shd w:val="clear" w:color="auto" w:fill="D9D9D9" w:themeFill="background1" w:themeFillShade="D9"/>
            <w:noWrap/>
          </w:tcPr>
          <w:p w14:paraId="5E421639" w14:textId="77777777" w:rsidR="00572AE3" w:rsidRPr="004070CE" w:rsidRDefault="00572AE3" w:rsidP="00134956">
            <w:pPr>
              <w:rPr>
                <w:b/>
              </w:rPr>
            </w:pPr>
            <w:r w:rsidRPr="004070CE">
              <w:rPr>
                <w:b/>
              </w:rPr>
              <w:t>Active employment policy instruments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285B646C" w14:textId="77777777" w:rsidR="00572AE3" w:rsidRPr="004070CE" w:rsidRDefault="00572AE3" w:rsidP="00572AE3">
            <w:pPr>
              <w:spacing w:line="276" w:lineRule="auto"/>
              <w:rPr>
                <w:b/>
                <w:bCs/>
                <w:color w:val="000000"/>
              </w:rPr>
            </w:pPr>
            <w:r w:rsidRPr="004070CE">
              <w:rPr>
                <w:b/>
                <w:bCs/>
                <w:color w:val="000000"/>
              </w:rPr>
              <w:t>2019</w:t>
            </w:r>
          </w:p>
        </w:tc>
      </w:tr>
      <w:tr w:rsidR="00572AE3" w:rsidRPr="004070CE" w14:paraId="34CB1F38" w14:textId="77777777" w:rsidTr="00572AE3">
        <w:trPr>
          <w:trHeight w:val="284"/>
        </w:trPr>
        <w:tc>
          <w:tcPr>
            <w:tcW w:w="5245" w:type="dxa"/>
            <w:noWrap/>
          </w:tcPr>
          <w:p w14:paraId="04AAA011" w14:textId="77777777" w:rsidR="00572AE3" w:rsidRPr="004070CE" w:rsidRDefault="00572AE3" w:rsidP="00134956">
            <w:r w:rsidRPr="004070CE">
              <w:t xml:space="preserve">Community service </w:t>
            </w:r>
          </w:p>
        </w:tc>
        <w:tc>
          <w:tcPr>
            <w:tcW w:w="1843" w:type="dxa"/>
            <w:vAlign w:val="bottom"/>
          </w:tcPr>
          <w:p w14:paraId="20CB5D68" w14:textId="77777777" w:rsidR="00572AE3" w:rsidRPr="004070CE" w:rsidRDefault="00572AE3" w:rsidP="00572AE3">
            <w:pPr>
              <w:spacing w:line="276" w:lineRule="auto"/>
            </w:pPr>
            <w:r w:rsidRPr="004070CE">
              <w:t>11 886</w:t>
            </w:r>
          </w:p>
        </w:tc>
      </w:tr>
      <w:tr w:rsidR="00572AE3" w:rsidRPr="004070CE" w14:paraId="63605A1E" w14:textId="77777777" w:rsidTr="00572AE3">
        <w:trPr>
          <w:trHeight w:val="284"/>
        </w:trPr>
        <w:tc>
          <w:tcPr>
            <w:tcW w:w="5245" w:type="dxa"/>
            <w:noWrap/>
          </w:tcPr>
          <w:p w14:paraId="6F798946" w14:textId="77777777" w:rsidR="00572AE3" w:rsidRPr="004070CE" w:rsidRDefault="00572AE3" w:rsidP="00134956">
            <w:r w:rsidRPr="004070CE">
              <w:t>Socially useful jobs, including self-employment</w:t>
            </w:r>
          </w:p>
        </w:tc>
        <w:tc>
          <w:tcPr>
            <w:tcW w:w="1843" w:type="dxa"/>
            <w:vAlign w:val="bottom"/>
          </w:tcPr>
          <w:p w14:paraId="24942BC8" w14:textId="77777777" w:rsidR="00572AE3" w:rsidRPr="004070CE" w:rsidRDefault="00572AE3" w:rsidP="00572AE3">
            <w:pPr>
              <w:spacing w:line="276" w:lineRule="auto"/>
            </w:pPr>
            <w:r w:rsidRPr="004070CE">
              <w:t>4 117</w:t>
            </w:r>
          </w:p>
        </w:tc>
      </w:tr>
      <w:tr w:rsidR="00572AE3" w:rsidRPr="004070CE" w14:paraId="1A65EBD3" w14:textId="77777777" w:rsidTr="00572AE3">
        <w:trPr>
          <w:trHeight w:val="284"/>
        </w:trPr>
        <w:tc>
          <w:tcPr>
            <w:tcW w:w="5245" w:type="dxa"/>
            <w:noWrap/>
          </w:tcPr>
          <w:p w14:paraId="026E0F2A" w14:textId="77777777" w:rsidR="00572AE3" w:rsidRPr="004070CE" w:rsidRDefault="00572AE3" w:rsidP="00134956">
            <w:r w:rsidRPr="004070CE">
              <w:t>Protected/established jobs for persons with disabilities</w:t>
            </w:r>
          </w:p>
        </w:tc>
        <w:tc>
          <w:tcPr>
            <w:tcW w:w="1843" w:type="dxa"/>
            <w:vAlign w:val="bottom"/>
          </w:tcPr>
          <w:p w14:paraId="53485EB3" w14:textId="77777777" w:rsidR="00572AE3" w:rsidRPr="004070CE" w:rsidRDefault="00572AE3" w:rsidP="00572AE3">
            <w:pPr>
              <w:spacing w:line="276" w:lineRule="auto"/>
            </w:pPr>
            <w:r w:rsidRPr="004070CE">
              <w:t>364</w:t>
            </w:r>
          </w:p>
        </w:tc>
      </w:tr>
      <w:tr w:rsidR="00572AE3" w:rsidRPr="004070CE" w14:paraId="249719E5" w14:textId="77777777" w:rsidTr="00572AE3">
        <w:trPr>
          <w:trHeight w:val="312"/>
        </w:trPr>
        <w:tc>
          <w:tcPr>
            <w:tcW w:w="5245" w:type="dxa"/>
            <w:noWrap/>
          </w:tcPr>
          <w:p w14:paraId="5314AC42" w14:textId="77777777" w:rsidR="00572AE3" w:rsidRPr="004070CE" w:rsidRDefault="00572AE3" w:rsidP="00134956">
            <w:r w:rsidRPr="004070CE">
              <w:t>Subsidy for operation of protected/established jobs for persons with disabilities</w:t>
            </w:r>
          </w:p>
        </w:tc>
        <w:tc>
          <w:tcPr>
            <w:tcW w:w="1843" w:type="dxa"/>
            <w:vAlign w:val="bottom"/>
          </w:tcPr>
          <w:p w14:paraId="5B213911" w14:textId="77777777" w:rsidR="00572AE3" w:rsidRPr="004070CE" w:rsidRDefault="00572AE3" w:rsidP="00572AE3">
            <w:pPr>
              <w:spacing w:line="276" w:lineRule="auto"/>
            </w:pPr>
            <w:r w:rsidRPr="004070CE">
              <w:t>134</w:t>
            </w:r>
          </w:p>
        </w:tc>
      </w:tr>
      <w:tr w:rsidR="00572AE3" w:rsidRPr="004070CE" w14:paraId="5D0F2FA3" w14:textId="77777777" w:rsidTr="00572AE3">
        <w:trPr>
          <w:trHeight w:val="284"/>
        </w:trPr>
        <w:tc>
          <w:tcPr>
            <w:tcW w:w="5245" w:type="dxa"/>
            <w:noWrap/>
          </w:tcPr>
          <w:p w14:paraId="53C91C10" w14:textId="77777777" w:rsidR="00572AE3" w:rsidRPr="004070CE" w:rsidRDefault="00572AE3" w:rsidP="00134956">
            <w:r w:rsidRPr="004070CE">
              <w:t>Bridging subsidy</w:t>
            </w:r>
          </w:p>
        </w:tc>
        <w:tc>
          <w:tcPr>
            <w:tcW w:w="1843" w:type="dxa"/>
            <w:vAlign w:val="bottom"/>
          </w:tcPr>
          <w:p w14:paraId="654682A7" w14:textId="77777777" w:rsidR="00572AE3" w:rsidRPr="004070CE" w:rsidRDefault="00572AE3" w:rsidP="00572AE3">
            <w:pPr>
              <w:spacing w:line="276" w:lineRule="auto"/>
            </w:pPr>
            <w:r w:rsidRPr="004070CE">
              <w:t>5</w:t>
            </w:r>
          </w:p>
        </w:tc>
      </w:tr>
      <w:tr w:rsidR="00572AE3" w:rsidRPr="004070CE" w14:paraId="0764A953" w14:textId="77777777" w:rsidTr="00572AE3">
        <w:trPr>
          <w:trHeight w:val="284"/>
        </w:trPr>
        <w:tc>
          <w:tcPr>
            <w:tcW w:w="5245" w:type="dxa"/>
            <w:noWrap/>
          </w:tcPr>
          <w:p w14:paraId="2AA35A6E" w14:textId="77777777" w:rsidR="00572AE3" w:rsidRPr="004070CE" w:rsidRDefault="00572AE3" w:rsidP="00134956">
            <w:r w:rsidRPr="004070CE">
              <w:t>Induction training subsidy</w:t>
            </w:r>
          </w:p>
        </w:tc>
        <w:tc>
          <w:tcPr>
            <w:tcW w:w="1843" w:type="dxa"/>
            <w:vAlign w:val="bottom"/>
          </w:tcPr>
          <w:p w14:paraId="57D0FC1C" w14:textId="77777777" w:rsidR="00572AE3" w:rsidRPr="004070CE" w:rsidRDefault="00572AE3" w:rsidP="00572AE3">
            <w:pPr>
              <w:spacing w:line="276" w:lineRule="auto"/>
            </w:pPr>
            <w:r w:rsidRPr="004070CE">
              <w:t>0</w:t>
            </w:r>
          </w:p>
        </w:tc>
      </w:tr>
      <w:tr w:rsidR="00572AE3" w:rsidRPr="004070CE" w14:paraId="7A3BEA7F" w14:textId="77777777" w:rsidTr="00572AE3">
        <w:trPr>
          <w:trHeight w:val="284"/>
        </w:trPr>
        <w:tc>
          <w:tcPr>
            <w:tcW w:w="5245" w:type="dxa"/>
            <w:noWrap/>
          </w:tcPr>
          <w:p w14:paraId="3BC07EE3" w14:textId="13441FA9" w:rsidR="00572AE3" w:rsidRPr="004070CE" w:rsidRDefault="00FB59B1" w:rsidP="00134956">
            <w:r w:rsidRPr="004070CE">
              <w:t>Retraining</w:t>
            </w:r>
          </w:p>
        </w:tc>
        <w:tc>
          <w:tcPr>
            <w:tcW w:w="1843" w:type="dxa"/>
            <w:vAlign w:val="bottom"/>
          </w:tcPr>
          <w:p w14:paraId="62D0AAF8" w14:textId="77777777" w:rsidR="00572AE3" w:rsidRPr="004070CE" w:rsidRDefault="00572AE3" w:rsidP="00572AE3">
            <w:pPr>
              <w:spacing w:line="276" w:lineRule="auto"/>
            </w:pPr>
            <w:r w:rsidRPr="004070CE">
              <w:t>9 561</w:t>
            </w:r>
          </w:p>
        </w:tc>
      </w:tr>
      <w:tr w:rsidR="00572AE3" w:rsidRPr="004070CE" w14:paraId="08428A0A" w14:textId="77777777" w:rsidTr="00572AE3">
        <w:trPr>
          <w:trHeight w:val="284"/>
        </w:trPr>
        <w:tc>
          <w:tcPr>
            <w:tcW w:w="5245" w:type="dxa"/>
            <w:noWrap/>
          </w:tcPr>
          <w:p w14:paraId="3EB2F3B4" w14:textId="77777777" w:rsidR="00572AE3" w:rsidRPr="004070CE" w:rsidRDefault="00572AE3" w:rsidP="00134956">
            <w:r w:rsidRPr="004070CE">
              <w:t>Mentor</w:t>
            </w:r>
          </w:p>
        </w:tc>
        <w:tc>
          <w:tcPr>
            <w:tcW w:w="1843" w:type="dxa"/>
            <w:vAlign w:val="bottom"/>
          </w:tcPr>
          <w:p w14:paraId="723C241E" w14:textId="77777777" w:rsidR="00572AE3" w:rsidRPr="004070CE" w:rsidRDefault="00572AE3" w:rsidP="00572AE3">
            <w:pPr>
              <w:spacing w:line="276" w:lineRule="auto"/>
            </w:pPr>
            <w:r w:rsidRPr="004070CE">
              <w:t>113</w:t>
            </w:r>
          </w:p>
        </w:tc>
      </w:tr>
      <w:tr w:rsidR="00572AE3" w:rsidRPr="004070CE" w14:paraId="464F5681" w14:textId="77777777" w:rsidTr="00572AE3">
        <w:trPr>
          <w:trHeight w:val="284"/>
        </w:trPr>
        <w:tc>
          <w:tcPr>
            <w:tcW w:w="5245" w:type="dxa"/>
            <w:noWrap/>
          </w:tcPr>
          <w:p w14:paraId="7BB64DEA" w14:textId="77777777" w:rsidR="00572AE3" w:rsidRPr="004070CE" w:rsidRDefault="00572AE3" w:rsidP="00134956">
            <w:r w:rsidRPr="004070CE">
              <w:t xml:space="preserve">Commuting subsidy </w:t>
            </w:r>
          </w:p>
        </w:tc>
        <w:tc>
          <w:tcPr>
            <w:tcW w:w="1843" w:type="dxa"/>
            <w:vAlign w:val="bottom"/>
          </w:tcPr>
          <w:p w14:paraId="1BD7F143" w14:textId="77777777" w:rsidR="00572AE3" w:rsidRPr="004070CE" w:rsidRDefault="00572AE3" w:rsidP="00572AE3">
            <w:pPr>
              <w:spacing w:line="276" w:lineRule="auto"/>
            </w:pPr>
            <w:r w:rsidRPr="004070CE">
              <w:t>691</w:t>
            </w:r>
          </w:p>
        </w:tc>
      </w:tr>
      <w:tr w:rsidR="00572AE3" w:rsidRPr="004070CE" w14:paraId="20F0D964" w14:textId="77777777" w:rsidTr="00572AE3">
        <w:trPr>
          <w:trHeight w:val="284"/>
        </w:trPr>
        <w:tc>
          <w:tcPr>
            <w:tcW w:w="5245" w:type="dxa"/>
            <w:noWrap/>
          </w:tcPr>
          <w:p w14:paraId="6CB6716C" w14:textId="77777777" w:rsidR="00572AE3" w:rsidRPr="004070CE" w:rsidRDefault="00572AE3" w:rsidP="00134956">
            <w:r w:rsidRPr="004070CE">
              <w:t xml:space="preserve">Relocation subsidy </w:t>
            </w:r>
          </w:p>
        </w:tc>
        <w:tc>
          <w:tcPr>
            <w:tcW w:w="1843" w:type="dxa"/>
            <w:vAlign w:val="bottom"/>
          </w:tcPr>
          <w:p w14:paraId="2E2A1EEB" w14:textId="77777777" w:rsidR="00572AE3" w:rsidRPr="004070CE" w:rsidRDefault="00572AE3" w:rsidP="00572AE3">
            <w:pPr>
              <w:spacing w:line="276" w:lineRule="auto"/>
            </w:pPr>
            <w:r w:rsidRPr="004070CE">
              <w:t>14</w:t>
            </w:r>
          </w:p>
        </w:tc>
      </w:tr>
      <w:tr w:rsidR="00572AE3" w:rsidRPr="004070CE" w14:paraId="64E18EF4" w14:textId="77777777" w:rsidTr="00572AE3">
        <w:trPr>
          <w:trHeight w:val="284"/>
        </w:trPr>
        <w:tc>
          <w:tcPr>
            <w:tcW w:w="5245" w:type="dxa"/>
            <w:noWrap/>
          </w:tcPr>
          <w:p w14:paraId="52D097C3" w14:textId="77777777" w:rsidR="00572AE3" w:rsidRPr="004070CE" w:rsidRDefault="00572AE3" w:rsidP="00134956">
            <w:r w:rsidRPr="004070CE">
              <w:t>Total number of persons in active employment policy</w:t>
            </w:r>
          </w:p>
        </w:tc>
        <w:tc>
          <w:tcPr>
            <w:tcW w:w="1843" w:type="dxa"/>
            <w:vAlign w:val="bottom"/>
          </w:tcPr>
          <w:p w14:paraId="275AE3CA" w14:textId="77777777" w:rsidR="00572AE3" w:rsidRPr="004070CE" w:rsidRDefault="00572AE3" w:rsidP="00572AE3">
            <w:pPr>
              <w:spacing w:line="276" w:lineRule="auto"/>
              <w:rPr>
                <w:bCs/>
              </w:rPr>
            </w:pPr>
            <w:r w:rsidRPr="004070CE">
              <w:rPr>
                <w:bCs/>
              </w:rPr>
              <w:t>26 885</w:t>
            </w:r>
          </w:p>
        </w:tc>
      </w:tr>
    </w:tbl>
    <w:p w14:paraId="3C3606ED" w14:textId="77777777" w:rsidR="00572AE3" w:rsidRPr="004070CE" w:rsidRDefault="00572AE3" w:rsidP="00572AE3">
      <w:pPr>
        <w:spacing w:line="240" w:lineRule="auto"/>
        <w:ind w:left="1134"/>
      </w:pPr>
      <w:r w:rsidRPr="004070CE">
        <w:t>Source: Ministry of Labour and Social Affairs</w:t>
      </w:r>
    </w:p>
    <w:p w14:paraId="1A3CB2AB" w14:textId="77777777" w:rsidR="000D0E11" w:rsidRPr="004070CE" w:rsidRDefault="000D0E11" w:rsidP="00572AE3">
      <w:pPr>
        <w:spacing w:line="240" w:lineRule="auto"/>
        <w:ind w:left="1134"/>
        <w:rPr>
          <w:i/>
          <w:szCs w:val="24"/>
        </w:rPr>
        <w:sectPr w:rsidR="000D0E11" w:rsidRPr="004070CE" w:rsidSect="00925191">
          <w:endnotePr>
            <w:numFmt w:val="decimal"/>
          </w:endnotePr>
          <w:pgSz w:w="11907" w:h="16840" w:code="9"/>
          <w:pgMar w:top="1418" w:right="1134" w:bottom="1134" w:left="1134" w:header="851" w:footer="567" w:gutter="0"/>
          <w:cols w:space="720"/>
          <w:titlePg/>
          <w:docGrid w:linePitch="272"/>
        </w:sectPr>
      </w:pPr>
    </w:p>
    <w:p w14:paraId="49024F0B" w14:textId="77777777" w:rsidR="000B26BD" w:rsidRPr="004070CE" w:rsidRDefault="000B26BD" w:rsidP="000B26BD">
      <w:pPr>
        <w:pStyle w:val="Odstavecseseznamem"/>
        <w:numPr>
          <w:ilvl w:val="0"/>
          <w:numId w:val="4"/>
        </w:numPr>
        <w:tabs>
          <w:tab w:val="left" w:pos="8789"/>
        </w:tabs>
        <w:ind w:right="850"/>
        <w:jc w:val="both"/>
        <w:rPr>
          <w:b/>
          <w:bCs/>
          <w:szCs w:val="22"/>
          <w:lang w:eastAsia="fr-FR"/>
        </w:rPr>
      </w:pPr>
      <w:r w:rsidRPr="004070CE">
        <w:rPr>
          <w:b/>
          <w:bCs/>
          <w:szCs w:val="22"/>
          <w:lang w:eastAsia="fr-FR"/>
        </w:rPr>
        <w:lastRenderedPageBreak/>
        <w:t>Share of selected groups on total number of job seekers in 2013–2019 in %</w:t>
      </w:r>
    </w:p>
    <w:p w14:paraId="789F4783" w14:textId="77777777" w:rsidR="005E3EBB" w:rsidRPr="004070CE" w:rsidRDefault="005E3EBB" w:rsidP="005E3EBB">
      <w:pPr>
        <w:pStyle w:val="Odstavecseseznamem"/>
        <w:tabs>
          <w:tab w:val="left" w:pos="8789"/>
        </w:tabs>
        <w:ind w:left="1494" w:right="850"/>
        <w:jc w:val="both"/>
        <w:rPr>
          <w:b/>
          <w:bCs/>
          <w:szCs w:val="22"/>
          <w:lang w:eastAsia="fr-FR"/>
        </w:rPr>
      </w:pPr>
    </w:p>
    <w:tbl>
      <w:tblPr>
        <w:tblW w:w="4747" w:type="pct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53"/>
        <w:gridCol w:w="850"/>
        <w:gridCol w:w="709"/>
        <w:gridCol w:w="709"/>
        <w:gridCol w:w="708"/>
        <w:gridCol w:w="709"/>
        <w:gridCol w:w="709"/>
        <w:gridCol w:w="709"/>
      </w:tblGrid>
      <w:tr w:rsidR="00CD7C8A" w:rsidRPr="004070CE" w14:paraId="4ED8C3F8" w14:textId="77777777" w:rsidTr="00CD7C8A">
        <w:trPr>
          <w:trHeight w:val="340"/>
        </w:trPr>
        <w:tc>
          <w:tcPr>
            <w:tcW w:w="4253" w:type="dxa"/>
            <w:shd w:val="clear" w:color="auto" w:fill="D9D9D9" w:themeFill="background1" w:themeFillShade="D9"/>
            <w:vAlign w:val="center"/>
          </w:tcPr>
          <w:p w14:paraId="118769B9" w14:textId="77777777" w:rsidR="00572AE3" w:rsidRPr="004070CE" w:rsidRDefault="000B26BD" w:rsidP="000B26BD">
            <w:pPr>
              <w:spacing w:line="276" w:lineRule="auto"/>
              <w:ind w:left="-24" w:right="-108"/>
              <w:rPr>
                <w:b/>
              </w:rPr>
            </w:pPr>
            <w:r w:rsidRPr="004070CE">
              <w:rPr>
                <w:b/>
                <w:szCs w:val="22"/>
              </w:rPr>
              <w:t>Job seekers as of 31 December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12EF9EE0" w14:textId="77777777" w:rsidR="00572AE3" w:rsidRPr="004070CE" w:rsidRDefault="00572AE3" w:rsidP="00134956">
            <w:pPr>
              <w:spacing w:line="276" w:lineRule="auto"/>
              <w:jc w:val="center"/>
              <w:rPr>
                <w:b/>
              </w:rPr>
            </w:pPr>
            <w:r w:rsidRPr="004070CE">
              <w:rPr>
                <w:b/>
              </w:rPr>
              <w:t>2013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0DAEA17D" w14:textId="77777777" w:rsidR="00572AE3" w:rsidRPr="004070CE" w:rsidRDefault="00572AE3" w:rsidP="00134956">
            <w:pPr>
              <w:spacing w:line="276" w:lineRule="auto"/>
              <w:jc w:val="center"/>
              <w:rPr>
                <w:b/>
              </w:rPr>
            </w:pPr>
            <w:r w:rsidRPr="004070CE">
              <w:rPr>
                <w:b/>
              </w:rPr>
              <w:t>2014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7F75EF08" w14:textId="77777777" w:rsidR="00572AE3" w:rsidRPr="004070CE" w:rsidRDefault="00572AE3" w:rsidP="00134956">
            <w:pPr>
              <w:spacing w:line="276" w:lineRule="auto"/>
              <w:jc w:val="center"/>
              <w:rPr>
                <w:b/>
              </w:rPr>
            </w:pPr>
            <w:r w:rsidRPr="004070CE">
              <w:rPr>
                <w:b/>
              </w:rPr>
              <w:t>2015</w:t>
            </w:r>
          </w:p>
        </w:tc>
        <w:tc>
          <w:tcPr>
            <w:tcW w:w="708" w:type="dxa"/>
            <w:shd w:val="clear" w:color="auto" w:fill="D9D9D9" w:themeFill="background1" w:themeFillShade="D9"/>
            <w:vAlign w:val="center"/>
          </w:tcPr>
          <w:p w14:paraId="6A5FEFB4" w14:textId="77777777" w:rsidR="00572AE3" w:rsidRPr="004070CE" w:rsidRDefault="00572AE3" w:rsidP="00134956">
            <w:pPr>
              <w:spacing w:line="276" w:lineRule="auto"/>
              <w:jc w:val="center"/>
              <w:rPr>
                <w:b/>
              </w:rPr>
            </w:pPr>
            <w:r w:rsidRPr="004070CE">
              <w:rPr>
                <w:b/>
              </w:rPr>
              <w:t>2016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7D7BB882" w14:textId="77777777" w:rsidR="00572AE3" w:rsidRPr="004070CE" w:rsidRDefault="00572AE3" w:rsidP="00134956">
            <w:pPr>
              <w:spacing w:line="276" w:lineRule="auto"/>
              <w:jc w:val="center"/>
              <w:rPr>
                <w:b/>
              </w:rPr>
            </w:pPr>
            <w:r w:rsidRPr="004070CE">
              <w:rPr>
                <w:b/>
              </w:rPr>
              <w:t>2017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0E62578E" w14:textId="77777777" w:rsidR="00572AE3" w:rsidRPr="004070CE" w:rsidRDefault="00572AE3" w:rsidP="00134956">
            <w:pPr>
              <w:spacing w:line="276" w:lineRule="auto"/>
              <w:jc w:val="center"/>
              <w:rPr>
                <w:b/>
              </w:rPr>
            </w:pPr>
            <w:r w:rsidRPr="004070CE">
              <w:rPr>
                <w:b/>
              </w:rPr>
              <w:t>2018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6DC58DAB" w14:textId="77777777" w:rsidR="00572AE3" w:rsidRPr="004070CE" w:rsidRDefault="00572AE3" w:rsidP="00134956">
            <w:pPr>
              <w:spacing w:line="276" w:lineRule="auto"/>
              <w:jc w:val="center"/>
              <w:rPr>
                <w:b/>
                <w:color w:val="FF0000"/>
              </w:rPr>
            </w:pPr>
            <w:r w:rsidRPr="004070CE">
              <w:rPr>
                <w:b/>
              </w:rPr>
              <w:t>2019</w:t>
            </w:r>
          </w:p>
        </w:tc>
      </w:tr>
      <w:tr w:rsidR="00CD7C8A" w:rsidRPr="004070CE" w14:paraId="3C1C7C5D" w14:textId="77777777" w:rsidTr="00CD7C8A">
        <w:trPr>
          <w:trHeight w:val="312"/>
        </w:trPr>
        <w:tc>
          <w:tcPr>
            <w:tcW w:w="4253" w:type="dxa"/>
            <w:shd w:val="clear" w:color="auto" w:fill="auto"/>
            <w:vAlign w:val="center"/>
          </w:tcPr>
          <w:p w14:paraId="6CE2DBD4" w14:textId="77777777" w:rsidR="00572AE3" w:rsidRPr="004070CE" w:rsidRDefault="000B26BD" w:rsidP="000B26BD">
            <w:pPr>
              <w:spacing w:line="276" w:lineRule="auto"/>
              <w:ind w:left="-24" w:right="-108"/>
              <w:rPr>
                <w:b/>
              </w:rPr>
            </w:pPr>
            <w:r w:rsidRPr="004070CE">
              <w:rPr>
                <w:b/>
              </w:rPr>
              <w:t>Total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1852F1" w14:textId="77777777" w:rsidR="00572AE3" w:rsidRPr="004070CE" w:rsidRDefault="00572AE3" w:rsidP="00134956">
            <w:pPr>
              <w:spacing w:line="276" w:lineRule="auto"/>
              <w:jc w:val="right"/>
            </w:pPr>
            <w:r w:rsidRPr="004070CE">
              <w:t>100,0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E32DC5C" w14:textId="77777777" w:rsidR="00572AE3" w:rsidRPr="004070CE" w:rsidRDefault="00572AE3" w:rsidP="00134956">
            <w:pPr>
              <w:spacing w:line="276" w:lineRule="auto"/>
              <w:jc w:val="right"/>
            </w:pPr>
            <w:r w:rsidRPr="004070CE">
              <w:t>100,0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03CBC72" w14:textId="77777777" w:rsidR="00572AE3" w:rsidRPr="004070CE" w:rsidRDefault="00572AE3" w:rsidP="00134956">
            <w:pPr>
              <w:spacing w:line="276" w:lineRule="auto"/>
              <w:jc w:val="right"/>
            </w:pPr>
            <w:r w:rsidRPr="004070CE">
              <w:t>100,0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516212E" w14:textId="77777777" w:rsidR="00572AE3" w:rsidRPr="004070CE" w:rsidRDefault="00572AE3" w:rsidP="00134956">
            <w:pPr>
              <w:spacing w:line="276" w:lineRule="auto"/>
              <w:jc w:val="right"/>
            </w:pPr>
            <w:r w:rsidRPr="004070CE">
              <w:t>100,0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D03AB4B" w14:textId="77777777" w:rsidR="00572AE3" w:rsidRPr="004070CE" w:rsidRDefault="00572AE3" w:rsidP="00134956">
            <w:pPr>
              <w:spacing w:line="276" w:lineRule="auto"/>
              <w:jc w:val="right"/>
            </w:pPr>
            <w:r w:rsidRPr="004070CE">
              <w:t>100,0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0CF2C59" w14:textId="77777777" w:rsidR="00572AE3" w:rsidRPr="004070CE" w:rsidRDefault="00572AE3" w:rsidP="00134956">
            <w:pPr>
              <w:spacing w:line="276" w:lineRule="auto"/>
              <w:jc w:val="right"/>
            </w:pPr>
            <w:r w:rsidRPr="004070CE">
              <w:t>100,0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6E50C7A" w14:textId="77777777" w:rsidR="00572AE3" w:rsidRPr="004070CE" w:rsidRDefault="00572AE3" w:rsidP="00134956">
            <w:pPr>
              <w:spacing w:line="276" w:lineRule="auto"/>
              <w:jc w:val="right"/>
            </w:pPr>
            <w:r w:rsidRPr="004070CE">
              <w:t>100,0</w:t>
            </w:r>
          </w:p>
        </w:tc>
      </w:tr>
      <w:tr w:rsidR="00CD7C8A" w:rsidRPr="004070CE" w14:paraId="0545BD88" w14:textId="77777777" w:rsidTr="00CD7C8A">
        <w:trPr>
          <w:trHeight w:val="312"/>
        </w:trPr>
        <w:tc>
          <w:tcPr>
            <w:tcW w:w="4253" w:type="dxa"/>
            <w:shd w:val="clear" w:color="auto" w:fill="auto"/>
            <w:vAlign w:val="center"/>
          </w:tcPr>
          <w:p w14:paraId="2BDBCB2C" w14:textId="04463B38" w:rsidR="000B26BD" w:rsidRPr="004070CE" w:rsidRDefault="000B26BD" w:rsidP="00134956">
            <w:pPr>
              <w:spacing w:line="240" w:lineRule="auto"/>
              <w:rPr>
                <w:b/>
              </w:rPr>
            </w:pPr>
            <w:r w:rsidRPr="004070CE">
              <w:rPr>
                <w:b/>
                <w:szCs w:val="22"/>
              </w:rPr>
              <w:t>persons with disabilities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A0E2ECD" w14:textId="77777777" w:rsidR="000B26BD" w:rsidRPr="004070CE" w:rsidRDefault="000B26BD" w:rsidP="00134956">
            <w:pPr>
              <w:spacing w:line="276" w:lineRule="auto"/>
              <w:jc w:val="right"/>
            </w:pPr>
            <w:r w:rsidRPr="004070CE">
              <w:t>10,4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D2643D0" w14:textId="77777777" w:rsidR="000B26BD" w:rsidRPr="004070CE" w:rsidRDefault="000B26BD" w:rsidP="00134956">
            <w:pPr>
              <w:spacing w:line="276" w:lineRule="auto"/>
              <w:jc w:val="right"/>
            </w:pPr>
            <w:r w:rsidRPr="004070CE">
              <w:t>11,3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0047E7F" w14:textId="77777777" w:rsidR="000B26BD" w:rsidRPr="004070CE" w:rsidRDefault="000B26BD" w:rsidP="00134956">
            <w:pPr>
              <w:spacing w:line="276" w:lineRule="auto"/>
              <w:jc w:val="right"/>
            </w:pPr>
            <w:r w:rsidRPr="004070CE">
              <w:t>12,9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7759266" w14:textId="77777777" w:rsidR="000B26BD" w:rsidRPr="004070CE" w:rsidRDefault="000B26BD" w:rsidP="00134956">
            <w:pPr>
              <w:spacing w:line="276" w:lineRule="auto"/>
              <w:jc w:val="right"/>
            </w:pPr>
            <w:r w:rsidRPr="004070CE">
              <w:t>14,3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47E18BD" w14:textId="77777777" w:rsidR="000B26BD" w:rsidRPr="004070CE" w:rsidRDefault="000B26BD" w:rsidP="00134956">
            <w:pPr>
              <w:spacing w:line="276" w:lineRule="auto"/>
              <w:jc w:val="right"/>
            </w:pPr>
            <w:r w:rsidRPr="004070CE">
              <w:t>16,4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487E1A7" w14:textId="77777777" w:rsidR="000B26BD" w:rsidRPr="004070CE" w:rsidRDefault="000B26BD" w:rsidP="00134956">
            <w:pPr>
              <w:spacing w:line="276" w:lineRule="auto"/>
              <w:jc w:val="right"/>
            </w:pPr>
            <w:r w:rsidRPr="004070CE">
              <w:t>16,5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BE89916" w14:textId="77777777" w:rsidR="000B26BD" w:rsidRPr="004070CE" w:rsidRDefault="000B26BD" w:rsidP="00134956">
            <w:pPr>
              <w:spacing w:line="276" w:lineRule="auto"/>
              <w:jc w:val="right"/>
            </w:pPr>
            <w:r w:rsidRPr="004070CE">
              <w:t>15,6</w:t>
            </w:r>
          </w:p>
        </w:tc>
      </w:tr>
      <w:tr w:rsidR="00CD7C8A" w:rsidRPr="004070CE" w14:paraId="46E8C7CB" w14:textId="77777777" w:rsidTr="00CD7C8A">
        <w:trPr>
          <w:trHeight w:val="312"/>
        </w:trPr>
        <w:tc>
          <w:tcPr>
            <w:tcW w:w="4253" w:type="dxa"/>
            <w:shd w:val="clear" w:color="auto" w:fill="auto"/>
            <w:vAlign w:val="center"/>
          </w:tcPr>
          <w:p w14:paraId="5F84CA65" w14:textId="3DFD0EE4" w:rsidR="000B26BD" w:rsidRPr="004070CE" w:rsidRDefault="005E3EBB" w:rsidP="005E3EBB">
            <w:pPr>
              <w:spacing w:line="276" w:lineRule="auto"/>
              <w:ind w:left="-24" w:right="-108"/>
              <w:rPr>
                <w:b/>
              </w:rPr>
            </w:pPr>
            <w:r w:rsidRPr="004070CE">
              <w:rPr>
                <w:b/>
              </w:rPr>
              <w:t>persons caring</w:t>
            </w:r>
            <w:r w:rsidR="00CD7C8A" w:rsidRPr="004070CE">
              <w:rPr>
                <w:b/>
              </w:rPr>
              <w:t xml:space="preserve"> for a child under 15 years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455632E" w14:textId="77777777" w:rsidR="000B26BD" w:rsidRPr="004070CE" w:rsidRDefault="000B26BD" w:rsidP="00134956">
            <w:pPr>
              <w:spacing w:line="276" w:lineRule="auto"/>
              <w:jc w:val="right"/>
            </w:pPr>
            <w:r w:rsidRPr="004070CE">
              <w:t>8,2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ACA910F" w14:textId="77777777" w:rsidR="000B26BD" w:rsidRPr="004070CE" w:rsidRDefault="000B26BD" w:rsidP="00134956">
            <w:pPr>
              <w:spacing w:line="276" w:lineRule="auto"/>
              <w:jc w:val="right"/>
            </w:pPr>
            <w:r w:rsidRPr="004070CE">
              <w:t>11,0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82BD2E1" w14:textId="77777777" w:rsidR="000B26BD" w:rsidRPr="004070CE" w:rsidRDefault="000B26BD" w:rsidP="00134956">
            <w:pPr>
              <w:spacing w:line="276" w:lineRule="auto"/>
              <w:jc w:val="right"/>
            </w:pPr>
            <w:r w:rsidRPr="004070CE">
              <w:t>11,9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445C0D4" w14:textId="77777777" w:rsidR="000B26BD" w:rsidRPr="004070CE" w:rsidRDefault="000B26BD" w:rsidP="00134956">
            <w:pPr>
              <w:spacing w:line="276" w:lineRule="auto"/>
              <w:jc w:val="right"/>
            </w:pPr>
            <w:r w:rsidRPr="004070CE">
              <w:t>16,7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3035C9B" w14:textId="77777777" w:rsidR="000B26BD" w:rsidRPr="004070CE" w:rsidRDefault="000B26BD" w:rsidP="00134956">
            <w:pPr>
              <w:spacing w:line="276" w:lineRule="auto"/>
              <w:jc w:val="right"/>
            </w:pPr>
            <w:r w:rsidRPr="004070CE">
              <w:t>16,6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3048D1C" w14:textId="77777777" w:rsidR="000B26BD" w:rsidRPr="004070CE" w:rsidRDefault="000B26BD" w:rsidP="00134956">
            <w:pPr>
              <w:spacing w:line="276" w:lineRule="auto"/>
              <w:jc w:val="right"/>
            </w:pPr>
            <w:r w:rsidRPr="004070CE">
              <w:t>17,0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0A64D1A" w14:textId="77777777" w:rsidR="000B26BD" w:rsidRPr="004070CE" w:rsidRDefault="000B26BD" w:rsidP="00134956">
            <w:pPr>
              <w:spacing w:line="276" w:lineRule="auto"/>
              <w:jc w:val="right"/>
            </w:pPr>
            <w:r w:rsidRPr="004070CE">
              <w:t>17,5</w:t>
            </w:r>
          </w:p>
        </w:tc>
      </w:tr>
      <w:tr w:rsidR="00CD7C8A" w:rsidRPr="004070CE" w14:paraId="5CC8FEBB" w14:textId="77777777" w:rsidTr="00CD7C8A">
        <w:trPr>
          <w:trHeight w:val="312"/>
        </w:trPr>
        <w:tc>
          <w:tcPr>
            <w:tcW w:w="4253" w:type="dxa"/>
            <w:shd w:val="clear" w:color="auto" w:fill="auto"/>
            <w:vAlign w:val="center"/>
          </w:tcPr>
          <w:p w14:paraId="6B459F6B" w14:textId="4540D517" w:rsidR="000B26BD" w:rsidRPr="004070CE" w:rsidRDefault="000B26BD" w:rsidP="000B26BD">
            <w:pPr>
              <w:spacing w:line="276" w:lineRule="auto"/>
              <w:ind w:left="-24" w:right="-108"/>
              <w:rPr>
                <w:b/>
              </w:rPr>
            </w:pPr>
            <w:r w:rsidRPr="004070CE">
              <w:rPr>
                <w:b/>
              </w:rPr>
              <w:t xml:space="preserve">youth up to 20 years </w:t>
            </w:r>
          </w:p>
        </w:tc>
        <w:tc>
          <w:tcPr>
            <w:tcW w:w="850" w:type="dxa"/>
            <w:shd w:val="clear" w:color="auto" w:fill="auto"/>
            <w:vAlign w:val="bottom"/>
          </w:tcPr>
          <w:p w14:paraId="6901C28E" w14:textId="77777777" w:rsidR="000B26BD" w:rsidRPr="004070CE" w:rsidRDefault="000B26BD" w:rsidP="00134956">
            <w:pPr>
              <w:spacing w:line="276" w:lineRule="auto"/>
              <w:jc w:val="right"/>
            </w:pPr>
            <w:r w:rsidRPr="004070CE">
              <w:t>3,7</w:t>
            </w:r>
          </w:p>
        </w:tc>
        <w:tc>
          <w:tcPr>
            <w:tcW w:w="709" w:type="dxa"/>
            <w:shd w:val="clear" w:color="auto" w:fill="auto"/>
            <w:vAlign w:val="bottom"/>
          </w:tcPr>
          <w:p w14:paraId="0391B701" w14:textId="77777777" w:rsidR="000B26BD" w:rsidRPr="004070CE" w:rsidRDefault="000B26BD" w:rsidP="00134956">
            <w:pPr>
              <w:spacing w:line="276" w:lineRule="auto"/>
              <w:jc w:val="right"/>
            </w:pPr>
            <w:r w:rsidRPr="004070CE">
              <w:t>3,2</w:t>
            </w:r>
          </w:p>
        </w:tc>
        <w:tc>
          <w:tcPr>
            <w:tcW w:w="709" w:type="dxa"/>
            <w:shd w:val="clear" w:color="auto" w:fill="auto"/>
            <w:vAlign w:val="bottom"/>
          </w:tcPr>
          <w:p w14:paraId="082646AE" w14:textId="77777777" w:rsidR="000B26BD" w:rsidRPr="004070CE" w:rsidRDefault="000B26BD" w:rsidP="00134956">
            <w:pPr>
              <w:spacing w:line="276" w:lineRule="auto"/>
              <w:jc w:val="right"/>
            </w:pPr>
            <w:r w:rsidRPr="004070CE">
              <w:t>3,2</w:t>
            </w:r>
          </w:p>
        </w:tc>
        <w:tc>
          <w:tcPr>
            <w:tcW w:w="708" w:type="dxa"/>
            <w:shd w:val="clear" w:color="auto" w:fill="auto"/>
            <w:vAlign w:val="bottom"/>
          </w:tcPr>
          <w:p w14:paraId="3F724638" w14:textId="77777777" w:rsidR="000B26BD" w:rsidRPr="004070CE" w:rsidRDefault="000B26BD" w:rsidP="00134956">
            <w:pPr>
              <w:spacing w:line="276" w:lineRule="auto"/>
              <w:jc w:val="right"/>
            </w:pPr>
            <w:r w:rsidRPr="004070CE">
              <w:t>3,3</w:t>
            </w:r>
          </w:p>
        </w:tc>
        <w:tc>
          <w:tcPr>
            <w:tcW w:w="709" w:type="dxa"/>
            <w:shd w:val="clear" w:color="auto" w:fill="auto"/>
            <w:vAlign w:val="bottom"/>
          </w:tcPr>
          <w:p w14:paraId="1DFCB759" w14:textId="77777777" w:rsidR="000B26BD" w:rsidRPr="004070CE" w:rsidRDefault="000B26BD" w:rsidP="00134956">
            <w:pPr>
              <w:spacing w:line="276" w:lineRule="auto"/>
              <w:jc w:val="right"/>
            </w:pPr>
            <w:r w:rsidRPr="004070CE">
              <w:t>3,3</w:t>
            </w:r>
          </w:p>
        </w:tc>
        <w:tc>
          <w:tcPr>
            <w:tcW w:w="709" w:type="dxa"/>
            <w:shd w:val="clear" w:color="auto" w:fill="auto"/>
            <w:vAlign w:val="bottom"/>
          </w:tcPr>
          <w:p w14:paraId="0312A57B" w14:textId="77777777" w:rsidR="000B26BD" w:rsidRPr="004070CE" w:rsidRDefault="000B26BD" w:rsidP="00134956">
            <w:pPr>
              <w:spacing w:line="276" w:lineRule="auto"/>
              <w:jc w:val="right"/>
            </w:pPr>
            <w:r w:rsidRPr="004070CE">
              <w:t>3,7</w:t>
            </w:r>
          </w:p>
        </w:tc>
        <w:tc>
          <w:tcPr>
            <w:tcW w:w="709" w:type="dxa"/>
            <w:shd w:val="clear" w:color="auto" w:fill="auto"/>
            <w:vAlign w:val="bottom"/>
          </w:tcPr>
          <w:p w14:paraId="7D63127B" w14:textId="77777777" w:rsidR="000B26BD" w:rsidRPr="004070CE" w:rsidRDefault="000B26BD" w:rsidP="00134956">
            <w:pPr>
              <w:spacing w:line="276" w:lineRule="auto"/>
              <w:jc w:val="right"/>
            </w:pPr>
            <w:r w:rsidRPr="004070CE">
              <w:t>3,9</w:t>
            </w:r>
          </w:p>
        </w:tc>
      </w:tr>
      <w:tr w:rsidR="00CD7C8A" w:rsidRPr="004070CE" w14:paraId="5B678488" w14:textId="77777777" w:rsidTr="00CD7C8A">
        <w:trPr>
          <w:trHeight w:val="312"/>
        </w:trPr>
        <w:tc>
          <w:tcPr>
            <w:tcW w:w="4253" w:type="dxa"/>
            <w:shd w:val="clear" w:color="auto" w:fill="auto"/>
            <w:vAlign w:val="center"/>
          </w:tcPr>
          <w:p w14:paraId="25E13B0E" w14:textId="6B5414E4" w:rsidR="000B26BD" w:rsidRPr="004070CE" w:rsidRDefault="000B26BD" w:rsidP="000B26BD">
            <w:pPr>
              <w:spacing w:line="276" w:lineRule="auto"/>
              <w:ind w:left="-24" w:right="-108"/>
              <w:rPr>
                <w:b/>
              </w:rPr>
            </w:pPr>
            <w:r w:rsidRPr="004070CE">
              <w:rPr>
                <w:b/>
              </w:rPr>
              <w:t xml:space="preserve">youth up to 25 years 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CA349DF" w14:textId="77777777" w:rsidR="000B26BD" w:rsidRPr="004070CE" w:rsidRDefault="000B26BD" w:rsidP="00134956">
            <w:pPr>
              <w:spacing w:line="276" w:lineRule="auto"/>
              <w:jc w:val="right"/>
            </w:pPr>
            <w:r w:rsidRPr="004070CE">
              <w:t>16,8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F55DC49" w14:textId="77777777" w:rsidR="000B26BD" w:rsidRPr="004070CE" w:rsidRDefault="000B26BD" w:rsidP="00134956">
            <w:pPr>
              <w:spacing w:line="276" w:lineRule="auto"/>
              <w:jc w:val="right"/>
            </w:pPr>
            <w:r w:rsidRPr="004070CE">
              <w:t>14,7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BF0A20E" w14:textId="77777777" w:rsidR="000B26BD" w:rsidRPr="004070CE" w:rsidRDefault="000B26BD" w:rsidP="00134956">
            <w:pPr>
              <w:spacing w:line="276" w:lineRule="auto"/>
              <w:jc w:val="right"/>
            </w:pPr>
            <w:r w:rsidRPr="004070CE">
              <w:t>13,4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2985BC25" w14:textId="77777777" w:rsidR="000B26BD" w:rsidRPr="004070CE" w:rsidRDefault="000B26BD" w:rsidP="00134956">
            <w:pPr>
              <w:spacing w:line="276" w:lineRule="auto"/>
              <w:jc w:val="right"/>
            </w:pPr>
            <w:r w:rsidRPr="004070CE">
              <w:t>12,3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A8F8EBE" w14:textId="77777777" w:rsidR="000B26BD" w:rsidRPr="004070CE" w:rsidRDefault="000B26BD" w:rsidP="00134956">
            <w:pPr>
              <w:spacing w:line="276" w:lineRule="auto"/>
              <w:jc w:val="right"/>
            </w:pPr>
            <w:r w:rsidRPr="004070CE">
              <w:t>11,2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063C473" w14:textId="77777777" w:rsidR="000B26BD" w:rsidRPr="004070CE" w:rsidRDefault="000B26BD" w:rsidP="00134956">
            <w:pPr>
              <w:spacing w:line="276" w:lineRule="auto"/>
              <w:jc w:val="right"/>
            </w:pPr>
            <w:r w:rsidRPr="004070CE">
              <w:t>11,3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E7436CF" w14:textId="77777777" w:rsidR="000B26BD" w:rsidRPr="004070CE" w:rsidRDefault="000B26BD" w:rsidP="00134956">
            <w:pPr>
              <w:spacing w:line="276" w:lineRule="auto"/>
              <w:jc w:val="right"/>
            </w:pPr>
            <w:r w:rsidRPr="004070CE">
              <w:t>11,9</w:t>
            </w:r>
          </w:p>
        </w:tc>
      </w:tr>
      <w:tr w:rsidR="00CD7C8A" w:rsidRPr="004070CE" w14:paraId="24AE321A" w14:textId="77777777" w:rsidTr="00CD7C8A">
        <w:trPr>
          <w:trHeight w:val="312"/>
        </w:trPr>
        <w:tc>
          <w:tcPr>
            <w:tcW w:w="4253" w:type="dxa"/>
            <w:shd w:val="clear" w:color="auto" w:fill="auto"/>
            <w:vAlign w:val="center"/>
          </w:tcPr>
          <w:p w14:paraId="2D542D60" w14:textId="67DDEE3B" w:rsidR="000B26BD" w:rsidRPr="004070CE" w:rsidRDefault="000B26BD" w:rsidP="000B26BD">
            <w:pPr>
              <w:spacing w:line="276" w:lineRule="auto"/>
              <w:ind w:left="-24" w:right="-108"/>
              <w:rPr>
                <w:b/>
              </w:rPr>
            </w:pPr>
            <w:r w:rsidRPr="004070CE">
              <w:rPr>
                <w:b/>
              </w:rPr>
              <w:t xml:space="preserve">youth up to 30 years </w:t>
            </w:r>
          </w:p>
        </w:tc>
        <w:tc>
          <w:tcPr>
            <w:tcW w:w="850" w:type="dxa"/>
            <w:shd w:val="clear" w:color="auto" w:fill="auto"/>
            <w:vAlign w:val="bottom"/>
          </w:tcPr>
          <w:p w14:paraId="115D78CB" w14:textId="77777777" w:rsidR="000B26BD" w:rsidRPr="004070CE" w:rsidRDefault="000B26BD" w:rsidP="00134956">
            <w:pPr>
              <w:spacing w:line="276" w:lineRule="auto"/>
              <w:jc w:val="right"/>
            </w:pPr>
            <w:r w:rsidRPr="004070CE">
              <w:t>28,0</w:t>
            </w:r>
          </w:p>
        </w:tc>
        <w:tc>
          <w:tcPr>
            <w:tcW w:w="709" w:type="dxa"/>
            <w:shd w:val="clear" w:color="auto" w:fill="auto"/>
            <w:vAlign w:val="bottom"/>
          </w:tcPr>
          <w:p w14:paraId="49EFD112" w14:textId="77777777" w:rsidR="000B26BD" w:rsidRPr="004070CE" w:rsidRDefault="000B26BD" w:rsidP="00134956">
            <w:pPr>
              <w:spacing w:line="276" w:lineRule="auto"/>
              <w:jc w:val="right"/>
            </w:pPr>
            <w:r w:rsidRPr="004070CE">
              <w:t>25,6</w:t>
            </w:r>
          </w:p>
        </w:tc>
        <w:tc>
          <w:tcPr>
            <w:tcW w:w="709" w:type="dxa"/>
            <w:shd w:val="clear" w:color="auto" w:fill="auto"/>
            <w:vAlign w:val="bottom"/>
          </w:tcPr>
          <w:p w14:paraId="10348AC4" w14:textId="77777777" w:rsidR="000B26BD" w:rsidRPr="004070CE" w:rsidRDefault="000B26BD" w:rsidP="00134956">
            <w:pPr>
              <w:spacing w:line="276" w:lineRule="auto"/>
              <w:jc w:val="right"/>
            </w:pPr>
            <w:r w:rsidRPr="004070CE">
              <w:t>23,9</w:t>
            </w:r>
          </w:p>
        </w:tc>
        <w:tc>
          <w:tcPr>
            <w:tcW w:w="708" w:type="dxa"/>
            <w:shd w:val="clear" w:color="auto" w:fill="auto"/>
            <w:vAlign w:val="bottom"/>
          </w:tcPr>
          <w:p w14:paraId="4ABC31E8" w14:textId="77777777" w:rsidR="000B26BD" w:rsidRPr="004070CE" w:rsidRDefault="000B26BD" w:rsidP="00134956">
            <w:pPr>
              <w:spacing w:line="276" w:lineRule="auto"/>
              <w:jc w:val="right"/>
            </w:pPr>
            <w:r w:rsidRPr="004070CE">
              <w:t>22,4</w:t>
            </w:r>
          </w:p>
        </w:tc>
        <w:tc>
          <w:tcPr>
            <w:tcW w:w="709" w:type="dxa"/>
            <w:shd w:val="clear" w:color="auto" w:fill="auto"/>
            <w:vAlign w:val="bottom"/>
          </w:tcPr>
          <w:p w14:paraId="30D36DAB" w14:textId="77777777" w:rsidR="000B26BD" w:rsidRPr="004070CE" w:rsidRDefault="000B26BD" w:rsidP="00134956">
            <w:pPr>
              <w:spacing w:line="276" w:lineRule="auto"/>
              <w:jc w:val="right"/>
            </w:pPr>
            <w:r w:rsidRPr="004070CE">
              <w:t>20,6</w:t>
            </w:r>
          </w:p>
        </w:tc>
        <w:tc>
          <w:tcPr>
            <w:tcW w:w="709" w:type="dxa"/>
            <w:shd w:val="clear" w:color="auto" w:fill="auto"/>
            <w:vAlign w:val="bottom"/>
          </w:tcPr>
          <w:p w14:paraId="3A23118A" w14:textId="77777777" w:rsidR="000B26BD" w:rsidRPr="004070CE" w:rsidRDefault="000B26BD" w:rsidP="00134956">
            <w:pPr>
              <w:spacing w:line="276" w:lineRule="auto"/>
              <w:jc w:val="right"/>
            </w:pPr>
            <w:r w:rsidRPr="004070CE">
              <w:t>21,1</w:t>
            </w:r>
          </w:p>
        </w:tc>
        <w:tc>
          <w:tcPr>
            <w:tcW w:w="709" w:type="dxa"/>
            <w:shd w:val="clear" w:color="auto" w:fill="auto"/>
            <w:vAlign w:val="bottom"/>
          </w:tcPr>
          <w:p w14:paraId="6E649B7E" w14:textId="77777777" w:rsidR="000B26BD" w:rsidRPr="004070CE" w:rsidRDefault="000B26BD" w:rsidP="00134956">
            <w:pPr>
              <w:spacing w:line="276" w:lineRule="auto"/>
              <w:jc w:val="right"/>
            </w:pPr>
            <w:r w:rsidRPr="004070CE">
              <w:t>21,8</w:t>
            </w:r>
          </w:p>
        </w:tc>
      </w:tr>
      <w:tr w:rsidR="00CD7C8A" w:rsidRPr="004070CE" w14:paraId="4F197579" w14:textId="77777777" w:rsidTr="00CD7C8A">
        <w:trPr>
          <w:trHeight w:val="312"/>
        </w:trPr>
        <w:tc>
          <w:tcPr>
            <w:tcW w:w="4253" w:type="dxa"/>
            <w:shd w:val="clear" w:color="auto" w:fill="auto"/>
            <w:vAlign w:val="center"/>
          </w:tcPr>
          <w:p w14:paraId="49C4D6B4" w14:textId="26730938" w:rsidR="00134956" w:rsidRPr="004070CE" w:rsidRDefault="00134956" w:rsidP="00134956">
            <w:pPr>
              <w:spacing w:line="240" w:lineRule="auto"/>
              <w:rPr>
                <w:color w:val="000000"/>
                <w:sz w:val="22"/>
                <w:szCs w:val="22"/>
                <w:highlight w:val="yellow"/>
              </w:rPr>
            </w:pPr>
            <w:r w:rsidRPr="004070CE">
              <w:rPr>
                <w:b/>
              </w:rPr>
              <w:t xml:space="preserve">persons aged 50+ 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F6D8744" w14:textId="77777777" w:rsidR="00134956" w:rsidRPr="004070CE" w:rsidRDefault="00134956" w:rsidP="00134956">
            <w:pPr>
              <w:spacing w:line="276" w:lineRule="auto"/>
              <w:jc w:val="right"/>
            </w:pPr>
            <w:r w:rsidRPr="004070CE">
              <w:t>27,2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7EB074E" w14:textId="77777777" w:rsidR="00134956" w:rsidRPr="004070CE" w:rsidRDefault="00134956" w:rsidP="00134956">
            <w:pPr>
              <w:spacing w:line="276" w:lineRule="auto"/>
              <w:jc w:val="right"/>
            </w:pPr>
            <w:r w:rsidRPr="004070CE">
              <w:t>29,2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E841FBE" w14:textId="77777777" w:rsidR="00134956" w:rsidRPr="004070CE" w:rsidRDefault="00134956" w:rsidP="00134956">
            <w:pPr>
              <w:spacing w:line="276" w:lineRule="auto"/>
              <w:jc w:val="right"/>
            </w:pPr>
            <w:r w:rsidRPr="004070CE">
              <w:t>31,2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4DC27EC9" w14:textId="77777777" w:rsidR="00134956" w:rsidRPr="004070CE" w:rsidRDefault="00134956" w:rsidP="00134956">
            <w:pPr>
              <w:spacing w:line="276" w:lineRule="auto"/>
              <w:jc w:val="right"/>
            </w:pPr>
            <w:r w:rsidRPr="004070CE">
              <w:t>33,4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986B8CA" w14:textId="77777777" w:rsidR="00134956" w:rsidRPr="004070CE" w:rsidRDefault="00134956" w:rsidP="00134956">
            <w:pPr>
              <w:spacing w:line="276" w:lineRule="auto"/>
              <w:jc w:val="right"/>
            </w:pPr>
            <w:r w:rsidRPr="004070CE">
              <w:t>36,4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06BFA13" w14:textId="77777777" w:rsidR="00134956" w:rsidRPr="004070CE" w:rsidRDefault="00134956" w:rsidP="00134956">
            <w:pPr>
              <w:spacing w:line="276" w:lineRule="auto"/>
              <w:jc w:val="right"/>
            </w:pPr>
            <w:r w:rsidRPr="004070CE">
              <w:t>36,4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9655277" w14:textId="77777777" w:rsidR="00134956" w:rsidRPr="004070CE" w:rsidRDefault="00134956" w:rsidP="00134956">
            <w:pPr>
              <w:spacing w:line="276" w:lineRule="auto"/>
              <w:jc w:val="right"/>
            </w:pPr>
            <w:r w:rsidRPr="004070CE">
              <w:t>35,9</w:t>
            </w:r>
          </w:p>
        </w:tc>
      </w:tr>
      <w:tr w:rsidR="00CD7C8A" w:rsidRPr="004070CE" w14:paraId="470622B6" w14:textId="77777777" w:rsidTr="00CD7C8A">
        <w:trPr>
          <w:trHeight w:val="312"/>
        </w:trPr>
        <w:tc>
          <w:tcPr>
            <w:tcW w:w="4253" w:type="dxa"/>
            <w:shd w:val="clear" w:color="auto" w:fill="auto"/>
            <w:vAlign w:val="center"/>
          </w:tcPr>
          <w:p w14:paraId="1EBC8AE3" w14:textId="03D88A55" w:rsidR="00134956" w:rsidRPr="004070CE" w:rsidRDefault="00134956" w:rsidP="000B26BD">
            <w:pPr>
              <w:spacing w:line="276" w:lineRule="auto"/>
              <w:ind w:left="-24" w:right="-108"/>
              <w:rPr>
                <w:b/>
              </w:rPr>
            </w:pPr>
            <w:r w:rsidRPr="004070CE">
              <w:rPr>
                <w:b/>
              </w:rPr>
              <w:t>persons aged 55+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228D778" w14:textId="77777777" w:rsidR="00134956" w:rsidRPr="004070CE" w:rsidRDefault="00134956" w:rsidP="00134956">
            <w:pPr>
              <w:spacing w:line="276" w:lineRule="auto"/>
              <w:jc w:val="right"/>
            </w:pPr>
            <w:r w:rsidRPr="004070CE">
              <w:t>16,5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3DEE87E" w14:textId="77777777" w:rsidR="00134956" w:rsidRPr="004070CE" w:rsidRDefault="00134956" w:rsidP="00134956">
            <w:pPr>
              <w:spacing w:line="276" w:lineRule="auto"/>
              <w:jc w:val="right"/>
            </w:pPr>
            <w:r w:rsidRPr="004070CE">
              <w:t>17,9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989F1B5" w14:textId="77777777" w:rsidR="00134956" w:rsidRPr="004070CE" w:rsidRDefault="00134956" w:rsidP="00134956">
            <w:pPr>
              <w:spacing w:line="276" w:lineRule="auto"/>
              <w:jc w:val="right"/>
            </w:pPr>
            <w:r w:rsidRPr="004070CE">
              <w:t>19,6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C0A6E9F" w14:textId="77777777" w:rsidR="00134956" w:rsidRPr="004070CE" w:rsidRDefault="00134956" w:rsidP="00134956">
            <w:pPr>
              <w:spacing w:line="276" w:lineRule="auto"/>
              <w:jc w:val="right"/>
            </w:pPr>
            <w:r w:rsidRPr="004070CE">
              <w:t>21,5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7427047" w14:textId="77777777" w:rsidR="00134956" w:rsidRPr="004070CE" w:rsidRDefault="00134956" w:rsidP="00134956">
            <w:pPr>
              <w:spacing w:line="276" w:lineRule="auto"/>
              <w:jc w:val="right"/>
            </w:pPr>
            <w:r w:rsidRPr="004070CE">
              <w:t>24,1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ADA1535" w14:textId="77777777" w:rsidR="00134956" w:rsidRPr="004070CE" w:rsidRDefault="00134956" w:rsidP="00134956">
            <w:pPr>
              <w:spacing w:line="276" w:lineRule="auto"/>
              <w:jc w:val="right"/>
            </w:pPr>
            <w:r w:rsidRPr="004070CE">
              <w:t>24,6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B6C5BAF" w14:textId="77777777" w:rsidR="00134956" w:rsidRPr="004070CE" w:rsidRDefault="00134956" w:rsidP="00134956">
            <w:pPr>
              <w:spacing w:line="276" w:lineRule="auto"/>
              <w:jc w:val="right"/>
            </w:pPr>
            <w:r w:rsidRPr="004070CE">
              <w:t>24,3</w:t>
            </w:r>
          </w:p>
        </w:tc>
      </w:tr>
      <w:tr w:rsidR="00CD7C8A" w:rsidRPr="004070CE" w14:paraId="74094468" w14:textId="77777777" w:rsidTr="00CD7C8A">
        <w:trPr>
          <w:trHeight w:val="312"/>
        </w:trPr>
        <w:tc>
          <w:tcPr>
            <w:tcW w:w="4253" w:type="dxa"/>
            <w:shd w:val="clear" w:color="auto" w:fill="auto"/>
            <w:vAlign w:val="center"/>
          </w:tcPr>
          <w:p w14:paraId="516E8DA9" w14:textId="43F45515" w:rsidR="00134956" w:rsidRPr="004070CE" w:rsidRDefault="00134956" w:rsidP="00CD7C8A">
            <w:pPr>
              <w:spacing w:line="276" w:lineRule="auto"/>
              <w:ind w:left="-24" w:right="-108"/>
              <w:rPr>
                <w:b/>
              </w:rPr>
            </w:pPr>
            <w:r w:rsidRPr="004070CE">
              <w:rPr>
                <w:b/>
              </w:rPr>
              <w:t>pers</w:t>
            </w:r>
            <w:r w:rsidR="00CD7C8A" w:rsidRPr="004070CE">
              <w:rPr>
                <w:b/>
              </w:rPr>
              <w:t xml:space="preserve">ons with basic education 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3D7BAA" w14:textId="77777777" w:rsidR="00134956" w:rsidRPr="004070CE" w:rsidRDefault="00134956" w:rsidP="00134956">
            <w:pPr>
              <w:spacing w:line="276" w:lineRule="auto"/>
              <w:jc w:val="right"/>
            </w:pPr>
            <w:r w:rsidRPr="004070CE">
              <w:t>27,5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6BDF87B" w14:textId="77777777" w:rsidR="00134956" w:rsidRPr="004070CE" w:rsidRDefault="00134956" w:rsidP="00134956">
            <w:pPr>
              <w:spacing w:line="276" w:lineRule="auto"/>
              <w:jc w:val="right"/>
            </w:pPr>
            <w:r w:rsidRPr="004070CE">
              <w:t>27,7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0F26AB7" w14:textId="77777777" w:rsidR="00134956" w:rsidRPr="004070CE" w:rsidRDefault="00134956" w:rsidP="00134956">
            <w:pPr>
              <w:spacing w:line="276" w:lineRule="auto"/>
              <w:jc w:val="right"/>
            </w:pPr>
            <w:r w:rsidRPr="004070CE">
              <w:t>28,7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EF4B4C4" w14:textId="77777777" w:rsidR="00134956" w:rsidRPr="004070CE" w:rsidRDefault="00134956" w:rsidP="00134956">
            <w:pPr>
              <w:spacing w:line="276" w:lineRule="auto"/>
              <w:jc w:val="right"/>
            </w:pPr>
            <w:r w:rsidRPr="004070CE">
              <w:t>30,0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CC78537" w14:textId="77777777" w:rsidR="00134956" w:rsidRPr="004070CE" w:rsidRDefault="00134956" w:rsidP="00134956">
            <w:pPr>
              <w:spacing w:line="276" w:lineRule="auto"/>
              <w:jc w:val="right"/>
            </w:pPr>
            <w:r w:rsidRPr="004070CE">
              <w:t>30,6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D4E69CB" w14:textId="77777777" w:rsidR="00134956" w:rsidRPr="004070CE" w:rsidRDefault="00134956" w:rsidP="00134956">
            <w:pPr>
              <w:spacing w:line="276" w:lineRule="auto"/>
              <w:jc w:val="right"/>
            </w:pPr>
            <w:r w:rsidRPr="004070CE">
              <w:t>30,6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43D7047" w14:textId="77777777" w:rsidR="00134956" w:rsidRPr="004070CE" w:rsidRDefault="00134956" w:rsidP="00134956">
            <w:pPr>
              <w:spacing w:line="276" w:lineRule="auto"/>
              <w:jc w:val="right"/>
            </w:pPr>
            <w:r w:rsidRPr="004070CE">
              <w:t>30,3</w:t>
            </w:r>
          </w:p>
        </w:tc>
      </w:tr>
      <w:tr w:rsidR="00CD7C8A" w:rsidRPr="004070CE" w14:paraId="03973007" w14:textId="77777777" w:rsidTr="00CD7C8A">
        <w:trPr>
          <w:trHeight w:val="312"/>
        </w:trPr>
        <w:tc>
          <w:tcPr>
            <w:tcW w:w="4253" w:type="dxa"/>
            <w:shd w:val="clear" w:color="auto" w:fill="auto"/>
            <w:vAlign w:val="center"/>
          </w:tcPr>
          <w:p w14:paraId="22924A49" w14:textId="560D44DE" w:rsidR="00134956" w:rsidRPr="004070CE" w:rsidRDefault="00134956" w:rsidP="000B26BD">
            <w:pPr>
              <w:spacing w:line="276" w:lineRule="auto"/>
              <w:ind w:left="-24" w:right="-108"/>
              <w:rPr>
                <w:b/>
              </w:rPr>
            </w:pPr>
            <w:r w:rsidRPr="004070CE">
              <w:rPr>
                <w:b/>
              </w:rPr>
              <w:t>unemployed for more than 12 months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13899C6" w14:textId="77777777" w:rsidR="00134956" w:rsidRPr="004070CE" w:rsidRDefault="00134956" w:rsidP="00134956">
            <w:pPr>
              <w:spacing w:line="276" w:lineRule="auto"/>
              <w:jc w:val="right"/>
            </w:pPr>
            <w:r w:rsidRPr="004070CE">
              <w:t>39,7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370372A" w14:textId="77777777" w:rsidR="00134956" w:rsidRPr="004070CE" w:rsidRDefault="00134956" w:rsidP="00134956">
            <w:pPr>
              <w:spacing w:line="276" w:lineRule="auto"/>
              <w:jc w:val="right"/>
            </w:pPr>
            <w:r w:rsidRPr="004070CE">
              <w:t>43,8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301383A" w14:textId="77777777" w:rsidR="00134956" w:rsidRPr="004070CE" w:rsidRDefault="00134956" w:rsidP="00134956">
            <w:pPr>
              <w:spacing w:line="276" w:lineRule="auto"/>
              <w:jc w:val="right"/>
            </w:pPr>
            <w:r w:rsidRPr="004070CE">
              <w:t>41,4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0D6C71D" w14:textId="77777777" w:rsidR="00134956" w:rsidRPr="004070CE" w:rsidRDefault="00134956" w:rsidP="00134956">
            <w:pPr>
              <w:spacing w:line="276" w:lineRule="auto"/>
              <w:jc w:val="right"/>
            </w:pPr>
            <w:r w:rsidRPr="004070CE">
              <w:t>37,8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AA1664C" w14:textId="77777777" w:rsidR="00134956" w:rsidRPr="004070CE" w:rsidRDefault="00134956" w:rsidP="00134956">
            <w:pPr>
              <w:spacing w:line="276" w:lineRule="auto"/>
              <w:jc w:val="right"/>
            </w:pPr>
            <w:r w:rsidRPr="004070CE">
              <w:t>33,7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CDE4561" w14:textId="77777777" w:rsidR="00134956" w:rsidRPr="004070CE" w:rsidRDefault="00134956" w:rsidP="00134956">
            <w:pPr>
              <w:spacing w:line="276" w:lineRule="auto"/>
              <w:jc w:val="right"/>
            </w:pPr>
            <w:r w:rsidRPr="004070CE">
              <w:t>26,1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61876EC" w14:textId="77777777" w:rsidR="00134956" w:rsidRPr="004070CE" w:rsidRDefault="00134956" w:rsidP="00134956">
            <w:pPr>
              <w:spacing w:line="276" w:lineRule="auto"/>
              <w:jc w:val="right"/>
            </w:pPr>
            <w:r w:rsidRPr="004070CE">
              <w:t>20,8</w:t>
            </w:r>
          </w:p>
        </w:tc>
      </w:tr>
      <w:tr w:rsidR="00CD7C8A" w:rsidRPr="004070CE" w14:paraId="48E5ED0E" w14:textId="77777777" w:rsidTr="00CD7C8A">
        <w:trPr>
          <w:trHeight w:val="312"/>
        </w:trPr>
        <w:tc>
          <w:tcPr>
            <w:tcW w:w="4253" w:type="dxa"/>
            <w:shd w:val="clear" w:color="auto" w:fill="auto"/>
            <w:vAlign w:val="center"/>
          </w:tcPr>
          <w:p w14:paraId="5A1A2C6C" w14:textId="63355FC7" w:rsidR="00134956" w:rsidRPr="004070CE" w:rsidRDefault="00134956" w:rsidP="000B26BD">
            <w:pPr>
              <w:spacing w:line="276" w:lineRule="auto"/>
              <w:ind w:left="-24" w:right="-108"/>
              <w:rPr>
                <w:b/>
              </w:rPr>
            </w:pPr>
            <w:r w:rsidRPr="004070CE">
              <w:rPr>
                <w:b/>
              </w:rPr>
              <w:t>unemployed for more than 24 months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92707B2" w14:textId="77777777" w:rsidR="00134956" w:rsidRPr="004070CE" w:rsidRDefault="00134956" w:rsidP="00134956">
            <w:pPr>
              <w:spacing w:line="276" w:lineRule="auto"/>
              <w:jc w:val="right"/>
            </w:pPr>
            <w:r w:rsidRPr="004070CE">
              <w:t>21,9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95F170D" w14:textId="77777777" w:rsidR="00134956" w:rsidRPr="004070CE" w:rsidRDefault="00134956" w:rsidP="00134956">
            <w:pPr>
              <w:spacing w:line="276" w:lineRule="auto"/>
              <w:jc w:val="right"/>
            </w:pPr>
            <w:r w:rsidRPr="004070CE">
              <w:t>27,0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00409F7" w14:textId="77777777" w:rsidR="00134956" w:rsidRPr="004070CE" w:rsidRDefault="00134956" w:rsidP="00134956">
            <w:pPr>
              <w:spacing w:line="276" w:lineRule="auto"/>
              <w:jc w:val="right"/>
            </w:pPr>
            <w:r w:rsidRPr="004070CE">
              <w:t>28,5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75FF2411" w14:textId="77777777" w:rsidR="00134956" w:rsidRPr="004070CE" w:rsidRDefault="00134956" w:rsidP="00134956">
            <w:pPr>
              <w:spacing w:line="276" w:lineRule="auto"/>
              <w:jc w:val="right"/>
            </w:pPr>
            <w:r w:rsidRPr="004070CE">
              <w:t>25,9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8178A20" w14:textId="77777777" w:rsidR="00134956" w:rsidRPr="004070CE" w:rsidRDefault="00134956" w:rsidP="00134956">
            <w:pPr>
              <w:spacing w:line="276" w:lineRule="auto"/>
              <w:jc w:val="right"/>
            </w:pPr>
            <w:r w:rsidRPr="004070CE">
              <w:t>23,3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A1AC179" w14:textId="77777777" w:rsidR="00134956" w:rsidRPr="004070CE" w:rsidRDefault="00134956" w:rsidP="00134956">
            <w:pPr>
              <w:spacing w:line="276" w:lineRule="auto"/>
              <w:jc w:val="right"/>
            </w:pPr>
            <w:r w:rsidRPr="004070CE">
              <w:t>17,7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F7CFC40" w14:textId="77777777" w:rsidR="00134956" w:rsidRPr="004070CE" w:rsidRDefault="00134956" w:rsidP="00134956">
            <w:pPr>
              <w:spacing w:line="276" w:lineRule="auto"/>
              <w:jc w:val="right"/>
            </w:pPr>
            <w:r w:rsidRPr="004070CE">
              <w:t>12,4</w:t>
            </w:r>
          </w:p>
        </w:tc>
      </w:tr>
    </w:tbl>
    <w:p w14:paraId="37C408B4" w14:textId="77777777" w:rsidR="005E3EBB" w:rsidRPr="004070CE" w:rsidRDefault="005E3EBB" w:rsidP="005E3EBB">
      <w:pPr>
        <w:spacing w:line="240" w:lineRule="auto"/>
        <w:ind w:left="1134"/>
      </w:pPr>
      <w:r w:rsidRPr="004070CE">
        <w:t>Source: Ministry of Labour and Social Affairs</w:t>
      </w:r>
    </w:p>
    <w:p w14:paraId="768EBA54" w14:textId="77777777" w:rsidR="00134956" w:rsidRPr="004070CE" w:rsidRDefault="00134956" w:rsidP="005E3EBB">
      <w:pPr>
        <w:spacing w:line="240" w:lineRule="auto"/>
        <w:ind w:left="1134"/>
      </w:pPr>
    </w:p>
    <w:p w14:paraId="5C8F19A8" w14:textId="77777777" w:rsidR="00134956" w:rsidRPr="004070CE" w:rsidRDefault="00134956" w:rsidP="00134956">
      <w:pPr>
        <w:pStyle w:val="Odstavecseseznamem"/>
        <w:numPr>
          <w:ilvl w:val="0"/>
          <w:numId w:val="4"/>
        </w:numPr>
        <w:tabs>
          <w:tab w:val="left" w:pos="8789"/>
        </w:tabs>
        <w:ind w:right="850"/>
        <w:jc w:val="both"/>
        <w:rPr>
          <w:b/>
          <w:bCs/>
          <w:szCs w:val="22"/>
          <w:lang w:eastAsia="fr-FR"/>
        </w:rPr>
      </w:pPr>
      <w:r w:rsidRPr="004070CE">
        <w:rPr>
          <w:b/>
          <w:bCs/>
          <w:szCs w:val="22"/>
          <w:lang w:eastAsia="fr-FR"/>
        </w:rPr>
        <w:t>Share of persons disadvantaged on the labor market out of the total number included in active employment policy in 2015–2019 in %</w:t>
      </w:r>
    </w:p>
    <w:p w14:paraId="78D826A8" w14:textId="77777777" w:rsidR="00134956" w:rsidRPr="004070CE" w:rsidRDefault="00134956" w:rsidP="00134956">
      <w:pPr>
        <w:pStyle w:val="Odstavecseseznamem"/>
        <w:tabs>
          <w:tab w:val="left" w:pos="8789"/>
        </w:tabs>
        <w:ind w:left="1494" w:right="850"/>
        <w:jc w:val="both"/>
        <w:rPr>
          <w:b/>
          <w:bCs/>
          <w:szCs w:val="22"/>
          <w:lang w:eastAsia="fr-FR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81"/>
        <w:gridCol w:w="1180"/>
        <w:gridCol w:w="1180"/>
        <w:gridCol w:w="1180"/>
        <w:gridCol w:w="1179"/>
        <w:gridCol w:w="1179"/>
      </w:tblGrid>
      <w:tr w:rsidR="00572AE3" w:rsidRPr="004070CE" w14:paraId="6AFAB2D8" w14:textId="77777777" w:rsidTr="00E35889">
        <w:trPr>
          <w:trHeight w:val="340"/>
        </w:trPr>
        <w:tc>
          <w:tcPr>
            <w:tcW w:w="1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74FF910" w14:textId="77777777" w:rsidR="00572AE3" w:rsidRPr="004070CE" w:rsidRDefault="00134956" w:rsidP="00134956">
            <w:pPr>
              <w:spacing w:line="276" w:lineRule="auto"/>
              <w:ind w:left="-24" w:right="-108"/>
              <w:rPr>
                <w:b/>
                <w:bCs/>
                <w:color w:val="000000"/>
              </w:rPr>
            </w:pPr>
            <w:r w:rsidRPr="004070CE">
              <w:rPr>
                <w:b/>
              </w:rPr>
              <w:t>Category of disadvantaged persons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212A25E" w14:textId="77777777" w:rsidR="00572AE3" w:rsidRPr="004070CE" w:rsidRDefault="00572AE3" w:rsidP="00E00027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4070CE">
              <w:rPr>
                <w:b/>
                <w:bCs/>
                <w:color w:val="000000"/>
              </w:rPr>
              <w:t>2015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FEBDBE5" w14:textId="77777777" w:rsidR="00572AE3" w:rsidRPr="004070CE" w:rsidRDefault="00572AE3" w:rsidP="00E00027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4070CE">
              <w:rPr>
                <w:b/>
                <w:bCs/>
                <w:color w:val="000000"/>
              </w:rPr>
              <w:t>2016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65FC1D3" w14:textId="77777777" w:rsidR="00572AE3" w:rsidRPr="004070CE" w:rsidRDefault="00572AE3" w:rsidP="00E00027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4070CE">
              <w:rPr>
                <w:b/>
                <w:bCs/>
                <w:color w:val="000000"/>
              </w:rPr>
              <w:t>2017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29B8921" w14:textId="77777777" w:rsidR="00572AE3" w:rsidRPr="004070CE" w:rsidRDefault="00572AE3" w:rsidP="00E00027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4070CE">
              <w:rPr>
                <w:b/>
                <w:bCs/>
                <w:color w:val="000000"/>
              </w:rPr>
              <w:t>2018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3E889C8" w14:textId="77777777" w:rsidR="00572AE3" w:rsidRPr="004070CE" w:rsidRDefault="00572AE3" w:rsidP="00E00027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4070CE">
              <w:rPr>
                <w:b/>
                <w:bCs/>
                <w:color w:val="000000"/>
              </w:rPr>
              <w:t>2019</w:t>
            </w:r>
          </w:p>
        </w:tc>
      </w:tr>
      <w:tr w:rsidR="00572AE3" w:rsidRPr="004070CE" w14:paraId="597E9BA9" w14:textId="77777777" w:rsidTr="00E00027">
        <w:trPr>
          <w:trHeight w:val="300"/>
        </w:trPr>
        <w:tc>
          <w:tcPr>
            <w:tcW w:w="19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BE59B" w14:textId="77777777" w:rsidR="00572AE3" w:rsidRPr="004070CE" w:rsidRDefault="00134956" w:rsidP="00134956">
            <w:pPr>
              <w:spacing w:line="240" w:lineRule="auto"/>
              <w:rPr>
                <w:color w:val="000000"/>
                <w:sz w:val="22"/>
                <w:szCs w:val="22"/>
              </w:rPr>
            </w:pPr>
            <w:r w:rsidRPr="004070CE">
              <w:rPr>
                <w:b/>
              </w:rPr>
              <w:t>Total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43CC2" w14:textId="77777777" w:rsidR="00572AE3" w:rsidRPr="004070CE" w:rsidRDefault="00134956" w:rsidP="00E00027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rPr>
                <w:color w:val="000000"/>
                <w:sz w:val="22"/>
                <w:szCs w:val="22"/>
              </w:rPr>
              <w:t>100</w:t>
            </w:r>
            <w:r w:rsidR="00572AE3" w:rsidRPr="004070CE">
              <w:rPr>
                <w:color w:val="000000"/>
                <w:sz w:val="22"/>
                <w:szCs w:val="22"/>
              </w:rPr>
              <w:t>,0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BA2F6" w14:textId="77777777" w:rsidR="00572AE3" w:rsidRPr="004070CE" w:rsidRDefault="00572AE3" w:rsidP="00E00027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791F5" w14:textId="77777777" w:rsidR="00572AE3" w:rsidRPr="004070CE" w:rsidRDefault="00572AE3" w:rsidP="00E00027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72EA1" w14:textId="77777777" w:rsidR="00572AE3" w:rsidRPr="004070CE" w:rsidRDefault="00572AE3" w:rsidP="00E00027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4D365" w14:textId="77777777" w:rsidR="00572AE3" w:rsidRPr="004070CE" w:rsidRDefault="00572AE3" w:rsidP="00E00027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rPr>
                <w:color w:val="000000"/>
                <w:sz w:val="22"/>
                <w:szCs w:val="22"/>
              </w:rPr>
              <w:t>100,0</w:t>
            </w:r>
          </w:p>
        </w:tc>
      </w:tr>
      <w:tr w:rsidR="00134956" w:rsidRPr="004070CE" w14:paraId="085CA2A4" w14:textId="77777777" w:rsidTr="00E00027">
        <w:trPr>
          <w:trHeight w:hRule="exact" w:val="312"/>
        </w:trPr>
        <w:tc>
          <w:tcPr>
            <w:tcW w:w="19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697A8" w14:textId="77777777" w:rsidR="00134956" w:rsidRPr="004070CE" w:rsidRDefault="00134956" w:rsidP="00134956">
            <w:pPr>
              <w:spacing w:line="276" w:lineRule="auto"/>
              <w:ind w:left="-24" w:right="-108"/>
              <w:rPr>
                <w:b/>
              </w:rPr>
            </w:pPr>
            <w:r w:rsidRPr="004070CE">
              <w:rPr>
                <w:b/>
              </w:rPr>
              <w:t xml:space="preserve">   youth up to 20 years 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4EC24" w14:textId="77777777" w:rsidR="00134956" w:rsidRPr="004070CE" w:rsidRDefault="00134956" w:rsidP="00E00027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rPr>
                <w:color w:val="000000"/>
                <w:sz w:val="22"/>
                <w:szCs w:val="22"/>
              </w:rPr>
              <w:t>2,5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3C7F7" w14:textId="77777777" w:rsidR="00134956" w:rsidRPr="004070CE" w:rsidRDefault="00134956" w:rsidP="00E00027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rPr>
                <w:color w:val="000000"/>
                <w:sz w:val="22"/>
                <w:szCs w:val="22"/>
              </w:rPr>
              <w:t>2,3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B32FC" w14:textId="77777777" w:rsidR="00134956" w:rsidRPr="004070CE" w:rsidRDefault="00134956" w:rsidP="00E00027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rPr>
                <w:color w:val="000000"/>
                <w:sz w:val="22"/>
                <w:szCs w:val="22"/>
              </w:rPr>
              <w:t>2,3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FC8BC" w14:textId="77777777" w:rsidR="00134956" w:rsidRPr="004070CE" w:rsidRDefault="00134956" w:rsidP="00E00027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rPr>
                <w:color w:val="000000"/>
                <w:sz w:val="22"/>
                <w:szCs w:val="22"/>
              </w:rPr>
              <w:t>2,3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4B050" w14:textId="77777777" w:rsidR="00134956" w:rsidRPr="004070CE" w:rsidRDefault="00134956" w:rsidP="00E00027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rPr>
                <w:color w:val="000000"/>
                <w:sz w:val="22"/>
                <w:szCs w:val="22"/>
              </w:rPr>
              <w:t>1,9</w:t>
            </w:r>
          </w:p>
        </w:tc>
      </w:tr>
      <w:tr w:rsidR="00134956" w:rsidRPr="004070CE" w14:paraId="33CAD893" w14:textId="77777777" w:rsidTr="00E00027">
        <w:trPr>
          <w:trHeight w:hRule="exact" w:val="312"/>
        </w:trPr>
        <w:tc>
          <w:tcPr>
            <w:tcW w:w="19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81C2E" w14:textId="77777777" w:rsidR="00134956" w:rsidRPr="004070CE" w:rsidRDefault="00134956" w:rsidP="00134956">
            <w:pPr>
              <w:spacing w:line="276" w:lineRule="auto"/>
              <w:ind w:left="-24" w:right="-108"/>
              <w:rPr>
                <w:b/>
              </w:rPr>
            </w:pPr>
            <w:r w:rsidRPr="004070CE">
              <w:rPr>
                <w:b/>
              </w:rPr>
              <w:t xml:space="preserve">   youth up to 25 years 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E102A" w14:textId="77777777" w:rsidR="00134956" w:rsidRPr="004070CE" w:rsidRDefault="00134956" w:rsidP="00E00027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rPr>
                <w:color w:val="000000"/>
                <w:sz w:val="22"/>
                <w:szCs w:val="22"/>
              </w:rPr>
              <w:t>18,3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7EF3FA" w14:textId="77777777" w:rsidR="00134956" w:rsidRPr="004070CE" w:rsidRDefault="00134956" w:rsidP="00E00027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rPr>
                <w:color w:val="000000"/>
                <w:sz w:val="22"/>
                <w:szCs w:val="22"/>
              </w:rPr>
              <w:t>15,6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6273B2" w14:textId="77777777" w:rsidR="00134956" w:rsidRPr="004070CE" w:rsidRDefault="00134956" w:rsidP="00E00027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rPr>
                <w:color w:val="000000"/>
                <w:sz w:val="22"/>
                <w:szCs w:val="22"/>
              </w:rPr>
              <w:t>14,0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D3E25" w14:textId="77777777" w:rsidR="00134956" w:rsidRPr="004070CE" w:rsidRDefault="00134956" w:rsidP="00E00027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rPr>
                <w:color w:val="000000"/>
                <w:sz w:val="22"/>
                <w:szCs w:val="22"/>
              </w:rPr>
              <w:t>12,7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5DA0D" w14:textId="77777777" w:rsidR="00134956" w:rsidRPr="004070CE" w:rsidRDefault="00134956" w:rsidP="00E00027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rPr>
                <w:color w:val="000000"/>
                <w:sz w:val="22"/>
                <w:szCs w:val="22"/>
              </w:rPr>
              <w:t>8,5</w:t>
            </w:r>
          </w:p>
        </w:tc>
      </w:tr>
      <w:tr w:rsidR="00134956" w:rsidRPr="004070CE" w14:paraId="6E1A0734" w14:textId="77777777" w:rsidTr="00E00027">
        <w:trPr>
          <w:trHeight w:hRule="exact" w:val="312"/>
        </w:trPr>
        <w:tc>
          <w:tcPr>
            <w:tcW w:w="19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34D8E" w14:textId="77777777" w:rsidR="00134956" w:rsidRPr="004070CE" w:rsidRDefault="00134956" w:rsidP="00134956">
            <w:pPr>
              <w:spacing w:line="276" w:lineRule="auto"/>
              <w:ind w:left="-24" w:right="-108"/>
              <w:rPr>
                <w:b/>
              </w:rPr>
            </w:pPr>
            <w:r w:rsidRPr="004070CE">
              <w:rPr>
                <w:b/>
              </w:rPr>
              <w:t xml:space="preserve">   youth up to 30 years 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3055F" w14:textId="77777777" w:rsidR="00134956" w:rsidRPr="004070CE" w:rsidRDefault="00134956" w:rsidP="00E00027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rPr>
                <w:color w:val="000000"/>
                <w:sz w:val="22"/>
                <w:szCs w:val="22"/>
              </w:rPr>
              <w:t>30,6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1DD9B" w14:textId="77777777" w:rsidR="00134956" w:rsidRPr="004070CE" w:rsidRDefault="00134956" w:rsidP="00E00027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rPr>
                <w:color w:val="000000"/>
                <w:sz w:val="22"/>
                <w:szCs w:val="22"/>
              </w:rPr>
              <w:t>27,7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F8A2F" w14:textId="77777777" w:rsidR="00134956" w:rsidRPr="004070CE" w:rsidRDefault="00134956" w:rsidP="00E00027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rPr>
                <w:color w:val="000000"/>
                <w:sz w:val="22"/>
                <w:szCs w:val="22"/>
              </w:rPr>
              <w:t>24,8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4DEC1" w14:textId="77777777" w:rsidR="00134956" w:rsidRPr="004070CE" w:rsidRDefault="00134956" w:rsidP="00E00027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rPr>
                <w:color w:val="000000"/>
                <w:sz w:val="22"/>
                <w:szCs w:val="22"/>
              </w:rPr>
              <w:t>22,3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255FF" w14:textId="77777777" w:rsidR="00134956" w:rsidRPr="004070CE" w:rsidRDefault="00134956" w:rsidP="00E00027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rPr>
                <w:color w:val="000000"/>
                <w:sz w:val="22"/>
                <w:szCs w:val="22"/>
              </w:rPr>
              <w:t>16,9</w:t>
            </w:r>
          </w:p>
        </w:tc>
      </w:tr>
      <w:tr w:rsidR="00572AE3" w:rsidRPr="004070CE" w14:paraId="38F85D7C" w14:textId="77777777" w:rsidTr="00E00027">
        <w:trPr>
          <w:trHeight w:hRule="exact" w:val="312"/>
        </w:trPr>
        <w:tc>
          <w:tcPr>
            <w:tcW w:w="19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3417C" w14:textId="77777777" w:rsidR="00572AE3" w:rsidRPr="004070CE" w:rsidRDefault="00134956" w:rsidP="00134956">
            <w:pPr>
              <w:spacing w:line="240" w:lineRule="auto"/>
              <w:rPr>
                <w:color w:val="000000"/>
                <w:sz w:val="22"/>
                <w:szCs w:val="22"/>
              </w:rPr>
            </w:pPr>
            <w:r w:rsidRPr="004070CE">
              <w:rPr>
                <w:b/>
              </w:rPr>
              <w:t xml:space="preserve">  persons aged 50+ 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42BF4" w14:textId="77777777" w:rsidR="00572AE3" w:rsidRPr="004070CE" w:rsidRDefault="00572AE3" w:rsidP="00E00027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rPr>
                <w:color w:val="000000"/>
                <w:sz w:val="22"/>
                <w:szCs w:val="22"/>
              </w:rPr>
              <w:t>23,8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71DDC" w14:textId="77777777" w:rsidR="00572AE3" w:rsidRPr="004070CE" w:rsidRDefault="00572AE3" w:rsidP="00E00027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rPr>
                <w:color w:val="000000"/>
                <w:sz w:val="22"/>
                <w:szCs w:val="22"/>
              </w:rPr>
              <w:t>26,2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1622E" w14:textId="77777777" w:rsidR="00572AE3" w:rsidRPr="004070CE" w:rsidRDefault="00572AE3" w:rsidP="00E00027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rPr>
                <w:color w:val="000000"/>
                <w:sz w:val="22"/>
                <w:szCs w:val="22"/>
              </w:rPr>
              <w:t>29,3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04FB5" w14:textId="77777777" w:rsidR="00572AE3" w:rsidRPr="004070CE" w:rsidRDefault="00572AE3" w:rsidP="00E00027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rPr>
                <w:color w:val="000000"/>
                <w:sz w:val="22"/>
                <w:szCs w:val="22"/>
              </w:rPr>
              <w:t>33,2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EBA28" w14:textId="77777777" w:rsidR="00572AE3" w:rsidRPr="004070CE" w:rsidRDefault="00572AE3" w:rsidP="00E00027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rPr>
                <w:color w:val="000000"/>
                <w:sz w:val="22"/>
                <w:szCs w:val="22"/>
              </w:rPr>
              <w:t>37,3</w:t>
            </w:r>
          </w:p>
        </w:tc>
      </w:tr>
      <w:tr w:rsidR="00134956" w:rsidRPr="004070CE" w14:paraId="15627352" w14:textId="77777777" w:rsidTr="00E00027">
        <w:trPr>
          <w:trHeight w:hRule="exact" w:val="312"/>
        </w:trPr>
        <w:tc>
          <w:tcPr>
            <w:tcW w:w="19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7266E" w14:textId="77777777" w:rsidR="00134956" w:rsidRPr="004070CE" w:rsidRDefault="00134956" w:rsidP="00134956">
            <w:pPr>
              <w:spacing w:line="276" w:lineRule="auto"/>
              <w:ind w:left="-24" w:right="-108"/>
              <w:rPr>
                <w:b/>
              </w:rPr>
            </w:pPr>
            <w:r w:rsidRPr="004070CE">
              <w:rPr>
                <w:b/>
              </w:rPr>
              <w:t xml:space="preserve">   unemployed for more than 12 months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A0F46" w14:textId="77777777" w:rsidR="00134956" w:rsidRPr="004070CE" w:rsidRDefault="00134956" w:rsidP="00E00027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rPr>
                <w:color w:val="000000"/>
                <w:sz w:val="22"/>
                <w:szCs w:val="22"/>
              </w:rPr>
              <w:t>32,5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8A494" w14:textId="77777777" w:rsidR="00134956" w:rsidRPr="004070CE" w:rsidRDefault="00134956" w:rsidP="00E00027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rPr>
                <w:color w:val="000000"/>
                <w:sz w:val="22"/>
                <w:szCs w:val="22"/>
              </w:rPr>
              <w:t>35,9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EABCB" w14:textId="77777777" w:rsidR="00134956" w:rsidRPr="004070CE" w:rsidRDefault="00134956" w:rsidP="00E00027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rPr>
                <w:color w:val="000000"/>
                <w:sz w:val="22"/>
                <w:szCs w:val="22"/>
              </w:rPr>
              <w:t>35,6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13F1F" w14:textId="77777777" w:rsidR="00134956" w:rsidRPr="004070CE" w:rsidRDefault="00134956" w:rsidP="00E00027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rPr>
                <w:color w:val="000000"/>
                <w:sz w:val="22"/>
                <w:szCs w:val="22"/>
              </w:rPr>
              <w:t>28,2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F60D3" w14:textId="77777777" w:rsidR="00134956" w:rsidRPr="004070CE" w:rsidRDefault="00134956" w:rsidP="00E00027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rPr>
                <w:color w:val="000000"/>
                <w:sz w:val="22"/>
                <w:szCs w:val="22"/>
              </w:rPr>
              <w:t>28,9</w:t>
            </w:r>
          </w:p>
        </w:tc>
      </w:tr>
      <w:tr w:rsidR="00134956" w:rsidRPr="004070CE" w14:paraId="63294BC8" w14:textId="77777777" w:rsidTr="00E00027">
        <w:trPr>
          <w:trHeight w:hRule="exact" w:val="312"/>
        </w:trPr>
        <w:tc>
          <w:tcPr>
            <w:tcW w:w="19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EBD25" w14:textId="77777777" w:rsidR="00134956" w:rsidRPr="004070CE" w:rsidRDefault="00134956" w:rsidP="00134956">
            <w:pPr>
              <w:spacing w:line="276" w:lineRule="auto"/>
              <w:ind w:left="-24" w:right="-108"/>
              <w:rPr>
                <w:b/>
              </w:rPr>
            </w:pPr>
            <w:r w:rsidRPr="004070CE">
              <w:rPr>
                <w:b/>
              </w:rPr>
              <w:t xml:space="preserve">   persons caring for a child under 15 years 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B22A9" w14:textId="77777777" w:rsidR="00134956" w:rsidRPr="004070CE" w:rsidRDefault="00134956" w:rsidP="00E00027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rPr>
                <w:color w:val="000000"/>
                <w:sz w:val="22"/>
                <w:szCs w:val="22"/>
              </w:rPr>
              <w:t>13,8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D8EBB" w14:textId="77777777" w:rsidR="00134956" w:rsidRPr="004070CE" w:rsidRDefault="00134956" w:rsidP="00E00027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rPr>
                <w:color w:val="000000"/>
                <w:sz w:val="22"/>
                <w:szCs w:val="22"/>
              </w:rPr>
              <w:t>16,7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94D9D" w14:textId="77777777" w:rsidR="00134956" w:rsidRPr="004070CE" w:rsidRDefault="00134956" w:rsidP="00E00027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rPr>
                <w:color w:val="000000"/>
                <w:sz w:val="22"/>
                <w:szCs w:val="22"/>
              </w:rPr>
              <w:t>21,5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343EC" w14:textId="77777777" w:rsidR="00134956" w:rsidRPr="004070CE" w:rsidRDefault="00134956" w:rsidP="00E00027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rPr>
                <w:color w:val="000000"/>
                <w:sz w:val="22"/>
                <w:szCs w:val="22"/>
              </w:rPr>
              <w:t>21,1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17DF1" w14:textId="77777777" w:rsidR="00134956" w:rsidRPr="004070CE" w:rsidRDefault="00134956" w:rsidP="00E00027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rPr>
                <w:color w:val="000000"/>
                <w:sz w:val="22"/>
                <w:szCs w:val="22"/>
              </w:rPr>
              <w:t>22,9</w:t>
            </w:r>
          </w:p>
        </w:tc>
      </w:tr>
      <w:tr w:rsidR="00134956" w:rsidRPr="004070CE" w14:paraId="553D2FC1" w14:textId="77777777" w:rsidTr="00E00027">
        <w:trPr>
          <w:trHeight w:hRule="exact" w:val="312"/>
        </w:trPr>
        <w:tc>
          <w:tcPr>
            <w:tcW w:w="19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D3191" w14:textId="77777777" w:rsidR="00134956" w:rsidRPr="004070CE" w:rsidRDefault="00134956" w:rsidP="00134956">
            <w:pPr>
              <w:spacing w:line="240" w:lineRule="auto"/>
              <w:rPr>
                <w:b/>
              </w:rPr>
            </w:pPr>
            <w:r w:rsidRPr="004070CE">
              <w:rPr>
                <w:b/>
                <w:szCs w:val="22"/>
              </w:rPr>
              <w:t xml:space="preserve">  persons with disabilities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34F75" w14:textId="77777777" w:rsidR="00134956" w:rsidRPr="004070CE" w:rsidRDefault="00134956" w:rsidP="00E00027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rPr>
                <w:color w:val="000000"/>
                <w:sz w:val="22"/>
                <w:szCs w:val="22"/>
              </w:rPr>
              <w:t>8,7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C15CB" w14:textId="77777777" w:rsidR="00134956" w:rsidRPr="004070CE" w:rsidRDefault="00134956" w:rsidP="00E00027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rPr>
                <w:color w:val="000000"/>
                <w:sz w:val="22"/>
                <w:szCs w:val="22"/>
              </w:rPr>
              <w:t>10,7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CE1DE" w14:textId="77777777" w:rsidR="00134956" w:rsidRPr="004070CE" w:rsidRDefault="00134956" w:rsidP="00E00027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rPr>
                <w:color w:val="000000"/>
                <w:sz w:val="22"/>
                <w:szCs w:val="22"/>
              </w:rPr>
              <w:t>13,7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1C250" w14:textId="77777777" w:rsidR="00134956" w:rsidRPr="004070CE" w:rsidRDefault="00134956" w:rsidP="00E00027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rPr>
                <w:color w:val="000000"/>
                <w:sz w:val="22"/>
                <w:szCs w:val="22"/>
              </w:rPr>
              <w:t>16,0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8478A" w14:textId="77777777" w:rsidR="00134956" w:rsidRPr="004070CE" w:rsidRDefault="00134956" w:rsidP="00E00027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rPr>
                <w:color w:val="000000"/>
                <w:sz w:val="22"/>
                <w:szCs w:val="22"/>
              </w:rPr>
              <w:t>18,3</w:t>
            </w:r>
          </w:p>
        </w:tc>
      </w:tr>
      <w:tr w:rsidR="00572AE3" w:rsidRPr="004070CE" w14:paraId="534B58F9" w14:textId="77777777" w:rsidTr="00E00027">
        <w:trPr>
          <w:trHeight w:hRule="exact" w:val="312"/>
        </w:trPr>
        <w:tc>
          <w:tcPr>
            <w:tcW w:w="19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DE8EA" w14:textId="77777777" w:rsidR="00572AE3" w:rsidRPr="004070CE" w:rsidRDefault="00134956" w:rsidP="00134956">
            <w:pPr>
              <w:spacing w:line="240" w:lineRule="auto"/>
              <w:rPr>
                <w:color w:val="000000"/>
                <w:sz w:val="22"/>
                <w:szCs w:val="22"/>
              </w:rPr>
            </w:pPr>
            <w:r w:rsidRPr="004070CE">
              <w:rPr>
                <w:b/>
                <w:szCs w:val="22"/>
              </w:rPr>
              <w:t xml:space="preserve">  persons after maternity and parental leave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D1EC4" w14:textId="77777777" w:rsidR="00572AE3" w:rsidRPr="004070CE" w:rsidRDefault="00572AE3" w:rsidP="00E00027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rPr>
                <w:color w:val="000000"/>
                <w:sz w:val="22"/>
                <w:szCs w:val="22"/>
              </w:rPr>
              <w:t>3,6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22329" w14:textId="77777777" w:rsidR="00572AE3" w:rsidRPr="004070CE" w:rsidRDefault="00572AE3" w:rsidP="00E00027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rPr>
                <w:color w:val="000000"/>
                <w:sz w:val="22"/>
                <w:szCs w:val="22"/>
              </w:rPr>
              <w:t>4,2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BD38D" w14:textId="77777777" w:rsidR="00572AE3" w:rsidRPr="004070CE" w:rsidRDefault="00572AE3" w:rsidP="00E00027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rPr>
                <w:color w:val="000000"/>
                <w:sz w:val="22"/>
                <w:szCs w:val="22"/>
              </w:rPr>
              <w:t>3,9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FCB80" w14:textId="77777777" w:rsidR="00572AE3" w:rsidRPr="004070CE" w:rsidRDefault="00572AE3" w:rsidP="00E00027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rPr>
                <w:color w:val="000000"/>
                <w:sz w:val="22"/>
                <w:szCs w:val="22"/>
              </w:rPr>
              <w:t>3,4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EA9F7" w14:textId="77777777" w:rsidR="00572AE3" w:rsidRPr="004070CE" w:rsidRDefault="00572AE3" w:rsidP="00E00027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rPr>
                <w:color w:val="000000"/>
                <w:sz w:val="22"/>
                <w:szCs w:val="22"/>
              </w:rPr>
              <w:t>3,9</w:t>
            </w:r>
          </w:p>
        </w:tc>
      </w:tr>
    </w:tbl>
    <w:p w14:paraId="0CA13D0D" w14:textId="77777777" w:rsidR="00E00027" w:rsidRPr="004070CE" w:rsidRDefault="00E00027" w:rsidP="00E00027">
      <w:pPr>
        <w:spacing w:line="240" w:lineRule="auto"/>
        <w:ind w:left="1134"/>
      </w:pPr>
      <w:r w:rsidRPr="004070CE">
        <w:t>Source: Ministry of Labour and Social Affairs</w:t>
      </w:r>
    </w:p>
    <w:p w14:paraId="662E1F78" w14:textId="77777777" w:rsidR="00EF6D7D" w:rsidRPr="004070CE" w:rsidRDefault="00EF6D7D" w:rsidP="00EF6D7D">
      <w:pPr>
        <w:pStyle w:val="H1G"/>
        <w:ind w:firstLine="0"/>
      </w:pPr>
      <w:r w:rsidRPr="004070CE">
        <w:t>Reply to paragraph 12 of the list of issues</w:t>
      </w:r>
    </w:p>
    <w:p w14:paraId="127A397B" w14:textId="4D87E2C2" w:rsidR="00144CE1" w:rsidRPr="004070CE" w:rsidRDefault="00B771D4" w:rsidP="00B771D4">
      <w:pPr>
        <w:pStyle w:val="Odstavecseseznamem"/>
        <w:numPr>
          <w:ilvl w:val="0"/>
          <w:numId w:val="4"/>
        </w:numPr>
        <w:tabs>
          <w:tab w:val="left" w:pos="8789"/>
        </w:tabs>
        <w:spacing w:after="240"/>
        <w:ind w:right="850"/>
        <w:jc w:val="both"/>
        <w:rPr>
          <w:b/>
          <w:bCs/>
          <w:szCs w:val="22"/>
          <w:lang w:eastAsia="fr-FR"/>
        </w:rPr>
      </w:pPr>
      <w:r w:rsidRPr="004070CE">
        <w:rPr>
          <w:b/>
          <w:bCs/>
          <w:szCs w:val="22"/>
          <w:lang w:eastAsia="fr-FR"/>
        </w:rPr>
        <w:t xml:space="preserve">Number of inspections carried out by the labour </w:t>
      </w:r>
      <w:r w:rsidR="00B66E88" w:rsidRPr="004070CE">
        <w:rPr>
          <w:b/>
          <w:bCs/>
          <w:szCs w:val="22"/>
          <w:lang w:eastAsia="fr-FR"/>
        </w:rPr>
        <w:t>inspection authorities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0"/>
        <w:gridCol w:w="1276"/>
        <w:gridCol w:w="3685"/>
      </w:tblGrid>
      <w:tr w:rsidR="001B3522" w:rsidRPr="004070CE" w14:paraId="58D918CF" w14:textId="77777777" w:rsidTr="00E35889">
        <w:trPr>
          <w:trHeight w:val="317"/>
        </w:trPr>
        <w:tc>
          <w:tcPr>
            <w:tcW w:w="8221" w:type="dxa"/>
            <w:gridSpan w:val="3"/>
            <w:shd w:val="clear" w:color="auto" w:fill="D9D9D9" w:themeFill="background1" w:themeFillShade="D9"/>
          </w:tcPr>
          <w:p w14:paraId="75FBD2F6" w14:textId="77777777" w:rsidR="001B3522" w:rsidRPr="004070CE" w:rsidRDefault="001B3522" w:rsidP="001B3522">
            <w:pPr>
              <w:spacing w:line="240" w:lineRule="auto"/>
            </w:pPr>
            <w:r w:rsidRPr="004070CE">
              <w:t>Year 2019</w:t>
            </w:r>
          </w:p>
        </w:tc>
      </w:tr>
      <w:tr w:rsidR="001B3522" w:rsidRPr="004070CE" w14:paraId="017E2D4B" w14:textId="77777777" w:rsidTr="00E35889">
        <w:trPr>
          <w:trHeight w:val="317"/>
        </w:trPr>
        <w:tc>
          <w:tcPr>
            <w:tcW w:w="3260" w:type="dxa"/>
            <w:shd w:val="clear" w:color="auto" w:fill="D9D9D9" w:themeFill="background1" w:themeFillShade="D9"/>
          </w:tcPr>
          <w:p w14:paraId="1B999757" w14:textId="77777777" w:rsidR="001B3522" w:rsidRPr="004070CE" w:rsidRDefault="001B3522" w:rsidP="001B3522">
            <w:pPr>
              <w:spacing w:line="240" w:lineRule="auto"/>
            </w:pPr>
            <w:r w:rsidRPr="004070CE">
              <w:t>Number of inspections performed</w:t>
            </w:r>
            <w:r w:rsidRPr="004070CE">
              <w:tab/>
            </w:r>
          </w:p>
        </w:tc>
        <w:tc>
          <w:tcPr>
            <w:tcW w:w="4961" w:type="dxa"/>
            <w:gridSpan w:val="2"/>
          </w:tcPr>
          <w:p w14:paraId="6E4FABC9" w14:textId="77777777" w:rsidR="001B3522" w:rsidRPr="004070CE" w:rsidRDefault="001B3522" w:rsidP="001B3522">
            <w:pPr>
              <w:spacing w:line="240" w:lineRule="auto"/>
            </w:pPr>
            <w:r w:rsidRPr="004070CE">
              <w:t xml:space="preserve">8,160 </w:t>
            </w:r>
          </w:p>
        </w:tc>
      </w:tr>
      <w:tr w:rsidR="004E734B" w:rsidRPr="004070CE" w14:paraId="2D800577" w14:textId="77777777" w:rsidTr="00E35889">
        <w:trPr>
          <w:trHeight w:val="317"/>
        </w:trPr>
        <w:tc>
          <w:tcPr>
            <w:tcW w:w="3260" w:type="dxa"/>
            <w:vMerge w:val="restart"/>
            <w:shd w:val="clear" w:color="auto" w:fill="D9D9D9" w:themeFill="background1" w:themeFillShade="D9"/>
          </w:tcPr>
          <w:p w14:paraId="6B386B76" w14:textId="77777777" w:rsidR="004E734B" w:rsidRPr="004070CE" w:rsidRDefault="004E734B" w:rsidP="001B3522">
            <w:pPr>
              <w:spacing w:line="240" w:lineRule="auto"/>
            </w:pPr>
          </w:p>
        </w:tc>
        <w:tc>
          <w:tcPr>
            <w:tcW w:w="4961" w:type="dxa"/>
            <w:gridSpan w:val="2"/>
          </w:tcPr>
          <w:p w14:paraId="6E7F878C" w14:textId="7AA5B4DB" w:rsidR="004E734B" w:rsidRPr="004070CE" w:rsidRDefault="004E734B" w:rsidP="001B3522">
            <w:pPr>
              <w:spacing w:line="240" w:lineRule="auto"/>
            </w:pPr>
            <w:r w:rsidRPr="004070CE">
              <w:t>1,035 employers detected to commit illegal work</w:t>
            </w:r>
          </w:p>
        </w:tc>
      </w:tr>
      <w:tr w:rsidR="001B3522" w:rsidRPr="004070CE" w14:paraId="3C05DAB5" w14:textId="77777777" w:rsidTr="00E35889">
        <w:trPr>
          <w:trHeight w:val="317"/>
        </w:trPr>
        <w:tc>
          <w:tcPr>
            <w:tcW w:w="3260" w:type="dxa"/>
            <w:vMerge/>
            <w:shd w:val="clear" w:color="auto" w:fill="D9D9D9" w:themeFill="background1" w:themeFillShade="D9"/>
          </w:tcPr>
          <w:p w14:paraId="0A140542" w14:textId="77777777" w:rsidR="001B3522" w:rsidRPr="004070CE" w:rsidRDefault="001B3522" w:rsidP="001B3522">
            <w:pPr>
              <w:spacing w:line="240" w:lineRule="auto"/>
            </w:pPr>
          </w:p>
        </w:tc>
        <w:tc>
          <w:tcPr>
            <w:tcW w:w="4961" w:type="dxa"/>
            <w:gridSpan w:val="2"/>
          </w:tcPr>
          <w:p w14:paraId="3D1A7BA2" w14:textId="77777777" w:rsidR="001B3522" w:rsidRPr="004070CE" w:rsidRDefault="001B3522" w:rsidP="001B3522">
            <w:pPr>
              <w:spacing w:line="240" w:lineRule="auto"/>
            </w:pPr>
            <w:r w:rsidRPr="004070CE">
              <w:t>4,342 persons working illegally</w:t>
            </w:r>
          </w:p>
        </w:tc>
      </w:tr>
      <w:tr w:rsidR="001B3522" w:rsidRPr="004070CE" w14:paraId="2C9EC085" w14:textId="77777777" w:rsidTr="00E35889">
        <w:trPr>
          <w:trHeight w:val="317"/>
        </w:trPr>
        <w:tc>
          <w:tcPr>
            <w:tcW w:w="3260" w:type="dxa"/>
            <w:vMerge/>
            <w:shd w:val="clear" w:color="auto" w:fill="D9D9D9" w:themeFill="background1" w:themeFillShade="D9"/>
          </w:tcPr>
          <w:p w14:paraId="47A417F6" w14:textId="77777777" w:rsidR="001B3522" w:rsidRPr="004070CE" w:rsidRDefault="001B3522" w:rsidP="001B3522">
            <w:pPr>
              <w:spacing w:line="240" w:lineRule="auto"/>
            </w:pPr>
          </w:p>
        </w:tc>
        <w:tc>
          <w:tcPr>
            <w:tcW w:w="1276" w:type="dxa"/>
            <w:vMerge w:val="restart"/>
          </w:tcPr>
          <w:p w14:paraId="7D3819C5" w14:textId="77777777" w:rsidR="001B3522" w:rsidRPr="004070CE" w:rsidRDefault="001B3522" w:rsidP="001B3522">
            <w:pPr>
              <w:spacing w:line="240" w:lineRule="auto"/>
            </w:pPr>
            <w:r w:rsidRPr="004070CE">
              <w:t xml:space="preserve">of which </w:t>
            </w:r>
          </w:p>
        </w:tc>
        <w:tc>
          <w:tcPr>
            <w:tcW w:w="3685" w:type="dxa"/>
          </w:tcPr>
          <w:p w14:paraId="6C419FDD" w14:textId="77777777" w:rsidR="001B3522" w:rsidRPr="004070CE" w:rsidRDefault="001B3522" w:rsidP="001B3522">
            <w:pPr>
              <w:spacing w:line="240" w:lineRule="auto"/>
            </w:pPr>
            <w:r w:rsidRPr="004070CE">
              <w:t xml:space="preserve">622 Czech citizens </w:t>
            </w:r>
          </w:p>
        </w:tc>
      </w:tr>
      <w:tr w:rsidR="001B3522" w:rsidRPr="004070CE" w14:paraId="3FBDD698" w14:textId="77777777" w:rsidTr="00E35889">
        <w:trPr>
          <w:trHeight w:val="317"/>
        </w:trPr>
        <w:tc>
          <w:tcPr>
            <w:tcW w:w="3260" w:type="dxa"/>
            <w:vMerge/>
            <w:shd w:val="clear" w:color="auto" w:fill="D9D9D9" w:themeFill="background1" w:themeFillShade="D9"/>
          </w:tcPr>
          <w:p w14:paraId="614C830F" w14:textId="77777777" w:rsidR="001B3522" w:rsidRPr="004070CE" w:rsidRDefault="001B3522" w:rsidP="001B3522">
            <w:pPr>
              <w:spacing w:line="240" w:lineRule="auto"/>
            </w:pPr>
          </w:p>
        </w:tc>
        <w:tc>
          <w:tcPr>
            <w:tcW w:w="1276" w:type="dxa"/>
            <w:vMerge/>
          </w:tcPr>
          <w:p w14:paraId="4F4CC0FF" w14:textId="77777777" w:rsidR="001B3522" w:rsidRPr="004070CE" w:rsidRDefault="001B3522" w:rsidP="001B3522">
            <w:pPr>
              <w:spacing w:line="240" w:lineRule="auto"/>
            </w:pPr>
          </w:p>
        </w:tc>
        <w:tc>
          <w:tcPr>
            <w:tcW w:w="3685" w:type="dxa"/>
          </w:tcPr>
          <w:p w14:paraId="4E94DBB7" w14:textId="77777777" w:rsidR="001B3522" w:rsidRPr="004070CE" w:rsidRDefault="001B3522" w:rsidP="001B3522">
            <w:pPr>
              <w:spacing w:line="240" w:lineRule="auto"/>
            </w:pPr>
            <w:r w:rsidRPr="004070CE">
              <w:t>207 citizens of other EU Member States</w:t>
            </w:r>
          </w:p>
        </w:tc>
      </w:tr>
      <w:tr w:rsidR="001B3522" w:rsidRPr="004070CE" w14:paraId="7F1781A7" w14:textId="77777777" w:rsidTr="00E35889">
        <w:trPr>
          <w:trHeight w:val="317"/>
        </w:trPr>
        <w:tc>
          <w:tcPr>
            <w:tcW w:w="3260" w:type="dxa"/>
            <w:vMerge/>
            <w:shd w:val="clear" w:color="auto" w:fill="D9D9D9" w:themeFill="background1" w:themeFillShade="D9"/>
          </w:tcPr>
          <w:p w14:paraId="70DE5A42" w14:textId="77777777" w:rsidR="001B3522" w:rsidRPr="004070CE" w:rsidRDefault="001B3522" w:rsidP="001B3522">
            <w:pPr>
              <w:spacing w:line="240" w:lineRule="auto"/>
            </w:pPr>
          </w:p>
        </w:tc>
        <w:tc>
          <w:tcPr>
            <w:tcW w:w="1276" w:type="dxa"/>
            <w:vMerge/>
          </w:tcPr>
          <w:p w14:paraId="1D399C66" w14:textId="77777777" w:rsidR="001B3522" w:rsidRPr="004070CE" w:rsidRDefault="001B3522" w:rsidP="001B3522">
            <w:pPr>
              <w:spacing w:line="240" w:lineRule="auto"/>
            </w:pPr>
          </w:p>
        </w:tc>
        <w:tc>
          <w:tcPr>
            <w:tcW w:w="3685" w:type="dxa"/>
          </w:tcPr>
          <w:p w14:paraId="4631C9CC" w14:textId="77777777" w:rsidR="001B3522" w:rsidRPr="004070CE" w:rsidRDefault="001B3522" w:rsidP="001B3522">
            <w:pPr>
              <w:spacing w:line="240" w:lineRule="auto"/>
            </w:pPr>
            <w:r w:rsidRPr="004070CE">
              <w:t>3,513 citizens of countries outside the EU</w:t>
            </w:r>
          </w:p>
        </w:tc>
      </w:tr>
      <w:tr w:rsidR="001B3522" w:rsidRPr="004070CE" w14:paraId="7DA6056E" w14:textId="77777777" w:rsidTr="00E35889">
        <w:trPr>
          <w:trHeight w:val="317"/>
        </w:trPr>
        <w:tc>
          <w:tcPr>
            <w:tcW w:w="3260" w:type="dxa"/>
            <w:vMerge w:val="restart"/>
            <w:shd w:val="clear" w:color="auto" w:fill="D9D9D9" w:themeFill="background1" w:themeFillShade="D9"/>
          </w:tcPr>
          <w:p w14:paraId="43D5EF1C" w14:textId="77777777" w:rsidR="001B3522" w:rsidRPr="004070CE" w:rsidRDefault="001B3522" w:rsidP="001B3522">
            <w:pPr>
              <w:spacing w:line="240" w:lineRule="auto"/>
            </w:pPr>
            <w:r w:rsidRPr="004070CE">
              <w:t>Number and amount of fines imposed</w:t>
            </w:r>
            <w:r w:rsidRPr="004070CE">
              <w:tab/>
            </w:r>
            <w:r w:rsidRPr="004070CE">
              <w:tab/>
            </w:r>
            <w:r w:rsidRPr="004070CE">
              <w:tab/>
            </w:r>
            <w:r w:rsidRPr="004070CE">
              <w:tab/>
            </w:r>
          </w:p>
        </w:tc>
        <w:tc>
          <w:tcPr>
            <w:tcW w:w="4961" w:type="dxa"/>
            <w:gridSpan w:val="2"/>
          </w:tcPr>
          <w:p w14:paraId="0142E05D" w14:textId="77777777" w:rsidR="001B3522" w:rsidRPr="004070CE" w:rsidRDefault="001B3522" w:rsidP="001B3522">
            <w:pPr>
              <w:spacing w:line="240" w:lineRule="auto"/>
            </w:pPr>
            <w:r w:rsidRPr="004070CE">
              <w:t>485 fines</w:t>
            </w:r>
          </w:p>
        </w:tc>
      </w:tr>
      <w:tr w:rsidR="001B3522" w:rsidRPr="004070CE" w14:paraId="329345BF" w14:textId="77777777" w:rsidTr="00E35889">
        <w:trPr>
          <w:trHeight w:val="317"/>
        </w:trPr>
        <w:tc>
          <w:tcPr>
            <w:tcW w:w="3260" w:type="dxa"/>
            <w:vMerge/>
            <w:shd w:val="clear" w:color="auto" w:fill="D9D9D9" w:themeFill="background1" w:themeFillShade="D9"/>
          </w:tcPr>
          <w:p w14:paraId="652B4F43" w14:textId="77777777" w:rsidR="001B3522" w:rsidRPr="004070CE" w:rsidRDefault="001B3522" w:rsidP="001B3522">
            <w:pPr>
              <w:spacing w:line="240" w:lineRule="auto"/>
            </w:pPr>
          </w:p>
        </w:tc>
        <w:tc>
          <w:tcPr>
            <w:tcW w:w="4961" w:type="dxa"/>
            <w:gridSpan w:val="2"/>
          </w:tcPr>
          <w:p w14:paraId="498C9DEC" w14:textId="77777777" w:rsidR="001B3522" w:rsidRPr="004070CE" w:rsidRDefault="001B3522" w:rsidP="001B3522">
            <w:pPr>
              <w:spacing w:line="240" w:lineRule="auto"/>
            </w:pPr>
            <w:r w:rsidRPr="004070CE">
              <w:t>CZK 182,991,500</w:t>
            </w:r>
          </w:p>
        </w:tc>
      </w:tr>
      <w:tr w:rsidR="00765D05" w:rsidRPr="004070CE" w14:paraId="4785E4FD" w14:textId="77777777" w:rsidTr="006C6AE0">
        <w:trPr>
          <w:trHeight w:val="317"/>
        </w:trPr>
        <w:tc>
          <w:tcPr>
            <w:tcW w:w="8221" w:type="dxa"/>
            <w:gridSpan w:val="3"/>
            <w:shd w:val="clear" w:color="auto" w:fill="D9D9D9" w:themeFill="background1" w:themeFillShade="D9"/>
          </w:tcPr>
          <w:p w14:paraId="0E0A986A" w14:textId="2E244E4C" w:rsidR="00765D05" w:rsidRPr="004070CE" w:rsidRDefault="00765D05" w:rsidP="006C6AE0">
            <w:pPr>
              <w:spacing w:line="240" w:lineRule="auto"/>
            </w:pPr>
            <w:r>
              <w:t>Year 2018</w:t>
            </w:r>
          </w:p>
        </w:tc>
      </w:tr>
      <w:tr w:rsidR="00765D05" w:rsidRPr="004070CE" w14:paraId="4FEF4FC5" w14:textId="77777777" w:rsidTr="006C6AE0">
        <w:trPr>
          <w:trHeight w:val="317"/>
        </w:trPr>
        <w:tc>
          <w:tcPr>
            <w:tcW w:w="3260" w:type="dxa"/>
            <w:shd w:val="clear" w:color="auto" w:fill="D9D9D9" w:themeFill="background1" w:themeFillShade="D9"/>
          </w:tcPr>
          <w:p w14:paraId="76AE8683" w14:textId="77777777" w:rsidR="00765D05" w:rsidRPr="004070CE" w:rsidRDefault="00765D05" w:rsidP="006C6AE0">
            <w:pPr>
              <w:spacing w:line="240" w:lineRule="auto"/>
            </w:pPr>
            <w:r w:rsidRPr="004070CE">
              <w:t>Number of inspections performed</w:t>
            </w:r>
            <w:r w:rsidRPr="004070CE">
              <w:tab/>
            </w:r>
          </w:p>
        </w:tc>
        <w:tc>
          <w:tcPr>
            <w:tcW w:w="4961" w:type="dxa"/>
            <w:gridSpan w:val="2"/>
          </w:tcPr>
          <w:p w14:paraId="206B502B" w14:textId="0391CDC9" w:rsidR="00765D05" w:rsidRPr="004070CE" w:rsidRDefault="00765D05" w:rsidP="006C6AE0">
            <w:pPr>
              <w:spacing w:line="240" w:lineRule="auto"/>
            </w:pPr>
            <w:r>
              <w:t>8,339</w:t>
            </w:r>
            <w:r w:rsidRPr="004070CE">
              <w:t xml:space="preserve"> </w:t>
            </w:r>
          </w:p>
        </w:tc>
      </w:tr>
      <w:tr w:rsidR="004E734B" w:rsidRPr="004070CE" w14:paraId="42FF4A6F" w14:textId="77777777" w:rsidTr="006C6AE0">
        <w:trPr>
          <w:trHeight w:val="317"/>
        </w:trPr>
        <w:tc>
          <w:tcPr>
            <w:tcW w:w="3260" w:type="dxa"/>
            <w:vMerge w:val="restart"/>
            <w:shd w:val="clear" w:color="auto" w:fill="D9D9D9" w:themeFill="background1" w:themeFillShade="D9"/>
          </w:tcPr>
          <w:p w14:paraId="6CA42830" w14:textId="77777777" w:rsidR="004E734B" w:rsidRPr="004070CE" w:rsidRDefault="004E734B" w:rsidP="006C6AE0">
            <w:pPr>
              <w:spacing w:line="240" w:lineRule="auto"/>
            </w:pPr>
          </w:p>
        </w:tc>
        <w:tc>
          <w:tcPr>
            <w:tcW w:w="4961" w:type="dxa"/>
            <w:gridSpan w:val="2"/>
          </w:tcPr>
          <w:p w14:paraId="70A69DC4" w14:textId="00C7682C" w:rsidR="004E734B" w:rsidRDefault="004E734B" w:rsidP="00765D05">
            <w:pPr>
              <w:spacing w:line="240" w:lineRule="auto"/>
            </w:pPr>
            <w:r>
              <w:t xml:space="preserve">1 048 </w:t>
            </w:r>
            <w:r w:rsidRPr="004070CE">
              <w:t>employers detected to commit illegal work</w:t>
            </w:r>
          </w:p>
        </w:tc>
      </w:tr>
      <w:tr w:rsidR="004E734B" w:rsidRPr="004070CE" w14:paraId="002BBEAE" w14:textId="77777777" w:rsidTr="006C6AE0">
        <w:trPr>
          <w:trHeight w:val="317"/>
        </w:trPr>
        <w:tc>
          <w:tcPr>
            <w:tcW w:w="3260" w:type="dxa"/>
            <w:vMerge/>
            <w:shd w:val="clear" w:color="auto" w:fill="D9D9D9" w:themeFill="background1" w:themeFillShade="D9"/>
          </w:tcPr>
          <w:p w14:paraId="60473678" w14:textId="77777777" w:rsidR="004E734B" w:rsidRPr="004070CE" w:rsidRDefault="004E734B" w:rsidP="006C6AE0">
            <w:pPr>
              <w:spacing w:line="240" w:lineRule="auto"/>
            </w:pPr>
          </w:p>
        </w:tc>
        <w:tc>
          <w:tcPr>
            <w:tcW w:w="4961" w:type="dxa"/>
            <w:gridSpan w:val="2"/>
          </w:tcPr>
          <w:p w14:paraId="270183D8" w14:textId="41DC3563" w:rsidR="004E734B" w:rsidRPr="004070CE" w:rsidRDefault="004E734B" w:rsidP="00765D05">
            <w:pPr>
              <w:spacing w:line="240" w:lineRule="auto"/>
            </w:pPr>
            <w:r>
              <w:t>4,583</w:t>
            </w:r>
            <w:r w:rsidRPr="004070CE">
              <w:t xml:space="preserve"> persons working illegally</w:t>
            </w:r>
          </w:p>
        </w:tc>
      </w:tr>
      <w:tr w:rsidR="004E734B" w:rsidRPr="004070CE" w14:paraId="208E7A73" w14:textId="77777777" w:rsidTr="006C6AE0">
        <w:trPr>
          <w:trHeight w:val="317"/>
        </w:trPr>
        <w:tc>
          <w:tcPr>
            <w:tcW w:w="3260" w:type="dxa"/>
            <w:vMerge/>
            <w:shd w:val="clear" w:color="auto" w:fill="D9D9D9" w:themeFill="background1" w:themeFillShade="D9"/>
          </w:tcPr>
          <w:p w14:paraId="293EB815" w14:textId="77777777" w:rsidR="004E734B" w:rsidRPr="004070CE" w:rsidRDefault="004E734B" w:rsidP="006C6AE0">
            <w:pPr>
              <w:spacing w:line="240" w:lineRule="auto"/>
            </w:pPr>
          </w:p>
        </w:tc>
        <w:tc>
          <w:tcPr>
            <w:tcW w:w="1276" w:type="dxa"/>
            <w:vMerge w:val="restart"/>
          </w:tcPr>
          <w:p w14:paraId="6628D12C" w14:textId="77777777" w:rsidR="004E734B" w:rsidRPr="004070CE" w:rsidRDefault="004E734B" w:rsidP="006C6AE0">
            <w:pPr>
              <w:spacing w:line="240" w:lineRule="auto"/>
            </w:pPr>
            <w:r w:rsidRPr="004070CE">
              <w:t xml:space="preserve">of which </w:t>
            </w:r>
          </w:p>
        </w:tc>
        <w:tc>
          <w:tcPr>
            <w:tcW w:w="3685" w:type="dxa"/>
          </w:tcPr>
          <w:p w14:paraId="46ED8184" w14:textId="66826641" w:rsidR="004E734B" w:rsidRPr="004070CE" w:rsidRDefault="004E734B" w:rsidP="006C6AE0">
            <w:pPr>
              <w:spacing w:line="240" w:lineRule="auto"/>
            </w:pPr>
            <w:r>
              <w:t>763</w:t>
            </w:r>
            <w:r w:rsidRPr="004070CE">
              <w:t xml:space="preserve"> Czech citizens </w:t>
            </w:r>
          </w:p>
        </w:tc>
      </w:tr>
      <w:tr w:rsidR="004E734B" w:rsidRPr="004070CE" w14:paraId="501CB407" w14:textId="77777777" w:rsidTr="006C6AE0">
        <w:trPr>
          <w:trHeight w:val="317"/>
        </w:trPr>
        <w:tc>
          <w:tcPr>
            <w:tcW w:w="3260" w:type="dxa"/>
            <w:vMerge/>
            <w:shd w:val="clear" w:color="auto" w:fill="D9D9D9" w:themeFill="background1" w:themeFillShade="D9"/>
          </w:tcPr>
          <w:p w14:paraId="14FC4AEC" w14:textId="77777777" w:rsidR="004E734B" w:rsidRPr="004070CE" w:rsidRDefault="004E734B" w:rsidP="006C6AE0">
            <w:pPr>
              <w:spacing w:line="240" w:lineRule="auto"/>
            </w:pPr>
          </w:p>
        </w:tc>
        <w:tc>
          <w:tcPr>
            <w:tcW w:w="1276" w:type="dxa"/>
            <w:vMerge/>
          </w:tcPr>
          <w:p w14:paraId="2DD2FB9B" w14:textId="77777777" w:rsidR="004E734B" w:rsidRPr="004070CE" w:rsidRDefault="004E734B" w:rsidP="006C6AE0">
            <w:pPr>
              <w:spacing w:line="240" w:lineRule="auto"/>
            </w:pPr>
          </w:p>
        </w:tc>
        <w:tc>
          <w:tcPr>
            <w:tcW w:w="3685" w:type="dxa"/>
          </w:tcPr>
          <w:p w14:paraId="120B21CF" w14:textId="43444BB8" w:rsidR="004E734B" w:rsidRPr="004070CE" w:rsidRDefault="004E734B" w:rsidP="006C6AE0">
            <w:pPr>
              <w:spacing w:line="240" w:lineRule="auto"/>
            </w:pPr>
            <w:r>
              <w:t>225</w:t>
            </w:r>
            <w:r w:rsidRPr="004070CE">
              <w:t xml:space="preserve"> citizens of other EU Member States</w:t>
            </w:r>
          </w:p>
        </w:tc>
      </w:tr>
      <w:tr w:rsidR="004E734B" w:rsidRPr="004070CE" w14:paraId="472D99B0" w14:textId="77777777" w:rsidTr="006C6AE0">
        <w:trPr>
          <w:trHeight w:val="317"/>
        </w:trPr>
        <w:tc>
          <w:tcPr>
            <w:tcW w:w="3260" w:type="dxa"/>
            <w:vMerge/>
            <w:shd w:val="clear" w:color="auto" w:fill="D9D9D9" w:themeFill="background1" w:themeFillShade="D9"/>
          </w:tcPr>
          <w:p w14:paraId="7833425D" w14:textId="77777777" w:rsidR="004E734B" w:rsidRPr="004070CE" w:rsidRDefault="004E734B" w:rsidP="006C6AE0">
            <w:pPr>
              <w:spacing w:line="240" w:lineRule="auto"/>
            </w:pPr>
          </w:p>
        </w:tc>
        <w:tc>
          <w:tcPr>
            <w:tcW w:w="1276" w:type="dxa"/>
            <w:vMerge/>
          </w:tcPr>
          <w:p w14:paraId="6185D11C" w14:textId="77777777" w:rsidR="004E734B" w:rsidRPr="004070CE" w:rsidRDefault="004E734B" w:rsidP="006C6AE0">
            <w:pPr>
              <w:spacing w:line="240" w:lineRule="auto"/>
            </w:pPr>
          </w:p>
        </w:tc>
        <w:tc>
          <w:tcPr>
            <w:tcW w:w="3685" w:type="dxa"/>
          </w:tcPr>
          <w:p w14:paraId="65B40B97" w14:textId="28364688" w:rsidR="004E734B" w:rsidRPr="004070CE" w:rsidRDefault="004E734B" w:rsidP="006C6AE0">
            <w:pPr>
              <w:spacing w:line="240" w:lineRule="auto"/>
            </w:pPr>
            <w:r>
              <w:t>3,595</w:t>
            </w:r>
            <w:r w:rsidRPr="004070CE">
              <w:t xml:space="preserve"> citizens of countries outside the EU</w:t>
            </w:r>
          </w:p>
        </w:tc>
      </w:tr>
      <w:tr w:rsidR="004E734B" w:rsidRPr="004070CE" w14:paraId="672372A8" w14:textId="77777777" w:rsidTr="006C6AE0">
        <w:trPr>
          <w:trHeight w:val="317"/>
        </w:trPr>
        <w:tc>
          <w:tcPr>
            <w:tcW w:w="3260" w:type="dxa"/>
            <w:vMerge w:val="restart"/>
            <w:shd w:val="clear" w:color="auto" w:fill="D9D9D9" w:themeFill="background1" w:themeFillShade="D9"/>
          </w:tcPr>
          <w:p w14:paraId="3B6DDC1D" w14:textId="77777777" w:rsidR="004E734B" w:rsidRPr="004070CE" w:rsidRDefault="004E734B" w:rsidP="006C6AE0">
            <w:pPr>
              <w:spacing w:line="240" w:lineRule="auto"/>
            </w:pPr>
            <w:r w:rsidRPr="004070CE">
              <w:t>Number and amount of fines imposed</w:t>
            </w:r>
            <w:r w:rsidRPr="004070CE">
              <w:tab/>
            </w:r>
            <w:r w:rsidRPr="004070CE">
              <w:tab/>
            </w:r>
            <w:r w:rsidRPr="004070CE">
              <w:tab/>
            </w:r>
            <w:r w:rsidRPr="004070CE">
              <w:tab/>
            </w:r>
          </w:p>
        </w:tc>
        <w:tc>
          <w:tcPr>
            <w:tcW w:w="4961" w:type="dxa"/>
            <w:gridSpan w:val="2"/>
          </w:tcPr>
          <w:p w14:paraId="00A222F3" w14:textId="216A9943" w:rsidR="004E734B" w:rsidRPr="004070CE" w:rsidRDefault="004E734B" w:rsidP="006C6AE0">
            <w:pPr>
              <w:spacing w:line="240" w:lineRule="auto"/>
            </w:pPr>
            <w:r>
              <w:t xml:space="preserve">496 </w:t>
            </w:r>
            <w:r w:rsidRPr="004070CE">
              <w:t xml:space="preserve"> fines</w:t>
            </w:r>
          </w:p>
        </w:tc>
      </w:tr>
      <w:tr w:rsidR="004E734B" w:rsidRPr="004070CE" w14:paraId="70F2D8CB" w14:textId="77777777" w:rsidTr="006C6AE0">
        <w:trPr>
          <w:trHeight w:val="317"/>
        </w:trPr>
        <w:tc>
          <w:tcPr>
            <w:tcW w:w="3260" w:type="dxa"/>
            <w:vMerge/>
            <w:shd w:val="clear" w:color="auto" w:fill="D9D9D9" w:themeFill="background1" w:themeFillShade="D9"/>
          </w:tcPr>
          <w:p w14:paraId="55F28194" w14:textId="77777777" w:rsidR="004E734B" w:rsidRPr="004070CE" w:rsidRDefault="004E734B" w:rsidP="006C6AE0">
            <w:pPr>
              <w:spacing w:line="240" w:lineRule="auto"/>
            </w:pPr>
          </w:p>
        </w:tc>
        <w:tc>
          <w:tcPr>
            <w:tcW w:w="4961" w:type="dxa"/>
            <w:gridSpan w:val="2"/>
          </w:tcPr>
          <w:p w14:paraId="5361FB4F" w14:textId="49EFBF8D" w:rsidR="004E734B" w:rsidRPr="004070CE" w:rsidRDefault="004E734B" w:rsidP="00765D05">
            <w:pPr>
              <w:spacing w:line="240" w:lineRule="auto"/>
            </w:pPr>
            <w:r w:rsidRPr="004070CE">
              <w:t xml:space="preserve">CZK </w:t>
            </w:r>
            <w:r>
              <w:t>151</w:t>
            </w:r>
            <w:r w:rsidRPr="004070CE">
              <w:t>,</w:t>
            </w:r>
            <w:r>
              <w:t>351</w:t>
            </w:r>
            <w:r w:rsidRPr="004070CE">
              <w:t>,500</w:t>
            </w:r>
          </w:p>
        </w:tc>
      </w:tr>
      <w:tr w:rsidR="004E734B" w:rsidRPr="004070CE" w14:paraId="08C3B812" w14:textId="77777777" w:rsidTr="006C6AE0">
        <w:trPr>
          <w:trHeight w:val="317"/>
        </w:trPr>
        <w:tc>
          <w:tcPr>
            <w:tcW w:w="8221" w:type="dxa"/>
            <w:gridSpan w:val="3"/>
            <w:shd w:val="clear" w:color="auto" w:fill="D9D9D9" w:themeFill="background1" w:themeFillShade="D9"/>
          </w:tcPr>
          <w:p w14:paraId="2F73CE72" w14:textId="480500CA" w:rsidR="004E734B" w:rsidRPr="004070CE" w:rsidRDefault="004E734B" w:rsidP="006C6AE0">
            <w:pPr>
              <w:spacing w:line="240" w:lineRule="auto"/>
            </w:pPr>
            <w:r>
              <w:t>Year 2017</w:t>
            </w:r>
          </w:p>
        </w:tc>
      </w:tr>
      <w:tr w:rsidR="004E734B" w:rsidRPr="004070CE" w14:paraId="5036BA2F" w14:textId="77777777" w:rsidTr="006C6AE0">
        <w:trPr>
          <w:trHeight w:val="317"/>
        </w:trPr>
        <w:tc>
          <w:tcPr>
            <w:tcW w:w="3260" w:type="dxa"/>
            <w:shd w:val="clear" w:color="auto" w:fill="D9D9D9" w:themeFill="background1" w:themeFillShade="D9"/>
          </w:tcPr>
          <w:p w14:paraId="5779370C" w14:textId="77777777" w:rsidR="004E734B" w:rsidRPr="004070CE" w:rsidRDefault="004E734B" w:rsidP="006C6AE0">
            <w:pPr>
              <w:spacing w:line="240" w:lineRule="auto"/>
            </w:pPr>
            <w:r w:rsidRPr="004070CE">
              <w:t>Number of inspections performed</w:t>
            </w:r>
            <w:r w:rsidRPr="004070CE">
              <w:tab/>
            </w:r>
          </w:p>
        </w:tc>
        <w:tc>
          <w:tcPr>
            <w:tcW w:w="4961" w:type="dxa"/>
            <w:gridSpan w:val="2"/>
          </w:tcPr>
          <w:p w14:paraId="60419D27" w14:textId="05DDC8AE" w:rsidR="004E734B" w:rsidRPr="004070CE" w:rsidRDefault="004E734B" w:rsidP="006C6AE0">
            <w:pPr>
              <w:spacing w:line="240" w:lineRule="auto"/>
            </w:pPr>
            <w:r>
              <w:t>9,707</w:t>
            </w:r>
            <w:r w:rsidRPr="004070CE">
              <w:t xml:space="preserve"> </w:t>
            </w:r>
          </w:p>
        </w:tc>
      </w:tr>
      <w:tr w:rsidR="004E734B" w:rsidRPr="004070CE" w14:paraId="3FB70069" w14:textId="77777777" w:rsidTr="006C6AE0">
        <w:trPr>
          <w:trHeight w:val="317"/>
        </w:trPr>
        <w:tc>
          <w:tcPr>
            <w:tcW w:w="3260" w:type="dxa"/>
            <w:vMerge w:val="restart"/>
            <w:shd w:val="clear" w:color="auto" w:fill="D9D9D9" w:themeFill="background1" w:themeFillShade="D9"/>
          </w:tcPr>
          <w:p w14:paraId="5E916ED2" w14:textId="77777777" w:rsidR="004E734B" w:rsidRPr="004070CE" w:rsidRDefault="004E734B" w:rsidP="006C6AE0">
            <w:pPr>
              <w:spacing w:line="240" w:lineRule="auto"/>
            </w:pPr>
            <w:r w:rsidRPr="004070CE">
              <w:t>Number of identified deficiencies</w:t>
            </w:r>
          </w:p>
        </w:tc>
        <w:tc>
          <w:tcPr>
            <w:tcW w:w="4961" w:type="dxa"/>
            <w:gridSpan w:val="2"/>
          </w:tcPr>
          <w:p w14:paraId="0C554EA6" w14:textId="5B7E8490" w:rsidR="004E734B" w:rsidRPr="004070CE" w:rsidRDefault="001F6547" w:rsidP="00765D05">
            <w:pPr>
              <w:spacing w:line="240" w:lineRule="auto"/>
            </w:pPr>
            <w:r>
              <w:t>2,392 cases of illegal employment</w:t>
            </w:r>
          </w:p>
        </w:tc>
      </w:tr>
      <w:tr w:rsidR="004E734B" w:rsidRPr="004070CE" w14:paraId="6F42A9BD" w14:textId="77777777" w:rsidTr="006C6AE0">
        <w:trPr>
          <w:trHeight w:val="317"/>
        </w:trPr>
        <w:tc>
          <w:tcPr>
            <w:tcW w:w="3260" w:type="dxa"/>
            <w:vMerge/>
            <w:shd w:val="clear" w:color="auto" w:fill="D9D9D9" w:themeFill="background1" w:themeFillShade="D9"/>
          </w:tcPr>
          <w:p w14:paraId="6A978845" w14:textId="77777777" w:rsidR="004E734B" w:rsidRPr="004070CE" w:rsidRDefault="004E734B" w:rsidP="006C6AE0">
            <w:pPr>
              <w:spacing w:line="240" w:lineRule="auto"/>
            </w:pPr>
          </w:p>
        </w:tc>
        <w:tc>
          <w:tcPr>
            <w:tcW w:w="4961" w:type="dxa"/>
            <w:gridSpan w:val="2"/>
          </w:tcPr>
          <w:p w14:paraId="5253ADE2" w14:textId="18DBF89B" w:rsidR="004E734B" w:rsidRPr="004070CE" w:rsidRDefault="004E734B" w:rsidP="006C6AE0">
            <w:pPr>
              <w:spacing w:line="240" w:lineRule="auto"/>
            </w:pPr>
            <w:r>
              <w:t>2,918</w:t>
            </w:r>
            <w:r w:rsidRPr="004070CE">
              <w:t xml:space="preserve"> persons working illegally</w:t>
            </w:r>
          </w:p>
        </w:tc>
      </w:tr>
      <w:tr w:rsidR="004E734B" w:rsidRPr="004070CE" w14:paraId="6CDD5B59" w14:textId="77777777" w:rsidTr="006C6AE0">
        <w:trPr>
          <w:trHeight w:val="317"/>
        </w:trPr>
        <w:tc>
          <w:tcPr>
            <w:tcW w:w="3260" w:type="dxa"/>
            <w:vMerge/>
            <w:shd w:val="clear" w:color="auto" w:fill="D9D9D9" w:themeFill="background1" w:themeFillShade="D9"/>
          </w:tcPr>
          <w:p w14:paraId="6B76B46A" w14:textId="77777777" w:rsidR="004E734B" w:rsidRPr="004070CE" w:rsidRDefault="004E734B" w:rsidP="006C6AE0">
            <w:pPr>
              <w:spacing w:line="240" w:lineRule="auto"/>
            </w:pPr>
          </w:p>
        </w:tc>
        <w:tc>
          <w:tcPr>
            <w:tcW w:w="1276" w:type="dxa"/>
            <w:vMerge w:val="restart"/>
          </w:tcPr>
          <w:p w14:paraId="43F430FB" w14:textId="77777777" w:rsidR="004E734B" w:rsidRPr="004070CE" w:rsidRDefault="004E734B" w:rsidP="006C6AE0">
            <w:pPr>
              <w:spacing w:line="240" w:lineRule="auto"/>
            </w:pPr>
            <w:r w:rsidRPr="004070CE">
              <w:t xml:space="preserve">of which </w:t>
            </w:r>
          </w:p>
        </w:tc>
        <w:tc>
          <w:tcPr>
            <w:tcW w:w="3685" w:type="dxa"/>
          </w:tcPr>
          <w:p w14:paraId="0A07EB5F" w14:textId="0E3FBF81" w:rsidR="004E734B" w:rsidRPr="004070CE" w:rsidRDefault="004E734B" w:rsidP="006C6AE0">
            <w:pPr>
              <w:spacing w:line="240" w:lineRule="auto"/>
            </w:pPr>
            <w:r>
              <w:t>767</w:t>
            </w:r>
            <w:r w:rsidRPr="004070CE">
              <w:t xml:space="preserve"> Czech citizens </w:t>
            </w:r>
          </w:p>
        </w:tc>
      </w:tr>
      <w:tr w:rsidR="004E734B" w:rsidRPr="004070CE" w14:paraId="55DAE707" w14:textId="77777777" w:rsidTr="006C6AE0">
        <w:trPr>
          <w:trHeight w:val="317"/>
        </w:trPr>
        <w:tc>
          <w:tcPr>
            <w:tcW w:w="3260" w:type="dxa"/>
            <w:vMerge/>
            <w:shd w:val="clear" w:color="auto" w:fill="D9D9D9" w:themeFill="background1" w:themeFillShade="D9"/>
          </w:tcPr>
          <w:p w14:paraId="03065C3F" w14:textId="77777777" w:rsidR="004E734B" w:rsidRPr="004070CE" w:rsidRDefault="004E734B" w:rsidP="006C6AE0">
            <w:pPr>
              <w:spacing w:line="240" w:lineRule="auto"/>
            </w:pPr>
          </w:p>
        </w:tc>
        <w:tc>
          <w:tcPr>
            <w:tcW w:w="1276" w:type="dxa"/>
            <w:vMerge/>
          </w:tcPr>
          <w:p w14:paraId="260D9A8E" w14:textId="77777777" w:rsidR="004E734B" w:rsidRPr="004070CE" w:rsidRDefault="004E734B" w:rsidP="006C6AE0">
            <w:pPr>
              <w:spacing w:line="240" w:lineRule="auto"/>
            </w:pPr>
          </w:p>
        </w:tc>
        <w:tc>
          <w:tcPr>
            <w:tcW w:w="3685" w:type="dxa"/>
          </w:tcPr>
          <w:p w14:paraId="72EEFFDE" w14:textId="44B2D952" w:rsidR="004E734B" w:rsidRPr="004070CE" w:rsidRDefault="004E734B" w:rsidP="006C6AE0">
            <w:pPr>
              <w:spacing w:line="240" w:lineRule="auto"/>
            </w:pPr>
            <w:r>
              <w:t>234</w:t>
            </w:r>
            <w:r w:rsidRPr="004070CE">
              <w:t xml:space="preserve"> citizens of other EU Member States</w:t>
            </w:r>
          </w:p>
        </w:tc>
      </w:tr>
      <w:tr w:rsidR="004E734B" w:rsidRPr="004070CE" w14:paraId="5AAB0C9D" w14:textId="77777777" w:rsidTr="006C6AE0">
        <w:trPr>
          <w:trHeight w:val="317"/>
        </w:trPr>
        <w:tc>
          <w:tcPr>
            <w:tcW w:w="3260" w:type="dxa"/>
            <w:vMerge/>
            <w:shd w:val="clear" w:color="auto" w:fill="D9D9D9" w:themeFill="background1" w:themeFillShade="D9"/>
          </w:tcPr>
          <w:p w14:paraId="49DDC94A" w14:textId="77777777" w:rsidR="004E734B" w:rsidRPr="004070CE" w:rsidRDefault="004E734B" w:rsidP="006C6AE0">
            <w:pPr>
              <w:spacing w:line="240" w:lineRule="auto"/>
            </w:pPr>
          </w:p>
        </w:tc>
        <w:tc>
          <w:tcPr>
            <w:tcW w:w="1276" w:type="dxa"/>
            <w:vMerge/>
          </w:tcPr>
          <w:p w14:paraId="5C7FFC3D" w14:textId="77777777" w:rsidR="004E734B" w:rsidRPr="004070CE" w:rsidRDefault="004E734B" w:rsidP="006C6AE0">
            <w:pPr>
              <w:spacing w:line="240" w:lineRule="auto"/>
            </w:pPr>
          </w:p>
        </w:tc>
        <w:tc>
          <w:tcPr>
            <w:tcW w:w="3685" w:type="dxa"/>
          </w:tcPr>
          <w:p w14:paraId="34FCA0A1" w14:textId="433BB343" w:rsidR="004E734B" w:rsidRPr="004070CE" w:rsidRDefault="004E734B" w:rsidP="006C6AE0">
            <w:pPr>
              <w:spacing w:line="240" w:lineRule="auto"/>
            </w:pPr>
            <w:r>
              <w:t>1,917</w:t>
            </w:r>
            <w:r w:rsidRPr="004070CE">
              <w:t xml:space="preserve"> citizens of countries outside the EU</w:t>
            </w:r>
          </w:p>
        </w:tc>
      </w:tr>
      <w:tr w:rsidR="004E734B" w:rsidRPr="004070CE" w14:paraId="0FC50A23" w14:textId="77777777" w:rsidTr="006C6AE0">
        <w:trPr>
          <w:trHeight w:val="317"/>
        </w:trPr>
        <w:tc>
          <w:tcPr>
            <w:tcW w:w="3260" w:type="dxa"/>
            <w:vMerge w:val="restart"/>
            <w:shd w:val="clear" w:color="auto" w:fill="D9D9D9" w:themeFill="background1" w:themeFillShade="D9"/>
          </w:tcPr>
          <w:p w14:paraId="6F0FD1DA" w14:textId="77777777" w:rsidR="004E734B" w:rsidRPr="004070CE" w:rsidRDefault="004E734B" w:rsidP="006C6AE0">
            <w:pPr>
              <w:spacing w:line="240" w:lineRule="auto"/>
            </w:pPr>
            <w:r w:rsidRPr="004070CE">
              <w:t>Number and amount of fines imposed</w:t>
            </w:r>
            <w:r w:rsidRPr="004070CE">
              <w:tab/>
            </w:r>
            <w:r w:rsidRPr="004070CE">
              <w:tab/>
            </w:r>
            <w:r w:rsidRPr="004070CE">
              <w:tab/>
            </w:r>
            <w:r w:rsidRPr="004070CE">
              <w:tab/>
            </w:r>
          </w:p>
        </w:tc>
        <w:tc>
          <w:tcPr>
            <w:tcW w:w="4961" w:type="dxa"/>
            <w:gridSpan w:val="2"/>
          </w:tcPr>
          <w:p w14:paraId="4CF28AD6" w14:textId="69D91AED" w:rsidR="004E734B" w:rsidRPr="004070CE" w:rsidRDefault="004E734B" w:rsidP="006C6AE0">
            <w:pPr>
              <w:spacing w:line="240" w:lineRule="auto"/>
            </w:pPr>
            <w:r>
              <w:t xml:space="preserve">440 </w:t>
            </w:r>
            <w:r w:rsidRPr="004070CE">
              <w:t xml:space="preserve"> fines</w:t>
            </w:r>
          </w:p>
        </w:tc>
      </w:tr>
      <w:tr w:rsidR="004E734B" w:rsidRPr="004070CE" w14:paraId="2DBB7E2F" w14:textId="77777777" w:rsidTr="006C6AE0">
        <w:trPr>
          <w:trHeight w:val="317"/>
        </w:trPr>
        <w:tc>
          <w:tcPr>
            <w:tcW w:w="3260" w:type="dxa"/>
            <w:vMerge/>
            <w:shd w:val="clear" w:color="auto" w:fill="D9D9D9" w:themeFill="background1" w:themeFillShade="D9"/>
          </w:tcPr>
          <w:p w14:paraId="1522A4C1" w14:textId="77777777" w:rsidR="004E734B" w:rsidRPr="004070CE" w:rsidRDefault="004E734B" w:rsidP="006C6AE0">
            <w:pPr>
              <w:spacing w:line="240" w:lineRule="auto"/>
            </w:pPr>
          </w:p>
        </w:tc>
        <w:tc>
          <w:tcPr>
            <w:tcW w:w="4961" w:type="dxa"/>
            <w:gridSpan w:val="2"/>
          </w:tcPr>
          <w:p w14:paraId="6D1730E4" w14:textId="264509FB" w:rsidR="004E734B" w:rsidRPr="004070CE" w:rsidRDefault="004E734B" w:rsidP="005145EB">
            <w:pPr>
              <w:spacing w:line="240" w:lineRule="auto"/>
            </w:pPr>
            <w:r w:rsidRPr="004070CE">
              <w:t xml:space="preserve">CZK </w:t>
            </w:r>
            <w:r>
              <w:t>85</w:t>
            </w:r>
            <w:r w:rsidRPr="004070CE">
              <w:t>,</w:t>
            </w:r>
            <w:r>
              <w:t>665,0</w:t>
            </w:r>
            <w:r w:rsidRPr="004070CE">
              <w:t>00</w:t>
            </w:r>
          </w:p>
        </w:tc>
      </w:tr>
      <w:tr w:rsidR="004E734B" w:rsidRPr="004070CE" w14:paraId="3AA8EE40" w14:textId="77777777" w:rsidTr="006C6AE0">
        <w:trPr>
          <w:trHeight w:val="317"/>
        </w:trPr>
        <w:tc>
          <w:tcPr>
            <w:tcW w:w="8221" w:type="dxa"/>
            <w:gridSpan w:val="3"/>
            <w:shd w:val="clear" w:color="auto" w:fill="D9D9D9" w:themeFill="background1" w:themeFillShade="D9"/>
          </w:tcPr>
          <w:p w14:paraId="0CE4A55F" w14:textId="092A6E84" w:rsidR="004E734B" w:rsidRPr="004070CE" w:rsidRDefault="004E734B" w:rsidP="006C6AE0">
            <w:pPr>
              <w:spacing w:line="240" w:lineRule="auto"/>
            </w:pPr>
            <w:r>
              <w:t>Year 2016</w:t>
            </w:r>
          </w:p>
        </w:tc>
      </w:tr>
      <w:tr w:rsidR="004E734B" w:rsidRPr="004070CE" w14:paraId="7F89BC6D" w14:textId="77777777" w:rsidTr="006C6AE0">
        <w:trPr>
          <w:trHeight w:val="317"/>
        </w:trPr>
        <w:tc>
          <w:tcPr>
            <w:tcW w:w="3260" w:type="dxa"/>
            <w:shd w:val="clear" w:color="auto" w:fill="D9D9D9" w:themeFill="background1" w:themeFillShade="D9"/>
          </w:tcPr>
          <w:p w14:paraId="7DC8E4B0" w14:textId="77777777" w:rsidR="004E734B" w:rsidRPr="004070CE" w:rsidRDefault="004E734B" w:rsidP="006C6AE0">
            <w:pPr>
              <w:spacing w:line="240" w:lineRule="auto"/>
            </w:pPr>
            <w:r w:rsidRPr="004070CE">
              <w:t>Number of inspections performed</w:t>
            </w:r>
            <w:r w:rsidRPr="004070CE">
              <w:tab/>
            </w:r>
          </w:p>
        </w:tc>
        <w:tc>
          <w:tcPr>
            <w:tcW w:w="4961" w:type="dxa"/>
            <w:gridSpan w:val="2"/>
          </w:tcPr>
          <w:p w14:paraId="1EFA332B" w14:textId="687361FC" w:rsidR="004E734B" w:rsidRPr="004070CE" w:rsidRDefault="004E734B" w:rsidP="006C6AE0">
            <w:pPr>
              <w:spacing w:line="240" w:lineRule="auto"/>
            </w:pPr>
            <w:r>
              <w:t>9,308</w:t>
            </w:r>
          </w:p>
        </w:tc>
      </w:tr>
      <w:tr w:rsidR="004E734B" w:rsidRPr="004070CE" w14:paraId="35E86C4B" w14:textId="77777777" w:rsidTr="006C6AE0">
        <w:trPr>
          <w:trHeight w:val="317"/>
        </w:trPr>
        <w:tc>
          <w:tcPr>
            <w:tcW w:w="3260" w:type="dxa"/>
            <w:vMerge w:val="restart"/>
            <w:shd w:val="clear" w:color="auto" w:fill="D9D9D9" w:themeFill="background1" w:themeFillShade="D9"/>
          </w:tcPr>
          <w:p w14:paraId="620EB08F" w14:textId="77777777" w:rsidR="004E734B" w:rsidRPr="004070CE" w:rsidRDefault="004E734B" w:rsidP="006C6AE0">
            <w:pPr>
              <w:spacing w:line="240" w:lineRule="auto"/>
            </w:pPr>
            <w:r w:rsidRPr="004070CE">
              <w:t>Number of identified deficiencies</w:t>
            </w:r>
          </w:p>
        </w:tc>
        <w:tc>
          <w:tcPr>
            <w:tcW w:w="4961" w:type="dxa"/>
            <w:gridSpan w:val="2"/>
          </w:tcPr>
          <w:p w14:paraId="68984DAA" w14:textId="47C8382D" w:rsidR="004E734B" w:rsidRPr="004070CE" w:rsidRDefault="003D2B6E" w:rsidP="006C6AE0">
            <w:pPr>
              <w:spacing w:line="240" w:lineRule="auto"/>
            </w:pPr>
            <w:r>
              <w:t xml:space="preserve">1,988 </w:t>
            </w:r>
            <w:r w:rsidR="001F6547">
              <w:t>cases of illegal employment</w:t>
            </w:r>
          </w:p>
        </w:tc>
      </w:tr>
      <w:tr w:rsidR="004E734B" w:rsidRPr="004070CE" w14:paraId="20C1C85C" w14:textId="77777777" w:rsidTr="006C6AE0">
        <w:trPr>
          <w:trHeight w:val="317"/>
        </w:trPr>
        <w:tc>
          <w:tcPr>
            <w:tcW w:w="3260" w:type="dxa"/>
            <w:vMerge/>
            <w:shd w:val="clear" w:color="auto" w:fill="D9D9D9" w:themeFill="background1" w:themeFillShade="D9"/>
          </w:tcPr>
          <w:p w14:paraId="308F448D" w14:textId="77777777" w:rsidR="004E734B" w:rsidRPr="004070CE" w:rsidRDefault="004E734B" w:rsidP="006C6AE0">
            <w:pPr>
              <w:spacing w:line="240" w:lineRule="auto"/>
            </w:pPr>
          </w:p>
        </w:tc>
        <w:tc>
          <w:tcPr>
            <w:tcW w:w="4961" w:type="dxa"/>
            <w:gridSpan w:val="2"/>
          </w:tcPr>
          <w:p w14:paraId="03459DC2" w14:textId="339F5795" w:rsidR="004E734B" w:rsidRPr="004070CE" w:rsidRDefault="004E734B" w:rsidP="006C6AE0">
            <w:pPr>
              <w:spacing w:line="240" w:lineRule="auto"/>
            </w:pPr>
            <w:r>
              <w:t>2,290</w:t>
            </w:r>
            <w:r w:rsidRPr="004070CE">
              <w:t xml:space="preserve"> persons working illegally</w:t>
            </w:r>
          </w:p>
        </w:tc>
      </w:tr>
      <w:tr w:rsidR="004E734B" w:rsidRPr="004070CE" w14:paraId="087963DE" w14:textId="77777777" w:rsidTr="006C6AE0">
        <w:trPr>
          <w:trHeight w:val="317"/>
        </w:trPr>
        <w:tc>
          <w:tcPr>
            <w:tcW w:w="3260" w:type="dxa"/>
            <w:vMerge/>
            <w:shd w:val="clear" w:color="auto" w:fill="D9D9D9" w:themeFill="background1" w:themeFillShade="D9"/>
          </w:tcPr>
          <w:p w14:paraId="453043B2" w14:textId="77777777" w:rsidR="004E734B" w:rsidRPr="004070CE" w:rsidRDefault="004E734B" w:rsidP="006C6AE0">
            <w:pPr>
              <w:spacing w:line="240" w:lineRule="auto"/>
            </w:pPr>
          </w:p>
        </w:tc>
        <w:tc>
          <w:tcPr>
            <w:tcW w:w="1276" w:type="dxa"/>
            <w:vMerge w:val="restart"/>
          </w:tcPr>
          <w:p w14:paraId="67A1DF13" w14:textId="7E9D3C27" w:rsidR="004E734B" w:rsidRPr="004070CE" w:rsidRDefault="004E734B" w:rsidP="006C6AE0">
            <w:pPr>
              <w:spacing w:line="240" w:lineRule="auto"/>
            </w:pPr>
            <w:r w:rsidRPr="004070CE">
              <w:t xml:space="preserve">of which </w:t>
            </w:r>
          </w:p>
        </w:tc>
        <w:tc>
          <w:tcPr>
            <w:tcW w:w="3685" w:type="dxa"/>
          </w:tcPr>
          <w:p w14:paraId="47F7CCD2" w14:textId="606E3D55" w:rsidR="004E734B" w:rsidRPr="004070CE" w:rsidRDefault="004E734B" w:rsidP="006C6AE0">
            <w:pPr>
              <w:spacing w:line="240" w:lineRule="auto"/>
            </w:pPr>
            <w:r>
              <w:t>760</w:t>
            </w:r>
            <w:r w:rsidRPr="004070CE">
              <w:t xml:space="preserve"> Czech citizens </w:t>
            </w:r>
          </w:p>
        </w:tc>
      </w:tr>
      <w:tr w:rsidR="004E734B" w:rsidRPr="004070CE" w14:paraId="47533D29" w14:textId="77777777" w:rsidTr="006C6AE0">
        <w:trPr>
          <w:trHeight w:val="317"/>
        </w:trPr>
        <w:tc>
          <w:tcPr>
            <w:tcW w:w="3260" w:type="dxa"/>
            <w:vMerge/>
            <w:shd w:val="clear" w:color="auto" w:fill="D9D9D9" w:themeFill="background1" w:themeFillShade="D9"/>
          </w:tcPr>
          <w:p w14:paraId="33F8EB61" w14:textId="77777777" w:rsidR="004E734B" w:rsidRPr="004070CE" w:rsidRDefault="004E734B" w:rsidP="006C6AE0">
            <w:pPr>
              <w:spacing w:line="240" w:lineRule="auto"/>
            </w:pPr>
          </w:p>
        </w:tc>
        <w:tc>
          <w:tcPr>
            <w:tcW w:w="1276" w:type="dxa"/>
            <w:vMerge/>
          </w:tcPr>
          <w:p w14:paraId="6F6AB6C3" w14:textId="77777777" w:rsidR="004E734B" w:rsidRPr="004070CE" w:rsidRDefault="004E734B" w:rsidP="006C6AE0">
            <w:pPr>
              <w:spacing w:line="240" w:lineRule="auto"/>
            </w:pPr>
          </w:p>
        </w:tc>
        <w:tc>
          <w:tcPr>
            <w:tcW w:w="3685" w:type="dxa"/>
          </w:tcPr>
          <w:p w14:paraId="6BF23E77" w14:textId="5D0EBFAD" w:rsidR="004E734B" w:rsidRPr="004070CE" w:rsidRDefault="004E734B" w:rsidP="006C6AE0">
            <w:pPr>
              <w:spacing w:line="240" w:lineRule="auto"/>
            </w:pPr>
            <w:r>
              <w:t>193</w:t>
            </w:r>
            <w:r w:rsidRPr="004070CE">
              <w:t xml:space="preserve"> citizens of other EU Member States</w:t>
            </w:r>
          </w:p>
        </w:tc>
      </w:tr>
      <w:tr w:rsidR="004E734B" w:rsidRPr="004070CE" w14:paraId="00040C74" w14:textId="77777777" w:rsidTr="006C6AE0">
        <w:trPr>
          <w:trHeight w:val="317"/>
        </w:trPr>
        <w:tc>
          <w:tcPr>
            <w:tcW w:w="3260" w:type="dxa"/>
            <w:vMerge/>
            <w:shd w:val="clear" w:color="auto" w:fill="D9D9D9" w:themeFill="background1" w:themeFillShade="D9"/>
          </w:tcPr>
          <w:p w14:paraId="5F5E3751" w14:textId="77777777" w:rsidR="004E734B" w:rsidRPr="004070CE" w:rsidRDefault="004E734B" w:rsidP="006C6AE0">
            <w:pPr>
              <w:spacing w:line="240" w:lineRule="auto"/>
            </w:pPr>
          </w:p>
        </w:tc>
        <w:tc>
          <w:tcPr>
            <w:tcW w:w="1276" w:type="dxa"/>
            <w:vMerge/>
          </w:tcPr>
          <w:p w14:paraId="3C7D0E12" w14:textId="77777777" w:rsidR="004E734B" w:rsidRPr="004070CE" w:rsidRDefault="004E734B" w:rsidP="006C6AE0">
            <w:pPr>
              <w:spacing w:line="240" w:lineRule="auto"/>
            </w:pPr>
          </w:p>
        </w:tc>
        <w:tc>
          <w:tcPr>
            <w:tcW w:w="3685" w:type="dxa"/>
          </w:tcPr>
          <w:p w14:paraId="249194BE" w14:textId="69C70C58" w:rsidR="004E734B" w:rsidRPr="004070CE" w:rsidRDefault="004E734B" w:rsidP="006C6AE0">
            <w:pPr>
              <w:spacing w:line="240" w:lineRule="auto"/>
            </w:pPr>
            <w:r>
              <w:t>1,337</w:t>
            </w:r>
            <w:r w:rsidRPr="004070CE">
              <w:t xml:space="preserve"> citizens of countries outside the EU</w:t>
            </w:r>
          </w:p>
        </w:tc>
      </w:tr>
      <w:tr w:rsidR="004E734B" w:rsidRPr="004070CE" w14:paraId="71D5D797" w14:textId="77777777" w:rsidTr="006C6AE0">
        <w:trPr>
          <w:trHeight w:val="317"/>
        </w:trPr>
        <w:tc>
          <w:tcPr>
            <w:tcW w:w="3260" w:type="dxa"/>
            <w:vMerge w:val="restart"/>
            <w:shd w:val="clear" w:color="auto" w:fill="D9D9D9" w:themeFill="background1" w:themeFillShade="D9"/>
          </w:tcPr>
          <w:p w14:paraId="365E5FEF" w14:textId="77777777" w:rsidR="004E734B" w:rsidRPr="004070CE" w:rsidRDefault="004E734B" w:rsidP="006C6AE0">
            <w:pPr>
              <w:spacing w:line="240" w:lineRule="auto"/>
            </w:pPr>
            <w:r w:rsidRPr="004070CE">
              <w:t>Number and amount of fines imposed</w:t>
            </w:r>
            <w:r w:rsidRPr="004070CE">
              <w:tab/>
            </w:r>
            <w:r w:rsidRPr="004070CE">
              <w:tab/>
            </w:r>
            <w:r w:rsidRPr="004070CE">
              <w:tab/>
            </w:r>
            <w:r w:rsidRPr="004070CE">
              <w:tab/>
            </w:r>
          </w:p>
        </w:tc>
        <w:tc>
          <w:tcPr>
            <w:tcW w:w="4961" w:type="dxa"/>
            <w:gridSpan w:val="2"/>
          </w:tcPr>
          <w:p w14:paraId="5D932A97" w14:textId="756A0A6E" w:rsidR="004E734B" w:rsidRPr="004070CE" w:rsidRDefault="004E734B" w:rsidP="006C6AE0">
            <w:pPr>
              <w:spacing w:line="240" w:lineRule="auto"/>
            </w:pPr>
            <w:r>
              <w:t>511 fines</w:t>
            </w:r>
          </w:p>
        </w:tc>
      </w:tr>
      <w:tr w:rsidR="004E734B" w:rsidRPr="004070CE" w14:paraId="098253BF" w14:textId="77777777" w:rsidTr="006C6AE0">
        <w:trPr>
          <w:trHeight w:val="317"/>
        </w:trPr>
        <w:tc>
          <w:tcPr>
            <w:tcW w:w="3260" w:type="dxa"/>
            <w:vMerge/>
            <w:shd w:val="clear" w:color="auto" w:fill="D9D9D9" w:themeFill="background1" w:themeFillShade="D9"/>
          </w:tcPr>
          <w:p w14:paraId="33BCBBE9" w14:textId="77777777" w:rsidR="004E734B" w:rsidRPr="004070CE" w:rsidRDefault="004E734B" w:rsidP="006C6AE0">
            <w:pPr>
              <w:spacing w:line="240" w:lineRule="auto"/>
            </w:pPr>
          </w:p>
        </w:tc>
        <w:tc>
          <w:tcPr>
            <w:tcW w:w="4961" w:type="dxa"/>
            <w:gridSpan w:val="2"/>
          </w:tcPr>
          <w:p w14:paraId="6A819D74" w14:textId="3E3A4B58" w:rsidR="004E734B" w:rsidRPr="004070CE" w:rsidRDefault="004E734B" w:rsidP="006C6AE0">
            <w:pPr>
              <w:spacing w:line="240" w:lineRule="auto"/>
            </w:pPr>
            <w:r>
              <w:t>CZK 69</w:t>
            </w:r>
            <w:r w:rsidR="0037715C">
              <w:t>,922,</w:t>
            </w:r>
            <w:r>
              <w:t>000</w:t>
            </w:r>
          </w:p>
        </w:tc>
      </w:tr>
      <w:tr w:rsidR="004E734B" w:rsidRPr="004070CE" w14:paraId="347E8169" w14:textId="77777777" w:rsidTr="006C6AE0">
        <w:trPr>
          <w:trHeight w:val="317"/>
        </w:trPr>
        <w:tc>
          <w:tcPr>
            <w:tcW w:w="8221" w:type="dxa"/>
            <w:gridSpan w:val="3"/>
            <w:shd w:val="clear" w:color="auto" w:fill="D9D9D9" w:themeFill="background1" w:themeFillShade="D9"/>
          </w:tcPr>
          <w:p w14:paraId="67D36960" w14:textId="031C5481" w:rsidR="004E734B" w:rsidRPr="004070CE" w:rsidRDefault="004E734B" w:rsidP="006C6AE0">
            <w:pPr>
              <w:spacing w:line="240" w:lineRule="auto"/>
            </w:pPr>
            <w:r>
              <w:t>Year 2015</w:t>
            </w:r>
          </w:p>
        </w:tc>
      </w:tr>
      <w:tr w:rsidR="004E734B" w:rsidRPr="004070CE" w14:paraId="29E9A1F2" w14:textId="77777777" w:rsidTr="006C6AE0">
        <w:trPr>
          <w:trHeight w:val="317"/>
        </w:trPr>
        <w:tc>
          <w:tcPr>
            <w:tcW w:w="3260" w:type="dxa"/>
            <w:shd w:val="clear" w:color="auto" w:fill="D9D9D9" w:themeFill="background1" w:themeFillShade="D9"/>
          </w:tcPr>
          <w:p w14:paraId="74376472" w14:textId="77777777" w:rsidR="004E734B" w:rsidRPr="004070CE" w:rsidRDefault="004E734B" w:rsidP="006C6AE0">
            <w:pPr>
              <w:spacing w:line="240" w:lineRule="auto"/>
            </w:pPr>
            <w:r w:rsidRPr="004070CE">
              <w:t>Number of inspections performed</w:t>
            </w:r>
            <w:r w:rsidRPr="004070CE">
              <w:tab/>
            </w:r>
          </w:p>
        </w:tc>
        <w:tc>
          <w:tcPr>
            <w:tcW w:w="4961" w:type="dxa"/>
            <w:gridSpan w:val="2"/>
          </w:tcPr>
          <w:p w14:paraId="0C155850" w14:textId="19DC3501" w:rsidR="004E734B" w:rsidRPr="004070CE" w:rsidRDefault="004E734B" w:rsidP="006C6AE0">
            <w:pPr>
              <w:spacing w:line="240" w:lineRule="auto"/>
            </w:pPr>
            <w:r>
              <w:t>9,583</w:t>
            </w:r>
          </w:p>
        </w:tc>
      </w:tr>
      <w:tr w:rsidR="004E734B" w:rsidRPr="004070CE" w14:paraId="72EBC474" w14:textId="77777777" w:rsidTr="006C6AE0">
        <w:trPr>
          <w:trHeight w:val="317"/>
        </w:trPr>
        <w:tc>
          <w:tcPr>
            <w:tcW w:w="3260" w:type="dxa"/>
            <w:vMerge w:val="restart"/>
            <w:shd w:val="clear" w:color="auto" w:fill="D9D9D9" w:themeFill="background1" w:themeFillShade="D9"/>
          </w:tcPr>
          <w:p w14:paraId="02F69330" w14:textId="77777777" w:rsidR="004E734B" w:rsidRPr="004070CE" w:rsidRDefault="004E734B" w:rsidP="006C6AE0">
            <w:pPr>
              <w:spacing w:line="240" w:lineRule="auto"/>
            </w:pPr>
            <w:r w:rsidRPr="004070CE">
              <w:t>Number of identified deficiencies</w:t>
            </w:r>
          </w:p>
        </w:tc>
        <w:tc>
          <w:tcPr>
            <w:tcW w:w="4961" w:type="dxa"/>
            <w:gridSpan w:val="2"/>
          </w:tcPr>
          <w:p w14:paraId="48795CD9" w14:textId="603FABD7" w:rsidR="004E734B" w:rsidRPr="004070CE" w:rsidRDefault="007F5614" w:rsidP="006C6AE0">
            <w:pPr>
              <w:spacing w:line="240" w:lineRule="auto"/>
            </w:pPr>
            <w:r>
              <w:t>1,595 cases of illegal employment</w:t>
            </w:r>
          </w:p>
        </w:tc>
      </w:tr>
      <w:tr w:rsidR="004E734B" w:rsidRPr="004070CE" w14:paraId="13958C91" w14:textId="77777777" w:rsidTr="006C6AE0">
        <w:trPr>
          <w:trHeight w:val="317"/>
        </w:trPr>
        <w:tc>
          <w:tcPr>
            <w:tcW w:w="3260" w:type="dxa"/>
            <w:vMerge/>
            <w:shd w:val="clear" w:color="auto" w:fill="D9D9D9" w:themeFill="background1" w:themeFillShade="D9"/>
          </w:tcPr>
          <w:p w14:paraId="59DC7BE4" w14:textId="77777777" w:rsidR="004E734B" w:rsidRPr="004070CE" w:rsidRDefault="004E734B" w:rsidP="006C6AE0">
            <w:pPr>
              <w:spacing w:line="240" w:lineRule="auto"/>
            </w:pPr>
          </w:p>
        </w:tc>
        <w:tc>
          <w:tcPr>
            <w:tcW w:w="4961" w:type="dxa"/>
            <w:gridSpan w:val="2"/>
          </w:tcPr>
          <w:p w14:paraId="7A89CD4A" w14:textId="5FE26539" w:rsidR="004E734B" w:rsidRPr="004070CE" w:rsidRDefault="004E734B" w:rsidP="006C6AE0">
            <w:pPr>
              <w:spacing w:line="240" w:lineRule="auto"/>
            </w:pPr>
            <w:r>
              <w:t>3,065</w:t>
            </w:r>
            <w:r w:rsidRPr="004070CE">
              <w:t xml:space="preserve"> persons working illegally</w:t>
            </w:r>
          </w:p>
        </w:tc>
      </w:tr>
      <w:tr w:rsidR="004E734B" w:rsidRPr="004070CE" w14:paraId="30A04051" w14:textId="77777777" w:rsidTr="006C6AE0">
        <w:trPr>
          <w:trHeight w:val="317"/>
        </w:trPr>
        <w:tc>
          <w:tcPr>
            <w:tcW w:w="3260" w:type="dxa"/>
            <w:vMerge/>
            <w:shd w:val="clear" w:color="auto" w:fill="D9D9D9" w:themeFill="background1" w:themeFillShade="D9"/>
          </w:tcPr>
          <w:p w14:paraId="6B3E53BD" w14:textId="77777777" w:rsidR="004E734B" w:rsidRPr="004070CE" w:rsidRDefault="004E734B" w:rsidP="006C6AE0">
            <w:pPr>
              <w:spacing w:line="240" w:lineRule="auto"/>
            </w:pPr>
          </w:p>
        </w:tc>
        <w:tc>
          <w:tcPr>
            <w:tcW w:w="1276" w:type="dxa"/>
            <w:vMerge w:val="restart"/>
          </w:tcPr>
          <w:p w14:paraId="511F7B49" w14:textId="3C4924F3" w:rsidR="004E734B" w:rsidRPr="004070CE" w:rsidRDefault="004E734B" w:rsidP="006C6AE0">
            <w:pPr>
              <w:spacing w:line="240" w:lineRule="auto"/>
            </w:pPr>
          </w:p>
        </w:tc>
        <w:tc>
          <w:tcPr>
            <w:tcW w:w="3685" w:type="dxa"/>
          </w:tcPr>
          <w:p w14:paraId="3FC98280" w14:textId="488E3B8A" w:rsidR="004E734B" w:rsidRPr="004070CE" w:rsidRDefault="004E734B" w:rsidP="006C6AE0">
            <w:pPr>
              <w:spacing w:line="240" w:lineRule="auto"/>
            </w:pPr>
            <w:r>
              <w:t>1,913</w:t>
            </w:r>
            <w:r w:rsidRPr="004070CE">
              <w:t xml:space="preserve"> Czech citizens </w:t>
            </w:r>
          </w:p>
        </w:tc>
      </w:tr>
      <w:tr w:rsidR="004E734B" w:rsidRPr="004070CE" w14:paraId="3944C1C3" w14:textId="77777777" w:rsidTr="006C6AE0">
        <w:trPr>
          <w:trHeight w:val="317"/>
        </w:trPr>
        <w:tc>
          <w:tcPr>
            <w:tcW w:w="3260" w:type="dxa"/>
            <w:vMerge/>
            <w:shd w:val="clear" w:color="auto" w:fill="D9D9D9" w:themeFill="background1" w:themeFillShade="D9"/>
          </w:tcPr>
          <w:p w14:paraId="0ED038C6" w14:textId="77777777" w:rsidR="004E734B" w:rsidRPr="004070CE" w:rsidRDefault="004E734B" w:rsidP="006C6AE0">
            <w:pPr>
              <w:spacing w:line="240" w:lineRule="auto"/>
            </w:pPr>
          </w:p>
        </w:tc>
        <w:tc>
          <w:tcPr>
            <w:tcW w:w="1276" w:type="dxa"/>
            <w:vMerge/>
          </w:tcPr>
          <w:p w14:paraId="651EB322" w14:textId="77777777" w:rsidR="004E734B" w:rsidRPr="004070CE" w:rsidRDefault="004E734B" w:rsidP="006C6AE0">
            <w:pPr>
              <w:spacing w:line="240" w:lineRule="auto"/>
            </w:pPr>
          </w:p>
        </w:tc>
        <w:tc>
          <w:tcPr>
            <w:tcW w:w="3685" w:type="dxa"/>
          </w:tcPr>
          <w:p w14:paraId="65CB09D3" w14:textId="6EED5CE5" w:rsidR="004E734B" w:rsidRPr="004070CE" w:rsidRDefault="004E734B" w:rsidP="006C6AE0">
            <w:pPr>
              <w:spacing w:line="240" w:lineRule="auto"/>
            </w:pPr>
            <w:r>
              <w:t>294</w:t>
            </w:r>
            <w:r w:rsidRPr="004070CE">
              <w:t xml:space="preserve"> citizens of other EU Member States</w:t>
            </w:r>
          </w:p>
        </w:tc>
      </w:tr>
      <w:tr w:rsidR="004E734B" w:rsidRPr="004070CE" w14:paraId="4240A8AC" w14:textId="77777777" w:rsidTr="006C6AE0">
        <w:trPr>
          <w:trHeight w:val="317"/>
        </w:trPr>
        <w:tc>
          <w:tcPr>
            <w:tcW w:w="3260" w:type="dxa"/>
            <w:vMerge/>
            <w:shd w:val="clear" w:color="auto" w:fill="D9D9D9" w:themeFill="background1" w:themeFillShade="D9"/>
          </w:tcPr>
          <w:p w14:paraId="1DCA3513" w14:textId="77777777" w:rsidR="004E734B" w:rsidRPr="004070CE" w:rsidRDefault="004E734B" w:rsidP="006C6AE0">
            <w:pPr>
              <w:spacing w:line="240" w:lineRule="auto"/>
            </w:pPr>
          </w:p>
        </w:tc>
        <w:tc>
          <w:tcPr>
            <w:tcW w:w="1276" w:type="dxa"/>
            <w:vMerge/>
          </w:tcPr>
          <w:p w14:paraId="7162EE92" w14:textId="77777777" w:rsidR="004E734B" w:rsidRPr="004070CE" w:rsidRDefault="004E734B" w:rsidP="006C6AE0">
            <w:pPr>
              <w:spacing w:line="240" w:lineRule="auto"/>
            </w:pPr>
          </w:p>
        </w:tc>
        <w:tc>
          <w:tcPr>
            <w:tcW w:w="3685" w:type="dxa"/>
          </w:tcPr>
          <w:p w14:paraId="7B673A9E" w14:textId="76996B88" w:rsidR="004E734B" w:rsidRPr="004070CE" w:rsidRDefault="004E734B" w:rsidP="006C6AE0">
            <w:pPr>
              <w:spacing w:line="240" w:lineRule="auto"/>
            </w:pPr>
            <w:r>
              <w:t>858</w:t>
            </w:r>
            <w:r w:rsidRPr="004070CE">
              <w:t xml:space="preserve"> citizens of countries outside the EU</w:t>
            </w:r>
          </w:p>
        </w:tc>
      </w:tr>
      <w:tr w:rsidR="004E734B" w:rsidRPr="004070CE" w14:paraId="581DD573" w14:textId="77777777" w:rsidTr="006C6AE0">
        <w:trPr>
          <w:trHeight w:val="317"/>
        </w:trPr>
        <w:tc>
          <w:tcPr>
            <w:tcW w:w="3260" w:type="dxa"/>
            <w:vMerge w:val="restart"/>
            <w:shd w:val="clear" w:color="auto" w:fill="D9D9D9" w:themeFill="background1" w:themeFillShade="D9"/>
          </w:tcPr>
          <w:p w14:paraId="4593B044" w14:textId="77777777" w:rsidR="004E734B" w:rsidRPr="004070CE" w:rsidRDefault="004E734B" w:rsidP="006C6AE0">
            <w:pPr>
              <w:spacing w:line="240" w:lineRule="auto"/>
            </w:pPr>
            <w:r w:rsidRPr="004070CE">
              <w:t>Number and amount of fines imposed</w:t>
            </w:r>
            <w:r w:rsidRPr="004070CE">
              <w:tab/>
            </w:r>
            <w:r w:rsidRPr="004070CE">
              <w:tab/>
            </w:r>
            <w:r w:rsidRPr="004070CE">
              <w:tab/>
            </w:r>
            <w:r w:rsidRPr="004070CE">
              <w:tab/>
            </w:r>
          </w:p>
        </w:tc>
        <w:tc>
          <w:tcPr>
            <w:tcW w:w="4961" w:type="dxa"/>
            <w:gridSpan w:val="2"/>
          </w:tcPr>
          <w:p w14:paraId="4DDDFC1D" w14:textId="05B03B4A" w:rsidR="004E734B" w:rsidRPr="004070CE" w:rsidRDefault="007F5614" w:rsidP="006C6AE0">
            <w:pPr>
              <w:spacing w:line="240" w:lineRule="auto"/>
            </w:pPr>
            <w:r>
              <w:t>628 fines</w:t>
            </w:r>
          </w:p>
        </w:tc>
      </w:tr>
      <w:tr w:rsidR="004E734B" w:rsidRPr="004070CE" w14:paraId="2C6D71EE" w14:textId="77777777" w:rsidTr="006C6AE0">
        <w:trPr>
          <w:trHeight w:val="317"/>
        </w:trPr>
        <w:tc>
          <w:tcPr>
            <w:tcW w:w="3260" w:type="dxa"/>
            <w:vMerge/>
            <w:shd w:val="clear" w:color="auto" w:fill="D9D9D9" w:themeFill="background1" w:themeFillShade="D9"/>
          </w:tcPr>
          <w:p w14:paraId="0B9292B8" w14:textId="77777777" w:rsidR="004E734B" w:rsidRPr="004070CE" w:rsidRDefault="004E734B" w:rsidP="006C6AE0">
            <w:pPr>
              <w:spacing w:line="240" w:lineRule="auto"/>
            </w:pPr>
          </w:p>
        </w:tc>
        <w:tc>
          <w:tcPr>
            <w:tcW w:w="4961" w:type="dxa"/>
            <w:gridSpan w:val="2"/>
          </w:tcPr>
          <w:p w14:paraId="11134C94" w14:textId="7658D74E" w:rsidR="004E734B" w:rsidRPr="004070CE" w:rsidRDefault="007F5614" w:rsidP="0037715C">
            <w:pPr>
              <w:spacing w:line="240" w:lineRule="auto"/>
            </w:pPr>
            <w:r>
              <w:t>CZK 82</w:t>
            </w:r>
            <w:r w:rsidR="0037715C">
              <w:t>,</w:t>
            </w:r>
            <w:r>
              <w:t>016</w:t>
            </w:r>
            <w:r w:rsidR="0037715C">
              <w:t>,</w:t>
            </w:r>
            <w:r>
              <w:t>000</w:t>
            </w:r>
          </w:p>
        </w:tc>
      </w:tr>
      <w:tr w:rsidR="004E734B" w:rsidRPr="004070CE" w14:paraId="28FC3311" w14:textId="77777777" w:rsidTr="006C6AE0">
        <w:trPr>
          <w:trHeight w:val="317"/>
        </w:trPr>
        <w:tc>
          <w:tcPr>
            <w:tcW w:w="8221" w:type="dxa"/>
            <w:gridSpan w:val="3"/>
            <w:shd w:val="clear" w:color="auto" w:fill="D9D9D9" w:themeFill="background1" w:themeFillShade="D9"/>
          </w:tcPr>
          <w:p w14:paraId="7DB878B8" w14:textId="5F9A154D" w:rsidR="004E734B" w:rsidRPr="004070CE" w:rsidRDefault="004E734B" w:rsidP="006C6AE0">
            <w:pPr>
              <w:spacing w:line="240" w:lineRule="auto"/>
            </w:pPr>
            <w:r>
              <w:t>Year 2014</w:t>
            </w:r>
          </w:p>
        </w:tc>
      </w:tr>
      <w:tr w:rsidR="004E734B" w:rsidRPr="004070CE" w14:paraId="1084F889" w14:textId="77777777" w:rsidTr="006C6AE0">
        <w:trPr>
          <w:trHeight w:val="317"/>
        </w:trPr>
        <w:tc>
          <w:tcPr>
            <w:tcW w:w="3260" w:type="dxa"/>
            <w:shd w:val="clear" w:color="auto" w:fill="D9D9D9" w:themeFill="background1" w:themeFillShade="D9"/>
          </w:tcPr>
          <w:p w14:paraId="6E3FCF31" w14:textId="77777777" w:rsidR="004E734B" w:rsidRPr="004070CE" w:rsidRDefault="004E734B" w:rsidP="006C6AE0">
            <w:pPr>
              <w:spacing w:line="240" w:lineRule="auto"/>
            </w:pPr>
            <w:r w:rsidRPr="004070CE">
              <w:t>Number of inspections performed</w:t>
            </w:r>
            <w:r w:rsidRPr="004070CE">
              <w:tab/>
            </w:r>
          </w:p>
        </w:tc>
        <w:tc>
          <w:tcPr>
            <w:tcW w:w="4961" w:type="dxa"/>
            <w:gridSpan w:val="2"/>
          </w:tcPr>
          <w:p w14:paraId="20FC7799" w14:textId="2FEA2315" w:rsidR="004E734B" w:rsidRPr="004070CE" w:rsidRDefault="004E734B" w:rsidP="006C6AE0">
            <w:pPr>
              <w:spacing w:line="240" w:lineRule="auto"/>
            </w:pPr>
            <w:r>
              <w:t>15,911</w:t>
            </w:r>
          </w:p>
        </w:tc>
      </w:tr>
      <w:tr w:rsidR="004E734B" w:rsidRPr="004070CE" w14:paraId="6E554CF1" w14:textId="77777777" w:rsidTr="006C6AE0">
        <w:trPr>
          <w:trHeight w:val="317"/>
        </w:trPr>
        <w:tc>
          <w:tcPr>
            <w:tcW w:w="3260" w:type="dxa"/>
            <w:vMerge w:val="restart"/>
            <w:shd w:val="clear" w:color="auto" w:fill="D9D9D9" w:themeFill="background1" w:themeFillShade="D9"/>
          </w:tcPr>
          <w:p w14:paraId="583F4BFA" w14:textId="77777777" w:rsidR="004E734B" w:rsidRPr="004070CE" w:rsidRDefault="004E734B" w:rsidP="006C6AE0">
            <w:pPr>
              <w:spacing w:line="240" w:lineRule="auto"/>
            </w:pPr>
            <w:r w:rsidRPr="004070CE">
              <w:t>Number of identified deficiencies</w:t>
            </w:r>
          </w:p>
        </w:tc>
        <w:tc>
          <w:tcPr>
            <w:tcW w:w="4961" w:type="dxa"/>
            <w:gridSpan w:val="2"/>
          </w:tcPr>
          <w:p w14:paraId="0F52961B" w14:textId="0B6CCD35" w:rsidR="004E734B" w:rsidRPr="004070CE" w:rsidRDefault="00393EC3" w:rsidP="006C6AE0">
            <w:pPr>
              <w:spacing w:line="240" w:lineRule="auto"/>
            </w:pPr>
            <w:r>
              <w:t>1,118 cases of illegal employment</w:t>
            </w:r>
          </w:p>
        </w:tc>
      </w:tr>
      <w:tr w:rsidR="004E734B" w:rsidRPr="004070CE" w14:paraId="3633D047" w14:textId="77777777" w:rsidTr="006C6AE0">
        <w:trPr>
          <w:trHeight w:val="317"/>
        </w:trPr>
        <w:tc>
          <w:tcPr>
            <w:tcW w:w="3260" w:type="dxa"/>
            <w:vMerge/>
            <w:shd w:val="clear" w:color="auto" w:fill="D9D9D9" w:themeFill="background1" w:themeFillShade="D9"/>
          </w:tcPr>
          <w:p w14:paraId="5975B029" w14:textId="77777777" w:rsidR="004E734B" w:rsidRPr="004070CE" w:rsidRDefault="004E734B" w:rsidP="006C6AE0">
            <w:pPr>
              <w:spacing w:line="240" w:lineRule="auto"/>
            </w:pPr>
          </w:p>
        </w:tc>
        <w:tc>
          <w:tcPr>
            <w:tcW w:w="4961" w:type="dxa"/>
            <w:gridSpan w:val="2"/>
          </w:tcPr>
          <w:p w14:paraId="12F4036B" w14:textId="48B7301A" w:rsidR="004E734B" w:rsidRPr="004070CE" w:rsidRDefault="004E734B" w:rsidP="006C6AE0">
            <w:pPr>
              <w:spacing w:line="240" w:lineRule="auto"/>
            </w:pPr>
            <w:r>
              <w:t>2,072</w:t>
            </w:r>
            <w:r w:rsidRPr="004070CE">
              <w:t xml:space="preserve"> persons working illegally</w:t>
            </w:r>
          </w:p>
        </w:tc>
      </w:tr>
      <w:tr w:rsidR="004E734B" w:rsidRPr="004070CE" w14:paraId="1A8A2B3B" w14:textId="77777777" w:rsidTr="006C6AE0">
        <w:trPr>
          <w:trHeight w:val="317"/>
        </w:trPr>
        <w:tc>
          <w:tcPr>
            <w:tcW w:w="3260" w:type="dxa"/>
            <w:vMerge/>
            <w:shd w:val="clear" w:color="auto" w:fill="D9D9D9" w:themeFill="background1" w:themeFillShade="D9"/>
          </w:tcPr>
          <w:p w14:paraId="7CC9F44E" w14:textId="77777777" w:rsidR="004E734B" w:rsidRPr="004070CE" w:rsidRDefault="004E734B" w:rsidP="006C6AE0">
            <w:pPr>
              <w:spacing w:line="240" w:lineRule="auto"/>
            </w:pPr>
          </w:p>
        </w:tc>
        <w:tc>
          <w:tcPr>
            <w:tcW w:w="1276" w:type="dxa"/>
            <w:vMerge w:val="restart"/>
          </w:tcPr>
          <w:p w14:paraId="6AAE3D3C" w14:textId="39FEE778" w:rsidR="004E734B" w:rsidRPr="004070CE" w:rsidRDefault="004E734B" w:rsidP="006C6AE0">
            <w:pPr>
              <w:spacing w:line="240" w:lineRule="auto"/>
            </w:pPr>
          </w:p>
        </w:tc>
        <w:tc>
          <w:tcPr>
            <w:tcW w:w="3685" w:type="dxa"/>
          </w:tcPr>
          <w:p w14:paraId="39700C07" w14:textId="15DF71C2" w:rsidR="004E734B" w:rsidRPr="004070CE" w:rsidRDefault="004E734B" w:rsidP="006C6AE0">
            <w:pPr>
              <w:spacing w:line="240" w:lineRule="auto"/>
            </w:pPr>
            <w:r>
              <w:t>1,238</w:t>
            </w:r>
            <w:r w:rsidRPr="004070CE">
              <w:t xml:space="preserve"> Czech citizens </w:t>
            </w:r>
          </w:p>
        </w:tc>
      </w:tr>
      <w:tr w:rsidR="004E734B" w:rsidRPr="004070CE" w14:paraId="1905F9B0" w14:textId="77777777" w:rsidTr="006C6AE0">
        <w:trPr>
          <w:trHeight w:val="317"/>
        </w:trPr>
        <w:tc>
          <w:tcPr>
            <w:tcW w:w="3260" w:type="dxa"/>
            <w:vMerge/>
            <w:shd w:val="clear" w:color="auto" w:fill="D9D9D9" w:themeFill="background1" w:themeFillShade="D9"/>
          </w:tcPr>
          <w:p w14:paraId="41A9433C" w14:textId="77777777" w:rsidR="004E734B" w:rsidRPr="004070CE" w:rsidRDefault="004E734B" w:rsidP="006C6AE0">
            <w:pPr>
              <w:spacing w:line="240" w:lineRule="auto"/>
            </w:pPr>
          </w:p>
        </w:tc>
        <w:tc>
          <w:tcPr>
            <w:tcW w:w="1276" w:type="dxa"/>
            <w:vMerge/>
          </w:tcPr>
          <w:p w14:paraId="1585359B" w14:textId="77777777" w:rsidR="004E734B" w:rsidRPr="004070CE" w:rsidRDefault="004E734B" w:rsidP="006C6AE0">
            <w:pPr>
              <w:spacing w:line="240" w:lineRule="auto"/>
            </w:pPr>
          </w:p>
        </w:tc>
        <w:tc>
          <w:tcPr>
            <w:tcW w:w="3685" w:type="dxa"/>
          </w:tcPr>
          <w:p w14:paraId="326648DC" w14:textId="234BF3F4" w:rsidR="004E734B" w:rsidRPr="004070CE" w:rsidRDefault="004E734B" w:rsidP="006C6AE0">
            <w:pPr>
              <w:spacing w:line="240" w:lineRule="auto"/>
            </w:pPr>
            <w:r>
              <w:t>184</w:t>
            </w:r>
            <w:r w:rsidRPr="004070CE">
              <w:t xml:space="preserve"> citizens of other EU Member States</w:t>
            </w:r>
          </w:p>
        </w:tc>
      </w:tr>
      <w:tr w:rsidR="004E734B" w:rsidRPr="004070CE" w14:paraId="50F1D487" w14:textId="77777777" w:rsidTr="006C6AE0">
        <w:trPr>
          <w:trHeight w:val="317"/>
        </w:trPr>
        <w:tc>
          <w:tcPr>
            <w:tcW w:w="3260" w:type="dxa"/>
            <w:vMerge/>
            <w:shd w:val="clear" w:color="auto" w:fill="D9D9D9" w:themeFill="background1" w:themeFillShade="D9"/>
          </w:tcPr>
          <w:p w14:paraId="15489FA5" w14:textId="77777777" w:rsidR="004E734B" w:rsidRPr="004070CE" w:rsidRDefault="004E734B" w:rsidP="006C6AE0">
            <w:pPr>
              <w:spacing w:line="240" w:lineRule="auto"/>
            </w:pPr>
          </w:p>
        </w:tc>
        <w:tc>
          <w:tcPr>
            <w:tcW w:w="1276" w:type="dxa"/>
            <w:vMerge/>
          </w:tcPr>
          <w:p w14:paraId="1E213417" w14:textId="77777777" w:rsidR="004E734B" w:rsidRPr="004070CE" w:rsidRDefault="004E734B" w:rsidP="006C6AE0">
            <w:pPr>
              <w:spacing w:line="240" w:lineRule="auto"/>
            </w:pPr>
          </w:p>
        </w:tc>
        <w:tc>
          <w:tcPr>
            <w:tcW w:w="3685" w:type="dxa"/>
          </w:tcPr>
          <w:p w14:paraId="7AD82434" w14:textId="06C76502" w:rsidR="004E734B" w:rsidRPr="004070CE" w:rsidRDefault="004E734B" w:rsidP="006C6AE0">
            <w:pPr>
              <w:spacing w:line="240" w:lineRule="auto"/>
            </w:pPr>
            <w:r>
              <w:t>650</w:t>
            </w:r>
            <w:r w:rsidRPr="004070CE">
              <w:t xml:space="preserve"> citizens of countries outside the EU</w:t>
            </w:r>
          </w:p>
        </w:tc>
      </w:tr>
      <w:tr w:rsidR="004E734B" w:rsidRPr="004070CE" w14:paraId="10F12A7B" w14:textId="77777777" w:rsidTr="006C6AE0">
        <w:trPr>
          <w:trHeight w:val="317"/>
        </w:trPr>
        <w:tc>
          <w:tcPr>
            <w:tcW w:w="3260" w:type="dxa"/>
            <w:vMerge w:val="restart"/>
            <w:shd w:val="clear" w:color="auto" w:fill="D9D9D9" w:themeFill="background1" w:themeFillShade="D9"/>
          </w:tcPr>
          <w:p w14:paraId="68731FA0" w14:textId="77777777" w:rsidR="004E734B" w:rsidRPr="004070CE" w:rsidRDefault="004E734B" w:rsidP="006C6AE0">
            <w:pPr>
              <w:spacing w:line="240" w:lineRule="auto"/>
            </w:pPr>
            <w:r w:rsidRPr="004070CE">
              <w:t>Number and amount of fines imposed</w:t>
            </w:r>
            <w:r w:rsidRPr="004070CE">
              <w:tab/>
            </w:r>
            <w:r w:rsidRPr="004070CE">
              <w:tab/>
            </w:r>
            <w:r w:rsidRPr="004070CE">
              <w:tab/>
            </w:r>
            <w:r w:rsidRPr="004070CE">
              <w:tab/>
            </w:r>
          </w:p>
        </w:tc>
        <w:tc>
          <w:tcPr>
            <w:tcW w:w="4961" w:type="dxa"/>
            <w:gridSpan w:val="2"/>
          </w:tcPr>
          <w:p w14:paraId="23911C23" w14:textId="680922AC" w:rsidR="004E734B" w:rsidRPr="004070CE" w:rsidRDefault="00393EC3" w:rsidP="006C6AE0">
            <w:pPr>
              <w:spacing w:line="240" w:lineRule="auto"/>
            </w:pPr>
            <w:r>
              <w:t>293 fines</w:t>
            </w:r>
          </w:p>
        </w:tc>
      </w:tr>
      <w:tr w:rsidR="004E734B" w:rsidRPr="004070CE" w14:paraId="55BF7BCF" w14:textId="77777777" w:rsidTr="006C6AE0">
        <w:trPr>
          <w:trHeight w:val="317"/>
        </w:trPr>
        <w:tc>
          <w:tcPr>
            <w:tcW w:w="3260" w:type="dxa"/>
            <w:vMerge/>
            <w:shd w:val="clear" w:color="auto" w:fill="D9D9D9" w:themeFill="background1" w:themeFillShade="D9"/>
          </w:tcPr>
          <w:p w14:paraId="0EF77A44" w14:textId="77777777" w:rsidR="004E734B" w:rsidRPr="004070CE" w:rsidRDefault="004E734B" w:rsidP="006C6AE0">
            <w:pPr>
              <w:spacing w:line="240" w:lineRule="auto"/>
            </w:pPr>
          </w:p>
        </w:tc>
        <w:tc>
          <w:tcPr>
            <w:tcW w:w="4961" w:type="dxa"/>
            <w:gridSpan w:val="2"/>
          </w:tcPr>
          <w:p w14:paraId="471A446A" w14:textId="67E1B028" w:rsidR="004E734B" w:rsidRPr="004070CE" w:rsidRDefault="00393EC3" w:rsidP="0037715C">
            <w:pPr>
              <w:spacing w:line="240" w:lineRule="auto"/>
            </w:pPr>
            <w:r>
              <w:t>CZK 51</w:t>
            </w:r>
            <w:r w:rsidR="0037715C">
              <w:t>,</w:t>
            </w:r>
            <w:r>
              <w:t>488</w:t>
            </w:r>
            <w:r w:rsidR="0037715C">
              <w:t>,</w:t>
            </w:r>
            <w:r>
              <w:t>000</w:t>
            </w:r>
          </w:p>
        </w:tc>
      </w:tr>
      <w:tr w:rsidR="004E734B" w:rsidRPr="004070CE" w14:paraId="7691C105" w14:textId="77777777" w:rsidTr="006C6AE0">
        <w:trPr>
          <w:trHeight w:val="317"/>
        </w:trPr>
        <w:tc>
          <w:tcPr>
            <w:tcW w:w="8221" w:type="dxa"/>
            <w:gridSpan w:val="3"/>
            <w:shd w:val="clear" w:color="auto" w:fill="D9D9D9" w:themeFill="background1" w:themeFillShade="D9"/>
          </w:tcPr>
          <w:p w14:paraId="2DFDA438" w14:textId="5493F220" w:rsidR="004E734B" w:rsidRPr="004070CE" w:rsidRDefault="004E734B" w:rsidP="006C6AE0">
            <w:pPr>
              <w:spacing w:line="240" w:lineRule="auto"/>
            </w:pPr>
            <w:r>
              <w:t>Year 2013</w:t>
            </w:r>
          </w:p>
        </w:tc>
      </w:tr>
      <w:tr w:rsidR="004E734B" w:rsidRPr="004070CE" w14:paraId="10B72FF5" w14:textId="77777777" w:rsidTr="006C6AE0">
        <w:trPr>
          <w:trHeight w:val="317"/>
        </w:trPr>
        <w:tc>
          <w:tcPr>
            <w:tcW w:w="3260" w:type="dxa"/>
            <w:shd w:val="clear" w:color="auto" w:fill="D9D9D9" w:themeFill="background1" w:themeFillShade="D9"/>
          </w:tcPr>
          <w:p w14:paraId="50A6E45C" w14:textId="77777777" w:rsidR="004E734B" w:rsidRPr="004070CE" w:rsidRDefault="004E734B" w:rsidP="006C6AE0">
            <w:pPr>
              <w:spacing w:line="240" w:lineRule="auto"/>
            </w:pPr>
            <w:r w:rsidRPr="004070CE">
              <w:lastRenderedPageBreak/>
              <w:t>Number of inspections performed</w:t>
            </w:r>
            <w:r w:rsidRPr="004070CE">
              <w:tab/>
            </w:r>
          </w:p>
        </w:tc>
        <w:tc>
          <w:tcPr>
            <w:tcW w:w="4961" w:type="dxa"/>
            <w:gridSpan w:val="2"/>
          </w:tcPr>
          <w:p w14:paraId="2D938DE4" w14:textId="623D703F" w:rsidR="004E734B" w:rsidRPr="004070CE" w:rsidRDefault="004E734B" w:rsidP="006C6AE0">
            <w:pPr>
              <w:spacing w:line="240" w:lineRule="auto"/>
            </w:pPr>
            <w:r>
              <w:t>36,1</w:t>
            </w:r>
            <w:r w:rsidRPr="004070CE">
              <w:t>0</w:t>
            </w:r>
            <w:r>
              <w:t>1</w:t>
            </w:r>
            <w:r w:rsidRPr="004070CE">
              <w:t xml:space="preserve"> </w:t>
            </w:r>
          </w:p>
        </w:tc>
      </w:tr>
      <w:tr w:rsidR="004E734B" w:rsidRPr="004070CE" w14:paraId="4E52B2D5" w14:textId="77777777" w:rsidTr="006C6AE0">
        <w:trPr>
          <w:trHeight w:val="317"/>
        </w:trPr>
        <w:tc>
          <w:tcPr>
            <w:tcW w:w="3260" w:type="dxa"/>
            <w:vMerge w:val="restart"/>
            <w:shd w:val="clear" w:color="auto" w:fill="D9D9D9" w:themeFill="background1" w:themeFillShade="D9"/>
          </w:tcPr>
          <w:p w14:paraId="5EB79275" w14:textId="77777777" w:rsidR="004E734B" w:rsidRPr="004070CE" w:rsidRDefault="004E734B" w:rsidP="006C6AE0">
            <w:pPr>
              <w:spacing w:line="240" w:lineRule="auto"/>
            </w:pPr>
            <w:r w:rsidRPr="004070CE">
              <w:t>Number of identified deficiencies</w:t>
            </w:r>
          </w:p>
        </w:tc>
        <w:tc>
          <w:tcPr>
            <w:tcW w:w="4961" w:type="dxa"/>
            <w:gridSpan w:val="2"/>
          </w:tcPr>
          <w:p w14:paraId="437A8525" w14:textId="37DB0C6A" w:rsidR="004E734B" w:rsidRPr="004070CE" w:rsidRDefault="0037715C" w:rsidP="00F45414">
            <w:pPr>
              <w:spacing w:line="240" w:lineRule="auto"/>
            </w:pPr>
            <w:r>
              <w:t xml:space="preserve">1,375 </w:t>
            </w:r>
            <w:r w:rsidR="00393EC3">
              <w:t>cases of illegal employment</w:t>
            </w:r>
          </w:p>
        </w:tc>
      </w:tr>
      <w:tr w:rsidR="004E734B" w:rsidRPr="004070CE" w14:paraId="01D4A1AF" w14:textId="77777777" w:rsidTr="006C6AE0">
        <w:trPr>
          <w:trHeight w:val="317"/>
        </w:trPr>
        <w:tc>
          <w:tcPr>
            <w:tcW w:w="3260" w:type="dxa"/>
            <w:vMerge/>
            <w:shd w:val="clear" w:color="auto" w:fill="D9D9D9" w:themeFill="background1" w:themeFillShade="D9"/>
          </w:tcPr>
          <w:p w14:paraId="55A37FC7" w14:textId="77777777" w:rsidR="004E734B" w:rsidRPr="004070CE" w:rsidRDefault="004E734B" w:rsidP="006C6AE0">
            <w:pPr>
              <w:spacing w:line="240" w:lineRule="auto"/>
            </w:pPr>
          </w:p>
        </w:tc>
        <w:tc>
          <w:tcPr>
            <w:tcW w:w="4961" w:type="dxa"/>
            <w:gridSpan w:val="2"/>
          </w:tcPr>
          <w:p w14:paraId="7C69CC6E" w14:textId="75845067" w:rsidR="004E734B" w:rsidRPr="004070CE" w:rsidRDefault="004E734B" w:rsidP="006C6AE0">
            <w:pPr>
              <w:spacing w:line="240" w:lineRule="auto"/>
            </w:pPr>
            <w:r>
              <w:t>3,170</w:t>
            </w:r>
            <w:r w:rsidRPr="004070CE">
              <w:t xml:space="preserve"> persons working illegally</w:t>
            </w:r>
          </w:p>
        </w:tc>
      </w:tr>
      <w:tr w:rsidR="004E734B" w:rsidRPr="004070CE" w14:paraId="7F9ABF25" w14:textId="77777777" w:rsidTr="006C6AE0">
        <w:trPr>
          <w:trHeight w:val="317"/>
        </w:trPr>
        <w:tc>
          <w:tcPr>
            <w:tcW w:w="3260" w:type="dxa"/>
            <w:vMerge/>
            <w:shd w:val="clear" w:color="auto" w:fill="D9D9D9" w:themeFill="background1" w:themeFillShade="D9"/>
          </w:tcPr>
          <w:p w14:paraId="554B6481" w14:textId="77777777" w:rsidR="004E734B" w:rsidRPr="004070CE" w:rsidRDefault="004E734B" w:rsidP="006C6AE0">
            <w:pPr>
              <w:spacing w:line="240" w:lineRule="auto"/>
            </w:pPr>
          </w:p>
        </w:tc>
        <w:tc>
          <w:tcPr>
            <w:tcW w:w="1276" w:type="dxa"/>
            <w:vMerge w:val="restart"/>
          </w:tcPr>
          <w:p w14:paraId="485B8FF7" w14:textId="77777777" w:rsidR="004E734B" w:rsidRPr="004070CE" w:rsidRDefault="004E734B" w:rsidP="006C6AE0">
            <w:pPr>
              <w:spacing w:line="240" w:lineRule="auto"/>
            </w:pPr>
            <w:r w:rsidRPr="004070CE">
              <w:t xml:space="preserve">of which </w:t>
            </w:r>
          </w:p>
        </w:tc>
        <w:tc>
          <w:tcPr>
            <w:tcW w:w="3685" w:type="dxa"/>
          </w:tcPr>
          <w:p w14:paraId="7BAEE52C" w14:textId="4DC3CC84" w:rsidR="004E734B" w:rsidRPr="004070CE" w:rsidRDefault="004E734B" w:rsidP="006C6AE0">
            <w:pPr>
              <w:spacing w:line="240" w:lineRule="auto"/>
            </w:pPr>
            <w:r>
              <w:t>1,394</w:t>
            </w:r>
            <w:r w:rsidRPr="004070CE">
              <w:t xml:space="preserve"> Czech citizens </w:t>
            </w:r>
          </w:p>
        </w:tc>
      </w:tr>
      <w:tr w:rsidR="004E734B" w:rsidRPr="004070CE" w14:paraId="4C09BD67" w14:textId="77777777" w:rsidTr="006C6AE0">
        <w:trPr>
          <w:trHeight w:val="317"/>
        </w:trPr>
        <w:tc>
          <w:tcPr>
            <w:tcW w:w="3260" w:type="dxa"/>
            <w:vMerge/>
            <w:shd w:val="clear" w:color="auto" w:fill="D9D9D9" w:themeFill="background1" w:themeFillShade="D9"/>
          </w:tcPr>
          <w:p w14:paraId="6EA3D983" w14:textId="77777777" w:rsidR="004E734B" w:rsidRPr="004070CE" w:rsidRDefault="004E734B" w:rsidP="006C6AE0">
            <w:pPr>
              <w:spacing w:line="240" w:lineRule="auto"/>
            </w:pPr>
          </w:p>
        </w:tc>
        <w:tc>
          <w:tcPr>
            <w:tcW w:w="1276" w:type="dxa"/>
            <w:vMerge/>
          </w:tcPr>
          <w:p w14:paraId="1EDC6629" w14:textId="77777777" w:rsidR="004E734B" w:rsidRPr="004070CE" w:rsidRDefault="004E734B" w:rsidP="006C6AE0">
            <w:pPr>
              <w:spacing w:line="240" w:lineRule="auto"/>
            </w:pPr>
          </w:p>
        </w:tc>
        <w:tc>
          <w:tcPr>
            <w:tcW w:w="3685" w:type="dxa"/>
          </w:tcPr>
          <w:p w14:paraId="0847F835" w14:textId="79741B0C" w:rsidR="004E734B" w:rsidRPr="004070CE" w:rsidRDefault="004E734B" w:rsidP="006C6AE0">
            <w:pPr>
              <w:spacing w:line="240" w:lineRule="auto"/>
            </w:pPr>
            <w:r>
              <w:t>295</w:t>
            </w:r>
            <w:r w:rsidRPr="004070CE">
              <w:t xml:space="preserve"> citizens of other EU Member States</w:t>
            </w:r>
          </w:p>
        </w:tc>
      </w:tr>
      <w:tr w:rsidR="004E734B" w:rsidRPr="004070CE" w14:paraId="57BE32B0" w14:textId="77777777" w:rsidTr="006C6AE0">
        <w:trPr>
          <w:trHeight w:val="317"/>
        </w:trPr>
        <w:tc>
          <w:tcPr>
            <w:tcW w:w="3260" w:type="dxa"/>
            <w:vMerge/>
            <w:shd w:val="clear" w:color="auto" w:fill="D9D9D9" w:themeFill="background1" w:themeFillShade="D9"/>
          </w:tcPr>
          <w:p w14:paraId="2CB40271" w14:textId="77777777" w:rsidR="004E734B" w:rsidRPr="004070CE" w:rsidRDefault="004E734B" w:rsidP="006C6AE0">
            <w:pPr>
              <w:spacing w:line="240" w:lineRule="auto"/>
            </w:pPr>
          </w:p>
        </w:tc>
        <w:tc>
          <w:tcPr>
            <w:tcW w:w="1276" w:type="dxa"/>
            <w:vMerge/>
          </w:tcPr>
          <w:p w14:paraId="10CE83B8" w14:textId="77777777" w:rsidR="004E734B" w:rsidRPr="004070CE" w:rsidRDefault="004E734B" w:rsidP="006C6AE0">
            <w:pPr>
              <w:spacing w:line="240" w:lineRule="auto"/>
            </w:pPr>
          </w:p>
        </w:tc>
        <w:tc>
          <w:tcPr>
            <w:tcW w:w="3685" w:type="dxa"/>
          </w:tcPr>
          <w:p w14:paraId="5D9FD513" w14:textId="77149C6E" w:rsidR="004E734B" w:rsidRPr="004070CE" w:rsidRDefault="004E734B" w:rsidP="006C6AE0">
            <w:pPr>
              <w:spacing w:line="240" w:lineRule="auto"/>
            </w:pPr>
            <w:r>
              <w:t>1,481</w:t>
            </w:r>
            <w:r w:rsidRPr="004070CE">
              <w:t xml:space="preserve"> citizens of countries outside the EU</w:t>
            </w:r>
          </w:p>
        </w:tc>
      </w:tr>
      <w:tr w:rsidR="004E734B" w:rsidRPr="004070CE" w14:paraId="0C07720F" w14:textId="77777777" w:rsidTr="006C6AE0">
        <w:trPr>
          <w:trHeight w:val="317"/>
        </w:trPr>
        <w:tc>
          <w:tcPr>
            <w:tcW w:w="3260" w:type="dxa"/>
            <w:vMerge w:val="restart"/>
            <w:shd w:val="clear" w:color="auto" w:fill="D9D9D9" w:themeFill="background1" w:themeFillShade="D9"/>
          </w:tcPr>
          <w:p w14:paraId="36AB5C49" w14:textId="77777777" w:rsidR="004E734B" w:rsidRPr="004070CE" w:rsidRDefault="004E734B" w:rsidP="006C6AE0">
            <w:pPr>
              <w:spacing w:line="240" w:lineRule="auto"/>
            </w:pPr>
            <w:r w:rsidRPr="004070CE">
              <w:t>Number and amount of fines imposed</w:t>
            </w:r>
            <w:r w:rsidRPr="004070CE">
              <w:tab/>
            </w:r>
            <w:r w:rsidRPr="004070CE">
              <w:tab/>
            </w:r>
            <w:r w:rsidRPr="004070CE">
              <w:tab/>
            </w:r>
            <w:r w:rsidRPr="004070CE">
              <w:tab/>
            </w:r>
          </w:p>
        </w:tc>
        <w:tc>
          <w:tcPr>
            <w:tcW w:w="4961" w:type="dxa"/>
            <w:gridSpan w:val="2"/>
          </w:tcPr>
          <w:p w14:paraId="670027E5" w14:textId="3D67F5BB" w:rsidR="004E734B" w:rsidRPr="004070CE" w:rsidRDefault="0037715C" w:rsidP="006C6AE0">
            <w:pPr>
              <w:spacing w:line="240" w:lineRule="auto"/>
            </w:pPr>
            <w:r>
              <w:t xml:space="preserve">252 </w:t>
            </w:r>
            <w:r w:rsidR="004E734B" w:rsidRPr="004070CE">
              <w:t xml:space="preserve"> fines</w:t>
            </w:r>
          </w:p>
        </w:tc>
      </w:tr>
      <w:tr w:rsidR="004E734B" w:rsidRPr="004070CE" w14:paraId="679D5597" w14:textId="77777777" w:rsidTr="006C6AE0">
        <w:trPr>
          <w:trHeight w:val="317"/>
        </w:trPr>
        <w:tc>
          <w:tcPr>
            <w:tcW w:w="3260" w:type="dxa"/>
            <w:vMerge/>
            <w:shd w:val="clear" w:color="auto" w:fill="D9D9D9" w:themeFill="background1" w:themeFillShade="D9"/>
          </w:tcPr>
          <w:p w14:paraId="14AF5237" w14:textId="77777777" w:rsidR="004E734B" w:rsidRPr="004070CE" w:rsidRDefault="004E734B" w:rsidP="006C6AE0">
            <w:pPr>
              <w:spacing w:line="240" w:lineRule="auto"/>
            </w:pPr>
          </w:p>
        </w:tc>
        <w:tc>
          <w:tcPr>
            <w:tcW w:w="4961" w:type="dxa"/>
            <w:gridSpan w:val="2"/>
          </w:tcPr>
          <w:p w14:paraId="24F1B444" w14:textId="58175E5C" w:rsidR="004E734B" w:rsidRPr="004070CE" w:rsidRDefault="0037715C" w:rsidP="0037715C">
            <w:pPr>
              <w:spacing w:line="240" w:lineRule="auto"/>
            </w:pPr>
            <w:r>
              <w:t>CZK 81</w:t>
            </w:r>
            <w:r w:rsidR="004E734B" w:rsidRPr="004070CE">
              <w:t>,</w:t>
            </w:r>
            <w:r>
              <w:t>632</w:t>
            </w:r>
            <w:r w:rsidR="004E734B" w:rsidRPr="004070CE">
              <w:t>,500</w:t>
            </w:r>
          </w:p>
        </w:tc>
      </w:tr>
    </w:tbl>
    <w:p w14:paraId="56E77026" w14:textId="77777777" w:rsidR="001B3522" w:rsidRPr="004070CE" w:rsidRDefault="001B3522" w:rsidP="001B3522">
      <w:pPr>
        <w:spacing w:line="240" w:lineRule="auto"/>
        <w:ind w:left="1134"/>
      </w:pPr>
      <w:r w:rsidRPr="004070CE">
        <w:t>Source: Ministry of Labour and Social Affairs</w:t>
      </w:r>
    </w:p>
    <w:p w14:paraId="0D94B9A4" w14:textId="77777777" w:rsidR="00B771D4" w:rsidRPr="004070CE" w:rsidRDefault="00B771D4" w:rsidP="00B771D4">
      <w:pPr>
        <w:pStyle w:val="H1G"/>
        <w:ind w:firstLine="0"/>
      </w:pPr>
      <w:r w:rsidRPr="004070CE">
        <w:t>Reply to paragraph 19 of the list of issues</w:t>
      </w:r>
    </w:p>
    <w:p w14:paraId="1DA29143" w14:textId="77777777" w:rsidR="00B771D4" w:rsidRPr="004070CE" w:rsidRDefault="00B771D4" w:rsidP="00B771D4">
      <w:pPr>
        <w:pStyle w:val="Odstavecseseznamem"/>
        <w:numPr>
          <w:ilvl w:val="0"/>
          <w:numId w:val="4"/>
        </w:numPr>
        <w:tabs>
          <w:tab w:val="left" w:pos="8789"/>
        </w:tabs>
        <w:spacing w:after="240"/>
        <w:ind w:right="850"/>
        <w:jc w:val="both"/>
        <w:rPr>
          <w:b/>
          <w:bCs/>
          <w:szCs w:val="22"/>
          <w:lang w:eastAsia="fr-FR"/>
        </w:rPr>
      </w:pPr>
      <w:r w:rsidRPr="004070CE">
        <w:rPr>
          <w:b/>
          <w:bCs/>
          <w:szCs w:val="22"/>
          <w:lang w:eastAsia="fr-FR"/>
        </w:rPr>
        <w:t xml:space="preserve">Number of institutionalized children in 2019 </w:t>
      </w:r>
    </w:p>
    <w:tbl>
      <w:tblPr>
        <w:tblStyle w:val="Mkatabulky"/>
        <w:tblW w:w="0" w:type="auto"/>
        <w:tblInd w:w="5" w:type="dxa"/>
        <w:tblLook w:val="04A0" w:firstRow="1" w:lastRow="0" w:firstColumn="1" w:lastColumn="0" w:noHBand="0" w:noVBand="1"/>
      </w:tblPr>
      <w:tblGrid>
        <w:gridCol w:w="3119"/>
        <w:gridCol w:w="3402"/>
        <w:gridCol w:w="3118"/>
      </w:tblGrid>
      <w:tr w:rsidR="00B771D4" w:rsidRPr="004070CE" w14:paraId="5E735904" w14:textId="77777777" w:rsidTr="00E35889"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0AB722A" w14:textId="77777777" w:rsidR="00B771D4" w:rsidRPr="004070CE" w:rsidRDefault="00B771D4" w:rsidP="00577718">
            <w:pPr>
              <w:pStyle w:val="SingleTxtG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64" w:lineRule="auto"/>
              <w:ind w:left="0" w:right="142"/>
              <w:jc w:val="left"/>
              <w:rPr>
                <w:b/>
                <w:bCs/>
              </w:rPr>
            </w:pPr>
            <w:r w:rsidRPr="004070CE">
              <w:rPr>
                <w:b/>
                <w:bCs/>
              </w:rPr>
              <w:t>Type of institution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4758EC" w14:textId="77777777" w:rsidR="00B771D4" w:rsidRPr="004070CE" w:rsidRDefault="00B771D4" w:rsidP="00EF3D00">
            <w:pPr>
              <w:pStyle w:val="SingleTxtG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64" w:lineRule="auto"/>
              <w:ind w:left="0" w:right="115"/>
              <w:jc w:val="center"/>
              <w:rPr>
                <w:b/>
                <w:bCs/>
              </w:rPr>
            </w:pPr>
            <w:r w:rsidRPr="004070CE">
              <w:rPr>
                <w:b/>
                <w:bCs/>
              </w:rPr>
              <w:t>Number of institution</w:t>
            </w:r>
            <w:r w:rsidR="00EF3D00" w:rsidRPr="004070CE">
              <w:rPr>
                <w:b/>
                <w:bCs/>
              </w:rPr>
              <w:t>s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2B4141" w14:textId="6CAF0A1C" w:rsidR="00B771D4" w:rsidRPr="004070CE" w:rsidRDefault="00B771D4" w:rsidP="004070CE">
            <w:pPr>
              <w:pStyle w:val="SingleTxtG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64" w:lineRule="auto"/>
              <w:ind w:left="0" w:right="151"/>
              <w:jc w:val="center"/>
              <w:rPr>
                <w:b/>
                <w:bCs/>
              </w:rPr>
            </w:pPr>
            <w:r w:rsidRPr="004070CE">
              <w:rPr>
                <w:b/>
                <w:bCs/>
              </w:rPr>
              <w:t xml:space="preserve">Number of </w:t>
            </w:r>
            <w:r w:rsidR="004070CE" w:rsidRPr="004070CE">
              <w:rPr>
                <w:b/>
                <w:bCs/>
              </w:rPr>
              <w:t>children</w:t>
            </w:r>
            <w:r w:rsidR="004070CE" w:rsidRPr="004070CE">
              <w:rPr>
                <w:b/>
              </w:rPr>
              <w:t xml:space="preserve"> </w:t>
            </w:r>
            <w:r w:rsidR="004070CE">
              <w:rPr>
                <w:b/>
              </w:rPr>
              <w:t>in institutions</w:t>
            </w:r>
          </w:p>
        </w:tc>
      </w:tr>
      <w:tr w:rsidR="00B771D4" w:rsidRPr="004070CE" w14:paraId="61975978" w14:textId="77777777" w:rsidTr="00323800">
        <w:tc>
          <w:tcPr>
            <w:tcW w:w="3119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0A2AD8B4" w14:textId="77777777" w:rsidR="00B771D4" w:rsidRPr="004070CE" w:rsidRDefault="00EF3D00" w:rsidP="00577718">
            <w:pPr>
              <w:pStyle w:val="SingleTxtG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64" w:lineRule="auto"/>
              <w:ind w:left="0" w:right="0"/>
              <w:jc w:val="left"/>
              <w:rPr>
                <w:bCs/>
              </w:rPr>
            </w:pPr>
            <w:r w:rsidRPr="004070CE">
              <w:rPr>
                <w:bCs/>
              </w:rPr>
              <w:t>Diagnostic institutes</w:t>
            </w:r>
          </w:p>
        </w:tc>
        <w:tc>
          <w:tcPr>
            <w:tcW w:w="340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8C83A99" w14:textId="77777777" w:rsidR="00B771D4" w:rsidRPr="004070CE" w:rsidRDefault="00B771D4" w:rsidP="00577718">
            <w:pPr>
              <w:pStyle w:val="SingleTxtG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64" w:lineRule="auto"/>
              <w:ind w:left="0" w:right="115"/>
              <w:jc w:val="center"/>
              <w:rPr>
                <w:bCs/>
              </w:rPr>
            </w:pPr>
            <w:r w:rsidRPr="004070CE">
              <w:rPr>
                <w:bCs/>
              </w:rPr>
              <w:t>13</w:t>
            </w:r>
          </w:p>
        </w:tc>
        <w:tc>
          <w:tcPr>
            <w:tcW w:w="3118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247CC4D1" w14:textId="77777777" w:rsidR="00B771D4" w:rsidRPr="004070CE" w:rsidRDefault="00B771D4" w:rsidP="00577718">
            <w:pPr>
              <w:pStyle w:val="SingleTxtG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64" w:lineRule="auto"/>
              <w:ind w:left="0" w:right="151"/>
              <w:jc w:val="center"/>
              <w:rPr>
                <w:bCs/>
              </w:rPr>
            </w:pPr>
            <w:r w:rsidRPr="004070CE">
              <w:rPr>
                <w:bCs/>
              </w:rPr>
              <w:t>391</w:t>
            </w:r>
          </w:p>
        </w:tc>
      </w:tr>
      <w:tr w:rsidR="00B771D4" w:rsidRPr="004070CE" w14:paraId="422AAEB8" w14:textId="77777777" w:rsidTr="00323800">
        <w:tc>
          <w:tcPr>
            <w:tcW w:w="3119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06503EBE" w14:textId="77777777" w:rsidR="00B771D4" w:rsidRPr="004070CE" w:rsidRDefault="00B771D4" w:rsidP="00577718">
            <w:pPr>
              <w:pStyle w:val="SingleTxtG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64" w:lineRule="auto"/>
              <w:ind w:left="0" w:right="0"/>
              <w:jc w:val="left"/>
              <w:rPr>
                <w:bCs/>
              </w:rPr>
            </w:pPr>
            <w:r w:rsidRPr="004070CE">
              <w:rPr>
                <w:bCs/>
              </w:rPr>
              <w:t>Children's home</w:t>
            </w:r>
          </w:p>
        </w:tc>
        <w:tc>
          <w:tcPr>
            <w:tcW w:w="340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F83B2F3" w14:textId="77777777" w:rsidR="00B771D4" w:rsidRPr="004070CE" w:rsidRDefault="00B771D4" w:rsidP="00577718">
            <w:pPr>
              <w:pStyle w:val="SingleTxtG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64" w:lineRule="auto"/>
              <w:ind w:left="0" w:right="115"/>
              <w:jc w:val="center"/>
              <w:rPr>
                <w:bCs/>
              </w:rPr>
            </w:pPr>
            <w:r w:rsidRPr="004070CE">
              <w:rPr>
                <w:bCs/>
              </w:rPr>
              <w:t>137</w:t>
            </w:r>
          </w:p>
        </w:tc>
        <w:tc>
          <w:tcPr>
            <w:tcW w:w="3118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0A74E966" w14:textId="77777777" w:rsidR="00B771D4" w:rsidRPr="004070CE" w:rsidRDefault="00B771D4" w:rsidP="00577718">
            <w:pPr>
              <w:pStyle w:val="SingleTxtG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64" w:lineRule="auto"/>
              <w:ind w:left="0" w:right="151"/>
              <w:jc w:val="center"/>
              <w:rPr>
                <w:bCs/>
              </w:rPr>
            </w:pPr>
            <w:r w:rsidRPr="004070CE">
              <w:rPr>
                <w:bCs/>
              </w:rPr>
              <w:t>4345</w:t>
            </w:r>
          </w:p>
        </w:tc>
      </w:tr>
      <w:tr w:rsidR="00B771D4" w:rsidRPr="004070CE" w14:paraId="0FB6D78C" w14:textId="77777777" w:rsidTr="00323800">
        <w:tc>
          <w:tcPr>
            <w:tcW w:w="3119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A7D9950" w14:textId="77777777" w:rsidR="00B771D4" w:rsidRPr="004070CE" w:rsidRDefault="00B771D4" w:rsidP="00577718">
            <w:pPr>
              <w:pStyle w:val="SingleTxtG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64" w:lineRule="auto"/>
              <w:ind w:left="0" w:right="0"/>
              <w:jc w:val="left"/>
              <w:rPr>
                <w:bCs/>
              </w:rPr>
            </w:pPr>
            <w:r w:rsidRPr="004070CE">
              <w:rPr>
                <w:bCs/>
              </w:rPr>
              <w:t>Children's home with school</w:t>
            </w:r>
          </w:p>
        </w:tc>
        <w:tc>
          <w:tcPr>
            <w:tcW w:w="340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F6F956A" w14:textId="77777777" w:rsidR="00B771D4" w:rsidRPr="004070CE" w:rsidRDefault="00B771D4" w:rsidP="00577718">
            <w:pPr>
              <w:pStyle w:val="SingleTxtG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64" w:lineRule="auto"/>
              <w:ind w:left="0" w:right="115"/>
              <w:jc w:val="center"/>
              <w:rPr>
                <w:bCs/>
              </w:rPr>
            </w:pPr>
            <w:r w:rsidRPr="004070CE">
              <w:rPr>
                <w:bCs/>
              </w:rPr>
              <w:t>28</w:t>
            </w:r>
          </w:p>
        </w:tc>
        <w:tc>
          <w:tcPr>
            <w:tcW w:w="3118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36C3C705" w14:textId="77777777" w:rsidR="00B771D4" w:rsidRPr="004070CE" w:rsidRDefault="00B771D4" w:rsidP="00577718">
            <w:pPr>
              <w:pStyle w:val="SingleTxtG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64" w:lineRule="auto"/>
              <w:ind w:left="0" w:right="151"/>
              <w:jc w:val="center"/>
              <w:rPr>
                <w:bCs/>
              </w:rPr>
            </w:pPr>
            <w:r w:rsidRPr="004070CE">
              <w:rPr>
                <w:bCs/>
              </w:rPr>
              <w:t>805</w:t>
            </w:r>
          </w:p>
        </w:tc>
      </w:tr>
      <w:tr w:rsidR="00B771D4" w:rsidRPr="004070CE" w14:paraId="2BB71A06" w14:textId="77777777" w:rsidTr="00323800">
        <w:tc>
          <w:tcPr>
            <w:tcW w:w="3119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477C955" w14:textId="77777777" w:rsidR="00B771D4" w:rsidRPr="004070CE" w:rsidRDefault="00B771D4" w:rsidP="00323800">
            <w:pPr>
              <w:pStyle w:val="SingleTxtG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64" w:lineRule="auto"/>
              <w:ind w:left="0"/>
              <w:jc w:val="left"/>
              <w:rPr>
                <w:bCs/>
              </w:rPr>
            </w:pPr>
            <w:r w:rsidRPr="004070CE">
              <w:t>Educational institut</w:t>
            </w:r>
            <w:r w:rsidR="00323800" w:rsidRPr="004070CE">
              <w:t>e</w:t>
            </w:r>
          </w:p>
        </w:tc>
        <w:tc>
          <w:tcPr>
            <w:tcW w:w="340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273B9EA" w14:textId="77777777" w:rsidR="00B771D4" w:rsidRPr="004070CE" w:rsidRDefault="00B771D4" w:rsidP="00577718">
            <w:pPr>
              <w:pStyle w:val="SingleTxtG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64" w:lineRule="auto"/>
              <w:ind w:left="0" w:right="115"/>
              <w:jc w:val="center"/>
              <w:rPr>
                <w:bCs/>
              </w:rPr>
            </w:pPr>
            <w:r w:rsidRPr="004070CE">
              <w:rPr>
                <w:bCs/>
              </w:rPr>
              <w:t>25</w:t>
            </w:r>
          </w:p>
        </w:tc>
        <w:tc>
          <w:tcPr>
            <w:tcW w:w="3118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CB01F8D" w14:textId="77777777" w:rsidR="00B771D4" w:rsidRPr="004070CE" w:rsidRDefault="00B771D4" w:rsidP="00577718">
            <w:pPr>
              <w:pStyle w:val="SingleTxtG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64" w:lineRule="auto"/>
              <w:ind w:left="0" w:right="151"/>
              <w:jc w:val="center"/>
              <w:rPr>
                <w:bCs/>
              </w:rPr>
            </w:pPr>
            <w:r w:rsidRPr="004070CE">
              <w:rPr>
                <w:bCs/>
              </w:rPr>
              <w:t>1012</w:t>
            </w:r>
          </w:p>
        </w:tc>
      </w:tr>
      <w:tr w:rsidR="00B771D4" w:rsidRPr="004070CE" w14:paraId="60B1C146" w14:textId="77777777" w:rsidTr="00323800">
        <w:tc>
          <w:tcPr>
            <w:tcW w:w="31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A6E1BB1" w14:textId="77777777" w:rsidR="00B771D4" w:rsidRPr="004070CE" w:rsidRDefault="00B771D4" w:rsidP="00577718">
            <w:pPr>
              <w:pStyle w:val="SingleTxtG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64" w:lineRule="auto"/>
              <w:ind w:left="0"/>
              <w:jc w:val="left"/>
              <w:rPr>
                <w:bCs/>
              </w:rPr>
            </w:pPr>
            <w:r w:rsidRPr="004070CE">
              <w:rPr>
                <w:bCs/>
              </w:rPr>
              <w:t>In total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D292207" w14:textId="77777777" w:rsidR="00B771D4" w:rsidRPr="004070CE" w:rsidRDefault="00B771D4" w:rsidP="00577718">
            <w:pPr>
              <w:pStyle w:val="SingleTxtG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64" w:lineRule="auto"/>
              <w:ind w:left="0" w:right="115"/>
              <w:jc w:val="center"/>
              <w:rPr>
                <w:bCs/>
              </w:rPr>
            </w:pPr>
            <w:r w:rsidRPr="004070CE">
              <w:rPr>
                <w:bCs/>
              </w:rPr>
              <w:t>203</w:t>
            </w:r>
          </w:p>
        </w:tc>
        <w:tc>
          <w:tcPr>
            <w:tcW w:w="31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B4063" w14:textId="77777777" w:rsidR="00B771D4" w:rsidRPr="004070CE" w:rsidRDefault="00B771D4" w:rsidP="00577718">
            <w:pPr>
              <w:pStyle w:val="SingleTxtG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64" w:lineRule="auto"/>
              <w:ind w:left="0" w:right="151"/>
              <w:jc w:val="center"/>
              <w:rPr>
                <w:bCs/>
              </w:rPr>
            </w:pPr>
            <w:r w:rsidRPr="004070CE">
              <w:t>6 553</w:t>
            </w:r>
          </w:p>
        </w:tc>
      </w:tr>
    </w:tbl>
    <w:p w14:paraId="1E5073D2" w14:textId="77777777" w:rsidR="00B771D4" w:rsidRPr="004070CE" w:rsidRDefault="00B771D4" w:rsidP="00B771D4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left="0"/>
        <w:rPr>
          <w:u w:val="single"/>
        </w:rPr>
      </w:pPr>
    </w:p>
    <w:p w14:paraId="0F780D84" w14:textId="77777777" w:rsidR="00B771D4" w:rsidRPr="004070CE" w:rsidRDefault="00B771D4" w:rsidP="00323800">
      <w:pPr>
        <w:pStyle w:val="Odstavecseseznamem"/>
        <w:numPr>
          <w:ilvl w:val="0"/>
          <w:numId w:val="4"/>
        </w:numPr>
        <w:tabs>
          <w:tab w:val="left" w:pos="8789"/>
        </w:tabs>
        <w:spacing w:after="240"/>
        <w:ind w:right="850"/>
        <w:jc w:val="both"/>
        <w:rPr>
          <w:b/>
          <w:bCs/>
          <w:u w:val="single"/>
        </w:rPr>
      </w:pPr>
      <w:r w:rsidRPr="004070CE">
        <w:rPr>
          <w:b/>
          <w:bCs/>
        </w:rPr>
        <w:t xml:space="preserve">Number </w:t>
      </w:r>
      <w:r w:rsidRPr="004070CE">
        <w:rPr>
          <w:b/>
        </w:rPr>
        <w:t>of institutionalized children – disaggregated by age and sex</w:t>
      </w:r>
      <w:r w:rsidRPr="004070CE">
        <w:rPr>
          <w:b/>
          <w:bCs/>
        </w:rPr>
        <w:t xml:space="preserve">  </w:t>
      </w:r>
    </w:p>
    <w:tbl>
      <w:tblPr>
        <w:tblStyle w:val="Mkatabulky"/>
        <w:tblW w:w="9978" w:type="dxa"/>
        <w:tblInd w:w="5" w:type="dxa"/>
        <w:tblLayout w:type="fixed"/>
        <w:tblLook w:val="04A0" w:firstRow="1" w:lastRow="0" w:firstColumn="1" w:lastColumn="0" w:noHBand="0" w:noVBand="1"/>
      </w:tblPr>
      <w:tblGrid>
        <w:gridCol w:w="1134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</w:tblGrid>
      <w:tr w:rsidR="00B771D4" w:rsidRPr="004070CE" w14:paraId="1C7DA040" w14:textId="77777777" w:rsidTr="00E35889">
        <w:trPr>
          <w:trHeight w:val="283"/>
        </w:trPr>
        <w:tc>
          <w:tcPr>
            <w:tcW w:w="1134" w:type="dxa"/>
            <w:vMerge w:val="restar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BAB4CB6" w14:textId="77777777" w:rsidR="00B771D4" w:rsidRPr="004070CE" w:rsidRDefault="00B771D4" w:rsidP="00577718">
            <w:pPr>
              <w:pStyle w:val="SingleTxtG"/>
              <w:tabs>
                <w:tab w:val="left" w:pos="14"/>
              </w:tabs>
              <w:kinsoku w:val="0"/>
              <w:overflowPunct w:val="0"/>
              <w:snapToGrid w:val="0"/>
              <w:spacing w:after="0" w:line="240" w:lineRule="auto"/>
              <w:ind w:left="5" w:righ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School year</w:t>
            </w:r>
          </w:p>
        </w:tc>
        <w:tc>
          <w:tcPr>
            <w:tcW w:w="737" w:type="dxa"/>
            <w:vMerge w:val="restar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5AA87BB" w14:textId="7FA08632" w:rsidR="00B771D4" w:rsidRPr="004070CE" w:rsidRDefault="004070CE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  <w:rPr>
                <w:szCs w:val="24"/>
              </w:rPr>
            </w:pPr>
            <w:r>
              <w:rPr>
                <w:szCs w:val="24"/>
              </w:rPr>
              <w:t>Total</w:t>
            </w:r>
          </w:p>
        </w:tc>
        <w:tc>
          <w:tcPr>
            <w:tcW w:w="737" w:type="dxa"/>
            <w:vMerge w:val="restart"/>
            <w:shd w:val="clear" w:color="auto" w:fill="D9D9D9" w:themeFill="background1" w:themeFillShade="D9"/>
            <w:vAlign w:val="center"/>
          </w:tcPr>
          <w:p w14:paraId="3A25F1D1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-3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Boys</w:t>
            </w:r>
          </w:p>
        </w:tc>
        <w:tc>
          <w:tcPr>
            <w:tcW w:w="737" w:type="dxa"/>
            <w:vMerge w:val="restar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CBAB372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-3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Girls</w:t>
            </w:r>
          </w:p>
        </w:tc>
        <w:tc>
          <w:tcPr>
            <w:tcW w:w="2211" w:type="dxa"/>
            <w:gridSpan w:val="3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182F210" w14:textId="77777777" w:rsidR="00B771D4" w:rsidRPr="004070CE" w:rsidRDefault="00323800" w:rsidP="00323800">
            <w:pPr>
              <w:pStyle w:val="SingleTxtG"/>
              <w:tabs>
                <w:tab w:val="left" w:pos="0"/>
              </w:tabs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Prior to the start of c</w:t>
            </w:r>
            <w:r w:rsidR="00B771D4" w:rsidRPr="004070CE">
              <w:rPr>
                <w:szCs w:val="24"/>
              </w:rPr>
              <w:t>ompulsory education</w:t>
            </w:r>
          </w:p>
        </w:tc>
        <w:tc>
          <w:tcPr>
            <w:tcW w:w="2211" w:type="dxa"/>
            <w:gridSpan w:val="3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78CF488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-3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 xml:space="preserve">Attending </w:t>
            </w:r>
          </w:p>
          <w:p w14:paraId="158DB909" w14:textId="77777777" w:rsidR="00B771D4" w:rsidRPr="004070CE" w:rsidRDefault="00323800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-3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c</w:t>
            </w:r>
            <w:r w:rsidR="00B771D4" w:rsidRPr="004070CE">
              <w:rPr>
                <w:szCs w:val="24"/>
              </w:rPr>
              <w:t>ompulsory education</w:t>
            </w:r>
          </w:p>
        </w:tc>
        <w:tc>
          <w:tcPr>
            <w:tcW w:w="2211" w:type="dxa"/>
            <w:gridSpan w:val="3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9005303" w14:textId="77777777" w:rsidR="00B771D4" w:rsidRPr="004070CE" w:rsidRDefault="00B771D4" w:rsidP="00323800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 xml:space="preserve">After </w:t>
            </w:r>
            <w:r w:rsidR="00323800" w:rsidRPr="004070CE">
              <w:rPr>
                <w:szCs w:val="24"/>
              </w:rPr>
              <w:t>completing</w:t>
            </w:r>
            <w:r w:rsidRPr="004070CE">
              <w:rPr>
                <w:szCs w:val="24"/>
              </w:rPr>
              <w:t xml:space="preserve"> </w:t>
            </w:r>
            <w:r w:rsidR="00323800" w:rsidRPr="004070CE">
              <w:rPr>
                <w:szCs w:val="24"/>
              </w:rPr>
              <w:t>c</w:t>
            </w:r>
            <w:r w:rsidRPr="004070CE">
              <w:rPr>
                <w:szCs w:val="24"/>
              </w:rPr>
              <w:t>ompulsory education</w:t>
            </w:r>
          </w:p>
        </w:tc>
      </w:tr>
      <w:tr w:rsidR="00B771D4" w:rsidRPr="004070CE" w14:paraId="78FD9AD7" w14:textId="77777777" w:rsidTr="00E35889">
        <w:trPr>
          <w:trHeight w:val="283"/>
        </w:trPr>
        <w:tc>
          <w:tcPr>
            <w:tcW w:w="1134" w:type="dxa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A7986C0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right="0"/>
              <w:jc w:val="center"/>
              <w:rPr>
                <w:szCs w:val="24"/>
              </w:rPr>
            </w:pPr>
          </w:p>
        </w:tc>
        <w:tc>
          <w:tcPr>
            <w:tcW w:w="737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33342E0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109" w:right="0"/>
              <w:jc w:val="center"/>
              <w:rPr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0995E06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-3"/>
              <w:jc w:val="center"/>
              <w:rPr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B8CD12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-3"/>
              <w:jc w:val="center"/>
              <w:rPr>
                <w:szCs w:val="24"/>
              </w:rPr>
            </w:pPr>
          </w:p>
        </w:tc>
        <w:tc>
          <w:tcPr>
            <w:tcW w:w="737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9FEA8D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In total</w:t>
            </w:r>
          </w:p>
        </w:tc>
        <w:tc>
          <w:tcPr>
            <w:tcW w:w="737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3F61A36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Boys</w:t>
            </w:r>
          </w:p>
        </w:tc>
        <w:tc>
          <w:tcPr>
            <w:tcW w:w="737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584E2D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Girls</w:t>
            </w:r>
          </w:p>
        </w:tc>
        <w:tc>
          <w:tcPr>
            <w:tcW w:w="737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DBBF5E7" w14:textId="77777777" w:rsidR="00B771D4" w:rsidRPr="004070CE" w:rsidRDefault="00B771D4" w:rsidP="00577718">
            <w:pPr>
              <w:pStyle w:val="SingleTxtG"/>
              <w:tabs>
                <w:tab w:val="left" w:pos="1276"/>
              </w:tabs>
              <w:kinsoku w:val="0"/>
              <w:overflowPunct w:val="0"/>
              <w:snapToGrid w:val="0"/>
              <w:spacing w:after="0" w:line="240" w:lineRule="auto"/>
              <w:ind w:left="-9" w:righ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In total</w:t>
            </w:r>
          </w:p>
        </w:tc>
        <w:tc>
          <w:tcPr>
            <w:tcW w:w="737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D58BCA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Boys</w:t>
            </w:r>
          </w:p>
        </w:tc>
        <w:tc>
          <w:tcPr>
            <w:tcW w:w="737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1609B4D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Girls</w:t>
            </w:r>
          </w:p>
        </w:tc>
        <w:tc>
          <w:tcPr>
            <w:tcW w:w="737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32A76D" w14:textId="77777777" w:rsidR="00B771D4" w:rsidRPr="004070CE" w:rsidRDefault="00B771D4" w:rsidP="00577718">
            <w:pPr>
              <w:pStyle w:val="SingleTxtG"/>
              <w:tabs>
                <w:tab w:val="left" w:pos="2551"/>
              </w:tabs>
              <w:kinsoku w:val="0"/>
              <w:overflowPunct w:val="0"/>
              <w:snapToGrid w:val="0"/>
              <w:spacing w:after="0" w:line="240" w:lineRule="auto"/>
              <w:ind w:left="17" w:righ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In total</w:t>
            </w:r>
          </w:p>
        </w:tc>
        <w:tc>
          <w:tcPr>
            <w:tcW w:w="737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4DBAE4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Boys</w:t>
            </w:r>
          </w:p>
        </w:tc>
        <w:tc>
          <w:tcPr>
            <w:tcW w:w="737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D07A2CF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Girls</w:t>
            </w:r>
          </w:p>
        </w:tc>
      </w:tr>
      <w:tr w:rsidR="00B771D4" w:rsidRPr="004070CE" w14:paraId="1D398B0E" w14:textId="77777777" w:rsidTr="00577718">
        <w:trPr>
          <w:cantSplit/>
          <w:trHeight w:val="283"/>
        </w:trPr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2A1A6D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5" w:righ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2015/2016</w:t>
            </w:r>
          </w:p>
        </w:tc>
        <w:tc>
          <w:tcPr>
            <w:tcW w:w="737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4E4485DD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109" w:righ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6 482</w:t>
            </w:r>
          </w:p>
        </w:tc>
        <w:tc>
          <w:tcPr>
            <w:tcW w:w="737" w:type="dxa"/>
            <w:tcBorders>
              <w:top w:val="single" w:sz="12" w:space="0" w:color="auto"/>
            </w:tcBorders>
            <w:vAlign w:val="center"/>
          </w:tcPr>
          <w:p w14:paraId="35D046F4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-3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3 756</w:t>
            </w:r>
          </w:p>
        </w:tc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23EC60D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-3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2 726</w:t>
            </w:r>
          </w:p>
        </w:tc>
        <w:tc>
          <w:tcPr>
            <w:tcW w:w="737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D40982C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497</w:t>
            </w:r>
          </w:p>
        </w:tc>
        <w:tc>
          <w:tcPr>
            <w:tcW w:w="737" w:type="dxa"/>
            <w:tcBorders>
              <w:top w:val="single" w:sz="12" w:space="0" w:color="auto"/>
            </w:tcBorders>
            <w:vAlign w:val="center"/>
          </w:tcPr>
          <w:p w14:paraId="021A9359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252</w:t>
            </w:r>
          </w:p>
        </w:tc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0937C1F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245</w:t>
            </w:r>
          </w:p>
        </w:tc>
        <w:tc>
          <w:tcPr>
            <w:tcW w:w="737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450D9358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3 325</w:t>
            </w:r>
          </w:p>
        </w:tc>
        <w:tc>
          <w:tcPr>
            <w:tcW w:w="737" w:type="dxa"/>
            <w:tcBorders>
              <w:top w:val="single" w:sz="12" w:space="0" w:color="auto"/>
            </w:tcBorders>
            <w:vAlign w:val="center"/>
          </w:tcPr>
          <w:p w14:paraId="34DA7EE5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-6" w:righ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1 961</w:t>
            </w:r>
            <w:r w:rsidRPr="004070CE">
              <w:rPr>
                <w:szCs w:val="24"/>
              </w:rPr>
              <w:t>‬</w:t>
            </w:r>
          </w:p>
        </w:tc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42EE8F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-6" w:righ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1 364</w:t>
            </w:r>
          </w:p>
        </w:tc>
        <w:tc>
          <w:tcPr>
            <w:tcW w:w="737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4BC6B5D8" w14:textId="77777777" w:rsidR="00B771D4" w:rsidRPr="004070CE" w:rsidRDefault="00B771D4" w:rsidP="00577718">
            <w:pPr>
              <w:pStyle w:val="SingleTxtG"/>
              <w:tabs>
                <w:tab w:val="left" w:pos="2551"/>
              </w:tabs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2 660</w:t>
            </w:r>
          </w:p>
        </w:tc>
        <w:tc>
          <w:tcPr>
            <w:tcW w:w="737" w:type="dxa"/>
            <w:tcBorders>
              <w:top w:val="single" w:sz="12" w:space="0" w:color="auto"/>
            </w:tcBorders>
            <w:vAlign w:val="center"/>
          </w:tcPr>
          <w:p w14:paraId="213B0DC4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1 542</w:t>
            </w:r>
          </w:p>
        </w:tc>
        <w:tc>
          <w:tcPr>
            <w:tcW w:w="73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18BDA10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1 118</w:t>
            </w:r>
          </w:p>
        </w:tc>
      </w:tr>
      <w:tr w:rsidR="00B771D4" w:rsidRPr="004070CE" w14:paraId="2340829C" w14:textId="77777777" w:rsidTr="00577718">
        <w:trPr>
          <w:cantSplit/>
          <w:trHeight w:val="283"/>
        </w:trPr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39859A6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5" w:righ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2016/2017</w:t>
            </w:r>
          </w:p>
        </w:tc>
        <w:tc>
          <w:tcPr>
            <w:tcW w:w="73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6B40CAC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109" w:righ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6 500</w:t>
            </w:r>
          </w:p>
        </w:tc>
        <w:tc>
          <w:tcPr>
            <w:tcW w:w="737" w:type="dxa"/>
            <w:vAlign w:val="center"/>
          </w:tcPr>
          <w:p w14:paraId="0456F463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-3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3 749</w:t>
            </w:r>
          </w:p>
        </w:tc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6EA1B89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-3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2 751</w:t>
            </w:r>
          </w:p>
        </w:tc>
        <w:tc>
          <w:tcPr>
            <w:tcW w:w="73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E2F18A2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511</w:t>
            </w:r>
          </w:p>
        </w:tc>
        <w:tc>
          <w:tcPr>
            <w:tcW w:w="737" w:type="dxa"/>
            <w:vAlign w:val="center"/>
          </w:tcPr>
          <w:p w14:paraId="5FD0CBBA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257</w:t>
            </w:r>
          </w:p>
        </w:tc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8248658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254</w:t>
            </w:r>
          </w:p>
        </w:tc>
        <w:tc>
          <w:tcPr>
            <w:tcW w:w="73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C42CDC3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3 417</w:t>
            </w:r>
          </w:p>
        </w:tc>
        <w:tc>
          <w:tcPr>
            <w:tcW w:w="737" w:type="dxa"/>
            <w:vAlign w:val="center"/>
          </w:tcPr>
          <w:p w14:paraId="09DC8BFB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2 052</w:t>
            </w:r>
          </w:p>
        </w:tc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CF2E35D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1 365</w:t>
            </w:r>
          </w:p>
        </w:tc>
        <w:tc>
          <w:tcPr>
            <w:tcW w:w="73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D09560E" w14:textId="77777777" w:rsidR="00B771D4" w:rsidRPr="004070CE" w:rsidRDefault="00B771D4" w:rsidP="00577718">
            <w:pPr>
              <w:pStyle w:val="SingleTxtG"/>
              <w:tabs>
                <w:tab w:val="left" w:pos="2551"/>
              </w:tabs>
              <w:kinsoku w:val="0"/>
              <w:overflowPunct w:val="0"/>
              <w:snapToGrid w:val="0"/>
              <w:spacing w:after="0" w:line="240" w:lineRule="auto"/>
              <w:ind w:left="0" w:right="0" w:firstLine="18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2 572</w:t>
            </w:r>
          </w:p>
        </w:tc>
        <w:tc>
          <w:tcPr>
            <w:tcW w:w="737" w:type="dxa"/>
            <w:vAlign w:val="center"/>
          </w:tcPr>
          <w:p w14:paraId="2A3726E3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1 449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20DB971A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1 123</w:t>
            </w:r>
          </w:p>
        </w:tc>
      </w:tr>
      <w:tr w:rsidR="00B771D4" w:rsidRPr="004070CE" w14:paraId="6613E246" w14:textId="77777777" w:rsidTr="00577718">
        <w:trPr>
          <w:cantSplit/>
          <w:trHeight w:val="283"/>
        </w:trPr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CDF5D0E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5" w:righ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2017/2018</w:t>
            </w:r>
          </w:p>
        </w:tc>
        <w:tc>
          <w:tcPr>
            <w:tcW w:w="73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001DFBE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109" w:righ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6 345</w:t>
            </w:r>
          </w:p>
        </w:tc>
        <w:tc>
          <w:tcPr>
            <w:tcW w:w="737" w:type="dxa"/>
            <w:vAlign w:val="center"/>
          </w:tcPr>
          <w:p w14:paraId="02F14708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-3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3 670</w:t>
            </w:r>
            <w:r w:rsidRPr="004070CE">
              <w:rPr>
                <w:szCs w:val="24"/>
              </w:rPr>
              <w:t>‬</w:t>
            </w:r>
          </w:p>
        </w:tc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D3EAA8F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-3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2 675</w:t>
            </w:r>
          </w:p>
        </w:tc>
        <w:tc>
          <w:tcPr>
            <w:tcW w:w="73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8223A0B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486</w:t>
            </w:r>
          </w:p>
        </w:tc>
        <w:tc>
          <w:tcPr>
            <w:tcW w:w="737" w:type="dxa"/>
            <w:vAlign w:val="center"/>
          </w:tcPr>
          <w:p w14:paraId="04199FC7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279</w:t>
            </w:r>
          </w:p>
        </w:tc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613385B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207</w:t>
            </w:r>
          </w:p>
        </w:tc>
        <w:tc>
          <w:tcPr>
            <w:tcW w:w="73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A65FB90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3 485</w:t>
            </w:r>
          </w:p>
        </w:tc>
        <w:tc>
          <w:tcPr>
            <w:tcW w:w="737" w:type="dxa"/>
            <w:vAlign w:val="center"/>
          </w:tcPr>
          <w:p w14:paraId="05708A80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2 057</w:t>
            </w:r>
          </w:p>
        </w:tc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97DF30B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1 428</w:t>
            </w:r>
          </w:p>
        </w:tc>
        <w:tc>
          <w:tcPr>
            <w:tcW w:w="73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FE1BCB7" w14:textId="77777777" w:rsidR="00B771D4" w:rsidRPr="004070CE" w:rsidRDefault="00B771D4" w:rsidP="00577718">
            <w:pPr>
              <w:pStyle w:val="SingleTxtG"/>
              <w:tabs>
                <w:tab w:val="left" w:pos="2551"/>
              </w:tabs>
              <w:kinsoku w:val="0"/>
              <w:overflowPunct w:val="0"/>
              <w:snapToGrid w:val="0"/>
              <w:spacing w:after="0" w:line="240" w:lineRule="auto"/>
              <w:ind w:left="0" w:right="0" w:firstLine="18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2 374</w:t>
            </w:r>
          </w:p>
        </w:tc>
        <w:tc>
          <w:tcPr>
            <w:tcW w:w="737" w:type="dxa"/>
            <w:vAlign w:val="center"/>
          </w:tcPr>
          <w:p w14:paraId="1211C2E0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1 370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4E6DD1BB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1 004</w:t>
            </w:r>
          </w:p>
        </w:tc>
      </w:tr>
      <w:tr w:rsidR="00B771D4" w:rsidRPr="004070CE" w14:paraId="09A7B15B" w14:textId="77777777" w:rsidTr="00577718">
        <w:trPr>
          <w:cantSplit/>
          <w:trHeight w:val="283"/>
        </w:trPr>
        <w:tc>
          <w:tcPr>
            <w:tcW w:w="1134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DC947D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5" w:righ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2018/2019</w:t>
            </w:r>
          </w:p>
        </w:tc>
        <w:tc>
          <w:tcPr>
            <w:tcW w:w="737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03938F4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109" w:righ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6 394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0E4AD5AA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-3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3 651</w:t>
            </w:r>
          </w:p>
        </w:tc>
        <w:tc>
          <w:tcPr>
            <w:tcW w:w="737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F3993F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-3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2 743</w:t>
            </w:r>
          </w:p>
        </w:tc>
        <w:tc>
          <w:tcPr>
            <w:tcW w:w="737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4AF276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515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614453E9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288</w:t>
            </w:r>
          </w:p>
        </w:tc>
        <w:tc>
          <w:tcPr>
            <w:tcW w:w="737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53F095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227</w:t>
            </w:r>
          </w:p>
        </w:tc>
        <w:tc>
          <w:tcPr>
            <w:tcW w:w="737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0413CED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3 591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71CB1DCC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2 105</w:t>
            </w:r>
          </w:p>
        </w:tc>
        <w:tc>
          <w:tcPr>
            <w:tcW w:w="737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4302D0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1 486</w:t>
            </w:r>
          </w:p>
        </w:tc>
        <w:tc>
          <w:tcPr>
            <w:tcW w:w="737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DCFA806" w14:textId="77777777" w:rsidR="00B771D4" w:rsidRPr="004070CE" w:rsidRDefault="00B771D4" w:rsidP="00577718">
            <w:pPr>
              <w:pStyle w:val="SingleTxtG"/>
              <w:tabs>
                <w:tab w:val="left" w:pos="2551"/>
              </w:tabs>
              <w:kinsoku w:val="0"/>
              <w:overflowPunct w:val="0"/>
              <w:snapToGrid w:val="0"/>
              <w:spacing w:after="0" w:line="240" w:lineRule="auto"/>
              <w:ind w:left="0" w:right="0" w:firstLine="18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2 288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026DCC72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1 285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48D1DC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1 003</w:t>
            </w:r>
          </w:p>
        </w:tc>
      </w:tr>
      <w:tr w:rsidR="00B771D4" w:rsidRPr="004070CE" w14:paraId="3144C63D" w14:textId="77777777" w:rsidTr="00577718">
        <w:trPr>
          <w:cantSplit/>
          <w:trHeight w:val="283"/>
        </w:trPr>
        <w:tc>
          <w:tcPr>
            <w:tcW w:w="1134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4B9EAB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5" w:righ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2019/2020</w:t>
            </w:r>
          </w:p>
        </w:tc>
        <w:tc>
          <w:tcPr>
            <w:tcW w:w="737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D12B8D9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109" w:righ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6 553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624A358C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-3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3 727</w:t>
            </w:r>
          </w:p>
        </w:tc>
        <w:tc>
          <w:tcPr>
            <w:tcW w:w="737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F5238F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-3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2 826</w:t>
            </w:r>
          </w:p>
        </w:tc>
        <w:tc>
          <w:tcPr>
            <w:tcW w:w="737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620DC5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547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12B74331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308</w:t>
            </w:r>
          </w:p>
        </w:tc>
        <w:tc>
          <w:tcPr>
            <w:tcW w:w="737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9975C3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239</w:t>
            </w:r>
          </w:p>
        </w:tc>
        <w:tc>
          <w:tcPr>
            <w:tcW w:w="737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476DD6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3 788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744DAD31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2 213</w:t>
            </w:r>
          </w:p>
        </w:tc>
        <w:tc>
          <w:tcPr>
            <w:tcW w:w="737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A13B4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1 575</w:t>
            </w:r>
          </w:p>
        </w:tc>
        <w:tc>
          <w:tcPr>
            <w:tcW w:w="737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ED2D79A" w14:textId="77777777" w:rsidR="00B771D4" w:rsidRPr="004070CE" w:rsidRDefault="00B771D4" w:rsidP="00577718">
            <w:pPr>
              <w:pStyle w:val="SingleTxtG"/>
              <w:tabs>
                <w:tab w:val="left" w:pos="2551"/>
              </w:tabs>
              <w:kinsoku w:val="0"/>
              <w:overflowPunct w:val="0"/>
              <w:snapToGrid w:val="0"/>
              <w:spacing w:after="0" w:line="240" w:lineRule="auto"/>
              <w:ind w:left="0" w:right="0" w:firstLine="18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2 218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69A60868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1 206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19D7957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1 012</w:t>
            </w:r>
          </w:p>
        </w:tc>
      </w:tr>
    </w:tbl>
    <w:p w14:paraId="3675DE83" w14:textId="77777777" w:rsidR="00323800" w:rsidRPr="004070CE" w:rsidRDefault="00323800" w:rsidP="00323800">
      <w:pPr>
        <w:pStyle w:val="SingleTxtG"/>
        <w:kinsoku w:val="0"/>
        <w:overflowPunct w:val="0"/>
        <w:autoSpaceDE w:val="0"/>
        <w:autoSpaceDN w:val="0"/>
        <w:adjustRightInd w:val="0"/>
        <w:snapToGrid w:val="0"/>
        <w:spacing w:after="0"/>
        <w:rPr>
          <w:bCs/>
          <w:i/>
        </w:rPr>
      </w:pPr>
      <w:r w:rsidRPr="004070CE">
        <w:rPr>
          <w:i/>
        </w:rPr>
        <w:t>Note: Numbers of institutionalized children disaggregated by ethnic origin are not surveyed in Czech Republic.</w:t>
      </w:r>
    </w:p>
    <w:p w14:paraId="62E624F3" w14:textId="4E824D88" w:rsidR="00B771D4" w:rsidRPr="004070CE" w:rsidRDefault="00B771D4" w:rsidP="00B771D4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iCs/>
        </w:rPr>
      </w:pPr>
      <w:r w:rsidRPr="004070CE">
        <w:rPr>
          <w:bCs/>
        </w:rPr>
        <w:t xml:space="preserve">Source: </w:t>
      </w:r>
      <w:r w:rsidRPr="004070CE">
        <w:rPr>
          <w:iCs/>
        </w:rPr>
        <w:t>Ministry of Education, Youth and Sport</w:t>
      </w:r>
    </w:p>
    <w:p w14:paraId="3932731A" w14:textId="77777777" w:rsidR="00B771D4" w:rsidRPr="004070CE" w:rsidRDefault="00B771D4" w:rsidP="00BB480B">
      <w:pPr>
        <w:pStyle w:val="Odstavecseseznamem"/>
        <w:numPr>
          <w:ilvl w:val="0"/>
          <w:numId w:val="4"/>
        </w:numPr>
        <w:tabs>
          <w:tab w:val="left" w:pos="8789"/>
        </w:tabs>
        <w:spacing w:after="240"/>
        <w:ind w:right="850"/>
        <w:jc w:val="both"/>
        <w:rPr>
          <w:bCs/>
        </w:rPr>
      </w:pPr>
      <w:r w:rsidRPr="004070CE">
        <w:rPr>
          <w:b/>
          <w:bCs/>
        </w:rPr>
        <w:t xml:space="preserve">Number </w:t>
      </w:r>
      <w:r w:rsidRPr="004070CE">
        <w:rPr>
          <w:b/>
        </w:rPr>
        <w:t>of institutionalized children – disaggregated by disability</w:t>
      </w:r>
    </w:p>
    <w:tbl>
      <w:tblPr>
        <w:tblStyle w:val="Mkatabulky"/>
        <w:tblW w:w="5509" w:type="pct"/>
        <w:tblInd w:w="-421" w:type="dxa"/>
        <w:tblLayout w:type="fixed"/>
        <w:tblLook w:val="04A0" w:firstRow="1" w:lastRow="0" w:firstColumn="1" w:lastColumn="0" w:noHBand="0" w:noVBand="1"/>
      </w:tblPr>
      <w:tblGrid>
        <w:gridCol w:w="708"/>
        <w:gridCol w:w="570"/>
        <w:gridCol w:w="708"/>
        <w:gridCol w:w="991"/>
        <w:gridCol w:w="993"/>
        <w:gridCol w:w="708"/>
        <w:gridCol w:w="995"/>
        <w:gridCol w:w="708"/>
        <w:gridCol w:w="1133"/>
        <w:gridCol w:w="1135"/>
        <w:gridCol w:w="991"/>
        <w:gridCol w:w="991"/>
      </w:tblGrid>
      <w:tr w:rsidR="00B12757" w:rsidRPr="004070CE" w14:paraId="39D5E887" w14:textId="77777777" w:rsidTr="00E35889">
        <w:trPr>
          <w:trHeight w:val="283"/>
        </w:trPr>
        <w:tc>
          <w:tcPr>
            <w:tcW w:w="333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F768C47" w14:textId="77777777" w:rsidR="00B771D4" w:rsidRPr="004070CE" w:rsidRDefault="00B771D4" w:rsidP="00577718">
            <w:pPr>
              <w:pStyle w:val="SingleTxtG"/>
              <w:tabs>
                <w:tab w:val="left" w:pos="1649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5" w:right="0"/>
              <w:jc w:val="center"/>
            </w:pPr>
            <w:r w:rsidRPr="004070CE">
              <w:rPr>
                <w:sz w:val="18"/>
              </w:rPr>
              <w:t>School year</w:t>
            </w:r>
          </w:p>
        </w:tc>
        <w:tc>
          <w:tcPr>
            <w:tcW w:w="26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1F065D8" w14:textId="77777777" w:rsidR="00B771D4" w:rsidRPr="004070CE" w:rsidRDefault="00D41BE7" w:rsidP="00577718">
            <w:pPr>
              <w:pStyle w:val="SingleTxtG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-9" w:right="0" w:firstLine="9"/>
              <w:jc w:val="center"/>
              <w:rPr>
                <w:bCs/>
                <w:sz w:val="18"/>
              </w:rPr>
            </w:pPr>
            <w:r w:rsidRPr="004070CE">
              <w:rPr>
                <w:bCs/>
                <w:sz w:val="18"/>
              </w:rPr>
              <w:t>T</w:t>
            </w:r>
            <w:r w:rsidR="00B771D4" w:rsidRPr="004070CE">
              <w:rPr>
                <w:bCs/>
                <w:sz w:val="18"/>
              </w:rPr>
              <w:t>otal</w:t>
            </w:r>
          </w:p>
        </w:tc>
        <w:tc>
          <w:tcPr>
            <w:tcW w:w="333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E7FF871" w14:textId="77777777" w:rsidR="00B771D4" w:rsidRPr="004070CE" w:rsidRDefault="00B771D4" w:rsidP="00577718">
            <w:pPr>
              <w:pStyle w:val="SingleTxtG"/>
              <w:tabs>
                <w:tab w:val="left" w:pos="1749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0" w:right="0"/>
              <w:jc w:val="center"/>
              <w:rPr>
                <w:bCs/>
                <w:sz w:val="18"/>
              </w:rPr>
            </w:pPr>
            <w:r w:rsidRPr="004070CE">
              <w:rPr>
                <w:bCs/>
                <w:sz w:val="18"/>
              </w:rPr>
              <w:t>Mental disability</w:t>
            </w:r>
          </w:p>
        </w:tc>
        <w:tc>
          <w:tcPr>
            <w:tcW w:w="466" w:type="pct"/>
            <w:shd w:val="clear" w:color="auto" w:fill="D9D9D9" w:themeFill="background1" w:themeFillShade="D9"/>
            <w:vAlign w:val="center"/>
          </w:tcPr>
          <w:p w14:paraId="6E6AF33F" w14:textId="77777777" w:rsidR="00B771D4" w:rsidRPr="004070CE" w:rsidRDefault="00B771D4" w:rsidP="00577718">
            <w:pPr>
              <w:pStyle w:val="SingleTxtG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0" w:right="0"/>
              <w:jc w:val="center"/>
              <w:rPr>
                <w:bCs/>
                <w:sz w:val="18"/>
              </w:rPr>
            </w:pPr>
            <w:r w:rsidRPr="004070CE">
              <w:rPr>
                <w:bCs/>
                <w:sz w:val="18"/>
              </w:rPr>
              <w:t>Visual impairment</w:t>
            </w:r>
          </w:p>
        </w:tc>
        <w:tc>
          <w:tcPr>
            <w:tcW w:w="467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8029CD1" w14:textId="77777777" w:rsidR="00B771D4" w:rsidRPr="004070CE" w:rsidRDefault="00B771D4" w:rsidP="00577718">
            <w:pPr>
              <w:pStyle w:val="SingleTxtG"/>
              <w:tabs>
                <w:tab w:val="left" w:pos="183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0" w:right="0"/>
              <w:jc w:val="center"/>
              <w:rPr>
                <w:bCs/>
                <w:sz w:val="18"/>
              </w:rPr>
            </w:pPr>
            <w:r w:rsidRPr="004070CE">
              <w:rPr>
                <w:bCs/>
                <w:sz w:val="18"/>
              </w:rPr>
              <w:t>Hearing impairment</w:t>
            </w:r>
          </w:p>
        </w:tc>
        <w:tc>
          <w:tcPr>
            <w:tcW w:w="333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746CB2D" w14:textId="77777777" w:rsidR="00B771D4" w:rsidRPr="004070CE" w:rsidRDefault="00B771D4" w:rsidP="00577718">
            <w:pPr>
              <w:pStyle w:val="SingleTxtG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0" w:right="0"/>
              <w:jc w:val="center"/>
              <w:rPr>
                <w:bCs/>
                <w:sz w:val="18"/>
              </w:rPr>
            </w:pPr>
            <w:r w:rsidRPr="004070CE">
              <w:rPr>
                <w:bCs/>
                <w:sz w:val="18"/>
              </w:rPr>
              <w:t>Physical disability</w:t>
            </w:r>
          </w:p>
        </w:tc>
        <w:tc>
          <w:tcPr>
            <w:tcW w:w="468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1ED619A" w14:textId="77777777" w:rsidR="00B771D4" w:rsidRPr="004070CE" w:rsidRDefault="00B771D4" w:rsidP="00577718">
            <w:pPr>
              <w:pStyle w:val="SingleTxtG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0" w:right="0"/>
              <w:jc w:val="center"/>
              <w:rPr>
                <w:bCs/>
                <w:sz w:val="18"/>
              </w:rPr>
            </w:pPr>
            <w:r w:rsidRPr="004070CE">
              <w:rPr>
                <w:bCs/>
                <w:sz w:val="18"/>
              </w:rPr>
              <w:t xml:space="preserve">Serious </w:t>
            </w:r>
          </w:p>
          <w:p w14:paraId="7AC62C21" w14:textId="77777777" w:rsidR="00B771D4" w:rsidRPr="004070CE" w:rsidRDefault="00B771D4" w:rsidP="00577718">
            <w:pPr>
              <w:pStyle w:val="SingleTxtG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0" w:right="0"/>
              <w:jc w:val="center"/>
              <w:rPr>
                <w:bCs/>
              </w:rPr>
            </w:pPr>
            <w:r w:rsidRPr="004070CE">
              <w:rPr>
                <w:bCs/>
                <w:sz w:val="18"/>
              </w:rPr>
              <w:t xml:space="preserve">speech impediment </w:t>
            </w:r>
          </w:p>
        </w:tc>
        <w:tc>
          <w:tcPr>
            <w:tcW w:w="333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F97F05E" w14:textId="77777777" w:rsidR="00B771D4" w:rsidRPr="004070CE" w:rsidRDefault="00B771D4" w:rsidP="00577718">
            <w:pPr>
              <w:pStyle w:val="SingleTxtG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-1" w:right="0"/>
              <w:jc w:val="center"/>
              <w:rPr>
                <w:bCs/>
              </w:rPr>
            </w:pPr>
            <w:r w:rsidRPr="004070CE">
              <w:rPr>
                <w:bCs/>
                <w:sz w:val="18"/>
              </w:rPr>
              <w:t>Autisms</w:t>
            </w:r>
          </w:p>
        </w:tc>
        <w:tc>
          <w:tcPr>
            <w:tcW w:w="53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2ECFBB9" w14:textId="723E57D1" w:rsidR="00B771D4" w:rsidRPr="004070CE" w:rsidRDefault="00B771D4" w:rsidP="004070CE">
            <w:pPr>
              <w:pStyle w:val="SingleTxtG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-1" w:right="0" w:firstLine="1"/>
              <w:jc w:val="center"/>
              <w:rPr>
                <w:bCs/>
                <w:sz w:val="18"/>
              </w:rPr>
            </w:pPr>
            <w:r w:rsidRPr="004070CE">
              <w:rPr>
                <w:bCs/>
                <w:sz w:val="18"/>
              </w:rPr>
              <w:t xml:space="preserve">Serious </w:t>
            </w:r>
            <w:r w:rsidR="004070CE">
              <w:rPr>
                <w:bCs/>
                <w:sz w:val="18"/>
              </w:rPr>
              <w:t>l</w:t>
            </w:r>
            <w:r w:rsidRPr="004070CE">
              <w:rPr>
                <w:bCs/>
                <w:sz w:val="18"/>
              </w:rPr>
              <w:t>earning disabilities</w:t>
            </w:r>
          </w:p>
        </w:tc>
        <w:tc>
          <w:tcPr>
            <w:tcW w:w="534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881BD2C" w14:textId="2DB0C9E6" w:rsidR="00B771D4" w:rsidRPr="004070CE" w:rsidRDefault="00B771D4" w:rsidP="004070CE">
            <w:pPr>
              <w:pStyle w:val="SingleTxtG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-1" w:right="0"/>
              <w:jc w:val="center"/>
              <w:rPr>
                <w:bCs/>
                <w:sz w:val="18"/>
              </w:rPr>
            </w:pPr>
            <w:r w:rsidRPr="004070CE">
              <w:rPr>
                <w:bCs/>
                <w:sz w:val="18"/>
              </w:rPr>
              <w:t>Serious behavioural disorders</w:t>
            </w:r>
          </w:p>
        </w:tc>
        <w:tc>
          <w:tcPr>
            <w:tcW w:w="466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4434070" w14:textId="77777777" w:rsidR="00B771D4" w:rsidRPr="004070CE" w:rsidRDefault="00B771D4" w:rsidP="00577718">
            <w:pPr>
              <w:pStyle w:val="SingleTxtG"/>
              <w:tabs>
                <w:tab w:val="left" w:pos="1822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-1" w:right="0"/>
              <w:jc w:val="center"/>
              <w:rPr>
                <w:bCs/>
                <w:sz w:val="18"/>
              </w:rPr>
            </w:pPr>
            <w:r w:rsidRPr="004070CE">
              <w:rPr>
                <w:bCs/>
                <w:sz w:val="18"/>
              </w:rPr>
              <w:t>Serious behavioural disorders</w:t>
            </w:r>
          </w:p>
        </w:tc>
        <w:tc>
          <w:tcPr>
            <w:tcW w:w="466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30BE17A" w14:textId="77777777" w:rsidR="00B771D4" w:rsidRPr="004070CE" w:rsidRDefault="00B771D4" w:rsidP="00577718">
            <w:pPr>
              <w:pStyle w:val="SingleTxtG"/>
              <w:tabs>
                <w:tab w:val="left" w:pos="1822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0" w:right="0"/>
              <w:jc w:val="center"/>
              <w:rPr>
                <w:bCs/>
                <w:sz w:val="18"/>
              </w:rPr>
            </w:pPr>
            <w:r w:rsidRPr="004070CE">
              <w:rPr>
                <w:bCs/>
                <w:sz w:val="18"/>
              </w:rPr>
              <w:t>Extreme behavioural disorders</w:t>
            </w:r>
          </w:p>
        </w:tc>
      </w:tr>
      <w:tr w:rsidR="00B12757" w:rsidRPr="004070CE" w14:paraId="70DC5D80" w14:textId="77777777" w:rsidTr="00E35889">
        <w:trPr>
          <w:trHeight w:val="283"/>
        </w:trPr>
        <w:tc>
          <w:tcPr>
            <w:tcW w:w="333" w:type="pc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5E464966" w14:textId="77777777" w:rsidR="00B771D4" w:rsidRPr="004070CE" w:rsidRDefault="00B771D4" w:rsidP="00577718">
            <w:pPr>
              <w:pStyle w:val="SingleTxtG"/>
              <w:tabs>
                <w:tab w:val="left" w:pos="1649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6" w:right="0"/>
              <w:jc w:val="center"/>
            </w:pPr>
            <w:r w:rsidRPr="004070CE">
              <w:t>2015/</w:t>
            </w:r>
          </w:p>
          <w:p w14:paraId="497ABD66" w14:textId="77777777" w:rsidR="00B771D4" w:rsidRPr="004070CE" w:rsidRDefault="00B771D4" w:rsidP="00577718">
            <w:pPr>
              <w:pStyle w:val="SingleTxtG"/>
              <w:tabs>
                <w:tab w:val="left" w:pos="1649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6" w:right="0"/>
              <w:jc w:val="center"/>
            </w:pPr>
            <w:r w:rsidRPr="004070CE">
              <w:t>2016</w:t>
            </w:r>
          </w:p>
        </w:tc>
        <w:tc>
          <w:tcPr>
            <w:tcW w:w="268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4C0C8C0" w14:textId="77777777" w:rsidR="00B771D4" w:rsidRPr="004070CE" w:rsidRDefault="00B771D4" w:rsidP="00577718">
            <w:pPr>
              <w:pStyle w:val="SingleTxtG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-9" w:right="0" w:firstLine="9"/>
              <w:jc w:val="center"/>
            </w:pPr>
            <w:r w:rsidRPr="004070CE">
              <w:t>3 127</w:t>
            </w:r>
          </w:p>
        </w:tc>
        <w:tc>
          <w:tcPr>
            <w:tcW w:w="333" w:type="pct"/>
            <w:tcBorders>
              <w:top w:val="single" w:sz="12" w:space="0" w:color="auto"/>
            </w:tcBorders>
            <w:vAlign w:val="center"/>
          </w:tcPr>
          <w:p w14:paraId="72E2274B" w14:textId="77777777" w:rsidR="00B771D4" w:rsidRPr="004070CE" w:rsidRDefault="00B771D4" w:rsidP="00577718">
            <w:pPr>
              <w:pStyle w:val="SingleTxtG"/>
              <w:tabs>
                <w:tab w:val="left" w:pos="1749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0" w:right="0"/>
              <w:jc w:val="center"/>
            </w:pPr>
            <w:r w:rsidRPr="004070CE">
              <w:t>1 233</w:t>
            </w:r>
          </w:p>
        </w:tc>
        <w:tc>
          <w:tcPr>
            <w:tcW w:w="466" w:type="pct"/>
            <w:tcBorders>
              <w:top w:val="single" w:sz="12" w:space="0" w:color="auto"/>
            </w:tcBorders>
            <w:vAlign w:val="center"/>
          </w:tcPr>
          <w:p w14:paraId="690A5544" w14:textId="77777777" w:rsidR="00B771D4" w:rsidRPr="004070CE" w:rsidRDefault="00B771D4" w:rsidP="00577718">
            <w:pPr>
              <w:pStyle w:val="SingleTxtG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0" w:right="0"/>
              <w:jc w:val="center"/>
            </w:pPr>
            <w:r w:rsidRPr="004070CE">
              <w:t>91</w:t>
            </w:r>
          </w:p>
        </w:tc>
        <w:tc>
          <w:tcPr>
            <w:tcW w:w="467" w:type="pct"/>
            <w:vAlign w:val="center"/>
          </w:tcPr>
          <w:p w14:paraId="4C75F6A2" w14:textId="77777777" w:rsidR="00B771D4" w:rsidRPr="004070CE" w:rsidRDefault="00B771D4" w:rsidP="00577718">
            <w:pPr>
              <w:pStyle w:val="SingleTxtG"/>
              <w:tabs>
                <w:tab w:val="left" w:pos="183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0" w:right="0"/>
              <w:jc w:val="center"/>
            </w:pPr>
            <w:r w:rsidRPr="004070CE">
              <w:t>29</w:t>
            </w:r>
          </w:p>
        </w:tc>
        <w:tc>
          <w:tcPr>
            <w:tcW w:w="333" w:type="pct"/>
            <w:tcBorders>
              <w:top w:val="single" w:sz="12" w:space="0" w:color="auto"/>
            </w:tcBorders>
            <w:vAlign w:val="center"/>
          </w:tcPr>
          <w:p w14:paraId="64837207" w14:textId="77777777" w:rsidR="00B771D4" w:rsidRPr="004070CE" w:rsidRDefault="00B771D4" w:rsidP="00577718">
            <w:pPr>
              <w:pStyle w:val="SingleTxtG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0" w:right="0"/>
              <w:jc w:val="center"/>
            </w:pPr>
            <w:r w:rsidRPr="004070CE">
              <w:t>17</w:t>
            </w:r>
          </w:p>
        </w:tc>
        <w:tc>
          <w:tcPr>
            <w:tcW w:w="468" w:type="pct"/>
            <w:tcBorders>
              <w:top w:val="single" w:sz="12" w:space="0" w:color="auto"/>
            </w:tcBorders>
            <w:vAlign w:val="center"/>
          </w:tcPr>
          <w:p w14:paraId="21BA53D5" w14:textId="77777777" w:rsidR="00B771D4" w:rsidRPr="004070CE" w:rsidRDefault="00B771D4" w:rsidP="00577718">
            <w:pPr>
              <w:pStyle w:val="SingleTxtG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-1" w:right="0"/>
              <w:jc w:val="center"/>
            </w:pPr>
            <w:r w:rsidRPr="004070CE">
              <w:t>22</w:t>
            </w:r>
          </w:p>
        </w:tc>
        <w:tc>
          <w:tcPr>
            <w:tcW w:w="333" w:type="pc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42ECB54" w14:textId="77777777" w:rsidR="00B771D4" w:rsidRPr="004070CE" w:rsidRDefault="00B771D4" w:rsidP="00577718">
            <w:pPr>
              <w:pStyle w:val="SingleTxtG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-1" w:right="0"/>
              <w:jc w:val="center"/>
            </w:pPr>
            <w:r w:rsidRPr="004070CE">
              <w:t>47</w:t>
            </w:r>
          </w:p>
        </w:tc>
        <w:tc>
          <w:tcPr>
            <w:tcW w:w="1067" w:type="pct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23B0ACB" w14:textId="77777777" w:rsidR="00B771D4" w:rsidRPr="004070CE" w:rsidRDefault="00B771D4" w:rsidP="00577718">
            <w:pPr>
              <w:pStyle w:val="SingleTxtG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-1" w:right="0"/>
              <w:jc w:val="center"/>
            </w:pPr>
            <w:r w:rsidRPr="004070CE">
              <w:t>429</w:t>
            </w:r>
          </w:p>
        </w:tc>
        <w:tc>
          <w:tcPr>
            <w:tcW w:w="466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E19C6D7" w14:textId="77777777" w:rsidR="00B771D4" w:rsidRPr="004070CE" w:rsidRDefault="00B771D4" w:rsidP="00577718">
            <w:pPr>
              <w:pStyle w:val="SingleTxtG"/>
              <w:tabs>
                <w:tab w:val="left" w:pos="1822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-1" w:right="0"/>
              <w:jc w:val="center"/>
            </w:pPr>
            <w:r w:rsidRPr="004070CE">
              <w:t>739</w:t>
            </w:r>
          </w:p>
        </w:tc>
        <w:tc>
          <w:tcPr>
            <w:tcW w:w="466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3DEE0FAE" w14:textId="77777777" w:rsidR="00B771D4" w:rsidRPr="004070CE" w:rsidRDefault="00B771D4" w:rsidP="00577718">
            <w:pPr>
              <w:pStyle w:val="SingleTxtG"/>
              <w:tabs>
                <w:tab w:val="left" w:pos="1822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-1" w:right="0"/>
              <w:jc w:val="center"/>
            </w:pPr>
            <w:r w:rsidRPr="004070CE">
              <w:t>119</w:t>
            </w:r>
          </w:p>
        </w:tc>
      </w:tr>
      <w:tr w:rsidR="00B12757" w:rsidRPr="004070CE" w14:paraId="03979C80" w14:textId="77777777" w:rsidTr="00E35889">
        <w:trPr>
          <w:trHeight w:val="283"/>
        </w:trPr>
        <w:tc>
          <w:tcPr>
            <w:tcW w:w="333" w:type="pct"/>
            <w:tcBorders>
              <w:right w:val="single" w:sz="12" w:space="0" w:color="auto"/>
            </w:tcBorders>
            <w:vAlign w:val="center"/>
          </w:tcPr>
          <w:p w14:paraId="50FBE8CA" w14:textId="77777777" w:rsidR="00B771D4" w:rsidRPr="004070CE" w:rsidRDefault="00B771D4" w:rsidP="00577718">
            <w:pPr>
              <w:pStyle w:val="SingleTxtG"/>
              <w:tabs>
                <w:tab w:val="left" w:pos="1649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5" w:right="0"/>
              <w:jc w:val="center"/>
            </w:pPr>
            <w:r w:rsidRPr="004070CE">
              <w:t>2016/</w:t>
            </w:r>
          </w:p>
          <w:p w14:paraId="6B1E7FCC" w14:textId="77777777" w:rsidR="00B771D4" w:rsidRPr="004070CE" w:rsidRDefault="00B771D4" w:rsidP="00577718">
            <w:pPr>
              <w:pStyle w:val="SingleTxtG"/>
              <w:tabs>
                <w:tab w:val="left" w:pos="1649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5" w:right="0"/>
              <w:jc w:val="center"/>
            </w:pPr>
            <w:r w:rsidRPr="004070CE">
              <w:t>2017</w:t>
            </w:r>
          </w:p>
        </w:tc>
        <w:tc>
          <w:tcPr>
            <w:tcW w:w="268" w:type="pct"/>
            <w:tcBorders>
              <w:left w:val="single" w:sz="12" w:space="0" w:color="auto"/>
            </w:tcBorders>
            <w:vAlign w:val="center"/>
          </w:tcPr>
          <w:p w14:paraId="0C199CF7" w14:textId="77777777" w:rsidR="00B771D4" w:rsidRPr="004070CE" w:rsidRDefault="00B771D4" w:rsidP="00577718">
            <w:pPr>
              <w:pStyle w:val="SingleTxtG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-9" w:right="0" w:firstLine="9"/>
              <w:jc w:val="center"/>
            </w:pPr>
            <w:r w:rsidRPr="004070CE">
              <w:t>2 788</w:t>
            </w:r>
          </w:p>
        </w:tc>
        <w:tc>
          <w:tcPr>
            <w:tcW w:w="333" w:type="pct"/>
            <w:vAlign w:val="center"/>
          </w:tcPr>
          <w:p w14:paraId="4DA759EA" w14:textId="77777777" w:rsidR="00B771D4" w:rsidRPr="004070CE" w:rsidRDefault="00B771D4" w:rsidP="00577718">
            <w:pPr>
              <w:pStyle w:val="SingleTxtG"/>
              <w:tabs>
                <w:tab w:val="left" w:pos="1749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0" w:right="0"/>
              <w:jc w:val="center"/>
            </w:pPr>
            <w:r w:rsidRPr="004070CE">
              <w:t>1 216</w:t>
            </w:r>
          </w:p>
        </w:tc>
        <w:tc>
          <w:tcPr>
            <w:tcW w:w="466" w:type="pct"/>
            <w:vAlign w:val="center"/>
          </w:tcPr>
          <w:p w14:paraId="283149F7" w14:textId="77777777" w:rsidR="00B771D4" w:rsidRPr="004070CE" w:rsidRDefault="00B771D4" w:rsidP="00577718">
            <w:pPr>
              <w:pStyle w:val="SingleTxtG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0" w:right="0"/>
              <w:jc w:val="center"/>
            </w:pPr>
            <w:r w:rsidRPr="004070CE">
              <w:t>25</w:t>
            </w:r>
          </w:p>
        </w:tc>
        <w:tc>
          <w:tcPr>
            <w:tcW w:w="467" w:type="pct"/>
            <w:vAlign w:val="center"/>
          </w:tcPr>
          <w:p w14:paraId="05EF480C" w14:textId="77777777" w:rsidR="00B771D4" w:rsidRPr="004070CE" w:rsidRDefault="00B771D4" w:rsidP="00577718">
            <w:pPr>
              <w:pStyle w:val="SingleTxtG"/>
              <w:tabs>
                <w:tab w:val="left" w:pos="183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0" w:right="0"/>
              <w:jc w:val="center"/>
            </w:pPr>
            <w:r w:rsidRPr="004070CE">
              <w:t>24</w:t>
            </w:r>
          </w:p>
        </w:tc>
        <w:tc>
          <w:tcPr>
            <w:tcW w:w="333" w:type="pct"/>
            <w:vAlign w:val="center"/>
          </w:tcPr>
          <w:p w14:paraId="47ABBA7E" w14:textId="77777777" w:rsidR="00B771D4" w:rsidRPr="004070CE" w:rsidRDefault="00B771D4" w:rsidP="00577718">
            <w:pPr>
              <w:pStyle w:val="SingleTxtG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0" w:right="0"/>
              <w:jc w:val="center"/>
            </w:pPr>
            <w:r w:rsidRPr="004070CE">
              <w:t>10</w:t>
            </w:r>
          </w:p>
        </w:tc>
        <w:tc>
          <w:tcPr>
            <w:tcW w:w="468" w:type="pct"/>
            <w:vAlign w:val="center"/>
          </w:tcPr>
          <w:p w14:paraId="221E4E37" w14:textId="77777777" w:rsidR="00B771D4" w:rsidRPr="004070CE" w:rsidRDefault="00B771D4" w:rsidP="00577718">
            <w:pPr>
              <w:pStyle w:val="SingleTxtG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-1" w:right="0"/>
              <w:jc w:val="center"/>
            </w:pPr>
            <w:r w:rsidRPr="004070CE">
              <w:t>71</w:t>
            </w:r>
          </w:p>
        </w:tc>
        <w:tc>
          <w:tcPr>
            <w:tcW w:w="333" w:type="pct"/>
            <w:tcBorders>
              <w:right w:val="single" w:sz="12" w:space="0" w:color="auto"/>
            </w:tcBorders>
            <w:vAlign w:val="center"/>
          </w:tcPr>
          <w:p w14:paraId="7FAB50AB" w14:textId="77777777" w:rsidR="00B771D4" w:rsidRPr="004070CE" w:rsidRDefault="00B771D4" w:rsidP="00577718">
            <w:pPr>
              <w:pStyle w:val="SingleTxtG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-1" w:right="0"/>
              <w:jc w:val="center"/>
            </w:pPr>
            <w:r w:rsidRPr="004070CE">
              <w:t>45</w:t>
            </w:r>
          </w:p>
        </w:tc>
        <w:tc>
          <w:tcPr>
            <w:tcW w:w="1067" w:type="pct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A42B544" w14:textId="77777777" w:rsidR="00B771D4" w:rsidRPr="004070CE" w:rsidRDefault="00B771D4" w:rsidP="00577718">
            <w:pPr>
              <w:pStyle w:val="SingleTxtG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-1" w:right="0"/>
              <w:jc w:val="center"/>
            </w:pPr>
            <w:r w:rsidRPr="004070CE">
              <w:t>157</w:t>
            </w:r>
          </w:p>
        </w:tc>
        <w:tc>
          <w:tcPr>
            <w:tcW w:w="466" w:type="pct"/>
            <w:shd w:val="clear" w:color="auto" w:fill="auto"/>
            <w:vAlign w:val="center"/>
          </w:tcPr>
          <w:p w14:paraId="1C30E95E" w14:textId="77777777" w:rsidR="00B771D4" w:rsidRPr="004070CE" w:rsidRDefault="00B771D4" w:rsidP="00577718">
            <w:pPr>
              <w:pStyle w:val="SingleTxtG"/>
              <w:tabs>
                <w:tab w:val="left" w:pos="1822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-1" w:right="0"/>
              <w:jc w:val="center"/>
            </w:pPr>
            <w:r w:rsidRPr="004070CE">
              <w:t>947</w:t>
            </w:r>
          </w:p>
        </w:tc>
        <w:tc>
          <w:tcPr>
            <w:tcW w:w="466" w:type="pct"/>
            <w:shd w:val="clear" w:color="auto" w:fill="auto"/>
            <w:vAlign w:val="center"/>
          </w:tcPr>
          <w:p w14:paraId="1B7571B3" w14:textId="77777777" w:rsidR="00B771D4" w:rsidRPr="004070CE" w:rsidRDefault="00B771D4" w:rsidP="00577718">
            <w:pPr>
              <w:pStyle w:val="SingleTxtG"/>
              <w:tabs>
                <w:tab w:val="left" w:pos="1822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-1" w:right="0"/>
              <w:jc w:val="center"/>
            </w:pPr>
            <w:r w:rsidRPr="004070CE">
              <w:t>109</w:t>
            </w:r>
          </w:p>
        </w:tc>
      </w:tr>
      <w:tr w:rsidR="00B12757" w:rsidRPr="004070CE" w14:paraId="68A6F697" w14:textId="77777777" w:rsidTr="00E35889">
        <w:trPr>
          <w:trHeight w:val="283"/>
        </w:trPr>
        <w:tc>
          <w:tcPr>
            <w:tcW w:w="333" w:type="pct"/>
            <w:tcBorders>
              <w:right w:val="single" w:sz="12" w:space="0" w:color="auto"/>
            </w:tcBorders>
            <w:vAlign w:val="center"/>
          </w:tcPr>
          <w:p w14:paraId="6A5B7E04" w14:textId="77777777" w:rsidR="00B771D4" w:rsidRPr="004070CE" w:rsidRDefault="00B771D4" w:rsidP="00577718">
            <w:pPr>
              <w:pStyle w:val="SingleTxtG"/>
              <w:tabs>
                <w:tab w:val="left" w:pos="1649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5" w:right="0"/>
              <w:jc w:val="center"/>
            </w:pPr>
            <w:r w:rsidRPr="004070CE">
              <w:t>2017/</w:t>
            </w:r>
          </w:p>
          <w:p w14:paraId="52FE3D0A" w14:textId="77777777" w:rsidR="00B771D4" w:rsidRPr="004070CE" w:rsidRDefault="00B771D4" w:rsidP="00577718">
            <w:pPr>
              <w:pStyle w:val="SingleTxtG"/>
              <w:tabs>
                <w:tab w:val="left" w:pos="1649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5" w:right="0"/>
              <w:jc w:val="center"/>
            </w:pPr>
            <w:r w:rsidRPr="004070CE">
              <w:t>2018</w:t>
            </w:r>
          </w:p>
        </w:tc>
        <w:tc>
          <w:tcPr>
            <w:tcW w:w="268" w:type="pct"/>
            <w:tcBorders>
              <w:left w:val="single" w:sz="12" w:space="0" w:color="auto"/>
            </w:tcBorders>
            <w:vAlign w:val="center"/>
          </w:tcPr>
          <w:p w14:paraId="7E787D73" w14:textId="77777777" w:rsidR="00B771D4" w:rsidRPr="004070CE" w:rsidRDefault="00B771D4" w:rsidP="00577718">
            <w:pPr>
              <w:pStyle w:val="SingleTxtG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-9" w:right="0" w:firstLine="9"/>
              <w:jc w:val="center"/>
            </w:pPr>
            <w:r w:rsidRPr="004070CE">
              <w:t>1 718</w:t>
            </w:r>
          </w:p>
        </w:tc>
        <w:tc>
          <w:tcPr>
            <w:tcW w:w="333" w:type="pct"/>
            <w:vAlign w:val="center"/>
          </w:tcPr>
          <w:p w14:paraId="6F71964B" w14:textId="77777777" w:rsidR="00B771D4" w:rsidRPr="004070CE" w:rsidRDefault="00B771D4" w:rsidP="00577718">
            <w:pPr>
              <w:pStyle w:val="SingleTxtG"/>
              <w:tabs>
                <w:tab w:val="left" w:pos="1749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0" w:right="0"/>
              <w:jc w:val="center"/>
            </w:pPr>
            <w:r w:rsidRPr="004070CE">
              <w:t>980</w:t>
            </w:r>
          </w:p>
        </w:tc>
        <w:tc>
          <w:tcPr>
            <w:tcW w:w="466" w:type="pct"/>
            <w:vAlign w:val="center"/>
          </w:tcPr>
          <w:p w14:paraId="739F9C47" w14:textId="77777777" w:rsidR="00B771D4" w:rsidRPr="004070CE" w:rsidRDefault="00B771D4" w:rsidP="00577718">
            <w:pPr>
              <w:pStyle w:val="SingleTxtG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0" w:right="0"/>
              <w:jc w:val="center"/>
            </w:pPr>
            <w:r w:rsidRPr="004070CE">
              <w:t>17</w:t>
            </w:r>
          </w:p>
        </w:tc>
        <w:tc>
          <w:tcPr>
            <w:tcW w:w="467" w:type="pct"/>
            <w:vAlign w:val="center"/>
          </w:tcPr>
          <w:p w14:paraId="4D3B3253" w14:textId="77777777" w:rsidR="00B771D4" w:rsidRPr="004070CE" w:rsidRDefault="00B771D4" w:rsidP="00577718">
            <w:pPr>
              <w:pStyle w:val="SingleTxtG"/>
              <w:tabs>
                <w:tab w:val="left" w:pos="183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0" w:right="0"/>
              <w:jc w:val="center"/>
            </w:pPr>
            <w:r w:rsidRPr="004070CE">
              <w:t>26</w:t>
            </w:r>
          </w:p>
        </w:tc>
        <w:tc>
          <w:tcPr>
            <w:tcW w:w="333" w:type="pct"/>
            <w:vAlign w:val="center"/>
          </w:tcPr>
          <w:p w14:paraId="73066E98" w14:textId="77777777" w:rsidR="00B771D4" w:rsidRPr="004070CE" w:rsidRDefault="00B771D4" w:rsidP="00577718">
            <w:pPr>
              <w:pStyle w:val="SingleTxtG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0" w:right="0"/>
              <w:jc w:val="center"/>
            </w:pPr>
            <w:r w:rsidRPr="004070CE">
              <w:t>6</w:t>
            </w:r>
          </w:p>
        </w:tc>
        <w:tc>
          <w:tcPr>
            <w:tcW w:w="468" w:type="pct"/>
            <w:vAlign w:val="center"/>
          </w:tcPr>
          <w:p w14:paraId="58CDB241" w14:textId="77777777" w:rsidR="00B771D4" w:rsidRPr="004070CE" w:rsidRDefault="00B771D4" w:rsidP="00577718">
            <w:pPr>
              <w:pStyle w:val="SingleTxtG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-1" w:right="0"/>
              <w:jc w:val="center"/>
            </w:pPr>
            <w:r w:rsidRPr="004070CE">
              <w:t>46</w:t>
            </w:r>
          </w:p>
        </w:tc>
        <w:tc>
          <w:tcPr>
            <w:tcW w:w="333" w:type="pct"/>
            <w:tcBorders>
              <w:right w:val="single" w:sz="12" w:space="0" w:color="auto"/>
            </w:tcBorders>
            <w:vAlign w:val="center"/>
          </w:tcPr>
          <w:p w14:paraId="663C5D53" w14:textId="77777777" w:rsidR="00B771D4" w:rsidRPr="004070CE" w:rsidRDefault="00B771D4" w:rsidP="00577718">
            <w:pPr>
              <w:pStyle w:val="SingleTxtG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-1" w:right="0"/>
              <w:jc w:val="center"/>
            </w:pPr>
            <w:r w:rsidRPr="004070CE">
              <w:t>30</w:t>
            </w:r>
          </w:p>
        </w:tc>
        <w:tc>
          <w:tcPr>
            <w:tcW w:w="533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4D520B4" w14:textId="77777777" w:rsidR="00B771D4" w:rsidRPr="004070CE" w:rsidRDefault="00B771D4" w:rsidP="00577718">
            <w:pPr>
              <w:pStyle w:val="SingleTxtG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-1" w:right="0" w:firstLine="1"/>
              <w:jc w:val="center"/>
            </w:pPr>
            <w:r w:rsidRPr="004070CE">
              <w:t>140</w:t>
            </w:r>
          </w:p>
        </w:tc>
        <w:tc>
          <w:tcPr>
            <w:tcW w:w="534" w:type="pct"/>
            <w:shd w:val="clear" w:color="auto" w:fill="auto"/>
            <w:vAlign w:val="center"/>
          </w:tcPr>
          <w:p w14:paraId="6F547447" w14:textId="77777777" w:rsidR="00B771D4" w:rsidRPr="004070CE" w:rsidRDefault="00B771D4" w:rsidP="00577718">
            <w:pPr>
              <w:pStyle w:val="SingleTxtG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-1" w:right="0"/>
              <w:jc w:val="center"/>
            </w:pPr>
            <w:r w:rsidRPr="004070CE">
              <w:t>204</w:t>
            </w:r>
          </w:p>
        </w:tc>
        <w:tc>
          <w:tcPr>
            <w:tcW w:w="466" w:type="pct"/>
            <w:shd w:val="clear" w:color="auto" w:fill="auto"/>
            <w:vAlign w:val="center"/>
          </w:tcPr>
          <w:p w14:paraId="15FDAE4C" w14:textId="77777777" w:rsidR="00B771D4" w:rsidRPr="004070CE" w:rsidRDefault="00B771D4" w:rsidP="00577718">
            <w:pPr>
              <w:pStyle w:val="SingleTxtG"/>
              <w:tabs>
                <w:tab w:val="left" w:pos="1822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-1" w:right="0"/>
              <w:jc w:val="center"/>
            </w:pPr>
            <w:r w:rsidRPr="004070CE">
              <w:t>848</w:t>
            </w:r>
          </w:p>
        </w:tc>
        <w:tc>
          <w:tcPr>
            <w:tcW w:w="466" w:type="pct"/>
            <w:shd w:val="clear" w:color="auto" w:fill="auto"/>
            <w:vAlign w:val="center"/>
          </w:tcPr>
          <w:p w14:paraId="40145FAB" w14:textId="77777777" w:rsidR="00B771D4" w:rsidRPr="004070CE" w:rsidRDefault="00B771D4" w:rsidP="00577718">
            <w:pPr>
              <w:pStyle w:val="SingleTxtG"/>
              <w:tabs>
                <w:tab w:val="left" w:pos="1822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-1" w:right="0"/>
              <w:jc w:val="center"/>
            </w:pPr>
            <w:r w:rsidRPr="004070CE">
              <w:t>150</w:t>
            </w:r>
          </w:p>
        </w:tc>
      </w:tr>
      <w:tr w:rsidR="00B12757" w:rsidRPr="004070CE" w14:paraId="2AD86C6C" w14:textId="77777777" w:rsidTr="00E35889">
        <w:trPr>
          <w:trHeight w:val="283"/>
        </w:trPr>
        <w:tc>
          <w:tcPr>
            <w:tcW w:w="333" w:type="pct"/>
            <w:tcBorders>
              <w:right w:val="single" w:sz="12" w:space="0" w:color="auto"/>
            </w:tcBorders>
            <w:vAlign w:val="center"/>
          </w:tcPr>
          <w:p w14:paraId="684EE608" w14:textId="77777777" w:rsidR="00B771D4" w:rsidRPr="004070CE" w:rsidRDefault="00B771D4" w:rsidP="00577718">
            <w:pPr>
              <w:pStyle w:val="SingleTxtG"/>
              <w:tabs>
                <w:tab w:val="left" w:pos="1649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5" w:right="0"/>
              <w:jc w:val="center"/>
            </w:pPr>
            <w:r w:rsidRPr="004070CE">
              <w:t>2018/</w:t>
            </w:r>
          </w:p>
          <w:p w14:paraId="35DB9F51" w14:textId="77777777" w:rsidR="00B771D4" w:rsidRPr="004070CE" w:rsidRDefault="00B771D4" w:rsidP="00577718">
            <w:pPr>
              <w:pStyle w:val="SingleTxtG"/>
              <w:tabs>
                <w:tab w:val="left" w:pos="1649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5" w:right="0"/>
              <w:jc w:val="center"/>
            </w:pPr>
            <w:r w:rsidRPr="004070CE">
              <w:t>2019</w:t>
            </w:r>
          </w:p>
        </w:tc>
        <w:tc>
          <w:tcPr>
            <w:tcW w:w="268" w:type="pct"/>
            <w:tcBorders>
              <w:left w:val="single" w:sz="12" w:space="0" w:color="auto"/>
            </w:tcBorders>
            <w:vAlign w:val="center"/>
          </w:tcPr>
          <w:p w14:paraId="457BBB2B" w14:textId="77777777" w:rsidR="00B771D4" w:rsidRPr="004070CE" w:rsidRDefault="00B771D4" w:rsidP="00577718">
            <w:pPr>
              <w:pStyle w:val="SingleTxtG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-9" w:right="0" w:firstLine="9"/>
              <w:jc w:val="center"/>
            </w:pPr>
            <w:r w:rsidRPr="004070CE">
              <w:t>1 826</w:t>
            </w:r>
          </w:p>
        </w:tc>
        <w:tc>
          <w:tcPr>
            <w:tcW w:w="333" w:type="pct"/>
            <w:vAlign w:val="center"/>
          </w:tcPr>
          <w:p w14:paraId="36C84B2C" w14:textId="77777777" w:rsidR="00B771D4" w:rsidRPr="004070CE" w:rsidRDefault="00B771D4" w:rsidP="00577718">
            <w:pPr>
              <w:pStyle w:val="SingleTxtG"/>
              <w:tabs>
                <w:tab w:val="left" w:pos="1749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0" w:right="0"/>
              <w:jc w:val="center"/>
            </w:pPr>
            <w:r w:rsidRPr="004070CE">
              <w:t>992</w:t>
            </w:r>
          </w:p>
        </w:tc>
        <w:tc>
          <w:tcPr>
            <w:tcW w:w="466" w:type="pct"/>
            <w:vAlign w:val="center"/>
          </w:tcPr>
          <w:p w14:paraId="3CF895B3" w14:textId="77777777" w:rsidR="00B771D4" w:rsidRPr="004070CE" w:rsidRDefault="00B771D4" w:rsidP="00577718">
            <w:pPr>
              <w:pStyle w:val="SingleTxtG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0" w:right="0"/>
              <w:jc w:val="center"/>
            </w:pPr>
            <w:r w:rsidRPr="004070CE">
              <w:t>29</w:t>
            </w:r>
          </w:p>
        </w:tc>
        <w:tc>
          <w:tcPr>
            <w:tcW w:w="467" w:type="pct"/>
            <w:vAlign w:val="center"/>
          </w:tcPr>
          <w:p w14:paraId="2793CF24" w14:textId="77777777" w:rsidR="00B771D4" w:rsidRPr="004070CE" w:rsidRDefault="00B771D4" w:rsidP="00577718">
            <w:pPr>
              <w:pStyle w:val="SingleTxtG"/>
              <w:tabs>
                <w:tab w:val="left" w:pos="183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0" w:right="0"/>
              <w:jc w:val="center"/>
            </w:pPr>
            <w:r w:rsidRPr="004070CE">
              <w:t>32</w:t>
            </w:r>
          </w:p>
        </w:tc>
        <w:tc>
          <w:tcPr>
            <w:tcW w:w="333" w:type="pct"/>
            <w:vAlign w:val="center"/>
          </w:tcPr>
          <w:p w14:paraId="6C7E6D1F" w14:textId="77777777" w:rsidR="00B771D4" w:rsidRPr="004070CE" w:rsidRDefault="00B771D4" w:rsidP="00577718">
            <w:pPr>
              <w:pStyle w:val="SingleTxtG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0" w:right="0"/>
              <w:jc w:val="center"/>
            </w:pPr>
            <w:r w:rsidRPr="004070CE">
              <w:t>7</w:t>
            </w:r>
          </w:p>
        </w:tc>
        <w:tc>
          <w:tcPr>
            <w:tcW w:w="468" w:type="pct"/>
            <w:vAlign w:val="center"/>
          </w:tcPr>
          <w:p w14:paraId="492D1E52" w14:textId="77777777" w:rsidR="00B771D4" w:rsidRPr="004070CE" w:rsidRDefault="00B771D4" w:rsidP="00577718">
            <w:pPr>
              <w:pStyle w:val="SingleTxtG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-1" w:right="0"/>
              <w:jc w:val="center"/>
            </w:pPr>
            <w:r w:rsidRPr="004070CE">
              <w:t>41</w:t>
            </w:r>
          </w:p>
        </w:tc>
        <w:tc>
          <w:tcPr>
            <w:tcW w:w="333" w:type="pct"/>
            <w:tcBorders>
              <w:right w:val="single" w:sz="12" w:space="0" w:color="auto"/>
            </w:tcBorders>
            <w:vAlign w:val="center"/>
          </w:tcPr>
          <w:p w14:paraId="62F10488" w14:textId="77777777" w:rsidR="00B771D4" w:rsidRPr="004070CE" w:rsidRDefault="00B771D4" w:rsidP="00577718">
            <w:pPr>
              <w:pStyle w:val="SingleTxtG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0" w:right="0"/>
              <w:jc w:val="center"/>
            </w:pPr>
            <w:r w:rsidRPr="004070CE">
              <w:t>30</w:t>
            </w:r>
          </w:p>
        </w:tc>
        <w:tc>
          <w:tcPr>
            <w:tcW w:w="533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347BFF4" w14:textId="77777777" w:rsidR="00B771D4" w:rsidRPr="004070CE" w:rsidRDefault="00B771D4" w:rsidP="00577718">
            <w:pPr>
              <w:pStyle w:val="SingleTxtG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-1" w:right="0" w:firstLine="1"/>
              <w:jc w:val="center"/>
            </w:pPr>
            <w:r w:rsidRPr="004070CE">
              <w:t>186</w:t>
            </w:r>
          </w:p>
        </w:tc>
        <w:tc>
          <w:tcPr>
            <w:tcW w:w="534" w:type="pct"/>
            <w:shd w:val="clear" w:color="auto" w:fill="auto"/>
            <w:vAlign w:val="center"/>
          </w:tcPr>
          <w:p w14:paraId="029BD8B9" w14:textId="77777777" w:rsidR="00B771D4" w:rsidRPr="004070CE" w:rsidRDefault="00B771D4" w:rsidP="00577718">
            <w:pPr>
              <w:pStyle w:val="SingleTxtG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-1" w:right="0"/>
              <w:jc w:val="center"/>
            </w:pPr>
            <w:r w:rsidRPr="004070CE">
              <w:t>187</w:t>
            </w:r>
          </w:p>
        </w:tc>
        <w:tc>
          <w:tcPr>
            <w:tcW w:w="466" w:type="pct"/>
            <w:shd w:val="clear" w:color="auto" w:fill="auto"/>
            <w:vAlign w:val="center"/>
          </w:tcPr>
          <w:p w14:paraId="2FD5E5F5" w14:textId="77777777" w:rsidR="00B771D4" w:rsidRPr="004070CE" w:rsidRDefault="00B771D4" w:rsidP="00577718">
            <w:pPr>
              <w:pStyle w:val="SingleTxtG"/>
              <w:tabs>
                <w:tab w:val="left" w:pos="1822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-1" w:right="0"/>
              <w:jc w:val="center"/>
            </w:pPr>
            <w:r w:rsidRPr="004070CE">
              <w:t>903</w:t>
            </w:r>
          </w:p>
        </w:tc>
        <w:tc>
          <w:tcPr>
            <w:tcW w:w="466" w:type="pct"/>
            <w:shd w:val="clear" w:color="auto" w:fill="auto"/>
            <w:vAlign w:val="center"/>
          </w:tcPr>
          <w:p w14:paraId="3BE3BD0D" w14:textId="77777777" w:rsidR="00B771D4" w:rsidRPr="004070CE" w:rsidRDefault="00B771D4" w:rsidP="00577718">
            <w:pPr>
              <w:pStyle w:val="SingleTxtG"/>
              <w:tabs>
                <w:tab w:val="left" w:pos="1822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-1" w:right="0"/>
              <w:jc w:val="center"/>
            </w:pPr>
            <w:r w:rsidRPr="004070CE">
              <w:t>139</w:t>
            </w:r>
          </w:p>
        </w:tc>
      </w:tr>
      <w:tr w:rsidR="00B12757" w:rsidRPr="004070CE" w14:paraId="5236CF4F" w14:textId="77777777" w:rsidTr="00E35889">
        <w:trPr>
          <w:trHeight w:val="283"/>
        </w:trPr>
        <w:tc>
          <w:tcPr>
            <w:tcW w:w="333" w:type="pct"/>
            <w:tcBorders>
              <w:right w:val="single" w:sz="12" w:space="0" w:color="auto"/>
            </w:tcBorders>
            <w:vAlign w:val="center"/>
          </w:tcPr>
          <w:p w14:paraId="4BC436C3" w14:textId="77777777" w:rsidR="00B771D4" w:rsidRPr="004070CE" w:rsidRDefault="00B771D4" w:rsidP="00577718">
            <w:pPr>
              <w:pStyle w:val="SingleTxtG"/>
              <w:tabs>
                <w:tab w:val="left" w:pos="1649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5" w:right="0"/>
              <w:jc w:val="center"/>
            </w:pPr>
            <w:r w:rsidRPr="004070CE">
              <w:t>2019/</w:t>
            </w:r>
          </w:p>
          <w:p w14:paraId="4175B447" w14:textId="77777777" w:rsidR="00B771D4" w:rsidRPr="004070CE" w:rsidRDefault="00B771D4" w:rsidP="00577718">
            <w:pPr>
              <w:pStyle w:val="SingleTxtG"/>
              <w:tabs>
                <w:tab w:val="left" w:pos="1649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5" w:right="0"/>
              <w:jc w:val="center"/>
            </w:pPr>
            <w:r w:rsidRPr="004070CE">
              <w:t>2020</w:t>
            </w:r>
          </w:p>
        </w:tc>
        <w:tc>
          <w:tcPr>
            <w:tcW w:w="268" w:type="pct"/>
            <w:tcBorders>
              <w:left w:val="single" w:sz="12" w:space="0" w:color="auto"/>
            </w:tcBorders>
            <w:vAlign w:val="center"/>
          </w:tcPr>
          <w:p w14:paraId="5B91CEAC" w14:textId="77777777" w:rsidR="00B771D4" w:rsidRPr="004070CE" w:rsidRDefault="00B771D4" w:rsidP="00577718">
            <w:pPr>
              <w:pStyle w:val="SingleTxtG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-9" w:right="0" w:firstLine="9"/>
              <w:jc w:val="center"/>
            </w:pPr>
            <w:r w:rsidRPr="004070CE">
              <w:t>1 823</w:t>
            </w:r>
          </w:p>
        </w:tc>
        <w:tc>
          <w:tcPr>
            <w:tcW w:w="333" w:type="pct"/>
            <w:vAlign w:val="center"/>
          </w:tcPr>
          <w:p w14:paraId="03B2963F" w14:textId="77777777" w:rsidR="00B771D4" w:rsidRPr="004070CE" w:rsidRDefault="00B771D4" w:rsidP="00577718">
            <w:pPr>
              <w:pStyle w:val="SingleTxtG"/>
              <w:tabs>
                <w:tab w:val="left" w:pos="1749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0" w:right="0"/>
              <w:jc w:val="center"/>
            </w:pPr>
            <w:r w:rsidRPr="004070CE">
              <w:t>1 015</w:t>
            </w:r>
          </w:p>
        </w:tc>
        <w:tc>
          <w:tcPr>
            <w:tcW w:w="466" w:type="pct"/>
            <w:vAlign w:val="center"/>
          </w:tcPr>
          <w:p w14:paraId="753AA8BA" w14:textId="77777777" w:rsidR="00B771D4" w:rsidRPr="004070CE" w:rsidRDefault="00B771D4" w:rsidP="00577718">
            <w:pPr>
              <w:pStyle w:val="SingleTxtG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0" w:right="0"/>
              <w:jc w:val="center"/>
            </w:pPr>
            <w:r w:rsidRPr="004070CE">
              <w:t>51</w:t>
            </w:r>
          </w:p>
        </w:tc>
        <w:tc>
          <w:tcPr>
            <w:tcW w:w="467" w:type="pct"/>
            <w:vAlign w:val="center"/>
          </w:tcPr>
          <w:p w14:paraId="6667F076" w14:textId="77777777" w:rsidR="00B771D4" w:rsidRPr="004070CE" w:rsidRDefault="00B771D4" w:rsidP="00577718">
            <w:pPr>
              <w:pStyle w:val="SingleTxtG"/>
              <w:tabs>
                <w:tab w:val="left" w:pos="183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0" w:right="0"/>
              <w:jc w:val="center"/>
            </w:pPr>
            <w:r w:rsidRPr="004070CE">
              <w:t>30</w:t>
            </w:r>
          </w:p>
        </w:tc>
        <w:tc>
          <w:tcPr>
            <w:tcW w:w="333" w:type="pct"/>
            <w:vAlign w:val="center"/>
          </w:tcPr>
          <w:p w14:paraId="3C80D9AD" w14:textId="77777777" w:rsidR="00B771D4" w:rsidRPr="004070CE" w:rsidRDefault="00B771D4" w:rsidP="00577718">
            <w:pPr>
              <w:pStyle w:val="SingleTxtG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0" w:right="0"/>
              <w:jc w:val="center"/>
            </w:pPr>
            <w:r w:rsidRPr="004070CE">
              <w:t>6</w:t>
            </w:r>
          </w:p>
        </w:tc>
        <w:tc>
          <w:tcPr>
            <w:tcW w:w="468" w:type="pct"/>
            <w:vAlign w:val="center"/>
          </w:tcPr>
          <w:p w14:paraId="362B9086" w14:textId="77777777" w:rsidR="00B771D4" w:rsidRPr="004070CE" w:rsidRDefault="00B771D4" w:rsidP="00577718">
            <w:pPr>
              <w:pStyle w:val="SingleTxtG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-1" w:right="0"/>
              <w:jc w:val="center"/>
            </w:pPr>
            <w:r w:rsidRPr="004070CE">
              <w:t>63</w:t>
            </w:r>
          </w:p>
        </w:tc>
        <w:tc>
          <w:tcPr>
            <w:tcW w:w="333" w:type="pct"/>
            <w:tcBorders>
              <w:right w:val="single" w:sz="12" w:space="0" w:color="auto"/>
            </w:tcBorders>
            <w:vAlign w:val="center"/>
          </w:tcPr>
          <w:p w14:paraId="405433E1" w14:textId="77777777" w:rsidR="00B771D4" w:rsidRPr="004070CE" w:rsidRDefault="00B771D4" w:rsidP="00577718">
            <w:pPr>
              <w:pStyle w:val="SingleTxtG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-1" w:right="0"/>
              <w:jc w:val="center"/>
            </w:pPr>
            <w:r w:rsidRPr="004070CE">
              <w:t>23</w:t>
            </w:r>
          </w:p>
        </w:tc>
        <w:tc>
          <w:tcPr>
            <w:tcW w:w="533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9571859" w14:textId="77777777" w:rsidR="00B771D4" w:rsidRPr="004070CE" w:rsidRDefault="00B771D4" w:rsidP="00577718">
            <w:pPr>
              <w:pStyle w:val="SingleTxtG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-1" w:right="0" w:firstLine="1"/>
              <w:jc w:val="center"/>
            </w:pPr>
            <w:r w:rsidRPr="004070CE">
              <w:t>114</w:t>
            </w:r>
          </w:p>
        </w:tc>
        <w:tc>
          <w:tcPr>
            <w:tcW w:w="534" w:type="pct"/>
            <w:shd w:val="clear" w:color="auto" w:fill="auto"/>
            <w:vAlign w:val="center"/>
          </w:tcPr>
          <w:p w14:paraId="1D4E17D4" w14:textId="77777777" w:rsidR="00B771D4" w:rsidRPr="004070CE" w:rsidRDefault="00B771D4" w:rsidP="00577718">
            <w:pPr>
              <w:pStyle w:val="SingleTxtG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-1" w:right="0"/>
              <w:jc w:val="center"/>
            </w:pPr>
            <w:r w:rsidRPr="004070CE">
              <w:t>279</w:t>
            </w:r>
          </w:p>
        </w:tc>
        <w:tc>
          <w:tcPr>
            <w:tcW w:w="466" w:type="pct"/>
            <w:shd w:val="clear" w:color="auto" w:fill="auto"/>
            <w:vAlign w:val="center"/>
          </w:tcPr>
          <w:p w14:paraId="57F4DF7B" w14:textId="77777777" w:rsidR="00B771D4" w:rsidRPr="004070CE" w:rsidRDefault="00B771D4" w:rsidP="00577718">
            <w:pPr>
              <w:pStyle w:val="SingleTxtG"/>
              <w:tabs>
                <w:tab w:val="left" w:pos="1822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-1" w:right="0"/>
              <w:jc w:val="center"/>
            </w:pPr>
            <w:r w:rsidRPr="004070CE">
              <w:t>988</w:t>
            </w:r>
          </w:p>
        </w:tc>
        <w:tc>
          <w:tcPr>
            <w:tcW w:w="466" w:type="pct"/>
            <w:shd w:val="clear" w:color="auto" w:fill="auto"/>
            <w:vAlign w:val="center"/>
          </w:tcPr>
          <w:p w14:paraId="682E45C0" w14:textId="77777777" w:rsidR="00B771D4" w:rsidRPr="004070CE" w:rsidRDefault="00B771D4" w:rsidP="00577718">
            <w:pPr>
              <w:pStyle w:val="SingleTxtG"/>
              <w:tabs>
                <w:tab w:val="left" w:pos="1822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-1" w:right="0"/>
              <w:jc w:val="center"/>
            </w:pPr>
            <w:r w:rsidRPr="004070CE">
              <w:t>58</w:t>
            </w:r>
          </w:p>
        </w:tc>
      </w:tr>
    </w:tbl>
    <w:p w14:paraId="1BBBED82" w14:textId="77777777" w:rsidR="00B771D4" w:rsidRPr="004070CE" w:rsidRDefault="00B771D4" w:rsidP="00B771D4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Cs/>
        </w:rPr>
      </w:pPr>
      <w:r w:rsidRPr="004070CE">
        <w:rPr>
          <w:bCs/>
        </w:rPr>
        <w:t xml:space="preserve">Source: Statistical yearbook of </w:t>
      </w:r>
      <w:r w:rsidRPr="004070CE">
        <w:rPr>
          <w:iCs/>
        </w:rPr>
        <w:t>Ministry of Education, Youth and Sport</w:t>
      </w:r>
    </w:p>
    <w:p w14:paraId="1393459B" w14:textId="77777777" w:rsidR="00B771D4" w:rsidRPr="004070CE" w:rsidRDefault="00B771D4" w:rsidP="00B771D4">
      <w:pPr>
        <w:pStyle w:val="SingleTxtG"/>
        <w:kinsoku w:val="0"/>
        <w:overflowPunct w:val="0"/>
        <w:snapToGrid w:val="0"/>
        <w:ind w:left="0"/>
      </w:pPr>
    </w:p>
    <w:p w14:paraId="13E219B0" w14:textId="77777777" w:rsidR="00B771D4" w:rsidRPr="004070CE" w:rsidRDefault="00B771D4" w:rsidP="00BB480B">
      <w:pPr>
        <w:pStyle w:val="Odstavecseseznamem"/>
        <w:numPr>
          <w:ilvl w:val="0"/>
          <w:numId w:val="4"/>
        </w:numPr>
        <w:tabs>
          <w:tab w:val="left" w:pos="8789"/>
        </w:tabs>
        <w:spacing w:after="240"/>
        <w:ind w:right="850"/>
        <w:jc w:val="both"/>
        <w:rPr>
          <w:b/>
        </w:rPr>
      </w:pPr>
      <w:r w:rsidRPr="004070CE">
        <w:rPr>
          <w:b/>
          <w:bCs/>
        </w:rPr>
        <w:t xml:space="preserve">Preventive educational care – Educational care centres </w:t>
      </w:r>
      <w:r w:rsidRPr="004070CE">
        <w:rPr>
          <w:b/>
        </w:rPr>
        <w:t>(ECC)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525"/>
        <w:gridCol w:w="1444"/>
        <w:gridCol w:w="1431"/>
        <w:gridCol w:w="1610"/>
        <w:gridCol w:w="1877"/>
        <w:gridCol w:w="1767"/>
      </w:tblGrid>
      <w:tr w:rsidR="00B771D4" w:rsidRPr="004070CE" w14:paraId="79B9245E" w14:textId="77777777" w:rsidTr="00E35889">
        <w:tc>
          <w:tcPr>
            <w:tcW w:w="790" w:type="pct"/>
            <w:vMerge w:val="restar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002843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5" w:right="23"/>
              <w:jc w:val="center"/>
              <w:rPr>
                <w:b/>
              </w:rPr>
            </w:pPr>
            <w:r w:rsidRPr="004070CE">
              <w:rPr>
                <w:b/>
              </w:rPr>
              <w:lastRenderedPageBreak/>
              <w:t>School year</w:t>
            </w:r>
          </w:p>
        </w:tc>
        <w:tc>
          <w:tcPr>
            <w:tcW w:w="748" w:type="pct"/>
            <w:vMerge w:val="restart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5157C6F" w14:textId="77777777" w:rsidR="00B771D4" w:rsidRPr="004070CE" w:rsidRDefault="00B771D4" w:rsidP="00577718">
            <w:pPr>
              <w:pStyle w:val="SingleTxtG"/>
              <w:tabs>
                <w:tab w:val="left" w:pos="1744"/>
              </w:tabs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  <w:rPr>
                <w:b/>
              </w:rPr>
            </w:pPr>
            <w:r w:rsidRPr="004070CE">
              <w:rPr>
                <w:b/>
              </w:rPr>
              <w:t>Number of ECC</w:t>
            </w:r>
          </w:p>
        </w:tc>
        <w:tc>
          <w:tcPr>
            <w:tcW w:w="741" w:type="pct"/>
            <w:vMerge w:val="restart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453B651" w14:textId="77777777" w:rsidR="00B771D4" w:rsidRPr="004070CE" w:rsidRDefault="00B771D4" w:rsidP="00577718">
            <w:pPr>
              <w:pStyle w:val="SingleTxtG"/>
              <w:tabs>
                <w:tab w:val="left" w:pos="1833"/>
              </w:tabs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  <w:rPr>
                <w:b/>
              </w:rPr>
            </w:pPr>
            <w:r w:rsidRPr="004070CE">
              <w:rPr>
                <w:b/>
              </w:rPr>
              <w:t>Total number of clients</w:t>
            </w:r>
          </w:p>
        </w:tc>
        <w:tc>
          <w:tcPr>
            <w:tcW w:w="2721" w:type="pct"/>
            <w:gridSpan w:val="3"/>
            <w:tcBorders>
              <w:left w:val="single" w:sz="12" w:space="0" w:color="auto"/>
              <w:bottom w:val="nil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2A863557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  <w:rPr>
                <w:b/>
              </w:rPr>
            </w:pPr>
            <w:r w:rsidRPr="004070CE">
              <w:rPr>
                <w:b/>
              </w:rPr>
              <w:t>ECC clients</w:t>
            </w:r>
          </w:p>
        </w:tc>
      </w:tr>
      <w:tr w:rsidR="00B771D4" w:rsidRPr="004070CE" w14:paraId="70B5EED0" w14:textId="77777777" w:rsidTr="00E35889">
        <w:tc>
          <w:tcPr>
            <w:tcW w:w="790" w:type="pct"/>
            <w:vMerge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EB51B37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5" w:right="23"/>
              <w:jc w:val="center"/>
            </w:pPr>
          </w:p>
        </w:tc>
        <w:tc>
          <w:tcPr>
            <w:tcW w:w="748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4E1EA92" w14:textId="77777777" w:rsidR="00B771D4" w:rsidRPr="004070CE" w:rsidRDefault="00B771D4" w:rsidP="00577718">
            <w:pPr>
              <w:pStyle w:val="SingleTxtG"/>
              <w:tabs>
                <w:tab w:val="left" w:pos="1744"/>
              </w:tabs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</w:pPr>
          </w:p>
        </w:tc>
        <w:tc>
          <w:tcPr>
            <w:tcW w:w="741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9F0917F" w14:textId="77777777" w:rsidR="00B771D4" w:rsidRPr="004070CE" w:rsidRDefault="00B771D4" w:rsidP="00577718">
            <w:pPr>
              <w:pStyle w:val="SingleTxtG"/>
              <w:tabs>
                <w:tab w:val="left" w:pos="1833"/>
              </w:tabs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</w:pPr>
          </w:p>
        </w:tc>
        <w:tc>
          <w:tcPr>
            <w:tcW w:w="83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5D0A804A" w14:textId="77777777" w:rsidR="00B771D4" w:rsidRPr="004070CE" w:rsidRDefault="00BB480B" w:rsidP="00BB480B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</w:pPr>
            <w:r w:rsidRPr="004070CE">
              <w:t>Numbers of clients of outpatient ECC</w:t>
            </w:r>
          </w:p>
        </w:tc>
        <w:tc>
          <w:tcPr>
            <w:tcW w:w="972" w:type="pct"/>
            <w:tcBorders>
              <w:top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6E877D6" w14:textId="77777777" w:rsidR="00B771D4" w:rsidRPr="004070CE" w:rsidRDefault="00BB480B" w:rsidP="00BB480B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</w:pPr>
            <w:r w:rsidRPr="004070CE">
              <w:t>Numbers of clients of boarding ECC</w:t>
            </w:r>
          </w:p>
        </w:tc>
        <w:tc>
          <w:tcPr>
            <w:tcW w:w="915" w:type="pct"/>
            <w:tcBorders>
              <w:top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4F4A4E98" w14:textId="77777777" w:rsidR="00B771D4" w:rsidRPr="004070CE" w:rsidRDefault="00BB480B" w:rsidP="00BB480B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-20" w:right="0"/>
              <w:jc w:val="center"/>
            </w:pPr>
            <w:r w:rsidRPr="004070CE">
              <w:t>Numbers of clients of all-day ECC</w:t>
            </w:r>
          </w:p>
        </w:tc>
      </w:tr>
      <w:tr w:rsidR="00B771D4" w:rsidRPr="004070CE" w14:paraId="6DDEC52B" w14:textId="77777777" w:rsidTr="00577718">
        <w:tc>
          <w:tcPr>
            <w:tcW w:w="790" w:type="pct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E979A5A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5" w:right="23"/>
              <w:jc w:val="center"/>
            </w:pPr>
            <w:r w:rsidRPr="004070CE">
              <w:t>2015/2016</w:t>
            </w:r>
          </w:p>
        </w:tc>
        <w:tc>
          <w:tcPr>
            <w:tcW w:w="748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9091AAD" w14:textId="77777777" w:rsidR="00B771D4" w:rsidRPr="004070CE" w:rsidRDefault="00B771D4" w:rsidP="00577718">
            <w:pPr>
              <w:pStyle w:val="SingleTxtG"/>
              <w:tabs>
                <w:tab w:val="left" w:pos="1744"/>
              </w:tabs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</w:pPr>
            <w:r w:rsidRPr="004070CE">
              <w:t>29*</w:t>
            </w:r>
          </w:p>
        </w:tc>
        <w:tc>
          <w:tcPr>
            <w:tcW w:w="741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D515097" w14:textId="77777777" w:rsidR="00B771D4" w:rsidRPr="004070CE" w:rsidRDefault="00B771D4" w:rsidP="00577718">
            <w:pPr>
              <w:pStyle w:val="SingleTxtG"/>
              <w:tabs>
                <w:tab w:val="left" w:pos="1833"/>
              </w:tabs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</w:pPr>
            <w:r w:rsidRPr="004070CE">
              <w:t>12 006</w:t>
            </w:r>
          </w:p>
        </w:tc>
        <w:tc>
          <w:tcPr>
            <w:tcW w:w="834" w:type="pct"/>
            <w:tcBorders>
              <w:top w:val="single" w:sz="8" w:space="0" w:color="auto"/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538D805B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</w:pPr>
            <w:r w:rsidRPr="004070CE">
              <w:t>10 939</w:t>
            </w:r>
          </w:p>
        </w:tc>
        <w:tc>
          <w:tcPr>
            <w:tcW w:w="972" w:type="pct"/>
            <w:shd w:val="clear" w:color="auto" w:fill="FFFFFF" w:themeFill="background1"/>
            <w:vAlign w:val="center"/>
          </w:tcPr>
          <w:p w14:paraId="7681F22E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</w:pPr>
            <w:r w:rsidRPr="004070CE">
              <w:t>975</w:t>
            </w:r>
          </w:p>
        </w:tc>
        <w:tc>
          <w:tcPr>
            <w:tcW w:w="915" w:type="pct"/>
            <w:tcBorders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234C7B8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-20" w:right="0"/>
              <w:jc w:val="center"/>
            </w:pPr>
            <w:r w:rsidRPr="004070CE">
              <w:t>152</w:t>
            </w:r>
          </w:p>
        </w:tc>
      </w:tr>
      <w:tr w:rsidR="00B771D4" w:rsidRPr="004070CE" w14:paraId="00E4D8FC" w14:textId="77777777" w:rsidTr="00577718">
        <w:tc>
          <w:tcPr>
            <w:tcW w:w="790" w:type="pct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63EEF0C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5" w:right="23"/>
              <w:jc w:val="center"/>
            </w:pPr>
            <w:r w:rsidRPr="004070CE">
              <w:t>2016/2017</w:t>
            </w:r>
          </w:p>
        </w:tc>
        <w:tc>
          <w:tcPr>
            <w:tcW w:w="748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7654C8B" w14:textId="77777777" w:rsidR="00B771D4" w:rsidRPr="004070CE" w:rsidRDefault="00B771D4" w:rsidP="00577718">
            <w:pPr>
              <w:pStyle w:val="SingleTxtG"/>
              <w:tabs>
                <w:tab w:val="left" w:pos="1744"/>
              </w:tabs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</w:pPr>
            <w:r w:rsidRPr="004070CE">
              <w:t>31</w:t>
            </w:r>
          </w:p>
        </w:tc>
        <w:tc>
          <w:tcPr>
            <w:tcW w:w="741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4363847" w14:textId="77777777" w:rsidR="00B771D4" w:rsidRPr="004070CE" w:rsidRDefault="00B771D4" w:rsidP="00577718">
            <w:pPr>
              <w:pStyle w:val="SingleTxtG"/>
              <w:tabs>
                <w:tab w:val="left" w:pos="1833"/>
              </w:tabs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</w:pPr>
            <w:r w:rsidRPr="004070CE">
              <w:t>13 154</w:t>
            </w:r>
          </w:p>
        </w:tc>
        <w:tc>
          <w:tcPr>
            <w:tcW w:w="834" w:type="pct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3F19D615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</w:pPr>
            <w:r w:rsidRPr="004070CE">
              <w:t>11 865</w:t>
            </w:r>
          </w:p>
        </w:tc>
        <w:tc>
          <w:tcPr>
            <w:tcW w:w="972" w:type="pct"/>
            <w:tcBorders>
              <w:bottom w:val="single" w:sz="8" w:space="0" w:color="auto"/>
            </w:tcBorders>
            <w:shd w:val="clear" w:color="auto" w:fill="FFFFFF" w:themeFill="background1"/>
            <w:vAlign w:val="center"/>
          </w:tcPr>
          <w:p w14:paraId="5D36B8BF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</w:pPr>
            <w:r w:rsidRPr="004070CE">
              <w:t>1 155</w:t>
            </w:r>
          </w:p>
        </w:tc>
        <w:tc>
          <w:tcPr>
            <w:tcW w:w="915" w:type="pct"/>
            <w:shd w:val="clear" w:color="auto" w:fill="FFFFFF" w:themeFill="background1"/>
            <w:vAlign w:val="center"/>
          </w:tcPr>
          <w:p w14:paraId="175A5E6A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-20" w:right="0"/>
              <w:jc w:val="center"/>
            </w:pPr>
            <w:r w:rsidRPr="004070CE">
              <w:t>134</w:t>
            </w:r>
          </w:p>
        </w:tc>
      </w:tr>
      <w:tr w:rsidR="00B771D4" w:rsidRPr="004070CE" w14:paraId="4B897DC6" w14:textId="77777777" w:rsidTr="00577718">
        <w:tc>
          <w:tcPr>
            <w:tcW w:w="790" w:type="pct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64F22B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5" w:right="23"/>
              <w:jc w:val="center"/>
            </w:pPr>
            <w:r w:rsidRPr="004070CE">
              <w:t>2017/2018</w:t>
            </w:r>
          </w:p>
        </w:tc>
        <w:tc>
          <w:tcPr>
            <w:tcW w:w="748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9AB456C" w14:textId="77777777" w:rsidR="00B771D4" w:rsidRPr="004070CE" w:rsidRDefault="00B771D4" w:rsidP="00577718">
            <w:pPr>
              <w:pStyle w:val="SingleTxtG"/>
              <w:tabs>
                <w:tab w:val="left" w:pos="1744"/>
              </w:tabs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</w:pPr>
            <w:r w:rsidRPr="004070CE">
              <w:t>31</w:t>
            </w:r>
          </w:p>
        </w:tc>
        <w:tc>
          <w:tcPr>
            <w:tcW w:w="741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A931175" w14:textId="77777777" w:rsidR="00B771D4" w:rsidRPr="004070CE" w:rsidRDefault="00B771D4" w:rsidP="00577718">
            <w:pPr>
              <w:pStyle w:val="SingleTxtG"/>
              <w:tabs>
                <w:tab w:val="left" w:pos="1833"/>
              </w:tabs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</w:pPr>
            <w:r w:rsidRPr="004070CE">
              <w:t>14 018</w:t>
            </w:r>
          </w:p>
        </w:tc>
        <w:tc>
          <w:tcPr>
            <w:tcW w:w="834" w:type="pct"/>
            <w:tcBorders>
              <w:left w:val="single" w:sz="12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7118B73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</w:pPr>
            <w:r w:rsidRPr="004070CE">
              <w:t>15 656</w:t>
            </w:r>
          </w:p>
        </w:tc>
        <w:tc>
          <w:tcPr>
            <w:tcW w:w="972" w:type="pct"/>
            <w:tcBorders>
              <w:top w:val="single" w:sz="8" w:space="0" w:color="auto"/>
              <w:left w:val="single" w:sz="8" w:space="0" w:color="auto"/>
            </w:tcBorders>
            <w:shd w:val="clear" w:color="auto" w:fill="FFFFFF" w:themeFill="background1"/>
            <w:vAlign w:val="center"/>
          </w:tcPr>
          <w:p w14:paraId="471F7B5E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</w:pPr>
            <w:r w:rsidRPr="004070CE">
              <w:t>1 174</w:t>
            </w:r>
          </w:p>
        </w:tc>
        <w:tc>
          <w:tcPr>
            <w:tcW w:w="915" w:type="pct"/>
            <w:shd w:val="clear" w:color="auto" w:fill="FFFFFF" w:themeFill="background1"/>
            <w:vAlign w:val="center"/>
          </w:tcPr>
          <w:p w14:paraId="1DCC8EA8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-20" w:right="0"/>
              <w:jc w:val="center"/>
            </w:pPr>
            <w:r w:rsidRPr="004070CE">
              <w:t>188</w:t>
            </w:r>
          </w:p>
        </w:tc>
      </w:tr>
      <w:tr w:rsidR="00B771D4" w:rsidRPr="004070CE" w14:paraId="08FB385A" w14:textId="77777777" w:rsidTr="00577718">
        <w:tc>
          <w:tcPr>
            <w:tcW w:w="790" w:type="pct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4AAFE5A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5" w:right="23"/>
              <w:jc w:val="center"/>
            </w:pPr>
            <w:r w:rsidRPr="004070CE">
              <w:t>2018/2019</w:t>
            </w:r>
          </w:p>
        </w:tc>
        <w:tc>
          <w:tcPr>
            <w:tcW w:w="748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EECB256" w14:textId="77777777" w:rsidR="00B771D4" w:rsidRPr="004070CE" w:rsidRDefault="00B771D4" w:rsidP="00577718">
            <w:pPr>
              <w:pStyle w:val="SingleTxtG"/>
              <w:tabs>
                <w:tab w:val="left" w:pos="1744"/>
              </w:tabs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</w:pPr>
            <w:r w:rsidRPr="004070CE">
              <w:t>31</w:t>
            </w:r>
          </w:p>
        </w:tc>
        <w:tc>
          <w:tcPr>
            <w:tcW w:w="741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9827FF5" w14:textId="77777777" w:rsidR="00B771D4" w:rsidRPr="004070CE" w:rsidRDefault="00B771D4" w:rsidP="00577718">
            <w:pPr>
              <w:pStyle w:val="SingleTxtG"/>
              <w:tabs>
                <w:tab w:val="left" w:pos="1833"/>
              </w:tabs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</w:pPr>
            <w:r w:rsidRPr="004070CE">
              <w:t>13 838</w:t>
            </w:r>
          </w:p>
        </w:tc>
        <w:tc>
          <w:tcPr>
            <w:tcW w:w="834" w:type="pct"/>
            <w:tcBorders>
              <w:left w:val="single" w:sz="12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E73B75D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</w:pPr>
            <w:r w:rsidRPr="004070CE">
              <w:t>12 367</w:t>
            </w:r>
          </w:p>
        </w:tc>
        <w:tc>
          <w:tcPr>
            <w:tcW w:w="972" w:type="pct"/>
            <w:tcBorders>
              <w:left w:val="single" w:sz="8" w:space="0" w:color="auto"/>
            </w:tcBorders>
            <w:shd w:val="clear" w:color="auto" w:fill="FFFFFF" w:themeFill="background1"/>
            <w:vAlign w:val="center"/>
          </w:tcPr>
          <w:p w14:paraId="184E5111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</w:pPr>
            <w:r w:rsidRPr="004070CE">
              <w:t>1 264</w:t>
            </w:r>
          </w:p>
        </w:tc>
        <w:tc>
          <w:tcPr>
            <w:tcW w:w="915" w:type="pct"/>
            <w:shd w:val="clear" w:color="auto" w:fill="FFFFFF" w:themeFill="background1"/>
            <w:vAlign w:val="center"/>
          </w:tcPr>
          <w:p w14:paraId="0F88AA55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-20" w:right="0"/>
              <w:jc w:val="center"/>
            </w:pPr>
            <w:r w:rsidRPr="004070CE">
              <w:t>207</w:t>
            </w:r>
          </w:p>
        </w:tc>
      </w:tr>
      <w:tr w:rsidR="00B771D4" w:rsidRPr="004070CE" w14:paraId="507B6DB8" w14:textId="77777777" w:rsidTr="00577718">
        <w:tc>
          <w:tcPr>
            <w:tcW w:w="790" w:type="pct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8AD9463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5" w:right="23"/>
              <w:jc w:val="center"/>
            </w:pPr>
            <w:r w:rsidRPr="004070CE">
              <w:t>2019/2020</w:t>
            </w:r>
          </w:p>
        </w:tc>
        <w:tc>
          <w:tcPr>
            <w:tcW w:w="748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6225C94" w14:textId="77777777" w:rsidR="00B771D4" w:rsidRPr="004070CE" w:rsidRDefault="00B771D4" w:rsidP="00577718">
            <w:pPr>
              <w:pStyle w:val="SingleTxtG"/>
              <w:tabs>
                <w:tab w:val="left" w:pos="1744"/>
              </w:tabs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</w:pPr>
            <w:r w:rsidRPr="004070CE">
              <w:t>33</w:t>
            </w:r>
          </w:p>
        </w:tc>
        <w:tc>
          <w:tcPr>
            <w:tcW w:w="741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F465F9A" w14:textId="77777777" w:rsidR="00B771D4" w:rsidRPr="004070CE" w:rsidRDefault="00B771D4" w:rsidP="00577718">
            <w:pPr>
              <w:pStyle w:val="SingleTxtG"/>
              <w:tabs>
                <w:tab w:val="left" w:pos="1833"/>
              </w:tabs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</w:pPr>
            <w:r w:rsidRPr="004070CE">
              <w:t>14 919</w:t>
            </w:r>
          </w:p>
        </w:tc>
        <w:tc>
          <w:tcPr>
            <w:tcW w:w="834" w:type="pct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19CE5583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</w:pPr>
            <w:r w:rsidRPr="004070CE">
              <w:t>13 476</w:t>
            </w:r>
          </w:p>
        </w:tc>
        <w:tc>
          <w:tcPr>
            <w:tcW w:w="972" w:type="pct"/>
            <w:shd w:val="clear" w:color="auto" w:fill="FFFFFF" w:themeFill="background1"/>
            <w:vAlign w:val="center"/>
          </w:tcPr>
          <w:p w14:paraId="1BB34FC5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0" w:right="0"/>
              <w:jc w:val="center"/>
            </w:pPr>
            <w:r w:rsidRPr="004070CE">
              <w:t>1 225</w:t>
            </w:r>
          </w:p>
        </w:tc>
        <w:tc>
          <w:tcPr>
            <w:tcW w:w="915" w:type="pct"/>
            <w:shd w:val="clear" w:color="auto" w:fill="FFFFFF" w:themeFill="background1"/>
            <w:vAlign w:val="center"/>
          </w:tcPr>
          <w:p w14:paraId="4907EF7D" w14:textId="77777777" w:rsidR="00B771D4" w:rsidRPr="004070CE" w:rsidRDefault="00B771D4" w:rsidP="00577718">
            <w:pPr>
              <w:pStyle w:val="SingleTxtG"/>
              <w:kinsoku w:val="0"/>
              <w:overflowPunct w:val="0"/>
              <w:snapToGrid w:val="0"/>
              <w:spacing w:after="0" w:line="240" w:lineRule="auto"/>
              <w:ind w:left="-20" w:right="0"/>
              <w:jc w:val="center"/>
            </w:pPr>
            <w:r w:rsidRPr="004070CE">
              <w:t>218</w:t>
            </w:r>
          </w:p>
        </w:tc>
      </w:tr>
    </w:tbl>
    <w:p w14:paraId="2A2D077C" w14:textId="77777777" w:rsidR="006C039E" w:rsidRPr="004070CE" w:rsidRDefault="006C039E" w:rsidP="006C039E">
      <w:pPr>
        <w:pStyle w:val="SingleTxtG"/>
        <w:kinsoku w:val="0"/>
        <w:overflowPunct w:val="0"/>
        <w:autoSpaceDE w:val="0"/>
        <w:autoSpaceDN w:val="0"/>
        <w:adjustRightInd w:val="0"/>
        <w:snapToGrid w:val="0"/>
        <w:spacing w:after="0"/>
        <w:rPr>
          <w:bCs/>
        </w:rPr>
      </w:pPr>
      <w:r w:rsidRPr="004070CE">
        <w:rPr>
          <w:bCs/>
        </w:rPr>
        <w:t>* 71 detached workplaces</w:t>
      </w:r>
    </w:p>
    <w:p w14:paraId="1C84D925" w14:textId="77777777" w:rsidR="00B771D4" w:rsidRPr="004070CE" w:rsidRDefault="00B771D4" w:rsidP="00B771D4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iCs/>
        </w:rPr>
      </w:pPr>
      <w:r w:rsidRPr="004070CE">
        <w:rPr>
          <w:bCs/>
        </w:rPr>
        <w:t xml:space="preserve">Source: </w:t>
      </w:r>
      <w:r w:rsidRPr="004070CE">
        <w:rPr>
          <w:iCs/>
        </w:rPr>
        <w:t xml:space="preserve">Ministry of Education, Youth and Sport </w:t>
      </w:r>
    </w:p>
    <w:p w14:paraId="2F8B23A7" w14:textId="77777777" w:rsidR="00B771D4" w:rsidRPr="004070CE" w:rsidRDefault="00B771D4" w:rsidP="00B771D4">
      <w:pPr>
        <w:pStyle w:val="SingleTxtG"/>
        <w:kinsoku w:val="0"/>
        <w:overflowPunct w:val="0"/>
        <w:snapToGrid w:val="0"/>
      </w:pPr>
    </w:p>
    <w:p w14:paraId="07E394E3" w14:textId="6D650679" w:rsidR="00B771D4" w:rsidRPr="004070CE" w:rsidRDefault="00B771D4" w:rsidP="009B07BE">
      <w:pPr>
        <w:pStyle w:val="Odstavecseseznamem"/>
        <w:numPr>
          <w:ilvl w:val="0"/>
          <w:numId w:val="4"/>
        </w:numPr>
        <w:tabs>
          <w:tab w:val="left" w:pos="8789"/>
        </w:tabs>
        <w:spacing w:after="240"/>
        <w:ind w:right="850"/>
        <w:jc w:val="both"/>
        <w:rPr>
          <w:b/>
          <w:bCs/>
        </w:rPr>
      </w:pPr>
      <w:r w:rsidRPr="004070CE">
        <w:rPr>
          <w:b/>
          <w:bCs/>
        </w:rPr>
        <w:t xml:space="preserve">Children‘s homes for children </w:t>
      </w:r>
      <w:r w:rsidR="009B07BE" w:rsidRPr="004070CE">
        <w:rPr>
          <w:b/>
          <w:bCs/>
        </w:rPr>
        <w:t>up to</w:t>
      </w:r>
      <w:r w:rsidRPr="004070CE">
        <w:rPr>
          <w:b/>
          <w:bCs/>
        </w:rPr>
        <w:t xml:space="preserve"> 3 years of age </w:t>
      </w:r>
      <w:r w:rsidR="00D41BE7" w:rsidRPr="004070CE">
        <w:rPr>
          <w:b/>
          <w:bCs/>
        </w:rPr>
        <w:t>in</w:t>
      </w:r>
      <w:r w:rsidRPr="004070CE">
        <w:rPr>
          <w:b/>
          <w:bCs/>
        </w:rPr>
        <w:t xml:space="preserve"> 2013 - 2018</w:t>
      </w:r>
    </w:p>
    <w:tbl>
      <w:tblPr>
        <w:tblW w:w="9779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81"/>
        <w:gridCol w:w="933"/>
        <w:gridCol w:w="933"/>
        <w:gridCol w:w="933"/>
        <w:gridCol w:w="933"/>
        <w:gridCol w:w="933"/>
        <w:gridCol w:w="933"/>
      </w:tblGrid>
      <w:tr w:rsidR="00B771D4" w:rsidRPr="004070CE" w14:paraId="593D8A83" w14:textId="77777777" w:rsidTr="00E35889">
        <w:trPr>
          <w:trHeight w:val="300"/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EBF01C6" w14:textId="77777777" w:rsidR="00B771D4" w:rsidRPr="004070CE" w:rsidRDefault="00B771D4" w:rsidP="00577718">
            <w:pPr>
              <w:spacing w:line="240" w:lineRule="auto"/>
              <w:rPr>
                <w:b/>
                <w:color w:val="000000"/>
                <w:lang w:eastAsia="cs-CZ"/>
              </w:rPr>
            </w:pPr>
            <w:r w:rsidRPr="004070CE">
              <w:rPr>
                <w:b/>
                <w:color w:val="000000"/>
                <w:lang w:eastAsia="cs-CZ"/>
              </w:rPr>
              <w:t xml:space="preserve"> Number of: 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0B3CA0B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b/>
                <w:color w:val="000000"/>
                <w:lang w:eastAsia="cs-CZ"/>
              </w:rPr>
            </w:pPr>
            <w:r w:rsidRPr="004070CE">
              <w:rPr>
                <w:b/>
                <w:color w:val="000000"/>
                <w:lang w:eastAsia="cs-CZ"/>
              </w:rPr>
              <w:t>2013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C5ADBEB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b/>
                <w:color w:val="000000"/>
                <w:lang w:eastAsia="cs-CZ"/>
              </w:rPr>
            </w:pPr>
            <w:r w:rsidRPr="004070CE">
              <w:rPr>
                <w:b/>
                <w:color w:val="000000"/>
                <w:lang w:eastAsia="cs-CZ"/>
              </w:rPr>
              <w:t>2014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4B38AA1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b/>
                <w:color w:val="000000"/>
                <w:lang w:eastAsia="cs-CZ"/>
              </w:rPr>
            </w:pPr>
            <w:r w:rsidRPr="004070CE">
              <w:rPr>
                <w:b/>
                <w:color w:val="000000"/>
                <w:lang w:eastAsia="cs-CZ"/>
              </w:rPr>
              <w:t>2015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6DA2E89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b/>
                <w:color w:val="000000"/>
                <w:lang w:eastAsia="cs-CZ"/>
              </w:rPr>
            </w:pPr>
            <w:r w:rsidRPr="004070CE">
              <w:rPr>
                <w:b/>
                <w:color w:val="000000"/>
                <w:lang w:eastAsia="cs-CZ"/>
              </w:rPr>
              <w:t>2016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B3814C4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b/>
                <w:color w:val="000000"/>
                <w:lang w:eastAsia="cs-CZ"/>
              </w:rPr>
            </w:pPr>
            <w:r w:rsidRPr="004070CE">
              <w:rPr>
                <w:b/>
                <w:color w:val="000000"/>
                <w:lang w:eastAsia="cs-CZ"/>
              </w:rPr>
              <w:t>2017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1815243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b/>
                <w:color w:val="000000"/>
                <w:lang w:eastAsia="cs-CZ"/>
              </w:rPr>
            </w:pPr>
            <w:r w:rsidRPr="004070CE">
              <w:rPr>
                <w:b/>
                <w:color w:val="000000"/>
                <w:lang w:eastAsia="cs-CZ"/>
              </w:rPr>
              <w:t>2018</w:t>
            </w:r>
          </w:p>
        </w:tc>
      </w:tr>
      <w:tr w:rsidR="00B771D4" w:rsidRPr="004070CE" w14:paraId="7B75AF37" w14:textId="77777777" w:rsidTr="00755E50">
        <w:trPr>
          <w:trHeight w:val="300"/>
          <w:jc w:val="center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7A9F2" w14:textId="77777777" w:rsidR="00B771D4" w:rsidRPr="004070CE" w:rsidRDefault="00D41BE7" w:rsidP="00D41BE7">
            <w:pPr>
              <w:spacing w:line="240" w:lineRule="auto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 xml:space="preserve">institutionalized </w:t>
            </w:r>
            <w:r w:rsidR="00B771D4" w:rsidRPr="004070CE">
              <w:rPr>
                <w:color w:val="000000"/>
                <w:lang w:eastAsia="cs-CZ"/>
              </w:rPr>
              <w:t xml:space="preserve">children </w:t>
            </w:r>
            <w:r w:rsidRPr="004070CE">
              <w:rPr>
                <w:color w:val="000000"/>
                <w:lang w:eastAsia="cs-CZ"/>
              </w:rPr>
              <w:t>as of</w:t>
            </w:r>
            <w:r w:rsidR="00B771D4" w:rsidRPr="004070CE">
              <w:rPr>
                <w:color w:val="000000"/>
                <w:lang w:eastAsia="cs-CZ"/>
              </w:rPr>
              <w:t xml:space="preserve"> 31</w:t>
            </w:r>
            <w:r w:rsidRPr="004070CE">
              <w:rPr>
                <w:color w:val="000000"/>
                <w:lang w:eastAsia="cs-CZ"/>
              </w:rPr>
              <w:t xml:space="preserve"> </w:t>
            </w:r>
            <w:r w:rsidR="00B771D4" w:rsidRPr="004070CE">
              <w:rPr>
                <w:color w:val="000000"/>
                <w:lang w:eastAsia="cs-CZ"/>
              </w:rPr>
              <w:t>December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F6C80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1233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23E32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1213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8D9E3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1174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B8526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1037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FD8AC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922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81E77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881</w:t>
            </w:r>
          </w:p>
        </w:tc>
      </w:tr>
      <w:tr w:rsidR="00B771D4" w:rsidRPr="004070CE" w14:paraId="4AC7D69E" w14:textId="77777777" w:rsidTr="00755E50">
        <w:trPr>
          <w:trHeight w:val="300"/>
          <w:jc w:val="center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FD813" w14:textId="77777777" w:rsidR="00B771D4" w:rsidRPr="004070CE" w:rsidRDefault="00D41BE7" w:rsidP="00577718">
            <w:pPr>
              <w:spacing w:line="240" w:lineRule="auto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children admitted to the facility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13DEB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1740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16BA9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1606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C2603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1666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AFEFC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1559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4BE5F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1490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81E86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1469</w:t>
            </w:r>
          </w:p>
        </w:tc>
      </w:tr>
      <w:tr w:rsidR="00B771D4" w:rsidRPr="004070CE" w14:paraId="00D40952" w14:textId="77777777" w:rsidTr="00755E50">
        <w:trPr>
          <w:trHeight w:val="300"/>
          <w:jc w:val="center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1405D" w14:textId="77777777" w:rsidR="00B771D4" w:rsidRPr="004070CE" w:rsidRDefault="00D41BE7" w:rsidP="00577718">
            <w:pPr>
              <w:spacing w:line="240" w:lineRule="auto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children released from the facility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F2F3D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1850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40FF4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1631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4C07C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1666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91B67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1657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D2DC3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1554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16887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1494</w:t>
            </w:r>
          </w:p>
        </w:tc>
      </w:tr>
      <w:tr w:rsidR="00B771D4" w:rsidRPr="004070CE" w14:paraId="1287A95C" w14:textId="77777777" w:rsidTr="00755E50">
        <w:trPr>
          <w:trHeight w:val="300"/>
          <w:jc w:val="center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62F15" w14:textId="77777777" w:rsidR="00B771D4" w:rsidRPr="004070CE" w:rsidRDefault="00D41BE7" w:rsidP="00D41BE7">
            <w:pPr>
              <w:spacing w:line="240" w:lineRule="auto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deaths of children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91D7D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20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CEFB8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53F3C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7AF05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244EE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B50CD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7</w:t>
            </w:r>
          </w:p>
        </w:tc>
      </w:tr>
      <w:tr w:rsidR="00B771D4" w:rsidRPr="004070CE" w14:paraId="5E9DFCB6" w14:textId="77777777" w:rsidTr="00755E50">
        <w:trPr>
          <w:trHeight w:val="147"/>
          <w:jc w:val="center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978DC93" w14:textId="77777777" w:rsidR="00B771D4" w:rsidRPr="004070CE" w:rsidRDefault="00B771D4" w:rsidP="00577718">
            <w:pPr>
              <w:spacing w:line="240" w:lineRule="auto"/>
              <w:rPr>
                <w:color w:val="000000"/>
                <w:lang w:eastAsia="cs-CZ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2CB2EF69" w14:textId="77777777" w:rsidR="00B771D4" w:rsidRPr="004070CE" w:rsidRDefault="00B771D4" w:rsidP="00577718">
            <w:pPr>
              <w:spacing w:line="240" w:lineRule="auto"/>
              <w:ind w:left="-90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7975A4C" w14:textId="77777777" w:rsidR="00B771D4" w:rsidRPr="004070CE" w:rsidRDefault="00B771D4" w:rsidP="00577718">
            <w:pPr>
              <w:spacing w:line="240" w:lineRule="auto"/>
              <w:ind w:left="-90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46FF691" w14:textId="77777777" w:rsidR="00B771D4" w:rsidRPr="004070CE" w:rsidRDefault="00B771D4" w:rsidP="00577718">
            <w:pPr>
              <w:spacing w:line="240" w:lineRule="auto"/>
              <w:ind w:left="-90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652F42A" w14:textId="77777777" w:rsidR="00B771D4" w:rsidRPr="004070CE" w:rsidRDefault="00B771D4" w:rsidP="00577718">
            <w:pPr>
              <w:spacing w:line="240" w:lineRule="auto"/>
              <w:ind w:left="-90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76DC0C7" w14:textId="77777777" w:rsidR="00B771D4" w:rsidRPr="004070CE" w:rsidRDefault="00B771D4" w:rsidP="00577718">
            <w:pPr>
              <w:spacing w:line="240" w:lineRule="auto"/>
              <w:ind w:left="-90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889841C" w14:textId="77777777" w:rsidR="00B771D4" w:rsidRPr="004070CE" w:rsidRDefault="00B771D4" w:rsidP="00577718">
            <w:pPr>
              <w:spacing w:line="240" w:lineRule="auto"/>
              <w:ind w:left="-90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 </w:t>
            </w:r>
          </w:p>
        </w:tc>
      </w:tr>
      <w:tr w:rsidR="00B771D4" w:rsidRPr="004070CE" w14:paraId="35E5121D" w14:textId="77777777" w:rsidTr="00755E50">
        <w:trPr>
          <w:trHeight w:val="300"/>
          <w:jc w:val="center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4CA73" w14:textId="77777777" w:rsidR="00B771D4" w:rsidRPr="004070CE" w:rsidRDefault="00FC1E48" w:rsidP="00FC1E48">
            <w:pPr>
              <w:spacing w:line="240" w:lineRule="auto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c</w:t>
            </w:r>
            <w:r w:rsidR="00B771D4" w:rsidRPr="004070CE">
              <w:rPr>
                <w:color w:val="000000"/>
                <w:lang w:eastAsia="cs-CZ"/>
              </w:rPr>
              <w:t>hildren with</w:t>
            </w:r>
            <w:r w:rsidRPr="004070CE">
              <w:rPr>
                <w:color w:val="000000"/>
                <w:lang w:eastAsia="cs-CZ"/>
              </w:rPr>
              <w:t xml:space="preserve"> a </w:t>
            </w:r>
            <w:r w:rsidR="00B771D4" w:rsidRPr="004070CE">
              <w:rPr>
                <w:color w:val="000000"/>
                <w:lang w:eastAsia="cs-CZ"/>
              </w:rPr>
              <w:t xml:space="preserve">physical disability 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7930A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82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0CAD0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83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161C9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62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115CA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45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DC1F3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60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63967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55</w:t>
            </w:r>
          </w:p>
        </w:tc>
      </w:tr>
      <w:tr w:rsidR="00B771D4" w:rsidRPr="004070CE" w14:paraId="24B7FC1A" w14:textId="77777777" w:rsidTr="00755E50">
        <w:trPr>
          <w:trHeight w:val="300"/>
          <w:jc w:val="center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4B961" w14:textId="77777777" w:rsidR="00B771D4" w:rsidRPr="004070CE" w:rsidRDefault="00FC1E48" w:rsidP="00577718">
            <w:pPr>
              <w:spacing w:line="240" w:lineRule="auto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c</w:t>
            </w:r>
            <w:r w:rsidR="00B771D4" w:rsidRPr="004070CE">
              <w:rPr>
                <w:color w:val="000000"/>
                <w:lang w:eastAsia="cs-CZ"/>
              </w:rPr>
              <w:t xml:space="preserve">hildren with </w:t>
            </w:r>
            <w:r w:rsidRPr="004070CE">
              <w:rPr>
                <w:color w:val="000000"/>
                <w:lang w:eastAsia="cs-CZ"/>
              </w:rPr>
              <w:t xml:space="preserve">a </w:t>
            </w:r>
            <w:r w:rsidR="00B771D4" w:rsidRPr="004070CE">
              <w:rPr>
                <w:color w:val="000000"/>
                <w:lang w:eastAsia="cs-CZ"/>
              </w:rPr>
              <w:t>mental disability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885B8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82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EC89F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90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3615E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77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B124F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87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A65A0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95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96797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77</w:t>
            </w:r>
          </w:p>
        </w:tc>
      </w:tr>
      <w:tr w:rsidR="00B771D4" w:rsidRPr="004070CE" w14:paraId="0CE2CEEC" w14:textId="77777777" w:rsidTr="00755E50">
        <w:trPr>
          <w:trHeight w:val="300"/>
          <w:jc w:val="center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F28AB" w14:textId="77777777" w:rsidR="00B771D4" w:rsidRPr="004070CE" w:rsidRDefault="00FC1E48" w:rsidP="00577718">
            <w:pPr>
              <w:spacing w:line="240" w:lineRule="auto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c</w:t>
            </w:r>
            <w:r w:rsidR="00B771D4" w:rsidRPr="004070CE">
              <w:rPr>
                <w:color w:val="000000"/>
                <w:lang w:eastAsia="cs-CZ"/>
              </w:rPr>
              <w:t xml:space="preserve">hildren </w:t>
            </w:r>
            <w:r w:rsidRPr="004070CE">
              <w:rPr>
                <w:color w:val="000000"/>
                <w:lang w:eastAsia="cs-CZ"/>
              </w:rPr>
              <w:t>with a sensory impairment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7FCF1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53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F74B4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65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CFE5A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41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677D2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51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F84D0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56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6EB04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67</w:t>
            </w:r>
          </w:p>
        </w:tc>
      </w:tr>
      <w:tr w:rsidR="00B771D4" w:rsidRPr="004070CE" w14:paraId="52DEE8B0" w14:textId="77777777" w:rsidTr="00755E50">
        <w:trPr>
          <w:trHeight w:val="300"/>
          <w:jc w:val="center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8FEBC" w14:textId="77777777" w:rsidR="00B771D4" w:rsidRPr="004070CE" w:rsidRDefault="00FC1E48" w:rsidP="00577718">
            <w:pPr>
              <w:spacing w:line="240" w:lineRule="auto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c</w:t>
            </w:r>
            <w:r w:rsidR="00B771D4" w:rsidRPr="004070CE">
              <w:rPr>
                <w:color w:val="000000"/>
                <w:lang w:eastAsia="cs-CZ"/>
              </w:rPr>
              <w:t xml:space="preserve">hildren with </w:t>
            </w:r>
            <w:r w:rsidRPr="004070CE">
              <w:rPr>
                <w:color w:val="000000"/>
                <w:lang w:eastAsia="cs-CZ"/>
              </w:rPr>
              <w:t xml:space="preserve">a </w:t>
            </w:r>
            <w:r w:rsidR="00B771D4" w:rsidRPr="004070CE">
              <w:rPr>
                <w:color w:val="000000"/>
                <w:lang w:eastAsia="cs-CZ"/>
              </w:rPr>
              <w:t>combined disability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16BAE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205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CD5F2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174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84F53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179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7F5A7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142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7BA9F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200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F2D04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214</w:t>
            </w:r>
          </w:p>
        </w:tc>
      </w:tr>
      <w:tr w:rsidR="00B771D4" w:rsidRPr="004070CE" w14:paraId="236A26DD" w14:textId="77777777" w:rsidTr="00755E50">
        <w:trPr>
          <w:trHeight w:val="300"/>
          <w:jc w:val="center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199E7" w14:textId="77777777" w:rsidR="00B771D4" w:rsidRPr="004070CE" w:rsidRDefault="00FC1E48" w:rsidP="00577718">
            <w:pPr>
              <w:spacing w:line="240" w:lineRule="auto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c</w:t>
            </w:r>
            <w:r w:rsidR="00B771D4" w:rsidRPr="004070CE">
              <w:rPr>
                <w:color w:val="000000"/>
                <w:lang w:eastAsia="cs-CZ"/>
              </w:rPr>
              <w:t>hronically ill children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A1753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142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D8DEA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127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A1DC6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112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537FB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104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1662F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120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9F649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103</w:t>
            </w:r>
          </w:p>
        </w:tc>
      </w:tr>
      <w:tr w:rsidR="00B771D4" w:rsidRPr="004070CE" w14:paraId="0A95D255" w14:textId="77777777" w:rsidTr="00755E50">
        <w:trPr>
          <w:trHeight w:val="249"/>
          <w:jc w:val="center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61A5AE" w14:textId="77777777" w:rsidR="00B771D4" w:rsidRPr="004070CE" w:rsidRDefault="00215799" w:rsidP="00215799">
            <w:pPr>
              <w:spacing w:line="240" w:lineRule="auto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c</w:t>
            </w:r>
            <w:r w:rsidR="00B771D4" w:rsidRPr="004070CE">
              <w:rPr>
                <w:color w:val="000000"/>
                <w:lang w:eastAsia="cs-CZ"/>
              </w:rPr>
              <w:t>hildren of mothers</w:t>
            </w:r>
            <w:r w:rsidRPr="004070CE">
              <w:rPr>
                <w:color w:val="000000"/>
                <w:lang w:eastAsia="cs-CZ"/>
              </w:rPr>
              <w:t xml:space="preserve"> with</w:t>
            </w:r>
            <w:r w:rsidR="00B771D4" w:rsidRPr="004070CE">
              <w:rPr>
                <w:color w:val="000000"/>
                <w:lang w:eastAsia="cs-CZ"/>
              </w:rPr>
              <w:t xml:space="preserve"> </w:t>
            </w:r>
            <w:r w:rsidRPr="004070CE">
              <w:rPr>
                <w:color w:val="000000"/>
                <w:lang w:eastAsia="cs-CZ"/>
              </w:rPr>
              <w:t>substance addiction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DE34B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283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5A157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260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B726E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241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1A80C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204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8B625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177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05E7E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203</w:t>
            </w:r>
          </w:p>
        </w:tc>
      </w:tr>
      <w:tr w:rsidR="00B771D4" w:rsidRPr="004070CE" w14:paraId="15380169" w14:textId="77777777" w:rsidTr="00755E50">
        <w:trPr>
          <w:trHeight w:val="269"/>
          <w:jc w:val="center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2B017" w14:textId="01C2824A" w:rsidR="00B771D4" w:rsidRPr="004070CE" w:rsidRDefault="004070CE" w:rsidP="00577718">
            <w:pPr>
              <w:spacing w:line="240" w:lineRule="auto"/>
              <w:rPr>
                <w:color w:val="000000"/>
                <w:lang w:eastAsia="cs-CZ"/>
              </w:rPr>
            </w:pPr>
            <w:r>
              <w:rPr>
                <w:color w:val="000000"/>
                <w:lang w:eastAsia="cs-CZ"/>
              </w:rPr>
              <w:t>il</w:t>
            </w:r>
            <w:r w:rsidR="00215799" w:rsidRPr="004070CE">
              <w:rPr>
                <w:color w:val="000000"/>
                <w:lang w:eastAsia="cs-CZ"/>
              </w:rPr>
              <w:t>ltreated children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A3873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51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4624D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44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C0B9A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63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5CE70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46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D8112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41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D55F9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50</w:t>
            </w:r>
          </w:p>
        </w:tc>
      </w:tr>
      <w:tr w:rsidR="00B771D4" w:rsidRPr="004070CE" w14:paraId="215781E9" w14:textId="77777777" w:rsidTr="00755E50">
        <w:trPr>
          <w:trHeight w:val="300"/>
          <w:jc w:val="center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9AC55B" w14:textId="77777777" w:rsidR="00B771D4" w:rsidRPr="004070CE" w:rsidRDefault="00215799" w:rsidP="00577718">
            <w:pPr>
              <w:spacing w:line="240" w:lineRule="auto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Roma children, based on a third party designation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1EDFA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417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37952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389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20F0A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365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7BAB7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321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2CE48" w14:textId="77777777" w:rsidR="00B771D4" w:rsidRPr="004070CE" w:rsidRDefault="00B771D4" w:rsidP="00577718">
            <w:pPr>
              <w:spacing w:line="240" w:lineRule="auto"/>
              <w:ind w:left="-90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064CB" w14:textId="77777777" w:rsidR="00B771D4" w:rsidRPr="004070CE" w:rsidRDefault="00B771D4" w:rsidP="00577718">
            <w:pPr>
              <w:spacing w:line="240" w:lineRule="auto"/>
              <w:ind w:left="-90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 </w:t>
            </w:r>
          </w:p>
        </w:tc>
      </w:tr>
      <w:tr w:rsidR="00B771D4" w:rsidRPr="004070CE" w14:paraId="5E16F3BC" w14:textId="77777777" w:rsidTr="00755E50">
        <w:trPr>
          <w:trHeight w:val="105"/>
          <w:jc w:val="center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51F8A08" w14:textId="77777777" w:rsidR="00B771D4" w:rsidRPr="004070CE" w:rsidRDefault="00B771D4" w:rsidP="00577718">
            <w:pPr>
              <w:spacing w:line="240" w:lineRule="auto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5FF37B4" w14:textId="77777777" w:rsidR="00B771D4" w:rsidRPr="004070CE" w:rsidRDefault="00B771D4" w:rsidP="00577718">
            <w:pPr>
              <w:spacing w:line="240" w:lineRule="auto"/>
              <w:ind w:left="-90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B08A79A" w14:textId="77777777" w:rsidR="00B771D4" w:rsidRPr="004070CE" w:rsidRDefault="00B771D4" w:rsidP="00577718">
            <w:pPr>
              <w:spacing w:line="240" w:lineRule="auto"/>
              <w:ind w:left="-90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612B1C7" w14:textId="77777777" w:rsidR="00B771D4" w:rsidRPr="004070CE" w:rsidRDefault="00B771D4" w:rsidP="00577718">
            <w:pPr>
              <w:spacing w:line="240" w:lineRule="auto"/>
              <w:ind w:left="-90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63ACDAC" w14:textId="77777777" w:rsidR="00B771D4" w:rsidRPr="004070CE" w:rsidRDefault="00B771D4" w:rsidP="00577718">
            <w:pPr>
              <w:spacing w:line="240" w:lineRule="auto"/>
              <w:ind w:left="-90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8F12A07" w14:textId="77777777" w:rsidR="00B771D4" w:rsidRPr="004070CE" w:rsidRDefault="00B771D4" w:rsidP="00577718">
            <w:pPr>
              <w:spacing w:line="240" w:lineRule="auto"/>
              <w:ind w:left="-90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6E659FC" w14:textId="77777777" w:rsidR="00B771D4" w:rsidRPr="004070CE" w:rsidRDefault="00B771D4" w:rsidP="00577718">
            <w:pPr>
              <w:spacing w:line="240" w:lineRule="auto"/>
              <w:ind w:left="-90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 </w:t>
            </w:r>
          </w:p>
        </w:tc>
      </w:tr>
      <w:tr w:rsidR="00B771D4" w:rsidRPr="004070CE" w14:paraId="6EEFE532" w14:textId="77777777" w:rsidTr="00755E50">
        <w:trPr>
          <w:trHeight w:val="300"/>
          <w:jc w:val="center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914F4F" w14:textId="77777777" w:rsidR="00B771D4" w:rsidRPr="004070CE" w:rsidRDefault="00215799" w:rsidP="00577718">
            <w:pPr>
              <w:spacing w:line="240" w:lineRule="auto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children admitted for health reasons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C65A3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529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3F32F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414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52B29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403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5C2F9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357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5A6B1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328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8C524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312</w:t>
            </w:r>
          </w:p>
        </w:tc>
      </w:tr>
      <w:tr w:rsidR="00B771D4" w:rsidRPr="004070CE" w14:paraId="15312B08" w14:textId="77777777" w:rsidTr="00755E50">
        <w:trPr>
          <w:trHeight w:val="300"/>
          <w:jc w:val="center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89765" w14:textId="77777777" w:rsidR="00B771D4" w:rsidRPr="004070CE" w:rsidRDefault="00215799" w:rsidP="00577718">
            <w:pPr>
              <w:spacing w:line="240" w:lineRule="auto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children admitted for health and social reasons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4A448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295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F2689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357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64170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358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96691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286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08C55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259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499E9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343</w:t>
            </w:r>
          </w:p>
        </w:tc>
      </w:tr>
      <w:tr w:rsidR="00B771D4" w:rsidRPr="004070CE" w14:paraId="04B420C2" w14:textId="77777777" w:rsidTr="00755E50">
        <w:trPr>
          <w:trHeight w:val="300"/>
          <w:jc w:val="center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C8BE7" w14:textId="77777777" w:rsidR="00B771D4" w:rsidRPr="004070CE" w:rsidRDefault="00215799" w:rsidP="00215799">
            <w:pPr>
              <w:spacing w:line="240" w:lineRule="auto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children admitted</w:t>
            </w:r>
            <w:r w:rsidR="00B771D4" w:rsidRPr="004070CE">
              <w:rPr>
                <w:color w:val="000000"/>
                <w:lang w:eastAsia="cs-CZ"/>
              </w:rPr>
              <w:t xml:space="preserve"> for social reasons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FE707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409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E9D4E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442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5A828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413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0D2CF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394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42598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335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2FC41" w14:textId="77777777" w:rsidR="00B771D4" w:rsidRPr="004070CE" w:rsidRDefault="00B771D4" w:rsidP="00577718">
            <w:pPr>
              <w:spacing w:line="240" w:lineRule="auto"/>
              <w:ind w:left="-90"/>
              <w:jc w:val="right"/>
              <w:rPr>
                <w:color w:val="000000"/>
                <w:lang w:eastAsia="cs-CZ"/>
              </w:rPr>
            </w:pPr>
            <w:r w:rsidRPr="004070CE">
              <w:rPr>
                <w:color w:val="000000"/>
                <w:lang w:eastAsia="cs-CZ"/>
              </w:rPr>
              <w:t>226</w:t>
            </w:r>
          </w:p>
        </w:tc>
      </w:tr>
    </w:tbl>
    <w:p w14:paraId="3B1622E4" w14:textId="77777777" w:rsidR="00755E50" w:rsidRPr="004070CE" w:rsidRDefault="00755E50" w:rsidP="000D0E11">
      <w:pPr>
        <w:pStyle w:val="H56G"/>
        <w:spacing w:before="0"/>
        <w:ind w:firstLine="0"/>
        <w:jc w:val="both"/>
      </w:pPr>
      <w:r w:rsidRPr="004070CE">
        <w:t xml:space="preserve">Source: Ministry of Health </w:t>
      </w:r>
    </w:p>
    <w:p w14:paraId="0B8AA31F" w14:textId="77777777" w:rsidR="009F0796" w:rsidRPr="004070CE" w:rsidRDefault="009F0796" w:rsidP="009F0796">
      <w:pPr>
        <w:pStyle w:val="H1G"/>
        <w:ind w:firstLine="0"/>
      </w:pPr>
      <w:r w:rsidRPr="004070CE">
        <w:t>Reply to paragraph 21 (a) of the list of issues</w:t>
      </w:r>
    </w:p>
    <w:p w14:paraId="60A08EC3" w14:textId="77777777" w:rsidR="009B07BE" w:rsidRPr="004070CE" w:rsidRDefault="009B07BE" w:rsidP="00755E50">
      <w:pPr>
        <w:pStyle w:val="Odstavecseseznamem"/>
        <w:numPr>
          <w:ilvl w:val="0"/>
          <w:numId w:val="4"/>
        </w:numPr>
        <w:tabs>
          <w:tab w:val="left" w:pos="8789"/>
        </w:tabs>
        <w:spacing w:after="240"/>
        <w:ind w:right="850"/>
        <w:jc w:val="both"/>
        <w:rPr>
          <w:b/>
          <w:bCs/>
        </w:rPr>
      </w:pPr>
      <w:r w:rsidRPr="004070CE">
        <w:rPr>
          <w:b/>
          <w:bCs/>
        </w:rPr>
        <w:t>Number of social housing units subsidized from the Ministry of Regional Development sources in 2010–2019</w:t>
      </w:r>
    </w:p>
    <w:tbl>
      <w:tblPr>
        <w:tblW w:w="493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0"/>
        <w:gridCol w:w="677"/>
        <w:gridCol w:w="679"/>
        <w:gridCol w:w="680"/>
        <w:gridCol w:w="680"/>
        <w:gridCol w:w="680"/>
        <w:gridCol w:w="680"/>
        <w:gridCol w:w="680"/>
        <w:gridCol w:w="680"/>
        <w:gridCol w:w="680"/>
        <w:gridCol w:w="680"/>
        <w:gridCol w:w="672"/>
      </w:tblGrid>
      <w:tr w:rsidR="009B07BE" w:rsidRPr="004070CE" w14:paraId="4BAF3840" w14:textId="77777777" w:rsidTr="00E35889">
        <w:trPr>
          <w:trHeight w:val="397"/>
        </w:trPr>
        <w:tc>
          <w:tcPr>
            <w:tcW w:w="1122" w:type="pct"/>
            <w:shd w:val="clear" w:color="auto" w:fill="D9D9D9" w:themeFill="background1" w:themeFillShade="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A91B904" w14:textId="77777777" w:rsidR="009B07BE" w:rsidRPr="004070CE" w:rsidRDefault="009B07BE" w:rsidP="00577718">
            <w:pPr>
              <w:pStyle w:val="Bezmezer"/>
              <w:jc w:val="center"/>
              <w:rPr>
                <w:rFonts w:ascii="Times New Roman" w:hAnsi="Times New Roman" w:cs="Times New Roman"/>
                <w:b/>
                <w:bCs/>
                <w:szCs w:val="20"/>
                <w:lang w:val="en-GB"/>
              </w:rPr>
            </w:pPr>
            <w:r w:rsidRPr="004070CE">
              <w:rPr>
                <w:rFonts w:ascii="Times New Roman" w:hAnsi="Times New Roman" w:cs="Times New Roman"/>
                <w:b/>
                <w:bCs/>
                <w:szCs w:val="20"/>
                <w:lang w:val="en-GB"/>
              </w:rPr>
              <w:t>Subsidies housing units (number) / year</w:t>
            </w:r>
          </w:p>
        </w:tc>
        <w:tc>
          <w:tcPr>
            <w:tcW w:w="352" w:type="pct"/>
            <w:shd w:val="clear" w:color="auto" w:fill="D9D9D9" w:themeFill="background1" w:themeFillShade="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37390B1" w14:textId="77777777" w:rsidR="009B07BE" w:rsidRPr="004070CE" w:rsidRDefault="009B07BE" w:rsidP="00577718">
            <w:pPr>
              <w:pStyle w:val="Bezmezer"/>
              <w:jc w:val="center"/>
              <w:rPr>
                <w:rFonts w:ascii="Times New Roman" w:hAnsi="Times New Roman" w:cs="Times New Roman"/>
                <w:b/>
                <w:bCs/>
                <w:szCs w:val="20"/>
                <w:lang w:val="en-GB"/>
              </w:rPr>
            </w:pPr>
            <w:r w:rsidRPr="004070CE">
              <w:rPr>
                <w:rFonts w:ascii="Times New Roman" w:hAnsi="Times New Roman" w:cs="Times New Roman"/>
                <w:b/>
                <w:bCs/>
                <w:szCs w:val="20"/>
                <w:lang w:val="en-GB"/>
              </w:rPr>
              <w:t>2010</w:t>
            </w:r>
          </w:p>
        </w:tc>
        <w:tc>
          <w:tcPr>
            <w:tcW w:w="353" w:type="pct"/>
            <w:shd w:val="clear" w:color="auto" w:fill="D9D9D9" w:themeFill="background1" w:themeFillShade="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3829FA8" w14:textId="77777777" w:rsidR="009B07BE" w:rsidRPr="004070CE" w:rsidRDefault="009B07BE" w:rsidP="00577718">
            <w:pPr>
              <w:pStyle w:val="Bezmezer"/>
              <w:jc w:val="center"/>
              <w:rPr>
                <w:rFonts w:ascii="Times New Roman" w:hAnsi="Times New Roman" w:cs="Times New Roman"/>
                <w:b/>
                <w:bCs/>
                <w:szCs w:val="20"/>
                <w:lang w:val="en-GB"/>
              </w:rPr>
            </w:pPr>
            <w:r w:rsidRPr="004070CE">
              <w:rPr>
                <w:rFonts w:ascii="Times New Roman" w:hAnsi="Times New Roman" w:cs="Times New Roman"/>
                <w:b/>
                <w:bCs/>
                <w:szCs w:val="20"/>
                <w:lang w:val="en-GB"/>
              </w:rPr>
              <w:t>2011</w:t>
            </w:r>
          </w:p>
        </w:tc>
        <w:tc>
          <w:tcPr>
            <w:tcW w:w="353" w:type="pct"/>
            <w:shd w:val="clear" w:color="auto" w:fill="D9D9D9" w:themeFill="background1" w:themeFillShade="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533C333" w14:textId="77777777" w:rsidR="009B07BE" w:rsidRPr="004070CE" w:rsidRDefault="009B07BE" w:rsidP="00577718">
            <w:pPr>
              <w:pStyle w:val="Bezmezer"/>
              <w:jc w:val="center"/>
              <w:rPr>
                <w:rFonts w:ascii="Times New Roman" w:hAnsi="Times New Roman" w:cs="Times New Roman"/>
                <w:b/>
                <w:bCs/>
                <w:szCs w:val="20"/>
                <w:lang w:val="en-GB"/>
              </w:rPr>
            </w:pPr>
            <w:r w:rsidRPr="004070CE">
              <w:rPr>
                <w:rFonts w:ascii="Times New Roman" w:hAnsi="Times New Roman" w:cs="Times New Roman"/>
                <w:b/>
                <w:bCs/>
                <w:szCs w:val="20"/>
                <w:lang w:val="en-GB"/>
              </w:rPr>
              <w:t>2012</w:t>
            </w:r>
          </w:p>
        </w:tc>
        <w:tc>
          <w:tcPr>
            <w:tcW w:w="353" w:type="pct"/>
            <w:shd w:val="clear" w:color="auto" w:fill="D9D9D9" w:themeFill="background1" w:themeFillShade="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3DD46D32" w14:textId="77777777" w:rsidR="009B07BE" w:rsidRPr="004070CE" w:rsidRDefault="009B07BE" w:rsidP="00577718">
            <w:pPr>
              <w:pStyle w:val="Bezmezer"/>
              <w:jc w:val="center"/>
              <w:rPr>
                <w:rFonts w:ascii="Times New Roman" w:hAnsi="Times New Roman" w:cs="Times New Roman"/>
                <w:b/>
                <w:bCs/>
                <w:szCs w:val="20"/>
                <w:lang w:val="en-GB"/>
              </w:rPr>
            </w:pPr>
            <w:r w:rsidRPr="004070CE">
              <w:rPr>
                <w:rFonts w:ascii="Times New Roman" w:hAnsi="Times New Roman" w:cs="Times New Roman"/>
                <w:b/>
                <w:bCs/>
                <w:szCs w:val="20"/>
                <w:lang w:val="en-GB"/>
              </w:rPr>
              <w:t>2013</w:t>
            </w:r>
          </w:p>
        </w:tc>
        <w:tc>
          <w:tcPr>
            <w:tcW w:w="353" w:type="pct"/>
            <w:shd w:val="clear" w:color="auto" w:fill="D9D9D9" w:themeFill="background1" w:themeFillShade="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96DDFB3" w14:textId="77777777" w:rsidR="009B07BE" w:rsidRPr="004070CE" w:rsidRDefault="009B07BE" w:rsidP="00577718">
            <w:pPr>
              <w:pStyle w:val="Bezmezer"/>
              <w:jc w:val="center"/>
              <w:rPr>
                <w:rFonts w:ascii="Times New Roman" w:hAnsi="Times New Roman" w:cs="Times New Roman"/>
                <w:b/>
                <w:bCs/>
                <w:szCs w:val="20"/>
                <w:lang w:val="en-GB"/>
              </w:rPr>
            </w:pPr>
            <w:r w:rsidRPr="004070CE">
              <w:rPr>
                <w:rFonts w:ascii="Times New Roman" w:hAnsi="Times New Roman" w:cs="Times New Roman"/>
                <w:b/>
                <w:bCs/>
                <w:szCs w:val="20"/>
                <w:lang w:val="en-GB"/>
              </w:rPr>
              <w:t>2014</w:t>
            </w:r>
          </w:p>
        </w:tc>
        <w:tc>
          <w:tcPr>
            <w:tcW w:w="353" w:type="pct"/>
            <w:shd w:val="clear" w:color="auto" w:fill="D9D9D9" w:themeFill="background1" w:themeFillShade="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72B82E9" w14:textId="77777777" w:rsidR="009B07BE" w:rsidRPr="004070CE" w:rsidRDefault="009B07BE" w:rsidP="00577718">
            <w:pPr>
              <w:pStyle w:val="Bezmezer"/>
              <w:ind w:right="-54"/>
              <w:jc w:val="center"/>
              <w:rPr>
                <w:rFonts w:ascii="Times New Roman" w:hAnsi="Times New Roman" w:cs="Times New Roman"/>
                <w:b/>
                <w:bCs/>
                <w:szCs w:val="20"/>
                <w:lang w:val="en-GB"/>
              </w:rPr>
            </w:pPr>
            <w:r w:rsidRPr="004070CE">
              <w:rPr>
                <w:rFonts w:ascii="Times New Roman" w:hAnsi="Times New Roman" w:cs="Times New Roman"/>
                <w:b/>
                <w:bCs/>
                <w:szCs w:val="20"/>
                <w:lang w:val="en-GB"/>
              </w:rPr>
              <w:t>2015</w:t>
            </w:r>
          </w:p>
        </w:tc>
        <w:tc>
          <w:tcPr>
            <w:tcW w:w="353" w:type="pct"/>
            <w:shd w:val="clear" w:color="auto" w:fill="D9D9D9" w:themeFill="background1" w:themeFillShade="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B49F6EA" w14:textId="77777777" w:rsidR="009B07BE" w:rsidRPr="004070CE" w:rsidRDefault="009B07BE" w:rsidP="00577718">
            <w:pPr>
              <w:pStyle w:val="Bezmezer"/>
              <w:jc w:val="center"/>
              <w:rPr>
                <w:rFonts w:ascii="Times New Roman" w:hAnsi="Times New Roman" w:cs="Times New Roman"/>
                <w:b/>
                <w:bCs/>
                <w:szCs w:val="20"/>
                <w:lang w:val="en-GB"/>
              </w:rPr>
            </w:pPr>
            <w:r w:rsidRPr="004070CE">
              <w:rPr>
                <w:rFonts w:ascii="Times New Roman" w:hAnsi="Times New Roman" w:cs="Times New Roman"/>
                <w:b/>
                <w:bCs/>
                <w:szCs w:val="20"/>
                <w:lang w:val="en-GB"/>
              </w:rPr>
              <w:t>2016</w:t>
            </w:r>
          </w:p>
        </w:tc>
        <w:tc>
          <w:tcPr>
            <w:tcW w:w="353" w:type="pct"/>
            <w:shd w:val="clear" w:color="auto" w:fill="D9D9D9" w:themeFill="background1" w:themeFillShade="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F9259C7" w14:textId="77777777" w:rsidR="009B07BE" w:rsidRPr="004070CE" w:rsidRDefault="009B07BE" w:rsidP="00577718">
            <w:pPr>
              <w:pStyle w:val="Bezmezer"/>
              <w:jc w:val="center"/>
              <w:rPr>
                <w:rFonts w:ascii="Times New Roman" w:hAnsi="Times New Roman" w:cs="Times New Roman"/>
                <w:b/>
                <w:bCs/>
                <w:szCs w:val="20"/>
                <w:lang w:val="en-GB"/>
              </w:rPr>
            </w:pPr>
            <w:r w:rsidRPr="004070CE">
              <w:rPr>
                <w:rFonts w:ascii="Times New Roman" w:hAnsi="Times New Roman" w:cs="Times New Roman"/>
                <w:b/>
                <w:bCs/>
                <w:szCs w:val="20"/>
                <w:lang w:val="en-GB"/>
              </w:rPr>
              <w:t>2017</w:t>
            </w:r>
          </w:p>
        </w:tc>
        <w:tc>
          <w:tcPr>
            <w:tcW w:w="353" w:type="pct"/>
            <w:shd w:val="clear" w:color="auto" w:fill="D9D9D9" w:themeFill="background1" w:themeFillShade="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C8B2146" w14:textId="77777777" w:rsidR="009B07BE" w:rsidRPr="004070CE" w:rsidRDefault="009B07BE" w:rsidP="00577718">
            <w:pPr>
              <w:pStyle w:val="Bezmezer"/>
              <w:jc w:val="center"/>
              <w:rPr>
                <w:rFonts w:ascii="Times New Roman" w:hAnsi="Times New Roman" w:cs="Times New Roman"/>
                <w:b/>
                <w:bCs/>
                <w:szCs w:val="20"/>
                <w:lang w:val="en-GB"/>
              </w:rPr>
            </w:pPr>
            <w:r w:rsidRPr="004070CE">
              <w:rPr>
                <w:rFonts w:ascii="Times New Roman" w:hAnsi="Times New Roman" w:cs="Times New Roman"/>
                <w:b/>
                <w:bCs/>
                <w:szCs w:val="20"/>
                <w:lang w:val="en-GB"/>
              </w:rPr>
              <w:t>2018</w:t>
            </w:r>
          </w:p>
        </w:tc>
        <w:tc>
          <w:tcPr>
            <w:tcW w:w="353" w:type="pct"/>
            <w:shd w:val="clear" w:color="auto" w:fill="D9D9D9" w:themeFill="background1" w:themeFillShade="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0886F8A" w14:textId="77777777" w:rsidR="009B07BE" w:rsidRPr="004070CE" w:rsidRDefault="009B07BE" w:rsidP="00577718">
            <w:pPr>
              <w:pStyle w:val="Bezmezer"/>
              <w:jc w:val="center"/>
              <w:rPr>
                <w:rFonts w:ascii="Times New Roman" w:hAnsi="Times New Roman" w:cs="Times New Roman"/>
                <w:b/>
                <w:bCs/>
                <w:szCs w:val="20"/>
                <w:lang w:val="en-GB"/>
              </w:rPr>
            </w:pPr>
            <w:r w:rsidRPr="004070CE">
              <w:rPr>
                <w:rFonts w:ascii="Times New Roman" w:hAnsi="Times New Roman" w:cs="Times New Roman"/>
                <w:b/>
                <w:bCs/>
                <w:szCs w:val="20"/>
                <w:lang w:val="en-GB"/>
              </w:rPr>
              <w:t>2019</w:t>
            </w:r>
          </w:p>
        </w:tc>
        <w:tc>
          <w:tcPr>
            <w:tcW w:w="353" w:type="pct"/>
            <w:shd w:val="clear" w:color="auto" w:fill="D9D9D9" w:themeFill="background1" w:themeFillShade="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D2BFDA9" w14:textId="77777777" w:rsidR="009B07BE" w:rsidRPr="004070CE" w:rsidRDefault="009B07BE" w:rsidP="00577718">
            <w:pPr>
              <w:pStyle w:val="Bezmezer"/>
              <w:ind w:right="20"/>
              <w:jc w:val="center"/>
              <w:rPr>
                <w:rFonts w:ascii="Times New Roman" w:hAnsi="Times New Roman" w:cs="Times New Roman"/>
                <w:b/>
                <w:bCs/>
                <w:szCs w:val="20"/>
                <w:lang w:val="en-GB"/>
              </w:rPr>
            </w:pPr>
            <w:r w:rsidRPr="004070CE">
              <w:rPr>
                <w:rFonts w:ascii="Times New Roman" w:hAnsi="Times New Roman" w:cs="Times New Roman"/>
                <w:b/>
                <w:bCs/>
                <w:szCs w:val="20"/>
                <w:lang w:val="en-GB"/>
              </w:rPr>
              <w:t>Total</w:t>
            </w:r>
          </w:p>
        </w:tc>
      </w:tr>
      <w:tr w:rsidR="009B07BE" w:rsidRPr="004070CE" w14:paraId="0B7B6A0C" w14:textId="77777777" w:rsidTr="00577718">
        <w:trPr>
          <w:trHeight w:val="283"/>
        </w:trPr>
        <w:tc>
          <w:tcPr>
            <w:tcW w:w="1122" w:type="pct"/>
            <w:shd w:val="clear" w:color="auto" w:fill="FFFFFF" w:themeFill="background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C0DD2D5" w14:textId="77777777" w:rsidR="009B07BE" w:rsidRPr="004070CE" w:rsidRDefault="009B07BE" w:rsidP="00577718">
            <w:pPr>
              <w:pStyle w:val="Bezmezer"/>
              <w:jc w:val="center"/>
              <w:rPr>
                <w:rFonts w:ascii="Times New Roman" w:hAnsi="Times New Roman" w:cs="Times New Roman"/>
                <w:b/>
                <w:bCs/>
                <w:szCs w:val="20"/>
                <w:lang w:val="en-GB"/>
              </w:rPr>
            </w:pPr>
            <w:r w:rsidRPr="004070CE">
              <w:rPr>
                <w:rFonts w:ascii="Roboto" w:hAnsi="Roboto"/>
                <w:b/>
                <w:lang w:val="en-GB"/>
              </w:rPr>
              <w:t>Nursing Flats</w:t>
            </w:r>
          </w:p>
        </w:tc>
        <w:tc>
          <w:tcPr>
            <w:tcW w:w="352" w:type="pct"/>
            <w:shd w:val="clear" w:color="auto" w:fill="FFFFFF" w:themeFill="background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95DF837" w14:textId="77777777" w:rsidR="009B07BE" w:rsidRPr="004070CE" w:rsidRDefault="009B07BE" w:rsidP="00577718">
            <w:pPr>
              <w:pStyle w:val="Bezmezer"/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4070CE">
              <w:rPr>
                <w:rFonts w:ascii="Times New Roman" w:hAnsi="Times New Roman" w:cs="Times New Roman"/>
                <w:szCs w:val="20"/>
                <w:lang w:val="en-GB"/>
              </w:rPr>
              <w:t>149</w:t>
            </w:r>
          </w:p>
        </w:tc>
        <w:tc>
          <w:tcPr>
            <w:tcW w:w="353" w:type="pct"/>
            <w:shd w:val="clear" w:color="auto" w:fill="FFFFFF" w:themeFill="background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50830B9" w14:textId="77777777" w:rsidR="009B07BE" w:rsidRPr="004070CE" w:rsidRDefault="009B07BE" w:rsidP="00577718">
            <w:pPr>
              <w:pStyle w:val="Bezmezer"/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4070CE">
              <w:rPr>
                <w:rFonts w:ascii="Times New Roman" w:hAnsi="Times New Roman" w:cs="Times New Roman"/>
                <w:szCs w:val="20"/>
                <w:lang w:val="en-GB"/>
              </w:rPr>
              <w:t>124</w:t>
            </w:r>
          </w:p>
        </w:tc>
        <w:tc>
          <w:tcPr>
            <w:tcW w:w="353" w:type="pct"/>
            <w:shd w:val="clear" w:color="auto" w:fill="FFFFFF" w:themeFill="background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641DB69" w14:textId="77777777" w:rsidR="009B07BE" w:rsidRPr="004070CE" w:rsidRDefault="009B07BE" w:rsidP="00577718">
            <w:pPr>
              <w:pStyle w:val="Bezmezer"/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4070CE">
              <w:rPr>
                <w:rFonts w:ascii="Times New Roman" w:hAnsi="Times New Roman" w:cs="Times New Roman"/>
                <w:szCs w:val="20"/>
                <w:lang w:val="en-GB"/>
              </w:rPr>
              <w:t>280</w:t>
            </w:r>
          </w:p>
        </w:tc>
        <w:tc>
          <w:tcPr>
            <w:tcW w:w="353" w:type="pct"/>
            <w:shd w:val="clear" w:color="auto" w:fill="FFFFFF" w:themeFill="background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78B1972" w14:textId="77777777" w:rsidR="009B07BE" w:rsidRPr="004070CE" w:rsidRDefault="009B07BE" w:rsidP="00577718">
            <w:pPr>
              <w:pStyle w:val="Bezmezer"/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4070CE">
              <w:rPr>
                <w:rFonts w:ascii="Times New Roman" w:hAnsi="Times New Roman" w:cs="Times New Roman"/>
                <w:szCs w:val="20"/>
                <w:lang w:val="en-GB"/>
              </w:rPr>
              <w:t>215</w:t>
            </w:r>
          </w:p>
        </w:tc>
        <w:tc>
          <w:tcPr>
            <w:tcW w:w="353" w:type="pct"/>
            <w:shd w:val="clear" w:color="auto" w:fill="FFFFFF" w:themeFill="background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3E5BFD23" w14:textId="77777777" w:rsidR="009B07BE" w:rsidRPr="004070CE" w:rsidRDefault="009B07BE" w:rsidP="00577718">
            <w:pPr>
              <w:pStyle w:val="Bezmezer"/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4070CE">
              <w:rPr>
                <w:rFonts w:ascii="Times New Roman" w:hAnsi="Times New Roman" w:cs="Times New Roman"/>
                <w:szCs w:val="20"/>
                <w:lang w:val="en-GB"/>
              </w:rPr>
              <w:t>223</w:t>
            </w:r>
          </w:p>
        </w:tc>
        <w:tc>
          <w:tcPr>
            <w:tcW w:w="353" w:type="pct"/>
            <w:shd w:val="clear" w:color="auto" w:fill="FFFFFF" w:themeFill="background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A0AEF92" w14:textId="77777777" w:rsidR="009B07BE" w:rsidRPr="004070CE" w:rsidRDefault="009B07BE" w:rsidP="00577718">
            <w:pPr>
              <w:pStyle w:val="Bezmezer"/>
              <w:ind w:right="-54"/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4070CE">
              <w:rPr>
                <w:rFonts w:ascii="Times New Roman" w:hAnsi="Times New Roman" w:cs="Times New Roman"/>
                <w:szCs w:val="20"/>
                <w:lang w:val="en-GB"/>
              </w:rPr>
              <w:t>211</w:t>
            </w:r>
          </w:p>
        </w:tc>
        <w:tc>
          <w:tcPr>
            <w:tcW w:w="353" w:type="pct"/>
            <w:shd w:val="clear" w:color="auto" w:fill="FFFFFF" w:themeFill="background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095954C" w14:textId="77777777" w:rsidR="009B07BE" w:rsidRPr="004070CE" w:rsidRDefault="009B07BE" w:rsidP="00577718">
            <w:pPr>
              <w:pStyle w:val="Bezmezer"/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4070CE">
              <w:rPr>
                <w:rFonts w:ascii="Times New Roman" w:hAnsi="Times New Roman" w:cs="Times New Roman"/>
                <w:szCs w:val="20"/>
                <w:lang w:val="en-GB"/>
              </w:rPr>
              <w:t>143</w:t>
            </w:r>
          </w:p>
        </w:tc>
        <w:tc>
          <w:tcPr>
            <w:tcW w:w="353" w:type="pct"/>
            <w:shd w:val="clear" w:color="auto" w:fill="FFFFFF" w:themeFill="background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58D559B" w14:textId="77777777" w:rsidR="009B07BE" w:rsidRPr="004070CE" w:rsidRDefault="009B07BE" w:rsidP="00577718">
            <w:pPr>
              <w:pStyle w:val="Bezmezer"/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4070CE">
              <w:rPr>
                <w:rFonts w:ascii="Times New Roman" w:hAnsi="Times New Roman" w:cs="Times New Roman"/>
                <w:szCs w:val="20"/>
                <w:lang w:val="en-GB"/>
              </w:rPr>
              <w:t>198</w:t>
            </w:r>
          </w:p>
        </w:tc>
        <w:tc>
          <w:tcPr>
            <w:tcW w:w="353" w:type="pct"/>
            <w:shd w:val="clear" w:color="auto" w:fill="FFFFFF" w:themeFill="background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A1A02B5" w14:textId="77777777" w:rsidR="009B07BE" w:rsidRPr="004070CE" w:rsidRDefault="009B07BE" w:rsidP="00577718">
            <w:pPr>
              <w:pStyle w:val="Bezmezer"/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4070CE">
              <w:rPr>
                <w:rFonts w:ascii="Times New Roman" w:hAnsi="Times New Roman" w:cs="Times New Roman"/>
                <w:szCs w:val="20"/>
                <w:lang w:val="en-GB"/>
              </w:rPr>
              <w:t>245</w:t>
            </w:r>
          </w:p>
        </w:tc>
        <w:tc>
          <w:tcPr>
            <w:tcW w:w="353" w:type="pct"/>
            <w:shd w:val="clear" w:color="auto" w:fill="FFFFFF" w:themeFill="background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32E6CD12" w14:textId="77777777" w:rsidR="009B07BE" w:rsidRPr="004070CE" w:rsidRDefault="009B07BE" w:rsidP="00577718">
            <w:pPr>
              <w:pStyle w:val="Bezmezer"/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4070CE">
              <w:rPr>
                <w:rFonts w:ascii="Times New Roman" w:hAnsi="Times New Roman" w:cs="Times New Roman"/>
                <w:szCs w:val="20"/>
                <w:lang w:val="en-GB"/>
              </w:rPr>
              <w:t>159</w:t>
            </w:r>
          </w:p>
        </w:tc>
        <w:tc>
          <w:tcPr>
            <w:tcW w:w="353" w:type="pct"/>
            <w:shd w:val="clear" w:color="auto" w:fill="FFFFFF" w:themeFill="background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B55F3EB" w14:textId="77777777" w:rsidR="009B07BE" w:rsidRPr="004070CE" w:rsidRDefault="009B07BE" w:rsidP="00577718">
            <w:pPr>
              <w:pStyle w:val="Bezmezer"/>
              <w:ind w:right="20"/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4070CE">
              <w:rPr>
                <w:rFonts w:ascii="Times New Roman" w:hAnsi="Times New Roman" w:cs="Times New Roman"/>
                <w:szCs w:val="20"/>
                <w:lang w:val="en-GB"/>
              </w:rPr>
              <w:t>1 947</w:t>
            </w:r>
          </w:p>
        </w:tc>
      </w:tr>
      <w:tr w:rsidR="009B07BE" w:rsidRPr="004070CE" w14:paraId="76CFD056" w14:textId="77777777" w:rsidTr="00577718">
        <w:trPr>
          <w:trHeight w:val="283"/>
        </w:trPr>
        <w:tc>
          <w:tcPr>
            <w:tcW w:w="1122" w:type="pct"/>
            <w:shd w:val="clear" w:color="auto" w:fill="FFFFFF" w:themeFill="background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8A00283" w14:textId="77777777" w:rsidR="009B07BE" w:rsidRPr="004070CE" w:rsidRDefault="009B07BE" w:rsidP="00577718">
            <w:pPr>
              <w:pStyle w:val="Bezmezer"/>
              <w:jc w:val="center"/>
              <w:rPr>
                <w:rFonts w:ascii="Times New Roman" w:hAnsi="Times New Roman" w:cs="Times New Roman"/>
                <w:b/>
                <w:bCs/>
                <w:szCs w:val="20"/>
                <w:lang w:val="en-GB"/>
              </w:rPr>
            </w:pPr>
            <w:r w:rsidRPr="004070CE">
              <w:rPr>
                <w:rFonts w:ascii="Times New Roman" w:hAnsi="Times New Roman" w:cs="Times New Roman"/>
                <w:b/>
                <w:bCs/>
                <w:szCs w:val="20"/>
                <w:lang w:val="en-GB"/>
              </w:rPr>
              <w:t>Entry Flats</w:t>
            </w:r>
          </w:p>
        </w:tc>
        <w:tc>
          <w:tcPr>
            <w:tcW w:w="352" w:type="pct"/>
            <w:shd w:val="clear" w:color="auto" w:fill="FFFFFF" w:themeFill="background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D8D1F40" w14:textId="77777777" w:rsidR="009B07BE" w:rsidRPr="004070CE" w:rsidRDefault="009B07BE" w:rsidP="00577718">
            <w:pPr>
              <w:pStyle w:val="Bezmezer"/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4070CE">
              <w:rPr>
                <w:rFonts w:ascii="Times New Roman" w:hAnsi="Times New Roman" w:cs="Times New Roman"/>
                <w:szCs w:val="20"/>
                <w:lang w:val="en-GB"/>
              </w:rPr>
              <w:t>133</w:t>
            </w:r>
          </w:p>
        </w:tc>
        <w:tc>
          <w:tcPr>
            <w:tcW w:w="353" w:type="pct"/>
            <w:shd w:val="clear" w:color="auto" w:fill="FFFFFF" w:themeFill="background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39F4B4EA" w14:textId="77777777" w:rsidR="009B07BE" w:rsidRPr="004070CE" w:rsidRDefault="009B07BE" w:rsidP="00577718">
            <w:pPr>
              <w:pStyle w:val="Bezmezer"/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4070CE">
              <w:rPr>
                <w:rFonts w:ascii="Times New Roman" w:hAnsi="Times New Roman" w:cs="Times New Roman"/>
                <w:szCs w:val="20"/>
                <w:lang w:val="en-GB"/>
              </w:rPr>
              <w:t>104</w:t>
            </w:r>
          </w:p>
        </w:tc>
        <w:tc>
          <w:tcPr>
            <w:tcW w:w="353" w:type="pct"/>
            <w:shd w:val="clear" w:color="auto" w:fill="FFFFFF" w:themeFill="background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BCD469A" w14:textId="77777777" w:rsidR="009B07BE" w:rsidRPr="004070CE" w:rsidRDefault="009B07BE" w:rsidP="00577718">
            <w:pPr>
              <w:pStyle w:val="Bezmezer"/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4070CE">
              <w:rPr>
                <w:rFonts w:ascii="Times New Roman" w:hAnsi="Times New Roman" w:cs="Times New Roman"/>
                <w:szCs w:val="20"/>
                <w:lang w:val="en-GB"/>
              </w:rPr>
              <w:t>179</w:t>
            </w:r>
          </w:p>
        </w:tc>
        <w:tc>
          <w:tcPr>
            <w:tcW w:w="353" w:type="pct"/>
            <w:shd w:val="clear" w:color="auto" w:fill="FFFFFF" w:themeFill="background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D1A7ABC" w14:textId="77777777" w:rsidR="009B07BE" w:rsidRPr="004070CE" w:rsidRDefault="009B07BE" w:rsidP="00577718">
            <w:pPr>
              <w:pStyle w:val="Bezmezer"/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4070CE">
              <w:rPr>
                <w:rFonts w:ascii="Times New Roman" w:hAnsi="Times New Roman" w:cs="Times New Roman"/>
                <w:szCs w:val="20"/>
                <w:lang w:val="en-GB"/>
              </w:rPr>
              <w:t>132</w:t>
            </w:r>
          </w:p>
        </w:tc>
        <w:tc>
          <w:tcPr>
            <w:tcW w:w="353" w:type="pct"/>
            <w:shd w:val="clear" w:color="auto" w:fill="FFFFFF" w:themeFill="background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BE32A48" w14:textId="77777777" w:rsidR="009B07BE" w:rsidRPr="004070CE" w:rsidRDefault="009B07BE" w:rsidP="00577718">
            <w:pPr>
              <w:pStyle w:val="Bezmezer"/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4070CE">
              <w:rPr>
                <w:rFonts w:ascii="Times New Roman" w:hAnsi="Times New Roman" w:cs="Times New Roman"/>
                <w:szCs w:val="20"/>
                <w:lang w:val="en-GB"/>
              </w:rPr>
              <w:t>207</w:t>
            </w:r>
          </w:p>
        </w:tc>
        <w:tc>
          <w:tcPr>
            <w:tcW w:w="353" w:type="pct"/>
            <w:shd w:val="clear" w:color="auto" w:fill="FFFFFF" w:themeFill="background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4D9D788" w14:textId="77777777" w:rsidR="009B07BE" w:rsidRPr="004070CE" w:rsidRDefault="009B07BE" w:rsidP="00577718">
            <w:pPr>
              <w:pStyle w:val="Bezmezer"/>
              <w:ind w:right="-54"/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4070CE">
              <w:rPr>
                <w:rFonts w:ascii="Times New Roman" w:hAnsi="Times New Roman" w:cs="Times New Roman"/>
                <w:szCs w:val="20"/>
                <w:lang w:val="en-GB"/>
              </w:rPr>
              <w:t>200</w:t>
            </w:r>
          </w:p>
        </w:tc>
        <w:tc>
          <w:tcPr>
            <w:tcW w:w="353" w:type="pct"/>
            <w:shd w:val="clear" w:color="auto" w:fill="FFFFFF" w:themeFill="background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42E7245" w14:textId="77777777" w:rsidR="009B07BE" w:rsidRPr="004070CE" w:rsidRDefault="009B07BE" w:rsidP="00577718">
            <w:pPr>
              <w:pStyle w:val="Bezmezer"/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4070CE">
              <w:rPr>
                <w:rFonts w:ascii="Times New Roman" w:hAnsi="Times New Roman" w:cs="Times New Roman"/>
                <w:szCs w:val="20"/>
                <w:lang w:val="en-GB"/>
              </w:rPr>
              <w:t>69</w:t>
            </w:r>
          </w:p>
        </w:tc>
        <w:tc>
          <w:tcPr>
            <w:tcW w:w="353" w:type="pct"/>
            <w:shd w:val="clear" w:color="auto" w:fill="FFFFFF" w:themeFill="background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4E29031" w14:textId="77777777" w:rsidR="009B07BE" w:rsidRPr="004070CE" w:rsidRDefault="009B07BE" w:rsidP="00577718">
            <w:pPr>
              <w:pStyle w:val="Bezmezer"/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4070CE">
              <w:rPr>
                <w:rFonts w:ascii="Times New Roman" w:hAnsi="Times New Roman" w:cs="Times New Roman"/>
                <w:szCs w:val="20"/>
                <w:lang w:val="en-GB"/>
              </w:rPr>
              <w:t>28</w:t>
            </w:r>
          </w:p>
        </w:tc>
        <w:tc>
          <w:tcPr>
            <w:tcW w:w="353" w:type="pct"/>
            <w:shd w:val="clear" w:color="auto" w:fill="FFFFFF" w:themeFill="background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2C27A73" w14:textId="77777777" w:rsidR="009B07BE" w:rsidRPr="004070CE" w:rsidRDefault="009B07BE" w:rsidP="00577718">
            <w:pPr>
              <w:pStyle w:val="Bezmezer"/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4070CE">
              <w:rPr>
                <w:rFonts w:ascii="Times New Roman" w:hAnsi="Times New Roman" w:cs="Times New Roman"/>
                <w:szCs w:val="20"/>
                <w:lang w:val="en-GB"/>
              </w:rPr>
              <w:t>0</w:t>
            </w:r>
          </w:p>
        </w:tc>
        <w:tc>
          <w:tcPr>
            <w:tcW w:w="353" w:type="pct"/>
            <w:shd w:val="clear" w:color="auto" w:fill="FFFFFF" w:themeFill="background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9E04EAA" w14:textId="77777777" w:rsidR="009B07BE" w:rsidRPr="004070CE" w:rsidRDefault="009B07BE" w:rsidP="00577718">
            <w:pPr>
              <w:pStyle w:val="Bezmezer"/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4070CE">
              <w:rPr>
                <w:rFonts w:ascii="Times New Roman" w:hAnsi="Times New Roman" w:cs="Times New Roman"/>
                <w:szCs w:val="20"/>
                <w:lang w:val="en-GB"/>
              </w:rPr>
              <w:t>0</w:t>
            </w:r>
          </w:p>
        </w:tc>
        <w:tc>
          <w:tcPr>
            <w:tcW w:w="353" w:type="pct"/>
            <w:shd w:val="clear" w:color="auto" w:fill="FFFFFF" w:themeFill="background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3D36B523" w14:textId="77777777" w:rsidR="009B07BE" w:rsidRPr="004070CE" w:rsidRDefault="009B07BE" w:rsidP="00577718">
            <w:pPr>
              <w:pStyle w:val="Bezmezer"/>
              <w:ind w:right="20"/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4070CE">
              <w:rPr>
                <w:rFonts w:ascii="Times New Roman" w:hAnsi="Times New Roman" w:cs="Times New Roman"/>
                <w:szCs w:val="20"/>
                <w:lang w:val="en-GB"/>
              </w:rPr>
              <w:t>1 052</w:t>
            </w:r>
          </w:p>
        </w:tc>
      </w:tr>
      <w:tr w:rsidR="009B07BE" w:rsidRPr="004070CE" w14:paraId="600DE7E8" w14:textId="77777777" w:rsidTr="00577718">
        <w:trPr>
          <w:trHeight w:val="283"/>
        </w:trPr>
        <w:tc>
          <w:tcPr>
            <w:tcW w:w="1122" w:type="pct"/>
            <w:shd w:val="clear" w:color="auto" w:fill="FFFFFF" w:themeFill="background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D785E2B" w14:textId="77777777" w:rsidR="009B07BE" w:rsidRPr="004070CE" w:rsidRDefault="009B07BE" w:rsidP="00577718">
            <w:pPr>
              <w:pStyle w:val="Bezmezer"/>
              <w:jc w:val="center"/>
              <w:rPr>
                <w:rFonts w:ascii="Times New Roman" w:hAnsi="Times New Roman" w:cs="Times New Roman"/>
                <w:b/>
                <w:bCs/>
                <w:szCs w:val="20"/>
                <w:lang w:val="en-GB"/>
              </w:rPr>
            </w:pPr>
            <w:r w:rsidRPr="004070CE">
              <w:rPr>
                <w:rStyle w:val="tlid-translation"/>
                <w:rFonts w:ascii="Roboto" w:hAnsi="Roboto"/>
                <w:b/>
                <w:lang w:val="en-GB"/>
              </w:rPr>
              <w:t>Community Homes for Older People</w:t>
            </w:r>
          </w:p>
        </w:tc>
        <w:tc>
          <w:tcPr>
            <w:tcW w:w="352" w:type="pct"/>
            <w:shd w:val="clear" w:color="auto" w:fill="FFFFFF" w:themeFill="background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DC152E4" w14:textId="77777777" w:rsidR="009B07BE" w:rsidRPr="004070CE" w:rsidRDefault="009B07BE" w:rsidP="00577718">
            <w:pPr>
              <w:pStyle w:val="Bezmezer"/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4070CE">
              <w:rPr>
                <w:rFonts w:ascii="Times New Roman" w:hAnsi="Times New Roman" w:cs="Times New Roman"/>
                <w:szCs w:val="20"/>
                <w:lang w:val="en-GB"/>
              </w:rPr>
              <w:t>x</w:t>
            </w:r>
          </w:p>
        </w:tc>
        <w:tc>
          <w:tcPr>
            <w:tcW w:w="353" w:type="pct"/>
            <w:shd w:val="clear" w:color="auto" w:fill="FFFFFF" w:themeFill="background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C95C24D" w14:textId="77777777" w:rsidR="009B07BE" w:rsidRPr="004070CE" w:rsidRDefault="009B07BE" w:rsidP="00577718">
            <w:pPr>
              <w:pStyle w:val="Bezmezer"/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4070CE">
              <w:rPr>
                <w:rFonts w:ascii="Times New Roman" w:hAnsi="Times New Roman" w:cs="Times New Roman"/>
                <w:szCs w:val="20"/>
                <w:lang w:val="en-GB"/>
              </w:rPr>
              <w:t>x</w:t>
            </w:r>
          </w:p>
        </w:tc>
        <w:tc>
          <w:tcPr>
            <w:tcW w:w="353" w:type="pct"/>
            <w:shd w:val="clear" w:color="auto" w:fill="FFFFFF" w:themeFill="background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84BFD22" w14:textId="77777777" w:rsidR="009B07BE" w:rsidRPr="004070CE" w:rsidRDefault="009B07BE" w:rsidP="00577718">
            <w:pPr>
              <w:pStyle w:val="Bezmezer"/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4070CE">
              <w:rPr>
                <w:rFonts w:ascii="Times New Roman" w:hAnsi="Times New Roman" w:cs="Times New Roman"/>
                <w:szCs w:val="20"/>
                <w:lang w:val="en-GB"/>
              </w:rPr>
              <w:t>x</w:t>
            </w:r>
          </w:p>
        </w:tc>
        <w:tc>
          <w:tcPr>
            <w:tcW w:w="353" w:type="pct"/>
            <w:shd w:val="clear" w:color="auto" w:fill="FFFFFF" w:themeFill="background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63AD041" w14:textId="77777777" w:rsidR="009B07BE" w:rsidRPr="004070CE" w:rsidRDefault="009B07BE" w:rsidP="00577718">
            <w:pPr>
              <w:pStyle w:val="Bezmezer"/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4070CE">
              <w:rPr>
                <w:rFonts w:ascii="Times New Roman" w:hAnsi="Times New Roman" w:cs="Times New Roman"/>
                <w:szCs w:val="20"/>
                <w:lang w:val="en-GB"/>
              </w:rPr>
              <w:t>x</w:t>
            </w:r>
          </w:p>
        </w:tc>
        <w:tc>
          <w:tcPr>
            <w:tcW w:w="353" w:type="pct"/>
            <w:shd w:val="clear" w:color="auto" w:fill="FFFFFF" w:themeFill="background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39540B5B" w14:textId="77777777" w:rsidR="009B07BE" w:rsidRPr="004070CE" w:rsidRDefault="009B07BE" w:rsidP="00577718">
            <w:pPr>
              <w:pStyle w:val="Bezmezer"/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4070CE">
              <w:rPr>
                <w:rFonts w:ascii="Times New Roman" w:hAnsi="Times New Roman" w:cs="Times New Roman"/>
                <w:szCs w:val="20"/>
                <w:lang w:val="en-GB"/>
              </w:rPr>
              <w:t>x</w:t>
            </w:r>
          </w:p>
        </w:tc>
        <w:tc>
          <w:tcPr>
            <w:tcW w:w="353" w:type="pct"/>
            <w:shd w:val="clear" w:color="auto" w:fill="FFFFFF" w:themeFill="background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8446F4F" w14:textId="77777777" w:rsidR="009B07BE" w:rsidRPr="004070CE" w:rsidRDefault="009B07BE" w:rsidP="00577718">
            <w:pPr>
              <w:pStyle w:val="Bezmezer"/>
              <w:ind w:right="-54"/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4070CE">
              <w:rPr>
                <w:rFonts w:ascii="Times New Roman" w:hAnsi="Times New Roman" w:cs="Times New Roman"/>
                <w:szCs w:val="20"/>
                <w:lang w:val="en-GB"/>
              </w:rPr>
              <w:t>267</w:t>
            </w:r>
          </w:p>
        </w:tc>
        <w:tc>
          <w:tcPr>
            <w:tcW w:w="353" w:type="pct"/>
            <w:shd w:val="clear" w:color="auto" w:fill="FFFFFF" w:themeFill="background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46F0DF5" w14:textId="77777777" w:rsidR="009B07BE" w:rsidRPr="004070CE" w:rsidRDefault="009B07BE" w:rsidP="00577718">
            <w:pPr>
              <w:pStyle w:val="Bezmezer"/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4070CE">
              <w:rPr>
                <w:rFonts w:ascii="Times New Roman" w:hAnsi="Times New Roman" w:cs="Times New Roman"/>
                <w:szCs w:val="20"/>
                <w:lang w:val="en-GB"/>
              </w:rPr>
              <w:t>334</w:t>
            </w:r>
          </w:p>
        </w:tc>
        <w:tc>
          <w:tcPr>
            <w:tcW w:w="353" w:type="pct"/>
            <w:shd w:val="clear" w:color="auto" w:fill="FFFFFF" w:themeFill="background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37724D4" w14:textId="77777777" w:rsidR="009B07BE" w:rsidRPr="004070CE" w:rsidRDefault="009B07BE" w:rsidP="00577718">
            <w:pPr>
              <w:pStyle w:val="Bezmezer"/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4070CE">
              <w:rPr>
                <w:rFonts w:ascii="Times New Roman" w:hAnsi="Times New Roman" w:cs="Times New Roman"/>
                <w:szCs w:val="20"/>
                <w:lang w:val="en-GB"/>
              </w:rPr>
              <w:t>129</w:t>
            </w:r>
          </w:p>
        </w:tc>
        <w:tc>
          <w:tcPr>
            <w:tcW w:w="353" w:type="pct"/>
            <w:shd w:val="clear" w:color="auto" w:fill="FFFFFF" w:themeFill="background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CCCB508" w14:textId="77777777" w:rsidR="009B07BE" w:rsidRPr="004070CE" w:rsidRDefault="009B07BE" w:rsidP="00577718">
            <w:pPr>
              <w:pStyle w:val="Bezmezer"/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4070CE">
              <w:rPr>
                <w:rFonts w:ascii="Times New Roman" w:hAnsi="Times New Roman" w:cs="Times New Roman"/>
                <w:szCs w:val="20"/>
                <w:lang w:val="en-GB"/>
              </w:rPr>
              <w:t>181</w:t>
            </w:r>
          </w:p>
        </w:tc>
        <w:tc>
          <w:tcPr>
            <w:tcW w:w="353" w:type="pct"/>
            <w:shd w:val="clear" w:color="auto" w:fill="FFFFFF" w:themeFill="background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449A97A" w14:textId="77777777" w:rsidR="009B07BE" w:rsidRPr="004070CE" w:rsidRDefault="009B07BE" w:rsidP="00577718">
            <w:pPr>
              <w:pStyle w:val="Bezmezer"/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4070CE">
              <w:rPr>
                <w:rFonts w:ascii="Times New Roman" w:hAnsi="Times New Roman" w:cs="Times New Roman"/>
                <w:szCs w:val="20"/>
                <w:lang w:val="en-GB"/>
              </w:rPr>
              <w:t>103</w:t>
            </w:r>
          </w:p>
        </w:tc>
        <w:tc>
          <w:tcPr>
            <w:tcW w:w="353" w:type="pct"/>
            <w:shd w:val="clear" w:color="auto" w:fill="FFFFFF" w:themeFill="background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8F7A8A7" w14:textId="77777777" w:rsidR="009B07BE" w:rsidRPr="004070CE" w:rsidRDefault="009B07BE" w:rsidP="00577718">
            <w:pPr>
              <w:pStyle w:val="Bezmezer"/>
              <w:ind w:right="20"/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4070CE">
              <w:rPr>
                <w:rFonts w:ascii="Times New Roman" w:hAnsi="Times New Roman" w:cs="Times New Roman"/>
                <w:szCs w:val="20"/>
                <w:lang w:val="en-GB"/>
              </w:rPr>
              <w:t>1 014</w:t>
            </w:r>
          </w:p>
        </w:tc>
      </w:tr>
      <w:tr w:rsidR="009B07BE" w:rsidRPr="004070CE" w14:paraId="70065405" w14:textId="77777777" w:rsidTr="00577718">
        <w:trPr>
          <w:trHeight w:val="283"/>
        </w:trPr>
        <w:tc>
          <w:tcPr>
            <w:tcW w:w="1122" w:type="pct"/>
            <w:shd w:val="clear" w:color="auto" w:fill="FFFFFF" w:themeFill="background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08695F0" w14:textId="77777777" w:rsidR="009B07BE" w:rsidRPr="004070CE" w:rsidRDefault="009B07BE" w:rsidP="00577718">
            <w:pPr>
              <w:pStyle w:val="Bezmezer"/>
              <w:jc w:val="center"/>
              <w:rPr>
                <w:rFonts w:ascii="Times New Roman" w:hAnsi="Times New Roman" w:cs="Times New Roman"/>
                <w:b/>
                <w:bCs/>
                <w:szCs w:val="20"/>
                <w:lang w:val="en-GB"/>
              </w:rPr>
            </w:pPr>
            <w:r w:rsidRPr="004070CE">
              <w:rPr>
                <w:rFonts w:ascii="Times New Roman" w:hAnsi="Times New Roman" w:cs="Times New Roman"/>
                <w:b/>
                <w:bCs/>
                <w:szCs w:val="20"/>
                <w:lang w:val="en-GB"/>
              </w:rPr>
              <w:t>Total</w:t>
            </w:r>
          </w:p>
        </w:tc>
        <w:tc>
          <w:tcPr>
            <w:tcW w:w="352" w:type="pct"/>
            <w:shd w:val="clear" w:color="auto" w:fill="FFFFFF" w:themeFill="background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632C5D2" w14:textId="77777777" w:rsidR="009B07BE" w:rsidRPr="004070CE" w:rsidRDefault="009B07BE" w:rsidP="00577718">
            <w:pPr>
              <w:pStyle w:val="Bezmezer"/>
              <w:jc w:val="center"/>
              <w:rPr>
                <w:rFonts w:ascii="Times New Roman" w:hAnsi="Times New Roman" w:cs="Times New Roman"/>
                <w:bCs/>
                <w:szCs w:val="20"/>
                <w:lang w:val="en-GB"/>
              </w:rPr>
            </w:pPr>
            <w:r w:rsidRPr="004070CE">
              <w:rPr>
                <w:rFonts w:ascii="Times New Roman" w:hAnsi="Times New Roman" w:cs="Times New Roman"/>
                <w:bCs/>
                <w:szCs w:val="20"/>
                <w:lang w:val="en-GB"/>
              </w:rPr>
              <w:t>282</w:t>
            </w:r>
          </w:p>
        </w:tc>
        <w:tc>
          <w:tcPr>
            <w:tcW w:w="353" w:type="pct"/>
            <w:shd w:val="clear" w:color="auto" w:fill="FFFFFF" w:themeFill="background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34DBD485" w14:textId="77777777" w:rsidR="009B07BE" w:rsidRPr="004070CE" w:rsidRDefault="009B07BE" w:rsidP="00577718">
            <w:pPr>
              <w:pStyle w:val="Bezmezer"/>
              <w:jc w:val="center"/>
              <w:rPr>
                <w:rFonts w:ascii="Times New Roman" w:hAnsi="Times New Roman" w:cs="Times New Roman"/>
                <w:bCs/>
                <w:szCs w:val="20"/>
                <w:lang w:val="en-GB"/>
              </w:rPr>
            </w:pPr>
            <w:r w:rsidRPr="004070CE">
              <w:rPr>
                <w:rFonts w:ascii="Times New Roman" w:hAnsi="Times New Roman" w:cs="Times New Roman"/>
                <w:bCs/>
                <w:szCs w:val="20"/>
                <w:lang w:val="en-GB"/>
              </w:rPr>
              <w:t>228</w:t>
            </w:r>
          </w:p>
        </w:tc>
        <w:tc>
          <w:tcPr>
            <w:tcW w:w="353" w:type="pct"/>
            <w:shd w:val="clear" w:color="auto" w:fill="FFFFFF" w:themeFill="background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074B3E0" w14:textId="77777777" w:rsidR="009B07BE" w:rsidRPr="004070CE" w:rsidRDefault="009B07BE" w:rsidP="00577718">
            <w:pPr>
              <w:pStyle w:val="Bezmezer"/>
              <w:jc w:val="center"/>
              <w:rPr>
                <w:rFonts w:ascii="Times New Roman" w:hAnsi="Times New Roman" w:cs="Times New Roman"/>
                <w:bCs/>
                <w:szCs w:val="20"/>
                <w:lang w:val="en-GB"/>
              </w:rPr>
            </w:pPr>
            <w:r w:rsidRPr="004070CE">
              <w:rPr>
                <w:rFonts w:ascii="Times New Roman" w:hAnsi="Times New Roman" w:cs="Times New Roman"/>
                <w:bCs/>
                <w:szCs w:val="20"/>
                <w:lang w:val="en-GB"/>
              </w:rPr>
              <w:t>459</w:t>
            </w:r>
          </w:p>
        </w:tc>
        <w:tc>
          <w:tcPr>
            <w:tcW w:w="353" w:type="pct"/>
            <w:shd w:val="clear" w:color="auto" w:fill="FFFFFF" w:themeFill="background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825961B" w14:textId="77777777" w:rsidR="009B07BE" w:rsidRPr="004070CE" w:rsidRDefault="009B07BE" w:rsidP="00577718">
            <w:pPr>
              <w:pStyle w:val="Bezmezer"/>
              <w:jc w:val="center"/>
              <w:rPr>
                <w:rFonts w:ascii="Times New Roman" w:hAnsi="Times New Roman" w:cs="Times New Roman"/>
                <w:bCs/>
                <w:szCs w:val="20"/>
                <w:lang w:val="en-GB"/>
              </w:rPr>
            </w:pPr>
            <w:r w:rsidRPr="004070CE">
              <w:rPr>
                <w:rFonts w:ascii="Times New Roman" w:hAnsi="Times New Roman" w:cs="Times New Roman"/>
                <w:bCs/>
                <w:szCs w:val="20"/>
                <w:lang w:val="en-GB"/>
              </w:rPr>
              <w:t>347</w:t>
            </w:r>
          </w:p>
        </w:tc>
        <w:tc>
          <w:tcPr>
            <w:tcW w:w="353" w:type="pct"/>
            <w:shd w:val="clear" w:color="auto" w:fill="FFFFFF" w:themeFill="background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4FC5BDA" w14:textId="77777777" w:rsidR="009B07BE" w:rsidRPr="004070CE" w:rsidRDefault="009B07BE" w:rsidP="00577718">
            <w:pPr>
              <w:pStyle w:val="Bezmezer"/>
              <w:jc w:val="center"/>
              <w:rPr>
                <w:rFonts w:ascii="Times New Roman" w:hAnsi="Times New Roman" w:cs="Times New Roman"/>
                <w:bCs/>
                <w:szCs w:val="20"/>
                <w:lang w:val="en-GB"/>
              </w:rPr>
            </w:pPr>
            <w:r w:rsidRPr="004070CE">
              <w:rPr>
                <w:rFonts w:ascii="Times New Roman" w:hAnsi="Times New Roman" w:cs="Times New Roman"/>
                <w:bCs/>
                <w:szCs w:val="20"/>
                <w:lang w:val="en-GB"/>
              </w:rPr>
              <w:t>430</w:t>
            </w:r>
          </w:p>
        </w:tc>
        <w:tc>
          <w:tcPr>
            <w:tcW w:w="353" w:type="pct"/>
            <w:shd w:val="clear" w:color="auto" w:fill="FFFFFF" w:themeFill="background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05CB66D" w14:textId="77777777" w:rsidR="009B07BE" w:rsidRPr="004070CE" w:rsidRDefault="009B07BE" w:rsidP="00577718">
            <w:pPr>
              <w:pStyle w:val="Bezmezer"/>
              <w:ind w:right="-54"/>
              <w:jc w:val="center"/>
              <w:rPr>
                <w:rFonts w:ascii="Times New Roman" w:hAnsi="Times New Roman" w:cs="Times New Roman"/>
                <w:bCs/>
                <w:szCs w:val="20"/>
                <w:lang w:val="en-GB"/>
              </w:rPr>
            </w:pPr>
            <w:r w:rsidRPr="004070CE">
              <w:rPr>
                <w:rFonts w:ascii="Times New Roman" w:hAnsi="Times New Roman" w:cs="Times New Roman"/>
                <w:bCs/>
                <w:szCs w:val="20"/>
                <w:lang w:val="en-GB"/>
              </w:rPr>
              <w:t>678</w:t>
            </w:r>
          </w:p>
        </w:tc>
        <w:tc>
          <w:tcPr>
            <w:tcW w:w="353" w:type="pct"/>
            <w:shd w:val="clear" w:color="auto" w:fill="FFFFFF" w:themeFill="background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3FCF5395" w14:textId="77777777" w:rsidR="009B07BE" w:rsidRPr="004070CE" w:rsidRDefault="009B07BE" w:rsidP="00577718">
            <w:pPr>
              <w:pStyle w:val="Bezmezer"/>
              <w:jc w:val="center"/>
              <w:rPr>
                <w:rFonts w:ascii="Times New Roman" w:hAnsi="Times New Roman" w:cs="Times New Roman"/>
                <w:bCs/>
                <w:szCs w:val="20"/>
                <w:lang w:val="en-GB"/>
              </w:rPr>
            </w:pPr>
            <w:r w:rsidRPr="004070CE">
              <w:rPr>
                <w:rFonts w:ascii="Times New Roman" w:hAnsi="Times New Roman" w:cs="Times New Roman"/>
                <w:bCs/>
                <w:szCs w:val="20"/>
                <w:lang w:val="en-GB"/>
              </w:rPr>
              <w:t>546</w:t>
            </w:r>
          </w:p>
        </w:tc>
        <w:tc>
          <w:tcPr>
            <w:tcW w:w="353" w:type="pct"/>
            <w:shd w:val="clear" w:color="auto" w:fill="FFFFFF" w:themeFill="background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FC648C2" w14:textId="77777777" w:rsidR="009B07BE" w:rsidRPr="004070CE" w:rsidRDefault="009B07BE" w:rsidP="00577718">
            <w:pPr>
              <w:pStyle w:val="Bezmezer"/>
              <w:jc w:val="center"/>
              <w:rPr>
                <w:rFonts w:ascii="Times New Roman" w:hAnsi="Times New Roman" w:cs="Times New Roman"/>
                <w:bCs/>
                <w:szCs w:val="20"/>
                <w:lang w:val="en-GB"/>
              </w:rPr>
            </w:pPr>
            <w:r w:rsidRPr="004070CE">
              <w:rPr>
                <w:rFonts w:ascii="Times New Roman" w:hAnsi="Times New Roman" w:cs="Times New Roman"/>
                <w:bCs/>
                <w:szCs w:val="20"/>
                <w:lang w:val="en-GB"/>
              </w:rPr>
              <w:t>355</w:t>
            </w:r>
          </w:p>
        </w:tc>
        <w:tc>
          <w:tcPr>
            <w:tcW w:w="353" w:type="pct"/>
            <w:shd w:val="clear" w:color="auto" w:fill="FFFFFF" w:themeFill="background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4E1F4D9" w14:textId="77777777" w:rsidR="009B07BE" w:rsidRPr="004070CE" w:rsidRDefault="009B07BE" w:rsidP="00577718">
            <w:pPr>
              <w:pStyle w:val="Bezmezer"/>
              <w:jc w:val="center"/>
              <w:rPr>
                <w:rFonts w:ascii="Times New Roman" w:hAnsi="Times New Roman" w:cs="Times New Roman"/>
                <w:bCs/>
                <w:szCs w:val="20"/>
                <w:lang w:val="en-GB"/>
              </w:rPr>
            </w:pPr>
            <w:r w:rsidRPr="004070CE">
              <w:rPr>
                <w:rFonts w:ascii="Times New Roman" w:hAnsi="Times New Roman" w:cs="Times New Roman"/>
                <w:bCs/>
                <w:szCs w:val="20"/>
                <w:lang w:val="en-GB"/>
              </w:rPr>
              <w:t>426</w:t>
            </w:r>
          </w:p>
        </w:tc>
        <w:tc>
          <w:tcPr>
            <w:tcW w:w="353" w:type="pct"/>
            <w:shd w:val="clear" w:color="auto" w:fill="FFFFFF" w:themeFill="background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B7AEF6B" w14:textId="77777777" w:rsidR="009B07BE" w:rsidRPr="004070CE" w:rsidRDefault="009B07BE" w:rsidP="00577718">
            <w:pPr>
              <w:pStyle w:val="Bezmezer"/>
              <w:jc w:val="center"/>
              <w:rPr>
                <w:rFonts w:ascii="Times New Roman" w:hAnsi="Times New Roman" w:cs="Times New Roman"/>
                <w:bCs/>
                <w:szCs w:val="20"/>
                <w:lang w:val="en-GB"/>
              </w:rPr>
            </w:pPr>
            <w:r w:rsidRPr="004070CE">
              <w:rPr>
                <w:rFonts w:ascii="Times New Roman" w:hAnsi="Times New Roman" w:cs="Times New Roman"/>
                <w:bCs/>
                <w:szCs w:val="20"/>
                <w:lang w:val="en-GB"/>
              </w:rPr>
              <w:t>262</w:t>
            </w:r>
          </w:p>
        </w:tc>
        <w:tc>
          <w:tcPr>
            <w:tcW w:w="353" w:type="pct"/>
            <w:shd w:val="clear" w:color="auto" w:fill="FFFFFF" w:themeFill="background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63F9365" w14:textId="77777777" w:rsidR="009B07BE" w:rsidRPr="004070CE" w:rsidRDefault="009B07BE" w:rsidP="00577718">
            <w:pPr>
              <w:pStyle w:val="Bezmezer"/>
              <w:ind w:right="20"/>
              <w:jc w:val="center"/>
              <w:rPr>
                <w:rFonts w:ascii="Times New Roman" w:hAnsi="Times New Roman" w:cs="Times New Roman"/>
                <w:bCs/>
                <w:szCs w:val="20"/>
                <w:lang w:val="en-GB"/>
              </w:rPr>
            </w:pPr>
            <w:r w:rsidRPr="004070CE">
              <w:rPr>
                <w:rFonts w:ascii="Times New Roman" w:hAnsi="Times New Roman" w:cs="Times New Roman"/>
                <w:bCs/>
                <w:szCs w:val="20"/>
                <w:lang w:val="en-GB"/>
              </w:rPr>
              <w:t>4 013</w:t>
            </w:r>
          </w:p>
        </w:tc>
      </w:tr>
    </w:tbl>
    <w:p w14:paraId="3DD224D9" w14:textId="0AC7D13C" w:rsidR="009B07BE" w:rsidRPr="004070CE" w:rsidRDefault="009B07BE" w:rsidP="009B07BE">
      <w:pPr>
        <w:spacing w:line="240" w:lineRule="auto"/>
        <w:ind w:left="1134" w:right="1134"/>
        <w:jc w:val="both"/>
        <w:rPr>
          <w:i/>
        </w:rPr>
      </w:pPr>
      <w:r w:rsidRPr="004070CE">
        <w:rPr>
          <w:i/>
        </w:rPr>
        <w:t>Note: In 2019, Entry Flats programme was not available due to a similar program from the European Regional Development Fund – IROP.</w:t>
      </w:r>
    </w:p>
    <w:p w14:paraId="41DC7B5D" w14:textId="77777777" w:rsidR="009B07BE" w:rsidRPr="004070CE" w:rsidRDefault="009B07BE" w:rsidP="009B07BE">
      <w:pPr>
        <w:spacing w:line="240" w:lineRule="auto"/>
        <w:ind w:left="1134" w:right="1134"/>
        <w:jc w:val="both"/>
      </w:pPr>
      <w:r w:rsidRPr="004070CE">
        <w:t>Source: Ministry of Regional Development</w:t>
      </w:r>
    </w:p>
    <w:p w14:paraId="2ECF8D3D" w14:textId="77777777" w:rsidR="009B07BE" w:rsidRPr="004070CE" w:rsidRDefault="009B07BE" w:rsidP="007F66C5">
      <w:pPr>
        <w:pStyle w:val="Normlnweb"/>
        <w:spacing w:before="0" w:beforeAutospacing="0" w:after="240" w:afterAutospacing="0"/>
        <w:ind w:left="1494"/>
        <w:jc w:val="both"/>
        <w:rPr>
          <w:sz w:val="20"/>
          <w:szCs w:val="20"/>
          <w:lang w:val="en-GB"/>
        </w:rPr>
      </w:pPr>
    </w:p>
    <w:p w14:paraId="6B6A307A" w14:textId="77777777" w:rsidR="009B07BE" w:rsidRPr="004070CE" w:rsidRDefault="009B07BE" w:rsidP="009B07BE">
      <w:pPr>
        <w:pStyle w:val="Odstavecseseznamem"/>
        <w:numPr>
          <w:ilvl w:val="0"/>
          <w:numId w:val="4"/>
        </w:numPr>
        <w:tabs>
          <w:tab w:val="left" w:pos="8789"/>
        </w:tabs>
        <w:spacing w:after="240"/>
        <w:ind w:right="850"/>
        <w:jc w:val="both"/>
        <w:rPr>
          <w:b/>
          <w:bCs/>
        </w:rPr>
      </w:pPr>
      <w:r w:rsidRPr="004070CE">
        <w:rPr>
          <w:b/>
          <w:bCs/>
        </w:rPr>
        <w:t>Number of housing units subsidized from the State Housing Development Fund sources in 2010–2020</w:t>
      </w:r>
    </w:p>
    <w:tbl>
      <w:tblPr>
        <w:tblW w:w="94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22"/>
        <w:gridCol w:w="721"/>
        <w:gridCol w:w="722"/>
        <w:gridCol w:w="722"/>
        <w:gridCol w:w="722"/>
        <w:gridCol w:w="722"/>
        <w:gridCol w:w="722"/>
        <w:gridCol w:w="722"/>
        <w:gridCol w:w="722"/>
        <w:gridCol w:w="722"/>
        <w:gridCol w:w="722"/>
        <w:gridCol w:w="12"/>
        <w:gridCol w:w="710"/>
      </w:tblGrid>
      <w:tr w:rsidR="009B07BE" w:rsidRPr="004070CE" w14:paraId="1BC96E7D" w14:textId="77777777" w:rsidTr="00E35889">
        <w:trPr>
          <w:trHeight w:val="283"/>
          <w:jc w:val="center"/>
        </w:trPr>
        <w:tc>
          <w:tcPr>
            <w:tcW w:w="1522" w:type="dxa"/>
            <w:vMerge w:val="restart"/>
            <w:shd w:val="clear" w:color="auto" w:fill="D9D9D9" w:themeFill="background1" w:themeFillShade="D9"/>
            <w:vAlign w:val="center"/>
          </w:tcPr>
          <w:p w14:paraId="63D2B7EC" w14:textId="77777777" w:rsidR="009B07BE" w:rsidRPr="004070CE" w:rsidRDefault="009B07BE" w:rsidP="00577718">
            <w:pPr>
              <w:jc w:val="center"/>
              <w:rPr>
                <w:b/>
                <w:bCs/>
                <w:lang w:eastAsia="cs-CZ"/>
              </w:rPr>
            </w:pPr>
            <w:r w:rsidRPr="004070CE">
              <w:rPr>
                <w:b/>
                <w:bCs/>
                <w:lang w:eastAsia="cs-CZ"/>
              </w:rPr>
              <w:lastRenderedPageBreak/>
              <w:t>Gov. regulation number</w:t>
            </w:r>
          </w:p>
        </w:tc>
        <w:tc>
          <w:tcPr>
            <w:tcW w:w="7231" w:type="dxa"/>
            <w:gridSpan w:val="11"/>
            <w:shd w:val="clear" w:color="auto" w:fill="D9D9D9" w:themeFill="background1" w:themeFillShade="D9"/>
            <w:vAlign w:val="center"/>
            <w:hideMark/>
          </w:tcPr>
          <w:p w14:paraId="25E6BF77" w14:textId="77777777" w:rsidR="009B07BE" w:rsidRPr="004070CE" w:rsidRDefault="009B07BE" w:rsidP="00577718">
            <w:pPr>
              <w:jc w:val="center"/>
              <w:rPr>
                <w:b/>
                <w:bCs/>
                <w:lang w:eastAsia="cs-CZ"/>
              </w:rPr>
            </w:pPr>
            <w:r w:rsidRPr="004070CE">
              <w:rPr>
                <w:b/>
                <w:bCs/>
                <w:lang w:eastAsia="cs-CZ"/>
              </w:rPr>
              <w:t>Year of signing the grant agreement</w:t>
            </w:r>
          </w:p>
        </w:tc>
        <w:tc>
          <w:tcPr>
            <w:tcW w:w="710" w:type="dxa"/>
            <w:shd w:val="clear" w:color="auto" w:fill="D9D9D9" w:themeFill="background1" w:themeFillShade="D9"/>
            <w:vAlign w:val="center"/>
          </w:tcPr>
          <w:p w14:paraId="204BECD5" w14:textId="77777777" w:rsidR="009B07BE" w:rsidRPr="004070CE" w:rsidRDefault="009B07BE" w:rsidP="00577718">
            <w:pPr>
              <w:jc w:val="center"/>
              <w:rPr>
                <w:b/>
                <w:bCs/>
                <w:lang w:eastAsia="cs-CZ"/>
              </w:rPr>
            </w:pPr>
            <w:r w:rsidRPr="004070CE">
              <w:rPr>
                <w:b/>
                <w:bCs/>
                <w:lang w:eastAsia="cs-CZ"/>
              </w:rPr>
              <w:t>Total</w:t>
            </w:r>
          </w:p>
        </w:tc>
      </w:tr>
      <w:tr w:rsidR="009B07BE" w:rsidRPr="004070CE" w14:paraId="58C7B2CB" w14:textId="77777777" w:rsidTr="00E35889">
        <w:trPr>
          <w:trHeight w:val="283"/>
          <w:jc w:val="center"/>
        </w:trPr>
        <w:tc>
          <w:tcPr>
            <w:tcW w:w="1522" w:type="dxa"/>
            <w:vMerge/>
            <w:shd w:val="clear" w:color="auto" w:fill="D9D9D9" w:themeFill="background1" w:themeFillShade="D9"/>
            <w:vAlign w:val="center"/>
          </w:tcPr>
          <w:p w14:paraId="19A0735A" w14:textId="77777777" w:rsidR="009B07BE" w:rsidRPr="004070CE" w:rsidRDefault="009B07BE" w:rsidP="00577718">
            <w:pPr>
              <w:jc w:val="center"/>
              <w:rPr>
                <w:b/>
                <w:bCs/>
                <w:lang w:eastAsia="cs-CZ"/>
              </w:rPr>
            </w:pPr>
          </w:p>
        </w:tc>
        <w:tc>
          <w:tcPr>
            <w:tcW w:w="721" w:type="dxa"/>
            <w:shd w:val="clear" w:color="auto" w:fill="D9D9D9" w:themeFill="background1" w:themeFillShade="D9"/>
            <w:vAlign w:val="center"/>
            <w:hideMark/>
          </w:tcPr>
          <w:p w14:paraId="3B75F12D" w14:textId="77777777" w:rsidR="009B07BE" w:rsidRPr="004070CE" w:rsidRDefault="009B07BE" w:rsidP="00577718">
            <w:pPr>
              <w:jc w:val="center"/>
              <w:rPr>
                <w:b/>
                <w:bCs/>
                <w:lang w:eastAsia="cs-CZ"/>
              </w:rPr>
            </w:pPr>
            <w:r w:rsidRPr="004070CE">
              <w:rPr>
                <w:b/>
                <w:bCs/>
                <w:lang w:eastAsia="cs-CZ"/>
              </w:rPr>
              <w:t>2010</w:t>
            </w:r>
          </w:p>
        </w:tc>
        <w:tc>
          <w:tcPr>
            <w:tcW w:w="722" w:type="dxa"/>
            <w:shd w:val="clear" w:color="auto" w:fill="D9D9D9" w:themeFill="background1" w:themeFillShade="D9"/>
            <w:vAlign w:val="center"/>
            <w:hideMark/>
          </w:tcPr>
          <w:p w14:paraId="36B22F01" w14:textId="77777777" w:rsidR="009B07BE" w:rsidRPr="004070CE" w:rsidRDefault="009B07BE" w:rsidP="00577718">
            <w:pPr>
              <w:jc w:val="center"/>
              <w:rPr>
                <w:b/>
                <w:bCs/>
                <w:lang w:eastAsia="cs-CZ"/>
              </w:rPr>
            </w:pPr>
            <w:r w:rsidRPr="004070CE">
              <w:rPr>
                <w:b/>
                <w:bCs/>
                <w:lang w:eastAsia="cs-CZ"/>
              </w:rPr>
              <w:t>2011</w:t>
            </w:r>
          </w:p>
        </w:tc>
        <w:tc>
          <w:tcPr>
            <w:tcW w:w="722" w:type="dxa"/>
            <w:shd w:val="clear" w:color="auto" w:fill="D9D9D9" w:themeFill="background1" w:themeFillShade="D9"/>
            <w:vAlign w:val="center"/>
            <w:hideMark/>
          </w:tcPr>
          <w:p w14:paraId="6CC2032A" w14:textId="77777777" w:rsidR="009B07BE" w:rsidRPr="004070CE" w:rsidRDefault="009B07BE" w:rsidP="00577718">
            <w:pPr>
              <w:jc w:val="center"/>
              <w:rPr>
                <w:b/>
                <w:bCs/>
                <w:lang w:eastAsia="cs-CZ"/>
              </w:rPr>
            </w:pPr>
            <w:r w:rsidRPr="004070CE">
              <w:rPr>
                <w:b/>
                <w:bCs/>
                <w:lang w:eastAsia="cs-CZ"/>
              </w:rPr>
              <w:t>2013</w:t>
            </w:r>
          </w:p>
        </w:tc>
        <w:tc>
          <w:tcPr>
            <w:tcW w:w="722" w:type="dxa"/>
            <w:shd w:val="clear" w:color="auto" w:fill="D9D9D9" w:themeFill="background1" w:themeFillShade="D9"/>
            <w:vAlign w:val="center"/>
            <w:hideMark/>
          </w:tcPr>
          <w:p w14:paraId="6A005F3C" w14:textId="77777777" w:rsidR="009B07BE" w:rsidRPr="004070CE" w:rsidRDefault="009B07BE" w:rsidP="00577718">
            <w:pPr>
              <w:jc w:val="center"/>
              <w:rPr>
                <w:b/>
                <w:bCs/>
                <w:lang w:eastAsia="cs-CZ"/>
              </w:rPr>
            </w:pPr>
            <w:r w:rsidRPr="004070CE">
              <w:rPr>
                <w:b/>
                <w:bCs/>
                <w:lang w:eastAsia="cs-CZ"/>
              </w:rPr>
              <w:t>2014</w:t>
            </w:r>
          </w:p>
        </w:tc>
        <w:tc>
          <w:tcPr>
            <w:tcW w:w="722" w:type="dxa"/>
            <w:shd w:val="clear" w:color="auto" w:fill="D9D9D9" w:themeFill="background1" w:themeFillShade="D9"/>
            <w:vAlign w:val="center"/>
            <w:hideMark/>
          </w:tcPr>
          <w:p w14:paraId="2B52801A" w14:textId="77777777" w:rsidR="009B07BE" w:rsidRPr="004070CE" w:rsidRDefault="009B07BE" w:rsidP="00577718">
            <w:pPr>
              <w:jc w:val="center"/>
              <w:rPr>
                <w:b/>
                <w:bCs/>
                <w:lang w:eastAsia="cs-CZ"/>
              </w:rPr>
            </w:pPr>
            <w:r w:rsidRPr="004070CE">
              <w:rPr>
                <w:b/>
                <w:bCs/>
                <w:lang w:eastAsia="cs-CZ"/>
              </w:rPr>
              <w:t>2015</w:t>
            </w:r>
          </w:p>
        </w:tc>
        <w:tc>
          <w:tcPr>
            <w:tcW w:w="722" w:type="dxa"/>
            <w:shd w:val="clear" w:color="auto" w:fill="D9D9D9" w:themeFill="background1" w:themeFillShade="D9"/>
            <w:vAlign w:val="center"/>
            <w:hideMark/>
          </w:tcPr>
          <w:p w14:paraId="1709303A" w14:textId="77777777" w:rsidR="009B07BE" w:rsidRPr="004070CE" w:rsidRDefault="009B07BE" w:rsidP="00577718">
            <w:pPr>
              <w:jc w:val="center"/>
              <w:rPr>
                <w:b/>
                <w:bCs/>
                <w:lang w:eastAsia="cs-CZ"/>
              </w:rPr>
            </w:pPr>
            <w:r w:rsidRPr="004070CE">
              <w:rPr>
                <w:b/>
                <w:bCs/>
                <w:lang w:eastAsia="cs-CZ"/>
              </w:rPr>
              <w:t>2016</w:t>
            </w:r>
          </w:p>
        </w:tc>
        <w:tc>
          <w:tcPr>
            <w:tcW w:w="722" w:type="dxa"/>
            <w:shd w:val="clear" w:color="auto" w:fill="D9D9D9" w:themeFill="background1" w:themeFillShade="D9"/>
            <w:vAlign w:val="center"/>
            <w:hideMark/>
          </w:tcPr>
          <w:p w14:paraId="568BDF2F" w14:textId="77777777" w:rsidR="009B07BE" w:rsidRPr="004070CE" w:rsidRDefault="009B07BE" w:rsidP="00577718">
            <w:pPr>
              <w:jc w:val="center"/>
              <w:rPr>
                <w:b/>
                <w:bCs/>
                <w:lang w:eastAsia="cs-CZ"/>
              </w:rPr>
            </w:pPr>
            <w:r w:rsidRPr="004070CE">
              <w:rPr>
                <w:b/>
                <w:bCs/>
                <w:lang w:eastAsia="cs-CZ"/>
              </w:rPr>
              <w:t>2017</w:t>
            </w:r>
          </w:p>
        </w:tc>
        <w:tc>
          <w:tcPr>
            <w:tcW w:w="722" w:type="dxa"/>
            <w:shd w:val="clear" w:color="auto" w:fill="D9D9D9" w:themeFill="background1" w:themeFillShade="D9"/>
            <w:vAlign w:val="center"/>
            <w:hideMark/>
          </w:tcPr>
          <w:p w14:paraId="4EFDFE2B" w14:textId="77777777" w:rsidR="009B07BE" w:rsidRPr="004070CE" w:rsidRDefault="009B07BE" w:rsidP="00577718">
            <w:pPr>
              <w:jc w:val="center"/>
              <w:rPr>
                <w:b/>
                <w:bCs/>
                <w:lang w:eastAsia="cs-CZ"/>
              </w:rPr>
            </w:pPr>
            <w:r w:rsidRPr="004070CE">
              <w:rPr>
                <w:b/>
                <w:bCs/>
                <w:lang w:eastAsia="cs-CZ"/>
              </w:rPr>
              <w:t>2018</w:t>
            </w:r>
          </w:p>
        </w:tc>
        <w:tc>
          <w:tcPr>
            <w:tcW w:w="722" w:type="dxa"/>
            <w:shd w:val="clear" w:color="auto" w:fill="D9D9D9" w:themeFill="background1" w:themeFillShade="D9"/>
            <w:vAlign w:val="center"/>
            <w:hideMark/>
          </w:tcPr>
          <w:p w14:paraId="010C8746" w14:textId="77777777" w:rsidR="009B07BE" w:rsidRPr="004070CE" w:rsidRDefault="009B07BE" w:rsidP="00577718">
            <w:pPr>
              <w:jc w:val="center"/>
              <w:rPr>
                <w:b/>
                <w:bCs/>
                <w:lang w:eastAsia="cs-CZ"/>
              </w:rPr>
            </w:pPr>
            <w:r w:rsidRPr="004070CE">
              <w:rPr>
                <w:b/>
                <w:bCs/>
                <w:lang w:eastAsia="cs-CZ"/>
              </w:rPr>
              <w:t>2019</w:t>
            </w:r>
          </w:p>
        </w:tc>
        <w:tc>
          <w:tcPr>
            <w:tcW w:w="722" w:type="dxa"/>
            <w:shd w:val="clear" w:color="auto" w:fill="D9D9D9" w:themeFill="background1" w:themeFillShade="D9"/>
            <w:vAlign w:val="center"/>
            <w:hideMark/>
          </w:tcPr>
          <w:p w14:paraId="58AE3F20" w14:textId="77777777" w:rsidR="009B07BE" w:rsidRPr="004070CE" w:rsidRDefault="009B07BE" w:rsidP="00577718">
            <w:pPr>
              <w:jc w:val="center"/>
              <w:rPr>
                <w:b/>
                <w:bCs/>
                <w:lang w:eastAsia="cs-CZ"/>
              </w:rPr>
            </w:pPr>
            <w:r w:rsidRPr="004070CE">
              <w:rPr>
                <w:b/>
                <w:bCs/>
                <w:lang w:eastAsia="cs-CZ"/>
              </w:rPr>
              <w:t>2020</w:t>
            </w:r>
          </w:p>
        </w:tc>
        <w:tc>
          <w:tcPr>
            <w:tcW w:w="722" w:type="dxa"/>
            <w:gridSpan w:val="2"/>
            <w:shd w:val="clear" w:color="auto" w:fill="D9D9D9" w:themeFill="background1" w:themeFillShade="D9"/>
            <w:vAlign w:val="center"/>
            <w:hideMark/>
          </w:tcPr>
          <w:p w14:paraId="2FB89F65" w14:textId="77777777" w:rsidR="009B07BE" w:rsidRPr="004070CE" w:rsidRDefault="009B07BE" w:rsidP="00577718">
            <w:pPr>
              <w:jc w:val="center"/>
              <w:rPr>
                <w:b/>
                <w:bCs/>
                <w:lang w:eastAsia="cs-CZ"/>
              </w:rPr>
            </w:pPr>
          </w:p>
        </w:tc>
      </w:tr>
      <w:tr w:rsidR="009B07BE" w:rsidRPr="004070CE" w14:paraId="4E60686E" w14:textId="77777777" w:rsidTr="00577718">
        <w:trPr>
          <w:trHeight w:val="330"/>
          <w:jc w:val="center"/>
        </w:trPr>
        <w:tc>
          <w:tcPr>
            <w:tcW w:w="1522" w:type="dxa"/>
            <w:shd w:val="clear" w:color="auto" w:fill="auto"/>
            <w:vAlign w:val="center"/>
          </w:tcPr>
          <w:p w14:paraId="0022EC11" w14:textId="77777777" w:rsidR="009B07BE" w:rsidRPr="004070CE" w:rsidRDefault="009B07BE" w:rsidP="00577718">
            <w:pPr>
              <w:jc w:val="center"/>
              <w:rPr>
                <w:lang w:eastAsia="cs-CZ"/>
              </w:rPr>
            </w:pPr>
            <w:r w:rsidRPr="004070CE">
              <w:rPr>
                <w:lang w:eastAsia="cs-CZ"/>
              </w:rPr>
              <w:t>333/2006</w:t>
            </w:r>
          </w:p>
        </w:tc>
        <w:tc>
          <w:tcPr>
            <w:tcW w:w="721" w:type="dxa"/>
            <w:shd w:val="clear" w:color="auto" w:fill="auto"/>
            <w:noWrap/>
            <w:vAlign w:val="center"/>
            <w:hideMark/>
          </w:tcPr>
          <w:p w14:paraId="56C7053E" w14:textId="77777777" w:rsidR="009B07BE" w:rsidRPr="004070CE" w:rsidRDefault="009B07BE" w:rsidP="00577718">
            <w:pPr>
              <w:jc w:val="center"/>
              <w:rPr>
                <w:lang w:eastAsia="cs-CZ"/>
              </w:rPr>
            </w:pPr>
            <w:r w:rsidRPr="004070CE">
              <w:rPr>
                <w:lang w:eastAsia="cs-CZ"/>
              </w:rPr>
              <w:t>203</w:t>
            </w:r>
          </w:p>
        </w:tc>
        <w:tc>
          <w:tcPr>
            <w:tcW w:w="722" w:type="dxa"/>
            <w:shd w:val="clear" w:color="auto" w:fill="auto"/>
            <w:noWrap/>
            <w:vAlign w:val="center"/>
            <w:hideMark/>
          </w:tcPr>
          <w:p w14:paraId="2C20F6CA" w14:textId="77777777" w:rsidR="009B07BE" w:rsidRPr="004070CE" w:rsidRDefault="009B07BE" w:rsidP="00577718">
            <w:pPr>
              <w:jc w:val="center"/>
              <w:rPr>
                <w:lang w:eastAsia="cs-CZ"/>
              </w:rPr>
            </w:pPr>
            <w:r w:rsidRPr="004070CE">
              <w:rPr>
                <w:lang w:eastAsia="cs-CZ"/>
              </w:rPr>
              <w:t>0</w:t>
            </w:r>
          </w:p>
        </w:tc>
        <w:tc>
          <w:tcPr>
            <w:tcW w:w="722" w:type="dxa"/>
            <w:shd w:val="clear" w:color="auto" w:fill="auto"/>
            <w:noWrap/>
            <w:vAlign w:val="center"/>
            <w:hideMark/>
          </w:tcPr>
          <w:p w14:paraId="07A86E64" w14:textId="77777777" w:rsidR="009B07BE" w:rsidRPr="004070CE" w:rsidRDefault="009B07BE" w:rsidP="00577718">
            <w:pPr>
              <w:jc w:val="center"/>
              <w:rPr>
                <w:lang w:eastAsia="cs-CZ"/>
              </w:rPr>
            </w:pPr>
            <w:r w:rsidRPr="004070CE">
              <w:rPr>
                <w:lang w:eastAsia="cs-CZ"/>
              </w:rPr>
              <w:t>0</w:t>
            </w:r>
          </w:p>
        </w:tc>
        <w:tc>
          <w:tcPr>
            <w:tcW w:w="722" w:type="dxa"/>
            <w:shd w:val="clear" w:color="auto" w:fill="auto"/>
            <w:noWrap/>
            <w:vAlign w:val="center"/>
            <w:hideMark/>
          </w:tcPr>
          <w:p w14:paraId="639F9EFC" w14:textId="77777777" w:rsidR="009B07BE" w:rsidRPr="004070CE" w:rsidRDefault="009B07BE" w:rsidP="00577718">
            <w:pPr>
              <w:jc w:val="center"/>
              <w:rPr>
                <w:lang w:eastAsia="cs-CZ"/>
              </w:rPr>
            </w:pPr>
            <w:r w:rsidRPr="004070CE">
              <w:rPr>
                <w:lang w:eastAsia="cs-CZ"/>
              </w:rPr>
              <w:t>0</w:t>
            </w:r>
          </w:p>
        </w:tc>
        <w:tc>
          <w:tcPr>
            <w:tcW w:w="722" w:type="dxa"/>
            <w:shd w:val="clear" w:color="auto" w:fill="auto"/>
            <w:noWrap/>
            <w:vAlign w:val="center"/>
            <w:hideMark/>
          </w:tcPr>
          <w:p w14:paraId="7DA30D46" w14:textId="77777777" w:rsidR="009B07BE" w:rsidRPr="004070CE" w:rsidRDefault="009B07BE" w:rsidP="00577718">
            <w:pPr>
              <w:jc w:val="center"/>
              <w:rPr>
                <w:lang w:eastAsia="cs-CZ"/>
              </w:rPr>
            </w:pPr>
            <w:r w:rsidRPr="004070CE">
              <w:rPr>
                <w:lang w:eastAsia="cs-CZ"/>
              </w:rPr>
              <w:t>0</w:t>
            </w:r>
          </w:p>
        </w:tc>
        <w:tc>
          <w:tcPr>
            <w:tcW w:w="722" w:type="dxa"/>
            <w:shd w:val="clear" w:color="auto" w:fill="auto"/>
            <w:noWrap/>
            <w:vAlign w:val="center"/>
            <w:hideMark/>
          </w:tcPr>
          <w:p w14:paraId="73412D90" w14:textId="77777777" w:rsidR="009B07BE" w:rsidRPr="004070CE" w:rsidRDefault="009B07BE" w:rsidP="00577718">
            <w:pPr>
              <w:jc w:val="center"/>
              <w:rPr>
                <w:lang w:eastAsia="cs-CZ"/>
              </w:rPr>
            </w:pPr>
            <w:r w:rsidRPr="004070CE">
              <w:rPr>
                <w:lang w:eastAsia="cs-CZ"/>
              </w:rPr>
              <w:t>0</w:t>
            </w:r>
          </w:p>
        </w:tc>
        <w:tc>
          <w:tcPr>
            <w:tcW w:w="722" w:type="dxa"/>
            <w:shd w:val="clear" w:color="auto" w:fill="auto"/>
            <w:noWrap/>
            <w:vAlign w:val="center"/>
            <w:hideMark/>
          </w:tcPr>
          <w:p w14:paraId="267DE653" w14:textId="77777777" w:rsidR="009B07BE" w:rsidRPr="004070CE" w:rsidRDefault="009B07BE" w:rsidP="00577718">
            <w:pPr>
              <w:jc w:val="center"/>
              <w:rPr>
                <w:lang w:eastAsia="cs-CZ"/>
              </w:rPr>
            </w:pPr>
            <w:r w:rsidRPr="004070CE">
              <w:rPr>
                <w:lang w:eastAsia="cs-CZ"/>
              </w:rPr>
              <w:t>0</w:t>
            </w:r>
          </w:p>
        </w:tc>
        <w:tc>
          <w:tcPr>
            <w:tcW w:w="722" w:type="dxa"/>
            <w:shd w:val="clear" w:color="auto" w:fill="auto"/>
            <w:noWrap/>
            <w:vAlign w:val="center"/>
            <w:hideMark/>
          </w:tcPr>
          <w:p w14:paraId="46F9BF1D" w14:textId="77777777" w:rsidR="009B07BE" w:rsidRPr="004070CE" w:rsidRDefault="009B07BE" w:rsidP="00577718">
            <w:pPr>
              <w:jc w:val="center"/>
              <w:rPr>
                <w:lang w:eastAsia="cs-CZ"/>
              </w:rPr>
            </w:pPr>
            <w:r w:rsidRPr="004070CE">
              <w:rPr>
                <w:lang w:eastAsia="cs-CZ"/>
              </w:rPr>
              <w:t>0</w:t>
            </w:r>
          </w:p>
        </w:tc>
        <w:tc>
          <w:tcPr>
            <w:tcW w:w="722" w:type="dxa"/>
            <w:shd w:val="clear" w:color="auto" w:fill="auto"/>
            <w:noWrap/>
            <w:vAlign w:val="center"/>
            <w:hideMark/>
          </w:tcPr>
          <w:p w14:paraId="7625A7E1" w14:textId="77777777" w:rsidR="009B07BE" w:rsidRPr="004070CE" w:rsidRDefault="009B07BE" w:rsidP="00577718">
            <w:pPr>
              <w:jc w:val="center"/>
              <w:rPr>
                <w:lang w:eastAsia="cs-CZ"/>
              </w:rPr>
            </w:pPr>
            <w:r w:rsidRPr="004070CE">
              <w:rPr>
                <w:lang w:eastAsia="cs-CZ"/>
              </w:rPr>
              <w:t>0</w:t>
            </w:r>
          </w:p>
        </w:tc>
        <w:tc>
          <w:tcPr>
            <w:tcW w:w="722" w:type="dxa"/>
            <w:shd w:val="clear" w:color="auto" w:fill="auto"/>
            <w:noWrap/>
            <w:vAlign w:val="center"/>
            <w:hideMark/>
          </w:tcPr>
          <w:p w14:paraId="1DA6559B" w14:textId="77777777" w:rsidR="009B07BE" w:rsidRPr="004070CE" w:rsidRDefault="009B07BE" w:rsidP="00577718">
            <w:pPr>
              <w:jc w:val="center"/>
              <w:rPr>
                <w:lang w:eastAsia="cs-CZ"/>
              </w:rPr>
            </w:pPr>
            <w:r w:rsidRPr="004070CE">
              <w:rPr>
                <w:lang w:eastAsia="cs-CZ"/>
              </w:rPr>
              <w:t>0</w:t>
            </w:r>
          </w:p>
        </w:tc>
        <w:tc>
          <w:tcPr>
            <w:tcW w:w="722" w:type="dxa"/>
            <w:gridSpan w:val="2"/>
            <w:shd w:val="clear" w:color="auto" w:fill="auto"/>
            <w:noWrap/>
            <w:vAlign w:val="center"/>
            <w:hideMark/>
          </w:tcPr>
          <w:p w14:paraId="112EE052" w14:textId="77777777" w:rsidR="009B07BE" w:rsidRPr="004070CE" w:rsidRDefault="009B07BE" w:rsidP="00577718">
            <w:pPr>
              <w:jc w:val="center"/>
              <w:rPr>
                <w:b/>
                <w:bCs/>
                <w:lang w:eastAsia="cs-CZ"/>
              </w:rPr>
            </w:pPr>
            <w:r w:rsidRPr="004070CE">
              <w:rPr>
                <w:b/>
                <w:bCs/>
                <w:lang w:eastAsia="cs-CZ"/>
              </w:rPr>
              <w:t>203</w:t>
            </w:r>
          </w:p>
        </w:tc>
      </w:tr>
      <w:tr w:rsidR="009B07BE" w:rsidRPr="004070CE" w14:paraId="5885F2F2" w14:textId="77777777" w:rsidTr="00577718">
        <w:trPr>
          <w:trHeight w:val="330"/>
          <w:jc w:val="center"/>
        </w:trPr>
        <w:tc>
          <w:tcPr>
            <w:tcW w:w="1522" w:type="dxa"/>
            <w:shd w:val="clear" w:color="auto" w:fill="auto"/>
            <w:vAlign w:val="center"/>
          </w:tcPr>
          <w:p w14:paraId="6393181B" w14:textId="77777777" w:rsidR="009B07BE" w:rsidRPr="004070CE" w:rsidRDefault="009B07BE" w:rsidP="00577718">
            <w:pPr>
              <w:jc w:val="center"/>
              <w:rPr>
                <w:lang w:eastAsia="cs-CZ"/>
              </w:rPr>
            </w:pPr>
            <w:r w:rsidRPr="004070CE">
              <w:rPr>
                <w:lang w:eastAsia="cs-CZ"/>
              </w:rPr>
              <w:t>284/2011</w:t>
            </w:r>
          </w:p>
        </w:tc>
        <w:tc>
          <w:tcPr>
            <w:tcW w:w="721" w:type="dxa"/>
            <w:shd w:val="clear" w:color="auto" w:fill="auto"/>
            <w:noWrap/>
            <w:vAlign w:val="center"/>
            <w:hideMark/>
          </w:tcPr>
          <w:p w14:paraId="1D109CFA" w14:textId="77777777" w:rsidR="009B07BE" w:rsidRPr="004070CE" w:rsidRDefault="009B07BE" w:rsidP="00577718">
            <w:pPr>
              <w:jc w:val="center"/>
              <w:rPr>
                <w:lang w:eastAsia="cs-CZ"/>
              </w:rPr>
            </w:pPr>
            <w:r w:rsidRPr="004070CE">
              <w:rPr>
                <w:lang w:eastAsia="cs-CZ"/>
              </w:rPr>
              <w:t>0</w:t>
            </w:r>
          </w:p>
        </w:tc>
        <w:tc>
          <w:tcPr>
            <w:tcW w:w="722" w:type="dxa"/>
            <w:shd w:val="clear" w:color="auto" w:fill="auto"/>
            <w:noWrap/>
            <w:vAlign w:val="center"/>
            <w:hideMark/>
          </w:tcPr>
          <w:p w14:paraId="2162DC25" w14:textId="77777777" w:rsidR="009B07BE" w:rsidRPr="004070CE" w:rsidRDefault="009B07BE" w:rsidP="00577718">
            <w:pPr>
              <w:jc w:val="center"/>
              <w:rPr>
                <w:lang w:eastAsia="cs-CZ"/>
              </w:rPr>
            </w:pPr>
            <w:r w:rsidRPr="004070CE">
              <w:rPr>
                <w:lang w:eastAsia="cs-CZ"/>
              </w:rPr>
              <w:t>13</w:t>
            </w:r>
          </w:p>
        </w:tc>
        <w:tc>
          <w:tcPr>
            <w:tcW w:w="722" w:type="dxa"/>
            <w:shd w:val="clear" w:color="auto" w:fill="auto"/>
            <w:noWrap/>
            <w:vAlign w:val="center"/>
            <w:hideMark/>
          </w:tcPr>
          <w:p w14:paraId="68A42931" w14:textId="77777777" w:rsidR="009B07BE" w:rsidRPr="004070CE" w:rsidRDefault="009B07BE" w:rsidP="00577718">
            <w:pPr>
              <w:jc w:val="center"/>
              <w:rPr>
                <w:lang w:eastAsia="cs-CZ"/>
              </w:rPr>
            </w:pPr>
            <w:r w:rsidRPr="004070CE">
              <w:rPr>
                <w:lang w:eastAsia="cs-CZ"/>
              </w:rPr>
              <w:t>224</w:t>
            </w:r>
          </w:p>
        </w:tc>
        <w:tc>
          <w:tcPr>
            <w:tcW w:w="722" w:type="dxa"/>
            <w:shd w:val="clear" w:color="auto" w:fill="auto"/>
            <w:noWrap/>
            <w:vAlign w:val="center"/>
            <w:hideMark/>
          </w:tcPr>
          <w:p w14:paraId="7CCD2E04" w14:textId="77777777" w:rsidR="009B07BE" w:rsidRPr="004070CE" w:rsidRDefault="009B07BE" w:rsidP="00577718">
            <w:pPr>
              <w:jc w:val="center"/>
              <w:rPr>
                <w:lang w:eastAsia="cs-CZ"/>
              </w:rPr>
            </w:pPr>
            <w:r w:rsidRPr="004070CE">
              <w:rPr>
                <w:lang w:eastAsia="cs-CZ"/>
              </w:rPr>
              <w:t>95</w:t>
            </w:r>
          </w:p>
        </w:tc>
        <w:tc>
          <w:tcPr>
            <w:tcW w:w="722" w:type="dxa"/>
            <w:shd w:val="clear" w:color="auto" w:fill="auto"/>
            <w:noWrap/>
            <w:vAlign w:val="center"/>
            <w:hideMark/>
          </w:tcPr>
          <w:p w14:paraId="666B3AE6" w14:textId="77777777" w:rsidR="009B07BE" w:rsidRPr="004070CE" w:rsidRDefault="009B07BE" w:rsidP="00577718">
            <w:pPr>
              <w:jc w:val="center"/>
              <w:rPr>
                <w:lang w:eastAsia="cs-CZ"/>
              </w:rPr>
            </w:pPr>
            <w:r w:rsidRPr="004070CE">
              <w:rPr>
                <w:lang w:eastAsia="cs-CZ"/>
              </w:rPr>
              <w:t>85</w:t>
            </w:r>
          </w:p>
        </w:tc>
        <w:tc>
          <w:tcPr>
            <w:tcW w:w="722" w:type="dxa"/>
            <w:shd w:val="clear" w:color="auto" w:fill="auto"/>
            <w:noWrap/>
            <w:vAlign w:val="center"/>
            <w:hideMark/>
          </w:tcPr>
          <w:p w14:paraId="3ABF75AD" w14:textId="77777777" w:rsidR="009B07BE" w:rsidRPr="004070CE" w:rsidRDefault="009B07BE" w:rsidP="00577718">
            <w:pPr>
              <w:jc w:val="center"/>
              <w:rPr>
                <w:lang w:eastAsia="cs-CZ"/>
              </w:rPr>
            </w:pPr>
            <w:r w:rsidRPr="004070CE">
              <w:rPr>
                <w:lang w:eastAsia="cs-CZ"/>
              </w:rPr>
              <w:t>140</w:t>
            </w:r>
          </w:p>
        </w:tc>
        <w:tc>
          <w:tcPr>
            <w:tcW w:w="722" w:type="dxa"/>
            <w:shd w:val="clear" w:color="auto" w:fill="auto"/>
            <w:noWrap/>
            <w:vAlign w:val="center"/>
            <w:hideMark/>
          </w:tcPr>
          <w:p w14:paraId="5E124BCE" w14:textId="77777777" w:rsidR="009B07BE" w:rsidRPr="004070CE" w:rsidRDefault="009B07BE" w:rsidP="00577718">
            <w:pPr>
              <w:jc w:val="center"/>
              <w:rPr>
                <w:lang w:eastAsia="cs-CZ"/>
              </w:rPr>
            </w:pPr>
            <w:r w:rsidRPr="004070CE">
              <w:rPr>
                <w:lang w:eastAsia="cs-CZ"/>
              </w:rPr>
              <w:t>75</w:t>
            </w:r>
          </w:p>
        </w:tc>
        <w:tc>
          <w:tcPr>
            <w:tcW w:w="722" w:type="dxa"/>
            <w:shd w:val="clear" w:color="auto" w:fill="auto"/>
            <w:noWrap/>
            <w:vAlign w:val="center"/>
            <w:hideMark/>
          </w:tcPr>
          <w:p w14:paraId="7EF3157E" w14:textId="77777777" w:rsidR="009B07BE" w:rsidRPr="004070CE" w:rsidRDefault="009B07BE" w:rsidP="00577718">
            <w:pPr>
              <w:jc w:val="center"/>
              <w:rPr>
                <w:lang w:eastAsia="cs-CZ"/>
              </w:rPr>
            </w:pPr>
            <w:r w:rsidRPr="004070CE">
              <w:rPr>
                <w:lang w:eastAsia="cs-CZ"/>
              </w:rPr>
              <w:t>237</w:t>
            </w:r>
          </w:p>
        </w:tc>
        <w:tc>
          <w:tcPr>
            <w:tcW w:w="722" w:type="dxa"/>
            <w:shd w:val="clear" w:color="auto" w:fill="auto"/>
            <w:noWrap/>
            <w:vAlign w:val="center"/>
            <w:hideMark/>
          </w:tcPr>
          <w:p w14:paraId="4E8C860C" w14:textId="77777777" w:rsidR="009B07BE" w:rsidRPr="004070CE" w:rsidRDefault="009B07BE" w:rsidP="00577718">
            <w:pPr>
              <w:jc w:val="center"/>
              <w:rPr>
                <w:lang w:eastAsia="cs-CZ"/>
              </w:rPr>
            </w:pPr>
            <w:r w:rsidRPr="004070CE">
              <w:rPr>
                <w:lang w:eastAsia="cs-CZ"/>
              </w:rPr>
              <w:t>202</w:t>
            </w:r>
          </w:p>
        </w:tc>
        <w:tc>
          <w:tcPr>
            <w:tcW w:w="722" w:type="dxa"/>
            <w:shd w:val="clear" w:color="auto" w:fill="auto"/>
            <w:noWrap/>
            <w:vAlign w:val="center"/>
            <w:hideMark/>
          </w:tcPr>
          <w:p w14:paraId="7FFF5D30" w14:textId="77777777" w:rsidR="009B07BE" w:rsidRPr="004070CE" w:rsidRDefault="009B07BE" w:rsidP="00577718">
            <w:pPr>
              <w:jc w:val="center"/>
              <w:rPr>
                <w:lang w:eastAsia="cs-CZ"/>
              </w:rPr>
            </w:pPr>
            <w:r w:rsidRPr="004070CE">
              <w:rPr>
                <w:lang w:eastAsia="cs-CZ"/>
              </w:rPr>
              <w:t>90</w:t>
            </w:r>
          </w:p>
        </w:tc>
        <w:tc>
          <w:tcPr>
            <w:tcW w:w="722" w:type="dxa"/>
            <w:gridSpan w:val="2"/>
            <w:shd w:val="clear" w:color="auto" w:fill="auto"/>
            <w:noWrap/>
            <w:vAlign w:val="center"/>
            <w:hideMark/>
          </w:tcPr>
          <w:p w14:paraId="02A6EAAF" w14:textId="77777777" w:rsidR="009B07BE" w:rsidRPr="004070CE" w:rsidRDefault="009B07BE" w:rsidP="00577718">
            <w:pPr>
              <w:jc w:val="center"/>
              <w:rPr>
                <w:b/>
                <w:bCs/>
                <w:lang w:eastAsia="cs-CZ"/>
              </w:rPr>
            </w:pPr>
            <w:r w:rsidRPr="004070CE">
              <w:rPr>
                <w:b/>
                <w:bCs/>
                <w:lang w:eastAsia="cs-CZ"/>
              </w:rPr>
              <w:t>1161</w:t>
            </w:r>
          </w:p>
        </w:tc>
      </w:tr>
      <w:tr w:rsidR="009B07BE" w:rsidRPr="004070CE" w14:paraId="6BD235C6" w14:textId="77777777" w:rsidTr="00577718">
        <w:trPr>
          <w:trHeight w:val="330"/>
          <w:jc w:val="center"/>
        </w:trPr>
        <w:tc>
          <w:tcPr>
            <w:tcW w:w="1522" w:type="dxa"/>
            <w:shd w:val="clear" w:color="auto" w:fill="auto"/>
            <w:vAlign w:val="center"/>
          </w:tcPr>
          <w:p w14:paraId="25C610AC" w14:textId="77777777" w:rsidR="009B07BE" w:rsidRPr="004070CE" w:rsidRDefault="009B07BE" w:rsidP="00577718">
            <w:pPr>
              <w:jc w:val="center"/>
              <w:rPr>
                <w:b/>
                <w:bCs/>
                <w:lang w:eastAsia="cs-CZ"/>
              </w:rPr>
            </w:pPr>
            <w:r w:rsidRPr="004070CE">
              <w:rPr>
                <w:b/>
                <w:bCs/>
                <w:lang w:eastAsia="cs-CZ"/>
              </w:rPr>
              <w:t>Total</w:t>
            </w:r>
          </w:p>
        </w:tc>
        <w:tc>
          <w:tcPr>
            <w:tcW w:w="721" w:type="dxa"/>
            <w:shd w:val="clear" w:color="auto" w:fill="auto"/>
            <w:noWrap/>
            <w:vAlign w:val="center"/>
            <w:hideMark/>
          </w:tcPr>
          <w:p w14:paraId="3A7A7066" w14:textId="77777777" w:rsidR="009B07BE" w:rsidRPr="004070CE" w:rsidRDefault="009B07BE" w:rsidP="00577718">
            <w:pPr>
              <w:jc w:val="center"/>
              <w:rPr>
                <w:b/>
                <w:bCs/>
                <w:lang w:eastAsia="cs-CZ"/>
              </w:rPr>
            </w:pPr>
            <w:r w:rsidRPr="004070CE">
              <w:rPr>
                <w:b/>
                <w:bCs/>
                <w:lang w:eastAsia="cs-CZ"/>
              </w:rPr>
              <w:t>203</w:t>
            </w:r>
          </w:p>
        </w:tc>
        <w:tc>
          <w:tcPr>
            <w:tcW w:w="722" w:type="dxa"/>
            <w:shd w:val="clear" w:color="auto" w:fill="auto"/>
            <w:noWrap/>
            <w:vAlign w:val="center"/>
            <w:hideMark/>
          </w:tcPr>
          <w:p w14:paraId="0636D1B3" w14:textId="77777777" w:rsidR="009B07BE" w:rsidRPr="004070CE" w:rsidRDefault="009B07BE" w:rsidP="00577718">
            <w:pPr>
              <w:jc w:val="center"/>
              <w:rPr>
                <w:b/>
                <w:bCs/>
                <w:lang w:eastAsia="cs-CZ"/>
              </w:rPr>
            </w:pPr>
            <w:r w:rsidRPr="004070CE">
              <w:rPr>
                <w:b/>
                <w:bCs/>
                <w:lang w:eastAsia="cs-CZ"/>
              </w:rPr>
              <w:t>13</w:t>
            </w:r>
          </w:p>
        </w:tc>
        <w:tc>
          <w:tcPr>
            <w:tcW w:w="722" w:type="dxa"/>
            <w:shd w:val="clear" w:color="auto" w:fill="auto"/>
            <w:noWrap/>
            <w:vAlign w:val="center"/>
            <w:hideMark/>
          </w:tcPr>
          <w:p w14:paraId="00176EF0" w14:textId="77777777" w:rsidR="009B07BE" w:rsidRPr="004070CE" w:rsidRDefault="009B07BE" w:rsidP="00577718">
            <w:pPr>
              <w:jc w:val="center"/>
              <w:rPr>
                <w:b/>
                <w:bCs/>
                <w:lang w:eastAsia="cs-CZ"/>
              </w:rPr>
            </w:pPr>
            <w:r w:rsidRPr="004070CE">
              <w:rPr>
                <w:b/>
                <w:bCs/>
                <w:lang w:eastAsia="cs-CZ"/>
              </w:rPr>
              <w:t>224</w:t>
            </w:r>
          </w:p>
        </w:tc>
        <w:tc>
          <w:tcPr>
            <w:tcW w:w="722" w:type="dxa"/>
            <w:shd w:val="clear" w:color="auto" w:fill="auto"/>
            <w:noWrap/>
            <w:vAlign w:val="center"/>
            <w:hideMark/>
          </w:tcPr>
          <w:p w14:paraId="1E07956D" w14:textId="77777777" w:rsidR="009B07BE" w:rsidRPr="004070CE" w:rsidRDefault="009B07BE" w:rsidP="00577718">
            <w:pPr>
              <w:jc w:val="center"/>
              <w:rPr>
                <w:b/>
                <w:bCs/>
                <w:lang w:eastAsia="cs-CZ"/>
              </w:rPr>
            </w:pPr>
            <w:r w:rsidRPr="004070CE">
              <w:rPr>
                <w:b/>
                <w:bCs/>
                <w:lang w:eastAsia="cs-CZ"/>
              </w:rPr>
              <w:t>95</w:t>
            </w:r>
          </w:p>
        </w:tc>
        <w:tc>
          <w:tcPr>
            <w:tcW w:w="722" w:type="dxa"/>
            <w:shd w:val="clear" w:color="auto" w:fill="auto"/>
            <w:noWrap/>
            <w:vAlign w:val="center"/>
            <w:hideMark/>
          </w:tcPr>
          <w:p w14:paraId="23FC3ED5" w14:textId="77777777" w:rsidR="009B07BE" w:rsidRPr="004070CE" w:rsidRDefault="009B07BE" w:rsidP="00577718">
            <w:pPr>
              <w:jc w:val="center"/>
              <w:rPr>
                <w:b/>
                <w:bCs/>
                <w:lang w:eastAsia="cs-CZ"/>
              </w:rPr>
            </w:pPr>
            <w:r w:rsidRPr="004070CE">
              <w:rPr>
                <w:b/>
                <w:bCs/>
                <w:lang w:eastAsia="cs-CZ"/>
              </w:rPr>
              <w:t>85</w:t>
            </w:r>
          </w:p>
        </w:tc>
        <w:tc>
          <w:tcPr>
            <w:tcW w:w="722" w:type="dxa"/>
            <w:shd w:val="clear" w:color="auto" w:fill="auto"/>
            <w:noWrap/>
            <w:vAlign w:val="center"/>
            <w:hideMark/>
          </w:tcPr>
          <w:p w14:paraId="1F033664" w14:textId="77777777" w:rsidR="009B07BE" w:rsidRPr="004070CE" w:rsidRDefault="009B07BE" w:rsidP="00577718">
            <w:pPr>
              <w:jc w:val="center"/>
              <w:rPr>
                <w:b/>
                <w:bCs/>
                <w:lang w:eastAsia="cs-CZ"/>
              </w:rPr>
            </w:pPr>
            <w:r w:rsidRPr="004070CE">
              <w:rPr>
                <w:b/>
                <w:bCs/>
                <w:lang w:eastAsia="cs-CZ"/>
              </w:rPr>
              <w:t>140</w:t>
            </w:r>
          </w:p>
        </w:tc>
        <w:tc>
          <w:tcPr>
            <w:tcW w:w="722" w:type="dxa"/>
            <w:shd w:val="clear" w:color="auto" w:fill="auto"/>
            <w:noWrap/>
            <w:vAlign w:val="center"/>
            <w:hideMark/>
          </w:tcPr>
          <w:p w14:paraId="594A58F8" w14:textId="77777777" w:rsidR="009B07BE" w:rsidRPr="004070CE" w:rsidRDefault="009B07BE" w:rsidP="00577718">
            <w:pPr>
              <w:jc w:val="center"/>
              <w:rPr>
                <w:b/>
                <w:bCs/>
                <w:lang w:eastAsia="cs-CZ"/>
              </w:rPr>
            </w:pPr>
            <w:r w:rsidRPr="004070CE">
              <w:rPr>
                <w:b/>
                <w:bCs/>
                <w:lang w:eastAsia="cs-CZ"/>
              </w:rPr>
              <w:t>75</w:t>
            </w:r>
          </w:p>
        </w:tc>
        <w:tc>
          <w:tcPr>
            <w:tcW w:w="722" w:type="dxa"/>
            <w:shd w:val="clear" w:color="auto" w:fill="auto"/>
            <w:noWrap/>
            <w:vAlign w:val="center"/>
            <w:hideMark/>
          </w:tcPr>
          <w:p w14:paraId="1443F63E" w14:textId="77777777" w:rsidR="009B07BE" w:rsidRPr="004070CE" w:rsidRDefault="009B07BE" w:rsidP="00577718">
            <w:pPr>
              <w:jc w:val="center"/>
              <w:rPr>
                <w:b/>
                <w:bCs/>
                <w:lang w:eastAsia="cs-CZ"/>
              </w:rPr>
            </w:pPr>
            <w:r w:rsidRPr="004070CE">
              <w:rPr>
                <w:b/>
                <w:bCs/>
                <w:lang w:eastAsia="cs-CZ"/>
              </w:rPr>
              <w:t>237</w:t>
            </w:r>
          </w:p>
        </w:tc>
        <w:tc>
          <w:tcPr>
            <w:tcW w:w="722" w:type="dxa"/>
            <w:shd w:val="clear" w:color="auto" w:fill="auto"/>
            <w:noWrap/>
            <w:vAlign w:val="center"/>
            <w:hideMark/>
          </w:tcPr>
          <w:p w14:paraId="0E4A5B54" w14:textId="77777777" w:rsidR="009B07BE" w:rsidRPr="004070CE" w:rsidRDefault="009B07BE" w:rsidP="00577718">
            <w:pPr>
              <w:jc w:val="center"/>
              <w:rPr>
                <w:b/>
                <w:bCs/>
                <w:lang w:eastAsia="cs-CZ"/>
              </w:rPr>
            </w:pPr>
            <w:r w:rsidRPr="004070CE">
              <w:rPr>
                <w:b/>
                <w:bCs/>
                <w:lang w:eastAsia="cs-CZ"/>
              </w:rPr>
              <w:t>202</w:t>
            </w:r>
          </w:p>
        </w:tc>
        <w:tc>
          <w:tcPr>
            <w:tcW w:w="722" w:type="dxa"/>
            <w:shd w:val="clear" w:color="auto" w:fill="auto"/>
            <w:noWrap/>
            <w:vAlign w:val="center"/>
            <w:hideMark/>
          </w:tcPr>
          <w:p w14:paraId="559E5ED6" w14:textId="77777777" w:rsidR="009B07BE" w:rsidRPr="004070CE" w:rsidRDefault="009B07BE" w:rsidP="00577718">
            <w:pPr>
              <w:jc w:val="center"/>
              <w:rPr>
                <w:b/>
                <w:bCs/>
                <w:lang w:eastAsia="cs-CZ"/>
              </w:rPr>
            </w:pPr>
            <w:r w:rsidRPr="004070CE">
              <w:rPr>
                <w:b/>
                <w:bCs/>
                <w:lang w:eastAsia="cs-CZ"/>
              </w:rPr>
              <w:t>90</w:t>
            </w:r>
          </w:p>
        </w:tc>
        <w:tc>
          <w:tcPr>
            <w:tcW w:w="722" w:type="dxa"/>
            <w:gridSpan w:val="2"/>
            <w:shd w:val="clear" w:color="auto" w:fill="auto"/>
            <w:noWrap/>
            <w:vAlign w:val="center"/>
            <w:hideMark/>
          </w:tcPr>
          <w:p w14:paraId="37A90FDC" w14:textId="77777777" w:rsidR="009B07BE" w:rsidRPr="004070CE" w:rsidRDefault="009B07BE" w:rsidP="00577718">
            <w:pPr>
              <w:jc w:val="center"/>
              <w:rPr>
                <w:b/>
                <w:bCs/>
                <w:lang w:eastAsia="cs-CZ"/>
              </w:rPr>
            </w:pPr>
            <w:r w:rsidRPr="004070CE">
              <w:rPr>
                <w:b/>
                <w:bCs/>
                <w:lang w:eastAsia="cs-CZ"/>
              </w:rPr>
              <w:t>1364</w:t>
            </w:r>
          </w:p>
        </w:tc>
      </w:tr>
    </w:tbl>
    <w:p w14:paraId="7A65D860" w14:textId="77777777" w:rsidR="009B07BE" w:rsidRPr="004070CE" w:rsidRDefault="009B07BE" w:rsidP="009B07BE">
      <w:pPr>
        <w:spacing w:line="240" w:lineRule="auto"/>
        <w:ind w:left="1134" w:right="1134"/>
        <w:jc w:val="both"/>
      </w:pPr>
      <w:r w:rsidRPr="004070CE">
        <w:t>Source: Ministry of Regional Development</w:t>
      </w:r>
    </w:p>
    <w:p w14:paraId="302AC6FF" w14:textId="77777777" w:rsidR="009B07BE" w:rsidRPr="004070CE" w:rsidRDefault="009B07BE" w:rsidP="00572AE3">
      <w:pPr>
        <w:spacing w:line="240" w:lineRule="auto"/>
        <w:rPr>
          <w:i/>
          <w:szCs w:val="24"/>
        </w:rPr>
      </w:pPr>
    </w:p>
    <w:p w14:paraId="30479F98" w14:textId="19723316" w:rsidR="005667EB" w:rsidRPr="004070CE" w:rsidRDefault="005667EB" w:rsidP="005667EB">
      <w:pPr>
        <w:pStyle w:val="H1G"/>
        <w:ind w:firstLine="0"/>
      </w:pPr>
      <w:r w:rsidRPr="004070CE">
        <w:t>Reply to paragraph 21 (e) of the list of issues</w:t>
      </w:r>
    </w:p>
    <w:p w14:paraId="30E7930A" w14:textId="53B78F08" w:rsidR="00B12757" w:rsidRPr="004070CE" w:rsidRDefault="00F25BDE" w:rsidP="00B12757">
      <w:pPr>
        <w:pStyle w:val="Odstavecseseznamem"/>
        <w:numPr>
          <w:ilvl w:val="0"/>
          <w:numId w:val="4"/>
        </w:numPr>
        <w:tabs>
          <w:tab w:val="left" w:pos="8789"/>
        </w:tabs>
        <w:spacing w:after="240"/>
        <w:ind w:right="850"/>
        <w:jc w:val="both"/>
        <w:rPr>
          <w:b/>
          <w:bCs/>
        </w:rPr>
      </w:pPr>
      <w:r w:rsidRPr="004070CE">
        <w:rPr>
          <w:b/>
          <w:bCs/>
        </w:rPr>
        <w:t>Data on housing allowance in 2018 - 2019</w:t>
      </w:r>
    </w:p>
    <w:tbl>
      <w:tblPr>
        <w:tblW w:w="951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64"/>
        <w:gridCol w:w="3975"/>
        <w:gridCol w:w="3975"/>
      </w:tblGrid>
      <w:tr w:rsidR="00B12757" w:rsidRPr="004070CE" w14:paraId="3C773625" w14:textId="47C9CD48" w:rsidTr="00E35889">
        <w:trPr>
          <w:trHeight w:val="315"/>
          <w:jc w:val="center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0C847D" w14:textId="3ADBBC01" w:rsidR="00B12757" w:rsidRPr="004070CE" w:rsidRDefault="00B12757" w:rsidP="00EF23F3">
            <w:pPr>
              <w:spacing w:line="240" w:lineRule="auto"/>
              <w:jc w:val="center"/>
              <w:rPr>
                <w:b/>
                <w:color w:val="000000"/>
                <w:sz w:val="22"/>
                <w:szCs w:val="22"/>
                <w:lang w:eastAsia="cs-CZ"/>
              </w:rPr>
            </w:pPr>
            <w:r w:rsidRPr="004070CE">
              <w:rPr>
                <w:b/>
                <w:color w:val="000000"/>
                <w:sz w:val="22"/>
                <w:szCs w:val="22"/>
                <w:lang w:eastAsia="cs-CZ"/>
              </w:rPr>
              <w:t>Year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4371F2" w14:textId="7D09D777" w:rsidR="00B12757" w:rsidRPr="004070CE" w:rsidRDefault="00B12757" w:rsidP="00B12757">
            <w:pPr>
              <w:spacing w:line="240" w:lineRule="auto"/>
              <w:jc w:val="center"/>
              <w:rPr>
                <w:sz w:val="22"/>
                <w:szCs w:val="22"/>
                <w:lang w:eastAsia="cs-CZ"/>
              </w:rPr>
            </w:pPr>
            <w:r w:rsidRPr="004070CE">
              <w:rPr>
                <w:b/>
                <w:bCs/>
              </w:rPr>
              <w:t>Average monthly number of housing allowance benefits paid, in thousands</w:t>
            </w:r>
            <w:r w:rsidRPr="004070CE">
              <w:rPr>
                <w:sz w:val="22"/>
                <w:szCs w:val="22"/>
                <w:lang w:eastAsia="cs-CZ"/>
              </w:rPr>
              <w:t xml:space="preserve"> 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3D52F34" w14:textId="2422FE7B" w:rsidR="00B12757" w:rsidRPr="004070CE" w:rsidRDefault="00F25BDE" w:rsidP="00EF23F3">
            <w:pPr>
              <w:spacing w:line="240" w:lineRule="auto"/>
              <w:jc w:val="center"/>
              <w:rPr>
                <w:sz w:val="22"/>
                <w:szCs w:val="22"/>
                <w:lang w:eastAsia="cs-CZ"/>
              </w:rPr>
            </w:pPr>
            <w:r w:rsidRPr="004070CE">
              <w:rPr>
                <w:b/>
                <w:bCs/>
                <w:color w:val="000000"/>
                <w:szCs w:val="22"/>
              </w:rPr>
              <w:t>Average housing allowance benefits amount in CZK</w:t>
            </w:r>
          </w:p>
        </w:tc>
      </w:tr>
      <w:tr w:rsidR="00F25BDE" w:rsidRPr="004070CE" w14:paraId="6F5A5293" w14:textId="4480B4E2" w:rsidTr="00EF23F3">
        <w:trPr>
          <w:trHeight w:val="315"/>
          <w:jc w:val="center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AA6239" w14:textId="77777777" w:rsidR="00F25BDE" w:rsidRPr="004070CE" w:rsidRDefault="00F25BDE" w:rsidP="00F25BDE">
            <w:pPr>
              <w:spacing w:line="240" w:lineRule="auto"/>
              <w:jc w:val="center"/>
              <w:rPr>
                <w:b/>
                <w:color w:val="000000"/>
                <w:sz w:val="22"/>
                <w:szCs w:val="22"/>
                <w:lang w:eastAsia="cs-CZ"/>
              </w:rPr>
            </w:pPr>
            <w:r w:rsidRPr="004070CE">
              <w:rPr>
                <w:b/>
                <w:color w:val="000000"/>
                <w:sz w:val="22"/>
                <w:szCs w:val="22"/>
                <w:lang w:eastAsia="cs-CZ"/>
              </w:rPr>
              <w:t>2018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A2B72F" w14:textId="77777777" w:rsidR="00F25BDE" w:rsidRPr="004070CE" w:rsidRDefault="00F25BDE" w:rsidP="00F25BDE">
            <w:pPr>
              <w:spacing w:line="240" w:lineRule="auto"/>
              <w:jc w:val="center"/>
              <w:rPr>
                <w:sz w:val="22"/>
                <w:szCs w:val="22"/>
                <w:lang w:eastAsia="cs-CZ"/>
              </w:rPr>
            </w:pPr>
            <w:r w:rsidRPr="004070CE">
              <w:rPr>
                <w:sz w:val="22"/>
                <w:szCs w:val="22"/>
                <w:lang w:eastAsia="cs-CZ"/>
              </w:rPr>
              <w:t>185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A81786" w14:textId="55C22F79" w:rsidR="00F25BDE" w:rsidRPr="004070CE" w:rsidRDefault="00F25BDE" w:rsidP="00F25BDE">
            <w:pPr>
              <w:spacing w:line="240" w:lineRule="auto"/>
              <w:jc w:val="center"/>
              <w:rPr>
                <w:sz w:val="22"/>
                <w:szCs w:val="22"/>
                <w:lang w:eastAsia="cs-CZ"/>
              </w:rPr>
            </w:pPr>
            <w:r w:rsidRPr="004070CE">
              <w:rPr>
                <w:sz w:val="22"/>
                <w:szCs w:val="22"/>
              </w:rPr>
              <w:t>3 475</w:t>
            </w:r>
          </w:p>
        </w:tc>
      </w:tr>
      <w:tr w:rsidR="00F25BDE" w:rsidRPr="004070CE" w14:paraId="04B15D0E" w14:textId="039B25DB" w:rsidTr="00EF23F3">
        <w:trPr>
          <w:trHeight w:val="315"/>
          <w:jc w:val="center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1EBCB2" w14:textId="77777777" w:rsidR="00F25BDE" w:rsidRPr="004070CE" w:rsidRDefault="00F25BDE" w:rsidP="00F25BDE">
            <w:pPr>
              <w:spacing w:line="240" w:lineRule="auto"/>
              <w:jc w:val="center"/>
              <w:rPr>
                <w:b/>
                <w:color w:val="000000"/>
                <w:sz w:val="22"/>
                <w:szCs w:val="22"/>
                <w:lang w:eastAsia="cs-CZ"/>
              </w:rPr>
            </w:pPr>
            <w:r w:rsidRPr="004070CE">
              <w:rPr>
                <w:b/>
                <w:color w:val="000000"/>
                <w:sz w:val="22"/>
                <w:szCs w:val="22"/>
                <w:lang w:eastAsia="cs-CZ"/>
              </w:rPr>
              <w:t>2019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20E301" w14:textId="77777777" w:rsidR="00F25BDE" w:rsidRPr="004070CE" w:rsidRDefault="00F25BDE" w:rsidP="00F25BDE">
            <w:pPr>
              <w:spacing w:line="240" w:lineRule="auto"/>
              <w:jc w:val="center"/>
              <w:rPr>
                <w:sz w:val="22"/>
                <w:szCs w:val="22"/>
                <w:lang w:eastAsia="cs-CZ"/>
              </w:rPr>
            </w:pPr>
            <w:r w:rsidRPr="004070CE">
              <w:rPr>
                <w:sz w:val="22"/>
                <w:szCs w:val="22"/>
                <w:lang w:eastAsia="cs-CZ"/>
              </w:rPr>
              <w:t>165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08028B" w14:textId="15A42581" w:rsidR="00F25BDE" w:rsidRPr="004070CE" w:rsidRDefault="00F25BDE" w:rsidP="00F25BDE">
            <w:pPr>
              <w:spacing w:line="240" w:lineRule="auto"/>
              <w:jc w:val="center"/>
              <w:rPr>
                <w:sz w:val="22"/>
                <w:szCs w:val="22"/>
                <w:lang w:eastAsia="cs-CZ"/>
              </w:rPr>
            </w:pPr>
            <w:r w:rsidRPr="004070CE">
              <w:rPr>
                <w:sz w:val="22"/>
                <w:szCs w:val="22"/>
              </w:rPr>
              <w:t>3 588</w:t>
            </w:r>
          </w:p>
        </w:tc>
      </w:tr>
    </w:tbl>
    <w:p w14:paraId="74007B4A" w14:textId="77777777" w:rsidR="00F25BDE" w:rsidRPr="004070CE" w:rsidRDefault="00F25BDE" w:rsidP="00F25BDE">
      <w:pPr>
        <w:spacing w:line="240" w:lineRule="auto"/>
        <w:ind w:left="1134" w:right="1134"/>
        <w:jc w:val="both"/>
      </w:pPr>
      <w:r w:rsidRPr="004070CE">
        <w:t xml:space="preserve">Source: Ministry of Labour and Social Affairs </w:t>
      </w:r>
    </w:p>
    <w:p w14:paraId="44CE6C65" w14:textId="63589D8F" w:rsidR="00F25BDE" w:rsidRPr="004070CE" w:rsidRDefault="00F25BDE" w:rsidP="00F25BDE">
      <w:pPr>
        <w:tabs>
          <w:tab w:val="left" w:pos="8789"/>
        </w:tabs>
        <w:spacing w:after="240"/>
        <w:ind w:right="850"/>
        <w:jc w:val="both"/>
      </w:pPr>
    </w:p>
    <w:p w14:paraId="11AF2636" w14:textId="2A3D74D8" w:rsidR="00F25BDE" w:rsidRPr="004070CE" w:rsidRDefault="00F25BDE" w:rsidP="00F25BDE">
      <w:pPr>
        <w:pStyle w:val="Odstavecseseznamem"/>
        <w:numPr>
          <w:ilvl w:val="0"/>
          <w:numId w:val="4"/>
        </w:numPr>
        <w:tabs>
          <w:tab w:val="left" w:pos="8789"/>
        </w:tabs>
        <w:spacing w:after="240"/>
        <w:ind w:right="850"/>
        <w:jc w:val="both"/>
        <w:rPr>
          <w:b/>
        </w:rPr>
      </w:pPr>
      <w:r w:rsidRPr="004070CE">
        <w:rPr>
          <w:b/>
        </w:rPr>
        <w:t xml:space="preserve">Data on housing supplement </w:t>
      </w:r>
      <w:r w:rsidRPr="004070CE">
        <w:rPr>
          <w:b/>
          <w:bCs/>
        </w:rPr>
        <w:t>in 2018 - 2019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9"/>
        <w:gridCol w:w="2906"/>
        <w:gridCol w:w="2906"/>
        <w:gridCol w:w="2908"/>
      </w:tblGrid>
      <w:tr w:rsidR="00F25BDE" w:rsidRPr="004070CE" w14:paraId="26B60C37" w14:textId="7107F563" w:rsidTr="00E35889">
        <w:trPr>
          <w:trHeight w:val="315"/>
          <w:jc w:val="center"/>
        </w:trPr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ADE83D" w14:textId="77777777" w:rsidR="00F25BDE" w:rsidRPr="004070CE" w:rsidRDefault="00F25BDE" w:rsidP="00F25BDE">
            <w:pPr>
              <w:spacing w:line="240" w:lineRule="auto"/>
              <w:jc w:val="center"/>
              <w:rPr>
                <w:b/>
                <w:color w:val="000000"/>
                <w:sz w:val="22"/>
                <w:szCs w:val="22"/>
                <w:lang w:eastAsia="cs-CZ"/>
              </w:rPr>
            </w:pPr>
            <w:r w:rsidRPr="004070CE">
              <w:rPr>
                <w:b/>
                <w:color w:val="000000"/>
                <w:sz w:val="22"/>
                <w:szCs w:val="22"/>
                <w:lang w:eastAsia="cs-CZ"/>
              </w:rPr>
              <w:t>Year</w:t>
            </w:r>
          </w:p>
        </w:tc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B33CDB" w14:textId="5850D468" w:rsidR="00F25BDE" w:rsidRPr="004070CE" w:rsidRDefault="00F25BDE" w:rsidP="00F25BDE">
            <w:pPr>
              <w:spacing w:line="240" w:lineRule="auto"/>
              <w:jc w:val="center"/>
              <w:rPr>
                <w:sz w:val="22"/>
                <w:szCs w:val="22"/>
                <w:lang w:eastAsia="cs-CZ"/>
              </w:rPr>
            </w:pPr>
            <w:r w:rsidRPr="004070CE">
              <w:rPr>
                <w:b/>
                <w:bCs/>
                <w:color w:val="000000"/>
                <w:szCs w:val="22"/>
              </w:rPr>
              <w:t>Housing supplement benefit expenditure, in CZK mil.</w:t>
            </w:r>
          </w:p>
        </w:tc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8328F73" w14:textId="6A6AA7F6" w:rsidR="00F25BDE" w:rsidRPr="004070CE" w:rsidRDefault="00F25BDE" w:rsidP="00F25BDE">
            <w:pPr>
              <w:spacing w:line="240" w:lineRule="auto"/>
              <w:jc w:val="center"/>
              <w:rPr>
                <w:sz w:val="22"/>
                <w:szCs w:val="22"/>
                <w:lang w:eastAsia="cs-CZ"/>
              </w:rPr>
            </w:pPr>
            <w:r w:rsidRPr="004070CE">
              <w:rPr>
                <w:b/>
                <w:bCs/>
                <w:szCs w:val="24"/>
              </w:rPr>
              <w:t xml:space="preserve">Average monthly number of house supplement benefits, in </w:t>
            </w:r>
            <w:r w:rsidRPr="004070CE">
              <w:rPr>
                <w:b/>
                <w:szCs w:val="24"/>
              </w:rPr>
              <w:t>thousands</w:t>
            </w:r>
          </w:p>
        </w:tc>
        <w:tc>
          <w:tcPr>
            <w:tcW w:w="14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95DBB38" w14:textId="5101618E" w:rsidR="00F25BDE" w:rsidRPr="004070CE" w:rsidRDefault="004070CE" w:rsidP="004070CE">
            <w:pPr>
              <w:spacing w:line="240" w:lineRule="auto"/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szCs w:val="24"/>
              </w:rPr>
              <w:t>Average h</w:t>
            </w:r>
            <w:r w:rsidR="00F25BDE" w:rsidRPr="004070CE">
              <w:rPr>
                <w:b/>
                <w:bCs/>
                <w:szCs w:val="24"/>
              </w:rPr>
              <w:t>ousing supplement benefit amount in CZK</w:t>
            </w:r>
          </w:p>
        </w:tc>
      </w:tr>
      <w:tr w:rsidR="00F25BDE" w:rsidRPr="004070CE" w14:paraId="69514B66" w14:textId="7BE42EAE" w:rsidTr="00F25BDE">
        <w:trPr>
          <w:trHeight w:val="315"/>
          <w:jc w:val="center"/>
        </w:trPr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FF60DD" w14:textId="77777777" w:rsidR="00F25BDE" w:rsidRPr="004070CE" w:rsidRDefault="00F25BDE" w:rsidP="00F25BDE">
            <w:pPr>
              <w:spacing w:line="240" w:lineRule="auto"/>
              <w:jc w:val="center"/>
              <w:rPr>
                <w:b/>
                <w:color w:val="000000"/>
                <w:sz w:val="22"/>
                <w:szCs w:val="22"/>
                <w:lang w:eastAsia="cs-CZ"/>
              </w:rPr>
            </w:pPr>
            <w:r w:rsidRPr="004070CE">
              <w:rPr>
                <w:b/>
                <w:color w:val="000000"/>
                <w:sz w:val="22"/>
                <w:szCs w:val="22"/>
                <w:lang w:eastAsia="cs-CZ"/>
              </w:rPr>
              <w:t>2018</w:t>
            </w:r>
          </w:p>
        </w:tc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33D1AE" w14:textId="0A846384" w:rsidR="00F25BDE" w:rsidRPr="004070CE" w:rsidRDefault="00F25BDE" w:rsidP="00F25BDE">
            <w:pPr>
              <w:spacing w:line="240" w:lineRule="auto"/>
              <w:jc w:val="center"/>
              <w:rPr>
                <w:sz w:val="22"/>
                <w:szCs w:val="22"/>
                <w:lang w:eastAsia="cs-CZ"/>
              </w:rPr>
            </w:pPr>
            <w:r w:rsidRPr="004070CE">
              <w:rPr>
                <w:sz w:val="22"/>
                <w:szCs w:val="22"/>
                <w:lang w:eastAsia="cs-CZ"/>
              </w:rPr>
              <w:t>1 894</w:t>
            </w:r>
          </w:p>
        </w:tc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FFE06B" w14:textId="4319599E" w:rsidR="00F25BDE" w:rsidRPr="004070CE" w:rsidRDefault="00F25BDE" w:rsidP="00F25BDE">
            <w:pPr>
              <w:spacing w:line="240" w:lineRule="auto"/>
              <w:jc w:val="center"/>
              <w:rPr>
                <w:sz w:val="22"/>
                <w:szCs w:val="22"/>
                <w:lang w:eastAsia="cs-CZ"/>
              </w:rPr>
            </w:pPr>
            <w:r w:rsidRPr="004070CE">
              <w:rPr>
                <w:szCs w:val="24"/>
              </w:rPr>
              <w:t>40,8</w:t>
            </w:r>
          </w:p>
        </w:tc>
        <w:tc>
          <w:tcPr>
            <w:tcW w:w="14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DFB328" w14:textId="7EA7EBAB" w:rsidR="00F25BDE" w:rsidRPr="004070CE" w:rsidRDefault="00F25BDE" w:rsidP="00F25BD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070CE">
              <w:rPr>
                <w:sz w:val="22"/>
                <w:szCs w:val="24"/>
                <w:lang w:eastAsia="cs-CZ"/>
              </w:rPr>
              <w:t>3 865</w:t>
            </w:r>
          </w:p>
        </w:tc>
      </w:tr>
      <w:tr w:rsidR="00F25BDE" w:rsidRPr="004070CE" w14:paraId="1376A609" w14:textId="4FE8FFBD" w:rsidTr="00F25BDE">
        <w:trPr>
          <w:trHeight w:val="315"/>
          <w:jc w:val="center"/>
        </w:trPr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C682DC" w14:textId="77777777" w:rsidR="00F25BDE" w:rsidRPr="004070CE" w:rsidRDefault="00F25BDE" w:rsidP="00F25BDE">
            <w:pPr>
              <w:spacing w:line="240" w:lineRule="auto"/>
              <w:jc w:val="center"/>
              <w:rPr>
                <w:b/>
                <w:color w:val="000000"/>
                <w:sz w:val="22"/>
                <w:szCs w:val="22"/>
                <w:lang w:eastAsia="cs-CZ"/>
              </w:rPr>
            </w:pPr>
            <w:r w:rsidRPr="004070CE">
              <w:rPr>
                <w:b/>
                <w:color w:val="000000"/>
                <w:sz w:val="22"/>
                <w:szCs w:val="22"/>
                <w:lang w:eastAsia="cs-CZ"/>
              </w:rPr>
              <w:t>2019</w:t>
            </w:r>
          </w:p>
        </w:tc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9726F6" w14:textId="25348C20" w:rsidR="00F25BDE" w:rsidRPr="004070CE" w:rsidRDefault="00F25BDE" w:rsidP="00F25BDE">
            <w:pPr>
              <w:spacing w:line="240" w:lineRule="auto"/>
              <w:jc w:val="center"/>
              <w:rPr>
                <w:sz w:val="22"/>
                <w:szCs w:val="22"/>
                <w:lang w:eastAsia="cs-CZ"/>
              </w:rPr>
            </w:pPr>
            <w:r w:rsidRPr="004070CE">
              <w:rPr>
                <w:sz w:val="22"/>
                <w:szCs w:val="22"/>
                <w:lang w:eastAsia="cs-CZ"/>
              </w:rPr>
              <w:t>1 606</w:t>
            </w:r>
          </w:p>
        </w:tc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BE7AB7" w14:textId="2D158375" w:rsidR="00F25BDE" w:rsidRPr="004070CE" w:rsidRDefault="00F25BDE" w:rsidP="00F25BDE">
            <w:pPr>
              <w:spacing w:line="240" w:lineRule="auto"/>
              <w:jc w:val="center"/>
              <w:rPr>
                <w:sz w:val="22"/>
                <w:szCs w:val="22"/>
                <w:lang w:eastAsia="cs-CZ"/>
              </w:rPr>
            </w:pPr>
            <w:r w:rsidRPr="004070CE">
              <w:rPr>
                <w:szCs w:val="24"/>
              </w:rPr>
              <w:t>33,9</w:t>
            </w:r>
          </w:p>
        </w:tc>
        <w:tc>
          <w:tcPr>
            <w:tcW w:w="14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A7D964" w14:textId="0B08EBD8" w:rsidR="00F25BDE" w:rsidRPr="004070CE" w:rsidRDefault="00F25BDE" w:rsidP="00F25BD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070CE">
              <w:rPr>
                <w:sz w:val="22"/>
                <w:szCs w:val="24"/>
                <w:lang w:eastAsia="cs-CZ"/>
              </w:rPr>
              <w:t>3 940</w:t>
            </w:r>
          </w:p>
        </w:tc>
      </w:tr>
    </w:tbl>
    <w:p w14:paraId="1372A0C7" w14:textId="77777777" w:rsidR="00F25BDE" w:rsidRPr="004070CE" w:rsidRDefault="00F25BDE" w:rsidP="00F25BDE">
      <w:pPr>
        <w:spacing w:line="240" w:lineRule="auto"/>
        <w:ind w:left="1134" w:right="1134"/>
        <w:jc w:val="both"/>
      </w:pPr>
      <w:r w:rsidRPr="004070CE">
        <w:t xml:space="preserve">Source: Ministry of Labour and Social Affairs </w:t>
      </w:r>
    </w:p>
    <w:p w14:paraId="10E6CF15" w14:textId="5486248C" w:rsidR="00FA73B2" w:rsidRPr="004070CE" w:rsidRDefault="00FA73B2" w:rsidP="00FA73B2">
      <w:pPr>
        <w:pStyle w:val="H1G"/>
        <w:ind w:firstLine="0"/>
      </w:pPr>
      <w:r w:rsidRPr="004070CE">
        <w:t>Reply to paragraph 24 of the list of issues</w:t>
      </w:r>
    </w:p>
    <w:p w14:paraId="5C9B12ED" w14:textId="745DBF71" w:rsidR="00EF23F3" w:rsidRPr="004070CE" w:rsidRDefault="004070CE" w:rsidP="00EF23F3">
      <w:pPr>
        <w:pStyle w:val="Odstavecseseznamem"/>
        <w:numPr>
          <w:ilvl w:val="0"/>
          <w:numId w:val="4"/>
        </w:numPr>
        <w:tabs>
          <w:tab w:val="left" w:pos="8789"/>
        </w:tabs>
        <w:spacing w:after="240"/>
        <w:ind w:right="850"/>
        <w:jc w:val="both"/>
        <w:rPr>
          <w:b/>
          <w:bCs/>
        </w:rPr>
      </w:pPr>
      <w:r w:rsidRPr="004070CE">
        <w:rPr>
          <w:b/>
          <w:bCs/>
        </w:rPr>
        <w:t>T</w:t>
      </w:r>
      <w:r w:rsidR="00EF23F3" w:rsidRPr="004070CE">
        <w:rPr>
          <w:b/>
          <w:bCs/>
        </w:rPr>
        <w:t>he number of types of social services in 2018</w:t>
      </w:r>
    </w:p>
    <w:tbl>
      <w:tblPr>
        <w:tblW w:w="3831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30"/>
        <w:gridCol w:w="2571"/>
      </w:tblGrid>
      <w:tr w:rsidR="00EF23F3" w:rsidRPr="004070CE" w14:paraId="3DCBC7EA" w14:textId="77777777" w:rsidTr="00006984">
        <w:trPr>
          <w:trHeight w:val="20"/>
          <w:jc w:val="center"/>
        </w:trPr>
        <w:tc>
          <w:tcPr>
            <w:tcW w:w="3263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1B6A68" w14:textId="77777777" w:rsidR="00EF23F3" w:rsidRPr="004070CE" w:rsidRDefault="00EF23F3" w:rsidP="00EF23F3">
            <w:pPr>
              <w:spacing w:line="276" w:lineRule="auto"/>
            </w:pPr>
            <w:r w:rsidRPr="004070CE">
              <w:rPr>
                <w:sz w:val="22"/>
                <w:szCs w:val="22"/>
              </w:rPr>
              <w:t>Social counselling</w:t>
            </w:r>
          </w:p>
        </w:tc>
        <w:tc>
          <w:tcPr>
            <w:tcW w:w="1737" w:type="pct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3B22B6CE" w14:textId="77777777" w:rsidR="00EF23F3" w:rsidRPr="004070CE" w:rsidRDefault="00EF23F3" w:rsidP="00EF23F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070CE">
              <w:rPr>
                <w:sz w:val="22"/>
                <w:szCs w:val="22"/>
              </w:rPr>
              <w:t>552</w:t>
            </w:r>
          </w:p>
        </w:tc>
      </w:tr>
      <w:tr w:rsidR="00EF23F3" w:rsidRPr="004070CE" w14:paraId="1E06E90E" w14:textId="77777777" w:rsidTr="00006984">
        <w:trPr>
          <w:trHeight w:val="20"/>
          <w:jc w:val="center"/>
        </w:trPr>
        <w:tc>
          <w:tcPr>
            <w:tcW w:w="32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C135FF" w14:textId="77777777" w:rsidR="00EF23F3" w:rsidRPr="004070CE" w:rsidRDefault="00EF23F3" w:rsidP="00EF23F3">
            <w:pPr>
              <w:spacing w:line="276" w:lineRule="auto"/>
            </w:pPr>
            <w:r w:rsidRPr="004070CE">
              <w:rPr>
                <w:sz w:val="22"/>
                <w:szCs w:val="22"/>
              </w:rPr>
              <w:t>Personal assistance</w:t>
            </w:r>
          </w:p>
        </w:tc>
        <w:tc>
          <w:tcPr>
            <w:tcW w:w="1737" w:type="pct"/>
            <w:tcBorders>
              <w:bottom w:val="single" w:sz="8" w:space="0" w:color="000000"/>
              <w:right w:val="single" w:sz="8" w:space="0" w:color="000000"/>
            </w:tcBorders>
          </w:tcPr>
          <w:p w14:paraId="1B581AC0" w14:textId="77777777" w:rsidR="00EF23F3" w:rsidRPr="004070CE" w:rsidRDefault="00EF23F3" w:rsidP="00EF23F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070CE">
              <w:rPr>
                <w:sz w:val="22"/>
                <w:szCs w:val="22"/>
              </w:rPr>
              <w:t>225</w:t>
            </w:r>
          </w:p>
        </w:tc>
      </w:tr>
      <w:tr w:rsidR="00EF23F3" w:rsidRPr="004070CE" w14:paraId="7CECF5A8" w14:textId="77777777" w:rsidTr="00006984">
        <w:trPr>
          <w:trHeight w:val="20"/>
          <w:jc w:val="center"/>
        </w:trPr>
        <w:tc>
          <w:tcPr>
            <w:tcW w:w="32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279322" w14:textId="77777777" w:rsidR="00EF23F3" w:rsidRPr="004070CE" w:rsidRDefault="00EF23F3" w:rsidP="00EF23F3">
            <w:pPr>
              <w:spacing w:line="276" w:lineRule="auto"/>
            </w:pPr>
            <w:r w:rsidRPr="004070CE">
              <w:rPr>
                <w:sz w:val="22"/>
                <w:szCs w:val="22"/>
              </w:rPr>
              <w:t>Nursing service</w:t>
            </w:r>
          </w:p>
        </w:tc>
        <w:tc>
          <w:tcPr>
            <w:tcW w:w="1737" w:type="pct"/>
            <w:tcBorders>
              <w:bottom w:val="single" w:sz="8" w:space="0" w:color="000000"/>
              <w:right w:val="single" w:sz="8" w:space="0" w:color="000000"/>
            </w:tcBorders>
          </w:tcPr>
          <w:p w14:paraId="5A154460" w14:textId="77777777" w:rsidR="00EF23F3" w:rsidRPr="004070CE" w:rsidRDefault="00EF23F3" w:rsidP="00EF23F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070CE">
              <w:rPr>
                <w:sz w:val="22"/>
                <w:szCs w:val="22"/>
              </w:rPr>
              <w:t>712</w:t>
            </w:r>
          </w:p>
        </w:tc>
      </w:tr>
      <w:tr w:rsidR="00EF23F3" w:rsidRPr="004070CE" w14:paraId="17FC7CE9" w14:textId="77777777" w:rsidTr="00006984">
        <w:trPr>
          <w:trHeight w:val="20"/>
          <w:jc w:val="center"/>
        </w:trPr>
        <w:tc>
          <w:tcPr>
            <w:tcW w:w="32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99259E" w14:textId="77777777" w:rsidR="00EF23F3" w:rsidRPr="004070CE" w:rsidRDefault="00EF23F3" w:rsidP="00EF23F3">
            <w:pPr>
              <w:spacing w:line="276" w:lineRule="auto"/>
            </w:pPr>
            <w:r w:rsidRPr="004070CE">
              <w:rPr>
                <w:sz w:val="22"/>
                <w:szCs w:val="22"/>
              </w:rPr>
              <w:t xml:space="preserve">Emergency care </w:t>
            </w:r>
          </w:p>
        </w:tc>
        <w:tc>
          <w:tcPr>
            <w:tcW w:w="1737" w:type="pct"/>
            <w:tcBorders>
              <w:bottom w:val="single" w:sz="8" w:space="0" w:color="000000"/>
              <w:right w:val="single" w:sz="8" w:space="0" w:color="000000"/>
            </w:tcBorders>
          </w:tcPr>
          <w:p w14:paraId="42CB9AC0" w14:textId="77777777" w:rsidR="00EF23F3" w:rsidRPr="004070CE" w:rsidRDefault="00EF23F3" w:rsidP="00EF23F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070CE">
              <w:rPr>
                <w:sz w:val="22"/>
                <w:szCs w:val="22"/>
              </w:rPr>
              <w:t>18</w:t>
            </w:r>
          </w:p>
        </w:tc>
      </w:tr>
      <w:tr w:rsidR="00EF23F3" w:rsidRPr="004070CE" w14:paraId="4110FC30" w14:textId="77777777" w:rsidTr="00006984">
        <w:trPr>
          <w:trHeight w:val="20"/>
          <w:jc w:val="center"/>
        </w:trPr>
        <w:tc>
          <w:tcPr>
            <w:tcW w:w="32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50C339" w14:textId="77777777" w:rsidR="00EF23F3" w:rsidRPr="004070CE" w:rsidRDefault="00EF23F3" w:rsidP="00EF23F3">
            <w:pPr>
              <w:spacing w:line="276" w:lineRule="auto"/>
            </w:pPr>
            <w:r w:rsidRPr="004070CE">
              <w:rPr>
                <w:sz w:val="22"/>
                <w:szCs w:val="22"/>
              </w:rPr>
              <w:t xml:space="preserve">Guiding and reading services </w:t>
            </w:r>
          </w:p>
        </w:tc>
        <w:tc>
          <w:tcPr>
            <w:tcW w:w="1737" w:type="pct"/>
            <w:tcBorders>
              <w:bottom w:val="single" w:sz="8" w:space="0" w:color="000000"/>
              <w:right w:val="single" w:sz="8" w:space="0" w:color="000000"/>
            </w:tcBorders>
          </w:tcPr>
          <w:p w14:paraId="502F4904" w14:textId="77777777" w:rsidR="00EF23F3" w:rsidRPr="004070CE" w:rsidRDefault="00EF23F3" w:rsidP="00EF23F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070CE">
              <w:rPr>
                <w:sz w:val="22"/>
                <w:szCs w:val="22"/>
              </w:rPr>
              <w:t>16</w:t>
            </w:r>
          </w:p>
        </w:tc>
      </w:tr>
      <w:tr w:rsidR="00EF23F3" w:rsidRPr="004070CE" w14:paraId="0527E115" w14:textId="77777777" w:rsidTr="00006984">
        <w:trPr>
          <w:trHeight w:val="20"/>
          <w:jc w:val="center"/>
        </w:trPr>
        <w:tc>
          <w:tcPr>
            <w:tcW w:w="32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A7A031" w14:textId="77777777" w:rsidR="00EF23F3" w:rsidRPr="004070CE" w:rsidRDefault="00EF23F3" w:rsidP="00EF23F3">
            <w:pPr>
              <w:spacing w:line="276" w:lineRule="auto"/>
            </w:pPr>
            <w:r w:rsidRPr="004070CE">
              <w:rPr>
                <w:sz w:val="22"/>
                <w:szCs w:val="22"/>
              </w:rPr>
              <w:t xml:space="preserve">Support for independent living </w:t>
            </w:r>
          </w:p>
        </w:tc>
        <w:tc>
          <w:tcPr>
            <w:tcW w:w="1737" w:type="pct"/>
            <w:tcBorders>
              <w:bottom w:val="single" w:sz="8" w:space="0" w:color="000000"/>
              <w:right w:val="single" w:sz="8" w:space="0" w:color="000000"/>
            </w:tcBorders>
          </w:tcPr>
          <w:p w14:paraId="54A2D08F" w14:textId="77777777" w:rsidR="00EF23F3" w:rsidRPr="004070CE" w:rsidRDefault="00EF23F3" w:rsidP="00EF23F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070CE">
              <w:rPr>
                <w:sz w:val="22"/>
                <w:szCs w:val="22"/>
              </w:rPr>
              <w:t>55</w:t>
            </w:r>
          </w:p>
        </w:tc>
      </w:tr>
      <w:tr w:rsidR="00EF23F3" w:rsidRPr="004070CE" w14:paraId="15B74957" w14:textId="77777777" w:rsidTr="00006984">
        <w:trPr>
          <w:trHeight w:val="20"/>
          <w:jc w:val="center"/>
        </w:trPr>
        <w:tc>
          <w:tcPr>
            <w:tcW w:w="32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F2A204" w14:textId="77777777" w:rsidR="00EF23F3" w:rsidRPr="004070CE" w:rsidRDefault="00EF23F3" w:rsidP="00EF23F3">
            <w:pPr>
              <w:spacing w:line="276" w:lineRule="auto"/>
            </w:pPr>
            <w:r w:rsidRPr="004070CE">
              <w:rPr>
                <w:sz w:val="22"/>
                <w:szCs w:val="22"/>
              </w:rPr>
              <w:t xml:space="preserve">Respite nursing services </w:t>
            </w:r>
          </w:p>
        </w:tc>
        <w:tc>
          <w:tcPr>
            <w:tcW w:w="1737" w:type="pct"/>
            <w:tcBorders>
              <w:bottom w:val="single" w:sz="8" w:space="0" w:color="000000"/>
              <w:right w:val="single" w:sz="8" w:space="0" w:color="000000"/>
            </w:tcBorders>
          </w:tcPr>
          <w:p w14:paraId="1AAA637C" w14:textId="77777777" w:rsidR="00EF23F3" w:rsidRPr="004070CE" w:rsidRDefault="00EF23F3" w:rsidP="00EF23F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070CE">
              <w:rPr>
                <w:sz w:val="22"/>
                <w:szCs w:val="22"/>
              </w:rPr>
              <w:t>313</w:t>
            </w:r>
          </w:p>
        </w:tc>
      </w:tr>
      <w:tr w:rsidR="00EF23F3" w:rsidRPr="004070CE" w14:paraId="7B025F49" w14:textId="77777777" w:rsidTr="00006984">
        <w:trPr>
          <w:trHeight w:val="20"/>
          <w:jc w:val="center"/>
        </w:trPr>
        <w:tc>
          <w:tcPr>
            <w:tcW w:w="32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855869" w14:textId="77777777" w:rsidR="00EF23F3" w:rsidRPr="004070CE" w:rsidRDefault="00EF23F3" w:rsidP="00EF23F3">
            <w:pPr>
              <w:spacing w:line="276" w:lineRule="auto"/>
            </w:pPr>
            <w:r w:rsidRPr="004070CE">
              <w:rPr>
                <w:sz w:val="22"/>
                <w:szCs w:val="22"/>
              </w:rPr>
              <w:t xml:space="preserve">Day service centres </w:t>
            </w:r>
          </w:p>
        </w:tc>
        <w:tc>
          <w:tcPr>
            <w:tcW w:w="1737" w:type="pct"/>
            <w:tcBorders>
              <w:bottom w:val="single" w:sz="8" w:space="0" w:color="000000"/>
              <w:right w:val="single" w:sz="8" w:space="0" w:color="000000"/>
            </w:tcBorders>
          </w:tcPr>
          <w:p w14:paraId="50983A53" w14:textId="77777777" w:rsidR="00EF23F3" w:rsidRPr="004070CE" w:rsidRDefault="00EF23F3" w:rsidP="00EF23F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070CE">
              <w:rPr>
                <w:sz w:val="22"/>
                <w:szCs w:val="22"/>
              </w:rPr>
              <w:t>84</w:t>
            </w:r>
          </w:p>
        </w:tc>
      </w:tr>
      <w:tr w:rsidR="00EF23F3" w:rsidRPr="004070CE" w14:paraId="2B96CE74" w14:textId="77777777" w:rsidTr="00006984">
        <w:trPr>
          <w:trHeight w:val="20"/>
          <w:jc w:val="center"/>
        </w:trPr>
        <w:tc>
          <w:tcPr>
            <w:tcW w:w="32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0E6B42" w14:textId="77777777" w:rsidR="00EF23F3" w:rsidRPr="004070CE" w:rsidRDefault="00EF23F3" w:rsidP="00EF23F3">
            <w:pPr>
              <w:spacing w:line="276" w:lineRule="auto"/>
            </w:pPr>
            <w:r w:rsidRPr="004070CE">
              <w:rPr>
                <w:sz w:val="22"/>
                <w:szCs w:val="22"/>
              </w:rPr>
              <w:t xml:space="preserve">Day care centre </w:t>
            </w:r>
          </w:p>
        </w:tc>
        <w:tc>
          <w:tcPr>
            <w:tcW w:w="1737" w:type="pct"/>
            <w:tcBorders>
              <w:bottom w:val="single" w:sz="8" w:space="0" w:color="000000"/>
              <w:right w:val="single" w:sz="8" w:space="0" w:color="000000"/>
            </w:tcBorders>
          </w:tcPr>
          <w:p w14:paraId="500359BF" w14:textId="77777777" w:rsidR="00EF23F3" w:rsidRPr="004070CE" w:rsidRDefault="00EF23F3" w:rsidP="00EF23F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070CE">
              <w:rPr>
                <w:sz w:val="22"/>
                <w:szCs w:val="22"/>
              </w:rPr>
              <w:t>270</w:t>
            </w:r>
          </w:p>
        </w:tc>
      </w:tr>
      <w:tr w:rsidR="00EF23F3" w:rsidRPr="004070CE" w14:paraId="73827187" w14:textId="77777777" w:rsidTr="00006984">
        <w:trPr>
          <w:trHeight w:val="20"/>
          <w:jc w:val="center"/>
        </w:trPr>
        <w:tc>
          <w:tcPr>
            <w:tcW w:w="32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7B03D1" w14:textId="77777777" w:rsidR="00EF23F3" w:rsidRPr="004070CE" w:rsidRDefault="00EF23F3" w:rsidP="00EF23F3">
            <w:pPr>
              <w:spacing w:line="276" w:lineRule="auto"/>
            </w:pPr>
            <w:r w:rsidRPr="004070CE">
              <w:rPr>
                <w:sz w:val="22"/>
                <w:szCs w:val="22"/>
              </w:rPr>
              <w:t xml:space="preserve">Weekly care centre </w:t>
            </w:r>
          </w:p>
        </w:tc>
        <w:tc>
          <w:tcPr>
            <w:tcW w:w="1737" w:type="pct"/>
            <w:tcBorders>
              <w:bottom w:val="single" w:sz="8" w:space="0" w:color="000000"/>
              <w:right w:val="single" w:sz="8" w:space="0" w:color="000000"/>
            </w:tcBorders>
          </w:tcPr>
          <w:p w14:paraId="4E88DC90" w14:textId="77777777" w:rsidR="00EF23F3" w:rsidRPr="004070CE" w:rsidRDefault="00EF23F3" w:rsidP="00EF23F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070CE">
              <w:rPr>
                <w:sz w:val="22"/>
                <w:szCs w:val="22"/>
              </w:rPr>
              <w:t>52</w:t>
            </w:r>
          </w:p>
        </w:tc>
      </w:tr>
      <w:tr w:rsidR="00EF23F3" w:rsidRPr="004070CE" w14:paraId="0F6D3318" w14:textId="77777777" w:rsidTr="00006984">
        <w:trPr>
          <w:trHeight w:val="20"/>
          <w:jc w:val="center"/>
        </w:trPr>
        <w:tc>
          <w:tcPr>
            <w:tcW w:w="32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4A337D" w14:textId="77777777" w:rsidR="00EF23F3" w:rsidRPr="004070CE" w:rsidRDefault="00EF23F3" w:rsidP="00EF23F3">
            <w:pPr>
              <w:spacing w:line="276" w:lineRule="auto"/>
            </w:pPr>
            <w:r w:rsidRPr="004070CE">
              <w:rPr>
                <w:sz w:val="22"/>
                <w:szCs w:val="22"/>
              </w:rPr>
              <w:t xml:space="preserve">Protected housing </w:t>
            </w:r>
          </w:p>
        </w:tc>
        <w:tc>
          <w:tcPr>
            <w:tcW w:w="1737" w:type="pct"/>
            <w:tcBorders>
              <w:bottom w:val="single" w:sz="8" w:space="0" w:color="000000"/>
              <w:right w:val="single" w:sz="8" w:space="0" w:color="000000"/>
            </w:tcBorders>
          </w:tcPr>
          <w:p w14:paraId="727BB8CB" w14:textId="77777777" w:rsidR="00EF23F3" w:rsidRPr="004070CE" w:rsidRDefault="00EF23F3" w:rsidP="00EF23F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070CE">
              <w:rPr>
                <w:sz w:val="22"/>
                <w:szCs w:val="22"/>
              </w:rPr>
              <w:t>210</w:t>
            </w:r>
          </w:p>
        </w:tc>
      </w:tr>
      <w:tr w:rsidR="00EF23F3" w:rsidRPr="004070CE" w14:paraId="1CD86F66" w14:textId="77777777" w:rsidTr="00006984">
        <w:trPr>
          <w:trHeight w:val="20"/>
          <w:jc w:val="center"/>
        </w:trPr>
        <w:tc>
          <w:tcPr>
            <w:tcW w:w="32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4DD032" w14:textId="77777777" w:rsidR="00EF23F3" w:rsidRPr="004070CE" w:rsidRDefault="00EF23F3" w:rsidP="00EF23F3">
            <w:pPr>
              <w:spacing w:line="276" w:lineRule="auto"/>
            </w:pPr>
            <w:r w:rsidRPr="004070CE">
              <w:rPr>
                <w:sz w:val="22"/>
                <w:szCs w:val="22"/>
              </w:rPr>
              <w:t xml:space="preserve">Early care </w:t>
            </w:r>
          </w:p>
        </w:tc>
        <w:tc>
          <w:tcPr>
            <w:tcW w:w="1737" w:type="pct"/>
            <w:tcBorders>
              <w:bottom w:val="single" w:sz="8" w:space="0" w:color="000000"/>
              <w:right w:val="single" w:sz="8" w:space="0" w:color="000000"/>
            </w:tcBorders>
          </w:tcPr>
          <w:p w14:paraId="4502F0B0" w14:textId="77777777" w:rsidR="00EF23F3" w:rsidRPr="004070CE" w:rsidRDefault="00EF23F3" w:rsidP="00EF23F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070CE">
              <w:rPr>
                <w:sz w:val="22"/>
                <w:szCs w:val="22"/>
              </w:rPr>
              <w:t>48</w:t>
            </w:r>
          </w:p>
        </w:tc>
      </w:tr>
      <w:tr w:rsidR="00EF23F3" w:rsidRPr="004070CE" w14:paraId="22AA8FB6" w14:textId="77777777" w:rsidTr="00006984">
        <w:trPr>
          <w:trHeight w:val="20"/>
          <w:jc w:val="center"/>
        </w:trPr>
        <w:tc>
          <w:tcPr>
            <w:tcW w:w="32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365F44" w14:textId="77777777" w:rsidR="00EF23F3" w:rsidRPr="004070CE" w:rsidRDefault="00EF23F3" w:rsidP="00EF23F3">
            <w:pPr>
              <w:spacing w:line="276" w:lineRule="auto"/>
            </w:pPr>
            <w:r w:rsidRPr="004070CE">
              <w:rPr>
                <w:sz w:val="22"/>
                <w:szCs w:val="22"/>
              </w:rPr>
              <w:t xml:space="preserve">Telephone emergency assistance </w:t>
            </w:r>
          </w:p>
        </w:tc>
        <w:tc>
          <w:tcPr>
            <w:tcW w:w="1737" w:type="pct"/>
            <w:tcBorders>
              <w:bottom w:val="single" w:sz="8" w:space="0" w:color="000000"/>
              <w:right w:val="single" w:sz="8" w:space="0" w:color="000000"/>
            </w:tcBorders>
          </w:tcPr>
          <w:p w14:paraId="1CFCA09E" w14:textId="77777777" w:rsidR="00EF23F3" w:rsidRPr="004070CE" w:rsidRDefault="00EF23F3" w:rsidP="00EF23F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070CE">
              <w:rPr>
                <w:sz w:val="22"/>
                <w:szCs w:val="22"/>
              </w:rPr>
              <w:t>36</w:t>
            </w:r>
          </w:p>
        </w:tc>
      </w:tr>
      <w:tr w:rsidR="00EF23F3" w:rsidRPr="004070CE" w14:paraId="6108DD78" w14:textId="77777777" w:rsidTr="00006984">
        <w:trPr>
          <w:trHeight w:val="20"/>
          <w:jc w:val="center"/>
        </w:trPr>
        <w:tc>
          <w:tcPr>
            <w:tcW w:w="32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580972" w14:textId="77777777" w:rsidR="00EF23F3" w:rsidRPr="004070CE" w:rsidRDefault="00EF23F3" w:rsidP="00EF23F3">
            <w:pPr>
              <w:spacing w:line="276" w:lineRule="auto"/>
            </w:pPr>
            <w:r w:rsidRPr="004070CE">
              <w:rPr>
                <w:sz w:val="22"/>
                <w:szCs w:val="22"/>
              </w:rPr>
              <w:t xml:space="preserve">Interpretation services </w:t>
            </w:r>
          </w:p>
        </w:tc>
        <w:tc>
          <w:tcPr>
            <w:tcW w:w="1737" w:type="pct"/>
            <w:tcBorders>
              <w:bottom w:val="single" w:sz="8" w:space="0" w:color="000000"/>
              <w:right w:val="single" w:sz="8" w:space="0" w:color="000000"/>
            </w:tcBorders>
          </w:tcPr>
          <w:p w14:paraId="1C180873" w14:textId="77777777" w:rsidR="00EF23F3" w:rsidRPr="004070CE" w:rsidRDefault="00EF23F3" w:rsidP="00EF23F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070CE">
              <w:rPr>
                <w:sz w:val="22"/>
                <w:szCs w:val="22"/>
              </w:rPr>
              <w:t>28</w:t>
            </w:r>
          </w:p>
        </w:tc>
      </w:tr>
      <w:tr w:rsidR="00EF23F3" w:rsidRPr="004070CE" w14:paraId="04F07D87" w14:textId="77777777" w:rsidTr="00006984">
        <w:trPr>
          <w:trHeight w:val="20"/>
          <w:jc w:val="center"/>
        </w:trPr>
        <w:tc>
          <w:tcPr>
            <w:tcW w:w="32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253F8D" w14:textId="77777777" w:rsidR="00EF23F3" w:rsidRPr="004070CE" w:rsidRDefault="00EF23F3" w:rsidP="00EF23F3">
            <w:pPr>
              <w:spacing w:line="276" w:lineRule="auto"/>
            </w:pPr>
            <w:r w:rsidRPr="004070CE">
              <w:rPr>
                <w:sz w:val="22"/>
                <w:szCs w:val="22"/>
              </w:rPr>
              <w:t xml:space="preserve">Shelters </w:t>
            </w:r>
          </w:p>
        </w:tc>
        <w:tc>
          <w:tcPr>
            <w:tcW w:w="1737" w:type="pct"/>
            <w:tcBorders>
              <w:bottom w:val="single" w:sz="8" w:space="0" w:color="000000"/>
              <w:right w:val="single" w:sz="8" w:space="0" w:color="000000"/>
            </w:tcBorders>
          </w:tcPr>
          <w:p w14:paraId="69ABF55A" w14:textId="77777777" w:rsidR="00EF23F3" w:rsidRPr="004070CE" w:rsidRDefault="00EF23F3" w:rsidP="00EF23F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070CE">
              <w:rPr>
                <w:sz w:val="22"/>
                <w:szCs w:val="22"/>
              </w:rPr>
              <w:t>218</w:t>
            </w:r>
          </w:p>
        </w:tc>
      </w:tr>
      <w:tr w:rsidR="00EF23F3" w:rsidRPr="004070CE" w14:paraId="18A98516" w14:textId="77777777" w:rsidTr="00006984">
        <w:trPr>
          <w:trHeight w:val="20"/>
          <w:jc w:val="center"/>
        </w:trPr>
        <w:tc>
          <w:tcPr>
            <w:tcW w:w="32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0C52E0" w14:textId="77777777" w:rsidR="00EF23F3" w:rsidRPr="004070CE" w:rsidRDefault="00EF23F3" w:rsidP="00EF23F3">
            <w:pPr>
              <w:spacing w:line="276" w:lineRule="auto"/>
            </w:pPr>
            <w:r w:rsidRPr="004070CE">
              <w:rPr>
                <w:sz w:val="22"/>
                <w:szCs w:val="22"/>
              </w:rPr>
              <w:t xml:space="preserve">Halfway houses </w:t>
            </w:r>
          </w:p>
        </w:tc>
        <w:tc>
          <w:tcPr>
            <w:tcW w:w="1737" w:type="pct"/>
            <w:tcBorders>
              <w:bottom w:val="single" w:sz="8" w:space="0" w:color="000000"/>
              <w:right w:val="single" w:sz="8" w:space="0" w:color="000000"/>
            </w:tcBorders>
          </w:tcPr>
          <w:p w14:paraId="4A361AA8" w14:textId="77777777" w:rsidR="00EF23F3" w:rsidRPr="004070CE" w:rsidRDefault="00EF23F3" w:rsidP="00EF23F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070CE">
              <w:rPr>
                <w:sz w:val="22"/>
                <w:szCs w:val="22"/>
              </w:rPr>
              <w:t>39</w:t>
            </w:r>
          </w:p>
        </w:tc>
      </w:tr>
      <w:tr w:rsidR="00EF23F3" w:rsidRPr="004070CE" w14:paraId="784941B7" w14:textId="77777777" w:rsidTr="00006984">
        <w:trPr>
          <w:trHeight w:val="20"/>
          <w:jc w:val="center"/>
        </w:trPr>
        <w:tc>
          <w:tcPr>
            <w:tcW w:w="32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635F9B" w14:textId="77777777" w:rsidR="00EF23F3" w:rsidRPr="004070CE" w:rsidRDefault="00EF23F3" w:rsidP="00EF23F3">
            <w:pPr>
              <w:spacing w:line="276" w:lineRule="auto"/>
            </w:pPr>
            <w:r w:rsidRPr="004070CE">
              <w:rPr>
                <w:sz w:val="22"/>
                <w:szCs w:val="22"/>
              </w:rPr>
              <w:t xml:space="preserve">Contact centres </w:t>
            </w:r>
          </w:p>
        </w:tc>
        <w:tc>
          <w:tcPr>
            <w:tcW w:w="1737" w:type="pct"/>
            <w:tcBorders>
              <w:bottom w:val="single" w:sz="8" w:space="0" w:color="000000"/>
              <w:right w:val="single" w:sz="8" w:space="0" w:color="000000"/>
            </w:tcBorders>
          </w:tcPr>
          <w:p w14:paraId="1D9F032B" w14:textId="77777777" w:rsidR="00EF23F3" w:rsidRPr="004070CE" w:rsidRDefault="00EF23F3" w:rsidP="00EF23F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070CE">
              <w:rPr>
                <w:sz w:val="22"/>
                <w:szCs w:val="22"/>
              </w:rPr>
              <w:t>61</w:t>
            </w:r>
          </w:p>
        </w:tc>
      </w:tr>
      <w:tr w:rsidR="00EF23F3" w:rsidRPr="004070CE" w14:paraId="68CE9B02" w14:textId="77777777" w:rsidTr="00006984">
        <w:trPr>
          <w:trHeight w:val="20"/>
          <w:jc w:val="center"/>
        </w:trPr>
        <w:tc>
          <w:tcPr>
            <w:tcW w:w="32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6AF30E" w14:textId="77777777" w:rsidR="00EF23F3" w:rsidRPr="004070CE" w:rsidRDefault="00EF23F3" w:rsidP="00EF23F3">
            <w:pPr>
              <w:spacing w:line="276" w:lineRule="auto"/>
            </w:pPr>
            <w:r w:rsidRPr="004070CE">
              <w:rPr>
                <w:sz w:val="22"/>
                <w:szCs w:val="22"/>
              </w:rPr>
              <w:lastRenderedPageBreak/>
              <w:t xml:space="preserve">Emergency assistance </w:t>
            </w:r>
          </w:p>
        </w:tc>
        <w:tc>
          <w:tcPr>
            <w:tcW w:w="1737" w:type="pct"/>
            <w:tcBorders>
              <w:bottom w:val="single" w:sz="8" w:space="0" w:color="000000"/>
              <w:right w:val="single" w:sz="8" w:space="0" w:color="000000"/>
            </w:tcBorders>
          </w:tcPr>
          <w:p w14:paraId="24FBBEAC" w14:textId="77777777" w:rsidR="00EF23F3" w:rsidRPr="004070CE" w:rsidRDefault="00EF23F3" w:rsidP="00EF23F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070CE">
              <w:rPr>
                <w:sz w:val="22"/>
                <w:szCs w:val="22"/>
              </w:rPr>
              <w:t>44</w:t>
            </w:r>
          </w:p>
        </w:tc>
      </w:tr>
      <w:tr w:rsidR="00EF23F3" w:rsidRPr="004070CE" w14:paraId="3566DB27" w14:textId="77777777" w:rsidTr="00006984">
        <w:trPr>
          <w:trHeight w:val="20"/>
          <w:jc w:val="center"/>
        </w:trPr>
        <w:tc>
          <w:tcPr>
            <w:tcW w:w="32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1D835A" w14:textId="77777777" w:rsidR="00EF23F3" w:rsidRPr="004070CE" w:rsidRDefault="00EF23F3" w:rsidP="00EF23F3">
            <w:pPr>
              <w:spacing w:line="276" w:lineRule="auto"/>
            </w:pPr>
            <w:r w:rsidRPr="004070CE">
              <w:rPr>
                <w:sz w:val="22"/>
                <w:szCs w:val="22"/>
              </w:rPr>
              <w:t xml:space="preserve">Intervention centres </w:t>
            </w:r>
          </w:p>
        </w:tc>
        <w:tc>
          <w:tcPr>
            <w:tcW w:w="1737" w:type="pct"/>
            <w:tcBorders>
              <w:bottom w:val="single" w:sz="8" w:space="0" w:color="000000"/>
              <w:right w:val="single" w:sz="8" w:space="0" w:color="000000"/>
            </w:tcBorders>
          </w:tcPr>
          <w:p w14:paraId="66786FD3" w14:textId="77777777" w:rsidR="00EF23F3" w:rsidRPr="004070CE" w:rsidRDefault="00EF23F3" w:rsidP="00EF23F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070CE">
              <w:rPr>
                <w:sz w:val="22"/>
                <w:szCs w:val="22"/>
              </w:rPr>
              <w:t>18</w:t>
            </w:r>
          </w:p>
        </w:tc>
      </w:tr>
      <w:tr w:rsidR="00EF23F3" w:rsidRPr="004070CE" w14:paraId="5760E841" w14:textId="77777777" w:rsidTr="00006984">
        <w:trPr>
          <w:trHeight w:val="20"/>
          <w:jc w:val="center"/>
        </w:trPr>
        <w:tc>
          <w:tcPr>
            <w:tcW w:w="32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F2376B" w14:textId="77777777" w:rsidR="00EF23F3" w:rsidRPr="004070CE" w:rsidRDefault="00EF23F3" w:rsidP="00EF23F3">
            <w:pPr>
              <w:spacing w:line="276" w:lineRule="auto"/>
            </w:pPr>
            <w:r w:rsidRPr="004070CE">
              <w:rPr>
                <w:sz w:val="22"/>
                <w:szCs w:val="22"/>
              </w:rPr>
              <w:t xml:space="preserve">Low-threshold day care centres </w:t>
            </w:r>
          </w:p>
        </w:tc>
        <w:tc>
          <w:tcPr>
            <w:tcW w:w="1737" w:type="pct"/>
            <w:tcBorders>
              <w:bottom w:val="single" w:sz="8" w:space="0" w:color="000000"/>
              <w:right w:val="single" w:sz="8" w:space="0" w:color="000000"/>
            </w:tcBorders>
          </w:tcPr>
          <w:p w14:paraId="2FB8960B" w14:textId="77777777" w:rsidR="00EF23F3" w:rsidRPr="004070CE" w:rsidRDefault="00EF23F3" w:rsidP="00EF23F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070CE">
              <w:rPr>
                <w:sz w:val="22"/>
                <w:szCs w:val="22"/>
              </w:rPr>
              <w:t>65</w:t>
            </w:r>
          </w:p>
        </w:tc>
      </w:tr>
      <w:tr w:rsidR="00EF23F3" w:rsidRPr="004070CE" w14:paraId="791A723B" w14:textId="77777777" w:rsidTr="00006984">
        <w:trPr>
          <w:trHeight w:val="20"/>
          <w:jc w:val="center"/>
        </w:trPr>
        <w:tc>
          <w:tcPr>
            <w:tcW w:w="32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BAF1A9" w14:textId="77777777" w:rsidR="00EF23F3" w:rsidRPr="004070CE" w:rsidRDefault="00EF23F3" w:rsidP="00EF23F3">
            <w:pPr>
              <w:spacing w:line="276" w:lineRule="auto"/>
            </w:pPr>
            <w:r w:rsidRPr="004070CE">
              <w:rPr>
                <w:sz w:val="22"/>
                <w:szCs w:val="22"/>
              </w:rPr>
              <w:t xml:space="preserve">Low-threshold facilities for children and youth </w:t>
            </w:r>
          </w:p>
        </w:tc>
        <w:tc>
          <w:tcPr>
            <w:tcW w:w="1737" w:type="pct"/>
            <w:tcBorders>
              <w:bottom w:val="single" w:sz="8" w:space="0" w:color="000000"/>
              <w:right w:val="single" w:sz="8" w:space="0" w:color="000000"/>
            </w:tcBorders>
          </w:tcPr>
          <w:p w14:paraId="3297801C" w14:textId="77777777" w:rsidR="00EF23F3" w:rsidRPr="004070CE" w:rsidRDefault="00EF23F3" w:rsidP="00EF23F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070CE">
              <w:rPr>
                <w:sz w:val="22"/>
                <w:szCs w:val="22"/>
              </w:rPr>
              <w:t>253</w:t>
            </w:r>
          </w:p>
        </w:tc>
      </w:tr>
      <w:tr w:rsidR="00EF23F3" w:rsidRPr="004070CE" w14:paraId="413F102B" w14:textId="77777777" w:rsidTr="00006984">
        <w:trPr>
          <w:trHeight w:val="20"/>
          <w:jc w:val="center"/>
        </w:trPr>
        <w:tc>
          <w:tcPr>
            <w:tcW w:w="32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9D4D41" w14:textId="0E9A017B" w:rsidR="00EF23F3" w:rsidRPr="004070CE" w:rsidRDefault="0085788C" w:rsidP="00EF23F3">
            <w:pPr>
              <w:spacing w:line="276" w:lineRule="auto"/>
            </w:pPr>
            <w:r>
              <w:rPr>
                <w:sz w:val="22"/>
                <w:szCs w:val="22"/>
              </w:rPr>
              <w:t>Dormitories</w:t>
            </w:r>
          </w:p>
        </w:tc>
        <w:tc>
          <w:tcPr>
            <w:tcW w:w="1737" w:type="pct"/>
            <w:tcBorders>
              <w:bottom w:val="single" w:sz="8" w:space="0" w:color="000000"/>
              <w:right w:val="single" w:sz="8" w:space="0" w:color="000000"/>
            </w:tcBorders>
          </w:tcPr>
          <w:p w14:paraId="2A8EBEEB" w14:textId="77777777" w:rsidR="00EF23F3" w:rsidRPr="004070CE" w:rsidRDefault="00EF23F3" w:rsidP="00EF23F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070CE">
              <w:rPr>
                <w:sz w:val="22"/>
                <w:szCs w:val="22"/>
              </w:rPr>
              <w:t>78</w:t>
            </w:r>
          </w:p>
        </w:tc>
      </w:tr>
      <w:tr w:rsidR="00EF23F3" w:rsidRPr="004070CE" w14:paraId="5BF797E4" w14:textId="77777777" w:rsidTr="00006984">
        <w:trPr>
          <w:trHeight w:val="20"/>
          <w:jc w:val="center"/>
        </w:trPr>
        <w:tc>
          <w:tcPr>
            <w:tcW w:w="32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5C1072" w14:textId="77777777" w:rsidR="00EF23F3" w:rsidRPr="004070CE" w:rsidRDefault="00EF23F3" w:rsidP="00EF23F3">
            <w:pPr>
              <w:spacing w:line="276" w:lineRule="auto"/>
            </w:pPr>
            <w:r w:rsidRPr="004070CE">
              <w:rPr>
                <w:sz w:val="22"/>
                <w:szCs w:val="22"/>
              </w:rPr>
              <w:t xml:space="preserve">After-care services </w:t>
            </w:r>
          </w:p>
        </w:tc>
        <w:tc>
          <w:tcPr>
            <w:tcW w:w="1737" w:type="pct"/>
            <w:tcBorders>
              <w:bottom w:val="single" w:sz="8" w:space="0" w:color="000000"/>
              <w:right w:val="single" w:sz="8" w:space="0" w:color="000000"/>
            </w:tcBorders>
          </w:tcPr>
          <w:p w14:paraId="5D854010" w14:textId="77777777" w:rsidR="00EF23F3" w:rsidRPr="004070CE" w:rsidRDefault="00EF23F3" w:rsidP="00EF23F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070CE">
              <w:rPr>
                <w:sz w:val="22"/>
                <w:szCs w:val="22"/>
              </w:rPr>
              <w:t>44</w:t>
            </w:r>
          </w:p>
        </w:tc>
      </w:tr>
      <w:tr w:rsidR="00EF23F3" w:rsidRPr="004070CE" w14:paraId="61650E61" w14:textId="77777777" w:rsidTr="00006984">
        <w:trPr>
          <w:trHeight w:val="20"/>
          <w:jc w:val="center"/>
        </w:trPr>
        <w:tc>
          <w:tcPr>
            <w:tcW w:w="32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8AE18A" w14:textId="77777777" w:rsidR="00EF23F3" w:rsidRPr="004070CE" w:rsidRDefault="00EF23F3" w:rsidP="00EF23F3">
            <w:pPr>
              <w:spacing w:line="276" w:lineRule="auto"/>
            </w:pPr>
            <w:r w:rsidRPr="004070CE">
              <w:rPr>
                <w:sz w:val="22"/>
                <w:szCs w:val="22"/>
              </w:rPr>
              <w:t xml:space="preserve">Social activation services for families with children </w:t>
            </w:r>
          </w:p>
        </w:tc>
        <w:tc>
          <w:tcPr>
            <w:tcW w:w="1737" w:type="pct"/>
            <w:tcBorders>
              <w:bottom w:val="single" w:sz="8" w:space="0" w:color="000000"/>
              <w:right w:val="single" w:sz="8" w:space="0" w:color="000000"/>
            </w:tcBorders>
          </w:tcPr>
          <w:p w14:paraId="2FFB93E2" w14:textId="77777777" w:rsidR="00EF23F3" w:rsidRPr="004070CE" w:rsidRDefault="00EF23F3" w:rsidP="00EF23F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070CE">
              <w:rPr>
                <w:sz w:val="22"/>
                <w:szCs w:val="22"/>
              </w:rPr>
              <w:t>259</w:t>
            </w:r>
          </w:p>
        </w:tc>
      </w:tr>
      <w:tr w:rsidR="00EF23F3" w:rsidRPr="004070CE" w14:paraId="07AB7B96" w14:textId="77777777" w:rsidTr="00006984">
        <w:trPr>
          <w:trHeight w:val="20"/>
          <w:jc w:val="center"/>
        </w:trPr>
        <w:tc>
          <w:tcPr>
            <w:tcW w:w="32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E591CD" w14:textId="3317C064" w:rsidR="00EF23F3" w:rsidRPr="004070CE" w:rsidRDefault="00EF23F3" w:rsidP="0085788C">
            <w:pPr>
              <w:spacing w:line="276" w:lineRule="auto"/>
            </w:pPr>
            <w:r w:rsidRPr="004070CE">
              <w:rPr>
                <w:sz w:val="22"/>
                <w:szCs w:val="22"/>
              </w:rPr>
              <w:t xml:space="preserve">Social activation services for </w:t>
            </w:r>
            <w:r w:rsidR="0085788C">
              <w:rPr>
                <w:sz w:val="22"/>
                <w:szCs w:val="22"/>
              </w:rPr>
              <w:t>the elderly</w:t>
            </w:r>
            <w:r w:rsidRPr="004070CE">
              <w:rPr>
                <w:sz w:val="22"/>
                <w:szCs w:val="22"/>
              </w:rPr>
              <w:t xml:space="preserve"> and persons with disabilities </w:t>
            </w:r>
          </w:p>
        </w:tc>
        <w:tc>
          <w:tcPr>
            <w:tcW w:w="1737" w:type="pct"/>
            <w:tcBorders>
              <w:bottom w:val="single" w:sz="8" w:space="0" w:color="000000"/>
              <w:right w:val="single" w:sz="8" w:space="0" w:color="000000"/>
            </w:tcBorders>
          </w:tcPr>
          <w:p w14:paraId="50BFCE2C" w14:textId="77777777" w:rsidR="00EF23F3" w:rsidRPr="004070CE" w:rsidRDefault="00EF23F3" w:rsidP="00EF23F3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14:paraId="695547AC" w14:textId="77777777" w:rsidR="00EF23F3" w:rsidRPr="004070CE" w:rsidRDefault="00EF23F3" w:rsidP="00EF23F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070CE">
              <w:rPr>
                <w:sz w:val="22"/>
                <w:szCs w:val="22"/>
              </w:rPr>
              <w:t>151</w:t>
            </w:r>
          </w:p>
        </w:tc>
      </w:tr>
      <w:tr w:rsidR="00EF23F3" w:rsidRPr="004070CE" w14:paraId="670115D3" w14:textId="77777777" w:rsidTr="00006984">
        <w:trPr>
          <w:trHeight w:val="20"/>
          <w:jc w:val="center"/>
        </w:trPr>
        <w:tc>
          <w:tcPr>
            <w:tcW w:w="32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B0E4C2" w14:textId="77777777" w:rsidR="00EF23F3" w:rsidRPr="004070CE" w:rsidRDefault="00EF23F3" w:rsidP="00EF23F3">
            <w:pPr>
              <w:spacing w:line="276" w:lineRule="auto"/>
            </w:pPr>
            <w:r w:rsidRPr="004070CE">
              <w:rPr>
                <w:sz w:val="22"/>
                <w:szCs w:val="22"/>
              </w:rPr>
              <w:t xml:space="preserve">Social therapeutic workshops </w:t>
            </w:r>
          </w:p>
        </w:tc>
        <w:tc>
          <w:tcPr>
            <w:tcW w:w="1737" w:type="pct"/>
            <w:tcBorders>
              <w:bottom w:val="single" w:sz="8" w:space="0" w:color="000000"/>
              <w:right w:val="single" w:sz="8" w:space="0" w:color="000000"/>
            </w:tcBorders>
          </w:tcPr>
          <w:p w14:paraId="75E82C86" w14:textId="77777777" w:rsidR="00EF23F3" w:rsidRPr="004070CE" w:rsidRDefault="00EF23F3" w:rsidP="00EF23F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070CE">
              <w:rPr>
                <w:sz w:val="22"/>
                <w:szCs w:val="22"/>
              </w:rPr>
              <w:t>159</w:t>
            </w:r>
          </w:p>
        </w:tc>
      </w:tr>
      <w:tr w:rsidR="00EF23F3" w:rsidRPr="004070CE" w14:paraId="757725B5" w14:textId="77777777" w:rsidTr="00006984">
        <w:trPr>
          <w:trHeight w:val="20"/>
          <w:jc w:val="center"/>
        </w:trPr>
        <w:tc>
          <w:tcPr>
            <w:tcW w:w="32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AF3750" w14:textId="77777777" w:rsidR="00EF23F3" w:rsidRPr="004070CE" w:rsidRDefault="00EF23F3" w:rsidP="00EF23F3">
            <w:pPr>
              <w:spacing w:line="276" w:lineRule="auto"/>
            </w:pPr>
            <w:r w:rsidRPr="004070CE">
              <w:rPr>
                <w:sz w:val="22"/>
                <w:szCs w:val="22"/>
              </w:rPr>
              <w:t xml:space="preserve">Therapeutic communities </w:t>
            </w:r>
          </w:p>
        </w:tc>
        <w:tc>
          <w:tcPr>
            <w:tcW w:w="1737" w:type="pct"/>
            <w:tcBorders>
              <w:bottom w:val="single" w:sz="8" w:space="0" w:color="000000"/>
              <w:right w:val="single" w:sz="8" w:space="0" w:color="000000"/>
            </w:tcBorders>
          </w:tcPr>
          <w:p w14:paraId="0AEE5D1F" w14:textId="77777777" w:rsidR="00EF23F3" w:rsidRPr="004070CE" w:rsidRDefault="00EF23F3" w:rsidP="00EF23F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070CE">
              <w:rPr>
                <w:sz w:val="22"/>
                <w:szCs w:val="22"/>
              </w:rPr>
              <w:t>15</w:t>
            </w:r>
          </w:p>
        </w:tc>
      </w:tr>
      <w:tr w:rsidR="00EF23F3" w:rsidRPr="004070CE" w14:paraId="3EDA0AA2" w14:textId="77777777" w:rsidTr="00006984">
        <w:trPr>
          <w:trHeight w:val="20"/>
          <w:jc w:val="center"/>
        </w:trPr>
        <w:tc>
          <w:tcPr>
            <w:tcW w:w="32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EE7A7A" w14:textId="77777777" w:rsidR="00EF23F3" w:rsidRPr="004070CE" w:rsidRDefault="00EF23F3" w:rsidP="00EF23F3">
            <w:pPr>
              <w:spacing w:line="276" w:lineRule="auto"/>
            </w:pPr>
            <w:r w:rsidRPr="004070CE">
              <w:rPr>
                <w:sz w:val="22"/>
                <w:szCs w:val="22"/>
              </w:rPr>
              <w:t xml:space="preserve">Field programs </w:t>
            </w:r>
          </w:p>
        </w:tc>
        <w:tc>
          <w:tcPr>
            <w:tcW w:w="1737" w:type="pct"/>
            <w:tcBorders>
              <w:bottom w:val="single" w:sz="8" w:space="0" w:color="000000"/>
              <w:right w:val="single" w:sz="8" w:space="0" w:color="000000"/>
            </w:tcBorders>
          </w:tcPr>
          <w:p w14:paraId="3CE52C1C" w14:textId="77777777" w:rsidR="00EF23F3" w:rsidRPr="004070CE" w:rsidRDefault="00EF23F3" w:rsidP="00EF23F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070CE">
              <w:rPr>
                <w:sz w:val="22"/>
                <w:szCs w:val="22"/>
              </w:rPr>
              <w:t>223</w:t>
            </w:r>
          </w:p>
        </w:tc>
      </w:tr>
      <w:tr w:rsidR="00EF23F3" w:rsidRPr="004070CE" w14:paraId="66AAC13C" w14:textId="77777777" w:rsidTr="00006984">
        <w:trPr>
          <w:trHeight w:val="20"/>
          <w:jc w:val="center"/>
        </w:trPr>
        <w:tc>
          <w:tcPr>
            <w:tcW w:w="32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D6C83C" w14:textId="77777777" w:rsidR="00EF23F3" w:rsidRPr="004070CE" w:rsidRDefault="00EF23F3" w:rsidP="00EF23F3">
            <w:pPr>
              <w:spacing w:line="276" w:lineRule="auto"/>
            </w:pPr>
            <w:r w:rsidRPr="004070CE">
              <w:rPr>
                <w:sz w:val="22"/>
                <w:szCs w:val="22"/>
              </w:rPr>
              <w:t xml:space="preserve">Social rehabilitation </w:t>
            </w:r>
          </w:p>
        </w:tc>
        <w:tc>
          <w:tcPr>
            <w:tcW w:w="1737" w:type="pct"/>
            <w:tcBorders>
              <w:bottom w:val="single" w:sz="8" w:space="0" w:color="000000"/>
              <w:right w:val="single" w:sz="8" w:space="0" w:color="000000"/>
            </w:tcBorders>
          </w:tcPr>
          <w:p w14:paraId="09F066F7" w14:textId="77777777" w:rsidR="00EF23F3" w:rsidRPr="004070CE" w:rsidRDefault="00EF23F3" w:rsidP="00EF23F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070CE">
              <w:rPr>
                <w:sz w:val="22"/>
                <w:szCs w:val="22"/>
              </w:rPr>
              <w:t>297</w:t>
            </w:r>
          </w:p>
        </w:tc>
      </w:tr>
      <w:tr w:rsidR="00EF23F3" w:rsidRPr="004070CE" w14:paraId="06BEBBB0" w14:textId="77777777" w:rsidTr="00006984">
        <w:trPr>
          <w:trHeight w:val="20"/>
          <w:jc w:val="center"/>
        </w:trPr>
        <w:tc>
          <w:tcPr>
            <w:tcW w:w="3263" w:type="pc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C3FAC8" w14:textId="77777777" w:rsidR="00EF23F3" w:rsidRPr="004070CE" w:rsidRDefault="00EF23F3" w:rsidP="00EF23F3">
            <w:pPr>
              <w:spacing w:line="276" w:lineRule="auto"/>
            </w:pPr>
            <w:r w:rsidRPr="004070CE">
              <w:rPr>
                <w:b/>
                <w:bCs/>
                <w:iCs/>
                <w:sz w:val="22"/>
                <w:szCs w:val="22"/>
              </w:rPr>
              <w:t>Total</w:t>
            </w:r>
          </w:p>
        </w:tc>
        <w:tc>
          <w:tcPr>
            <w:tcW w:w="1737" w:type="pct"/>
            <w:tcBorders>
              <w:bottom w:val="single" w:sz="8" w:space="0" w:color="000000"/>
              <w:right w:val="single" w:sz="8" w:space="0" w:color="000000"/>
            </w:tcBorders>
          </w:tcPr>
          <w:p w14:paraId="060EF44C" w14:textId="77777777" w:rsidR="00EF23F3" w:rsidRPr="004070CE" w:rsidRDefault="00EF23F3" w:rsidP="00EF23F3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4070CE">
              <w:rPr>
                <w:b/>
                <w:sz w:val="22"/>
                <w:szCs w:val="22"/>
              </w:rPr>
              <w:t>5749</w:t>
            </w:r>
          </w:p>
        </w:tc>
      </w:tr>
    </w:tbl>
    <w:p w14:paraId="77425E9C" w14:textId="77777777" w:rsidR="00006984" w:rsidRPr="004070CE" w:rsidRDefault="00006984" w:rsidP="00006984">
      <w:pPr>
        <w:spacing w:line="240" w:lineRule="auto"/>
        <w:ind w:left="1134" w:right="1134"/>
        <w:jc w:val="both"/>
      </w:pPr>
      <w:r w:rsidRPr="004070CE">
        <w:t xml:space="preserve">Source: Ministry of Labour and Social Affairs </w:t>
      </w:r>
    </w:p>
    <w:p w14:paraId="19640825" w14:textId="77777777" w:rsidR="00BD5A3A" w:rsidRPr="004070CE" w:rsidRDefault="00BD5A3A" w:rsidP="00BD5A3A">
      <w:pPr>
        <w:pStyle w:val="Odstavecseseznamem"/>
        <w:tabs>
          <w:tab w:val="left" w:pos="8789"/>
        </w:tabs>
        <w:spacing w:after="240"/>
        <w:ind w:left="1494" w:right="850"/>
        <w:jc w:val="both"/>
        <w:rPr>
          <w:b/>
          <w:bCs/>
        </w:rPr>
      </w:pPr>
      <w:bookmarkStart w:id="9" w:name="_Toc11688190"/>
      <w:bookmarkStart w:id="10" w:name="_Toc15664868"/>
    </w:p>
    <w:p w14:paraId="271FB845" w14:textId="543EE829" w:rsidR="00EF23F3" w:rsidRPr="004070CE" w:rsidRDefault="00EF23F3" w:rsidP="00EF23F3">
      <w:pPr>
        <w:pStyle w:val="Odstavecseseznamem"/>
        <w:numPr>
          <w:ilvl w:val="0"/>
          <w:numId w:val="4"/>
        </w:numPr>
        <w:tabs>
          <w:tab w:val="left" w:pos="8789"/>
        </w:tabs>
        <w:spacing w:after="240"/>
        <w:ind w:right="850"/>
        <w:jc w:val="both"/>
        <w:rPr>
          <w:b/>
          <w:bCs/>
        </w:rPr>
      </w:pPr>
      <w:r w:rsidRPr="004070CE">
        <w:rPr>
          <w:b/>
          <w:bCs/>
        </w:rPr>
        <w:t xml:space="preserve">Number of social service users (clients) in </w:t>
      </w:r>
      <w:bookmarkEnd w:id="9"/>
      <w:bookmarkEnd w:id="10"/>
      <w:r w:rsidR="00100658" w:rsidRPr="004070CE">
        <w:rPr>
          <w:b/>
          <w:bCs/>
        </w:rPr>
        <w:t>2018</w:t>
      </w:r>
    </w:p>
    <w:p w14:paraId="7205F206" w14:textId="54786418" w:rsidR="00D67110" w:rsidRPr="004070CE" w:rsidRDefault="00D67110" w:rsidP="00100658">
      <w:pPr>
        <w:pStyle w:val="Odstavecseseznamem"/>
        <w:tabs>
          <w:tab w:val="left" w:pos="8789"/>
        </w:tabs>
        <w:spacing w:after="240"/>
        <w:ind w:left="1494" w:right="850"/>
        <w:jc w:val="both"/>
        <w:rPr>
          <w:b/>
          <w:bCs/>
        </w:rPr>
      </w:pPr>
    </w:p>
    <w:tbl>
      <w:tblPr>
        <w:tblStyle w:val="Mkatabulky"/>
        <w:tblW w:w="5000" w:type="pct"/>
        <w:jc w:val="center"/>
        <w:tblLook w:val="04A0" w:firstRow="1" w:lastRow="0" w:firstColumn="1" w:lastColumn="0" w:noHBand="0" w:noVBand="1"/>
      </w:tblPr>
      <w:tblGrid>
        <w:gridCol w:w="3603"/>
        <w:gridCol w:w="2831"/>
        <w:gridCol w:w="3215"/>
      </w:tblGrid>
      <w:tr w:rsidR="00D67110" w:rsidRPr="004070CE" w14:paraId="2AE781CD" w14:textId="2FE2FDD7" w:rsidTr="008F0E36">
        <w:trPr>
          <w:trHeight w:val="340"/>
          <w:jc w:val="center"/>
        </w:trPr>
        <w:tc>
          <w:tcPr>
            <w:tcW w:w="1867" w:type="pct"/>
            <w:shd w:val="clear" w:color="auto" w:fill="D9D9D9" w:themeFill="background1" w:themeFillShade="D9"/>
            <w:vAlign w:val="center"/>
          </w:tcPr>
          <w:p w14:paraId="7E19ABBE" w14:textId="4C1A7794" w:rsidR="00D67110" w:rsidRPr="004070CE" w:rsidRDefault="008F0E36" w:rsidP="008F0E36">
            <w:pPr>
              <w:pStyle w:val="Odstavecseseznamem"/>
              <w:tabs>
                <w:tab w:val="left" w:pos="8789"/>
              </w:tabs>
              <w:spacing w:after="240"/>
              <w:ind w:left="0" w:right="92"/>
              <w:jc w:val="center"/>
              <w:rPr>
                <w:b/>
                <w:bCs/>
              </w:rPr>
            </w:pPr>
            <w:r w:rsidRPr="004070CE">
              <w:rPr>
                <w:b/>
                <w:bCs/>
              </w:rPr>
              <w:t>2018</w:t>
            </w:r>
          </w:p>
        </w:tc>
        <w:tc>
          <w:tcPr>
            <w:tcW w:w="1467" w:type="pct"/>
            <w:shd w:val="clear" w:color="auto" w:fill="D9D9D9" w:themeFill="background1" w:themeFillShade="D9"/>
            <w:vAlign w:val="center"/>
          </w:tcPr>
          <w:p w14:paraId="39DE942E" w14:textId="6FE7BEFD" w:rsidR="00D67110" w:rsidRPr="004070CE" w:rsidRDefault="00645578" w:rsidP="008F0E36">
            <w:pPr>
              <w:pStyle w:val="Odstavecseseznamem"/>
              <w:tabs>
                <w:tab w:val="left" w:pos="8789"/>
              </w:tabs>
              <w:spacing w:after="240"/>
              <w:ind w:left="0" w:right="111"/>
              <w:jc w:val="center"/>
              <w:rPr>
                <w:b/>
                <w:bCs/>
              </w:rPr>
            </w:pPr>
            <w:r w:rsidRPr="004070CE">
              <w:rPr>
                <w:b/>
                <w:bCs/>
                <w:sz w:val="22"/>
                <w:szCs w:val="22"/>
              </w:rPr>
              <w:t xml:space="preserve">Children </w:t>
            </w:r>
            <w:r w:rsidR="00D67110" w:rsidRPr="004070CE">
              <w:rPr>
                <w:b/>
                <w:bCs/>
                <w:sz w:val="22"/>
                <w:szCs w:val="22"/>
              </w:rPr>
              <w:t>and youth up to 18 years of age</w:t>
            </w:r>
          </w:p>
        </w:tc>
        <w:tc>
          <w:tcPr>
            <w:tcW w:w="1666" w:type="pct"/>
            <w:shd w:val="clear" w:color="auto" w:fill="D9D9D9" w:themeFill="background1" w:themeFillShade="D9"/>
            <w:vAlign w:val="center"/>
          </w:tcPr>
          <w:p w14:paraId="3230FAF2" w14:textId="017C4418" w:rsidR="00D67110" w:rsidRPr="004070CE" w:rsidRDefault="002B6C8B" w:rsidP="008F0E36">
            <w:pPr>
              <w:pStyle w:val="Odstavecseseznamem"/>
              <w:tabs>
                <w:tab w:val="left" w:pos="8789"/>
              </w:tabs>
              <w:spacing w:after="240"/>
              <w:ind w:left="31" w:right="-10"/>
              <w:jc w:val="center"/>
              <w:rPr>
                <w:b/>
                <w:bCs/>
              </w:rPr>
            </w:pPr>
            <w:r w:rsidRPr="004070CE">
              <w:rPr>
                <w:b/>
                <w:bCs/>
                <w:sz w:val="22"/>
                <w:szCs w:val="22"/>
              </w:rPr>
              <w:t>A</w:t>
            </w:r>
            <w:r w:rsidR="00D67110" w:rsidRPr="004070CE">
              <w:rPr>
                <w:b/>
                <w:bCs/>
                <w:sz w:val="22"/>
                <w:szCs w:val="22"/>
              </w:rPr>
              <w:t>dults</w:t>
            </w:r>
          </w:p>
        </w:tc>
      </w:tr>
      <w:tr w:rsidR="00D67110" w:rsidRPr="004070CE" w14:paraId="1FECCE54" w14:textId="1C17E797" w:rsidTr="00006984">
        <w:trPr>
          <w:trHeight w:val="340"/>
          <w:jc w:val="center"/>
        </w:trPr>
        <w:tc>
          <w:tcPr>
            <w:tcW w:w="1867" w:type="pct"/>
            <w:vAlign w:val="center"/>
          </w:tcPr>
          <w:p w14:paraId="0E6B6E31" w14:textId="07D0EEB7" w:rsidR="00D67110" w:rsidRPr="004070CE" w:rsidRDefault="00D67110" w:rsidP="002B6C8B">
            <w:pPr>
              <w:pStyle w:val="Odstavecseseznamem"/>
              <w:tabs>
                <w:tab w:val="left" w:pos="8789"/>
              </w:tabs>
              <w:ind w:left="0" w:right="92"/>
              <w:rPr>
                <w:b/>
                <w:bCs/>
              </w:rPr>
            </w:pPr>
            <w:r w:rsidRPr="004070CE">
              <w:rPr>
                <w:b/>
                <w:bCs/>
                <w:sz w:val="22"/>
                <w:szCs w:val="22"/>
              </w:rPr>
              <w:t>Nursing service</w:t>
            </w:r>
          </w:p>
        </w:tc>
        <w:tc>
          <w:tcPr>
            <w:tcW w:w="1467" w:type="pct"/>
            <w:vAlign w:val="center"/>
          </w:tcPr>
          <w:p w14:paraId="4A6F03AD" w14:textId="09BABDE1" w:rsidR="00D67110" w:rsidRPr="004070CE" w:rsidRDefault="00D67110" w:rsidP="002B6C8B">
            <w:pPr>
              <w:pStyle w:val="Odstavecseseznamem"/>
              <w:tabs>
                <w:tab w:val="left" w:pos="8789"/>
              </w:tabs>
              <w:ind w:left="0"/>
              <w:jc w:val="center"/>
              <w:rPr>
                <w:b/>
                <w:bCs/>
              </w:rPr>
            </w:pPr>
            <w:r w:rsidRPr="004070CE">
              <w:rPr>
                <w:bCs/>
                <w:sz w:val="22"/>
                <w:szCs w:val="22"/>
              </w:rPr>
              <w:t>483</w:t>
            </w:r>
          </w:p>
        </w:tc>
        <w:tc>
          <w:tcPr>
            <w:tcW w:w="1666" w:type="pct"/>
            <w:vAlign w:val="center"/>
          </w:tcPr>
          <w:p w14:paraId="5C1C3EE1" w14:textId="5C1319C2" w:rsidR="00D67110" w:rsidRPr="004070CE" w:rsidRDefault="00D67110" w:rsidP="002B6C8B">
            <w:pPr>
              <w:pStyle w:val="Odstavecseseznamem"/>
              <w:tabs>
                <w:tab w:val="left" w:pos="8789"/>
              </w:tabs>
              <w:ind w:left="0"/>
              <w:jc w:val="center"/>
              <w:rPr>
                <w:b/>
                <w:bCs/>
              </w:rPr>
            </w:pPr>
            <w:r w:rsidRPr="004070CE">
              <w:rPr>
                <w:bCs/>
                <w:sz w:val="22"/>
                <w:szCs w:val="22"/>
              </w:rPr>
              <w:t>59 311</w:t>
            </w:r>
          </w:p>
        </w:tc>
      </w:tr>
      <w:tr w:rsidR="00D67110" w:rsidRPr="004070CE" w14:paraId="56F2D678" w14:textId="42A53254" w:rsidTr="00006984">
        <w:trPr>
          <w:trHeight w:val="340"/>
          <w:jc w:val="center"/>
        </w:trPr>
        <w:tc>
          <w:tcPr>
            <w:tcW w:w="1867" w:type="pct"/>
            <w:vAlign w:val="center"/>
          </w:tcPr>
          <w:p w14:paraId="5AB4351F" w14:textId="17B4B150" w:rsidR="00D67110" w:rsidRPr="004070CE" w:rsidRDefault="00D67110" w:rsidP="002B6C8B">
            <w:pPr>
              <w:pStyle w:val="Odstavecseseznamem"/>
              <w:tabs>
                <w:tab w:val="left" w:pos="8789"/>
              </w:tabs>
              <w:ind w:left="0" w:right="92"/>
              <w:rPr>
                <w:b/>
                <w:bCs/>
              </w:rPr>
            </w:pPr>
            <w:r w:rsidRPr="004070CE">
              <w:rPr>
                <w:b/>
                <w:bCs/>
                <w:sz w:val="22"/>
                <w:szCs w:val="22"/>
              </w:rPr>
              <w:t>Personal assistance</w:t>
            </w:r>
          </w:p>
        </w:tc>
        <w:tc>
          <w:tcPr>
            <w:tcW w:w="1467" w:type="pct"/>
            <w:vAlign w:val="center"/>
          </w:tcPr>
          <w:p w14:paraId="4E66C07A" w14:textId="52BDEFD7" w:rsidR="00D67110" w:rsidRPr="004070CE" w:rsidRDefault="00D67110" w:rsidP="002B6C8B">
            <w:pPr>
              <w:pStyle w:val="Odstavecseseznamem"/>
              <w:tabs>
                <w:tab w:val="left" w:pos="8789"/>
              </w:tabs>
              <w:ind w:left="0"/>
              <w:jc w:val="center"/>
              <w:rPr>
                <w:b/>
                <w:bCs/>
              </w:rPr>
            </w:pPr>
            <w:r w:rsidRPr="004070CE">
              <w:rPr>
                <w:bCs/>
                <w:sz w:val="22"/>
                <w:szCs w:val="22"/>
              </w:rPr>
              <w:t>1 095</w:t>
            </w:r>
          </w:p>
        </w:tc>
        <w:tc>
          <w:tcPr>
            <w:tcW w:w="1666" w:type="pct"/>
            <w:vAlign w:val="center"/>
          </w:tcPr>
          <w:p w14:paraId="56888C44" w14:textId="5BA6F98C" w:rsidR="00D67110" w:rsidRPr="004070CE" w:rsidRDefault="00D67110" w:rsidP="002B6C8B">
            <w:pPr>
              <w:pStyle w:val="Odstavecseseznamem"/>
              <w:tabs>
                <w:tab w:val="left" w:pos="8789"/>
              </w:tabs>
              <w:ind w:left="0"/>
              <w:jc w:val="center"/>
              <w:rPr>
                <w:b/>
                <w:bCs/>
              </w:rPr>
            </w:pPr>
            <w:r w:rsidRPr="004070CE">
              <w:rPr>
                <w:bCs/>
                <w:sz w:val="22"/>
                <w:szCs w:val="22"/>
              </w:rPr>
              <w:t>6 914</w:t>
            </w:r>
          </w:p>
        </w:tc>
      </w:tr>
      <w:tr w:rsidR="00D67110" w:rsidRPr="004070CE" w14:paraId="1AE5CEC6" w14:textId="4F79FF0B" w:rsidTr="00006984">
        <w:trPr>
          <w:trHeight w:val="340"/>
          <w:jc w:val="center"/>
        </w:trPr>
        <w:tc>
          <w:tcPr>
            <w:tcW w:w="1867" w:type="pct"/>
            <w:vAlign w:val="center"/>
          </w:tcPr>
          <w:p w14:paraId="3D1AA4BE" w14:textId="7A1FB537" w:rsidR="00D67110" w:rsidRPr="004070CE" w:rsidRDefault="00D67110" w:rsidP="002B6C8B">
            <w:pPr>
              <w:pStyle w:val="Odstavecseseznamem"/>
              <w:tabs>
                <w:tab w:val="left" w:pos="8789"/>
              </w:tabs>
              <w:ind w:left="0" w:right="92"/>
              <w:rPr>
                <w:b/>
                <w:bCs/>
              </w:rPr>
            </w:pPr>
            <w:r w:rsidRPr="004070CE">
              <w:rPr>
                <w:b/>
                <w:bCs/>
                <w:sz w:val="22"/>
                <w:szCs w:val="22"/>
              </w:rPr>
              <w:t>Emergency care</w:t>
            </w:r>
          </w:p>
        </w:tc>
        <w:tc>
          <w:tcPr>
            <w:tcW w:w="1467" w:type="pct"/>
            <w:vAlign w:val="center"/>
          </w:tcPr>
          <w:p w14:paraId="422EDD1F" w14:textId="26F2ED51" w:rsidR="00D67110" w:rsidRPr="004070CE" w:rsidRDefault="00D67110" w:rsidP="002B6C8B">
            <w:pPr>
              <w:pStyle w:val="Odstavecseseznamem"/>
              <w:tabs>
                <w:tab w:val="left" w:pos="8789"/>
              </w:tabs>
              <w:ind w:left="0"/>
              <w:jc w:val="center"/>
              <w:rPr>
                <w:b/>
                <w:bCs/>
              </w:rPr>
            </w:pPr>
            <w:r w:rsidRPr="004070CE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1666" w:type="pct"/>
            <w:vAlign w:val="center"/>
          </w:tcPr>
          <w:p w14:paraId="163A29E2" w14:textId="5086F31F" w:rsidR="00D67110" w:rsidRPr="004070CE" w:rsidRDefault="00D67110" w:rsidP="002B6C8B">
            <w:pPr>
              <w:pStyle w:val="Odstavecseseznamem"/>
              <w:tabs>
                <w:tab w:val="left" w:pos="8789"/>
              </w:tabs>
              <w:ind w:left="0"/>
              <w:jc w:val="center"/>
              <w:rPr>
                <w:b/>
                <w:bCs/>
              </w:rPr>
            </w:pPr>
            <w:r w:rsidRPr="004070CE">
              <w:rPr>
                <w:bCs/>
                <w:sz w:val="22"/>
                <w:szCs w:val="22"/>
              </w:rPr>
              <w:t>6 639</w:t>
            </w:r>
          </w:p>
        </w:tc>
      </w:tr>
      <w:tr w:rsidR="00D67110" w:rsidRPr="004070CE" w14:paraId="2BF4564E" w14:textId="50657142" w:rsidTr="00006984">
        <w:trPr>
          <w:trHeight w:val="340"/>
          <w:jc w:val="center"/>
        </w:trPr>
        <w:tc>
          <w:tcPr>
            <w:tcW w:w="1867" w:type="pct"/>
            <w:vAlign w:val="center"/>
          </w:tcPr>
          <w:p w14:paraId="7D3A339B" w14:textId="588BC87D" w:rsidR="00D67110" w:rsidRPr="004070CE" w:rsidRDefault="00D67110" w:rsidP="002B6C8B">
            <w:pPr>
              <w:pStyle w:val="Odstavecseseznamem"/>
              <w:tabs>
                <w:tab w:val="left" w:pos="8789"/>
              </w:tabs>
              <w:ind w:left="0" w:right="92"/>
              <w:rPr>
                <w:b/>
                <w:bCs/>
              </w:rPr>
            </w:pPr>
            <w:r w:rsidRPr="004070CE">
              <w:rPr>
                <w:b/>
                <w:bCs/>
                <w:sz w:val="22"/>
                <w:szCs w:val="22"/>
              </w:rPr>
              <w:t>Guiding services and reading services</w:t>
            </w:r>
          </w:p>
        </w:tc>
        <w:tc>
          <w:tcPr>
            <w:tcW w:w="1467" w:type="pct"/>
            <w:vAlign w:val="center"/>
          </w:tcPr>
          <w:p w14:paraId="3CDAAB8F" w14:textId="3033523F" w:rsidR="00D67110" w:rsidRPr="004070CE" w:rsidRDefault="00D67110" w:rsidP="002B6C8B">
            <w:pPr>
              <w:pStyle w:val="Odstavecseseznamem"/>
              <w:tabs>
                <w:tab w:val="left" w:pos="8789"/>
              </w:tabs>
              <w:ind w:left="0"/>
              <w:jc w:val="center"/>
              <w:rPr>
                <w:b/>
                <w:bCs/>
              </w:rPr>
            </w:pPr>
            <w:r w:rsidRPr="004070CE">
              <w:rPr>
                <w:bCs/>
                <w:sz w:val="22"/>
                <w:szCs w:val="22"/>
              </w:rPr>
              <w:t>152</w:t>
            </w:r>
          </w:p>
        </w:tc>
        <w:tc>
          <w:tcPr>
            <w:tcW w:w="1666" w:type="pct"/>
            <w:vAlign w:val="center"/>
          </w:tcPr>
          <w:p w14:paraId="5EB6C69E" w14:textId="3BE71986" w:rsidR="00D67110" w:rsidRPr="004070CE" w:rsidRDefault="00D67110" w:rsidP="002B6C8B">
            <w:pPr>
              <w:pStyle w:val="Odstavecseseznamem"/>
              <w:tabs>
                <w:tab w:val="left" w:pos="8789"/>
              </w:tabs>
              <w:ind w:left="0"/>
              <w:jc w:val="center"/>
              <w:rPr>
                <w:b/>
                <w:bCs/>
              </w:rPr>
            </w:pPr>
            <w:r w:rsidRPr="004070CE">
              <w:rPr>
                <w:bCs/>
                <w:sz w:val="22"/>
                <w:szCs w:val="22"/>
              </w:rPr>
              <w:t>298</w:t>
            </w:r>
          </w:p>
        </w:tc>
      </w:tr>
      <w:tr w:rsidR="00645578" w:rsidRPr="004070CE" w14:paraId="7D2A20EF" w14:textId="24EE8CD8" w:rsidTr="00006984">
        <w:trPr>
          <w:trHeight w:val="340"/>
          <w:jc w:val="center"/>
        </w:trPr>
        <w:tc>
          <w:tcPr>
            <w:tcW w:w="1867" w:type="pct"/>
            <w:vAlign w:val="center"/>
          </w:tcPr>
          <w:p w14:paraId="579FC181" w14:textId="2938B5AA" w:rsidR="00645578" w:rsidRPr="004070CE" w:rsidRDefault="00645578" w:rsidP="002B6C8B">
            <w:pPr>
              <w:pStyle w:val="Odstavecseseznamem"/>
              <w:tabs>
                <w:tab w:val="left" w:pos="8789"/>
              </w:tabs>
              <w:ind w:left="0" w:right="92"/>
              <w:rPr>
                <w:b/>
                <w:bCs/>
              </w:rPr>
            </w:pPr>
            <w:r w:rsidRPr="004070CE">
              <w:rPr>
                <w:b/>
                <w:bCs/>
                <w:sz w:val="22"/>
                <w:szCs w:val="22"/>
              </w:rPr>
              <w:t>Support for independent living</w:t>
            </w:r>
          </w:p>
        </w:tc>
        <w:tc>
          <w:tcPr>
            <w:tcW w:w="1467" w:type="pct"/>
            <w:vAlign w:val="center"/>
          </w:tcPr>
          <w:p w14:paraId="26CF6388" w14:textId="073CF957" w:rsidR="00645578" w:rsidRPr="004070CE" w:rsidRDefault="00645578" w:rsidP="002B6C8B">
            <w:pPr>
              <w:pStyle w:val="Odstavecseseznamem"/>
              <w:tabs>
                <w:tab w:val="left" w:pos="8789"/>
              </w:tabs>
              <w:ind w:left="0"/>
              <w:jc w:val="center"/>
              <w:rPr>
                <w:b/>
                <w:bCs/>
              </w:rPr>
            </w:pPr>
            <w:r w:rsidRPr="004070CE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1666" w:type="pct"/>
            <w:vAlign w:val="center"/>
          </w:tcPr>
          <w:p w14:paraId="6E9DEE18" w14:textId="49362711" w:rsidR="00645578" w:rsidRPr="004070CE" w:rsidRDefault="00645578" w:rsidP="002B6C8B">
            <w:pPr>
              <w:pStyle w:val="Odstavecseseznamem"/>
              <w:tabs>
                <w:tab w:val="left" w:pos="8789"/>
              </w:tabs>
              <w:ind w:left="0"/>
              <w:jc w:val="center"/>
              <w:rPr>
                <w:b/>
                <w:bCs/>
              </w:rPr>
            </w:pPr>
            <w:r w:rsidRPr="004070CE">
              <w:rPr>
                <w:bCs/>
                <w:sz w:val="22"/>
                <w:szCs w:val="22"/>
              </w:rPr>
              <w:t>530</w:t>
            </w:r>
          </w:p>
        </w:tc>
      </w:tr>
      <w:tr w:rsidR="00645578" w:rsidRPr="004070CE" w14:paraId="2354EFDD" w14:textId="3BC3EE54" w:rsidTr="00006984">
        <w:trPr>
          <w:trHeight w:val="340"/>
          <w:jc w:val="center"/>
        </w:trPr>
        <w:tc>
          <w:tcPr>
            <w:tcW w:w="1867" w:type="pct"/>
            <w:vAlign w:val="center"/>
          </w:tcPr>
          <w:p w14:paraId="543E6A6F" w14:textId="0703BB46" w:rsidR="00645578" w:rsidRPr="004070CE" w:rsidRDefault="00645578" w:rsidP="002B6C8B">
            <w:pPr>
              <w:pStyle w:val="Odstavecseseznamem"/>
              <w:tabs>
                <w:tab w:val="left" w:pos="8789"/>
              </w:tabs>
              <w:ind w:left="0" w:right="92"/>
              <w:rPr>
                <w:b/>
                <w:bCs/>
              </w:rPr>
            </w:pPr>
            <w:r w:rsidRPr="004070CE">
              <w:rPr>
                <w:b/>
                <w:bCs/>
                <w:sz w:val="22"/>
                <w:szCs w:val="22"/>
              </w:rPr>
              <w:t>Respite nursing services</w:t>
            </w:r>
          </w:p>
        </w:tc>
        <w:tc>
          <w:tcPr>
            <w:tcW w:w="1467" w:type="pct"/>
            <w:vAlign w:val="center"/>
          </w:tcPr>
          <w:p w14:paraId="7985F6AB" w14:textId="3690A605" w:rsidR="00645578" w:rsidRPr="004070CE" w:rsidRDefault="00645578" w:rsidP="002B6C8B">
            <w:pPr>
              <w:pStyle w:val="Odstavecseseznamem"/>
              <w:tabs>
                <w:tab w:val="left" w:pos="1440"/>
              </w:tabs>
              <w:ind w:left="0"/>
              <w:jc w:val="center"/>
              <w:rPr>
                <w:b/>
                <w:bCs/>
              </w:rPr>
            </w:pPr>
            <w:r w:rsidRPr="004070CE">
              <w:rPr>
                <w:bCs/>
                <w:sz w:val="22"/>
                <w:szCs w:val="22"/>
              </w:rPr>
              <w:t>725</w:t>
            </w:r>
          </w:p>
        </w:tc>
        <w:tc>
          <w:tcPr>
            <w:tcW w:w="1666" w:type="pct"/>
            <w:vAlign w:val="center"/>
          </w:tcPr>
          <w:p w14:paraId="669ADDA9" w14:textId="663DED7F" w:rsidR="00645578" w:rsidRPr="004070CE" w:rsidRDefault="00645578" w:rsidP="002B6C8B">
            <w:pPr>
              <w:pStyle w:val="Odstavecseseznamem"/>
              <w:tabs>
                <w:tab w:val="left" w:pos="8789"/>
              </w:tabs>
              <w:ind w:left="0"/>
              <w:jc w:val="center"/>
              <w:rPr>
                <w:b/>
                <w:bCs/>
              </w:rPr>
            </w:pPr>
            <w:r w:rsidRPr="004070CE">
              <w:rPr>
                <w:bCs/>
                <w:sz w:val="22"/>
                <w:szCs w:val="22"/>
              </w:rPr>
              <w:t>2905</w:t>
            </w:r>
          </w:p>
        </w:tc>
      </w:tr>
      <w:tr w:rsidR="00645578" w:rsidRPr="004070CE" w14:paraId="4FF467DE" w14:textId="5E3691BB" w:rsidTr="002B6C8B">
        <w:trPr>
          <w:trHeight w:val="340"/>
          <w:jc w:val="center"/>
        </w:trPr>
        <w:tc>
          <w:tcPr>
            <w:tcW w:w="1867" w:type="pct"/>
            <w:vAlign w:val="center"/>
          </w:tcPr>
          <w:p w14:paraId="0C82C0F0" w14:textId="2E75E5B0" w:rsidR="00645578" w:rsidRPr="004070CE" w:rsidRDefault="00645578" w:rsidP="002B6C8B">
            <w:pPr>
              <w:pStyle w:val="Odstavecseseznamem"/>
              <w:tabs>
                <w:tab w:val="left" w:pos="8789"/>
              </w:tabs>
              <w:ind w:left="0" w:right="92"/>
              <w:rPr>
                <w:b/>
                <w:bCs/>
              </w:rPr>
            </w:pPr>
            <w:r w:rsidRPr="004070CE">
              <w:rPr>
                <w:b/>
                <w:bCs/>
                <w:sz w:val="22"/>
                <w:szCs w:val="22"/>
              </w:rPr>
              <w:t>Social activation services for elderly and persons with disabilities</w:t>
            </w:r>
          </w:p>
        </w:tc>
        <w:tc>
          <w:tcPr>
            <w:tcW w:w="3133" w:type="pct"/>
            <w:gridSpan w:val="2"/>
            <w:vAlign w:val="center"/>
          </w:tcPr>
          <w:p w14:paraId="6E819E01" w14:textId="44B1B530" w:rsidR="00645578" w:rsidRPr="004070CE" w:rsidRDefault="00D84F8F" w:rsidP="00D84F8F">
            <w:pPr>
              <w:pStyle w:val="Odstavecseseznamem"/>
              <w:tabs>
                <w:tab w:val="left" w:pos="8789"/>
              </w:tabs>
              <w:ind w:left="0" w:right="-10"/>
              <w:jc w:val="center"/>
              <w:rPr>
                <w:b/>
                <w:bCs/>
              </w:rPr>
            </w:pPr>
            <w:r w:rsidRPr="004070CE">
              <w:rPr>
                <w:bCs/>
                <w:sz w:val="22"/>
                <w:szCs w:val="22"/>
              </w:rPr>
              <w:t>20 145 (o</w:t>
            </w:r>
            <w:r w:rsidR="002B6C8B" w:rsidRPr="004070CE">
              <w:rPr>
                <w:bCs/>
                <w:sz w:val="22"/>
                <w:szCs w:val="22"/>
              </w:rPr>
              <w:t>nly the total number of anonymized clients is available</w:t>
            </w:r>
            <w:r w:rsidRPr="004070CE">
              <w:rPr>
                <w:bCs/>
                <w:sz w:val="22"/>
                <w:szCs w:val="22"/>
              </w:rPr>
              <w:t>)</w:t>
            </w:r>
          </w:p>
        </w:tc>
      </w:tr>
      <w:tr w:rsidR="00645578" w:rsidRPr="004070CE" w14:paraId="77E61812" w14:textId="77777777" w:rsidTr="002B6C8B">
        <w:trPr>
          <w:trHeight w:val="340"/>
          <w:jc w:val="center"/>
        </w:trPr>
        <w:tc>
          <w:tcPr>
            <w:tcW w:w="1867" w:type="pct"/>
            <w:vAlign w:val="center"/>
          </w:tcPr>
          <w:p w14:paraId="4F4EF764" w14:textId="63559240" w:rsidR="00645578" w:rsidRPr="004070CE" w:rsidRDefault="00645578" w:rsidP="002B6C8B">
            <w:pPr>
              <w:pStyle w:val="Odstavecseseznamem"/>
              <w:tabs>
                <w:tab w:val="left" w:pos="8789"/>
              </w:tabs>
              <w:ind w:left="0" w:right="92"/>
              <w:rPr>
                <w:b/>
                <w:bCs/>
                <w:sz w:val="22"/>
                <w:szCs w:val="22"/>
              </w:rPr>
            </w:pPr>
            <w:r w:rsidRPr="004070CE">
              <w:rPr>
                <w:b/>
                <w:bCs/>
                <w:sz w:val="22"/>
                <w:szCs w:val="22"/>
              </w:rPr>
              <w:t>Interpreting services</w:t>
            </w:r>
          </w:p>
        </w:tc>
        <w:tc>
          <w:tcPr>
            <w:tcW w:w="3133" w:type="pct"/>
            <w:gridSpan w:val="2"/>
            <w:vAlign w:val="center"/>
          </w:tcPr>
          <w:p w14:paraId="70FB6888" w14:textId="096F4A73" w:rsidR="00645578" w:rsidRPr="004070CE" w:rsidRDefault="00D84F8F" w:rsidP="00D84F8F">
            <w:pPr>
              <w:pStyle w:val="Odstavecseseznamem"/>
              <w:tabs>
                <w:tab w:val="left" w:pos="8789"/>
              </w:tabs>
              <w:ind w:left="0" w:right="-10"/>
              <w:jc w:val="center"/>
              <w:rPr>
                <w:bCs/>
                <w:sz w:val="22"/>
                <w:szCs w:val="22"/>
              </w:rPr>
            </w:pPr>
            <w:r w:rsidRPr="004070CE">
              <w:rPr>
                <w:bCs/>
                <w:sz w:val="22"/>
                <w:szCs w:val="22"/>
              </w:rPr>
              <w:t>2 504 (o</w:t>
            </w:r>
            <w:r w:rsidR="002B6C8B" w:rsidRPr="004070CE">
              <w:rPr>
                <w:bCs/>
                <w:sz w:val="22"/>
                <w:szCs w:val="22"/>
              </w:rPr>
              <w:t>nly the total number of anonymized clients is available</w:t>
            </w:r>
            <w:r w:rsidRPr="004070CE">
              <w:rPr>
                <w:bCs/>
                <w:sz w:val="22"/>
                <w:szCs w:val="22"/>
              </w:rPr>
              <w:t>)</w:t>
            </w:r>
          </w:p>
        </w:tc>
      </w:tr>
      <w:tr w:rsidR="00645578" w:rsidRPr="004070CE" w14:paraId="6E931A28" w14:textId="77777777" w:rsidTr="002B6C8B">
        <w:trPr>
          <w:trHeight w:val="340"/>
          <w:jc w:val="center"/>
        </w:trPr>
        <w:tc>
          <w:tcPr>
            <w:tcW w:w="1867" w:type="pct"/>
            <w:vAlign w:val="center"/>
          </w:tcPr>
          <w:p w14:paraId="2AF60D34" w14:textId="3D7280AE" w:rsidR="00645578" w:rsidRPr="004070CE" w:rsidRDefault="00645578" w:rsidP="002B6C8B">
            <w:pPr>
              <w:pStyle w:val="Odstavecseseznamem"/>
              <w:tabs>
                <w:tab w:val="left" w:pos="8789"/>
              </w:tabs>
              <w:ind w:left="0" w:right="92"/>
              <w:rPr>
                <w:b/>
                <w:bCs/>
                <w:sz w:val="22"/>
                <w:szCs w:val="22"/>
              </w:rPr>
            </w:pPr>
            <w:r w:rsidRPr="004070CE">
              <w:rPr>
                <w:b/>
                <w:bCs/>
                <w:sz w:val="22"/>
                <w:szCs w:val="22"/>
              </w:rPr>
              <w:t>Contact centres</w:t>
            </w:r>
          </w:p>
        </w:tc>
        <w:tc>
          <w:tcPr>
            <w:tcW w:w="3133" w:type="pct"/>
            <w:gridSpan w:val="2"/>
            <w:vAlign w:val="center"/>
          </w:tcPr>
          <w:p w14:paraId="1511FFE8" w14:textId="6C740EED" w:rsidR="00645578" w:rsidRPr="004070CE" w:rsidRDefault="00D84F8F" w:rsidP="00D84F8F">
            <w:pPr>
              <w:pStyle w:val="Odstavecseseznamem"/>
              <w:tabs>
                <w:tab w:val="left" w:pos="8789"/>
              </w:tabs>
              <w:ind w:left="0" w:right="-10"/>
              <w:jc w:val="center"/>
              <w:rPr>
                <w:bCs/>
                <w:sz w:val="22"/>
                <w:szCs w:val="22"/>
              </w:rPr>
            </w:pPr>
            <w:r w:rsidRPr="004070CE">
              <w:rPr>
                <w:bCs/>
                <w:sz w:val="22"/>
                <w:szCs w:val="22"/>
              </w:rPr>
              <w:t>1 386 (o</w:t>
            </w:r>
            <w:r w:rsidR="002B6C8B" w:rsidRPr="004070CE">
              <w:rPr>
                <w:bCs/>
                <w:sz w:val="22"/>
                <w:szCs w:val="22"/>
              </w:rPr>
              <w:t>nly the total number of anonymized clients is available</w:t>
            </w:r>
            <w:r w:rsidRPr="004070CE">
              <w:rPr>
                <w:bCs/>
                <w:sz w:val="22"/>
                <w:szCs w:val="22"/>
              </w:rPr>
              <w:t>)</w:t>
            </w:r>
          </w:p>
        </w:tc>
      </w:tr>
      <w:tr w:rsidR="00645578" w:rsidRPr="004070CE" w14:paraId="113165E3" w14:textId="77777777" w:rsidTr="002B6C8B">
        <w:trPr>
          <w:trHeight w:val="340"/>
          <w:jc w:val="center"/>
        </w:trPr>
        <w:tc>
          <w:tcPr>
            <w:tcW w:w="1867" w:type="pct"/>
            <w:vAlign w:val="center"/>
          </w:tcPr>
          <w:p w14:paraId="4055DD43" w14:textId="71BB2CA8" w:rsidR="00645578" w:rsidRPr="004070CE" w:rsidRDefault="00645578" w:rsidP="002B6C8B">
            <w:pPr>
              <w:pStyle w:val="Odstavecseseznamem"/>
              <w:tabs>
                <w:tab w:val="left" w:pos="8789"/>
              </w:tabs>
              <w:ind w:left="0" w:right="92"/>
              <w:rPr>
                <w:b/>
                <w:bCs/>
                <w:sz w:val="22"/>
                <w:szCs w:val="22"/>
              </w:rPr>
            </w:pPr>
            <w:r w:rsidRPr="004070CE">
              <w:rPr>
                <w:b/>
                <w:bCs/>
                <w:sz w:val="22"/>
                <w:szCs w:val="22"/>
              </w:rPr>
              <w:t>Field programs</w:t>
            </w:r>
          </w:p>
        </w:tc>
        <w:tc>
          <w:tcPr>
            <w:tcW w:w="3133" w:type="pct"/>
            <w:gridSpan w:val="2"/>
            <w:vAlign w:val="center"/>
          </w:tcPr>
          <w:p w14:paraId="22D2EF41" w14:textId="479E09D9" w:rsidR="00645578" w:rsidRPr="004070CE" w:rsidRDefault="00D84F8F" w:rsidP="00D84F8F">
            <w:pPr>
              <w:pStyle w:val="Odstavecseseznamem"/>
              <w:tabs>
                <w:tab w:val="left" w:pos="8789"/>
              </w:tabs>
              <w:ind w:left="0" w:right="-10"/>
              <w:jc w:val="center"/>
              <w:rPr>
                <w:bCs/>
                <w:sz w:val="22"/>
                <w:szCs w:val="22"/>
              </w:rPr>
            </w:pPr>
            <w:r w:rsidRPr="004070CE">
              <w:rPr>
                <w:bCs/>
                <w:sz w:val="22"/>
                <w:szCs w:val="22"/>
              </w:rPr>
              <w:t>10 013 (o</w:t>
            </w:r>
            <w:r w:rsidR="002B6C8B" w:rsidRPr="004070CE">
              <w:rPr>
                <w:bCs/>
                <w:sz w:val="22"/>
                <w:szCs w:val="22"/>
              </w:rPr>
              <w:t>nly the total number of anonymized clients is available</w:t>
            </w:r>
            <w:r w:rsidRPr="004070CE">
              <w:rPr>
                <w:bCs/>
                <w:sz w:val="22"/>
                <w:szCs w:val="22"/>
              </w:rPr>
              <w:t>)</w:t>
            </w:r>
          </w:p>
        </w:tc>
      </w:tr>
      <w:tr w:rsidR="00645578" w:rsidRPr="004070CE" w14:paraId="1BC56568" w14:textId="77777777" w:rsidTr="002B6C8B">
        <w:trPr>
          <w:trHeight w:val="340"/>
          <w:jc w:val="center"/>
        </w:trPr>
        <w:tc>
          <w:tcPr>
            <w:tcW w:w="1867" w:type="pct"/>
            <w:vAlign w:val="center"/>
          </w:tcPr>
          <w:p w14:paraId="1E27AF54" w14:textId="5389A81F" w:rsidR="00645578" w:rsidRPr="004070CE" w:rsidRDefault="00645578" w:rsidP="002B6C8B">
            <w:pPr>
              <w:pStyle w:val="Odstavecseseznamem"/>
              <w:tabs>
                <w:tab w:val="left" w:pos="8789"/>
              </w:tabs>
              <w:ind w:left="0" w:right="92"/>
              <w:rPr>
                <w:b/>
                <w:bCs/>
                <w:sz w:val="22"/>
                <w:szCs w:val="22"/>
              </w:rPr>
            </w:pPr>
            <w:r w:rsidRPr="004070CE">
              <w:rPr>
                <w:b/>
                <w:bCs/>
                <w:sz w:val="22"/>
                <w:szCs w:val="22"/>
              </w:rPr>
              <w:t>Telephone crisis intervention</w:t>
            </w:r>
          </w:p>
        </w:tc>
        <w:tc>
          <w:tcPr>
            <w:tcW w:w="3133" w:type="pct"/>
            <w:gridSpan w:val="2"/>
            <w:vAlign w:val="center"/>
          </w:tcPr>
          <w:p w14:paraId="3FE6FEAF" w14:textId="2E60E5F1" w:rsidR="00645578" w:rsidRPr="004070CE" w:rsidRDefault="00D84F8F" w:rsidP="00D84F8F">
            <w:pPr>
              <w:pStyle w:val="Odstavecseseznamem"/>
              <w:tabs>
                <w:tab w:val="left" w:pos="8789"/>
              </w:tabs>
              <w:ind w:left="0" w:right="-10"/>
              <w:jc w:val="center"/>
              <w:rPr>
                <w:bCs/>
                <w:sz w:val="22"/>
                <w:szCs w:val="22"/>
              </w:rPr>
            </w:pPr>
            <w:r w:rsidRPr="004070CE">
              <w:rPr>
                <w:bCs/>
                <w:sz w:val="22"/>
                <w:szCs w:val="22"/>
              </w:rPr>
              <w:t>9 305 (on</w:t>
            </w:r>
            <w:r w:rsidR="002B6C8B" w:rsidRPr="004070CE">
              <w:rPr>
                <w:bCs/>
                <w:sz w:val="22"/>
                <w:szCs w:val="22"/>
              </w:rPr>
              <w:t>ly the total number of anonymized clients is available</w:t>
            </w:r>
            <w:r w:rsidRPr="004070CE">
              <w:rPr>
                <w:bCs/>
                <w:sz w:val="22"/>
                <w:szCs w:val="22"/>
              </w:rPr>
              <w:t>)</w:t>
            </w:r>
          </w:p>
        </w:tc>
      </w:tr>
    </w:tbl>
    <w:p w14:paraId="5DE70E62" w14:textId="445F9F4D" w:rsidR="00006984" w:rsidRPr="004070CE" w:rsidRDefault="00006984" w:rsidP="00006984">
      <w:pPr>
        <w:spacing w:line="240" w:lineRule="auto"/>
        <w:ind w:left="1134" w:right="1134"/>
        <w:jc w:val="both"/>
      </w:pPr>
      <w:r w:rsidRPr="004070CE">
        <w:t xml:space="preserve">Source: Ministry of Labour and Social Affairs </w:t>
      </w:r>
    </w:p>
    <w:p w14:paraId="1AA96E0F" w14:textId="77777777" w:rsidR="00006984" w:rsidRPr="004070CE" w:rsidRDefault="00006984" w:rsidP="00006984">
      <w:pPr>
        <w:pStyle w:val="Odstavecseseznamem"/>
        <w:tabs>
          <w:tab w:val="left" w:pos="8789"/>
        </w:tabs>
        <w:spacing w:after="240"/>
        <w:ind w:left="1494" w:right="850"/>
        <w:jc w:val="both"/>
        <w:rPr>
          <w:b/>
          <w:bCs/>
        </w:rPr>
      </w:pPr>
    </w:p>
    <w:p w14:paraId="01A316C0" w14:textId="7ADE525C" w:rsidR="00BA6511" w:rsidRPr="004070CE" w:rsidRDefault="00FA73B2" w:rsidP="00FA73B2">
      <w:pPr>
        <w:pStyle w:val="Odstavecseseznamem"/>
        <w:numPr>
          <w:ilvl w:val="0"/>
          <w:numId w:val="4"/>
        </w:numPr>
        <w:tabs>
          <w:tab w:val="left" w:pos="8789"/>
        </w:tabs>
        <w:spacing w:after="240"/>
        <w:ind w:right="850"/>
        <w:jc w:val="both"/>
        <w:rPr>
          <w:b/>
          <w:bCs/>
        </w:rPr>
      </w:pPr>
      <w:r w:rsidRPr="004070CE">
        <w:rPr>
          <w:b/>
          <w:bCs/>
        </w:rPr>
        <w:t xml:space="preserve">List of projects </w:t>
      </w:r>
      <w:r w:rsidR="0085788C">
        <w:rPr>
          <w:b/>
          <w:bCs/>
        </w:rPr>
        <w:t xml:space="preserve">in the Reform of Psychiatric Care </w:t>
      </w:r>
    </w:p>
    <w:tbl>
      <w:tblPr>
        <w:tblStyle w:val="Mkatabulky"/>
        <w:tblW w:w="8839" w:type="dxa"/>
        <w:jc w:val="center"/>
        <w:tblLook w:val="04A0" w:firstRow="1" w:lastRow="0" w:firstColumn="1" w:lastColumn="0" w:noHBand="0" w:noVBand="1"/>
      </w:tblPr>
      <w:tblGrid>
        <w:gridCol w:w="5927"/>
        <w:gridCol w:w="2912"/>
      </w:tblGrid>
      <w:tr w:rsidR="00BA6511" w:rsidRPr="004070CE" w14:paraId="52671862" w14:textId="77777777" w:rsidTr="008F0E36">
        <w:trPr>
          <w:trHeight w:val="340"/>
          <w:jc w:val="center"/>
        </w:trPr>
        <w:tc>
          <w:tcPr>
            <w:tcW w:w="5927" w:type="dxa"/>
            <w:shd w:val="clear" w:color="auto" w:fill="D9D9D9" w:themeFill="background1" w:themeFillShade="D9"/>
            <w:vAlign w:val="center"/>
          </w:tcPr>
          <w:p w14:paraId="68AC671D" w14:textId="77777777" w:rsidR="00BA6511" w:rsidRPr="004070CE" w:rsidRDefault="00BA6511" w:rsidP="008F0E36">
            <w:pPr>
              <w:tabs>
                <w:tab w:val="left" w:pos="5368"/>
              </w:tabs>
              <w:ind w:left="26" w:right="1134"/>
              <w:rPr>
                <w:b/>
              </w:rPr>
            </w:pPr>
            <w:r w:rsidRPr="004070CE">
              <w:rPr>
                <w:b/>
              </w:rPr>
              <w:t>Project</w:t>
            </w:r>
          </w:p>
        </w:tc>
        <w:tc>
          <w:tcPr>
            <w:tcW w:w="2912" w:type="dxa"/>
            <w:shd w:val="clear" w:color="auto" w:fill="D9D9D9" w:themeFill="background1" w:themeFillShade="D9"/>
            <w:vAlign w:val="center"/>
          </w:tcPr>
          <w:p w14:paraId="38FCB98D" w14:textId="77777777" w:rsidR="00BA6511" w:rsidRPr="004070CE" w:rsidRDefault="00BA6511" w:rsidP="008F0E36">
            <w:pPr>
              <w:ind w:left="44" w:right="25"/>
              <w:rPr>
                <w:b/>
              </w:rPr>
            </w:pPr>
            <w:r w:rsidRPr="004070CE">
              <w:rPr>
                <w:b/>
              </w:rPr>
              <w:t>Recipient</w:t>
            </w:r>
          </w:p>
        </w:tc>
      </w:tr>
      <w:tr w:rsidR="00BA6511" w:rsidRPr="004070CE" w14:paraId="5ABAABD6" w14:textId="77777777" w:rsidTr="008F0E36">
        <w:trPr>
          <w:trHeight w:val="340"/>
          <w:jc w:val="center"/>
        </w:trPr>
        <w:tc>
          <w:tcPr>
            <w:tcW w:w="5927" w:type="dxa"/>
            <w:shd w:val="clear" w:color="auto" w:fill="auto"/>
            <w:vAlign w:val="center"/>
          </w:tcPr>
          <w:p w14:paraId="581F505A" w14:textId="77777777" w:rsidR="00BA6511" w:rsidRPr="004070CE" w:rsidRDefault="00BA6511" w:rsidP="008F0E36">
            <w:pPr>
              <w:tabs>
                <w:tab w:val="left" w:pos="5979"/>
                <w:tab w:val="left" w:pos="6404"/>
              </w:tabs>
              <w:ind w:left="26"/>
            </w:pPr>
            <w:r w:rsidRPr="004070CE">
              <w:t>Promotion of Mental Health Centres I</w:t>
            </w:r>
          </w:p>
        </w:tc>
        <w:tc>
          <w:tcPr>
            <w:tcW w:w="2912" w:type="dxa"/>
            <w:vMerge w:val="restart"/>
            <w:shd w:val="clear" w:color="auto" w:fill="auto"/>
            <w:vAlign w:val="center"/>
          </w:tcPr>
          <w:p w14:paraId="445A63FD" w14:textId="77777777" w:rsidR="00BA6511" w:rsidRPr="004070CE" w:rsidRDefault="00BA6511" w:rsidP="008F0E36">
            <w:pPr>
              <w:ind w:left="44" w:right="25"/>
            </w:pPr>
            <w:r w:rsidRPr="004070CE">
              <w:t>Ministry of Health</w:t>
            </w:r>
          </w:p>
        </w:tc>
      </w:tr>
      <w:tr w:rsidR="00BA6511" w:rsidRPr="004070CE" w14:paraId="59A68900" w14:textId="77777777" w:rsidTr="008F0E36">
        <w:trPr>
          <w:trHeight w:val="340"/>
          <w:jc w:val="center"/>
        </w:trPr>
        <w:tc>
          <w:tcPr>
            <w:tcW w:w="5927" w:type="dxa"/>
            <w:shd w:val="clear" w:color="auto" w:fill="auto"/>
            <w:vAlign w:val="center"/>
          </w:tcPr>
          <w:p w14:paraId="465F2328" w14:textId="77777777" w:rsidR="00BA6511" w:rsidRPr="004070CE" w:rsidRDefault="00BA6511" w:rsidP="008F0E36">
            <w:pPr>
              <w:tabs>
                <w:tab w:val="left" w:pos="5979"/>
                <w:tab w:val="left" w:pos="6404"/>
              </w:tabs>
              <w:ind w:left="26"/>
            </w:pPr>
            <w:r w:rsidRPr="004070CE">
              <w:t>Promotion of Mental Health Centres II</w:t>
            </w:r>
          </w:p>
        </w:tc>
        <w:tc>
          <w:tcPr>
            <w:tcW w:w="2912" w:type="dxa"/>
            <w:vMerge/>
            <w:shd w:val="clear" w:color="auto" w:fill="auto"/>
            <w:vAlign w:val="center"/>
          </w:tcPr>
          <w:p w14:paraId="4AD49D62" w14:textId="77777777" w:rsidR="00BA6511" w:rsidRPr="004070CE" w:rsidRDefault="00BA6511" w:rsidP="008F0E36">
            <w:pPr>
              <w:ind w:left="44" w:right="25"/>
            </w:pPr>
          </w:p>
        </w:tc>
      </w:tr>
      <w:tr w:rsidR="00BA6511" w:rsidRPr="004070CE" w14:paraId="1869E643" w14:textId="77777777" w:rsidTr="008F0E36">
        <w:trPr>
          <w:trHeight w:val="340"/>
          <w:jc w:val="center"/>
        </w:trPr>
        <w:tc>
          <w:tcPr>
            <w:tcW w:w="5927" w:type="dxa"/>
            <w:shd w:val="clear" w:color="auto" w:fill="auto"/>
            <w:vAlign w:val="center"/>
          </w:tcPr>
          <w:p w14:paraId="64E29B04" w14:textId="77777777" w:rsidR="00BA6511" w:rsidRPr="004070CE" w:rsidRDefault="00BA6511" w:rsidP="008F0E36">
            <w:pPr>
              <w:tabs>
                <w:tab w:val="left" w:pos="5979"/>
                <w:tab w:val="left" w:pos="6404"/>
              </w:tabs>
              <w:ind w:left="26"/>
            </w:pPr>
            <w:r w:rsidRPr="004070CE">
              <w:t>Promotion of Mental Health Centres III</w:t>
            </w:r>
          </w:p>
        </w:tc>
        <w:tc>
          <w:tcPr>
            <w:tcW w:w="2912" w:type="dxa"/>
            <w:vMerge/>
            <w:shd w:val="clear" w:color="auto" w:fill="auto"/>
            <w:vAlign w:val="center"/>
          </w:tcPr>
          <w:p w14:paraId="6461D65F" w14:textId="77777777" w:rsidR="00BA6511" w:rsidRPr="004070CE" w:rsidRDefault="00BA6511" w:rsidP="008F0E36">
            <w:pPr>
              <w:ind w:left="44" w:right="25"/>
            </w:pPr>
          </w:p>
        </w:tc>
      </w:tr>
      <w:tr w:rsidR="00BA6511" w:rsidRPr="004070CE" w14:paraId="509191D2" w14:textId="77777777" w:rsidTr="008F0E36">
        <w:trPr>
          <w:trHeight w:val="340"/>
          <w:jc w:val="center"/>
        </w:trPr>
        <w:tc>
          <w:tcPr>
            <w:tcW w:w="5927" w:type="dxa"/>
            <w:shd w:val="clear" w:color="auto" w:fill="auto"/>
            <w:vAlign w:val="center"/>
          </w:tcPr>
          <w:p w14:paraId="31B35376" w14:textId="77777777" w:rsidR="00BA6511" w:rsidRPr="004070CE" w:rsidRDefault="00BA6511" w:rsidP="008F0E36">
            <w:pPr>
              <w:tabs>
                <w:tab w:val="left" w:pos="5979"/>
                <w:tab w:val="left" w:pos="6404"/>
              </w:tabs>
              <w:ind w:left="26"/>
            </w:pPr>
            <w:r w:rsidRPr="004070CE">
              <w:t>Deinstitutionalisation of services for people with mental illness</w:t>
            </w:r>
          </w:p>
        </w:tc>
        <w:tc>
          <w:tcPr>
            <w:tcW w:w="2912" w:type="dxa"/>
            <w:vMerge/>
            <w:shd w:val="clear" w:color="auto" w:fill="auto"/>
            <w:vAlign w:val="center"/>
          </w:tcPr>
          <w:p w14:paraId="47959568" w14:textId="77777777" w:rsidR="00BA6511" w:rsidRPr="004070CE" w:rsidRDefault="00BA6511" w:rsidP="008F0E36">
            <w:pPr>
              <w:ind w:left="44" w:right="25"/>
            </w:pPr>
          </w:p>
        </w:tc>
      </w:tr>
      <w:tr w:rsidR="00BA6511" w:rsidRPr="004070CE" w14:paraId="7DD34A05" w14:textId="77777777" w:rsidTr="008F0E36">
        <w:trPr>
          <w:trHeight w:val="340"/>
          <w:jc w:val="center"/>
        </w:trPr>
        <w:tc>
          <w:tcPr>
            <w:tcW w:w="5927" w:type="dxa"/>
            <w:shd w:val="clear" w:color="auto" w:fill="auto"/>
            <w:vAlign w:val="center"/>
          </w:tcPr>
          <w:p w14:paraId="7B93F35C" w14:textId="77777777" w:rsidR="00BA6511" w:rsidRPr="004070CE" w:rsidRDefault="00BA6511" w:rsidP="008F0E36">
            <w:pPr>
              <w:tabs>
                <w:tab w:val="left" w:pos="5979"/>
                <w:tab w:val="left" w:pos="6404"/>
              </w:tabs>
              <w:ind w:left="26"/>
            </w:pPr>
            <w:r w:rsidRPr="004070CE">
              <w:t xml:space="preserve">Promotion of new services in the care for people with mental illness </w:t>
            </w:r>
          </w:p>
        </w:tc>
        <w:tc>
          <w:tcPr>
            <w:tcW w:w="2912" w:type="dxa"/>
            <w:vMerge/>
            <w:shd w:val="clear" w:color="auto" w:fill="auto"/>
            <w:vAlign w:val="center"/>
          </w:tcPr>
          <w:p w14:paraId="75EC1AF6" w14:textId="77777777" w:rsidR="00BA6511" w:rsidRPr="004070CE" w:rsidRDefault="00BA6511" w:rsidP="008F0E36">
            <w:pPr>
              <w:ind w:left="44" w:right="25"/>
            </w:pPr>
          </w:p>
        </w:tc>
      </w:tr>
      <w:tr w:rsidR="00BA6511" w:rsidRPr="004070CE" w14:paraId="4907F435" w14:textId="77777777" w:rsidTr="008F0E36">
        <w:trPr>
          <w:trHeight w:val="340"/>
          <w:jc w:val="center"/>
        </w:trPr>
        <w:tc>
          <w:tcPr>
            <w:tcW w:w="5927" w:type="dxa"/>
            <w:shd w:val="clear" w:color="auto" w:fill="auto"/>
            <w:vAlign w:val="center"/>
          </w:tcPr>
          <w:p w14:paraId="2DCBAF5B" w14:textId="77777777" w:rsidR="00BA6511" w:rsidRPr="004070CE" w:rsidRDefault="00BA6511" w:rsidP="008F0E36">
            <w:pPr>
              <w:tabs>
                <w:tab w:val="left" w:pos="5979"/>
                <w:tab w:val="left" w:pos="6404"/>
              </w:tabs>
              <w:ind w:left="26"/>
            </w:pPr>
            <w:r w:rsidRPr="004070CE">
              <w:t>Promotion of  a multidisciplinary approach to people with mental illness</w:t>
            </w:r>
          </w:p>
        </w:tc>
        <w:tc>
          <w:tcPr>
            <w:tcW w:w="2912" w:type="dxa"/>
            <w:vMerge/>
            <w:shd w:val="clear" w:color="auto" w:fill="auto"/>
            <w:vAlign w:val="center"/>
          </w:tcPr>
          <w:p w14:paraId="7A13148A" w14:textId="77777777" w:rsidR="00BA6511" w:rsidRPr="004070CE" w:rsidRDefault="00BA6511" w:rsidP="008F0E36">
            <w:pPr>
              <w:ind w:left="44" w:right="25"/>
            </w:pPr>
          </w:p>
        </w:tc>
      </w:tr>
      <w:tr w:rsidR="00BA6511" w:rsidRPr="004070CE" w14:paraId="0FFDFC5A" w14:textId="77777777" w:rsidTr="008F0E36">
        <w:trPr>
          <w:trHeight w:val="340"/>
          <w:jc w:val="center"/>
        </w:trPr>
        <w:tc>
          <w:tcPr>
            <w:tcW w:w="5927" w:type="dxa"/>
            <w:shd w:val="clear" w:color="auto" w:fill="auto"/>
            <w:vAlign w:val="center"/>
          </w:tcPr>
          <w:p w14:paraId="51307BAE" w14:textId="77777777" w:rsidR="00BA6511" w:rsidRPr="004070CE" w:rsidRDefault="00BA6511" w:rsidP="008F0E36">
            <w:pPr>
              <w:tabs>
                <w:tab w:val="left" w:pos="5979"/>
                <w:tab w:val="left" w:pos="6404"/>
              </w:tabs>
              <w:ind w:left="26"/>
            </w:pPr>
            <w:r w:rsidRPr="004070CE">
              <w:t>Analytical and data support for the Psychiatric Care Reform</w:t>
            </w:r>
          </w:p>
        </w:tc>
        <w:tc>
          <w:tcPr>
            <w:tcW w:w="2912" w:type="dxa"/>
            <w:shd w:val="clear" w:color="auto" w:fill="auto"/>
            <w:vAlign w:val="center"/>
          </w:tcPr>
          <w:p w14:paraId="4C05A7AA" w14:textId="77777777" w:rsidR="00BA6511" w:rsidRPr="004070CE" w:rsidRDefault="00BA6511" w:rsidP="008F0E36">
            <w:pPr>
              <w:ind w:left="44" w:right="25"/>
            </w:pPr>
            <w:r w:rsidRPr="004070CE">
              <w:t xml:space="preserve">National Institute </w:t>
            </w:r>
            <w:r w:rsidRPr="004070CE">
              <w:rPr>
                <w:rFonts w:eastAsiaTheme="majorEastAsia"/>
              </w:rPr>
              <w:t xml:space="preserve">of </w:t>
            </w:r>
            <w:r w:rsidRPr="004070CE">
              <w:t>Mental Health</w:t>
            </w:r>
          </w:p>
        </w:tc>
      </w:tr>
      <w:tr w:rsidR="00BA6511" w:rsidRPr="004070CE" w14:paraId="36345682" w14:textId="77777777" w:rsidTr="008F0E36">
        <w:trPr>
          <w:trHeight w:val="340"/>
          <w:jc w:val="center"/>
        </w:trPr>
        <w:tc>
          <w:tcPr>
            <w:tcW w:w="5927" w:type="dxa"/>
            <w:shd w:val="clear" w:color="auto" w:fill="auto"/>
            <w:vAlign w:val="center"/>
          </w:tcPr>
          <w:p w14:paraId="1DC6C923" w14:textId="77777777" w:rsidR="00BA6511" w:rsidRPr="004070CE" w:rsidRDefault="00BA6511" w:rsidP="008F0E36">
            <w:pPr>
              <w:tabs>
                <w:tab w:val="left" w:pos="5979"/>
                <w:tab w:val="left" w:pos="6404"/>
              </w:tabs>
              <w:ind w:left="26"/>
            </w:pPr>
            <w:r w:rsidRPr="004070CE">
              <w:t>Early detection and early intervention</w:t>
            </w:r>
          </w:p>
        </w:tc>
        <w:tc>
          <w:tcPr>
            <w:tcW w:w="2912" w:type="dxa"/>
            <w:vMerge w:val="restart"/>
            <w:shd w:val="clear" w:color="auto" w:fill="auto"/>
            <w:vAlign w:val="center"/>
          </w:tcPr>
          <w:p w14:paraId="6E1EFF48" w14:textId="77777777" w:rsidR="00BA6511" w:rsidRPr="004070CE" w:rsidRDefault="00BA6511" w:rsidP="008F0E36">
            <w:pPr>
              <w:ind w:left="44" w:right="25"/>
            </w:pPr>
            <w:r w:rsidRPr="004070CE">
              <w:t>Institute of He</w:t>
            </w:r>
            <w:r w:rsidRPr="004070CE">
              <w:rPr>
                <w:rFonts w:eastAsiaTheme="majorEastAsia"/>
              </w:rPr>
              <w:t xml:space="preserve">alth Information and </w:t>
            </w:r>
            <w:r w:rsidRPr="004070CE">
              <w:rPr>
                <w:rFonts w:eastAsiaTheme="majorEastAsia"/>
              </w:rPr>
              <w:lastRenderedPageBreak/>
              <w:t>Statistics</w:t>
            </w:r>
          </w:p>
        </w:tc>
      </w:tr>
      <w:tr w:rsidR="00BA6511" w:rsidRPr="004070CE" w14:paraId="3C188456" w14:textId="77777777" w:rsidTr="008F0E36">
        <w:trPr>
          <w:trHeight w:val="340"/>
          <w:jc w:val="center"/>
        </w:trPr>
        <w:tc>
          <w:tcPr>
            <w:tcW w:w="5927" w:type="dxa"/>
            <w:shd w:val="clear" w:color="auto" w:fill="auto"/>
            <w:vAlign w:val="center"/>
          </w:tcPr>
          <w:p w14:paraId="10E77BB1" w14:textId="77777777" w:rsidR="00BA6511" w:rsidRPr="004070CE" w:rsidRDefault="00BA6511" w:rsidP="008F0E36">
            <w:pPr>
              <w:tabs>
                <w:tab w:val="left" w:pos="5979"/>
                <w:tab w:val="left" w:pos="6404"/>
              </w:tabs>
              <w:ind w:left="26"/>
            </w:pPr>
            <w:r w:rsidRPr="004070CE">
              <w:lastRenderedPageBreak/>
              <w:t>De-stigmatization of people with mental illness in context of the Psychiatric Care Reform</w:t>
            </w:r>
          </w:p>
        </w:tc>
        <w:tc>
          <w:tcPr>
            <w:tcW w:w="2912" w:type="dxa"/>
            <w:vMerge/>
            <w:shd w:val="clear" w:color="auto" w:fill="auto"/>
            <w:vAlign w:val="center"/>
          </w:tcPr>
          <w:p w14:paraId="1B80ED33" w14:textId="77777777" w:rsidR="00BA6511" w:rsidRPr="004070CE" w:rsidRDefault="00BA6511" w:rsidP="008F0E36">
            <w:pPr>
              <w:ind w:left="44" w:right="25"/>
            </w:pPr>
          </w:p>
        </w:tc>
      </w:tr>
    </w:tbl>
    <w:p w14:paraId="1F3E381C" w14:textId="77777777" w:rsidR="007F66C5" w:rsidRDefault="00D8419E" w:rsidP="00D8419E">
      <w:pPr>
        <w:spacing w:line="240" w:lineRule="auto"/>
        <w:ind w:left="1134" w:right="1134"/>
        <w:jc w:val="both"/>
      </w:pPr>
      <w:r w:rsidRPr="004070CE">
        <w:t xml:space="preserve">Source: Ministry of Labour and Social Affairs </w:t>
      </w:r>
    </w:p>
    <w:p w14:paraId="6C7904B6" w14:textId="4EC15D36" w:rsidR="00E50E09" w:rsidRPr="004070CE" w:rsidRDefault="007F66C5" w:rsidP="00E50E09">
      <w:pPr>
        <w:pStyle w:val="H1G"/>
        <w:ind w:firstLine="0"/>
      </w:pPr>
      <w:r w:rsidRPr="004070CE">
        <w:t>R</w:t>
      </w:r>
      <w:r w:rsidR="00E50E09" w:rsidRPr="004070CE">
        <w:t>eply to paragraph 27 of the list of issues</w:t>
      </w:r>
    </w:p>
    <w:p w14:paraId="5BDBB3A7" w14:textId="1B909C01" w:rsidR="00CD4B3A" w:rsidRPr="004070CE" w:rsidRDefault="00CD4B3A" w:rsidP="00CD4B3A">
      <w:pPr>
        <w:pStyle w:val="Odstavecseseznamem"/>
        <w:numPr>
          <w:ilvl w:val="0"/>
          <w:numId w:val="4"/>
        </w:numPr>
        <w:tabs>
          <w:tab w:val="left" w:pos="8789"/>
        </w:tabs>
        <w:spacing w:after="240"/>
        <w:ind w:right="850"/>
        <w:jc w:val="both"/>
        <w:rPr>
          <w:b/>
          <w:bCs/>
        </w:rPr>
      </w:pPr>
      <w:r w:rsidRPr="004070CE">
        <w:rPr>
          <w:b/>
          <w:bCs/>
        </w:rPr>
        <w:t xml:space="preserve">Support for cultural activities of members of national minorities </w:t>
      </w:r>
    </w:p>
    <w:tbl>
      <w:tblPr>
        <w:tblW w:w="0" w:type="auto"/>
        <w:tblInd w:w="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52"/>
        <w:gridCol w:w="2928"/>
        <w:gridCol w:w="2929"/>
      </w:tblGrid>
      <w:tr w:rsidR="00E50E09" w:rsidRPr="004070CE" w14:paraId="1241C700" w14:textId="77777777" w:rsidTr="007F66C5">
        <w:trPr>
          <w:trHeight w:val="340"/>
        </w:trPr>
        <w:tc>
          <w:tcPr>
            <w:tcW w:w="2052" w:type="dxa"/>
            <w:shd w:val="clear" w:color="auto" w:fill="D9D9D9" w:themeFill="background1" w:themeFillShade="D9"/>
            <w:vAlign w:val="center"/>
          </w:tcPr>
          <w:p w14:paraId="4EBE25D7" w14:textId="05835DE8" w:rsidR="00E50E09" w:rsidRPr="004070CE" w:rsidRDefault="00CD4B3A" w:rsidP="008F0E36">
            <w:pPr>
              <w:tabs>
                <w:tab w:val="left" w:pos="5368"/>
              </w:tabs>
              <w:ind w:left="26" w:right="-148"/>
              <w:jc w:val="center"/>
              <w:rPr>
                <w:b/>
              </w:rPr>
            </w:pPr>
            <w:r w:rsidRPr="004070CE">
              <w:rPr>
                <w:b/>
              </w:rPr>
              <w:t>Year</w:t>
            </w:r>
          </w:p>
        </w:tc>
        <w:tc>
          <w:tcPr>
            <w:tcW w:w="2928" w:type="dxa"/>
            <w:shd w:val="clear" w:color="auto" w:fill="D9D9D9" w:themeFill="background1" w:themeFillShade="D9"/>
            <w:vAlign w:val="center"/>
          </w:tcPr>
          <w:p w14:paraId="6FBE7694" w14:textId="60BC715A" w:rsidR="00E50E09" w:rsidRPr="004070CE" w:rsidRDefault="00CD4B3A" w:rsidP="008F0E36">
            <w:pPr>
              <w:tabs>
                <w:tab w:val="left" w:pos="5368"/>
              </w:tabs>
              <w:ind w:left="26" w:right="-150"/>
              <w:jc w:val="center"/>
              <w:rPr>
                <w:b/>
              </w:rPr>
            </w:pPr>
            <w:r w:rsidRPr="004070CE">
              <w:rPr>
                <w:b/>
              </w:rPr>
              <w:t>Number of supported projects</w:t>
            </w:r>
          </w:p>
        </w:tc>
        <w:tc>
          <w:tcPr>
            <w:tcW w:w="2929" w:type="dxa"/>
            <w:shd w:val="clear" w:color="auto" w:fill="D9D9D9" w:themeFill="background1" w:themeFillShade="D9"/>
            <w:vAlign w:val="center"/>
          </w:tcPr>
          <w:p w14:paraId="78D804EC" w14:textId="66F98BCD" w:rsidR="00E50E09" w:rsidRPr="004070CE" w:rsidRDefault="00CD4B3A" w:rsidP="008F0E36">
            <w:pPr>
              <w:tabs>
                <w:tab w:val="left" w:pos="5368"/>
              </w:tabs>
              <w:ind w:left="26" w:right="-256"/>
              <w:jc w:val="center"/>
              <w:rPr>
                <w:b/>
              </w:rPr>
            </w:pPr>
            <w:r w:rsidRPr="004070CE">
              <w:rPr>
                <w:b/>
              </w:rPr>
              <w:t>Subsidy in CZK</w:t>
            </w:r>
          </w:p>
        </w:tc>
      </w:tr>
      <w:tr w:rsidR="00E50E09" w:rsidRPr="004070CE" w14:paraId="7519CB77" w14:textId="77777777" w:rsidTr="007F66C5">
        <w:trPr>
          <w:trHeight w:val="340"/>
        </w:trPr>
        <w:tc>
          <w:tcPr>
            <w:tcW w:w="2052" w:type="dxa"/>
            <w:vAlign w:val="center"/>
          </w:tcPr>
          <w:p w14:paraId="007C08D2" w14:textId="77777777" w:rsidR="00E50E09" w:rsidRPr="004070CE" w:rsidRDefault="00E50E09" w:rsidP="008F0E36">
            <w:pPr>
              <w:tabs>
                <w:tab w:val="left" w:pos="5368"/>
              </w:tabs>
              <w:ind w:left="26" w:right="-148"/>
              <w:jc w:val="center"/>
              <w:rPr>
                <w:b/>
              </w:rPr>
            </w:pPr>
            <w:r w:rsidRPr="004070CE">
              <w:rPr>
                <w:b/>
              </w:rPr>
              <w:t>2015</w:t>
            </w:r>
          </w:p>
        </w:tc>
        <w:tc>
          <w:tcPr>
            <w:tcW w:w="2928" w:type="dxa"/>
            <w:shd w:val="clear" w:color="auto" w:fill="auto"/>
            <w:vAlign w:val="center"/>
          </w:tcPr>
          <w:p w14:paraId="316B0E25" w14:textId="77777777" w:rsidR="00E50E09" w:rsidRPr="004070CE" w:rsidRDefault="00E50E09" w:rsidP="008F0E36">
            <w:pPr>
              <w:tabs>
                <w:tab w:val="left" w:pos="5979"/>
                <w:tab w:val="left" w:pos="6404"/>
              </w:tabs>
              <w:ind w:left="26"/>
              <w:jc w:val="center"/>
            </w:pPr>
            <w:r w:rsidRPr="004070CE">
              <w:t>60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730A8193" w14:textId="77777777" w:rsidR="00E50E09" w:rsidRPr="004070CE" w:rsidRDefault="00E50E09" w:rsidP="008F0E36">
            <w:pPr>
              <w:tabs>
                <w:tab w:val="left" w:pos="5979"/>
                <w:tab w:val="left" w:pos="6404"/>
              </w:tabs>
              <w:ind w:left="26" w:right="-256"/>
              <w:jc w:val="center"/>
            </w:pPr>
            <w:r w:rsidRPr="004070CE">
              <w:t>7 887 000</w:t>
            </w:r>
          </w:p>
        </w:tc>
      </w:tr>
      <w:tr w:rsidR="00E50E09" w:rsidRPr="004070CE" w14:paraId="0E777FE2" w14:textId="77777777" w:rsidTr="007F66C5">
        <w:trPr>
          <w:trHeight w:val="340"/>
        </w:trPr>
        <w:tc>
          <w:tcPr>
            <w:tcW w:w="2052" w:type="dxa"/>
            <w:vAlign w:val="center"/>
          </w:tcPr>
          <w:p w14:paraId="799F7B67" w14:textId="77777777" w:rsidR="00E50E09" w:rsidRPr="004070CE" w:rsidRDefault="00E50E09" w:rsidP="008F0E36">
            <w:pPr>
              <w:tabs>
                <w:tab w:val="left" w:pos="5368"/>
              </w:tabs>
              <w:ind w:left="26" w:right="-148"/>
              <w:jc w:val="center"/>
              <w:rPr>
                <w:b/>
              </w:rPr>
            </w:pPr>
            <w:r w:rsidRPr="004070CE">
              <w:rPr>
                <w:b/>
              </w:rPr>
              <w:t>2016</w:t>
            </w:r>
          </w:p>
        </w:tc>
        <w:tc>
          <w:tcPr>
            <w:tcW w:w="2928" w:type="dxa"/>
            <w:shd w:val="clear" w:color="auto" w:fill="auto"/>
            <w:vAlign w:val="center"/>
          </w:tcPr>
          <w:p w14:paraId="764E2343" w14:textId="77777777" w:rsidR="00E50E09" w:rsidRPr="004070CE" w:rsidRDefault="00E50E09" w:rsidP="008F0E36">
            <w:pPr>
              <w:tabs>
                <w:tab w:val="left" w:pos="5979"/>
                <w:tab w:val="left" w:pos="6404"/>
              </w:tabs>
              <w:ind w:left="26"/>
              <w:jc w:val="center"/>
            </w:pPr>
            <w:r w:rsidRPr="004070CE">
              <w:t>57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2EABC37E" w14:textId="77777777" w:rsidR="00E50E09" w:rsidRPr="004070CE" w:rsidRDefault="00E50E09" w:rsidP="008F0E36">
            <w:pPr>
              <w:tabs>
                <w:tab w:val="left" w:pos="5979"/>
                <w:tab w:val="left" w:pos="6404"/>
              </w:tabs>
              <w:ind w:left="26" w:right="-256"/>
              <w:jc w:val="center"/>
            </w:pPr>
            <w:r w:rsidRPr="004070CE">
              <w:t>10 120 000</w:t>
            </w:r>
          </w:p>
        </w:tc>
      </w:tr>
      <w:tr w:rsidR="00E50E09" w:rsidRPr="004070CE" w14:paraId="6CFDD99F" w14:textId="77777777" w:rsidTr="007F66C5">
        <w:trPr>
          <w:trHeight w:val="340"/>
        </w:trPr>
        <w:tc>
          <w:tcPr>
            <w:tcW w:w="2052" w:type="dxa"/>
            <w:vAlign w:val="center"/>
          </w:tcPr>
          <w:p w14:paraId="1971C30B" w14:textId="77777777" w:rsidR="00E50E09" w:rsidRPr="004070CE" w:rsidRDefault="00E50E09" w:rsidP="008F0E36">
            <w:pPr>
              <w:tabs>
                <w:tab w:val="left" w:pos="5368"/>
              </w:tabs>
              <w:ind w:left="26" w:right="-148"/>
              <w:jc w:val="center"/>
              <w:rPr>
                <w:b/>
              </w:rPr>
            </w:pPr>
            <w:r w:rsidRPr="004070CE">
              <w:rPr>
                <w:b/>
              </w:rPr>
              <w:t>2017</w:t>
            </w:r>
          </w:p>
        </w:tc>
        <w:tc>
          <w:tcPr>
            <w:tcW w:w="2928" w:type="dxa"/>
            <w:shd w:val="clear" w:color="auto" w:fill="auto"/>
            <w:vAlign w:val="center"/>
          </w:tcPr>
          <w:p w14:paraId="3C542A7A" w14:textId="77777777" w:rsidR="00E50E09" w:rsidRPr="004070CE" w:rsidRDefault="00E50E09" w:rsidP="008F0E36">
            <w:pPr>
              <w:tabs>
                <w:tab w:val="left" w:pos="5979"/>
                <w:tab w:val="left" w:pos="6404"/>
              </w:tabs>
              <w:ind w:left="26"/>
              <w:jc w:val="center"/>
            </w:pPr>
            <w:r w:rsidRPr="004070CE">
              <w:t>60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03EE6DFB" w14:textId="77777777" w:rsidR="00E50E09" w:rsidRPr="004070CE" w:rsidRDefault="00E50E09" w:rsidP="008F0E36">
            <w:pPr>
              <w:tabs>
                <w:tab w:val="left" w:pos="5979"/>
                <w:tab w:val="left" w:pos="6404"/>
              </w:tabs>
              <w:ind w:left="26" w:right="-256"/>
              <w:jc w:val="center"/>
            </w:pPr>
            <w:r w:rsidRPr="004070CE">
              <w:t>9 435 000</w:t>
            </w:r>
          </w:p>
        </w:tc>
      </w:tr>
      <w:tr w:rsidR="00E50E09" w:rsidRPr="004070CE" w14:paraId="1BCF07B5" w14:textId="77777777" w:rsidTr="007F66C5">
        <w:trPr>
          <w:trHeight w:val="340"/>
        </w:trPr>
        <w:tc>
          <w:tcPr>
            <w:tcW w:w="2052" w:type="dxa"/>
            <w:vAlign w:val="center"/>
          </w:tcPr>
          <w:p w14:paraId="6192A5BE" w14:textId="77777777" w:rsidR="00E50E09" w:rsidRPr="004070CE" w:rsidRDefault="00E50E09" w:rsidP="008F0E36">
            <w:pPr>
              <w:tabs>
                <w:tab w:val="left" w:pos="5368"/>
              </w:tabs>
              <w:ind w:left="26" w:right="-148"/>
              <w:jc w:val="center"/>
              <w:rPr>
                <w:b/>
              </w:rPr>
            </w:pPr>
            <w:r w:rsidRPr="004070CE">
              <w:rPr>
                <w:b/>
              </w:rPr>
              <w:t>2018</w:t>
            </w:r>
          </w:p>
        </w:tc>
        <w:tc>
          <w:tcPr>
            <w:tcW w:w="2928" w:type="dxa"/>
            <w:shd w:val="clear" w:color="auto" w:fill="auto"/>
            <w:vAlign w:val="center"/>
          </w:tcPr>
          <w:p w14:paraId="51ED42F6" w14:textId="77777777" w:rsidR="00E50E09" w:rsidRPr="004070CE" w:rsidRDefault="00E50E09" w:rsidP="008F0E36">
            <w:pPr>
              <w:tabs>
                <w:tab w:val="left" w:pos="5979"/>
                <w:tab w:val="left" w:pos="6404"/>
              </w:tabs>
              <w:ind w:left="26"/>
              <w:jc w:val="center"/>
            </w:pPr>
            <w:r w:rsidRPr="004070CE">
              <w:t>61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162EC883" w14:textId="77777777" w:rsidR="00E50E09" w:rsidRPr="004070CE" w:rsidRDefault="00E50E09" w:rsidP="008F0E36">
            <w:pPr>
              <w:tabs>
                <w:tab w:val="left" w:pos="5979"/>
                <w:tab w:val="left" w:pos="6404"/>
              </w:tabs>
              <w:ind w:left="26" w:right="-256"/>
              <w:jc w:val="center"/>
            </w:pPr>
            <w:r w:rsidRPr="004070CE">
              <w:t>10 507 006</w:t>
            </w:r>
          </w:p>
        </w:tc>
      </w:tr>
      <w:tr w:rsidR="00E50E09" w:rsidRPr="004070CE" w14:paraId="0BFD16D9" w14:textId="77777777" w:rsidTr="007F66C5">
        <w:trPr>
          <w:trHeight w:val="340"/>
        </w:trPr>
        <w:tc>
          <w:tcPr>
            <w:tcW w:w="2052" w:type="dxa"/>
            <w:vAlign w:val="center"/>
          </w:tcPr>
          <w:p w14:paraId="7067747B" w14:textId="77777777" w:rsidR="00E50E09" w:rsidRPr="004070CE" w:rsidRDefault="00E50E09" w:rsidP="008F0E36">
            <w:pPr>
              <w:tabs>
                <w:tab w:val="left" w:pos="5368"/>
              </w:tabs>
              <w:ind w:left="26" w:right="-148"/>
              <w:jc w:val="center"/>
              <w:rPr>
                <w:b/>
              </w:rPr>
            </w:pPr>
            <w:r w:rsidRPr="004070CE">
              <w:rPr>
                <w:b/>
              </w:rPr>
              <w:t>2019</w:t>
            </w:r>
          </w:p>
        </w:tc>
        <w:tc>
          <w:tcPr>
            <w:tcW w:w="2928" w:type="dxa"/>
            <w:shd w:val="clear" w:color="auto" w:fill="auto"/>
            <w:vAlign w:val="center"/>
          </w:tcPr>
          <w:p w14:paraId="4BEC88B2" w14:textId="77777777" w:rsidR="00E50E09" w:rsidRPr="004070CE" w:rsidRDefault="00E50E09" w:rsidP="008F0E36">
            <w:pPr>
              <w:tabs>
                <w:tab w:val="left" w:pos="5979"/>
                <w:tab w:val="left" w:pos="6404"/>
              </w:tabs>
              <w:ind w:left="26"/>
              <w:jc w:val="center"/>
            </w:pPr>
            <w:r w:rsidRPr="004070CE">
              <w:t>59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4C44F1CD" w14:textId="77777777" w:rsidR="00E50E09" w:rsidRPr="004070CE" w:rsidRDefault="00E50E09" w:rsidP="008F0E36">
            <w:pPr>
              <w:tabs>
                <w:tab w:val="left" w:pos="5979"/>
                <w:tab w:val="left" w:pos="6404"/>
              </w:tabs>
              <w:ind w:left="26" w:right="-256"/>
              <w:jc w:val="center"/>
            </w:pPr>
            <w:r w:rsidRPr="004070CE">
              <w:t>10 242 900</w:t>
            </w:r>
          </w:p>
        </w:tc>
      </w:tr>
      <w:tr w:rsidR="00E50E09" w:rsidRPr="004070CE" w14:paraId="6694FE50" w14:textId="77777777" w:rsidTr="007F66C5">
        <w:trPr>
          <w:trHeight w:val="340"/>
        </w:trPr>
        <w:tc>
          <w:tcPr>
            <w:tcW w:w="2052" w:type="dxa"/>
            <w:vAlign w:val="center"/>
          </w:tcPr>
          <w:p w14:paraId="0762405A" w14:textId="77777777" w:rsidR="00E50E09" w:rsidRPr="004070CE" w:rsidRDefault="00E50E09" w:rsidP="008F0E36">
            <w:pPr>
              <w:tabs>
                <w:tab w:val="left" w:pos="5368"/>
              </w:tabs>
              <w:ind w:left="26" w:right="-148"/>
              <w:jc w:val="center"/>
              <w:rPr>
                <w:b/>
              </w:rPr>
            </w:pPr>
            <w:r w:rsidRPr="004070CE">
              <w:rPr>
                <w:b/>
              </w:rPr>
              <w:t>2020</w:t>
            </w:r>
          </w:p>
        </w:tc>
        <w:tc>
          <w:tcPr>
            <w:tcW w:w="2928" w:type="dxa"/>
            <w:shd w:val="clear" w:color="auto" w:fill="auto"/>
            <w:vAlign w:val="center"/>
          </w:tcPr>
          <w:p w14:paraId="5F4B750A" w14:textId="77777777" w:rsidR="00E50E09" w:rsidRPr="004070CE" w:rsidRDefault="00E50E09" w:rsidP="008F0E36">
            <w:pPr>
              <w:tabs>
                <w:tab w:val="left" w:pos="5979"/>
                <w:tab w:val="left" w:pos="6404"/>
              </w:tabs>
              <w:ind w:left="26"/>
              <w:jc w:val="center"/>
            </w:pPr>
            <w:r w:rsidRPr="004070CE">
              <w:t>61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6CD5F13F" w14:textId="0E753668" w:rsidR="00E50E09" w:rsidRPr="004070CE" w:rsidRDefault="00E50E09" w:rsidP="008F0E36">
            <w:pPr>
              <w:tabs>
                <w:tab w:val="left" w:pos="5979"/>
                <w:tab w:val="left" w:pos="6404"/>
              </w:tabs>
              <w:ind w:left="26" w:right="-256"/>
              <w:jc w:val="center"/>
            </w:pPr>
            <w:r w:rsidRPr="004070CE">
              <w:t>*10 150 000</w:t>
            </w:r>
          </w:p>
        </w:tc>
      </w:tr>
    </w:tbl>
    <w:p w14:paraId="7CED29C9" w14:textId="6F8E1781" w:rsidR="00E50E09" w:rsidRPr="004070CE" w:rsidRDefault="009157DB" w:rsidP="00E50E09">
      <w:pPr>
        <w:jc w:val="both"/>
        <w:rPr>
          <w:szCs w:val="24"/>
        </w:rPr>
      </w:pPr>
      <w:r w:rsidRPr="004070CE">
        <w:rPr>
          <w:szCs w:val="24"/>
        </w:rPr>
        <w:tab/>
      </w:r>
      <w:r w:rsidRPr="004070CE">
        <w:rPr>
          <w:szCs w:val="24"/>
        </w:rPr>
        <w:tab/>
        <w:t>Source: Ministry of Culture</w:t>
      </w:r>
    </w:p>
    <w:p w14:paraId="31690559" w14:textId="77777777" w:rsidR="00E50E09" w:rsidRPr="004070CE" w:rsidRDefault="00E50E09" w:rsidP="00E50E09">
      <w:pPr>
        <w:jc w:val="both"/>
        <w:rPr>
          <w:i/>
          <w:sz w:val="24"/>
          <w:szCs w:val="24"/>
        </w:rPr>
      </w:pPr>
    </w:p>
    <w:p w14:paraId="7E2DF24F" w14:textId="77777777" w:rsidR="00CD4B3A" w:rsidRPr="004070CE" w:rsidRDefault="00CD4B3A" w:rsidP="00CD4B3A">
      <w:pPr>
        <w:pStyle w:val="Odstavecseseznamem"/>
        <w:numPr>
          <w:ilvl w:val="0"/>
          <w:numId w:val="4"/>
        </w:numPr>
        <w:tabs>
          <w:tab w:val="left" w:pos="8789"/>
        </w:tabs>
        <w:spacing w:after="240"/>
        <w:ind w:right="850"/>
        <w:jc w:val="both"/>
        <w:rPr>
          <w:b/>
          <w:bCs/>
        </w:rPr>
      </w:pPr>
      <w:r w:rsidRPr="004070CE">
        <w:rPr>
          <w:b/>
          <w:bCs/>
        </w:rPr>
        <w:t>Support for the integration of members of the Roma minority</w:t>
      </w: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77"/>
        <w:gridCol w:w="2977"/>
      </w:tblGrid>
      <w:tr w:rsidR="00CD4B3A" w:rsidRPr="004070CE" w14:paraId="5DAC541B" w14:textId="77777777" w:rsidTr="008F0E36">
        <w:trPr>
          <w:trHeight w:val="340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6313E6BA" w14:textId="03A175D5" w:rsidR="00CD4B3A" w:rsidRPr="004070CE" w:rsidRDefault="00CD4B3A" w:rsidP="008F0E36">
            <w:pPr>
              <w:tabs>
                <w:tab w:val="left" w:pos="5368"/>
              </w:tabs>
              <w:ind w:left="26" w:right="-148"/>
              <w:jc w:val="center"/>
              <w:rPr>
                <w:b/>
              </w:rPr>
            </w:pPr>
            <w:r w:rsidRPr="004070CE">
              <w:rPr>
                <w:b/>
              </w:rPr>
              <w:t>Year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0D875F8A" w14:textId="71A0EA5E" w:rsidR="00CD4B3A" w:rsidRPr="004070CE" w:rsidRDefault="00CD4B3A" w:rsidP="008F0E36">
            <w:pPr>
              <w:tabs>
                <w:tab w:val="left" w:pos="5368"/>
              </w:tabs>
              <w:ind w:left="26" w:right="-148"/>
              <w:jc w:val="center"/>
              <w:rPr>
                <w:b/>
              </w:rPr>
            </w:pPr>
            <w:r w:rsidRPr="004070CE">
              <w:rPr>
                <w:b/>
              </w:rPr>
              <w:t>Number of supported projects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1D68EF2D" w14:textId="1001EC78" w:rsidR="00CD4B3A" w:rsidRPr="004070CE" w:rsidRDefault="00CD4B3A" w:rsidP="008F0E36">
            <w:pPr>
              <w:tabs>
                <w:tab w:val="left" w:pos="5368"/>
              </w:tabs>
              <w:ind w:left="26" w:right="-148"/>
              <w:jc w:val="center"/>
              <w:rPr>
                <w:b/>
              </w:rPr>
            </w:pPr>
            <w:r w:rsidRPr="004070CE">
              <w:rPr>
                <w:b/>
              </w:rPr>
              <w:t>Subsidy in CZK</w:t>
            </w:r>
          </w:p>
        </w:tc>
      </w:tr>
      <w:tr w:rsidR="00E50E09" w:rsidRPr="004070CE" w14:paraId="7DB5033B" w14:textId="77777777" w:rsidTr="008F0E36">
        <w:trPr>
          <w:trHeight w:val="340"/>
        </w:trPr>
        <w:tc>
          <w:tcPr>
            <w:tcW w:w="1701" w:type="dxa"/>
            <w:vAlign w:val="center"/>
          </w:tcPr>
          <w:p w14:paraId="372389F1" w14:textId="77777777" w:rsidR="00E50E09" w:rsidRPr="004070CE" w:rsidRDefault="00E50E09" w:rsidP="008F0E36">
            <w:pPr>
              <w:tabs>
                <w:tab w:val="left" w:pos="5368"/>
              </w:tabs>
              <w:ind w:left="26" w:right="-148"/>
              <w:jc w:val="center"/>
              <w:rPr>
                <w:b/>
              </w:rPr>
            </w:pPr>
            <w:r w:rsidRPr="004070CE">
              <w:rPr>
                <w:b/>
              </w:rPr>
              <w:t>2015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696FBF3C" w14:textId="77777777" w:rsidR="00E50E09" w:rsidRPr="004070CE" w:rsidRDefault="00E50E09" w:rsidP="008F0E36">
            <w:pPr>
              <w:tabs>
                <w:tab w:val="left" w:pos="5979"/>
                <w:tab w:val="left" w:pos="6404"/>
              </w:tabs>
              <w:ind w:left="26"/>
              <w:jc w:val="center"/>
            </w:pPr>
            <w:r w:rsidRPr="004070CE">
              <w:t>30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7F085515" w14:textId="77777777" w:rsidR="00E50E09" w:rsidRPr="004070CE" w:rsidRDefault="00E50E09" w:rsidP="008F0E36">
            <w:pPr>
              <w:tabs>
                <w:tab w:val="left" w:pos="5979"/>
                <w:tab w:val="left" w:pos="6404"/>
              </w:tabs>
              <w:ind w:left="26"/>
              <w:jc w:val="center"/>
            </w:pPr>
            <w:r w:rsidRPr="004070CE">
              <w:t>1 515 695</w:t>
            </w:r>
          </w:p>
        </w:tc>
      </w:tr>
      <w:tr w:rsidR="00E50E09" w:rsidRPr="004070CE" w14:paraId="0768EDFA" w14:textId="77777777" w:rsidTr="008F0E36">
        <w:trPr>
          <w:trHeight w:val="340"/>
        </w:trPr>
        <w:tc>
          <w:tcPr>
            <w:tcW w:w="1701" w:type="dxa"/>
            <w:vAlign w:val="center"/>
          </w:tcPr>
          <w:p w14:paraId="2449F156" w14:textId="77777777" w:rsidR="00E50E09" w:rsidRPr="004070CE" w:rsidRDefault="00E50E09" w:rsidP="008F0E36">
            <w:pPr>
              <w:tabs>
                <w:tab w:val="left" w:pos="5368"/>
              </w:tabs>
              <w:ind w:left="26" w:right="-148"/>
              <w:jc w:val="center"/>
              <w:rPr>
                <w:b/>
              </w:rPr>
            </w:pPr>
            <w:r w:rsidRPr="004070CE">
              <w:rPr>
                <w:b/>
              </w:rPr>
              <w:t>2016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43BC304E" w14:textId="77777777" w:rsidR="00E50E09" w:rsidRPr="004070CE" w:rsidRDefault="00E50E09" w:rsidP="008F0E36">
            <w:pPr>
              <w:tabs>
                <w:tab w:val="left" w:pos="5979"/>
                <w:tab w:val="left" w:pos="6404"/>
              </w:tabs>
              <w:ind w:left="26"/>
              <w:jc w:val="center"/>
            </w:pPr>
            <w:r w:rsidRPr="004070CE">
              <w:t>23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59605CA" w14:textId="77777777" w:rsidR="00E50E09" w:rsidRPr="004070CE" w:rsidRDefault="00E50E09" w:rsidP="008F0E36">
            <w:pPr>
              <w:tabs>
                <w:tab w:val="left" w:pos="5979"/>
                <w:tab w:val="left" w:pos="6404"/>
              </w:tabs>
              <w:ind w:left="26"/>
              <w:jc w:val="center"/>
            </w:pPr>
            <w:r w:rsidRPr="004070CE">
              <w:t>1 523 000</w:t>
            </w:r>
          </w:p>
        </w:tc>
      </w:tr>
      <w:tr w:rsidR="00E50E09" w:rsidRPr="004070CE" w14:paraId="1A6E1F2A" w14:textId="77777777" w:rsidTr="008F0E36">
        <w:trPr>
          <w:trHeight w:val="340"/>
        </w:trPr>
        <w:tc>
          <w:tcPr>
            <w:tcW w:w="1701" w:type="dxa"/>
            <w:vAlign w:val="center"/>
          </w:tcPr>
          <w:p w14:paraId="5F7E5042" w14:textId="77777777" w:rsidR="00E50E09" w:rsidRPr="004070CE" w:rsidRDefault="00E50E09" w:rsidP="008F0E36">
            <w:pPr>
              <w:tabs>
                <w:tab w:val="left" w:pos="5368"/>
              </w:tabs>
              <w:ind w:left="26" w:right="-148"/>
              <w:jc w:val="center"/>
              <w:rPr>
                <w:b/>
              </w:rPr>
            </w:pPr>
            <w:r w:rsidRPr="004070CE">
              <w:rPr>
                <w:b/>
              </w:rPr>
              <w:t>2017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0BD9D5E9" w14:textId="77777777" w:rsidR="00E50E09" w:rsidRPr="004070CE" w:rsidRDefault="00E50E09" w:rsidP="008F0E36">
            <w:pPr>
              <w:tabs>
                <w:tab w:val="left" w:pos="5979"/>
                <w:tab w:val="left" w:pos="6404"/>
              </w:tabs>
              <w:ind w:left="26"/>
              <w:jc w:val="center"/>
            </w:pPr>
            <w:r w:rsidRPr="004070CE">
              <w:t>23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EF00EA1" w14:textId="77777777" w:rsidR="00E50E09" w:rsidRPr="004070CE" w:rsidRDefault="00E50E09" w:rsidP="008F0E36">
            <w:pPr>
              <w:tabs>
                <w:tab w:val="left" w:pos="5979"/>
                <w:tab w:val="left" w:pos="6404"/>
              </w:tabs>
              <w:ind w:left="26"/>
              <w:jc w:val="center"/>
            </w:pPr>
            <w:r w:rsidRPr="004070CE">
              <w:t>1 662 400</w:t>
            </w:r>
          </w:p>
        </w:tc>
      </w:tr>
      <w:tr w:rsidR="00E50E09" w:rsidRPr="004070CE" w14:paraId="31A8027D" w14:textId="77777777" w:rsidTr="008F0E36">
        <w:trPr>
          <w:trHeight w:val="340"/>
        </w:trPr>
        <w:tc>
          <w:tcPr>
            <w:tcW w:w="1701" w:type="dxa"/>
            <w:vAlign w:val="center"/>
          </w:tcPr>
          <w:p w14:paraId="0DAE5E96" w14:textId="77777777" w:rsidR="00E50E09" w:rsidRPr="004070CE" w:rsidRDefault="00E50E09" w:rsidP="008F0E36">
            <w:pPr>
              <w:tabs>
                <w:tab w:val="left" w:pos="5368"/>
              </w:tabs>
              <w:ind w:left="26" w:right="-148"/>
              <w:jc w:val="center"/>
              <w:rPr>
                <w:b/>
              </w:rPr>
            </w:pPr>
            <w:r w:rsidRPr="004070CE">
              <w:rPr>
                <w:b/>
              </w:rPr>
              <w:t>2018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756F492D" w14:textId="77777777" w:rsidR="00E50E09" w:rsidRPr="004070CE" w:rsidRDefault="00E50E09" w:rsidP="008F0E36">
            <w:pPr>
              <w:tabs>
                <w:tab w:val="left" w:pos="5979"/>
                <w:tab w:val="left" w:pos="6404"/>
              </w:tabs>
              <w:ind w:left="26"/>
              <w:jc w:val="center"/>
            </w:pPr>
            <w:r w:rsidRPr="004070CE">
              <w:t>30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49573563" w14:textId="77777777" w:rsidR="00E50E09" w:rsidRPr="004070CE" w:rsidRDefault="00E50E09" w:rsidP="008F0E36">
            <w:pPr>
              <w:tabs>
                <w:tab w:val="left" w:pos="5979"/>
                <w:tab w:val="left" w:pos="6404"/>
              </w:tabs>
              <w:ind w:left="26"/>
              <w:jc w:val="center"/>
            </w:pPr>
            <w:r w:rsidRPr="004070CE">
              <w:t>2 054 900</w:t>
            </w:r>
          </w:p>
        </w:tc>
      </w:tr>
      <w:tr w:rsidR="00E50E09" w:rsidRPr="004070CE" w14:paraId="295953F6" w14:textId="77777777" w:rsidTr="008F0E36">
        <w:trPr>
          <w:trHeight w:val="340"/>
        </w:trPr>
        <w:tc>
          <w:tcPr>
            <w:tcW w:w="1701" w:type="dxa"/>
            <w:vAlign w:val="center"/>
          </w:tcPr>
          <w:p w14:paraId="157441FD" w14:textId="77777777" w:rsidR="00E50E09" w:rsidRPr="004070CE" w:rsidRDefault="00E50E09" w:rsidP="008F0E36">
            <w:pPr>
              <w:tabs>
                <w:tab w:val="left" w:pos="5368"/>
              </w:tabs>
              <w:ind w:left="26" w:right="-148"/>
              <w:jc w:val="center"/>
              <w:rPr>
                <w:b/>
              </w:rPr>
            </w:pPr>
            <w:r w:rsidRPr="004070CE">
              <w:rPr>
                <w:b/>
              </w:rPr>
              <w:t>2019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81452D0" w14:textId="77777777" w:rsidR="00E50E09" w:rsidRPr="004070CE" w:rsidRDefault="00E50E09" w:rsidP="008F0E36">
            <w:pPr>
              <w:tabs>
                <w:tab w:val="left" w:pos="5979"/>
                <w:tab w:val="left" w:pos="6404"/>
              </w:tabs>
              <w:ind w:left="26"/>
              <w:jc w:val="center"/>
            </w:pPr>
            <w:r w:rsidRPr="004070CE">
              <w:t>23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EB9CF7A" w14:textId="77777777" w:rsidR="00E50E09" w:rsidRPr="004070CE" w:rsidRDefault="00E50E09" w:rsidP="008F0E36">
            <w:pPr>
              <w:tabs>
                <w:tab w:val="left" w:pos="5979"/>
                <w:tab w:val="left" w:pos="6404"/>
              </w:tabs>
              <w:ind w:left="26"/>
              <w:jc w:val="center"/>
            </w:pPr>
            <w:r w:rsidRPr="004070CE">
              <w:t>2 282 234</w:t>
            </w:r>
          </w:p>
        </w:tc>
      </w:tr>
      <w:tr w:rsidR="00E50E09" w:rsidRPr="004070CE" w14:paraId="7B18DE43" w14:textId="77777777" w:rsidTr="008F0E36">
        <w:trPr>
          <w:trHeight w:val="340"/>
        </w:trPr>
        <w:tc>
          <w:tcPr>
            <w:tcW w:w="1701" w:type="dxa"/>
            <w:vAlign w:val="center"/>
          </w:tcPr>
          <w:p w14:paraId="62F6D9A2" w14:textId="77777777" w:rsidR="00E50E09" w:rsidRPr="004070CE" w:rsidRDefault="00E50E09" w:rsidP="008F0E36">
            <w:pPr>
              <w:tabs>
                <w:tab w:val="left" w:pos="5368"/>
              </w:tabs>
              <w:ind w:left="26" w:right="-148"/>
              <w:jc w:val="center"/>
              <w:rPr>
                <w:b/>
              </w:rPr>
            </w:pPr>
            <w:r w:rsidRPr="004070CE">
              <w:rPr>
                <w:b/>
              </w:rPr>
              <w:t>2020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30810D1" w14:textId="77777777" w:rsidR="00E50E09" w:rsidRPr="004070CE" w:rsidRDefault="00E50E09" w:rsidP="008F0E36">
            <w:pPr>
              <w:tabs>
                <w:tab w:val="left" w:pos="5979"/>
                <w:tab w:val="left" w:pos="6404"/>
              </w:tabs>
              <w:ind w:left="26"/>
              <w:jc w:val="center"/>
            </w:pPr>
            <w:r w:rsidRPr="004070CE">
              <w:t>18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5779EA28" w14:textId="77777777" w:rsidR="00E50E09" w:rsidRPr="004070CE" w:rsidRDefault="00E50E09" w:rsidP="008F0E36">
            <w:pPr>
              <w:tabs>
                <w:tab w:val="left" w:pos="5979"/>
                <w:tab w:val="left" w:pos="6404"/>
              </w:tabs>
              <w:ind w:left="26"/>
              <w:jc w:val="center"/>
            </w:pPr>
            <w:r w:rsidRPr="004070CE">
              <w:t>*1 748 500</w:t>
            </w:r>
          </w:p>
        </w:tc>
      </w:tr>
    </w:tbl>
    <w:p w14:paraId="7339D661" w14:textId="77777777" w:rsidR="009157DB" w:rsidRDefault="009157DB" w:rsidP="009157DB">
      <w:pPr>
        <w:jc w:val="both"/>
        <w:rPr>
          <w:szCs w:val="24"/>
        </w:rPr>
      </w:pPr>
      <w:r w:rsidRPr="004070CE">
        <w:rPr>
          <w:szCs w:val="24"/>
        </w:rPr>
        <w:tab/>
      </w:r>
      <w:r w:rsidRPr="004070CE">
        <w:rPr>
          <w:szCs w:val="24"/>
        </w:rPr>
        <w:tab/>
        <w:t>Source: Ministry of Culture</w:t>
      </w:r>
    </w:p>
    <w:p w14:paraId="4DCF2BEB" w14:textId="2EB6ADF7" w:rsidR="00911233" w:rsidRPr="004070CE" w:rsidRDefault="00911233" w:rsidP="00911233">
      <w:pPr>
        <w:pStyle w:val="H1G"/>
        <w:ind w:firstLine="0"/>
      </w:pPr>
      <w:r w:rsidRPr="004070CE">
        <w:t>R</w:t>
      </w:r>
      <w:r>
        <w:t>eply to paragraph 28</w:t>
      </w:r>
      <w:r w:rsidRPr="004070CE">
        <w:t xml:space="preserve"> of the list of issues</w:t>
      </w:r>
    </w:p>
    <w:p w14:paraId="0193AC73" w14:textId="7A2B3324" w:rsidR="00911233" w:rsidRPr="004070CE" w:rsidRDefault="00911233" w:rsidP="00911233">
      <w:pPr>
        <w:pStyle w:val="Odstavecseseznamem"/>
        <w:numPr>
          <w:ilvl w:val="0"/>
          <w:numId w:val="4"/>
        </w:numPr>
        <w:tabs>
          <w:tab w:val="left" w:pos="8789"/>
        </w:tabs>
        <w:spacing w:after="240"/>
        <w:ind w:right="850"/>
        <w:jc w:val="both"/>
        <w:rPr>
          <w:b/>
          <w:bCs/>
        </w:rPr>
      </w:pPr>
      <w:r w:rsidRPr="004070CE">
        <w:rPr>
          <w:b/>
          <w:bCs/>
        </w:rPr>
        <w:t xml:space="preserve">Support for </w:t>
      </w:r>
      <w:r>
        <w:rPr>
          <w:b/>
          <w:bCs/>
        </w:rPr>
        <w:t>research in main fields of activities</w:t>
      </w:r>
      <w:r w:rsidRPr="004070CE">
        <w:rPr>
          <w:b/>
          <w:bCs/>
        </w:rPr>
        <w:t xml:space="preserve"> </w:t>
      </w:r>
    </w:p>
    <w:p w14:paraId="3B7DB55E" w14:textId="77777777" w:rsidR="00911233" w:rsidRPr="004070CE" w:rsidRDefault="00911233" w:rsidP="009157DB">
      <w:pPr>
        <w:jc w:val="both"/>
        <w:rPr>
          <w:szCs w:val="24"/>
        </w:rPr>
      </w:pPr>
    </w:p>
    <w:tbl>
      <w:tblPr>
        <w:tblW w:w="979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00"/>
        <w:gridCol w:w="760"/>
        <w:gridCol w:w="760"/>
        <w:gridCol w:w="760"/>
        <w:gridCol w:w="760"/>
        <w:gridCol w:w="760"/>
        <w:gridCol w:w="760"/>
        <w:gridCol w:w="760"/>
        <w:gridCol w:w="926"/>
        <w:gridCol w:w="850"/>
      </w:tblGrid>
      <w:tr w:rsidR="003C0D95" w:rsidRPr="004070CE" w14:paraId="5AAA37A1" w14:textId="77777777" w:rsidTr="00BE5D17">
        <w:trPr>
          <w:trHeight w:val="259"/>
        </w:trPr>
        <w:tc>
          <w:tcPr>
            <w:tcW w:w="2700" w:type="dxa"/>
            <w:shd w:val="clear" w:color="000000" w:fill="CCFFFF"/>
            <w:noWrap/>
            <w:vAlign w:val="center"/>
            <w:hideMark/>
          </w:tcPr>
          <w:p w14:paraId="181E600D" w14:textId="42CA7EC0" w:rsidR="003C0D95" w:rsidRPr="00BE5D17" w:rsidRDefault="003C0D95" w:rsidP="004070CE">
            <w:pPr>
              <w:suppressAutoHyphens w:val="0"/>
              <w:spacing w:line="240" w:lineRule="auto"/>
              <w:rPr>
                <w:b/>
                <w:bCs/>
                <w:lang w:eastAsia="cs-CZ"/>
              </w:rPr>
            </w:pPr>
          </w:p>
        </w:tc>
        <w:tc>
          <w:tcPr>
            <w:tcW w:w="760" w:type="dxa"/>
            <w:shd w:val="clear" w:color="000000" w:fill="CCFFFF"/>
            <w:noWrap/>
            <w:vAlign w:val="center"/>
            <w:hideMark/>
          </w:tcPr>
          <w:p w14:paraId="60578EF7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b/>
                <w:bCs/>
                <w:lang w:eastAsia="cs-CZ"/>
              </w:rPr>
            </w:pPr>
            <w:r w:rsidRPr="00BE5D17">
              <w:rPr>
                <w:b/>
                <w:bCs/>
                <w:lang w:eastAsia="cs-CZ"/>
              </w:rPr>
              <w:t xml:space="preserve">2011 </w:t>
            </w:r>
          </w:p>
        </w:tc>
        <w:tc>
          <w:tcPr>
            <w:tcW w:w="760" w:type="dxa"/>
            <w:shd w:val="clear" w:color="000000" w:fill="CCFFFF"/>
            <w:noWrap/>
            <w:vAlign w:val="center"/>
            <w:hideMark/>
          </w:tcPr>
          <w:p w14:paraId="1A148092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b/>
                <w:bCs/>
                <w:lang w:eastAsia="cs-CZ"/>
              </w:rPr>
            </w:pPr>
            <w:r w:rsidRPr="00BE5D17">
              <w:rPr>
                <w:b/>
                <w:bCs/>
                <w:lang w:eastAsia="cs-CZ"/>
              </w:rPr>
              <w:t xml:space="preserve">2012 </w:t>
            </w:r>
          </w:p>
        </w:tc>
        <w:tc>
          <w:tcPr>
            <w:tcW w:w="760" w:type="dxa"/>
            <w:shd w:val="clear" w:color="000000" w:fill="CCFFFF"/>
            <w:noWrap/>
            <w:vAlign w:val="center"/>
            <w:hideMark/>
          </w:tcPr>
          <w:p w14:paraId="1F953350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b/>
                <w:bCs/>
                <w:lang w:eastAsia="cs-CZ"/>
              </w:rPr>
            </w:pPr>
            <w:r w:rsidRPr="00BE5D17">
              <w:rPr>
                <w:b/>
                <w:bCs/>
                <w:lang w:eastAsia="cs-CZ"/>
              </w:rPr>
              <w:t xml:space="preserve">2013 </w:t>
            </w:r>
          </w:p>
        </w:tc>
        <w:tc>
          <w:tcPr>
            <w:tcW w:w="760" w:type="dxa"/>
            <w:shd w:val="clear" w:color="000000" w:fill="CCFFFF"/>
            <w:noWrap/>
            <w:vAlign w:val="center"/>
            <w:hideMark/>
          </w:tcPr>
          <w:p w14:paraId="39DE4879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b/>
                <w:bCs/>
                <w:lang w:eastAsia="cs-CZ"/>
              </w:rPr>
            </w:pPr>
            <w:r w:rsidRPr="00BE5D17">
              <w:rPr>
                <w:b/>
                <w:bCs/>
                <w:lang w:eastAsia="cs-CZ"/>
              </w:rPr>
              <w:t xml:space="preserve">2014 </w:t>
            </w:r>
          </w:p>
        </w:tc>
        <w:tc>
          <w:tcPr>
            <w:tcW w:w="760" w:type="dxa"/>
            <w:shd w:val="clear" w:color="000000" w:fill="CCFFFF"/>
            <w:noWrap/>
            <w:vAlign w:val="center"/>
            <w:hideMark/>
          </w:tcPr>
          <w:p w14:paraId="1F8F1D94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b/>
                <w:bCs/>
                <w:lang w:eastAsia="cs-CZ"/>
              </w:rPr>
            </w:pPr>
            <w:r w:rsidRPr="00BE5D17">
              <w:rPr>
                <w:b/>
                <w:bCs/>
                <w:lang w:eastAsia="cs-CZ"/>
              </w:rPr>
              <w:t xml:space="preserve">2015 </w:t>
            </w:r>
          </w:p>
        </w:tc>
        <w:tc>
          <w:tcPr>
            <w:tcW w:w="760" w:type="dxa"/>
            <w:shd w:val="clear" w:color="000000" w:fill="CCFFFF"/>
            <w:noWrap/>
            <w:vAlign w:val="center"/>
            <w:hideMark/>
          </w:tcPr>
          <w:p w14:paraId="506E8584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b/>
                <w:bCs/>
                <w:lang w:eastAsia="cs-CZ"/>
              </w:rPr>
            </w:pPr>
            <w:r w:rsidRPr="00BE5D17">
              <w:rPr>
                <w:b/>
                <w:bCs/>
                <w:lang w:eastAsia="cs-CZ"/>
              </w:rPr>
              <w:t xml:space="preserve">2016 </w:t>
            </w:r>
          </w:p>
        </w:tc>
        <w:tc>
          <w:tcPr>
            <w:tcW w:w="760" w:type="dxa"/>
            <w:shd w:val="clear" w:color="000000" w:fill="CCFFFF"/>
            <w:noWrap/>
            <w:vAlign w:val="center"/>
            <w:hideMark/>
          </w:tcPr>
          <w:p w14:paraId="3B04EF1F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b/>
                <w:bCs/>
                <w:lang w:eastAsia="cs-CZ"/>
              </w:rPr>
            </w:pPr>
            <w:r w:rsidRPr="00BE5D17">
              <w:rPr>
                <w:b/>
                <w:bCs/>
                <w:lang w:eastAsia="cs-CZ"/>
              </w:rPr>
              <w:t xml:space="preserve">2017 </w:t>
            </w:r>
          </w:p>
        </w:tc>
        <w:tc>
          <w:tcPr>
            <w:tcW w:w="926" w:type="dxa"/>
            <w:shd w:val="clear" w:color="000000" w:fill="CCFFFF"/>
            <w:noWrap/>
            <w:vAlign w:val="center"/>
            <w:hideMark/>
          </w:tcPr>
          <w:p w14:paraId="47564DC1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b/>
                <w:bCs/>
                <w:lang w:eastAsia="cs-CZ"/>
              </w:rPr>
            </w:pPr>
            <w:r w:rsidRPr="00BE5D17">
              <w:rPr>
                <w:b/>
                <w:bCs/>
                <w:lang w:eastAsia="cs-CZ"/>
              </w:rPr>
              <w:t xml:space="preserve">2018 </w:t>
            </w:r>
          </w:p>
        </w:tc>
        <w:tc>
          <w:tcPr>
            <w:tcW w:w="850" w:type="dxa"/>
            <w:shd w:val="clear" w:color="000000" w:fill="CCFFFF"/>
            <w:noWrap/>
            <w:vAlign w:val="center"/>
            <w:hideMark/>
          </w:tcPr>
          <w:p w14:paraId="54F1C89E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b/>
                <w:bCs/>
                <w:lang w:eastAsia="cs-CZ"/>
              </w:rPr>
            </w:pPr>
            <w:r w:rsidRPr="00BE5D17">
              <w:rPr>
                <w:b/>
                <w:bCs/>
                <w:lang w:eastAsia="cs-CZ"/>
              </w:rPr>
              <w:t xml:space="preserve">2019 </w:t>
            </w:r>
          </w:p>
        </w:tc>
      </w:tr>
      <w:tr w:rsidR="003C0D95" w:rsidRPr="004070CE" w14:paraId="5FFB08B4" w14:textId="77777777" w:rsidTr="00BE5D17">
        <w:trPr>
          <w:trHeight w:val="259"/>
        </w:trPr>
        <w:tc>
          <w:tcPr>
            <w:tcW w:w="2700" w:type="dxa"/>
            <w:shd w:val="clear" w:color="000000" w:fill="CCFFFF"/>
            <w:noWrap/>
            <w:vAlign w:val="center"/>
            <w:hideMark/>
          </w:tcPr>
          <w:p w14:paraId="4F24FA59" w14:textId="1E2D16A5" w:rsidR="003C0D95" w:rsidRPr="00BE5D17" w:rsidRDefault="00BE5D17" w:rsidP="004070CE">
            <w:pPr>
              <w:suppressAutoHyphens w:val="0"/>
              <w:spacing w:line="240" w:lineRule="auto"/>
              <w:rPr>
                <w:b/>
                <w:bCs/>
                <w:lang w:eastAsia="cs-CZ"/>
              </w:rPr>
            </w:pPr>
            <w:r>
              <w:rPr>
                <w:b/>
                <w:bCs/>
                <w:lang w:eastAsia="cs-CZ"/>
              </w:rPr>
              <w:t>CR total  (in mil. CZK)</w:t>
            </w:r>
            <w:r w:rsidR="003C0D95" w:rsidRPr="00BE5D17">
              <w:rPr>
                <w:b/>
                <w:bCs/>
                <w:lang w:eastAsia="cs-CZ"/>
              </w:rPr>
              <w:t xml:space="preserve"> </w:t>
            </w:r>
          </w:p>
        </w:tc>
        <w:tc>
          <w:tcPr>
            <w:tcW w:w="760" w:type="dxa"/>
            <w:shd w:val="clear" w:color="000000" w:fill="CCFFFF"/>
            <w:noWrap/>
            <w:vAlign w:val="center"/>
            <w:hideMark/>
          </w:tcPr>
          <w:p w14:paraId="58A50085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b/>
                <w:bCs/>
                <w:lang w:eastAsia="cs-CZ"/>
              </w:rPr>
            </w:pPr>
            <w:r w:rsidRPr="00BE5D17">
              <w:rPr>
                <w:b/>
                <w:bCs/>
                <w:lang w:eastAsia="cs-CZ"/>
              </w:rPr>
              <w:t xml:space="preserve">62 753 </w:t>
            </w:r>
          </w:p>
        </w:tc>
        <w:tc>
          <w:tcPr>
            <w:tcW w:w="760" w:type="dxa"/>
            <w:shd w:val="clear" w:color="000000" w:fill="CCFFFF"/>
            <w:noWrap/>
            <w:vAlign w:val="center"/>
            <w:hideMark/>
          </w:tcPr>
          <w:p w14:paraId="4D11E680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b/>
                <w:bCs/>
                <w:lang w:eastAsia="cs-CZ"/>
              </w:rPr>
            </w:pPr>
            <w:r w:rsidRPr="00BE5D17">
              <w:rPr>
                <w:b/>
                <w:bCs/>
                <w:lang w:eastAsia="cs-CZ"/>
              </w:rPr>
              <w:t xml:space="preserve">72 360 </w:t>
            </w:r>
          </w:p>
        </w:tc>
        <w:tc>
          <w:tcPr>
            <w:tcW w:w="760" w:type="dxa"/>
            <w:shd w:val="clear" w:color="000000" w:fill="CCFFFF"/>
            <w:noWrap/>
            <w:vAlign w:val="center"/>
            <w:hideMark/>
          </w:tcPr>
          <w:p w14:paraId="42C4A3D4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b/>
                <w:bCs/>
                <w:lang w:eastAsia="cs-CZ"/>
              </w:rPr>
            </w:pPr>
            <w:r w:rsidRPr="00BE5D17">
              <w:rPr>
                <w:b/>
                <w:bCs/>
                <w:lang w:eastAsia="cs-CZ"/>
              </w:rPr>
              <w:t xml:space="preserve">77 853 </w:t>
            </w:r>
          </w:p>
        </w:tc>
        <w:tc>
          <w:tcPr>
            <w:tcW w:w="760" w:type="dxa"/>
            <w:shd w:val="clear" w:color="000000" w:fill="CCFFFF"/>
            <w:noWrap/>
            <w:vAlign w:val="center"/>
            <w:hideMark/>
          </w:tcPr>
          <w:p w14:paraId="0CCDC201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b/>
                <w:bCs/>
                <w:lang w:eastAsia="cs-CZ"/>
              </w:rPr>
            </w:pPr>
            <w:r w:rsidRPr="00BE5D17">
              <w:rPr>
                <w:b/>
                <w:bCs/>
                <w:lang w:eastAsia="cs-CZ"/>
              </w:rPr>
              <w:t xml:space="preserve">85 104 </w:t>
            </w:r>
          </w:p>
        </w:tc>
        <w:tc>
          <w:tcPr>
            <w:tcW w:w="760" w:type="dxa"/>
            <w:shd w:val="clear" w:color="000000" w:fill="CCFFFF"/>
            <w:noWrap/>
            <w:vAlign w:val="center"/>
            <w:hideMark/>
          </w:tcPr>
          <w:p w14:paraId="4C984680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b/>
                <w:bCs/>
                <w:lang w:eastAsia="cs-CZ"/>
              </w:rPr>
            </w:pPr>
            <w:r w:rsidRPr="00BE5D17">
              <w:rPr>
                <w:b/>
                <w:bCs/>
                <w:lang w:eastAsia="cs-CZ"/>
              </w:rPr>
              <w:t xml:space="preserve">88 663 </w:t>
            </w:r>
          </w:p>
        </w:tc>
        <w:tc>
          <w:tcPr>
            <w:tcW w:w="760" w:type="dxa"/>
            <w:shd w:val="clear" w:color="000000" w:fill="CCFFFF"/>
            <w:noWrap/>
            <w:vAlign w:val="center"/>
            <w:hideMark/>
          </w:tcPr>
          <w:p w14:paraId="08D587CD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b/>
                <w:bCs/>
                <w:lang w:eastAsia="cs-CZ"/>
              </w:rPr>
            </w:pPr>
            <w:r w:rsidRPr="00BE5D17">
              <w:rPr>
                <w:b/>
                <w:bCs/>
                <w:lang w:eastAsia="cs-CZ"/>
              </w:rPr>
              <w:t xml:space="preserve">80 109 </w:t>
            </w:r>
          </w:p>
        </w:tc>
        <w:tc>
          <w:tcPr>
            <w:tcW w:w="760" w:type="dxa"/>
            <w:shd w:val="clear" w:color="000000" w:fill="CCFFFF"/>
            <w:noWrap/>
            <w:vAlign w:val="center"/>
            <w:hideMark/>
          </w:tcPr>
          <w:p w14:paraId="02C77B26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b/>
                <w:bCs/>
                <w:lang w:eastAsia="cs-CZ"/>
              </w:rPr>
            </w:pPr>
            <w:r w:rsidRPr="00BE5D17">
              <w:rPr>
                <w:b/>
                <w:bCs/>
                <w:lang w:eastAsia="cs-CZ"/>
              </w:rPr>
              <w:t xml:space="preserve">90 386 </w:t>
            </w:r>
          </w:p>
        </w:tc>
        <w:tc>
          <w:tcPr>
            <w:tcW w:w="926" w:type="dxa"/>
            <w:shd w:val="clear" w:color="000000" w:fill="CCFFFF"/>
            <w:noWrap/>
            <w:vAlign w:val="center"/>
            <w:hideMark/>
          </w:tcPr>
          <w:p w14:paraId="39CC12B5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b/>
                <w:bCs/>
                <w:lang w:eastAsia="cs-CZ"/>
              </w:rPr>
            </w:pPr>
            <w:r w:rsidRPr="00BE5D17">
              <w:rPr>
                <w:b/>
                <w:bCs/>
                <w:lang w:eastAsia="cs-CZ"/>
              </w:rPr>
              <w:t xml:space="preserve">102 754 </w:t>
            </w:r>
          </w:p>
        </w:tc>
        <w:tc>
          <w:tcPr>
            <w:tcW w:w="850" w:type="dxa"/>
            <w:shd w:val="clear" w:color="000000" w:fill="CCFFFF"/>
            <w:noWrap/>
            <w:vAlign w:val="center"/>
            <w:hideMark/>
          </w:tcPr>
          <w:p w14:paraId="64F6828B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b/>
                <w:bCs/>
                <w:lang w:eastAsia="cs-CZ"/>
              </w:rPr>
            </w:pPr>
            <w:r w:rsidRPr="00BE5D17">
              <w:rPr>
                <w:b/>
                <w:bCs/>
                <w:lang w:eastAsia="cs-CZ"/>
              </w:rPr>
              <w:t xml:space="preserve">111 622 </w:t>
            </w:r>
          </w:p>
        </w:tc>
      </w:tr>
      <w:tr w:rsidR="003C0D95" w:rsidRPr="004070CE" w14:paraId="5528A2D7" w14:textId="77777777" w:rsidTr="00BE5D17">
        <w:trPr>
          <w:trHeight w:val="259"/>
        </w:trPr>
        <w:tc>
          <w:tcPr>
            <w:tcW w:w="2700" w:type="dxa"/>
            <w:shd w:val="clear" w:color="auto" w:fill="auto"/>
            <w:noWrap/>
            <w:vAlign w:val="bottom"/>
            <w:hideMark/>
          </w:tcPr>
          <w:p w14:paraId="3C89C50C" w14:textId="16DC9AAE" w:rsidR="003C0D95" w:rsidRPr="00BE5D17" w:rsidRDefault="00BE5D17" w:rsidP="00BE5D17">
            <w:pPr>
              <w:suppressAutoHyphens w:val="0"/>
              <w:spacing w:line="240" w:lineRule="auto"/>
              <w:ind w:firstLineChars="100" w:firstLine="200"/>
              <w:rPr>
                <w:lang w:eastAsia="cs-CZ"/>
              </w:rPr>
            </w:pPr>
            <w:r>
              <w:rPr>
                <w:lang w:eastAsia="cs-CZ"/>
              </w:rPr>
              <w:t>Natural sciences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14:paraId="0C59272B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lang w:eastAsia="cs-CZ"/>
              </w:rPr>
            </w:pPr>
            <w:r w:rsidRPr="00BE5D17">
              <w:rPr>
                <w:lang w:eastAsia="cs-CZ"/>
              </w:rPr>
              <w:t xml:space="preserve">18 877 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14:paraId="53404CE0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lang w:eastAsia="cs-CZ"/>
              </w:rPr>
            </w:pPr>
            <w:r w:rsidRPr="00BE5D17">
              <w:rPr>
                <w:lang w:eastAsia="cs-CZ"/>
              </w:rPr>
              <w:t xml:space="preserve">22 864 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14:paraId="64D20650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lang w:eastAsia="cs-CZ"/>
              </w:rPr>
            </w:pPr>
            <w:r w:rsidRPr="00BE5D17">
              <w:rPr>
                <w:lang w:eastAsia="cs-CZ"/>
              </w:rPr>
              <w:t xml:space="preserve">26 702 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14:paraId="68491C34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lang w:eastAsia="cs-CZ"/>
              </w:rPr>
            </w:pPr>
            <w:r w:rsidRPr="00BE5D17">
              <w:rPr>
                <w:lang w:eastAsia="cs-CZ"/>
              </w:rPr>
              <w:t xml:space="preserve">29 583 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14:paraId="57CBDB5E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lang w:eastAsia="cs-CZ"/>
              </w:rPr>
            </w:pPr>
            <w:r w:rsidRPr="00BE5D17">
              <w:rPr>
                <w:lang w:eastAsia="cs-CZ"/>
              </w:rPr>
              <w:t xml:space="preserve">31 873 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14:paraId="42AB953E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lang w:eastAsia="cs-CZ"/>
              </w:rPr>
            </w:pPr>
            <w:r w:rsidRPr="00BE5D17">
              <w:rPr>
                <w:lang w:eastAsia="cs-CZ"/>
              </w:rPr>
              <w:t xml:space="preserve">27 156 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14:paraId="4B893B2C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lang w:eastAsia="cs-CZ"/>
              </w:rPr>
            </w:pPr>
            <w:r w:rsidRPr="00BE5D17">
              <w:rPr>
                <w:lang w:eastAsia="cs-CZ"/>
              </w:rPr>
              <w:t xml:space="preserve">31 042 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14:paraId="6AAFE40B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lang w:eastAsia="cs-CZ"/>
              </w:rPr>
            </w:pPr>
            <w:r w:rsidRPr="00BE5D17">
              <w:rPr>
                <w:lang w:eastAsia="cs-CZ"/>
              </w:rPr>
              <w:t xml:space="preserve">34 780 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78CC6AC3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lang w:eastAsia="cs-CZ"/>
              </w:rPr>
            </w:pPr>
            <w:r w:rsidRPr="00BE5D17">
              <w:rPr>
                <w:lang w:eastAsia="cs-CZ"/>
              </w:rPr>
              <w:t xml:space="preserve">38 714 </w:t>
            </w:r>
          </w:p>
        </w:tc>
      </w:tr>
      <w:tr w:rsidR="003C0D95" w:rsidRPr="004070CE" w14:paraId="0CA98369" w14:textId="77777777" w:rsidTr="00BE5D17">
        <w:trPr>
          <w:trHeight w:val="259"/>
        </w:trPr>
        <w:tc>
          <w:tcPr>
            <w:tcW w:w="2700" w:type="dxa"/>
            <w:shd w:val="clear" w:color="auto" w:fill="auto"/>
            <w:noWrap/>
            <w:vAlign w:val="bottom"/>
            <w:hideMark/>
          </w:tcPr>
          <w:p w14:paraId="12FBF071" w14:textId="71C9FB1F" w:rsidR="003C0D95" w:rsidRPr="00BE5D17" w:rsidRDefault="00BE5D17" w:rsidP="00BE5D17">
            <w:pPr>
              <w:suppressAutoHyphens w:val="0"/>
              <w:spacing w:line="240" w:lineRule="auto"/>
              <w:ind w:firstLineChars="100" w:firstLine="200"/>
              <w:rPr>
                <w:lang w:eastAsia="cs-CZ"/>
              </w:rPr>
            </w:pPr>
            <w:r>
              <w:rPr>
                <w:lang w:eastAsia="cs-CZ"/>
              </w:rPr>
              <w:t>Technical sciences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14:paraId="6643ECD3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lang w:eastAsia="cs-CZ"/>
              </w:rPr>
            </w:pPr>
            <w:r w:rsidRPr="00BE5D17">
              <w:rPr>
                <w:lang w:eastAsia="cs-CZ"/>
              </w:rPr>
              <w:t xml:space="preserve">32 018 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14:paraId="56E14952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lang w:eastAsia="cs-CZ"/>
              </w:rPr>
            </w:pPr>
            <w:r w:rsidRPr="00BE5D17">
              <w:rPr>
                <w:lang w:eastAsia="cs-CZ"/>
              </w:rPr>
              <w:t xml:space="preserve">36 413 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14:paraId="1BC6B37F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lang w:eastAsia="cs-CZ"/>
              </w:rPr>
            </w:pPr>
            <w:r w:rsidRPr="00BE5D17">
              <w:rPr>
                <w:lang w:eastAsia="cs-CZ"/>
              </w:rPr>
              <w:t xml:space="preserve">38 231 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14:paraId="30E0C769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lang w:eastAsia="cs-CZ"/>
              </w:rPr>
            </w:pPr>
            <w:r w:rsidRPr="00BE5D17">
              <w:rPr>
                <w:lang w:eastAsia="cs-CZ"/>
              </w:rPr>
              <w:t xml:space="preserve">40 662 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14:paraId="3A4ECA6E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lang w:eastAsia="cs-CZ"/>
              </w:rPr>
            </w:pPr>
            <w:r w:rsidRPr="00BE5D17">
              <w:rPr>
                <w:lang w:eastAsia="cs-CZ"/>
              </w:rPr>
              <w:t xml:space="preserve">42 037 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14:paraId="7BB8BC24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lang w:eastAsia="cs-CZ"/>
              </w:rPr>
            </w:pPr>
            <w:r w:rsidRPr="00BE5D17">
              <w:rPr>
                <w:lang w:eastAsia="cs-CZ"/>
              </w:rPr>
              <w:t xml:space="preserve">40 287 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14:paraId="7916BDA4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lang w:eastAsia="cs-CZ"/>
              </w:rPr>
            </w:pPr>
            <w:r w:rsidRPr="00BE5D17">
              <w:rPr>
                <w:lang w:eastAsia="cs-CZ"/>
              </w:rPr>
              <w:t xml:space="preserve">45 754 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14:paraId="7876337C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lang w:eastAsia="cs-CZ"/>
              </w:rPr>
            </w:pPr>
            <w:r w:rsidRPr="00BE5D17">
              <w:rPr>
                <w:lang w:eastAsia="cs-CZ"/>
              </w:rPr>
              <w:t xml:space="preserve">51 964 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69A22670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lang w:eastAsia="cs-CZ"/>
              </w:rPr>
            </w:pPr>
            <w:r w:rsidRPr="00BE5D17">
              <w:rPr>
                <w:lang w:eastAsia="cs-CZ"/>
              </w:rPr>
              <w:t xml:space="preserve">56 044 </w:t>
            </w:r>
          </w:p>
        </w:tc>
      </w:tr>
      <w:tr w:rsidR="003C0D95" w:rsidRPr="004070CE" w14:paraId="308921B5" w14:textId="77777777" w:rsidTr="00BE5D17">
        <w:trPr>
          <w:trHeight w:val="259"/>
        </w:trPr>
        <w:tc>
          <w:tcPr>
            <w:tcW w:w="2700" w:type="dxa"/>
            <w:shd w:val="clear" w:color="auto" w:fill="auto"/>
            <w:noWrap/>
            <w:vAlign w:val="bottom"/>
            <w:hideMark/>
          </w:tcPr>
          <w:p w14:paraId="5E231C20" w14:textId="49AB6DD2" w:rsidR="003C0D95" w:rsidRPr="00BE5D17" w:rsidRDefault="00BE5D17" w:rsidP="00BE5D17">
            <w:pPr>
              <w:suppressAutoHyphens w:val="0"/>
              <w:spacing w:line="240" w:lineRule="auto"/>
              <w:ind w:firstLineChars="100" w:firstLine="200"/>
              <w:rPr>
                <w:lang w:eastAsia="cs-CZ"/>
              </w:rPr>
            </w:pPr>
            <w:r>
              <w:rPr>
                <w:lang w:eastAsia="cs-CZ"/>
              </w:rPr>
              <w:t>Medical sciences</w:t>
            </w:r>
            <w:r w:rsidR="003C0D95" w:rsidRPr="00BE5D17">
              <w:rPr>
                <w:lang w:eastAsia="cs-CZ"/>
              </w:rPr>
              <w:t xml:space="preserve"> 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14:paraId="03FACE52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lang w:eastAsia="cs-CZ"/>
              </w:rPr>
            </w:pPr>
            <w:r w:rsidRPr="00BE5D17">
              <w:rPr>
                <w:lang w:eastAsia="cs-CZ"/>
              </w:rPr>
              <w:t xml:space="preserve">4 999 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14:paraId="47C9D955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lang w:eastAsia="cs-CZ"/>
              </w:rPr>
            </w:pPr>
            <w:r w:rsidRPr="00BE5D17">
              <w:rPr>
                <w:lang w:eastAsia="cs-CZ"/>
              </w:rPr>
              <w:t xml:space="preserve">5 856 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14:paraId="25A37EE7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lang w:eastAsia="cs-CZ"/>
              </w:rPr>
            </w:pPr>
            <w:r w:rsidRPr="00BE5D17">
              <w:rPr>
                <w:lang w:eastAsia="cs-CZ"/>
              </w:rPr>
              <w:t xml:space="preserve">6 120 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14:paraId="0C482269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lang w:eastAsia="cs-CZ"/>
              </w:rPr>
            </w:pPr>
            <w:r w:rsidRPr="00BE5D17">
              <w:rPr>
                <w:lang w:eastAsia="cs-CZ"/>
              </w:rPr>
              <w:t xml:space="preserve">6 864 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14:paraId="465CDC5A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lang w:eastAsia="cs-CZ"/>
              </w:rPr>
            </w:pPr>
            <w:r w:rsidRPr="00BE5D17">
              <w:rPr>
                <w:lang w:eastAsia="cs-CZ"/>
              </w:rPr>
              <w:t xml:space="preserve">6 465 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14:paraId="737E4A19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lang w:eastAsia="cs-CZ"/>
              </w:rPr>
            </w:pPr>
            <w:r w:rsidRPr="00BE5D17">
              <w:rPr>
                <w:lang w:eastAsia="cs-CZ"/>
              </w:rPr>
              <w:t xml:space="preserve">5 232 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14:paraId="4EEDA661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lang w:eastAsia="cs-CZ"/>
              </w:rPr>
            </w:pPr>
            <w:r w:rsidRPr="00BE5D17">
              <w:rPr>
                <w:lang w:eastAsia="cs-CZ"/>
              </w:rPr>
              <w:t xml:space="preserve">5 681 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14:paraId="0E14B67A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lang w:eastAsia="cs-CZ"/>
              </w:rPr>
            </w:pPr>
            <w:r w:rsidRPr="00BE5D17">
              <w:rPr>
                <w:lang w:eastAsia="cs-CZ"/>
              </w:rPr>
              <w:t xml:space="preserve">6 809 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4BA914A0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lang w:eastAsia="cs-CZ"/>
              </w:rPr>
            </w:pPr>
            <w:r w:rsidRPr="00BE5D17">
              <w:rPr>
                <w:lang w:eastAsia="cs-CZ"/>
              </w:rPr>
              <w:t xml:space="preserve">6 942 </w:t>
            </w:r>
          </w:p>
        </w:tc>
      </w:tr>
      <w:tr w:rsidR="003C0D95" w:rsidRPr="004070CE" w14:paraId="5AD4FA5E" w14:textId="77777777" w:rsidTr="00BE5D17">
        <w:trPr>
          <w:trHeight w:val="259"/>
        </w:trPr>
        <w:tc>
          <w:tcPr>
            <w:tcW w:w="2700" w:type="dxa"/>
            <w:shd w:val="clear" w:color="auto" w:fill="auto"/>
            <w:noWrap/>
            <w:vAlign w:val="bottom"/>
            <w:hideMark/>
          </w:tcPr>
          <w:p w14:paraId="17DEDF98" w14:textId="4B7CBF39" w:rsidR="003C0D95" w:rsidRPr="00BE5D17" w:rsidRDefault="00BE5D17" w:rsidP="00BE5D17">
            <w:pPr>
              <w:suppressAutoHyphens w:val="0"/>
              <w:spacing w:line="240" w:lineRule="auto"/>
              <w:ind w:firstLineChars="100" w:firstLine="200"/>
              <w:rPr>
                <w:lang w:eastAsia="cs-CZ"/>
              </w:rPr>
            </w:pPr>
            <w:r>
              <w:rPr>
                <w:lang w:eastAsia="cs-CZ"/>
              </w:rPr>
              <w:t>Agricultural sciences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14:paraId="5C347E98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lang w:eastAsia="cs-CZ"/>
              </w:rPr>
            </w:pPr>
            <w:r w:rsidRPr="00BE5D17">
              <w:rPr>
                <w:lang w:eastAsia="cs-CZ"/>
              </w:rPr>
              <w:t xml:space="preserve">2 288 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14:paraId="64E965C8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lang w:eastAsia="cs-CZ"/>
              </w:rPr>
            </w:pPr>
            <w:r w:rsidRPr="00BE5D17">
              <w:rPr>
                <w:lang w:eastAsia="cs-CZ"/>
              </w:rPr>
              <w:t xml:space="preserve">2 384 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14:paraId="68F29E51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lang w:eastAsia="cs-CZ"/>
              </w:rPr>
            </w:pPr>
            <w:r w:rsidRPr="00BE5D17">
              <w:rPr>
                <w:lang w:eastAsia="cs-CZ"/>
              </w:rPr>
              <w:t xml:space="preserve">1 729 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14:paraId="3EB08283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lang w:eastAsia="cs-CZ"/>
              </w:rPr>
            </w:pPr>
            <w:r w:rsidRPr="00BE5D17">
              <w:rPr>
                <w:lang w:eastAsia="cs-CZ"/>
              </w:rPr>
              <w:t xml:space="preserve">2 204 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14:paraId="148BA373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lang w:eastAsia="cs-CZ"/>
              </w:rPr>
            </w:pPr>
            <w:r w:rsidRPr="00BE5D17">
              <w:rPr>
                <w:lang w:eastAsia="cs-CZ"/>
              </w:rPr>
              <w:t xml:space="preserve">2 409 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14:paraId="4C0A2DAC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lang w:eastAsia="cs-CZ"/>
              </w:rPr>
            </w:pPr>
            <w:r w:rsidRPr="00BE5D17">
              <w:rPr>
                <w:lang w:eastAsia="cs-CZ"/>
              </w:rPr>
              <w:t xml:space="preserve">2 083 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14:paraId="3D86F07B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lang w:eastAsia="cs-CZ"/>
              </w:rPr>
            </w:pPr>
            <w:r w:rsidRPr="00BE5D17">
              <w:rPr>
                <w:lang w:eastAsia="cs-CZ"/>
              </w:rPr>
              <w:t xml:space="preserve">2 289 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14:paraId="7CC48615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lang w:eastAsia="cs-CZ"/>
              </w:rPr>
            </w:pPr>
            <w:r w:rsidRPr="00BE5D17">
              <w:rPr>
                <w:lang w:eastAsia="cs-CZ"/>
              </w:rPr>
              <w:t xml:space="preserve">2 608 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A58C6F2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lang w:eastAsia="cs-CZ"/>
              </w:rPr>
            </w:pPr>
            <w:r w:rsidRPr="00BE5D17">
              <w:rPr>
                <w:lang w:eastAsia="cs-CZ"/>
              </w:rPr>
              <w:t xml:space="preserve">2 859 </w:t>
            </w:r>
          </w:p>
        </w:tc>
      </w:tr>
      <w:tr w:rsidR="003C0D95" w:rsidRPr="004070CE" w14:paraId="70E460E8" w14:textId="77777777" w:rsidTr="00BE5D17">
        <w:trPr>
          <w:trHeight w:val="259"/>
        </w:trPr>
        <w:tc>
          <w:tcPr>
            <w:tcW w:w="2700" w:type="dxa"/>
            <w:shd w:val="clear" w:color="auto" w:fill="auto"/>
            <w:noWrap/>
            <w:vAlign w:val="bottom"/>
            <w:hideMark/>
          </w:tcPr>
          <w:p w14:paraId="3795DACA" w14:textId="00E472CF" w:rsidR="003C0D95" w:rsidRPr="00BE5D17" w:rsidRDefault="00BE5D17" w:rsidP="00BE5D17">
            <w:pPr>
              <w:suppressAutoHyphens w:val="0"/>
              <w:spacing w:line="240" w:lineRule="auto"/>
              <w:ind w:firstLineChars="100" w:firstLine="200"/>
              <w:rPr>
                <w:lang w:eastAsia="cs-CZ"/>
              </w:rPr>
            </w:pPr>
            <w:r>
              <w:rPr>
                <w:lang w:eastAsia="cs-CZ"/>
              </w:rPr>
              <w:t>Social sciences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14:paraId="0AF74DC7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lang w:eastAsia="cs-CZ"/>
              </w:rPr>
            </w:pPr>
            <w:r w:rsidRPr="00BE5D17">
              <w:rPr>
                <w:lang w:eastAsia="cs-CZ"/>
              </w:rPr>
              <w:t xml:space="preserve">2 625 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14:paraId="4C6F8F54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lang w:eastAsia="cs-CZ"/>
              </w:rPr>
            </w:pPr>
            <w:r w:rsidRPr="00BE5D17">
              <w:rPr>
                <w:lang w:eastAsia="cs-CZ"/>
              </w:rPr>
              <w:t xml:space="preserve">2 667 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14:paraId="6EDA60A8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lang w:eastAsia="cs-CZ"/>
              </w:rPr>
            </w:pPr>
            <w:r w:rsidRPr="00BE5D17">
              <w:rPr>
                <w:lang w:eastAsia="cs-CZ"/>
              </w:rPr>
              <w:t xml:space="preserve">2 657 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14:paraId="4ABAF063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lang w:eastAsia="cs-CZ"/>
              </w:rPr>
            </w:pPr>
            <w:r w:rsidRPr="00BE5D17">
              <w:rPr>
                <w:lang w:eastAsia="cs-CZ"/>
              </w:rPr>
              <w:t xml:space="preserve">2 988 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14:paraId="00A4DA43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lang w:eastAsia="cs-CZ"/>
              </w:rPr>
            </w:pPr>
            <w:r w:rsidRPr="00BE5D17">
              <w:rPr>
                <w:lang w:eastAsia="cs-CZ"/>
              </w:rPr>
              <w:t xml:space="preserve">3 217 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14:paraId="4F55FD14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lang w:eastAsia="cs-CZ"/>
              </w:rPr>
            </w:pPr>
            <w:r w:rsidRPr="00BE5D17">
              <w:rPr>
                <w:lang w:eastAsia="cs-CZ"/>
              </w:rPr>
              <w:t xml:space="preserve">2 902 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14:paraId="30DABFB6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lang w:eastAsia="cs-CZ"/>
              </w:rPr>
            </w:pPr>
            <w:r w:rsidRPr="00BE5D17">
              <w:rPr>
                <w:lang w:eastAsia="cs-CZ"/>
              </w:rPr>
              <w:t xml:space="preserve">3 091 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14:paraId="52F96715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lang w:eastAsia="cs-CZ"/>
              </w:rPr>
            </w:pPr>
            <w:r w:rsidRPr="00BE5D17">
              <w:rPr>
                <w:lang w:eastAsia="cs-CZ"/>
              </w:rPr>
              <w:t xml:space="preserve">3 578 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44F472C9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lang w:eastAsia="cs-CZ"/>
              </w:rPr>
            </w:pPr>
            <w:r w:rsidRPr="00BE5D17">
              <w:rPr>
                <w:lang w:eastAsia="cs-CZ"/>
              </w:rPr>
              <w:t xml:space="preserve">3 770 </w:t>
            </w:r>
          </w:p>
        </w:tc>
      </w:tr>
      <w:tr w:rsidR="003C0D95" w:rsidRPr="004070CE" w14:paraId="3797F1F6" w14:textId="77777777" w:rsidTr="00BE5D17">
        <w:trPr>
          <w:trHeight w:val="259"/>
        </w:trPr>
        <w:tc>
          <w:tcPr>
            <w:tcW w:w="2700" w:type="dxa"/>
            <w:shd w:val="clear" w:color="auto" w:fill="auto"/>
            <w:noWrap/>
            <w:vAlign w:val="bottom"/>
            <w:hideMark/>
          </w:tcPr>
          <w:p w14:paraId="0466A6F6" w14:textId="5DE37AEB" w:rsidR="003C0D95" w:rsidRPr="00BE5D17" w:rsidRDefault="00BE5D17" w:rsidP="00BE5D17">
            <w:pPr>
              <w:suppressAutoHyphens w:val="0"/>
              <w:spacing w:line="240" w:lineRule="auto"/>
              <w:ind w:firstLineChars="100" w:firstLine="200"/>
              <w:rPr>
                <w:lang w:eastAsia="cs-CZ"/>
              </w:rPr>
            </w:pPr>
            <w:r>
              <w:rPr>
                <w:lang w:eastAsia="cs-CZ"/>
              </w:rPr>
              <w:t>Humanities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14:paraId="711FD673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lang w:eastAsia="cs-CZ"/>
              </w:rPr>
            </w:pPr>
            <w:r w:rsidRPr="00BE5D17">
              <w:rPr>
                <w:lang w:eastAsia="cs-CZ"/>
              </w:rPr>
              <w:t xml:space="preserve">1 946 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14:paraId="6D72E49F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lang w:eastAsia="cs-CZ"/>
              </w:rPr>
            </w:pPr>
            <w:r w:rsidRPr="00BE5D17">
              <w:rPr>
                <w:lang w:eastAsia="cs-CZ"/>
              </w:rPr>
              <w:t xml:space="preserve">2 177 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14:paraId="6BB9A8B6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lang w:eastAsia="cs-CZ"/>
              </w:rPr>
            </w:pPr>
            <w:r w:rsidRPr="00BE5D17">
              <w:rPr>
                <w:lang w:eastAsia="cs-CZ"/>
              </w:rPr>
              <w:t xml:space="preserve">2 414 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14:paraId="4C8A3F2F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lang w:eastAsia="cs-CZ"/>
              </w:rPr>
            </w:pPr>
            <w:r w:rsidRPr="00BE5D17">
              <w:rPr>
                <w:lang w:eastAsia="cs-CZ"/>
              </w:rPr>
              <w:t xml:space="preserve">2 804 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14:paraId="6EA6CBA8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lang w:eastAsia="cs-CZ"/>
              </w:rPr>
            </w:pPr>
            <w:r w:rsidRPr="00BE5D17">
              <w:rPr>
                <w:lang w:eastAsia="cs-CZ"/>
              </w:rPr>
              <w:t xml:space="preserve">2 662 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14:paraId="0FDFE737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lang w:eastAsia="cs-CZ"/>
              </w:rPr>
            </w:pPr>
            <w:r w:rsidRPr="00BE5D17">
              <w:rPr>
                <w:lang w:eastAsia="cs-CZ"/>
              </w:rPr>
              <w:t xml:space="preserve">2 450 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14:paraId="1BB5F423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lang w:eastAsia="cs-CZ"/>
              </w:rPr>
            </w:pPr>
            <w:r w:rsidRPr="00BE5D17">
              <w:rPr>
                <w:lang w:eastAsia="cs-CZ"/>
              </w:rPr>
              <w:t xml:space="preserve">2 529 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14:paraId="2E639D4F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lang w:eastAsia="cs-CZ"/>
              </w:rPr>
            </w:pPr>
            <w:r w:rsidRPr="00BE5D17">
              <w:rPr>
                <w:lang w:eastAsia="cs-CZ"/>
              </w:rPr>
              <w:t xml:space="preserve">3 015 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3E96BB30" w14:textId="77777777" w:rsidR="003C0D95" w:rsidRPr="00BE5D17" w:rsidRDefault="003C0D95" w:rsidP="004070CE">
            <w:pPr>
              <w:suppressAutoHyphens w:val="0"/>
              <w:spacing w:line="240" w:lineRule="auto"/>
              <w:jc w:val="right"/>
              <w:rPr>
                <w:lang w:eastAsia="cs-CZ"/>
              </w:rPr>
            </w:pPr>
            <w:r w:rsidRPr="00BE5D17">
              <w:rPr>
                <w:lang w:eastAsia="cs-CZ"/>
              </w:rPr>
              <w:t xml:space="preserve">3 294 </w:t>
            </w:r>
          </w:p>
        </w:tc>
      </w:tr>
    </w:tbl>
    <w:p w14:paraId="308B2066" w14:textId="77777777" w:rsidR="00CF6EBE" w:rsidRPr="004070CE" w:rsidRDefault="00CF6EBE" w:rsidP="00E50E09">
      <w:pPr>
        <w:jc w:val="both"/>
        <w:rPr>
          <w:sz w:val="24"/>
          <w:szCs w:val="24"/>
        </w:rPr>
        <w:sectPr w:rsidR="00CF6EBE" w:rsidRPr="004070CE" w:rsidSect="00925191">
          <w:endnotePr>
            <w:numFmt w:val="decimal"/>
          </w:endnotePr>
          <w:pgSz w:w="11907" w:h="16840" w:code="9"/>
          <w:pgMar w:top="1418" w:right="1134" w:bottom="1134" w:left="1134" w:header="851" w:footer="567" w:gutter="0"/>
          <w:cols w:space="720"/>
          <w:titlePg/>
          <w:docGrid w:linePitch="272"/>
        </w:sectPr>
      </w:pPr>
    </w:p>
    <w:p w14:paraId="03BEA6EF" w14:textId="1E126116" w:rsidR="00E50E09" w:rsidRPr="004070CE" w:rsidRDefault="00F04C98" w:rsidP="00F04C98">
      <w:pPr>
        <w:pStyle w:val="HChG"/>
        <w:tabs>
          <w:tab w:val="clear" w:pos="851"/>
        </w:tabs>
        <w:ind w:firstLine="0"/>
      </w:pPr>
      <w:r w:rsidRPr="004070CE">
        <w:lastRenderedPageBreak/>
        <w:t>Updated data of the third periodic report statistical annex</w:t>
      </w:r>
      <w:r w:rsidR="00256713" w:rsidRPr="004070CE">
        <w:t xml:space="preserve"> of the third periodic report</w:t>
      </w:r>
    </w:p>
    <w:p w14:paraId="061E5D4B" w14:textId="7DFE2CCC" w:rsidR="002112FF" w:rsidRPr="004070CE" w:rsidRDefault="00923F83" w:rsidP="002112FF">
      <w:pPr>
        <w:pStyle w:val="H1G"/>
        <w:ind w:firstLine="0"/>
      </w:pPr>
      <w:r w:rsidRPr="004070CE">
        <w:t>Update of the</w:t>
      </w:r>
      <w:r w:rsidR="002112FF" w:rsidRPr="004070CE">
        <w:t xml:space="preserve"> paragraph 2 (7) of the statistical annex</w:t>
      </w:r>
    </w:p>
    <w:p w14:paraId="20650A16" w14:textId="37A5CE34" w:rsidR="002112FF" w:rsidRPr="004070CE" w:rsidRDefault="002112FF" w:rsidP="002112FF">
      <w:pPr>
        <w:pStyle w:val="Odstavecseseznamem"/>
        <w:numPr>
          <w:ilvl w:val="0"/>
          <w:numId w:val="4"/>
        </w:numPr>
        <w:tabs>
          <w:tab w:val="left" w:pos="8789"/>
        </w:tabs>
        <w:spacing w:after="240"/>
        <w:ind w:right="850"/>
        <w:jc w:val="both"/>
        <w:rPr>
          <w:b/>
          <w:bCs/>
        </w:rPr>
      </w:pPr>
      <w:bookmarkStart w:id="11" w:name="_Toc11688159"/>
      <w:bookmarkStart w:id="12" w:name="_Toc15664836"/>
      <w:r w:rsidRPr="004070CE">
        <w:rPr>
          <w:b/>
          <w:bCs/>
        </w:rPr>
        <w:t>Total number of children's groups for the CR as at the end of 201</w:t>
      </w:r>
      <w:bookmarkEnd w:id="11"/>
      <w:bookmarkEnd w:id="12"/>
      <w:r w:rsidRPr="004070CE">
        <w:rPr>
          <w:b/>
          <w:bCs/>
        </w:rPr>
        <w:t>9</w:t>
      </w:r>
    </w:p>
    <w:p w14:paraId="5F40ACA1" w14:textId="77777777" w:rsidR="002112FF" w:rsidRPr="004070CE" w:rsidRDefault="002112FF" w:rsidP="002112FF">
      <w:pPr>
        <w:spacing w:line="240" w:lineRule="auto"/>
        <w:jc w:val="both"/>
        <w:rPr>
          <w:sz w:val="8"/>
          <w:szCs w:val="8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94"/>
        <w:gridCol w:w="2044"/>
        <w:gridCol w:w="1941"/>
      </w:tblGrid>
      <w:tr w:rsidR="002112FF" w:rsidRPr="004070CE" w14:paraId="51E8D128" w14:textId="77777777" w:rsidTr="00CB202E">
        <w:trPr>
          <w:trHeight w:val="170"/>
        </w:trPr>
        <w:tc>
          <w:tcPr>
            <w:tcW w:w="271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F2B96FF" w14:textId="77777777" w:rsidR="002112FF" w:rsidRPr="004070CE" w:rsidRDefault="002112FF" w:rsidP="002112FF">
            <w:pPr>
              <w:pStyle w:val="Odstavecseseznamem"/>
              <w:spacing w:before="120" w:line="240" w:lineRule="auto"/>
              <w:ind w:left="0"/>
              <w:jc w:val="both"/>
              <w:rPr>
                <w:b/>
              </w:rPr>
            </w:pPr>
            <w:r w:rsidRPr="004070CE">
              <w:rPr>
                <w:b/>
              </w:rPr>
              <w:t>Total number of registered children's groups</w:t>
            </w:r>
          </w:p>
        </w:tc>
        <w:tc>
          <w:tcPr>
            <w:tcW w:w="2283" w:type="pct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4C8DCD" w14:textId="16AC7A29" w:rsidR="002112FF" w:rsidRPr="004070CE" w:rsidRDefault="002112FF" w:rsidP="002112FF">
            <w:pPr>
              <w:pStyle w:val="Odstavecseseznamem"/>
              <w:spacing w:before="120" w:line="240" w:lineRule="auto"/>
              <w:ind w:left="0"/>
            </w:pPr>
            <w:r w:rsidRPr="004070CE">
              <w:t>973</w:t>
            </w:r>
          </w:p>
        </w:tc>
      </w:tr>
      <w:tr w:rsidR="002112FF" w:rsidRPr="004070CE" w14:paraId="22C0240E" w14:textId="77777777" w:rsidTr="00CB202E">
        <w:trPr>
          <w:trHeight w:val="227"/>
        </w:trPr>
        <w:tc>
          <w:tcPr>
            <w:tcW w:w="271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BACC3A5" w14:textId="77777777" w:rsidR="002112FF" w:rsidRPr="004070CE" w:rsidRDefault="002112FF" w:rsidP="002112FF">
            <w:pPr>
              <w:pStyle w:val="Odstavecseseznamem"/>
              <w:spacing w:before="120" w:line="240" w:lineRule="auto"/>
              <w:ind w:left="0"/>
              <w:jc w:val="both"/>
              <w:rPr>
                <w:b/>
              </w:rPr>
            </w:pPr>
            <w:r w:rsidRPr="004070CE">
              <w:rPr>
                <w:b/>
              </w:rPr>
              <w:t>Total number of places in children's groups</w:t>
            </w:r>
          </w:p>
        </w:tc>
        <w:tc>
          <w:tcPr>
            <w:tcW w:w="2283" w:type="pct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DA8228" w14:textId="65B8193C" w:rsidR="002112FF" w:rsidRPr="004070CE" w:rsidRDefault="002112FF" w:rsidP="002112FF">
            <w:pPr>
              <w:pStyle w:val="Odstavecseseznamem"/>
              <w:spacing w:before="120" w:line="240" w:lineRule="auto"/>
              <w:ind w:left="0"/>
            </w:pPr>
            <w:r w:rsidRPr="004070CE">
              <w:t>12 995</w:t>
            </w:r>
          </w:p>
        </w:tc>
      </w:tr>
      <w:tr w:rsidR="002112FF" w:rsidRPr="004070CE" w14:paraId="34EEBF4F" w14:textId="77777777" w:rsidTr="00CB202E">
        <w:trPr>
          <w:trHeight w:val="227"/>
        </w:trPr>
        <w:tc>
          <w:tcPr>
            <w:tcW w:w="271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033F9AA" w14:textId="77777777" w:rsidR="002112FF" w:rsidRPr="004070CE" w:rsidRDefault="002112FF" w:rsidP="002112FF">
            <w:pPr>
              <w:pStyle w:val="Odstavecseseznamem"/>
              <w:spacing w:before="120" w:line="240" w:lineRule="auto"/>
              <w:ind w:left="0"/>
              <w:jc w:val="both"/>
              <w:rPr>
                <w:b/>
              </w:rPr>
            </w:pPr>
            <w:r w:rsidRPr="004070CE">
              <w:rPr>
                <w:b/>
              </w:rPr>
              <w:t>Total number of shared places</w:t>
            </w:r>
          </w:p>
        </w:tc>
        <w:tc>
          <w:tcPr>
            <w:tcW w:w="2283" w:type="pct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FDBAAA" w14:textId="21EA5944" w:rsidR="002112FF" w:rsidRPr="004070CE" w:rsidRDefault="002112FF" w:rsidP="002112FF">
            <w:pPr>
              <w:pStyle w:val="Odstavecseseznamem"/>
              <w:spacing w:before="120" w:line="240" w:lineRule="auto"/>
              <w:ind w:left="0"/>
            </w:pPr>
            <w:r w:rsidRPr="004070CE">
              <w:t>16 000</w:t>
            </w:r>
          </w:p>
        </w:tc>
      </w:tr>
      <w:tr w:rsidR="002112FF" w:rsidRPr="004070CE" w14:paraId="12506A21" w14:textId="77777777" w:rsidTr="00CB202E">
        <w:trPr>
          <w:trHeight w:val="397"/>
        </w:trPr>
        <w:tc>
          <w:tcPr>
            <w:tcW w:w="27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2E1257" w14:textId="77777777" w:rsidR="002112FF" w:rsidRPr="004070CE" w:rsidRDefault="002112FF" w:rsidP="002112FF">
            <w:pPr>
              <w:pStyle w:val="Odstavecseseznamem"/>
              <w:spacing w:line="240" w:lineRule="auto"/>
              <w:ind w:left="0"/>
              <w:rPr>
                <w:b/>
              </w:rPr>
            </w:pPr>
            <w:r w:rsidRPr="004070CE">
              <w:rPr>
                <w:b/>
              </w:rPr>
              <w:t xml:space="preserve">Provider type </w:t>
            </w:r>
          </w:p>
        </w:tc>
        <w:tc>
          <w:tcPr>
            <w:tcW w:w="116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8268DF" w14:textId="77777777" w:rsidR="002112FF" w:rsidRPr="004070CE" w:rsidRDefault="002112FF" w:rsidP="002112FF">
            <w:pPr>
              <w:pStyle w:val="Odstavecseseznamem"/>
              <w:spacing w:before="120" w:line="240" w:lineRule="auto"/>
              <w:ind w:left="0"/>
              <w:rPr>
                <w:b/>
              </w:rPr>
            </w:pPr>
            <w:r w:rsidRPr="004070CE">
              <w:rPr>
                <w:b/>
              </w:rPr>
              <w:t>Number</w:t>
            </w:r>
          </w:p>
        </w:tc>
        <w:tc>
          <w:tcPr>
            <w:tcW w:w="11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FE27F9" w14:textId="77777777" w:rsidR="002112FF" w:rsidRPr="004070CE" w:rsidRDefault="002112FF" w:rsidP="002112FF">
            <w:pPr>
              <w:pStyle w:val="Odstavecseseznamem"/>
              <w:spacing w:before="120" w:line="240" w:lineRule="auto"/>
              <w:ind w:left="0"/>
              <w:rPr>
                <w:b/>
              </w:rPr>
            </w:pPr>
            <w:r w:rsidRPr="004070CE">
              <w:rPr>
                <w:b/>
              </w:rPr>
              <w:t>Proportion</w:t>
            </w:r>
          </w:p>
        </w:tc>
      </w:tr>
      <w:tr w:rsidR="002112FF" w:rsidRPr="004070CE" w14:paraId="08656654" w14:textId="77777777" w:rsidTr="00CB202E">
        <w:trPr>
          <w:trHeight w:val="300"/>
        </w:trPr>
        <w:tc>
          <w:tcPr>
            <w:tcW w:w="2717" w:type="pct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254" w14:textId="77777777" w:rsidR="002112FF" w:rsidRPr="004070CE" w:rsidRDefault="002112FF" w:rsidP="002112FF">
            <w:pPr>
              <w:pStyle w:val="Odstavecseseznamem"/>
              <w:spacing w:before="120" w:line="240" w:lineRule="auto"/>
              <w:ind w:left="0"/>
              <w:jc w:val="both"/>
            </w:pPr>
            <w:r w:rsidRPr="004070CE">
              <w:t>Non-profit organizations</w:t>
            </w:r>
          </w:p>
        </w:tc>
        <w:tc>
          <w:tcPr>
            <w:tcW w:w="1168" w:type="pct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0B9F26" w14:textId="39CB8A2F" w:rsidR="002112FF" w:rsidRPr="004070CE" w:rsidRDefault="003F0AC3" w:rsidP="002112FF">
            <w:pPr>
              <w:pStyle w:val="Odstavecseseznamem"/>
              <w:spacing w:before="120" w:line="240" w:lineRule="auto"/>
              <w:ind w:left="0"/>
              <w:jc w:val="both"/>
            </w:pPr>
            <w:r w:rsidRPr="004070CE">
              <w:t>712</w:t>
            </w:r>
          </w:p>
        </w:tc>
        <w:tc>
          <w:tcPr>
            <w:tcW w:w="11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E55E74" w14:textId="0767BBEA" w:rsidR="002112FF" w:rsidRPr="004070CE" w:rsidRDefault="003F0AC3" w:rsidP="002112FF">
            <w:pPr>
              <w:pStyle w:val="Odstavecseseznamem"/>
              <w:spacing w:before="120" w:line="240" w:lineRule="auto"/>
              <w:ind w:left="0"/>
              <w:jc w:val="both"/>
            </w:pPr>
            <w:r w:rsidRPr="004070CE">
              <w:t>73,1</w:t>
            </w:r>
            <w:r w:rsidR="002112FF" w:rsidRPr="004070CE">
              <w:t xml:space="preserve"> %</w:t>
            </w:r>
          </w:p>
        </w:tc>
      </w:tr>
      <w:tr w:rsidR="002112FF" w:rsidRPr="004070CE" w14:paraId="3E148BC2" w14:textId="77777777" w:rsidTr="00CB202E">
        <w:trPr>
          <w:trHeight w:val="300"/>
        </w:trPr>
        <w:tc>
          <w:tcPr>
            <w:tcW w:w="2717" w:type="pct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1F12706" w14:textId="138B2DD3" w:rsidR="002112FF" w:rsidRPr="004070CE" w:rsidRDefault="002112FF" w:rsidP="00C2629B">
            <w:pPr>
              <w:pStyle w:val="Odstavecseseznamem"/>
              <w:spacing w:before="120" w:line="240" w:lineRule="auto"/>
              <w:ind w:left="0"/>
              <w:jc w:val="both"/>
            </w:pPr>
            <w:r w:rsidRPr="004070CE">
              <w:t>Local authority</w:t>
            </w:r>
            <w:r w:rsidR="00C2629B" w:rsidRPr="004070CE">
              <w:t xml:space="preserve"> organizations and local-authority funded organizations</w:t>
            </w:r>
            <w:r w:rsidRPr="004070CE">
              <w:t xml:space="preserve"> </w:t>
            </w:r>
          </w:p>
        </w:tc>
        <w:tc>
          <w:tcPr>
            <w:tcW w:w="1168" w:type="pct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72F297" w14:textId="7DC7F546" w:rsidR="002112FF" w:rsidRPr="004070CE" w:rsidRDefault="002112FF" w:rsidP="002112FF">
            <w:pPr>
              <w:pStyle w:val="Odstavecseseznamem"/>
              <w:spacing w:before="120" w:line="240" w:lineRule="auto"/>
              <w:ind w:left="0"/>
              <w:jc w:val="both"/>
            </w:pPr>
            <w:r w:rsidRPr="004070CE">
              <w:t>72</w:t>
            </w:r>
          </w:p>
        </w:tc>
        <w:tc>
          <w:tcPr>
            <w:tcW w:w="11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D1436C" w14:textId="19DCF877" w:rsidR="002112FF" w:rsidRPr="004070CE" w:rsidRDefault="002112FF" w:rsidP="002112FF">
            <w:pPr>
              <w:pStyle w:val="Odstavecseseznamem"/>
              <w:spacing w:before="120" w:line="240" w:lineRule="auto"/>
              <w:ind w:left="0"/>
              <w:jc w:val="both"/>
            </w:pPr>
            <w:r w:rsidRPr="004070CE">
              <w:t>7,4 %</w:t>
            </w:r>
          </w:p>
        </w:tc>
      </w:tr>
      <w:tr w:rsidR="00594CC8" w:rsidRPr="004070CE" w14:paraId="20CD2A61" w14:textId="77777777" w:rsidTr="00CB202E">
        <w:trPr>
          <w:trHeight w:val="300"/>
        </w:trPr>
        <w:tc>
          <w:tcPr>
            <w:tcW w:w="2717" w:type="pct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A986E60" w14:textId="77777777" w:rsidR="00594CC8" w:rsidRPr="004070CE" w:rsidRDefault="00594CC8" w:rsidP="00657D00">
            <w:pPr>
              <w:pStyle w:val="Odstavecseseznamem"/>
              <w:spacing w:before="120" w:line="240" w:lineRule="auto"/>
              <w:ind w:left="0"/>
              <w:jc w:val="both"/>
            </w:pPr>
            <w:r w:rsidRPr="004070CE">
              <w:t>Institutes</w:t>
            </w:r>
          </w:p>
        </w:tc>
        <w:tc>
          <w:tcPr>
            <w:tcW w:w="1168" w:type="pct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CF4299" w14:textId="77777777" w:rsidR="00594CC8" w:rsidRPr="004070CE" w:rsidRDefault="00594CC8" w:rsidP="00657D00">
            <w:pPr>
              <w:pStyle w:val="Odstavecseseznamem"/>
              <w:spacing w:before="120" w:line="240" w:lineRule="auto"/>
              <w:ind w:left="0"/>
              <w:jc w:val="both"/>
            </w:pPr>
            <w:r w:rsidRPr="004070CE">
              <w:t>68</w:t>
            </w:r>
          </w:p>
        </w:tc>
        <w:tc>
          <w:tcPr>
            <w:tcW w:w="11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3ACCBD" w14:textId="77777777" w:rsidR="00594CC8" w:rsidRPr="004070CE" w:rsidRDefault="00594CC8" w:rsidP="00657D00">
            <w:pPr>
              <w:pStyle w:val="Odstavecseseznamem"/>
              <w:spacing w:before="120" w:line="240" w:lineRule="auto"/>
              <w:ind w:left="0"/>
              <w:jc w:val="both"/>
            </w:pPr>
            <w:r w:rsidRPr="004070CE">
              <w:t>7,0 %</w:t>
            </w:r>
          </w:p>
        </w:tc>
      </w:tr>
      <w:tr w:rsidR="00C2629B" w:rsidRPr="004070CE" w14:paraId="791D3029" w14:textId="77777777" w:rsidTr="00CB202E">
        <w:trPr>
          <w:trHeight w:val="300"/>
        </w:trPr>
        <w:tc>
          <w:tcPr>
            <w:tcW w:w="2717" w:type="pct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73268ED" w14:textId="77777777" w:rsidR="00C2629B" w:rsidRPr="004070CE" w:rsidRDefault="00C2629B" w:rsidP="00657D00">
            <w:pPr>
              <w:pStyle w:val="Odstavecseseznamem"/>
              <w:spacing w:before="120" w:line="240" w:lineRule="auto"/>
              <w:ind w:left="0"/>
              <w:jc w:val="both"/>
            </w:pPr>
            <w:r w:rsidRPr="004070CE">
              <w:t>State organizations and state-funded organizations</w:t>
            </w:r>
          </w:p>
        </w:tc>
        <w:tc>
          <w:tcPr>
            <w:tcW w:w="1168" w:type="pct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F03260" w14:textId="77777777" w:rsidR="00C2629B" w:rsidRPr="004070CE" w:rsidRDefault="00C2629B" w:rsidP="00657D00">
            <w:pPr>
              <w:pStyle w:val="Odstavecseseznamem"/>
              <w:spacing w:before="120" w:line="240" w:lineRule="auto"/>
              <w:ind w:left="0"/>
              <w:jc w:val="both"/>
            </w:pPr>
            <w:r w:rsidRPr="004070CE">
              <w:t>35</w:t>
            </w:r>
          </w:p>
        </w:tc>
        <w:tc>
          <w:tcPr>
            <w:tcW w:w="11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C96463" w14:textId="77777777" w:rsidR="00C2629B" w:rsidRPr="004070CE" w:rsidRDefault="00C2629B" w:rsidP="00657D00">
            <w:pPr>
              <w:pStyle w:val="Odstavecseseznamem"/>
              <w:spacing w:before="120" w:line="240" w:lineRule="auto"/>
              <w:ind w:left="0"/>
              <w:jc w:val="both"/>
            </w:pPr>
            <w:r w:rsidRPr="004070CE">
              <w:t>3,6 %</w:t>
            </w:r>
          </w:p>
        </w:tc>
      </w:tr>
      <w:tr w:rsidR="00C2629B" w:rsidRPr="004070CE" w14:paraId="4ED6A10A" w14:textId="77777777" w:rsidTr="00CB202E">
        <w:trPr>
          <w:trHeight w:val="300"/>
        </w:trPr>
        <w:tc>
          <w:tcPr>
            <w:tcW w:w="2717" w:type="pct"/>
            <w:tcBorders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5D6B23E" w14:textId="78B8317B" w:rsidR="00C2629B" w:rsidRPr="004070CE" w:rsidRDefault="00C2629B" w:rsidP="00C2629B">
            <w:pPr>
              <w:pStyle w:val="Odstavecseseznamem"/>
              <w:spacing w:before="120" w:line="240" w:lineRule="auto"/>
              <w:ind w:left="0"/>
              <w:jc w:val="both"/>
            </w:pPr>
            <w:r w:rsidRPr="004070CE">
              <w:t>Municipalities</w:t>
            </w:r>
          </w:p>
        </w:tc>
        <w:tc>
          <w:tcPr>
            <w:tcW w:w="1168" w:type="pct"/>
            <w:tcBorders>
              <w:bottom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80B856" w14:textId="0DE223E0" w:rsidR="00C2629B" w:rsidRPr="004070CE" w:rsidRDefault="00C2629B" w:rsidP="00C2629B">
            <w:pPr>
              <w:pStyle w:val="Odstavecseseznamem"/>
              <w:spacing w:before="120" w:line="240" w:lineRule="auto"/>
              <w:ind w:left="0"/>
              <w:jc w:val="both"/>
            </w:pPr>
            <w:r w:rsidRPr="004070CE">
              <w:t>33</w:t>
            </w:r>
          </w:p>
        </w:tc>
        <w:tc>
          <w:tcPr>
            <w:tcW w:w="111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2C7D7B" w14:textId="3786F69B" w:rsidR="00C2629B" w:rsidRPr="004070CE" w:rsidRDefault="00C2629B" w:rsidP="00C2629B">
            <w:pPr>
              <w:pStyle w:val="Odstavecseseznamem"/>
              <w:spacing w:before="120" w:line="240" w:lineRule="auto"/>
              <w:ind w:left="0"/>
              <w:jc w:val="both"/>
            </w:pPr>
            <w:r w:rsidRPr="004070CE">
              <w:t>3,4 %</w:t>
            </w:r>
          </w:p>
        </w:tc>
      </w:tr>
      <w:tr w:rsidR="00594CC8" w:rsidRPr="004070CE" w14:paraId="51909AB5" w14:textId="77777777" w:rsidTr="00CB202E">
        <w:trPr>
          <w:trHeight w:val="300"/>
        </w:trPr>
        <w:tc>
          <w:tcPr>
            <w:tcW w:w="2717" w:type="pct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C3A8AE0" w14:textId="77777777" w:rsidR="00594CC8" w:rsidRPr="004070CE" w:rsidRDefault="00594CC8" w:rsidP="00657D00">
            <w:pPr>
              <w:pStyle w:val="Odstavecseseznamem"/>
              <w:spacing w:before="120" w:line="240" w:lineRule="auto"/>
              <w:ind w:left="0"/>
              <w:jc w:val="both"/>
            </w:pPr>
            <w:r w:rsidRPr="004070CE">
              <w:t>Corporate provider (joint-stock company, limited-liability company)</w:t>
            </w:r>
          </w:p>
        </w:tc>
        <w:tc>
          <w:tcPr>
            <w:tcW w:w="1168" w:type="pct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EE832D" w14:textId="77777777" w:rsidR="00594CC8" w:rsidRPr="004070CE" w:rsidRDefault="00594CC8" w:rsidP="00657D00">
            <w:pPr>
              <w:pStyle w:val="Odstavecseseznamem"/>
              <w:spacing w:before="120" w:line="240" w:lineRule="auto"/>
              <w:ind w:left="0"/>
              <w:jc w:val="both"/>
            </w:pPr>
            <w:r w:rsidRPr="004070CE">
              <w:t>27</w:t>
            </w:r>
          </w:p>
        </w:tc>
        <w:tc>
          <w:tcPr>
            <w:tcW w:w="11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2B19FC" w14:textId="77777777" w:rsidR="00594CC8" w:rsidRPr="004070CE" w:rsidRDefault="00594CC8" w:rsidP="00657D00">
            <w:pPr>
              <w:pStyle w:val="Odstavecseseznamem"/>
              <w:spacing w:before="120" w:line="240" w:lineRule="auto"/>
              <w:ind w:left="0"/>
              <w:jc w:val="both"/>
            </w:pPr>
            <w:r w:rsidRPr="004070CE">
              <w:t>2,6 %</w:t>
            </w:r>
          </w:p>
        </w:tc>
      </w:tr>
      <w:tr w:rsidR="003F0AC3" w:rsidRPr="004070CE" w14:paraId="5D7B503E" w14:textId="77777777" w:rsidTr="00CB202E">
        <w:trPr>
          <w:trHeight w:val="300"/>
        </w:trPr>
        <w:tc>
          <w:tcPr>
            <w:tcW w:w="2717" w:type="pct"/>
            <w:tcBorders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AD4E7C9" w14:textId="2DE6B89D" w:rsidR="003F0AC3" w:rsidRPr="004070CE" w:rsidRDefault="003F0AC3" w:rsidP="003F0AC3">
            <w:pPr>
              <w:pStyle w:val="Odstavecseseznamem"/>
              <w:spacing w:before="120" w:line="240" w:lineRule="auto"/>
              <w:ind w:left="0"/>
              <w:jc w:val="both"/>
            </w:pPr>
            <w:r w:rsidRPr="004070CE">
              <w:t>Church organisation</w:t>
            </w:r>
            <w:r w:rsidR="00C2629B" w:rsidRPr="004070CE">
              <w:t>s</w:t>
            </w:r>
          </w:p>
        </w:tc>
        <w:tc>
          <w:tcPr>
            <w:tcW w:w="1168" w:type="pct"/>
            <w:tcBorders>
              <w:bottom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CCFA0A" w14:textId="5B3694D9" w:rsidR="003F0AC3" w:rsidRPr="004070CE" w:rsidRDefault="003F0AC3" w:rsidP="003F0AC3">
            <w:pPr>
              <w:pStyle w:val="Odstavecseseznamem"/>
              <w:spacing w:before="120" w:line="240" w:lineRule="auto"/>
              <w:ind w:left="0"/>
              <w:jc w:val="both"/>
            </w:pPr>
            <w:r w:rsidRPr="004070CE">
              <w:t>12</w:t>
            </w:r>
          </w:p>
        </w:tc>
        <w:tc>
          <w:tcPr>
            <w:tcW w:w="111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A11A50" w14:textId="1073DB74" w:rsidR="003F0AC3" w:rsidRPr="004070CE" w:rsidRDefault="003F0AC3" w:rsidP="003F0AC3">
            <w:pPr>
              <w:pStyle w:val="Odstavecseseznamem"/>
              <w:spacing w:before="120" w:line="240" w:lineRule="auto"/>
              <w:ind w:left="0"/>
              <w:jc w:val="both"/>
            </w:pPr>
            <w:r w:rsidRPr="004070CE">
              <w:t>1,2 %</w:t>
            </w:r>
          </w:p>
        </w:tc>
      </w:tr>
      <w:tr w:rsidR="003F0AC3" w:rsidRPr="004070CE" w14:paraId="4E423673" w14:textId="77777777" w:rsidTr="00CB202E">
        <w:trPr>
          <w:trHeight w:val="315"/>
        </w:trPr>
        <w:tc>
          <w:tcPr>
            <w:tcW w:w="2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EC24AEA" w14:textId="4DA27A88" w:rsidR="003F0AC3" w:rsidRPr="004070CE" w:rsidRDefault="003F0AC3" w:rsidP="00C2629B">
            <w:pPr>
              <w:pStyle w:val="Odstavecseseznamem"/>
              <w:spacing w:before="120" w:line="240" w:lineRule="auto"/>
              <w:ind w:left="0"/>
              <w:jc w:val="both"/>
            </w:pPr>
            <w:r w:rsidRPr="004070CE">
              <w:t>Public universit</w:t>
            </w:r>
            <w:r w:rsidR="00C2629B" w:rsidRPr="004070CE">
              <w:t>ies</w:t>
            </w: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C0DE87" w14:textId="35DFFDA2" w:rsidR="003F0AC3" w:rsidRPr="004070CE" w:rsidRDefault="003F0AC3" w:rsidP="003F0AC3">
            <w:pPr>
              <w:pStyle w:val="Odstavecseseznamem"/>
              <w:spacing w:before="120" w:line="240" w:lineRule="auto"/>
              <w:ind w:left="0"/>
              <w:jc w:val="both"/>
            </w:pPr>
            <w:r w:rsidRPr="004070CE">
              <w:t>5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25D3FC" w14:textId="687D97CC" w:rsidR="003F0AC3" w:rsidRPr="004070CE" w:rsidRDefault="003F0AC3" w:rsidP="003F0AC3">
            <w:pPr>
              <w:pStyle w:val="Odstavecseseznamem"/>
              <w:spacing w:before="120" w:line="240" w:lineRule="auto"/>
              <w:ind w:left="0"/>
              <w:jc w:val="both"/>
            </w:pPr>
            <w:r w:rsidRPr="004070CE">
              <w:t>0,5 %</w:t>
            </w:r>
          </w:p>
        </w:tc>
      </w:tr>
      <w:tr w:rsidR="00C2629B" w:rsidRPr="004070CE" w14:paraId="3440B196" w14:textId="77777777" w:rsidTr="00CB202E">
        <w:trPr>
          <w:trHeight w:val="315"/>
        </w:trPr>
        <w:tc>
          <w:tcPr>
            <w:tcW w:w="2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649F13A" w14:textId="6BBE584C" w:rsidR="00C2629B" w:rsidRPr="004070CE" w:rsidRDefault="00C2629B" w:rsidP="00C2629B">
            <w:pPr>
              <w:pStyle w:val="Odstavecseseznamem"/>
              <w:spacing w:before="120" w:line="240" w:lineRule="auto"/>
              <w:ind w:left="0"/>
              <w:jc w:val="both"/>
            </w:pPr>
            <w:r w:rsidRPr="004070CE">
              <w:t>Natural persons</w:t>
            </w: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B7E3FC" w14:textId="6BCC02C6" w:rsidR="00C2629B" w:rsidRPr="004070CE" w:rsidRDefault="00C2629B" w:rsidP="00C2629B">
            <w:pPr>
              <w:pStyle w:val="Odstavecseseznamem"/>
              <w:spacing w:before="120" w:line="240" w:lineRule="auto"/>
              <w:ind w:left="0"/>
              <w:jc w:val="both"/>
            </w:pPr>
            <w:r w:rsidRPr="004070CE">
              <w:t>4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B210F0" w14:textId="0C93641D" w:rsidR="00C2629B" w:rsidRPr="004070CE" w:rsidRDefault="00C2629B" w:rsidP="00C2629B">
            <w:pPr>
              <w:pStyle w:val="Odstavecseseznamem"/>
              <w:spacing w:before="120" w:line="240" w:lineRule="auto"/>
              <w:ind w:left="0"/>
              <w:jc w:val="both"/>
            </w:pPr>
            <w:r w:rsidRPr="004070CE">
              <w:t>0,4 %</w:t>
            </w:r>
          </w:p>
        </w:tc>
      </w:tr>
      <w:tr w:rsidR="00C2629B" w:rsidRPr="004070CE" w14:paraId="1D2B75C3" w14:textId="77777777" w:rsidTr="00CB202E">
        <w:trPr>
          <w:trHeight w:val="315"/>
        </w:trPr>
        <w:tc>
          <w:tcPr>
            <w:tcW w:w="2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5E97132" w14:textId="6AFDCF1D" w:rsidR="00C2629B" w:rsidRPr="004070CE" w:rsidRDefault="00C2629B" w:rsidP="00C2629B">
            <w:pPr>
              <w:pStyle w:val="Odstavecseseznamem"/>
              <w:spacing w:before="120" w:line="240" w:lineRule="auto"/>
              <w:ind w:left="0"/>
              <w:jc w:val="both"/>
            </w:pPr>
            <w:r w:rsidRPr="004070CE">
              <w:t>Foundations</w:t>
            </w: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A89389" w14:textId="7CD64EAD" w:rsidR="00C2629B" w:rsidRPr="004070CE" w:rsidRDefault="00C2629B" w:rsidP="00C2629B">
            <w:pPr>
              <w:pStyle w:val="Odstavecseseznamem"/>
              <w:spacing w:before="120" w:line="240" w:lineRule="auto"/>
              <w:ind w:left="0"/>
              <w:jc w:val="both"/>
            </w:pPr>
            <w:r w:rsidRPr="004070CE">
              <w:t>4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30B8B9" w14:textId="44954081" w:rsidR="00C2629B" w:rsidRPr="004070CE" w:rsidRDefault="00C2629B" w:rsidP="00C2629B">
            <w:pPr>
              <w:pStyle w:val="Odstavecseseznamem"/>
              <w:spacing w:before="120" w:line="240" w:lineRule="auto"/>
              <w:ind w:left="0"/>
              <w:jc w:val="both"/>
            </w:pPr>
            <w:r w:rsidRPr="004070CE">
              <w:t>0,4 %</w:t>
            </w:r>
          </w:p>
        </w:tc>
      </w:tr>
      <w:tr w:rsidR="00C2629B" w:rsidRPr="004070CE" w14:paraId="1C01AB9E" w14:textId="77777777" w:rsidTr="00CB202E">
        <w:trPr>
          <w:trHeight w:val="315"/>
        </w:trPr>
        <w:tc>
          <w:tcPr>
            <w:tcW w:w="2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367A964" w14:textId="0DD9A4A3" w:rsidR="00C2629B" w:rsidRPr="004070CE" w:rsidRDefault="00C2629B" w:rsidP="00C2629B">
            <w:pPr>
              <w:pStyle w:val="Odstavecseseznamem"/>
              <w:spacing w:before="120" w:line="240" w:lineRule="auto"/>
              <w:ind w:left="0"/>
              <w:jc w:val="both"/>
            </w:pPr>
            <w:r w:rsidRPr="004070CE">
              <w:t>Public research institutions</w:t>
            </w: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DA51CC" w14:textId="20C912ED" w:rsidR="00C2629B" w:rsidRPr="004070CE" w:rsidRDefault="00C2629B" w:rsidP="00C2629B">
            <w:pPr>
              <w:pStyle w:val="Odstavecseseznamem"/>
              <w:spacing w:before="120" w:line="240" w:lineRule="auto"/>
              <w:ind w:left="0"/>
              <w:jc w:val="both"/>
            </w:pPr>
            <w:r w:rsidRPr="004070CE">
              <w:t>1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80CB3D" w14:textId="5CE7D068" w:rsidR="00C2629B" w:rsidRPr="004070CE" w:rsidRDefault="00C2629B" w:rsidP="00C2629B">
            <w:pPr>
              <w:pStyle w:val="Odstavecseseznamem"/>
              <w:spacing w:before="120" w:line="240" w:lineRule="auto"/>
              <w:ind w:left="0"/>
              <w:jc w:val="both"/>
            </w:pPr>
            <w:r w:rsidRPr="004070CE">
              <w:t>0,1 %</w:t>
            </w:r>
          </w:p>
        </w:tc>
      </w:tr>
    </w:tbl>
    <w:p w14:paraId="5D2FB3B1" w14:textId="77777777" w:rsidR="002112FF" w:rsidRDefault="002112FF" w:rsidP="002112FF">
      <w:pPr>
        <w:jc w:val="both"/>
        <w:rPr>
          <w:szCs w:val="24"/>
        </w:rPr>
      </w:pPr>
      <w:r w:rsidRPr="004070CE">
        <w:rPr>
          <w:szCs w:val="24"/>
        </w:rPr>
        <w:t>Source: Ministry of Labour and Social Affairs</w:t>
      </w:r>
    </w:p>
    <w:p w14:paraId="26CCF5A9" w14:textId="55A027AC" w:rsidR="00256713" w:rsidRPr="004070CE" w:rsidRDefault="00923F83" w:rsidP="00256713">
      <w:pPr>
        <w:pStyle w:val="H1G"/>
        <w:ind w:firstLine="0"/>
      </w:pPr>
      <w:r w:rsidRPr="004070CE">
        <w:t>Update of the</w:t>
      </w:r>
      <w:r w:rsidR="00256713" w:rsidRPr="004070CE">
        <w:t xml:space="preserve"> paragraph 4 (1) of the statistical annex</w:t>
      </w:r>
    </w:p>
    <w:p w14:paraId="11EEA0F9" w14:textId="47DD192F" w:rsidR="00256713" w:rsidRPr="004070CE" w:rsidRDefault="00256713" w:rsidP="002112FF">
      <w:pPr>
        <w:pStyle w:val="Odstavecseseznamem"/>
        <w:numPr>
          <w:ilvl w:val="0"/>
          <w:numId w:val="4"/>
        </w:numPr>
        <w:tabs>
          <w:tab w:val="left" w:pos="8789"/>
        </w:tabs>
        <w:spacing w:after="240"/>
        <w:ind w:right="850"/>
        <w:jc w:val="both"/>
        <w:rPr>
          <w:b/>
          <w:bCs/>
        </w:rPr>
      </w:pPr>
      <w:bookmarkStart w:id="13" w:name="_Toc11688164"/>
      <w:bookmarkStart w:id="14" w:name="_Toc15664841"/>
      <w:r w:rsidRPr="004070CE">
        <w:rPr>
          <w:b/>
          <w:bCs/>
        </w:rPr>
        <w:t>Number of labour cases in courts in 201</w:t>
      </w:r>
      <w:bookmarkEnd w:id="13"/>
      <w:bookmarkEnd w:id="14"/>
      <w:r w:rsidRPr="004070CE">
        <w:rPr>
          <w:b/>
          <w:bCs/>
        </w:rPr>
        <w:t>9</w:t>
      </w:r>
    </w:p>
    <w:tbl>
      <w:tblPr>
        <w:tblW w:w="8789" w:type="dxa"/>
        <w:tblInd w:w="70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229"/>
        <w:gridCol w:w="1560"/>
      </w:tblGrid>
      <w:tr w:rsidR="00256713" w:rsidRPr="004070CE" w14:paraId="487EFB42" w14:textId="77777777" w:rsidTr="004A424E">
        <w:trPr>
          <w:trHeight w:val="185"/>
        </w:trPr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D6BE0" w14:textId="77777777" w:rsidR="00256713" w:rsidRPr="004070CE" w:rsidRDefault="00256713" w:rsidP="00256713">
            <w:pPr>
              <w:spacing w:line="276" w:lineRule="auto"/>
              <w:jc w:val="center"/>
              <w:rPr>
                <w:b/>
              </w:rPr>
            </w:pPr>
            <w:r w:rsidRPr="004070CE">
              <w:rPr>
                <w:b/>
                <w:bCs/>
              </w:rPr>
              <w:t>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C9EF08D" w14:textId="6D69C38F" w:rsidR="00256713" w:rsidRPr="004070CE" w:rsidRDefault="00256713" w:rsidP="00256713">
            <w:pPr>
              <w:spacing w:line="276" w:lineRule="auto"/>
              <w:jc w:val="center"/>
              <w:rPr>
                <w:b/>
              </w:rPr>
            </w:pPr>
            <w:r w:rsidRPr="004070CE">
              <w:rPr>
                <w:b/>
              </w:rPr>
              <w:t>Number of cases</w:t>
            </w:r>
          </w:p>
        </w:tc>
      </w:tr>
      <w:tr w:rsidR="00256713" w:rsidRPr="004070CE" w14:paraId="0365A6A0" w14:textId="77777777" w:rsidTr="004A424E">
        <w:trPr>
          <w:trHeight w:val="379"/>
        </w:trPr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9E8FE" w14:textId="77777777" w:rsidR="00256713" w:rsidRPr="004070CE" w:rsidRDefault="00256713" w:rsidP="00256713">
            <w:pPr>
              <w:spacing w:line="276" w:lineRule="auto"/>
            </w:pPr>
            <w:r w:rsidRPr="004070CE">
              <w:rPr>
                <w:bCs/>
              </w:rPr>
              <w:t>Labour cases as per the Labour Code – number of cases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97B0C8" w14:textId="4BC1FDC0" w:rsidR="00256713" w:rsidRPr="004070CE" w:rsidRDefault="00256713" w:rsidP="00256713">
            <w:pPr>
              <w:spacing w:line="276" w:lineRule="auto"/>
              <w:jc w:val="center"/>
            </w:pPr>
            <w:r w:rsidRPr="004070CE">
              <w:rPr>
                <w:b/>
                <w:bCs/>
                <w:color w:val="000000"/>
              </w:rPr>
              <w:t>2740</w:t>
            </w:r>
          </w:p>
        </w:tc>
      </w:tr>
      <w:tr w:rsidR="00256713" w:rsidRPr="004070CE" w14:paraId="54556BC7" w14:textId="77777777" w:rsidTr="004A424E">
        <w:trPr>
          <w:trHeight w:val="199"/>
        </w:trPr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603EA" w14:textId="77777777" w:rsidR="00256713" w:rsidRPr="004070CE" w:rsidRDefault="00256713" w:rsidP="00256713">
            <w:pPr>
              <w:spacing w:line="276" w:lineRule="auto"/>
            </w:pPr>
            <w:r w:rsidRPr="004070CE">
              <w:t>a) Employment relationship and other employment agreements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F43301" w14:textId="1BAD2946" w:rsidR="00256713" w:rsidRPr="004070CE" w:rsidRDefault="00256713" w:rsidP="00256713">
            <w:pPr>
              <w:spacing w:line="276" w:lineRule="auto"/>
              <w:jc w:val="center"/>
            </w:pPr>
            <w:r w:rsidRPr="004070CE">
              <w:rPr>
                <w:b/>
                <w:bCs/>
                <w:color w:val="000000"/>
              </w:rPr>
              <w:t>670</w:t>
            </w:r>
          </w:p>
        </w:tc>
      </w:tr>
      <w:tr w:rsidR="00256713" w:rsidRPr="004070CE" w14:paraId="6C7F8C99" w14:textId="77777777" w:rsidTr="004A424E">
        <w:trPr>
          <w:trHeight w:val="185"/>
        </w:trPr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496E5" w14:textId="77777777" w:rsidR="00256713" w:rsidRPr="004070CE" w:rsidRDefault="00256713" w:rsidP="00256713">
            <w:pPr>
              <w:spacing w:line="276" w:lineRule="auto"/>
            </w:pPr>
            <w:r w:rsidRPr="004070CE">
              <w:t xml:space="preserve"> employment relationship commencement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77A847" w14:textId="0E4F2770" w:rsidR="00256713" w:rsidRPr="004070CE" w:rsidRDefault="00256713" w:rsidP="00256713">
            <w:pPr>
              <w:spacing w:line="276" w:lineRule="auto"/>
              <w:jc w:val="center"/>
            </w:pPr>
            <w:r w:rsidRPr="004070CE">
              <w:rPr>
                <w:color w:val="000000"/>
              </w:rPr>
              <w:t>2</w:t>
            </w:r>
          </w:p>
        </w:tc>
      </w:tr>
      <w:tr w:rsidR="00256713" w:rsidRPr="004070CE" w14:paraId="738AFD90" w14:textId="77777777" w:rsidTr="004A424E">
        <w:trPr>
          <w:trHeight w:val="185"/>
        </w:trPr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1BD7E" w14:textId="77777777" w:rsidR="00256713" w:rsidRPr="004070CE" w:rsidRDefault="00256713" w:rsidP="00256713">
            <w:pPr>
              <w:spacing w:line="276" w:lineRule="auto"/>
            </w:pPr>
            <w:r w:rsidRPr="004070CE">
              <w:t xml:space="preserve"> employment relationship duration (changes in employment relationship)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5C0DD1" w14:textId="1AB18177" w:rsidR="00256713" w:rsidRPr="004070CE" w:rsidRDefault="00256713" w:rsidP="00256713">
            <w:pPr>
              <w:spacing w:line="276" w:lineRule="auto"/>
              <w:jc w:val="center"/>
            </w:pPr>
            <w:r w:rsidRPr="004070CE">
              <w:rPr>
                <w:color w:val="000000"/>
              </w:rPr>
              <w:t>28</w:t>
            </w:r>
          </w:p>
        </w:tc>
      </w:tr>
      <w:tr w:rsidR="00256713" w:rsidRPr="004070CE" w14:paraId="222B8CFA" w14:textId="77777777" w:rsidTr="004A424E">
        <w:trPr>
          <w:trHeight w:val="185"/>
        </w:trPr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E7A38" w14:textId="77777777" w:rsidR="00256713" w:rsidRPr="004070CE" w:rsidRDefault="00256713" w:rsidP="00256713">
            <w:pPr>
              <w:spacing w:line="276" w:lineRule="auto"/>
            </w:pPr>
            <w:r w:rsidRPr="004070CE">
              <w:t xml:space="preserve"> employment relationship disputes motivated by gender discrimination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083023" w14:textId="4196F98F" w:rsidR="00256713" w:rsidRPr="004070CE" w:rsidRDefault="00256713" w:rsidP="00256713">
            <w:pPr>
              <w:spacing w:line="276" w:lineRule="auto"/>
              <w:jc w:val="center"/>
            </w:pPr>
            <w:r w:rsidRPr="004070CE">
              <w:rPr>
                <w:color w:val="000000"/>
              </w:rPr>
              <w:t>1</w:t>
            </w:r>
          </w:p>
        </w:tc>
      </w:tr>
      <w:tr w:rsidR="00256713" w:rsidRPr="004070CE" w14:paraId="76030C34" w14:textId="77777777" w:rsidTr="004A424E">
        <w:trPr>
          <w:trHeight w:val="185"/>
        </w:trPr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C19A0" w14:textId="77777777" w:rsidR="00256713" w:rsidRPr="004070CE" w:rsidRDefault="00256713" w:rsidP="00256713">
            <w:pPr>
              <w:spacing w:line="276" w:lineRule="auto"/>
            </w:pPr>
            <w:r w:rsidRPr="004070CE">
              <w:t xml:space="preserve"> employment relationship disputes motivated by disability discrimination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CFE14C" w14:textId="49C6A036" w:rsidR="00256713" w:rsidRPr="004070CE" w:rsidRDefault="00256713" w:rsidP="00256713">
            <w:pPr>
              <w:spacing w:line="276" w:lineRule="auto"/>
              <w:jc w:val="center"/>
            </w:pPr>
            <w:r w:rsidRPr="004070CE">
              <w:rPr>
                <w:color w:val="000000"/>
              </w:rPr>
              <w:t>0</w:t>
            </w:r>
          </w:p>
        </w:tc>
      </w:tr>
      <w:tr w:rsidR="00256713" w:rsidRPr="004070CE" w14:paraId="79B20FE4" w14:textId="77777777" w:rsidTr="004A424E">
        <w:trPr>
          <w:trHeight w:val="185"/>
        </w:trPr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F820CC" w14:textId="77777777" w:rsidR="00256713" w:rsidRPr="004070CE" w:rsidRDefault="00256713" w:rsidP="00256713">
            <w:pPr>
              <w:spacing w:line="276" w:lineRule="auto"/>
            </w:pPr>
            <w:r w:rsidRPr="004070CE">
              <w:t xml:space="preserve"> employment relationship disputes motivated by discrimination due to pregnancy, maternity or paternity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8266E3" w14:textId="7C6BA001" w:rsidR="00256713" w:rsidRPr="004070CE" w:rsidRDefault="00256713" w:rsidP="00256713">
            <w:pPr>
              <w:spacing w:line="276" w:lineRule="auto"/>
              <w:jc w:val="center"/>
            </w:pPr>
            <w:r w:rsidRPr="004070CE">
              <w:rPr>
                <w:color w:val="000000"/>
              </w:rPr>
              <w:t>1</w:t>
            </w:r>
          </w:p>
        </w:tc>
      </w:tr>
      <w:tr w:rsidR="00256713" w:rsidRPr="004070CE" w14:paraId="5EE6338C" w14:textId="77777777" w:rsidTr="004A424E">
        <w:trPr>
          <w:trHeight w:val="185"/>
        </w:trPr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18A094" w14:textId="77777777" w:rsidR="00256713" w:rsidRPr="004070CE" w:rsidRDefault="00256713" w:rsidP="00256713">
            <w:pPr>
              <w:spacing w:line="276" w:lineRule="auto"/>
            </w:pPr>
            <w:r w:rsidRPr="004070CE">
              <w:t xml:space="preserve"> employment relationship termination – notice served by employee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F0BF42" w14:textId="65F4D407" w:rsidR="00256713" w:rsidRPr="004070CE" w:rsidRDefault="00256713" w:rsidP="00256713">
            <w:pPr>
              <w:spacing w:line="276" w:lineRule="auto"/>
              <w:jc w:val="center"/>
            </w:pPr>
            <w:r w:rsidRPr="004070CE">
              <w:rPr>
                <w:color w:val="000000"/>
              </w:rPr>
              <w:t>21</w:t>
            </w:r>
          </w:p>
        </w:tc>
      </w:tr>
      <w:tr w:rsidR="00256713" w:rsidRPr="004070CE" w14:paraId="11CF158D" w14:textId="77777777" w:rsidTr="004A424E">
        <w:trPr>
          <w:trHeight w:val="185"/>
        </w:trPr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46357" w14:textId="77777777" w:rsidR="00256713" w:rsidRPr="004070CE" w:rsidRDefault="00256713" w:rsidP="00256713">
            <w:pPr>
              <w:spacing w:line="276" w:lineRule="auto"/>
            </w:pPr>
            <w:r w:rsidRPr="004070CE">
              <w:t xml:space="preserve"> employment relationship termination – notice served by employer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30AFA5" w14:textId="7B91462C" w:rsidR="00256713" w:rsidRPr="004070CE" w:rsidRDefault="00256713" w:rsidP="00256713">
            <w:pPr>
              <w:spacing w:line="276" w:lineRule="auto"/>
              <w:jc w:val="center"/>
            </w:pPr>
            <w:r w:rsidRPr="004070CE">
              <w:rPr>
                <w:color w:val="000000"/>
              </w:rPr>
              <w:t>271</w:t>
            </w:r>
          </w:p>
        </w:tc>
      </w:tr>
      <w:tr w:rsidR="00256713" w:rsidRPr="004070CE" w14:paraId="3A1C72B5" w14:textId="77777777" w:rsidTr="004A424E">
        <w:trPr>
          <w:trHeight w:val="185"/>
        </w:trPr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A7613" w14:textId="77777777" w:rsidR="00256713" w:rsidRPr="004070CE" w:rsidRDefault="00256713" w:rsidP="00256713">
            <w:pPr>
              <w:spacing w:line="276" w:lineRule="auto"/>
            </w:pPr>
            <w:r w:rsidRPr="004070CE">
              <w:t xml:space="preserve"> employment relationship termination in connection with gender discrimination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D0B780" w14:textId="5877BD15" w:rsidR="00256713" w:rsidRPr="004070CE" w:rsidRDefault="00256713" w:rsidP="00256713">
            <w:pPr>
              <w:spacing w:line="276" w:lineRule="auto"/>
              <w:jc w:val="center"/>
            </w:pPr>
            <w:r w:rsidRPr="004070CE">
              <w:rPr>
                <w:color w:val="000000"/>
              </w:rPr>
              <w:t>0</w:t>
            </w:r>
          </w:p>
        </w:tc>
      </w:tr>
      <w:tr w:rsidR="00256713" w:rsidRPr="004070CE" w14:paraId="62E0C1ED" w14:textId="77777777" w:rsidTr="004A424E">
        <w:trPr>
          <w:trHeight w:val="185"/>
        </w:trPr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94EFC" w14:textId="77777777" w:rsidR="00256713" w:rsidRPr="004070CE" w:rsidRDefault="00256713" w:rsidP="00256713">
            <w:pPr>
              <w:spacing w:line="276" w:lineRule="auto"/>
            </w:pPr>
            <w:r w:rsidRPr="004070CE">
              <w:t xml:space="preserve"> employment relationship termination – other cases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57AEFB" w14:textId="2FA271C6" w:rsidR="00256713" w:rsidRPr="004070CE" w:rsidRDefault="00256713" w:rsidP="00256713">
            <w:pPr>
              <w:spacing w:line="276" w:lineRule="auto"/>
              <w:jc w:val="center"/>
            </w:pPr>
            <w:r w:rsidRPr="004070CE">
              <w:rPr>
                <w:color w:val="000000"/>
              </w:rPr>
              <w:t>67</w:t>
            </w:r>
          </w:p>
        </w:tc>
      </w:tr>
      <w:tr w:rsidR="00256713" w:rsidRPr="004070CE" w14:paraId="33CE3061" w14:textId="77777777" w:rsidTr="004A424E">
        <w:trPr>
          <w:trHeight w:val="185"/>
        </w:trPr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C8CEB" w14:textId="77777777" w:rsidR="00256713" w:rsidRPr="004070CE" w:rsidRDefault="00256713" w:rsidP="00256713">
            <w:pPr>
              <w:spacing w:line="276" w:lineRule="auto"/>
            </w:pPr>
            <w:r w:rsidRPr="004070CE">
              <w:t xml:space="preserve"> validity of immediate employment relationship cancellation by the employer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022EE8" w14:textId="6CD3BB6B" w:rsidR="00256713" w:rsidRPr="004070CE" w:rsidRDefault="00256713" w:rsidP="00256713">
            <w:pPr>
              <w:spacing w:line="276" w:lineRule="auto"/>
              <w:jc w:val="center"/>
            </w:pPr>
            <w:r w:rsidRPr="004070CE">
              <w:rPr>
                <w:color w:val="000000"/>
              </w:rPr>
              <w:t>173</w:t>
            </w:r>
          </w:p>
        </w:tc>
      </w:tr>
      <w:tr w:rsidR="00256713" w:rsidRPr="004070CE" w14:paraId="3476A66F" w14:textId="77777777" w:rsidTr="004A424E">
        <w:trPr>
          <w:trHeight w:val="74"/>
        </w:trPr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2D8A0" w14:textId="77777777" w:rsidR="00256713" w:rsidRPr="004070CE" w:rsidRDefault="00256713" w:rsidP="00256713">
            <w:pPr>
              <w:spacing w:line="276" w:lineRule="auto"/>
            </w:pPr>
            <w:r w:rsidRPr="004070CE">
              <w:t xml:space="preserve"> validity of immediate employment relationship cancellation by the employee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1D70A0" w14:textId="07621ABA" w:rsidR="00256713" w:rsidRPr="004070CE" w:rsidRDefault="00256713" w:rsidP="00256713">
            <w:pPr>
              <w:spacing w:line="276" w:lineRule="auto"/>
              <w:jc w:val="center"/>
            </w:pPr>
            <w:r w:rsidRPr="004070CE">
              <w:rPr>
                <w:color w:val="000000"/>
              </w:rPr>
              <w:t>43</w:t>
            </w:r>
          </w:p>
        </w:tc>
      </w:tr>
      <w:tr w:rsidR="00256713" w:rsidRPr="004070CE" w14:paraId="4E6B79ED" w14:textId="77777777" w:rsidTr="004A424E">
        <w:trPr>
          <w:trHeight w:val="185"/>
        </w:trPr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DBB0FD" w14:textId="77777777" w:rsidR="00256713" w:rsidRPr="004070CE" w:rsidRDefault="00256713" w:rsidP="00256713">
            <w:pPr>
              <w:spacing w:line="276" w:lineRule="auto"/>
            </w:pPr>
            <w:r w:rsidRPr="004070CE">
              <w:t xml:space="preserve"> validity of immediate employment relationship cancellation by the legal representative of a minor employee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6E02BB" w14:textId="1D1017F5" w:rsidR="00256713" w:rsidRPr="004070CE" w:rsidRDefault="00256713" w:rsidP="00256713">
            <w:pPr>
              <w:spacing w:line="276" w:lineRule="auto"/>
              <w:jc w:val="center"/>
            </w:pPr>
            <w:r w:rsidRPr="004070CE">
              <w:rPr>
                <w:color w:val="000000"/>
              </w:rPr>
              <w:t>2</w:t>
            </w:r>
          </w:p>
        </w:tc>
      </w:tr>
      <w:tr w:rsidR="00256713" w:rsidRPr="004070CE" w14:paraId="0DAAAA48" w14:textId="77777777" w:rsidTr="004A424E">
        <w:trPr>
          <w:trHeight w:val="185"/>
        </w:trPr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16992" w14:textId="77777777" w:rsidR="00256713" w:rsidRPr="004070CE" w:rsidRDefault="00256713" w:rsidP="00256713">
            <w:pPr>
              <w:spacing w:line="276" w:lineRule="auto"/>
            </w:pPr>
            <w:r w:rsidRPr="004070CE">
              <w:lastRenderedPageBreak/>
              <w:t xml:space="preserve"> agreements on work outside employment relationship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BEA41C" w14:textId="2FB916D8" w:rsidR="00256713" w:rsidRPr="004070CE" w:rsidRDefault="00256713" w:rsidP="00256713">
            <w:pPr>
              <w:spacing w:line="276" w:lineRule="auto"/>
              <w:jc w:val="center"/>
            </w:pPr>
            <w:r w:rsidRPr="004070CE">
              <w:rPr>
                <w:color w:val="000000"/>
              </w:rPr>
              <w:t>3</w:t>
            </w:r>
          </w:p>
        </w:tc>
      </w:tr>
      <w:tr w:rsidR="00256713" w:rsidRPr="004070CE" w14:paraId="0BBEC023" w14:textId="77777777" w:rsidTr="004A424E">
        <w:trPr>
          <w:trHeight w:val="185"/>
        </w:trPr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3330B" w14:textId="77777777" w:rsidR="00256713" w:rsidRPr="004070CE" w:rsidRDefault="00256713" w:rsidP="00256713">
            <w:pPr>
              <w:spacing w:line="276" w:lineRule="auto"/>
            </w:pPr>
            <w:r w:rsidRPr="004070CE">
              <w:t xml:space="preserve"> Other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801552" w14:textId="38356892" w:rsidR="00256713" w:rsidRPr="004070CE" w:rsidRDefault="00256713" w:rsidP="00256713">
            <w:pPr>
              <w:spacing w:line="276" w:lineRule="auto"/>
              <w:jc w:val="center"/>
            </w:pPr>
            <w:r w:rsidRPr="004070CE">
              <w:rPr>
                <w:color w:val="000000"/>
              </w:rPr>
              <w:t>58</w:t>
            </w:r>
          </w:p>
        </w:tc>
      </w:tr>
      <w:tr w:rsidR="00256713" w:rsidRPr="004070CE" w14:paraId="6F6BBA15" w14:textId="77777777" w:rsidTr="004A424E">
        <w:trPr>
          <w:trHeight w:val="185"/>
        </w:trPr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DDADEC" w14:textId="77777777" w:rsidR="00256713" w:rsidRPr="004070CE" w:rsidRDefault="00256713" w:rsidP="00256713">
            <w:pPr>
              <w:spacing w:line="276" w:lineRule="auto"/>
            </w:pPr>
            <w:r w:rsidRPr="004070CE">
              <w:t>b) Remuneration and other financial relationships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5DE01F" w14:textId="450DAFB2" w:rsidR="00256713" w:rsidRPr="004070CE" w:rsidRDefault="00256713" w:rsidP="00256713">
            <w:pPr>
              <w:spacing w:line="276" w:lineRule="auto"/>
              <w:jc w:val="center"/>
            </w:pPr>
            <w:r w:rsidRPr="004070CE">
              <w:rPr>
                <w:b/>
                <w:bCs/>
                <w:color w:val="000000"/>
              </w:rPr>
              <w:t>1093</w:t>
            </w:r>
          </w:p>
        </w:tc>
      </w:tr>
      <w:tr w:rsidR="00256713" w:rsidRPr="004070CE" w14:paraId="37E693A6" w14:textId="77777777" w:rsidTr="004A424E">
        <w:trPr>
          <w:trHeight w:val="185"/>
        </w:trPr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EBA02" w14:textId="77777777" w:rsidR="00256713" w:rsidRPr="004070CE" w:rsidRDefault="00256713" w:rsidP="00256713">
            <w:pPr>
              <w:spacing w:line="276" w:lineRule="auto"/>
            </w:pPr>
            <w:r w:rsidRPr="004070CE">
              <w:t>c) Compensation for damage and responsibility in labour relationships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62D087" w14:textId="3A70AE9A" w:rsidR="00256713" w:rsidRPr="004070CE" w:rsidRDefault="00256713" w:rsidP="00256713">
            <w:pPr>
              <w:spacing w:line="276" w:lineRule="auto"/>
              <w:jc w:val="center"/>
            </w:pPr>
            <w:r w:rsidRPr="004070CE">
              <w:rPr>
                <w:b/>
                <w:bCs/>
                <w:color w:val="000000"/>
              </w:rPr>
              <w:t>621</w:t>
            </w:r>
          </w:p>
        </w:tc>
      </w:tr>
      <w:tr w:rsidR="00256713" w:rsidRPr="004070CE" w14:paraId="7E52B10E" w14:textId="77777777" w:rsidTr="004A424E">
        <w:trPr>
          <w:trHeight w:val="185"/>
        </w:trPr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B2185" w14:textId="77777777" w:rsidR="00256713" w:rsidRPr="004070CE" w:rsidRDefault="00256713" w:rsidP="00256713">
            <w:pPr>
              <w:spacing w:line="276" w:lineRule="auto"/>
            </w:pPr>
            <w:r w:rsidRPr="004070CE">
              <w:t xml:space="preserve">d) Indemnity against occupational injury or occupational diseases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A815A1" w14:textId="32BED766" w:rsidR="00256713" w:rsidRPr="004070CE" w:rsidRDefault="00256713" w:rsidP="00256713">
            <w:pPr>
              <w:spacing w:line="276" w:lineRule="auto"/>
              <w:jc w:val="center"/>
            </w:pPr>
            <w:r w:rsidRPr="004070CE">
              <w:rPr>
                <w:b/>
                <w:bCs/>
                <w:color w:val="000000"/>
              </w:rPr>
              <w:t>277</w:t>
            </w:r>
          </w:p>
        </w:tc>
      </w:tr>
      <w:tr w:rsidR="00256713" w:rsidRPr="004070CE" w14:paraId="424C2824" w14:textId="77777777" w:rsidTr="004A424E">
        <w:trPr>
          <w:trHeight w:val="185"/>
        </w:trPr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F51AF" w14:textId="77777777" w:rsidR="00256713" w:rsidRPr="004070CE" w:rsidRDefault="00256713" w:rsidP="00256713">
            <w:pPr>
              <w:spacing w:line="276" w:lineRule="auto"/>
            </w:pPr>
            <w:r w:rsidRPr="004070CE">
              <w:t xml:space="preserve">e) Other disputes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061B24" w14:textId="43E07013" w:rsidR="00256713" w:rsidRPr="004070CE" w:rsidRDefault="00256713" w:rsidP="00256713">
            <w:pPr>
              <w:spacing w:line="276" w:lineRule="auto"/>
              <w:jc w:val="center"/>
            </w:pPr>
            <w:r w:rsidRPr="004070CE">
              <w:rPr>
                <w:b/>
                <w:bCs/>
                <w:color w:val="000000"/>
              </w:rPr>
              <w:t>79</w:t>
            </w:r>
          </w:p>
        </w:tc>
      </w:tr>
    </w:tbl>
    <w:p w14:paraId="0B8FC03D" w14:textId="77777777" w:rsidR="00256713" w:rsidRPr="004070CE" w:rsidRDefault="00256713" w:rsidP="00256713">
      <w:pPr>
        <w:ind w:left="1134"/>
        <w:jc w:val="both"/>
        <w:rPr>
          <w:szCs w:val="24"/>
        </w:rPr>
      </w:pPr>
      <w:r w:rsidRPr="004070CE">
        <w:rPr>
          <w:szCs w:val="24"/>
        </w:rPr>
        <w:t>Source: Ministry of Justice, Court statistical civil records</w:t>
      </w:r>
    </w:p>
    <w:p w14:paraId="49DED9DB" w14:textId="45D81066" w:rsidR="001F6B38" w:rsidRPr="004070CE" w:rsidRDefault="00923F83" w:rsidP="001F6B38">
      <w:pPr>
        <w:pStyle w:val="H1G"/>
        <w:ind w:firstLine="0"/>
      </w:pPr>
      <w:r w:rsidRPr="004070CE">
        <w:t>Update of the</w:t>
      </w:r>
      <w:r w:rsidR="001F6B38" w:rsidRPr="004070CE">
        <w:t xml:space="preserve"> paragraph 5 (1) of the statistical annex</w:t>
      </w:r>
    </w:p>
    <w:p w14:paraId="1B6EA1F5" w14:textId="0A74F878" w:rsidR="00CB202E" w:rsidRPr="004070CE" w:rsidRDefault="00CB202E" w:rsidP="00CB202E">
      <w:pPr>
        <w:pStyle w:val="Odstavecseseznamem"/>
        <w:numPr>
          <w:ilvl w:val="0"/>
          <w:numId w:val="4"/>
        </w:numPr>
        <w:tabs>
          <w:tab w:val="left" w:pos="8789"/>
        </w:tabs>
        <w:spacing w:after="240"/>
        <w:ind w:right="850"/>
        <w:jc w:val="both"/>
        <w:rPr>
          <w:b/>
          <w:bCs/>
        </w:rPr>
      </w:pPr>
      <w:bookmarkStart w:id="15" w:name="_Toc11688166"/>
      <w:bookmarkStart w:id="16" w:name="_Toc15664843"/>
      <w:r w:rsidRPr="004070CE">
        <w:rPr>
          <w:b/>
          <w:bCs/>
        </w:rPr>
        <w:t xml:space="preserve">Minimum wage </w:t>
      </w:r>
      <w:bookmarkEnd w:id="15"/>
      <w:bookmarkEnd w:id="16"/>
      <w:r w:rsidR="00314752">
        <w:rPr>
          <w:b/>
          <w:bCs/>
        </w:rPr>
        <w:t>since 2019</w:t>
      </w:r>
    </w:p>
    <w:tbl>
      <w:tblPr>
        <w:tblW w:w="4092" w:type="pct"/>
        <w:tblInd w:w="1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61"/>
        <w:gridCol w:w="25"/>
        <w:gridCol w:w="1765"/>
        <w:gridCol w:w="1618"/>
        <w:gridCol w:w="1618"/>
        <w:gridCol w:w="16"/>
      </w:tblGrid>
      <w:tr w:rsidR="001F6B38" w:rsidRPr="004070CE" w14:paraId="2C49DAAA" w14:textId="77777777" w:rsidTr="001F6B38">
        <w:trPr>
          <w:trHeight w:val="283"/>
        </w:trPr>
        <w:tc>
          <w:tcPr>
            <w:tcW w:w="29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47F3EA" w14:textId="77777777" w:rsidR="00CB202E" w:rsidRPr="004070CE" w:rsidRDefault="00CB202E" w:rsidP="00657D00">
            <w:pPr>
              <w:spacing w:line="276" w:lineRule="auto"/>
              <w:ind w:firstLine="221"/>
            </w:pPr>
            <w:r w:rsidRPr="004070CE">
              <w:rPr>
                <w:b/>
                <w:bCs/>
              </w:rPr>
              <w:t>Period</w:t>
            </w:r>
          </w:p>
        </w:tc>
        <w:tc>
          <w:tcPr>
            <w:tcW w:w="176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6555E4" w14:textId="77777777" w:rsidR="00CB202E" w:rsidRPr="004070CE" w:rsidRDefault="00CB202E" w:rsidP="00657D00">
            <w:pPr>
              <w:spacing w:line="276" w:lineRule="auto"/>
              <w:jc w:val="center"/>
            </w:pPr>
            <w:r w:rsidRPr="004070CE">
              <w:rPr>
                <w:b/>
                <w:bCs/>
              </w:rPr>
              <w:t>Minimum wage amount</w:t>
            </w:r>
            <w:r w:rsidRPr="004070CE">
              <w:rPr>
                <w:b/>
                <w:bCs/>
              </w:rPr>
              <w:br/>
            </w:r>
            <w:r w:rsidRPr="004070CE">
              <w:t>(</w:t>
            </w:r>
            <w:r w:rsidRPr="004070CE">
              <w:rPr>
                <w:i/>
                <w:iCs/>
              </w:rPr>
              <w:t>in CZK per month)</w:t>
            </w:r>
          </w:p>
        </w:tc>
        <w:tc>
          <w:tcPr>
            <w:tcW w:w="32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9CC54D" w14:textId="77777777" w:rsidR="00CB202E" w:rsidRPr="004070CE" w:rsidRDefault="00CB202E" w:rsidP="00657D00">
            <w:pPr>
              <w:spacing w:line="276" w:lineRule="auto"/>
              <w:jc w:val="center"/>
            </w:pPr>
            <w:r w:rsidRPr="004070CE">
              <w:rPr>
                <w:b/>
                <w:bCs/>
              </w:rPr>
              <w:t>Minimum wage growth</w:t>
            </w:r>
          </w:p>
        </w:tc>
      </w:tr>
      <w:tr w:rsidR="00CB202E" w:rsidRPr="004070CE" w14:paraId="2F932339" w14:textId="77777777" w:rsidTr="00CB202E">
        <w:trPr>
          <w:trHeight w:val="283"/>
        </w:trPr>
        <w:tc>
          <w:tcPr>
            <w:tcW w:w="2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566E5F" w14:textId="77777777" w:rsidR="00CB202E" w:rsidRPr="004070CE" w:rsidRDefault="00CB202E" w:rsidP="00657D00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176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D4F859" w14:textId="77777777" w:rsidR="00CB202E" w:rsidRPr="004070CE" w:rsidRDefault="00CB202E" w:rsidP="00657D00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482CE7" w14:textId="77777777" w:rsidR="00CB202E" w:rsidRPr="004070CE" w:rsidRDefault="00CB202E" w:rsidP="00657D00">
            <w:pPr>
              <w:spacing w:line="276" w:lineRule="auto"/>
              <w:jc w:val="center"/>
            </w:pPr>
            <w:r w:rsidRPr="004070CE">
              <w:rPr>
                <w:i/>
                <w:iCs/>
              </w:rPr>
              <w:t>(in CZK)</w:t>
            </w:r>
          </w:p>
        </w:tc>
        <w:tc>
          <w:tcPr>
            <w:tcW w:w="16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EF40BC" w14:textId="77777777" w:rsidR="00CB202E" w:rsidRPr="004070CE" w:rsidRDefault="00CB202E" w:rsidP="00657D00">
            <w:pPr>
              <w:spacing w:line="276" w:lineRule="auto"/>
              <w:jc w:val="center"/>
            </w:pPr>
            <w:r w:rsidRPr="004070CE">
              <w:rPr>
                <w:i/>
                <w:iCs/>
              </w:rPr>
              <w:t>(in %)</w:t>
            </w:r>
          </w:p>
        </w:tc>
      </w:tr>
      <w:tr w:rsidR="00CB202E" w:rsidRPr="004070CE" w14:paraId="5EB3B6F0" w14:textId="77777777" w:rsidTr="00CB202E">
        <w:trPr>
          <w:gridAfter w:val="1"/>
          <w:wAfter w:w="16" w:type="dxa"/>
          <w:trHeight w:val="283"/>
        </w:trPr>
        <w:tc>
          <w:tcPr>
            <w:tcW w:w="2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BB11A7" w14:textId="30D4546D" w:rsidR="00CB202E" w:rsidRPr="004070CE" w:rsidRDefault="00CB202E" w:rsidP="00CB202E">
            <w:pPr>
              <w:spacing w:line="276" w:lineRule="auto"/>
              <w:rPr>
                <w:b/>
              </w:rPr>
            </w:pPr>
            <w:r w:rsidRPr="004070CE">
              <w:rPr>
                <w:b/>
              </w:rPr>
              <w:t>from 1. 1. 2019 to 31. 12. 2019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A0FE99" w14:textId="252FE7BC" w:rsidR="00CB202E" w:rsidRPr="004070CE" w:rsidRDefault="00CB202E" w:rsidP="00CB202E">
            <w:pPr>
              <w:spacing w:line="276" w:lineRule="auto"/>
              <w:jc w:val="center"/>
            </w:pPr>
            <w:r w:rsidRPr="004070CE">
              <w:t>13 350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53FFA2" w14:textId="76BA37C4" w:rsidR="00CB202E" w:rsidRPr="004070CE" w:rsidRDefault="00CB202E" w:rsidP="00CB202E">
            <w:pPr>
              <w:spacing w:line="276" w:lineRule="auto"/>
              <w:ind w:firstLine="440"/>
              <w:jc w:val="center"/>
            </w:pPr>
            <w:r w:rsidRPr="004070CE">
              <w:t>1 150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82D1B4" w14:textId="7EDB5FFE" w:rsidR="00CB202E" w:rsidRPr="004070CE" w:rsidRDefault="00CB202E" w:rsidP="00CB202E">
            <w:pPr>
              <w:spacing w:line="276" w:lineRule="auto"/>
              <w:ind w:firstLine="440"/>
              <w:jc w:val="center"/>
            </w:pPr>
            <w:r w:rsidRPr="004070CE">
              <w:t>9,4</w:t>
            </w:r>
          </w:p>
        </w:tc>
      </w:tr>
      <w:tr w:rsidR="00314752" w:rsidRPr="004070CE" w14:paraId="01C62199" w14:textId="77777777" w:rsidTr="00CB202E">
        <w:trPr>
          <w:gridAfter w:val="1"/>
          <w:wAfter w:w="16" w:type="dxa"/>
          <w:trHeight w:val="283"/>
        </w:trPr>
        <w:tc>
          <w:tcPr>
            <w:tcW w:w="2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6C26FA" w14:textId="6D2A32FC" w:rsidR="00314752" w:rsidRPr="004070CE" w:rsidRDefault="00314752" w:rsidP="00CB202E">
            <w:pPr>
              <w:spacing w:line="276" w:lineRule="auto"/>
              <w:rPr>
                <w:b/>
              </w:rPr>
            </w:pPr>
            <w:r>
              <w:rPr>
                <w:b/>
              </w:rPr>
              <w:t>from 1. 1. 2020 to 31. 12. 2020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203464" w14:textId="30D09A63" w:rsidR="00314752" w:rsidRPr="004070CE" w:rsidRDefault="00314752" w:rsidP="00CB202E">
            <w:pPr>
              <w:spacing w:line="276" w:lineRule="auto"/>
              <w:jc w:val="center"/>
            </w:pPr>
            <w:r>
              <w:t>14 600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86A5A2" w14:textId="4DBFA1F4" w:rsidR="00314752" w:rsidRPr="004070CE" w:rsidRDefault="00314752" w:rsidP="00CB202E">
            <w:pPr>
              <w:spacing w:line="276" w:lineRule="auto"/>
              <w:ind w:firstLine="440"/>
              <w:jc w:val="center"/>
            </w:pPr>
            <w:r>
              <w:t>1 250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8D38BA" w14:textId="4BB4ED40" w:rsidR="00314752" w:rsidRPr="004070CE" w:rsidRDefault="00314752" w:rsidP="00CB202E">
            <w:pPr>
              <w:spacing w:line="276" w:lineRule="auto"/>
              <w:ind w:firstLine="440"/>
              <w:jc w:val="center"/>
            </w:pPr>
            <w:r>
              <w:t>9,36</w:t>
            </w:r>
          </w:p>
        </w:tc>
      </w:tr>
      <w:tr w:rsidR="00314752" w:rsidRPr="004070CE" w14:paraId="30C5230E" w14:textId="77777777" w:rsidTr="00CB202E">
        <w:trPr>
          <w:gridAfter w:val="1"/>
          <w:wAfter w:w="16" w:type="dxa"/>
          <w:trHeight w:val="283"/>
        </w:trPr>
        <w:tc>
          <w:tcPr>
            <w:tcW w:w="2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9A9F70" w14:textId="2FCB999B" w:rsidR="00314752" w:rsidRPr="004070CE" w:rsidRDefault="00314752" w:rsidP="00314752">
            <w:pPr>
              <w:spacing w:line="276" w:lineRule="auto"/>
              <w:rPr>
                <w:b/>
              </w:rPr>
            </w:pPr>
            <w:r w:rsidRPr="004070CE">
              <w:rPr>
                <w:b/>
              </w:rPr>
              <w:t>from 1. 1. 20</w:t>
            </w:r>
            <w:r>
              <w:rPr>
                <w:b/>
              </w:rPr>
              <w:t>2</w:t>
            </w:r>
            <w:r w:rsidRPr="004070CE">
              <w:rPr>
                <w:b/>
              </w:rPr>
              <w:t>1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E35B1C" w14:textId="76FE8165" w:rsidR="00314752" w:rsidRPr="004070CE" w:rsidRDefault="00314752" w:rsidP="00CB202E">
            <w:pPr>
              <w:spacing w:line="276" w:lineRule="auto"/>
              <w:jc w:val="center"/>
            </w:pPr>
            <w:r>
              <w:t>15 200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2B2FB0" w14:textId="1CB6F508" w:rsidR="00314752" w:rsidRPr="004070CE" w:rsidRDefault="00314752" w:rsidP="00CB202E">
            <w:pPr>
              <w:spacing w:line="276" w:lineRule="auto"/>
              <w:ind w:firstLine="440"/>
              <w:jc w:val="center"/>
            </w:pPr>
            <w:r>
              <w:t>600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D17011" w14:textId="31E2F89E" w:rsidR="00314752" w:rsidRPr="004070CE" w:rsidRDefault="00314752" w:rsidP="00CB202E">
            <w:pPr>
              <w:spacing w:line="276" w:lineRule="auto"/>
              <w:ind w:firstLine="440"/>
              <w:jc w:val="center"/>
            </w:pPr>
            <w:r>
              <w:t>4,1</w:t>
            </w:r>
          </w:p>
        </w:tc>
      </w:tr>
    </w:tbl>
    <w:p w14:paraId="0F3EFC92" w14:textId="77080927" w:rsidR="00CB202E" w:rsidRPr="004070CE" w:rsidRDefault="00CB202E" w:rsidP="00CB202E">
      <w:pPr>
        <w:ind w:left="1134"/>
        <w:jc w:val="both"/>
        <w:rPr>
          <w:szCs w:val="24"/>
        </w:rPr>
      </w:pPr>
      <w:r w:rsidRPr="004070CE">
        <w:rPr>
          <w:szCs w:val="24"/>
        </w:rPr>
        <w:t>Source: Ministry of Labour and Social Affairs</w:t>
      </w:r>
    </w:p>
    <w:p w14:paraId="2F5B32C6" w14:textId="77777777" w:rsidR="00BD4ED6" w:rsidRPr="004070CE" w:rsidRDefault="00BD4ED6" w:rsidP="00BD4ED6">
      <w:pPr>
        <w:pStyle w:val="H1G"/>
        <w:ind w:firstLine="0"/>
      </w:pPr>
      <w:r w:rsidRPr="004070CE">
        <w:t>Update of the paragraph 6 (1) of the statistical annex</w:t>
      </w:r>
    </w:p>
    <w:p w14:paraId="58B796E4" w14:textId="77777777" w:rsidR="00BD4ED6" w:rsidRPr="004070CE" w:rsidRDefault="00BD4ED6" w:rsidP="00BD4ED6">
      <w:pPr>
        <w:pStyle w:val="Odstavecseseznamem"/>
        <w:numPr>
          <w:ilvl w:val="0"/>
          <w:numId w:val="4"/>
        </w:numPr>
        <w:rPr>
          <w:b/>
          <w:bCs/>
        </w:rPr>
      </w:pPr>
      <w:r w:rsidRPr="004070CE">
        <w:rPr>
          <w:b/>
          <w:bCs/>
        </w:rPr>
        <w:t>Number of sexual harassment cases in 2019</w:t>
      </w:r>
    </w:p>
    <w:p w14:paraId="1624952D" w14:textId="77777777" w:rsidR="00BD4ED6" w:rsidRPr="004070CE" w:rsidRDefault="00BD4ED6" w:rsidP="00BD4ED6"/>
    <w:tbl>
      <w:tblPr>
        <w:tblW w:w="4414" w:type="pct"/>
        <w:tblInd w:w="5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34"/>
        <w:gridCol w:w="2544"/>
        <w:gridCol w:w="1322"/>
      </w:tblGrid>
      <w:tr w:rsidR="00BD4ED6" w:rsidRPr="004070CE" w14:paraId="7CC59571" w14:textId="77777777" w:rsidTr="00BD4ED6">
        <w:trPr>
          <w:trHeight w:val="170"/>
        </w:trPr>
        <w:tc>
          <w:tcPr>
            <w:tcW w:w="72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7BABDA" w14:textId="77777777" w:rsidR="00BD4ED6" w:rsidRPr="004070CE" w:rsidRDefault="00BD4ED6" w:rsidP="00F31AF5">
            <w:pPr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4070CE">
              <w:rPr>
                <w:b/>
                <w:bCs/>
                <w:sz w:val="22"/>
                <w:szCs w:val="22"/>
              </w:rPr>
              <w:t xml:space="preserve">Sexual harassment </w:t>
            </w:r>
          </w:p>
          <w:p w14:paraId="677C8F21" w14:textId="77777777" w:rsidR="00BD4ED6" w:rsidRPr="004070CE" w:rsidRDefault="00BD4ED6" w:rsidP="00F31AF5">
            <w:pPr>
              <w:spacing w:line="240" w:lineRule="auto"/>
              <w:jc w:val="center"/>
            </w:pPr>
            <w:r w:rsidRPr="004070CE">
              <w:rPr>
                <w:b/>
                <w:bCs/>
                <w:sz w:val="22"/>
                <w:szCs w:val="22"/>
              </w:rPr>
              <w:t>(Section 186 of Act No. 40/2009, Coll. – sexual pressure)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8BC306" w14:textId="77777777" w:rsidR="00BD4ED6" w:rsidRPr="004070CE" w:rsidRDefault="00BD4ED6" w:rsidP="00F31AF5">
            <w:pPr>
              <w:spacing w:line="240" w:lineRule="auto"/>
              <w:jc w:val="center"/>
            </w:pPr>
            <w:r w:rsidRPr="004070CE">
              <w:rPr>
                <w:b/>
                <w:sz w:val="22"/>
                <w:szCs w:val="22"/>
              </w:rPr>
              <w:t>2019</w:t>
            </w:r>
          </w:p>
        </w:tc>
      </w:tr>
      <w:tr w:rsidR="00BD4ED6" w:rsidRPr="004070CE" w14:paraId="3B9C5BEC" w14:textId="77777777" w:rsidTr="00BD4ED6">
        <w:trPr>
          <w:trHeight w:val="170"/>
        </w:trPr>
        <w:tc>
          <w:tcPr>
            <w:tcW w:w="4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030F34" w14:textId="77777777" w:rsidR="00BD4ED6" w:rsidRPr="004070CE" w:rsidRDefault="00BD4ED6" w:rsidP="00F31AF5">
            <w:pPr>
              <w:spacing w:line="240" w:lineRule="auto"/>
            </w:pPr>
            <w:r w:rsidRPr="004070CE">
              <w:rPr>
                <w:b/>
                <w:sz w:val="22"/>
                <w:szCs w:val="22"/>
              </w:rPr>
              <w:t>Number of criminal offences</w:t>
            </w: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6B212B" w14:textId="77777777" w:rsidR="00BD4ED6" w:rsidRPr="004070CE" w:rsidRDefault="00BD4ED6" w:rsidP="00F31AF5">
            <w:pPr>
              <w:spacing w:line="240" w:lineRule="auto"/>
              <w:rPr>
                <w:szCs w:val="22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E46250" w14:textId="77777777" w:rsidR="00BD4ED6" w:rsidRPr="004070CE" w:rsidRDefault="00BD4ED6" w:rsidP="00F31AF5">
            <w:pPr>
              <w:spacing w:line="240" w:lineRule="auto"/>
              <w:jc w:val="center"/>
            </w:pPr>
            <w:r w:rsidRPr="004070CE">
              <w:t>38</w:t>
            </w:r>
          </w:p>
        </w:tc>
      </w:tr>
      <w:tr w:rsidR="00BD4ED6" w:rsidRPr="004070CE" w14:paraId="34F0BCD7" w14:textId="77777777" w:rsidTr="00BD4ED6">
        <w:trPr>
          <w:trHeight w:val="170"/>
        </w:trPr>
        <w:tc>
          <w:tcPr>
            <w:tcW w:w="4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7F43CC" w14:textId="77777777" w:rsidR="00BD4ED6" w:rsidRPr="004070CE" w:rsidRDefault="00BD4ED6" w:rsidP="00F31AF5">
            <w:pPr>
              <w:spacing w:line="240" w:lineRule="auto"/>
            </w:pPr>
            <w:r w:rsidRPr="004070CE">
              <w:rPr>
                <w:b/>
                <w:sz w:val="22"/>
                <w:szCs w:val="22"/>
              </w:rPr>
              <w:t>number of convicted individuals</w:t>
            </w: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58EBDC" w14:textId="77777777" w:rsidR="00BD4ED6" w:rsidRPr="004070CE" w:rsidRDefault="00BD4ED6" w:rsidP="00F31AF5">
            <w:pPr>
              <w:spacing w:line="240" w:lineRule="auto"/>
              <w:rPr>
                <w:szCs w:val="22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5D2F69" w14:textId="77777777" w:rsidR="00BD4ED6" w:rsidRPr="004070CE" w:rsidRDefault="00BD4ED6" w:rsidP="00F31AF5">
            <w:pPr>
              <w:spacing w:line="240" w:lineRule="auto"/>
              <w:jc w:val="center"/>
            </w:pPr>
            <w:r w:rsidRPr="004070CE">
              <w:t>23</w:t>
            </w:r>
          </w:p>
        </w:tc>
      </w:tr>
      <w:tr w:rsidR="00BD4ED6" w:rsidRPr="004070CE" w14:paraId="46CA9937" w14:textId="77777777" w:rsidTr="00BD4ED6">
        <w:trPr>
          <w:trHeight w:val="170"/>
        </w:trPr>
        <w:tc>
          <w:tcPr>
            <w:tcW w:w="4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895AF3" w14:textId="77777777" w:rsidR="00BD4ED6" w:rsidRPr="004070CE" w:rsidRDefault="00BD4ED6" w:rsidP="00F31AF5">
            <w:pPr>
              <w:spacing w:line="240" w:lineRule="auto"/>
              <w:rPr>
                <w:b/>
                <w:szCs w:val="22"/>
              </w:rPr>
            </w:pP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72E3C2" w14:textId="77777777" w:rsidR="00BD4ED6" w:rsidRPr="004070CE" w:rsidRDefault="00BD4ED6" w:rsidP="00F31AF5">
            <w:pPr>
              <w:spacing w:line="240" w:lineRule="auto"/>
            </w:pPr>
            <w:r w:rsidRPr="004070CE">
              <w:rPr>
                <w:sz w:val="22"/>
                <w:szCs w:val="22"/>
              </w:rPr>
              <w:t>men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986E41" w14:textId="77777777" w:rsidR="00BD4ED6" w:rsidRPr="004070CE" w:rsidRDefault="00BD4ED6" w:rsidP="00F31AF5">
            <w:pPr>
              <w:spacing w:line="240" w:lineRule="auto"/>
              <w:jc w:val="center"/>
            </w:pPr>
            <w:r w:rsidRPr="004070CE">
              <w:t>23</w:t>
            </w:r>
          </w:p>
        </w:tc>
      </w:tr>
      <w:tr w:rsidR="00BD4ED6" w:rsidRPr="004070CE" w14:paraId="43BF8B55" w14:textId="77777777" w:rsidTr="00BD4ED6">
        <w:trPr>
          <w:trHeight w:val="170"/>
        </w:trPr>
        <w:tc>
          <w:tcPr>
            <w:tcW w:w="4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64B882" w14:textId="77777777" w:rsidR="00BD4ED6" w:rsidRPr="004070CE" w:rsidRDefault="00BD4ED6" w:rsidP="00F31AF5">
            <w:pPr>
              <w:spacing w:line="240" w:lineRule="auto"/>
              <w:rPr>
                <w:b/>
                <w:szCs w:val="22"/>
              </w:rPr>
            </w:pP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0731C9" w14:textId="77777777" w:rsidR="00BD4ED6" w:rsidRPr="004070CE" w:rsidRDefault="00BD4ED6" w:rsidP="00F31AF5">
            <w:pPr>
              <w:spacing w:line="240" w:lineRule="auto"/>
            </w:pPr>
            <w:r w:rsidRPr="004070CE">
              <w:rPr>
                <w:sz w:val="22"/>
                <w:szCs w:val="22"/>
              </w:rPr>
              <w:t>women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0DCEB4" w14:textId="77777777" w:rsidR="00BD4ED6" w:rsidRPr="004070CE" w:rsidRDefault="00BD4ED6" w:rsidP="00F31AF5">
            <w:pPr>
              <w:spacing w:line="240" w:lineRule="auto"/>
              <w:jc w:val="center"/>
            </w:pPr>
            <w:r w:rsidRPr="004070CE">
              <w:t>0</w:t>
            </w:r>
          </w:p>
        </w:tc>
      </w:tr>
      <w:tr w:rsidR="00BD4ED6" w:rsidRPr="004070CE" w14:paraId="43858512" w14:textId="77777777" w:rsidTr="00BD4ED6">
        <w:trPr>
          <w:trHeight w:val="170"/>
        </w:trPr>
        <w:tc>
          <w:tcPr>
            <w:tcW w:w="4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5121B6" w14:textId="77777777" w:rsidR="00BD4ED6" w:rsidRPr="004070CE" w:rsidRDefault="00BD4ED6" w:rsidP="00F31AF5">
            <w:pPr>
              <w:spacing w:line="240" w:lineRule="auto"/>
              <w:rPr>
                <w:b/>
                <w:szCs w:val="22"/>
              </w:rPr>
            </w:pP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8707D4" w14:textId="77777777" w:rsidR="00BD4ED6" w:rsidRPr="004070CE" w:rsidRDefault="00BD4ED6" w:rsidP="00F31AF5">
            <w:pPr>
              <w:spacing w:line="240" w:lineRule="auto"/>
            </w:pPr>
            <w:r w:rsidRPr="004070CE">
              <w:rPr>
                <w:sz w:val="22"/>
                <w:szCs w:val="22"/>
              </w:rPr>
              <w:t>juveniles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441926" w14:textId="77777777" w:rsidR="00BD4ED6" w:rsidRPr="004070CE" w:rsidRDefault="00BD4ED6" w:rsidP="00F31AF5">
            <w:pPr>
              <w:spacing w:line="240" w:lineRule="auto"/>
              <w:jc w:val="center"/>
            </w:pPr>
            <w:r w:rsidRPr="004070CE">
              <w:t>5</w:t>
            </w:r>
          </w:p>
        </w:tc>
      </w:tr>
      <w:tr w:rsidR="00BD4ED6" w:rsidRPr="004070CE" w14:paraId="5BFC207C" w14:textId="77777777" w:rsidTr="00BD4ED6">
        <w:trPr>
          <w:trHeight w:val="170"/>
        </w:trPr>
        <w:tc>
          <w:tcPr>
            <w:tcW w:w="4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4EDB34" w14:textId="77777777" w:rsidR="00BD4ED6" w:rsidRPr="004070CE" w:rsidRDefault="00BD4ED6" w:rsidP="00F31AF5">
            <w:pPr>
              <w:spacing w:line="240" w:lineRule="auto"/>
            </w:pPr>
            <w:r w:rsidRPr="004070CE">
              <w:rPr>
                <w:b/>
                <w:sz w:val="22"/>
                <w:szCs w:val="22"/>
              </w:rPr>
              <w:t>age groups of convicted individuals</w:t>
            </w: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3C47AA" w14:textId="77777777" w:rsidR="00BD4ED6" w:rsidRPr="004070CE" w:rsidRDefault="00BD4ED6" w:rsidP="00F31AF5">
            <w:pPr>
              <w:spacing w:line="240" w:lineRule="auto"/>
            </w:pPr>
            <w:r w:rsidRPr="004070CE">
              <w:rPr>
                <w:sz w:val="22"/>
                <w:szCs w:val="22"/>
              </w:rPr>
              <w:t>15–17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95FC47" w14:textId="77777777" w:rsidR="00BD4ED6" w:rsidRPr="004070CE" w:rsidRDefault="00BD4ED6" w:rsidP="00F31AF5">
            <w:pPr>
              <w:spacing w:line="240" w:lineRule="auto"/>
              <w:jc w:val="center"/>
            </w:pPr>
            <w:r w:rsidRPr="004070CE">
              <w:t>6</w:t>
            </w:r>
          </w:p>
        </w:tc>
      </w:tr>
      <w:tr w:rsidR="00BD4ED6" w:rsidRPr="004070CE" w14:paraId="3BDEB13E" w14:textId="77777777" w:rsidTr="00BD4ED6">
        <w:trPr>
          <w:trHeight w:val="170"/>
        </w:trPr>
        <w:tc>
          <w:tcPr>
            <w:tcW w:w="4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771614" w14:textId="77777777" w:rsidR="00BD4ED6" w:rsidRPr="004070CE" w:rsidRDefault="00BD4ED6" w:rsidP="00F31AF5">
            <w:pPr>
              <w:spacing w:line="240" w:lineRule="auto"/>
              <w:rPr>
                <w:b/>
                <w:szCs w:val="22"/>
              </w:rPr>
            </w:pP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96DFB8" w14:textId="77777777" w:rsidR="00BD4ED6" w:rsidRPr="004070CE" w:rsidRDefault="00BD4ED6" w:rsidP="00F31AF5">
            <w:pPr>
              <w:spacing w:line="240" w:lineRule="auto"/>
            </w:pPr>
            <w:r w:rsidRPr="004070CE">
              <w:rPr>
                <w:sz w:val="22"/>
                <w:szCs w:val="22"/>
              </w:rPr>
              <w:t>18–19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1189C3" w14:textId="77777777" w:rsidR="00BD4ED6" w:rsidRPr="004070CE" w:rsidRDefault="00BD4ED6" w:rsidP="00F31AF5">
            <w:pPr>
              <w:spacing w:line="240" w:lineRule="auto"/>
              <w:jc w:val="center"/>
            </w:pPr>
            <w:r w:rsidRPr="004070CE">
              <w:t>1</w:t>
            </w:r>
          </w:p>
        </w:tc>
      </w:tr>
      <w:tr w:rsidR="00BD4ED6" w:rsidRPr="004070CE" w14:paraId="6489198E" w14:textId="77777777" w:rsidTr="00BD4ED6">
        <w:trPr>
          <w:trHeight w:val="170"/>
        </w:trPr>
        <w:tc>
          <w:tcPr>
            <w:tcW w:w="4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42623A" w14:textId="77777777" w:rsidR="00BD4ED6" w:rsidRPr="004070CE" w:rsidRDefault="00BD4ED6" w:rsidP="00F31AF5">
            <w:pPr>
              <w:spacing w:line="240" w:lineRule="auto"/>
              <w:rPr>
                <w:b/>
                <w:szCs w:val="22"/>
              </w:rPr>
            </w:pP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BF3638" w14:textId="77777777" w:rsidR="00BD4ED6" w:rsidRPr="004070CE" w:rsidRDefault="00BD4ED6" w:rsidP="00F31AF5">
            <w:pPr>
              <w:spacing w:line="240" w:lineRule="auto"/>
            </w:pPr>
            <w:r w:rsidRPr="004070CE">
              <w:rPr>
                <w:sz w:val="22"/>
                <w:szCs w:val="22"/>
              </w:rPr>
              <w:t>20–24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8FD271" w14:textId="77777777" w:rsidR="00BD4ED6" w:rsidRPr="004070CE" w:rsidRDefault="00BD4ED6" w:rsidP="00F31AF5">
            <w:pPr>
              <w:spacing w:line="240" w:lineRule="auto"/>
              <w:jc w:val="center"/>
            </w:pPr>
            <w:r w:rsidRPr="004070CE">
              <w:t>2</w:t>
            </w:r>
          </w:p>
        </w:tc>
      </w:tr>
      <w:tr w:rsidR="00BD4ED6" w:rsidRPr="004070CE" w14:paraId="5747166B" w14:textId="77777777" w:rsidTr="00BD4ED6">
        <w:trPr>
          <w:trHeight w:val="170"/>
        </w:trPr>
        <w:tc>
          <w:tcPr>
            <w:tcW w:w="4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A65AFD" w14:textId="77777777" w:rsidR="00BD4ED6" w:rsidRPr="004070CE" w:rsidRDefault="00BD4ED6" w:rsidP="00F31AF5">
            <w:pPr>
              <w:spacing w:line="240" w:lineRule="auto"/>
              <w:rPr>
                <w:b/>
                <w:szCs w:val="22"/>
              </w:rPr>
            </w:pP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FD8628" w14:textId="77777777" w:rsidR="00BD4ED6" w:rsidRPr="004070CE" w:rsidRDefault="00BD4ED6" w:rsidP="00F31AF5">
            <w:pPr>
              <w:spacing w:line="240" w:lineRule="auto"/>
            </w:pPr>
            <w:r w:rsidRPr="004070CE">
              <w:rPr>
                <w:sz w:val="22"/>
                <w:szCs w:val="22"/>
              </w:rPr>
              <w:t>25–29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109C40" w14:textId="77777777" w:rsidR="00BD4ED6" w:rsidRPr="004070CE" w:rsidRDefault="00BD4ED6" w:rsidP="00F31AF5">
            <w:pPr>
              <w:spacing w:line="240" w:lineRule="auto"/>
              <w:jc w:val="center"/>
            </w:pPr>
            <w:r w:rsidRPr="004070CE">
              <w:t>3</w:t>
            </w:r>
          </w:p>
        </w:tc>
      </w:tr>
      <w:tr w:rsidR="00BD4ED6" w:rsidRPr="004070CE" w14:paraId="068C6FA3" w14:textId="77777777" w:rsidTr="00BD4ED6">
        <w:trPr>
          <w:trHeight w:val="170"/>
        </w:trPr>
        <w:tc>
          <w:tcPr>
            <w:tcW w:w="4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33F889" w14:textId="77777777" w:rsidR="00BD4ED6" w:rsidRPr="004070CE" w:rsidRDefault="00BD4ED6" w:rsidP="00F31AF5">
            <w:pPr>
              <w:spacing w:line="240" w:lineRule="auto"/>
              <w:rPr>
                <w:b/>
                <w:szCs w:val="22"/>
              </w:rPr>
            </w:pP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28EAA" w14:textId="77777777" w:rsidR="00BD4ED6" w:rsidRPr="004070CE" w:rsidRDefault="00BD4ED6" w:rsidP="00F31AF5">
            <w:pPr>
              <w:spacing w:line="240" w:lineRule="auto"/>
            </w:pPr>
            <w:r w:rsidRPr="004070CE">
              <w:rPr>
                <w:sz w:val="22"/>
                <w:szCs w:val="22"/>
              </w:rPr>
              <w:t>30–39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B7E302" w14:textId="77777777" w:rsidR="00BD4ED6" w:rsidRPr="004070CE" w:rsidRDefault="00BD4ED6" w:rsidP="00F31AF5">
            <w:pPr>
              <w:spacing w:line="240" w:lineRule="auto"/>
              <w:jc w:val="center"/>
            </w:pPr>
            <w:r w:rsidRPr="004070CE">
              <w:t>4</w:t>
            </w:r>
          </w:p>
        </w:tc>
      </w:tr>
      <w:tr w:rsidR="00BD4ED6" w:rsidRPr="004070CE" w14:paraId="70A9AF20" w14:textId="77777777" w:rsidTr="00BD4ED6">
        <w:trPr>
          <w:trHeight w:val="170"/>
        </w:trPr>
        <w:tc>
          <w:tcPr>
            <w:tcW w:w="4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A384A0" w14:textId="77777777" w:rsidR="00BD4ED6" w:rsidRPr="004070CE" w:rsidRDefault="00BD4ED6" w:rsidP="00F31AF5">
            <w:pPr>
              <w:spacing w:line="240" w:lineRule="auto"/>
            </w:pP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23D8BE" w14:textId="77777777" w:rsidR="00BD4ED6" w:rsidRPr="004070CE" w:rsidRDefault="00BD4ED6" w:rsidP="00F31AF5">
            <w:pPr>
              <w:spacing w:line="240" w:lineRule="auto"/>
            </w:pPr>
            <w:r w:rsidRPr="004070CE">
              <w:rPr>
                <w:sz w:val="22"/>
                <w:szCs w:val="22"/>
              </w:rPr>
              <w:t>40–49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3EA76D" w14:textId="77777777" w:rsidR="00BD4ED6" w:rsidRPr="004070CE" w:rsidRDefault="00BD4ED6" w:rsidP="00F31AF5">
            <w:pPr>
              <w:spacing w:line="240" w:lineRule="auto"/>
              <w:jc w:val="center"/>
            </w:pPr>
            <w:r w:rsidRPr="004070CE">
              <w:t>5</w:t>
            </w:r>
          </w:p>
        </w:tc>
      </w:tr>
      <w:tr w:rsidR="00BD4ED6" w:rsidRPr="004070CE" w14:paraId="00BC70DC" w14:textId="77777777" w:rsidTr="00BD4ED6">
        <w:trPr>
          <w:trHeight w:val="170"/>
        </w:trPr>
        <w:tc>
          <w:tcPr>
            <w:tcW w:w="4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B0571C" w14:textId="77777777" w:rsidR="00BD4ED6" w:rsidRPr="004070CE" w:rsidRDefault="00BD4ED6" w:rsidP="00F31AF5">
            <w:pPr>
              <w:spacing w:line="240" w:lineRule="auto"/>
              <w:rPr>
                <w:b/>
                <w:szCs w:val="22"/>
              </w:rPr>
            </w:pP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0AAA02" w14:textId="77777777" w:rsidR="00BD4ED6" w:rsidRPr="004070CE" w:rsidRDefault="00BD4ED6" w:rsidP="00F31AF5">
            <w:pPr>
              <w:spacing w:line="240" w:lineRule="auto"/>
            </w:pPr>
            <w:r w:rsidRPr="004070CE">
              <w:rPr>
                <w:sz w:val="22"/>
                <w:szCs w:val="22"/>
              </w:rPr>
              <w:t>50 +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28EA97" w14:textId="77777777" w:rsidR="00BD4ED6" w:rsidRPr="004070CE" w:rsidRDefault="00BD4ED6" w:rsidP="00F31AF5">
            <w:pPr>
              <w:spacing w:line="240" w:lineRule="auto"/>
              <w:jc w:val="center"/>
            </w:pPr>
            <w:r w:rsidRPr="004070CE">
              <w:t>2</w:t>
            </w:r>
          </w:p>
        </w:tc>
      </w:tr>
      <w:tr w:rsidR="00BD4ED6" w:rsidRPr="004070CE" w14:paraId="1A1499EF" w14:textId="77777777" w:rsidTr="00BD4ED6">
        <w:trPr>
          <w:trHeight w:val="170"/>
        </w:trPr>
        <w:tc>
          <w:tcPr>
            <w:tcW w:w="4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425EC5" w14:textId="77777777" w:rsidR="00BD4ED6" w:rsidRPr="004070CE" w:rsidRDefault="00BD4ED6" w:rsidP="00F31AF5">
            <w:pPr>
              <w:spacing w:line="240" w:lineRule="auto"/>
            </w:pPr>
            <w:r w:rsidRPr="004070CE">
              <w:rPr>
                <w:b/>
                <w:sz w:val="22"/>
                <w:szCs w:val="22"/>
              </w:rPr>
              <w:t>Unconditional imprisonment</w:t>
            </w: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3A83E9" w14:textId="77777777" w:rsidR="00BD4ED6" w:rsidRPr="004070CE" w:rsidRDefault="00BD4ED6" w:rsidP="00F31AF5">
            <w:pPr>
              <w:spacing w:line="240" w:lineRule="auto"/>
              <w:rPr>
                <w:szCs w:val="22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E34681" w14:textId="77777777" w:rsidR="00BD4ED6" w:rsidRPr="004070CE" w:rsidRDefault="00BD4ED6" w:rsidP="00F31AF5">
            <w:pPr>
              <w:spacing w:line="240" w:lineRule="auto"/>
              <w:jc w:val="center"/>
            </w:pPr>
            <w:r w:rsidRPr="004070CE">
              <w:t>9</w:t>
            </w:r>
          </w:p>
        </w:tc>
      </w:tr>
      <w:tr w:rsidR="00BD4ED6" w:rsidRPr="004070CE" w14:paraId="11758900" w14:textId="77777777" w:rsidTr="00BD4ED6">
        <w:trPr>
          <w:trHeight w:val="170"/>
        </w:trPr>
        <w:tc>
          <w:tcPr>
            <w:tcW w:w="4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621BD9" w14:textId="77777777" w:rsidR="00BD4ED6" w:rsidRPr="004070CE" w:rsidRDefault="00BD4ED6" w:rsidP="00F31AF5">
            <w:pPr>
              <w:spacing w:line="240" w:lineRule="auto"/>
            </w:pPr>
            <w:r w:rsidRPr="004070CE">
              <w:rPr>
                <w:b/>
                <w:sz w:val="22"/>
                <w:szCs w:val="22"/>
              </w:rPr>
              <w:t>Conditional suspended imprisonment</w:t>
            </w: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D32C40" w14:textId="77777777" w:rsidR="00BD4ED6" w:rsidRPr="004070CE" w:rsidRDefault="00BD4ED6" w:rsidP="00F31AF5">
            <w:pPr>
              <w:spacing w:line="240" w:lineRule="auto"/>
              <w:rPr>
                <w:szCs w:val="22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55539E" w14:textId="77777777" w:rsidR="00BD4ED6" w:rsidRPr="004070CE" w:rsidRDefault="00BD4ED6" w:rsidP="00F31AF5">
            <w:pPr>
              <w:spacing w:line="240" w:lineRule="auto"/>
              <w:jc w:val="center"/>
            </w:pPr>
            <w:r w:rsidRPr="004070CE">
              <w:t>14</w:t>
            </w:r>
          </w:p>
        </w:tc>
      </w:tr>
      <w:tr w:rsidR="00BD4ED6" w:rsidRPr="004070CE" w14:paraId="7A5FFB1B" w14:textId="77777777" w:rsidTr="00BD4ED6">
        <w:trPr>
          <w:trHeight w:val="170"/>
        </w:trPr>
        <w:tc>
          <w:tcPr>
            <w:tcW w:w="4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158C1B" w14:textId="77777777" w:rsidR="00BD4ED6" w:rsidRPr="004070CE" w:rsidRDefault="00BD4ED6" w:rsidP="00F31AF5">
            <w:pPr>
              <w:spacing w:line="240" w:lineRule="auto"/>
            </w:pPr>
            <w:r w:rsidRPr="004070CE">
              <w:rPr>
                <w:b/>
                <w:sz w:val="22"/>
                <w:szCs w:val="22"/>
              </w:rPr>
              <w:t>Waiver of punishment</w:t>
            </w: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ACD01D" w14:textId="77777777" w:rsidR="00BD4ED6" w:rsidRPr="004070CE" w:rsidRDefault="00BD4ED6" w:rsidP="00F31AF5">
            <w:pPr>
              <w:spacing w:line="240" w:lineRule="auto"/>
              <w:rPr>
                <w:szCs w:val="22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B89605" w14:textId="77777777" w:rsidR="00BD4ED6" w:rsidRPr="004070CE" w:rsidRDefault="00BD4ED6" w:rsidP="00F31AF5">
            <w:pPr>
              <w:spacing w:line="240" w:lineRule="auto"/>
              <w:jc w:val="center"/>
            </w:pPr>
            <w:r w:rsidRPr="004070CE">
              <w:t>0</w:t>
            </w:r>
          </w:p>
        </w:tc>
      </w:tr>
      <w:tr w:rsidR="00BD4ED6" w:rsidRPr="004070CE" w14:paraId="4C321928" w14:textId="77777777" w:rsidTr="00BD4ED6">
        <w:trPr>
          <w:trHeight w:val="170"/>
        </w:trPr>
        <w:tc>
          <w:tcPr>
            <w:tcW w:w="4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312AFA" w14:textId="77777777" w:rsidR="00BD4ED6" w:rsidRPr="004070CE" w:rsidRDefault="00BD4ED6" w:rsidP="00F31AF5">
            <w:pPr>
              <w:spacing w:line="240" w:lineRule="auto"/>
            </w:pPr>
            <w:r w:rsidRPr="004070CE">
              <w:rPr>
                <w:b/>
                <w:sz w:val="22"/>
                <w:szCs w:val="22"/>
              </w:rPr>
              <w:t>Protective measures (protective treatment)</w:t>
            </w: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4A8F84" w14:textId="77777777" w:rsidR="00BD4ED6" w:rsidRPr="004070CE" w:rsidRDefault="00BD4ED6" w:rsidP="00F31AF5">
            <w:pPr>
              <w:spacing w:line="240" w:lineRule="auto"/>
              <w:rPr>
                <w:szCs w:val="22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707480" w14:textId="77777777" w:rsidR="00BD4ED6" w:rsidRPr="004070CE" w:rsidRDefault="00BD4ED6" w:rsidP="00F31AF5">
            <w:pPr>
              <w:spacing w:line="240" w:lineRule="auto"/>
              <w:jc w:val="center"/>
            </w:pPr>
            <w:r w:rsidRPr="004070CE">
              <w:t>7</w:t>
            </w:r>
          </w:p>
        </w:tc>
      </w:tr>
      <w:tr w:rsidR="00BD4ED6" w:rsidRPr="004070CE" w14:paraId="42AA2443" w14:textId="77777777" w:rsidTr="00BD4ED6">
        <w:trPr>
          <w:trHeight w:val="170"/>
        </w:trPr>
        <w:tc>
          <w:tcPr>
            <w:tcW w:w="4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FBF863" w14:textId="77777777" w:rsidR="00BD4ED6" w:rsidRPr="004070CE" w:rsidRDefault="00BD4ED6" w:rsidP="00F31AF5">
            <w:pPr>
              <w:spacing w:line="240" w:lineRule="auto"/>
            </w:pPr>
            <w:r w:rsidRPr="004070CE">
              <w:rPr>
                <w:b/>
                <w:sz w:val="22"/>
                <w:szCs w:val="22"/>
              </w:rPr>
              <w:t>Acquittal</w:t>
            </w: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74B42C" w14:textId="77777777" w:rsidR="00BD4ED6" w:rsidRPr="004070CE" w:rsidRDefault="00BD4ED6" w:rsidP="00F31AF5">
            <w:pPr>
              <w:spacing w:line="240" w:lineRule="auto"/>
              <w:rPr>
                <w:szCs w:val="22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30DD64" w14:textId="77777777" w:rsidR="00BD4ED6" w:rsidRPr="004070CE" w:rsidRDefault="00BD4ED6" w:rsidP="00F31AF5">
            <w:pPr>
              <w:spacing w:line="240" w:lineRule="auto"/>
              <w:jc w:val="center"/>
            </w:pPr>
            <w:r w:rsidRPr="004070CE">
              <w:t>1</w:t>
            </w:r>
          </w:p>
        </w:tc>
      </w:tr>
      <w:tr w:rsidR="00BD4ED6" w:rsidRPr="004070CE" w14:paraId="455B42E5" w14:textId="77777777" w:rsidTr="00BD4ED6">
        <w:trPr>
          <w:trHeight w:val="170"/>
        </w:trPr>
        <w:tc>
          <w:tcPr>
            <w:tcW w:w="4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3DFD80" w14:textId="77777777" w:rsidR="00BD4ED6" w:rsidRPr="004070CE" w:rsidRDefault="00BD4ED6" w:rsidP="00F31AF5">
            <w:pPr>
              <w:spacing w:line="240" w:lineRule="auto"/>
            </w:pPr>
            <w:r w:rsidRPr="004070CE">
              <w:rPr>
                <w:b/>
                <w:sz w:val="22"/>
                <w:szCs w:val="22"/>
              </w:rPr>
              <w:t>Cessation of criminal prosecution</w:t>
            </w: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32E534" w14:textId="77777777" w:rsidR="00BD4ED6" w:rsidRPr="004070CE" w:rsidRDefault="00BD4ED6" w:rsidP="00F31AF5">
            <w:pPr>
              <w:spacing w:line="240" w:lineRule="auto"/>
              <w:rPr>
                <w:szCs w:val="22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8FBD3B" w14:textId="77777777" w:rsidR="00BD4ED6" w:rsidRPr="004070CE" w:rsidRDefault="00BD4ED6" w:rsidP="00F31AF5">
            <w:pPr>
              <w:spacing w:line="240" w:lineRule="auto"/>
              <w:jc w:val="center"/>
            </w:pPr>
            <w:r w:rsidRPr="004070CE">
              <w:t>0</w:t>
            </w:r>
          </w:p>
        </w:tc>
      </w:tr>
      <w:tr w:rsidR="00BD4ED6" w:rsidRPr="004070CE" w14:paraId="68F4B0B8" w14:textId="77777777" w:rsidTr="00BD4ED6">
        <w:trPr>
          <w:trHeight w:val="170"/>
        </w:trPr>
        <w:tc>
          <w:tcPr>
            <w:tcW w:w="4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222973" w14:textId="77777777" w:rsidR="00BD4ED6" w:rsidRPr="004070CE" w:rsidRDefault="00BD4ED6" w:rsidP="00F31AF5">
            <w:pPr>
              <w:spacing w:line="240" w:lineRule="auto"/>
            </w:pPr>
            <w:r w:rsidRPr="004070CE">
              <w:rPr>
                <w:b/>
                <w:sz w:val="22"/>
                <w:szCs w:val="22"/>
              </w:rPr>
              <w:t>Transferral of cases</w:t>
            </w: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9D0DF4" w14:textId="77777777" w:rsidR="00BD4ED6" w:rsidRPr="004070CE" w:rsidRDefault="00BD4ED6" w:rsidP="00F31AF5">
            <w:pPr>
              <w:spacing w:line="240" w:lineRule="auto"/>
              <w:rPr>
                <w:szCs w:val="22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2CEFB4" w14:textId="77777777" w:rsidR="00BD4ED6" w:rsidRPr="004070CE" w:rsidRDefault="00BD4ED6" w:rsidP="00F31AF5">
            <w:pPr>
              <w:spacing w:line="240" w:lineRule="auto"/>
              <w:jc w:val="center"/>
            </w:pPr>
            <w:r w:rsidRPr="004070CE">
              <w:t>0</w:t>
            </w:r>
          </w:p>
        </w:tc>
      </w:tr>
      <w:tr w:rsidR="00BD4ED6" w:rsidRPr="004070CE" w14:paraId="4BC78986" w14:textId="77777777" w:rsidTr="00BD4ED6">
        <w:trPr>
          <w:trHeight w:val="170"/>
        </w:trPr>
        <w:tc>
          <w:tcPr>
            <w:tcW w:w="4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2C6501" w14:textId="77777777" w:rsidR="00BD4ED6" w:rsidRPr="004070CE" w:rsidRDefault="00BD4ED6" w:rsidP="00F31AF5">
            <w:pPr>
              <w:spacing w:line="240" w:lineRule="auto"/>
            </w:pPr>
            <w:r w:rsidRPr="004070CE">
              <w:rPr>
                <w:b/>
                <w:sz w:val="22"/>
                <w:szCs w:val="22"/>
              </w:rPr>
              <w:t>Settled by other means</w:t>
            </w: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2B88E4" w14:textId="77777777" w:rsidR="00BD4ED6" w:rsidRPr="004070CE" w:rsidRDefault="00BD4ED6" w:rsidP="00F31AF5">
            <w:pPr>
              <w:spacing w:line="240" w:lineRule="auto"/>
              <w:rPr>
                <w:szCs w:val="22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2F6F24" w14:textId="77777777" w:rsidR="00BD4ED6" w:rsidRPr="004070CE" w:rsidRDefault="00BD4ED6" w:rsidP="00F31AF5">
            <w:pPr>
              <w:spacing w:line="240" w:lineRule="auto"/>
              <w:jc w:val="center"/>
            </w:pPr>
            <w:r w:rsidRPr="004070CE">
              <w:t>0</w:t>
            </w:r>
          </w:p>
        </w:tc>
      </w:tr>
      <w:tr w:rsidR="00BD4ED6" w:rsidRPr="004070CE" w14:paraId="1E79C33A" w14:textId="77777777" w:rsidTr="00BD4ED6">
        <w:trPr>
          <w:trHeight w:val="170"/>
        </w:trPr>
        <w:tc>
          <w:tcPr>
            <w:tcW w:w="4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F3C487" w14:textId="77777777" w:rsidR="00BD4ED6" w:rsidRPr="004070CE" w:rsidRDefault="00BD4ED6" w:rsidP="00F31AF5">
            <w:pPr>
              <w:spacing w:line="240" w:lineRule="auto"/>
            </w:pPr>
            <w:r w:rsidRPr="004070CE">
              <w:rPr>
                <w:b/>
                <w:sz w:val="22"/>
                <w:szCs w:val="22"/>
              </w:rPr>
              <w:t>Victims</w:t>
            </w: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C749A1" w14:textId="77777777" w:rsidR="00BD4ED6" w:rsidRPr="004070CE" w:rsidRDefault="00BD4ED6" w:rsidP="00F31AF5">
            <w:pPr>
              <w:spacing w:line="240" w:lineRule="auto"/>
            </w:pPr>
            <w:r w:rsidRPr="004070CE">
              <w:rPr>
                <w:sz w:val="22"/>
                <w:szCs w:val="22"/>
              </w:rPr>
              <w:t>child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60967C" w14:textId="77777777" w:rsidR="00BD4ED6" w:rsidRPr="004070CE" w:rsidRDefault="00BD4ED6" w:rsidP="00F31AF5">
            <w:pPr>
              <w:spacing w:line="240" w:lineRule="auto"/>
              <w:jc w:val="center"/>
            </w:pPr>
            <w:r w:rsidRPr="004070CE">
              <w:t>0</w:t>
            </w:r>
          </w:p>
        </w:tc>
      </w:tr>
      <w:tr w:rsidR="00BD4ED6" w:rsidRPr="004070CE" w14:paraId="00BA47DD" w14:textId="77777777" w:rsidTr="00BD4ED6">
        <w:trPr>
          <w:trHeight w:val="170"/>
        </w:trPr>
        <w:tc>
          <w:tcPr>
            <w:tcW w:w="4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435A0B" w14:textId="77777777" w:rsidR="00BD4ED6" w:rsidRPr="004070CE" w:rsidRDefault="00BD4ED6" w:rsidP="00F31AF5">
            <w:pPr>
              <w:spacing w:line="240" w:lineRule="auto"/>
              <w:rPr>
                <w:szCs w:val="22"/>
              </w:rPr>
            </w:pP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E226E5" w14:textId="77777777" w:rsidR="00BD4ED6" w:rsidRPr="004070CE" w:rsidRDefault="00BD4ED6" w:rsidP="00F31AF5">
            <w:pPr>
              <w:spacing w:line="240" w:lineRule="auto"/>
            </w:pPr>
            <w:r w:rsidRPr="004070CE">
              <w:rPr>
                <w:sz w:val="22"/>
                <w:szCs w:val="22"/>
              </w:rPr>
              <w:t>woman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FB034B" w14:textId="77777777" w:rsidR="00BD4ED6" w:rsidRPr="004070CE" w:rsidRDefault="00BD4ED6" w:rsidP="00F31AF5">
            <w:pPr>
              <w:spacing w:line="240" w:lineRule="auto"/>
              <w:jc w:val="center"/>
            </w:pPr>
            <w:r w:rsidRPr="004070CE">
              <w:t>6</w:t>
            </w:r>
          </w:p>
        </w:tc>
      </w:tr>
      <w:tr w:rsidR="00BD4ED6" w:rsidRPr="004070CE" w14:paraId="68793DC5" w14:textId="77777777" w:rsidTr="00BD4ED6">
        <w:trPr>
          <w:trHeight w:val="170"/>
        </w:trPr>
        <w:tc>
          <w:tcPr>
            <w:tcW w:w="4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63A72E" w14:textId="77777777" w:rsidR="00BD4ED6" w:rsidRPr="004070CE" w:rsidRDefault="00BD4ED6" w:rsidP="00F31AF5">
            <w:pPr>
              <w:spacing w:line="240" w:lineRule="auto"/>
              <w:rPr>
                <w:szCs w:val="22"/>
              </w:rPr>
            </w:pP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114489" w14:textId="77777777" w:rsidR="00BD4ED6" w:rsidRPr="004070CE" w:rsidRDefault="00BD4ED6" w:rsidP="00F31AF5">
            <w:pPr>
              <w:spacing w:line="240" w:lineRule="auto"/>
            </w:pPr>
            <w:r w:rsidRPr="004070CE">
              <w:rPr>
                <w:sz w:val="22"/>
                <w:szCs w:val="22"/>
              </w:rPr>
              <w:t>man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7F2347" w14:textId="77777777" w:rsidR="00BD4ED6" w:rsidRPr="004070CE" w:rsidRDefault="00BD4ED6" w:rsidP="00F31AF5">
            <w:pPr>
              <w:spacing w:line="240" w:lineRule="auto"/>
              <w:jc w:val="center"/>
            </w:pPr>
            <w:r w:rsidRPr="004070CE">
              <w:t>1</w:t>
            </w:r>
          </w:p>
        </w:tc>
      </w:tr>
      <w:tr w:rsidR="00BD4ED6" w:rsidRPr="004070CE" w14:paraId="6D5C17F8" w14:textId="77777777" w:rsidTr="00BD4ED6">
        <w:trPr>
          <w:trHeight w:val="170"/>
        </w:trPr>
        <w:tc>
          <w:tcPr>
            <w:tcW w:w="4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43ACC0" w14:textId="77777777" w:rsidR="00BD4ED6" w:rsidRPr="004070CE" w:rsidRDefault="00BD4ED6" w:rsidP="00F31AF5">
            <w:pPr>
              <w:spacing w:line="240" w:lineRule="auto"/>
              <w:rPr>
                <w:szCs w:val="22"/>
              </w:rPr>
            </w:pP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46F0BB" w14:textId="77777777" w:rsidR="00BD4ED6" w:rsidRPr="004070CE" w:rsidRDefault="00BD4ED6" w:rsidP="00F31AF5">
            <w:pPr>
              <w:spacing w:line="240" w:lineRule="auto"/>
            </w:pPr>
            <w:r w:rsidRPr="004070CE">
              <w:rPr>
                <w:sz w:val="22"/>
                <w:szCs w:val="22"/>
              </w:rPr>
              <w:t>senior citizen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8E0B81" w14:textId="77777777" w:rsidR="00BD4ED6" w:rsidRPr="004070CE" w:rsidRDefault="00BD4ED6" w:rsidP="00F31AF5">
            <w:pPr>
              <w:spacing w:line="240" w:lineRule="auto"/>
              <w:jc w:val="center"/>
            </w:pPr>
            <w:r w:rsidRPr="004070CE">
              <w:t>0</w:t>
            </w:r>
          </w:p>
        </w:tc>
      </w:tr>
    </w:tbl>
    <w:p w14:paraId="01108992" w14:textId="79CC15A4" w:rsidR="00BD4ED6" w:rsidRPr="004070CE" w:rsidRDefault="00314752" w:rsidP="00BD4ED6">
      <w:pPr>
        <w:ind w:left="1134"/>
        <w:jc w:val="both"/>
        <w:rPr>
          <w:szCs w:val="24"/>
        </w:rPr>
      </w:pPr>
      <w:r>
        <w:rPr>
          <w:szCs w:val="24"/>
        </w:rPr>
        <w:t>Source: Ministry of Justice</w:t>
      </w:r>
    </w:p>
    <w:p w14:paraId="6C3539BE" w14:textId="7989DC44" w:rsidR="00935E26" w:rsidRPr="004070CE" w:rsidRDefault="00923F83" w:rsidP="00935E26">
      <w:pPr>
        <w:pStyle w:val="H1G"/>
        <w:ind w:firstLine="0"/>
      </w:pPr>
      <w:r w:rsidRPr="004070CE">
        <w:lastRenderedPageBreak/>
        <w:t>Update of the</w:t>
      </w:r>
      <w:r w:rsidR="00935E26" w:rsidRPr="004070CE">
        <w:t xml:space="preserve"> paragraph 8 (1) of the statistical annex</w:t>
      </w:r>
    </w:p>
    <w:p w14:paraId="46DEEBBC" w14:textId="2701B569" w:rsidR="00935E26" w:rsidRPr="004070CE" w:rsidRDefault="00935E26" w:rsidP="00935E26">
      <w:pPr>
        <w:pStyle w:val="Odstavecseseznamem"/>
        <w:numPr>
          <w:ilvl w:val="0"/>
          <w:numId w:val="4"/>
        </w:numPr>
        <w:tabs>
          <w:tab w:val="left" w:pos="8789"/>
        </w:tabs>
        <w:spacing w:after="240"/>
        <w:ind w:right="850"/>
        <w:jc w:val="both"/>
        <w:rPr>
          <w:b/>
          <w:bCs/>
        </w:rPr>
      </w:pPr>
      <w:bookmarkStart w:id="17" w:name="_Toc11688175"/>
      <w:bookmarkStart w:id="18" w:name="_Toc15664852"/>
      <w:r w:rsidRPr="004070CE">
        <w:rPr>
          <w:b/>
          <w:bCs/>
        </w:rPr>
        <w:t>Numbers of pensioners</w:t>
      </w:r>
      <w:bookmarkEnd w:id="17"/>
      <w:bookmarkEnd w:id="18"/>
      <w:r w:rsidRPr="004070CE">
        <w:rPr>
          <w:b/>
          <w:bCs/>
        </w:rPr>
        <w:t xml:space="preserve"> in 2019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6"/>
        <w:gridCol w:w="979"/>
        <w:gridCol w:w="976"/>
        <w:gridCol w:w="981"/>
        <w:gridCol w:w="981"/>
        <w:gridCol w:w="923"/>
        <w:gridCol w:w="1066"/>
        <w:gridCol w:w="942"/>
        <w:gridCol w:w="970"/>
        <w:gridCol w:w="7"/>
        <w:gridCol w:w="978"/>
      </w:tblGrid>
      <w:tr w:rsidR="00935E26" w:rsidRPr="004070CE" w14:paraId="1B7457A2" w14:textId="77777777" w:rsidTr="000662E8">
        <w:trPr>
          <w:trHeight w:val="255"/>
        </w:trPr>
        <w:tc>
          <w:tcPr>
            <w:tcW w:w="962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106583F" w14:textId="56AE2860" w:rsidR="00935E26" w:rsidRPr="004070CE" w:rsidRDefault="00935E26" w:rsidP="00935E26">
            <w:pPr>
              <w:spacing w:line="276" w:lineRule="auto"/>
            </w:pPr>
            <w:r w:rsidRPr="004070CE">
              <w:rPr>
                <w:b/>
                <w:bCs/>
              </w:rPr>
              <w:t>Pension recipients in December 2019</w:t>
            </w:r>
          </w:p>
        </w:tc>
      </w:tr>
      <w:tr w:rsidR="00935E26" w:rsidRPr="004070CE" w14:paraId="353AF6E8" w14:textId="77777777" w:rsidTr="000662E8">
        <w:trPr>
          <w:trHeight w:val="255"/>
        </w:trPr>
        <w:tc>
          <w:tcPr>
            <w:tcW w:w="9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52A74F" w14:textId="77777777" w:rsidR="00935E26" w:rsidRPr="004070CE" w:rsidRDefault="00935E26" w:rsidP="00657D00">
            <w:pPr>
              <w:spacing w:line="276" w:lineRule="auto"/>
              <w:jc w:val="center"/>
              <w:rPr>
                <w:color w:val="000000"/>
              </w:rPr>
            </w:pPr>
            <w:r w:rsidRPr="004070CE">
              <w:rPr>
                <w:color w:val="000000"/>
              </w:rPr>
              <w:t xml:space="preserve"> </w:t>
            </w:r>
          </w:p>
        </w:tc>
        <w:tc>
          <w:tcPr>
            <w:tcW w:w="9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E96A26" w14:textId="77777777" w:rsidR="00935E26" w:rsidRPr="004070CE" w:rsidRDefault="00935E26" w:rsidP="00657D00">
            <w:pPr>
              <w:spacing w:line="276" w:lineRule="auto"/>
              <w:jc w:val="center"/>
              <w:rPr>
                <w:color w:val="000000"/>
              </w:rPr>
            </w:pPr>
            <w:r w:rsidRPr="004070CE">
              <w:rPr>
                <w:color w:val="000000"/>
              </w:rPr>
              <w:t>Total number of pension recipients</w:t>
            </w:r>
          </w:p>
        </w:tc>
        <w:tc>
          <w:tcPr>
            <w:tcW w:w="769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9A1596" w14:textId="77777777" w:rsidR="00935E26" w:rsidRPr="004070CE" w:rsidRDefault="00935E26" w:rsidP="00657D00">
            <w:pPr>
              <w:spacing w:line="276" w:lineRule="auto"/>
              <w:jc w:val="center"/>
              <w:rPr>
                <w:color w:val="000000"/>
              </w:rPr>
            </w:pPr>
            <w:r w:rsidRPr="004070CE">
              <w:rPr>
                <w:color w:val="000000"/>
              </w:rPr>
              <w:t>Pension type</w:t>
            </w:r>
          </w:p>
        </w:tc>
      </w:tr>
      <w:tr w:rsidR="00935E26" w:rsidRPr="004070CE" w14:paraId="3C4AA0A3" w14:textId="77777777" w:rsidTr="000662E8">
        <w:trPr>
          <w:trHeight w:val="255"/>
        </w:trPr>
        <w:tc>
          <w:tcPr>
            <w:tcW w:w="9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1EECD6" w14:textId="77777777" w:rsidR="00935E26" w:rsidRPr="004070CE" w:rsidRDefault="00935E26" w:rsidP="00657D00">
            <w:pPr>
              <w:spacing w:line="276" w:lineRule="auto"/>
              <w:rPr>
                <w:color w:val="000000"/>
              </w:rPr>
            </w:pPr>
          </w:p>
        </w:tc>
        <w:tc>
          <w:tcPr>
            <w:tcW w:w="9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709D50" w14:textId="77777777" w:rsidR="00935E26" w:rsidRPr="004070CE" w:rsidRDefault="00935E26" w:rsidP="00657D00">
            <w:pPr>
              <w:spacing w:line="276" w:lineRule="auto"/>
              <w:rPr>
                <w:color w:val="000000"/>
              </w:rPr>
            </w:pPr>
          </w:p>
        </w:tc>
        <w:tc>
          <w:tcPr>
            <w:tcW w:w="19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500284" w14:textId="77777777" w:rsidR="00935E26" w:rsidRPr="004070CE" w:rsidRDefault="00935E26" w:rsidP="00657D00">
            <w:pPr>
              <w:spacing w:line="276" w:lineRule="auto"/>
              <w:jc w:val="center"/>
              <w:rPr>
                <w:color w:val="000000"/>
              </w:rPr>
            </w:pPr>
            <w:r w:rsidRPr="004070CE">
              <w:rPr>
                <w:color w:val="000000"/>
              </w:rPr>
              <w:t>old-age pension</w:t>
            </w:r>
          </w:p>
        </w:tc>
        <w:tc>
          <w:tcPr>
            <w:tcW w:w="29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7D76D8" w14:textId="77777777" w:rsidR="00935E26" w:rsidRPr="004070CE" w:rsidRDefault="00935E26" w:rsidP="00657D00">
            <w:pPr>
              <w:spacing w:line="276" w:lineRule="auto"/>
              <w:jc w:val="center"/>
              <w:rPr>
                <w:color w:val="000000"/>
              </w:rPr>
            </w:pPr>
            <w:r w:rsidRPr="004070CE">
              <w:rPr>
                <w:color w:val="000000"/>
              </w:rPr>
              <w:t>disability pension</w:t>
            </w:r>
          </w:p>
        </w:tc>
        <w:tc>
          <w:tcPr>
            <w:tcW w:w="9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44FDBB" w14:textId="77777777" w:rsidR="00935E26" w:rsidRPr="004070CE" w:rsidRDefault="00935E26" w:rsidP="00657D00">
            <w:pPr>
              <w:spacing w:line="276" w:lineRule="auto"/>
              <w:jc w:val="center"/>
              <w:rPr>
                <w:color w:val="000000"/>
              </w:rPr>
            </w:pPr>
            <w:r w:rsidRPr="004070CE">
              <w:rPr>
                <w:color w:val="000000"/>
              </w:rPr>
              <w:t>widow's pension</w:t>
            </w:r>
          </w:p>
        </w:tc>
        <w:tc>
          <w:tcPr>
            <w:tcW w:w="9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C6D0CB" w14:textId="77777777" w:rsidR="00935E26" w:rsidRPr="004070CE" w:rsidRDefault="00935E26" w:rsidP="00657D00">
            <w:pPr>
              <w:spacing w:line="276" w:lineRule="auto"/>
              <w:jc w:val="center"/>
              <w:rPr>
                <w:color w:val="000000"/>
              </w:rPr>
            </w:pPr>
            <w:r w:rsidRPr="004070CE">
              <w:rPr>
                <w:color w:val="000000"/>
              </w:rPr>
              <w:t>widower's pension</w:t>
            </w:r>
          </w:p>
        </w:tc>
        <w:tc>
          <w:tcPr>
            <w:tcW w:w="97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44B7C3" w14:textId="77777777" w:rsidR="00935E26" w:rsidRPr="004070CE" w:rsidRDefault="00935E26" w:rsidP="00657D00">
            <w:pPr>
              <w:spacing w:line="276" w:lineRule="auto"/>
              <w:jc w:val="center"/>
              <w:rPr>
                <w:color w:val="000000"/>
              </w:rPr>
            </w:pPr>
            <w:r w:rsidRPr="004070CE">
              <w:rPr>
                <w:color w:val="000000"/>
              </w:rPr>
              <w:t>orphan's pension</w:t>
            </w:r>
          </w:p>
        </w:tc>
      </w:tr>
      <w:tr w:rsidR="00935E26" w:rsidRPr="004070CE" w14:paraId="4120A382" w14:textId="77777777" w:rsidTr="000662E8">
        <w:trPr>
          <w:trHeight w:val="141"/>
        </w:trPr>
        <w:tc>
          <w:tcPr>
            <w:tcW w:w="9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015D2B" w14:textId="77777777" w:rsidR="00935E26" w:rsidRPr="004070CE" w:rsidRDefault="00935E26" w:rsidP="00657D00">
            <w:pPr>
              <w:spacing w:line="276" w:lineRule="auto"/>
              <w:rPr>
                <w:color w:val="000000"/>
              </w:rPr>
            </w:pPr>
          </w:p>
        </w:tc>
        <w:tc>
          <w:tcPr>
            <w:tcW w:w="9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5FE6D4" w14:textId="77777777" w:rsidR="00935E26" w:rsidRPr="004070CE" w:rsidRDefault="00935E26" w:rsidP="00657D00">
            <w:pPr>
              <w:spacing w:line="276" w:lineRule="auto"/>
              <w:rPr>
                <w:color w:val="000000"/>
              </w:rPr>
            </w:pP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27334C" w14:textId="77777777" w:rsidR="00935E26" w:rsidRPr="004070CE" w:rsidRDefault="00935E26" w:rsidP="00657D00">
            <w:pPr>
              <w:spacing w:line="276" w:lineRule="auto"/>
              <w:jc w:val="center"/>
              <w:rPr>
                <w:color w:val="000000"/>
              </w:rPr>
            </w:pPr>
            <w:r w:rsidRPr="004070CE">
              <w:rPr>
                <w:color w:val="000000"/>
              </w:rPr>
              <w:t>full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E7D41C" w14:textId="77777777" w:rsidR="00935E26" w:rsidRPr="004070CE" w:rsidRDefault="00935E26" w:rsidP="00657D00">
            <w:pPr>
              <w:spacing w:line="276" w:lineRule="auto"/>
              <w:jc w:val="center"/>
              <w:rPr>
                <w:color w:val="000000"/>
              </w:rPr>
            </w:pPr>
            <w:r w:rsidRPr="004070CE">
              <w:rPr>
                <w:color w:val="000000"/>
              </w:rPr>
              <w:t>proportional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C1066B" w14:textId="77777777" w:rsidR="00935E26" w:rsidRPr="004070CE" w:rsidRDefault="00935E26" w:rsidP="00657D00">
            <w:pPr>
              <w:spacing w:line="276" w:lineRule="auto"/>
              <w:jc w:val="center"/>
              <w:rPr>
                <w:color w:val="000000"/>
              </w:rPr>
            </w:pPr>
            <w:r w:rsidRPr="004070CE">
              <w:rPr>
                <w:color w:val="000000"/>
              </w:rPr>
              <w:t>disability level 3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202552" w14:textId="77777777" w:rsidR="00935E26" w:rsidRPr="004070CE" w:rsidRDefault="00935E26" w:rsidP="00657D00">
            <w:pPr>
              <w:spacing w:line="276" w:lineRule="auto"/>
              <w:jc w:val="center"/>
              <w:rPr>
                <w:color w:val="000000"/>
              </w:rPr>
            </w:pPr>
            <w:r w:rsidRPr="004070CE">
              <w:rPr>
                <w:color w:val="000000"/>
              </w:rPr>
              <w:t>disability level 2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446460" w14:textId="77777777" w:rsidR="00935E26" w:rsidRPr="004070CE" w:rsidRDefault="00935E26" w:rsidP="00657D00">
            <w:pPr>
              <w:spacing w:line="276" w:lineRule="auto"/>
              <w:jc w:val="center"/>
              <w:rPr>
                <w:color w:val="000000"/>
              </w:rPr>
            </w:pPr>
            <w:r w:rsidRPr="004070CE">
              <w:rPr>
                <w:color w:val="000000"/>
              </w:rPr>
              <w:t>disability level 1</w:t>
            </w:r>
          </w:p>
        </w:tc>
        <w:tc>
          <w:tcPr>
            <w:tcW w:w="9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CB8973" w14:textId="77777777" w:rsidR="00935E26" w:rsidRPr="004070CE" w:rsidRDefault="00935E26" w:rsidP="00657D00">
            <w:pPr>
              <w:spacing w:line="276" w:lineRule="auto"/>
              <w:rPr>
                <w:color w:val="000000"/>
              </w:rPr>
            </w:pPr>
          </w:p>
        </w:tc>
        <w:tc>
          <w:tcPr>
            <w:tcW w:w="9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64BAB2" w14:textId="77777777" w:rsidR="00935E26" w:rsidRPr="004070CE" w:rsidRDefault="00935E26" w:rsidP="00657D00">
            <w:pPr>
              <w:spacing w:line="276" w:lineRule="auto"/>
              <w:rPr>
                <w:color w:val="000000"/>
              </w:rPr>
            </w:pPr>
          </w:p>
        </w:tc>
        <w:tc>
          <w:tcPr>
            <w:tcW w:w="97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5B282A" w14:textId="77777777" w:rsidR="00935E26" w:rsidRPr="004070CE" w:rsidRDefault="00935E26" w:rsidP="00657D00">
            <w:pPr>
              <w:spacing w:line="276" w:lineRule="auto"/>
              <w:rPr>
                <w:color w:val="000000"/>
              </w:rPr>
            </w:pPr>
          </w:p>
        </w:tc>
      </w:tr>
      <w:tr w:rsidR="00935E26" w:rsidRPr="004070CE" w14:paraId="34783198" w14:textId="77777777" w:rsidTr="000662E8">
        <w:trPr>
          <w:trHeight w:val="255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2D7A4F" w14:textId="14C5A719" w:rsidR="00935E26" w:rsidRPr="004070CE" w:rsidRDefault="00935E26" w:rsidP="00935E26">
            <w:pPr>
              <w:spacing w:line="276" w:lineRule="auto"/>
              <w:jc w:val="center"/>
              <w:rPr>
                <w:color w:val="000000"/>
              </w:rPr>
            </w:pPr>
            <w:r w:rsidRPr="004070CE">
              <w:rPr>
                <w:color w:val="000000"/>
              </w:rPr>
              <w:t>2019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B9F880" w14:textId="4DE4B3AA" w:rsidR="00935E26" w:rsidRPr="004070CE" w:rsidRDefault="00935E26" w:rsidP="00935E26">
            <w:pPr>
              <w:spacing w:line="276" w:lineRule="auto"/>
              <w:jc w:val="right"/>
              <w:rPr>
                <w:color w:val="000000"/>
              </w:rPr>
            </w:pPr>
            <w:r w:rsidRPr="004070CE">
              <w:t>2 897 527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7F0B22" w14:textId="346A44A7" w:rsidR="00935E26" w:rsidRPr="004070CE" w:rsidRDefault="00935E26" w:rsidP="00935E26">
            <w:pPr>
              <w:spacing w:line="276" w:lineRule="auto"/>
              <w:jc w:val="right"/>
              <w:rPr>
                <w:color w:val="000000"/>
              </w:rPr>
            </w:pPr>
            <w:r w:rsidRPr="004070CE">
              <w:t>2 407 043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DAFFE1" w14:textId="6F5B8A2C" w:rsidR="00935E26" w:rsidRPr="004070CE" w:rsidRDefault="00935E26" w:rsidP="00935E26">
            <w:pPr>
              <w:spacing w:line="276" w:lineRule="auto"/>
              <w:jc w:val="right"/>
              <w:rPr>
                <w:color w:val="000000"/>
              </w:rPr>
            </w:pPr>
            <w:r w:rsidRPr="004070CE">
              <w:t>7 771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971D1F" w14:textId="5019BC80" w:rsidR="00935E26" w:rsidRPr="004070CE" w:rsidRDefault="00935E26" w:rsidP="00935E26">
            <w:pPr>
              <w:spacing w:line="276" w:lineRule="auto"/>
              <w:jc w:val="right"/>
              <w:rPr>
                <w:color w:val="000000"/>
              </w:rPr>
            </w:pPr>
            <w:r w:rsidRPr="004070CE">
              <w:t>173 364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452BEA" w14:textId="5DED8AC9" w:rsidR="00935E26" w:rsidRPr="004070CE" w:rsidRDefault="00935E26" w:rsidP="00935E26">
            <w:pPr>
              <w:spacing w:line="276" w:lineRule="auto"/>
              <w:jc w:val="right"/>
              <w:rPr>
                <w:color w:val="000000"/>
              </w:rPr>
            </w:pPr>
            <w:r w:rsidRPr="004070CE">
              <w:t>75 278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B2A160" w14:textId="7224F740" w:rsidR="00935E26" w:rsidRPr="004070CE" w:rsidRDefault="00935E26" w:rsidP="00935E26">
            <w:pPr>
              <w:spacing w:line="276" w:lineRule="auto"/>
              <w:jc w:val="right"/>
              <w:rPr>
                <w:color w:val="000000"/>
              </w:rPr>
            </w:pPr>
            <w:r w:rsidRPr="004070CE">
              <w:t>170 341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E5B2E4" w14:textId="7DFE8AD1" w:rsidR="00935E26" w:rsidRPr="004070CE" w:rsidRDefault="00935E26" w:rsidP="00935E26">
            <w:pPr>
              <w:spacing w:line="276" w:lineRule="auto"/>
              <w:jc w:val="right"/>
              <w:rPr>
                <w:color w:val="000000"/>
              </w:rPr>
            </w:pPr>
            <w:r w:rsidRPr="004070CE">
              <w:t>20 981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0CDEEC" w14:textId="5C928DA1" w:rsidR="00935E26" w:rsidRPr="004070CE" w:rsidRDefault="00935E26" w:rsidP="00935E26">
            <w:pPr>
              <w:spacing w:line="276" w:lineRule="auto"/>
              <w:jc w:val="right"/>
              <w:rPr>
                <w:color w:val="000000"/>
              </w:rPr>
            </w:pPr>
            <w:r w:rsidRPr="004070CE">
              <w:t>5 122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D0D495" w14:textId="09DF02E8" w:rsidR="00935E26" w:rsidRPr="004070CE" w:rsidRDefault="00935E26" w:rsidP="00935E26">
            <w:pPr>
              <w:spacing w:line="276" w:lineRule="auto"/>
              <w:jc w:val="right"/>
              <w:rPr>
                <w:color w:val="000000"/>
              </w:rPr>
            </w:pPr>
            <w:r w:rsidRPr="004070CE">
              <w:t>37 627</w:t>
            </w:r>
          </w:p>
        </w:tc>
      </w:tr>
    </w:tbl>
    <w:p w14:paraId="3990F1F6" w14:textId="0173AC5C" w:rsidR="000662E8" w:rsidRPr="004070CE" w:rsidRDefault="000662E8" w:rsidP="000662E8">
      <w:pPr>
        <w:ind w:left="1134"/>
        <w:jc w:val="both"/>
        <w:rPr>
          <w:szCs w:val="24"/>
        </w:rPr>
      </w:pPr>
      <w:r w:rsidRPr="004070CE">
        <w:rPr>
          <w:szCs w:val="24"/>
        </w:rPr>
        <w:t>Source: Czech Statistical Office</w:t>
      </w:r>
    </w:p>
    <w:p w14:paraId="39853DFC" w14:textId="712BCE1D" w:rsidR="00A50967" w:rsidRPr="004070CE" w:rsidRDefault="00923F83" w:rsidP="00A50967">
      <w:pPr>
        <w:pStyle w:val="H1G"/>
        <w:ind w:firstLine="0"/>
      </w:pPr>
      <w:r w:rsidRPr="004070CE">
        <w:t>Update of the</w:t>
      </w:r>
      <w:r w:rsidR="00A50967" w:rsidRPr="004070CE">
        <w:t xml:space="preserve"> paragraph 8 (</w:t>
      </w:r>
      <w:r w:rsidR="000662E8" w:rsidRPr="004070CE">
        <w:t>2</w:t>
      </w:r>
      <w:r w:rsidR="00A50967" w:rsidRPr="004070CE">
        <w:t>) of the statistical annex</w:t>
      </w:r>
    </w:p>
    <w:p w14:paraId="6FA1195A" w14:textId="15B162ED" w:rsidR="000662E8" w:rsidRPr="004070CE" w:rsidRDefault="000662E8" w:rsidP="000662E8">
      <w:pPr>
        <w:pStyle w:val="Odstavecseseznamem"/>
        <w:numPr>
          <w:ilvl w:val="0"/>
          <w:numId w:val="4"/>
        </w:numPr>
        <w:tabs>
          <w:tab w:val="left" w:pos="8789"/>
        </w:tabs>
        <w:spacing w:after="240"/>
        <w:ind w:right="850"/>
        <w:jc w:val="both"/>
        <w:rPr>
          <w:b/>
          <w:bCs/>
        </w:rPr>
      </w:pPr>
      <w:bookmarkStart w:id="19" w:name="_Toc11688176"/>
      <w:bookmarkStart w:id="20" w:name="_Toc15664853"/>
      <w:r w:rsidRPr="004070CE">
        <w:rPr>
          <w:b/>
          <w:bCs/>
        </w:rPr>
        <w:t>Pension amount</w:t>
      </w:r>
      <w:bookmarkEnd w:id="19"/>
      <w:bookmarkEnd w:id="20"/>
      <w:r w:rsidRPr="004070CE">
        <w:rPr>
          <w:b/>
          <w:bCs/>
        </w:rPr>
        <w:t xml:space="preserve"> in 2019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3"/>
        <w:gridCol w:w="1021"/>
        <w:gridCol w:w="1121"/>
        <w:gridCol w:w="751"/>
        <w:gridCol w:w="762"/>
        <w:gridCol w:w="760"/>
        <w:gridCol w:w="762"/>
        <w:gridCol w:w="1023"/>
        <w:gridCol w:w="772"/>
        <w:gridCol w:w="1060"/>
        <w:gridCol w:w="1123"/>
        <w:gridCol w:w="81"/>
      </w:tblGrid>
      <w:tr w:rsidR="000662E8" w:rsidRPr="004070CE" w14:paraId="1984CBCA" w14:textId="77777777" w:rsidTr="007A5FD9">
        <w:trPr>
          <w:gridAfter w:val="1"/>
          <w:wAfter w:w="81" w:type="dxa"/>
          <w:trHeight w:val="255"/>
        </w:trPr>
        <w:tc>
          <w:tcPr>
            <w:tcW w:w="969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25672F5" w14:textId="173C1AB0" w:rsidR="000662E8" w:rsidRPr="004070CE" w:rsidRDefault="000662E8" w:rsidP="000662E8">
            <w:pPr>
              <w:spacing w:line="276" w:lineRule="auto"/>
            </w:pPr>
            <w:r w:rsidRPr="004070CE">
              <w:rPr>
                <w:b/>
                <w:bCs/>
              </w:rPr>
              <w:t>Average pension amount in CZK in December 2019</w:t>
            </w:r>
          </w:p>
        </w:tc>
      </w:tr>
      <w:tr w:rsidR="000662E8" w:rsidRPr="004070CE" w14:paraId="05F809AB" w14:textId="77777777" w:rsidTr="007A5FD9">
        <w:trPr>
          <w:gridAfter w:val="1"/>
          <w:wAfter w:w="81" w:type="dxa"/>
          <w:trHeight w:val="255"/>
        </w:trPr>
        <w:tc>
          <w:tcPr>
            <w:tcW w:w="5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8AD35C" w14:textId="77777777" w:rsidR="000662E8" w:rsidRPr="004070CE" w:rsidRDefault="000662E8" w:rsidP="00657D00">
            <w:pPr>
              <w:spacing w:line="276" w:lineRule="auto"/>
              <w:rPr>
                <w:color w:val="000000"/>
              </w:rPr>
            </w:pPr>
            <w:r w:rsidRPr="004070CE">
              <w:rPr>
                <w:color w:val="000000"/>
              </w:rPr>
              <w:t>Year</w:t>
            </w:r>
          </w:p>
        </w:tc>
        <w:tc>
          <w:tcPr>
            <w:tcW w:w="10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DB3521" w14:textId="77777777" w:rsidR="000662E8" w:rsidRPr="004070CE" w:rsidRDefault="000662E8" w:rsidP="00657D00">
            <w:pPr>
              <w:spacing w:line="276" w:lineRule="auto"/>
              <w:rPr>
                <w:color w:val="000000"/>
              </w:rPr>
            </w:pPr>
            <w:r w:rsidRPr="004070CE">
              <w:rPr>
                <w:color w:val="000000"/>
              </w:rPr>
              <w:t>Total average pension</w:t>
            </w:r>
          </w:p>
        </w:tc>
        <w:tc>
          <w:tcPr>
            <w:tcW w:w="11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92227C" w14:textId="77777777" w:rsidR="000662E8" w:rsidRPr="004070CE" w:rsidRDefault="000662E8" w:rsidP="00657D00">
            <w:pPr>
              <w:spacing w:line="276" w:lineRule="auto"/>
              <w:jc w:val="center"/>
              <w:rPr>
                <w:color w:val="000000"/>
              </w:rPr>
            </w:pPr>
            <w:r w:rsidRPr="004070CE">
              <w:rPr>
                <w:color w:val="000000"/>
              </w:rPr>
              <w:t xml:space="preserve">old-age pension </w:t>
            </w:r>
          </w:p>
        </w:tc>
        <w:tc>
          <w:tcPr>
            <w:tcW w:w="22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41AD50" w14:textId="77777777" w:rsidR="000662E8" w:rsidRPr="004070CE" w:rsidRDefault="000662E8" w:rsidP="00657D00">
            <w:pPr>
              <w:spacing w:line="276" w:lineRule="auto"/>
              <w:jc w:val="center"/>
              <w:rPr>
                <w:color w:val="000000"/>
              </w:rPr>
            </w:pPr>
            <w:r w:rsidRPr="004070CE">
              <w:rPr>
                <w:color w:val="000000"/>
              </w:rPr>
              <w:t xml:space="preserve">disability pension </w:t>
            </w:r>
          </w:p>
        </w:tc>
        <w:tc>
          <w:tcPr>
            <w:tcW w:w="17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A2ADBB" w14:textId="77777777" w:rsidR="000662E8" w:rsidRPr="004070CE" w:rsidRDefault="000662E8" w:rsidP="00657D00">
            <w:pPr>
              <w:spacing w:line="276" w:lineRule="auto"/>
              <w:jc w:val="center"/>
              <w:rPr>
                <w:color w:val="000000"/>
              </w:rPr>
            </w:pPr>
            <w:r w:rsidRPr="004070CE">
              <w:rPr>
                <w:color w:val="000000"/>
              </w:rPr>
              <w:t>widow's pension</w:t>
            </w: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EFBD58" w14:textId="77777777" w:rsidR="000662E8" w:rsidRPr="004070CE" w:rsidRDefault="000662E8" w:rsidP="00657D00">
            <w:pPr>
              <w:spacing w:line="276" w:lineRule="auto"/>
              <w:jc w:val="center"/>
              <w:rPr>
                <w:color w:val="000000"/>
              </w:rPr>
            </w:pPr>
            <w:r w:rsidRPr="004070CE">
              <w:rPr>
                <w:color w:val="000000"/>
              </w:rPr>
              <w:t>widower's pension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3FADB6" w14:textId="77777777" w:rsidR="000662E8" w:rsidRPr="004070CE" w:rsidRDefault="000662E8" w:rsidP="00657D00">
            <w:pPr>
              <w:spacing w:line="276" w:lineRule="auto"/>
              <w:jc w:val="center"/>
              <w:rPr>
                <w:color w:val="000000"/>
              </w:rPr>
            </w:pPr>
            <w:r w:rsidRPr="004070CE">
              <w:rPr>
                <w:color w:val="000000"/>
              </w:rPr>
              <w:t>orphan's pension</w:t>
            </w:r>
          </w:p>
        </w:tc>
      </w:tr>
      <w:tr w:rsidR="000662E8" w:rsidRPr="004070CE" w14:paraId="5C62E704" w14:textId="77777777" w:rsidTr="007A5FD9">
        <w:trPr>
          <w:trHeight w:val="258"/>
        </w:trPr>
        <w:tc>
          <w:tcPr>
            <w:tcW w:w="5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97A3D7" w14:textId="77777777" w:rsidR="000662E8" w:rsidRPr="004070CE" w:rsidRDefault="000662E8" w:rsidP="00657D00">
            <w:pPr>
              <w:spacing w:line="276" w:lineRule="auto"/>
              <w:rPr>
                <w:color w:val="000000"/>
              </w:rPr>
            </w:pPr>
          </w:p>
        </w:tc>
        <w:tc>
          <w:tcPr>
            <w:tcW w:w="10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7523DB" w14:textId="77777777" w:rsidR="000662E8" w:rsidRPr="004070CE" w:rsidRDefault="000662E8" w:rsidP="00657D00">
            <w:pPr>
              <w:spacing w:line="276" w:lineRule="auto"/>
              <w:rPr>
                <w:color w:val="000000"/>
              </w:rPr>
            </w:pPr>
          </w:p>
        </w:tc>
        <w:tc>
          <w:tcPr>
            <w:tcW w:w="1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ED5D9A" w14:textId="77777777" w:rsidR="000662E8" w:rsidRPr="004070CE" w:rsidRDefault="000662E8" w:rsidP="00657D00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2CBD02" w14:textId="77777777" w:rsidR="000662E8" w:rsidRPr="004070CE" w:rsidRDefault="000662E8" w:rsidP="00657D00">
            <w:pPr>
              <w:spacing w:line="276" w:lineRule="auto"/>
              <w:jc w:val="center"/>
              <w:rPr>
                <w:color w:val="000000"/>
              </w:rPr>
            </w:pPr>
            <w:r w:rsidRPr="004070CE">
              <w:rPr>
                <w:color w:val="000000"/>
              </w:rPr>
              <w:t>level 3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5BA3F4" w14:textId="77777777" w:rsidR="000662E8" w:rsidRPr="004070CE" w:rsidRDefault="000662E8" w:rsidP="00657D00">
            <w:pPr>
              <w:spacing w:line="276" w:lineRule="auto"/>
              <w:jc w:val="center"/>
              <w:rPr>
                <w:color w:val="000000"/>
              </w:rPr>
            </w:pPr>
            <w:r w:rsidRPr="004070CE">
              <w:rPr>
                <w:color w:val="000000"/>
              </w:rPr>
              <w:t>level 2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ADCA9F" w14:textId="77777777" w:rsidR="000662E8" w:rsidRPr="004070CE" w:rsidRDefault="000662E8" w:rsidP="00657D00">
            <w:pPr>
              <w:spacing w:line="276" w:lineRule="auto"/>
              <w:jc w:val="center"/>
              <w:rPr>
                <w:color w:val="000000"/>
              </w:rPr>
            </w:pPr>
            <w:r w:rsidRPr="004070CE">
              <w:rPr>
                <w:color w:val="000000"/>
              </w:rPr>
              <w:t>level 1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42D65A" w14:textId="77777777" w:rsidR="000662E8" w:rsidRPr="004070CE" w:rsidRDefault="000662E8" w:rsidP="00657D00">
            <w:pPr>
              <w:spacing w:line="276" w:lineRule="auto"/>
              <w:jc w:val="center"/>
              <w:rPr>
                <w:color w:val="000000"/>
              </w:rPr>
            </w:pPr>
            <w:r w:rsidRPr="004070CE">
              <w:rPr>
                <w:color w:val="000000"/>
              </w:rPr>
              <w:t>solo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263B6C" w14:textId="77777777" w:rsidR="000662E8" w:rsidRPr="004070CE" w:rsidRDefault="000662E8" w:rsidP="00657D00">
            <w:pPr>
              <w:spacing w:line="276" w:lineRule="auto"/>
              <w:jc w:val="center"/>
              <w:rPr>
                <w:color w:val="000000"/>
              </w:rPr>
            </w:pPr>
            <w:r w:rsidRPr="004070CE">
              <w:rPr>
                <w:color w:val="000000"/>
              </w:rPr>
              <w:t>combined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C27A7A" w14:textId="77777777" w:rsidR="000662E8" w:rsidRPr="004070CE" w:rsidRDefault="000662E8" w:rsidP="00657D00">
            <w:pPr>
              <w:spacing w:line="276" w:lineRule="auto"/>
              <w:jc w:val="center"/>
              <w:rPr>
                <w:color w:val="000000"/>
              </w:rPr>
            </w:pPr>
            <w:r w:rsidRPr="004070CE">
              <w:rPr>
                <w:color w:val="000000"/>
              </w:rPr>
              <w:t>solo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E13E6F" w14:textId="77777777" w:rsidR="000662E8" w:rsidRPr="004070CE" w:rsidRDefault="000662E8" w:rsidP="00657D00">
            <w:pPr>
              <w:spacing w:line="276" w:lineRule="auto"/>
              <w:jc w:val="center"/>
              <w:rPr>
                <w:color w:val="000000"/>
              </w:rPr>
            </w:pPr>
            <w:r w:rsidRPr="004070CE">
              <w:rPr>
                <w:color w:val="000000"/>
              </w:rPr>
              <w:t>combined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25174B" w14:textId="77777777" w:rsidR="000662E8" w:rsidRPr="004070CE" w:rsidRDefault="000662E8" w:rsidP="00657D00">
            <w:pPr>
              <w:spacing w:line="276" w:lineRule="auto"/>
              <w:rPr>
                <w:color w:val="000000"/>
              </w:rPr>
            </w:pPr>
          </w:p>
        </w:tc>
        <w:tc>
          <w:tcPr>
            <w:tcW w:w="8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FB7276" w14:textId="77777777" w:rsidR="000662E8" w:rsidRPr="004070CE" w:rsidRDefault="000662E8" w:rsidP="00657D00">
            <w:pPr>
              <w:spacing w:line="276" w:lineRule="auto"/>
              <w:rPr>
                <w:color w:val="000000"/>
              </w:rPr>
            </w:pPr>
          </w:p>
        </w:tc>
      </w:tr>
      <w:tr w:rsidR="000662E8" w:rsidRPr="004070CE" w14:paraId="2D5BDB96" w14:textId="77777777" w:rsidTr="007A5FD9">
        <w:trPr>
          <w:trHeight w:val="255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F79E3D" w14:textId="2400CA3F" w:rsidR="000662E8" w:rsidRPr="004070CE" w:rsidRDefault="000662E8" w:rsidP="000662E8">
            <w:pPr>
              <w:spacing w:line="276" w:lineRule="auto"/>
              <w:jc w:val="center"/>
              <w:rPr>
                <w:color w:val="000000"/>
              </w:rPr>
            </w:pPr>
            <w:r w:rsidRPr="004070CE">
              <w:rPr>
                <w:color w:val="000000"/>
              </w:rPr>
              <w:t>2019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7E5BE7" w14:textId="35E135F1" w:rsidR="000662E8" w:rsidRPr="004070CE" w:rsidRDefault="000662E8" w:rsidP="000662E8">
            <w:pPr>
              <w:spacing w:line="276" w:lineRule="auto"/>
              <w:jc w:val="right"/>
              <w:rPr>
                <w:color w:val="000000"/>
              </w:rPr>
            </w:pPr>
            <w:r w:rsidRPr="004070CE">
              <w:t>12 996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98B3A4" w14:textId="597B346D" w:rsidR="000662E8" w:rsidRPr="004070CE" w:rsidRDefault="000662E8" w:rsidP="000662E8">
            <w:pPr>
              <w:spacing w:line="276" w:lineRule="auto"/>
              <w:jc w:val="right"/>
              <w:rPr>
                <w:color w:val="000000"/>
              </w:rPr>
            </w:pPr>
            <w:r w:rsidRPr="004070CE">
              <w:t>13 487</w:t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3064D4" w14:textId="4FFEFCC2" w:rsidR="000662E8" w:rsidRPr="004070CE" w:rsidRDefault="000662E8" w:rsidP="000662E8">
            <w:pPr>
              <w:spacing w:line="276" w:lineRule="auto"/>
              <w:jc w:val="right"/>
              <w:rPr>
                <w:color w:val="000000"/>
              </w:rPr>
            </w:pPr>
            <w:r w:rsidRPr="004070CE">
              <w:t>11 905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991971" w14:textId="48FCC62C" w:rsidR="000662E8" w:rsidRPr="004070CE" w:rsidRDefault="000662E8" w:rsidP="000662E8">
            <w:pPr>
              <w:spacing w:line="276" w:lineRule="auto"/>
              <w:jc w:val="right"/>
              <w:rPr>
                <w:color w:val="000000"/>
              </w:rPr>
            </w:pPr>
            <w:r w:rsidRPr="004070CE">
              <w:t>7 923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71EAC6" w14:textId="78AB2A36" w:rsidR="000662E8" w:rsidRPr="004070CE" w:rsidRDefault="000662E8" w:rsidP="000662E8">
            <w:pPr>
              <w:spacing w:line="276" w:lineRule="auto"/>
              <w:jc w:val="right"/>
              <w:rPr>
                <w:color w:val="000000"/>
              </w:rPr>
            </w:pPr>
            <w:r w:rsidRPr="004070CE">
              <w:t>6 851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48AF41" w14:textId="05A87ED6" w:rsidR="000662E8" w:rsidRPr="004070CE" w:rsidRDefault="000662E8" w:rsidP="000662E8">
            <w:pPr>
              <w:spacing w:line="276" w:lineRule="auto"/>
              <w:jc w:val="right"/>
              <w:rPr>
                <w:color w:val="000000"/>
              </w:rPr>
            </w:pPr>
            <w:r w:rsidRPr="004070CE">
              <w:t>8 866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783E3C" w14:textId="77385CE7" w:rsidR="000662E8" w:rsidRPr="004070CE" w:rsidRDefault="000662E8" w:rsidP="000662E8">
            <w:pPr>
              <w:spacing w:line="276" w:lineRule="auto"/>
              <w:jc w:val="right"/>
              <w:rPr>
                <w:color w:val="000000"/>
              </w:rPr>
            </w:pPr>
            <w:r w:rsidRPr="004070CE">
              <w:t>14 464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F853AB" w14:textId="655A9753" w:rsidR="000662E8" w:rsidRPr="004070CE" w:rsidRDefault="000662E8" w:rsidP="000662E8">
            <w:pPr>
              <w:spacing w:line="276" w:lineRule="auto"/>
              <w:jc w:val="right"/>
              <w:rPr>
                <w:color w:val="000000"/>
              </w:rPr>
            </w:pPr>
            <w:r w:rsidRPr="004070CE">
              <w:t>7 898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AEB916" w14:textId="542A068E" w:rsidR="000662E8" w:rsidRPr="004070CE" w:rsidRDefault="000662E8" w:rsidP="000662E8">
            <w:pPr>
              <w:spacing w:line="276" w:lineRule="auto"/>
              <w:jc w:val="right"/>
              <w:rPr>
                <w:color w:val="000000"/>
              </w:rPr>
            </w:pPr>
            <w:r w:rsidRPr="004070CE">
              <w:t>16 496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FF6578" w14:textId="1E03ACB1" w:rsidR="000662E8" w:rsidRPr="004070CE" w:rsidRDefault="000662E8" w:rsidP="000662E8">
            <w:pPr>
              <w:spacing w:line="276" w:lineRule="auto"/>
              <w:jc w:val="right"/>
              <w:rPr>
                <w:color w:val="000000"/>
              </w:rPr>
            </w:pPr>
            <w:r w:rsidRPr="004070CE">
              <w:t>7 058</w:t>
            </w:r>
          </w:p>
        </w:tc>
        <w:tc>
          <w:tcPr>
            <w:tcW w:w="8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0E49CB1" w14:textId="77777777" w:rsidR="000662E8" w:rsidRPr="004070CE" w:rsidRDefault="000662E8" w:rsidP="000662E8">
            <w:pPr>
              <w:spacing w:line="276" w:lineRule="auto"/>
              <w:jc w:val="right"/>
              <w:rPr>
                <w:color w:val="000000"/>
              </w:rPr>
            </w:pPr>
          </w:p>
        </w:tc>
      </w:tr>
    </w:tbl>
    <w:p w14:paraId="3803E68E" w14:textId="41683FF6" w:rsidR="000662E8" w:rsidRPr="004070CE" w:rsidRDefault="000662E8" w:rsidP="000662E8">
      <w:pPr>
        <w:ind w:left="1134"/>
        <w:jc w:val="both"/>
        <w:rPr>
          <w:szCs w:val="24"/>
        </w:rPr>
      </w:pPr>
      <w:r w:rsidRPr="004070CE">
        <w:rPr>
          <w:szCs w:val="24"/>
        </w:rPr>
        <w:t>Source: Czech Statistical Office</w:t>
      </w:r>
    </w:p>
    <w:p w14:paraId="1B4C3772" w14:textId="66B92926" w:rsidR="00656462" w:rsidRPr="004070CE" w:rsidRDefault="00923F83" w:rsidP="00656462">
      <w:pPr>
        <w:pStyle w:val="H1G"/>
        <w:ind w:firstLine="0"/>
      </w:pPr>
      <w:r w:rsidRPr="004070CE">
        <w:t>Update of the</w:t>
      </w:r>
      <w:r w:rsidR="00656462" w:rsidRPr="004070CE">
        <w:t xml:space="preserve"> paragraph 9 (1) of the statistical annex</w:t>
      </w:r>
    </w:p>
    <w:p w14:paraId="27796113" w14:textId="26EC0044" w:rsidR="00656462" w:rsidRPr="004070CE" w:rsidRDefault="00656462" w:rsidP="00656462">
      <w:pPr>
        <w:pStyle w:val="Odstavecseseznamem"/>
        <w:numPr>
          <w:ilvl w:val="0"/>
          <w:numId w:val="4"/>
        </w:numPr>
        <w:tabs>
          <w:tab w:val="left" w:pos="8789"/>
        </w:tabs>
        <w:spacing w:after="240"/>
        <w:ind w:right="850"/>
        <w:jc w:val="both"/>
        <w:rPr>
          <w:b/>
          <w:bCs/>
        </w:rPr>
      </w:pPr>
      <w:r w:rsidRPr="004070CE">
        <w:rPr>
          <w:b/>
          <w:bCs/>
          <w:szCs w:val="22"/>
        </w:rPr>
        <w:t>Sickness insurance benefit expenditure in 2019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1"/>
        <w:gridCol w:w="1748"/>
        <w:gridCol w:w="1432"/>
        <w:gridCol w:w="1432"/>
        <w:gridCol w:w="1451"/>
        <w:gridCol w:w="2265"/>
      </w:tblGrid>
      <w:tr w:rsidR="00656462" w:rsidRPr="004070CE" w14:paraId="3C31B7DA" w14:textId="77777777" w:rsidTr="00BD4ED6">
        <w:trPr>
          <w:trHeight w:val="397"/>
        </w:trPr>
        <w:tc>
          <w:tcPr>
            <w:tcW w:w="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CF3394" w14:textId="3D046F27" w:rsidR="00656462" w:rsidRPr="004070CE" w:rsidRDefault="00656462" w:rsidP="007A5FD9">
            <w:pPr>
              <w:spacing w:line="240" w:lineRule="auto"/>
              <w:rPr>
                <w:b/>
                <w:color w:val="000000"/>
              </w:rPr>
            </w:pPr>
            <w:r w:rsidRPr="004070CE">
              <w:rPr>
                <w:b/>
                <w:color w:val="000000"/>
              </w:rPr>
              <w:t xml:space="preserve">in </w:t>
            </w:r>
            <w:r w:rsidR="007A5FD9" w:rsidRPr="004070CE">
              <w:rPr>
                <w:b/>
                <w:color w:val="000000"/>
              </w:rPr>
              <w:t>CZK</w:t>
            </w:r>
          </w:p>
        </w:tc>
        <w:tc>
          <w:tcPr>
            <w:tcW w:w="8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FA6C84" w14:textId="39A1D80D" w:rsidR="00656462" w:rsidRPr="004070CE" w:rsidRDefault="007A5FD9" w:rsidP="00657D00">
            <w:pPr>
              <w:spacing w:line="240" w:lineRule="auto"/>
              <w:rPr>
                <w:b/>
                <w:color w:val="000000"/>
              </w:rPr>
            </w:pPr>
            <w:r w:rsidRPr="004070CE">
              <w:rPr>
                <w:b/>
                <w:color w:val="000000"/>
              </w:rPr>
              <w:t>T</w:t>
            </w:r>
            <w:r w:rsidR="00656462" w:rsidRPr="004070CE">
              <w:rPr>
                <w:b/>
                <w:color w:val="000000"/>
              </w:rPr>
              <w:t>otal</w:t>
            </w:r>
          </w:p>
        </w:tc>
        <w:tc>
          <w:tcPr>
            <w:tcW w:w="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21BCD2" w14:textId="77777777" w:rsidR="00656462" w:rsidRPr="004070CE" w:rsidRDefault="00656462" w:rsidP="00657D00">
            <w:pPr>
              <w:spacing w:line="240" w:lineRule="auto"/>
              <w:jc w:val="center"/>
              <w:rPr>
                <w:b/>
              </w:rPr>
            </w:pPr>
            <w:r w:rsidRPr="004070CE">
              <w:rPr>
                <w:b/>
                <w:color w:val="000000"/>
              </w:rPr>
              <w:t>sickness</w:t>
            </w:r>
          </w:p>
        </w:tc>
        <w:tc>
          <w:tcPr>
            <w:tcW w:w="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55BF52" w14:textId="77777777" w:rsidR="00656462" w:rsidRPr="004070CE" w:rsidRDefault="00656462" w:rsidP="00657D00">
            <w:pPr>
              <w:spacing w:line="240" w:lineRule="auto"/>
              <w:jc w:val="center"/>
              <w:rPr>
                <w:b/>
              </w:rPr>
            </w:pPr>
            <w:r w:rsidRPr="004070CE">
              <w:rPr>
                <w:b/>
                <w:color w:val="000000"/>
              </w:rPr>
              <w:t xml:space="preserve">care </w:t>
            </w:r>
          </w:p>
        </w:tc>
        <w:tc>
          <w:tcPr>
            <w:tcW w:w="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999086" w14:textId="77777777" w:rsidR="00656462" w:rsidRPr="004070CE" w:rsidRDefault="00656462" w:rsidP="00657D00">
            <w:pPr>
              <w:spacing w:line="240" w:lineRule="auto"/>
              <w:jc w:val="center"/>
              <w:rPr>
                <w:b/>
              </w:rPr>
            </w:pPr>
            <w:r w:rsidRPr="004070CE">
              <w:rPr>
                <w:b/>
                <w:color w:val="000000"/>
              </w:rPr>
              <w:t xml:space="preserve">maternity </w:t>
            </w:r>
          </w:p>
        </w:tc>
        <w:tc>
          <w:tcPr>
            <w:tcW w:w="1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4A0F17" w14:textId="77777777" w:rsidR="00656462" w:rsidRPr="004070CE" w:rsidRDefault="00656462" w:rsidP="00657D00">
            <w:pPr>
              <w:spacing w:line="240" w:lineRule="auto"/>
              <w:jc w:val="center"/>
              <w:rPr>
                <w:b/>
              </w:rPr>
            </w:pPr>
            <w:r w:rsidRPr="004070CE">
              <w:rPr>
                <w:b/>
                <w:color w:val="000000"/>
              </w:rPr>
              <w:t>compensatory allowance for pregnancy and maternity</w:t>
            </w:r>
          </w:p>
        </w:tc>
      </w:tr>
      <w:tr w:rsidR="00656462" w:rsidRPr="004070CE" w14:paraId="156AD276" w14:textId="77777777" w:rsidTr="00BD4ED6">
        <w:trPr>
          <w:trHeight w:val="255"/>
        </w:trPr>
        <w:tc>
          <w:tcPr>
            <w:tcW w:w="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CAF08F" w14:textId="38E4AF60" w:rsidR="00656462" w:rsidRPr="004070CE" w:rsidRDefault="00656462" w:rsidP="00656462">
            <w:pPr>
              <w:spacing w:line="240" w:lineRule="auto"/>
              <w:jc w:val="center"/>
            </w:pPr>
            <w:r w:rsidRPr="004070CE">
              <w:rPr>
                <w:color w:val="000000"/>
              </w:rPr>
              <w:t>2019</w:t>
            </w:r>
          </w:p>
        </w:tc>
        <w:tc>
          <w:tcPr>
            <w:tcW w:w="8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7B8773" w14:textId="5CB138B1" w:rsidR="00656462" w:rsidRPr="004070CE" w:rsidRDefault="007A5FD9" w:rsidP="00656462">
            <w:pPr>
              <w:spacing w:line="240" w:lineRule="auto"/>
              <w:jc w:val="center"/>
            </w:pPr>
            <w:r>
              <w:t xml:space="preserve">208 </w:t>
            </w:r>
            <w:r w:rsidR="00656462" w:rsidRPr="004070CE">
              <w:t>0</w:t>
            </w:r>
            <w:r>
              <w:t>00</w:t>
            </w:r>
          </w:p>
        </w:tc>
        <w:tc>
          <w:tcPr>
            <w:tcW w:w="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081707" w14:textId="74FBDA6C" w:rsidR="00656462" w:rsidRPr="004070CE" w:rsidRDefault="007A5FD9" w:rsidP="00656462">
            <w:pPr>
              <w:spacing w:line="240" w:lineRule="auto"/>
              <w:jc w:val="center"/>
            </w:pPr>
            <w:r>
              <w:t xml:space="preserve">92 </w:t>
            </w:r>
            <w:r w:rsidR="00656462" w:rsidRPr="004070CE">
              <w:t>3</w:t>
            </w:r>
            <w:r>
              <w:t>00</w:t>
            </w:r>
          </w:p>
        </w:tc>
        <w:tc>
          <w:tcPr>
            <w:tcW w:w="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682FA0" w14:textId="6956ABA9" w:rsidR="00656462" w:rsidRPr="004070CE" w:rsidRDefault="007A5FD9" w:rsidP="00656462">
            <w:pPr>
              <w:spacing w:line="240" w:lineRule="auto"/>
              <w:jc w:val="center"/>
            </w:pPr>
            <w:r>
              <w:t xml:space="preserve">115 </w:t>
            </w:r>
            <w:r w:rsidR="00656462" w:rsidRPr="004070CE">
              <w:t>7</w:t>
            </w:r>
            <w:r>
              <w:t>00</w:t>
            </w:r>
          </w:p>
        </w:tc>
        <w:tc>
          <w:tcPr>
            <w:tcW w:w="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F7DCED" w14:textId="4786CCD8" w:rsidR="00656462" w:rsidRPr="004070CE" w:rsidRDefault="007A5FD9" w:rsidP="00656462">
            <w:pPr>
              <w:spacing w:line="240" w:lineRule="auto"/>
              <w:jc w:val="center"/>
            </w:pPr>
            <w:r>
              <w:t>45 900</w:t>
            </w:r>
          </w:p>
        </w:tc>
        <w:tc>
          <w:tcPr>
            <w:tcW w:w="1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E334BB" w14:textId="3A6F637B" w:rsidR="00656462" w:rsidRPr="004070CE" w:rsidRDefault="007A5FD9" w:rsidP="00656462">
            <w:pPr>
              <w:spacing w:line="240" w:lineRule="auto"/>
              <w:jc w:val="center"/>
            </w:pPr>
            <w:r>
              <w:t>10 900</w:t>
            </w:r>
          </w:p>
        </w:tc>
      </w:tr>
    </w:tbl>
    <w:p w14:paraId="3E18BB41" w14:textId="63346355" w:rsidR="00656462" w:rsidRPr="004070CE" w:rsidRDefault="00656462" w:rsidP="00656462">
      <w:pPr>
        <w:ind w:left="1134"/>
        <w:jc w:val="both"/>
        <w:rPr>
          <w:szCs w:val="24"/>
        </w:rPr>
      </w:pPr>
      <w:r w:rsidRPr="004070CE">
        <w:rPr>
          <w:szCs w:val="24"/>
        </w:rPr>
        <w:t>Source: Ministry of Labour and Social Affairs</w:t>
      </w:r>
    </w:p>
    <w:p w14:paraId="6BD39F19" w14:textId="77777777" w:rsidR="00BD4ED6" w:rsidRPr="004070CE" w:rsidRDefault="00BD4ED6" w:rsidP="00656462">
      <w:pPr>
        <w:ind w:left="1134"/>
        <w:jc w:val="both"/>
        <w:rPr>
          <w:szCs w:val="24"/>
        </w:rPr>
      </w:pPr>
    </w:p>
    <w:p w14:paraId="1BC85ABD" w14:textId="12893290" w:rsidR="004636E3" w:rsidRPr="004070CE" w:rsidRDefault="004636E3" w:rsidP="004636E3">
      <w:pPr>
        <w:pStyle w:val="Odstavecseseznamem"/>
        <w:numPr>
          <w:ilvl w:val="0"/>
          <w:numId w:val="4"/>
        </w:numPr>
        <w:tabs>
          <w:tab w:val="left" w:pos="8789"/>
        </w:tabs>
        <w:spacing w:after="240"/>
        <w:ind w:right="850"/>
        <w:jc w:val="both"/>
        <w:rPr>
          <w:b/>
          <w:bCs/>
          <w:szCs w:val="22"/>
        </w:rPr>
      </w:pPr>
      <w:r w:rsidRPr="004070CE">
        <w:rPr>
          <w:b/>
          <w:bCs/>
          <w:szCs w:val="22"/>
        </w:rPr>
        <w:t>Average monthly number of sickness insurance benefit payments by benefit type in 2019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34"/>
        <w:gridCol w:w="1033"/>
        <w:gridCol w:w="941"/>
        <w:gridCol w:w="941"/>
        <w:gridCol w:w="1033"/>
        <w:gridCol w:w="941"/>
        <w:gridCol w:w="941"/>
        <w:gridCol w:w="1033"/>
        <w:gridCol w:w="941"/>
        <w:gridCol w:w="941"/>
      </w:tblGrid>
      <w:tr w:rsidR="00656462" w:rsidRPr="004070CE" w14:paraId="4DA941DE" w14:textId="77777777" w:rsidTr="004636E3">
        <w:trPr>
          <w:trHeight w:val="227"/>
        </w:trPr>
        <w:tc>
          <w:tcPr>
            <w:tcW w:w="15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CC18E8" w14:textId="62CF1A29" w:rsidR="00656462" w:rsidRPr="004070CE" w:rsidRDefault="004636E3" w:rsidP="004636E3">
            <w:pPr>
              <w:spacing w:line="276" w:lineRule="auto"/>
              <w:jc w:val="center"/>
              <w:rPr>
                <w:b/>
              </w:rPr>
            </w:pPr>
            <w:r w:rsidRPr="004070CE">
              <w:rPr>
                <w:b/>
                <w:bCs/>
              </w:rPr>
              <w:t>in thousands</w:t>
            </w:r>
          </w:p>
        </w:tc>
        <w:tc>
          <w:tcPr>
            <w:tcW w:w="1301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E44EA1" w14:textId="77777777" w:rsidR="00656462" w:rsidRPr="004070CE" w:rsidRDefault="00656462" w:rsidP="004636E3">
            <w:pPr>
              <w:spacing w:line="276" w:lineRule="auto"/>
              <w:jc w:val="center"/>
              <w:rPr>
                <w:b/>
              </w:rPr>
            </w:pPr>
            <w:r w:rsidRPr="004070CE">
              <w:rPr>
                <w:b/>
              </w:rPr>
              <w:t>benefit type</w:t>
            </w:r>
          </w:p>
        </w:tc>
      </w:tr>
      <w:tr w:rsidR="00656462" w:rsidRPr="004070CE" w14:paraId="5C77EA45" w14:textId="77777777" w:rsidTr="004636E3">
        <w:trPr>
          <w:trHeight w:val="57"/>
        </w:trPr>
        <w:tc>
          <w:tcPr>
            <w:tcW w:w="15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50B125" w14:textId="77777777" w:rsidR="00656462" w:rsidRPr="004070CE" w:rsidRDefault="00656462" w:rsidP="004636E3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15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A8CDEE" w14:textId="5BBB721E" w:rsidR="00656462" w:rsidRPr="004070CE" w:rsidRDefault="00656462" w:rsidP="004636E3">
            <w:pPr>
              <w:spacing w:line="276" w:lineRule="auto"/>
              <w:jc w:val="center"/>
              <w:rPr>
                <w:b/>
              </w:rPr>
            </w:pPr>
            <w:r w:rsidRPr="004070CE">
              <w:rPr>
                <w:b/>
              </w:rPr>
              <w:t>sickness</w:t>
            </w:r>
          </w:p>
        </w:tc>
        <w:tc>
          <w:tcPr>
            <w:tcW w:w="2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F0F61B" w14:textId="77777777" w:rsidR="00656462" w:rsidRPr="004070CE" w:rsidRDefault="00656462" w:rsidP="004636E3">
            <w:pPr>
              <w:spacing w:line="276" w:lineRule="auto"/>
              <w:jc w:val="center"/>
              <w:rPr>
                <w:b/>
              </w:rPr>
            </w:pPr>
            <w:r w:rsidRPr="004070CE">
              <w:rPr>
                <w:b/>
              </w:rPr>
              <w:t>paid to</w:t>
            </w:r>
          </w:p>
        </w:tc>
        <w:tc>
          <w:tcPr>
            <w:tcW w:w="15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1E510F" w14:textId="4115C50F" w:rsidR="00656462" w:rsidRPr="004070CE" w:rsidRDefault="00656462" w:rsidP="004636E3">
            <w:pPr>
              <w:spacing w:line="276" w:lineRule="auto"/>
              <w:jc w:val="center"/>
              <w:rPr>
                <w:b/>
              </w:rPr>
            </w:pPr>
            <w:r w:rsidRPr="004070CE">
              <w:rPr>
                <w:b/>
              </w:rPr>
              <w:t>care</w:t>
            </w:r>
          </w:p>
        </w:tc>
        <w:tc>
          <w:tcPr>
            <w:tcW w:w="2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1891D3" w14:textId="77777777" w:rsidR="00656462" w:rsidRPr="004070CE" w:rsidRDefault="00656462" w:rsidP="004636E3">
            <w:pPr>
              <w:spacing w:line="276" w:lineRule="auto"/>
              <w:jc w:val="center"/>
              <w:rPr>
                <w:b/>
              </w:rPr>
            </w:pPr>
            <w:r w:rsidRPr="004070CE">
              <w:rPr>
                <w:b/>
              </w:rPr>
              <w:t>paid to</w:t>
            </w:r>
          </w:p>
        </w:tc>
        <w:tc>
          <w:tcPr>
            <w:tcW w:w="15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9F42A4" w14:textId="7B35BA52" w:rsidR="00656462" w:rsidRPr="004070CE" w:rsidRDefault="00656462" w:rsidP="004636E3">
            <w:pPr>
              <w:spacing w:line="276" w:lineRule="auto"/>
              <w:jc w:val="center"/>
              <w:rPr>
                <w:b/>
              </w:rPr>
            </w:pPr>
            <w:r w:rsidRPr="004070CE">
              <w:rPr>
                <w:b/>
              </w:rPr>
              <w:t>maternity</w:t>
            </w:r>
          </w:p>
        </w:tc>
        <w:tc>
          <w:tcPr>
            <w:tcW w:w="2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CC5222" w14:textId="77777777" w:rsidR="00656462" w:rsidRPr="004070CE" w:rsidRDefault="00656462" w:rsidP="004636E3">
            <w:pPr>
              <w:spacing w:line="276" w:lineRule="auto"/>
              <w:jc w:val="center"/>
              <w:rPr>
                <w:b/>
              </w:rPr>
            </w:pPr>
            <w:r w:rsidRPr="004070CE">
              <w:rPr>
                <w:b/>
              </w:rPr>
              <w:t>paid to</w:t>
            </w:r>
          </w:p>
        </w:tc>
      </w:tr>
      <w:tr w:rsidR="00656462" w:rsidRPr="004070CE" w14:paraId="03DE7412" w14:textId="77777777" w:rsidTr="004636E3">
        <w:trPr>
          <w:trHeight w:val="57"/>
        </w:trPr>
        <w:tc>
          <w:tcPr>
            <w:tcW w:w="15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634615" w14:textId="77777777" w:rsidR="00656462" w:rsidRPr="004070CE" w:rsidRDefault="00656462" w:rsidP="004636E3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15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849ED9" w14:textId="77777777" w:rsidR="00656462" w:rsidRPr="004070CE" w:rsidRDefault="00656462" w:rsidP="004636E3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CEB130" w14:textId="77777777" w:rsidR="00656462" w:rsidRPr="004070CE" w:rsidRDefault="00656462" w:rsidP="004636E3">
            <w:pPr>
              <w:spacing w:line="276" w:lineRule="auto"/>
              <w:jc w:val="center"/>
              <w:rPr>
                <w:b/>
              </w:rPr>
            </w:pPr>
            <w:r w:rsidRPr="004070CE">
              <w:rPr>
                <w:b/>
              </w:rPr>
              <w:t>men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706DC7" w14:textId="77777777" w:rsidR="00656462" w:rsidRPr="004070CE" w:rsidRDefault="00656462" w:rsidP="004636E3">
            <w:pPr>
              <w:spacing w:line="276" w:lineRule="auto"/>
              <w:jc w:val="center"/>
              <w:rPr>
                <w:b/>
              </w:rPr>
            </w:pPr>
            <w:r w:rsidRPr="004070CE">
              <w:rPr>
                <w:b/>
              </w:rPr>
              <w:t>women</w:t>
            </w:r>
          </w:p>
        </w:tc>
        <w:tc>
          <w:tcPr>
            <w:tcW w:w="15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30685A" w14:textId="77777777" w:rsidR="00656462" w:rsidRPr="004070CE" w:rsidRDefault="00656462" w:rsidP="004636E3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FFE51" w14:textId="77777777" w:rsidR="00656462" w:rsidRPr="004070CE" w:rsidRDefault="00656462" w:rsidP="004636E3">
            <w:pPr>
              <w:spacing w:line="276" w:lineRule="auto"/>
              <w:jc w:val="center"/>
              <w:rPr>
                <w:b/>
              </w:rPr>
            </w:pPr>
            <w:r w:rsidRPr="004070CE">
              <w:rPr>
                <w:b/>
              </w:rPr>
              <w:t>men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6C370E" w14:textId="77777777" w:rsidR="00656462" w:rsidRPr="004070CE" w:rsidRDefault="00656462" w:rsidP="004636E3">
            <w:pPr>
              <w:spacing w:line="276" w:lineRule="auto"/>
              <w:jc w:val="center"/>
              <w:rPr>
                <w:b/>
              </w:rPr>
            </w:pPr>
            <w:r w:rsidRPr="004070CE">
              <w:rPr>
                <w:b/>
              </w:rPr>
              <w:t>women</w:t>
            </w:r>
          </w:p>
        </w:tc>
        <w:tc>
          <w:tcPr>
            <w:tcW w:w="15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88CE75" w14:textId="77777777" w:rsidR="00656462" w:rsidRPr="004070CE" w:rsidRDefault="00656462" w:rsidP="004636E3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652516" w14:textId="77777777" w:rsidR="00656462" w:rsidRPr="004070CE" w:rsidRDefault="00656462" w:rsidP="004636E3">
            <w:pPr>
              <w:spacing w:line="276" w:lineRule="auto"/>
              <w:jc w:val="center"/>
              <w:rPr>
                <w:b/>
              </w:rPr>
            </w:pPr>
            <w:r w:rsidRPr="004070CE">
              <w:rPr>
                <w:b/>
              </w:rPr>
              <w:t>men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4C9AE1" w14:textId="77777777" w:rsidR="00656462" w:rsidRPr="004070CE" w:rsidRDefault="00656462" w:rsidP="004636E3">
            <w:pPr>
              <w:spacing w:line="276" w:lineRule="auto"/>
              <w:jc w:val="center"/>
              <w:rPr>
                <w:b/>
              </w:rPr>
            </w:pPr>
            <w:r w:rsidRPr="004070CE">
              <w:rPr>
                <w:b/>
              </w:rPr>
              <w:t>women</w:t>
            </w:r>
          </w:p>
        </w:tc>
      </w:tr>
      <w:tr w:rsidR="004636E3" w:rsidRPr="004070CE" w14:paraId="5132AF15" w14:textId="77777777" w:rsidTr="00657D00">
        <w:trPr>
          <w:trHeight w:val="20"/>
        </w:trPr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75FF6D" w14:textId="440B6E21" w:rsidR="004636E3" w:rsidRPr="004070CE" w:rsidRDefault="004636E3" w:rsidP="004636E3">
            <w:pPr>
              <w:spacing w:line="240" w:lineRule="auto"/>
              <w:jc w:val="center"/>
              <w:rPr>
                <w:color w:val="000000"/>
              </w:rPr>
            </w:pPr>
            <w:r w:rsidRPr="004070CE">
              <w:rPr>
                <w:color w:val="000000"/>
              </w:rPr>
              <w:t>2019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D49D17" w14:textId="5A88909B" w:rsidR="004636E3" w:rsidRPr="004070CE" w:rsidRDefault="007A5FD9" w:rsidP="004636E3">
            <w:pPr>
              <w:spacing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208 </w:t>
            </w:r>
            <w:r w:rsidR="004636E3" w:rsidRPr="004070CE">
              <w:rPr>
                <w:color w:val="000000"/>
              </w:rPr>
              <w:t>0</w:t>
            </w:r>
            <w:r>
              <w:rPr>
                <w:color w:val="000000"/>
              </w:rPr>
              <w:t>00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9B4071" w14:textId="636D6A58" w:rsidR="004636E3" w:rsidRPr="004070CE" w:rsidRDefault="007A5FD9" w:rsidP="004636E3">
            <w:pPr>
              <w:spacing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92 300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03F4A8" w14:textId="7F0AEDF1" w:rsidR="004636E3" w:rsidRPr="004070CE" w:rsidRDefault="007A5FD9" w:rsidP="004636E3">
            <w:pPr>
              <w:spacing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115 </w:t>
            </w:r>
            <w:r w:rsidR="004636E3" w:rsidRPr="004070CE">
              <w:rPr>
                <w:color w:val="000000"/>
              </w:rPr>
              <w:t>7</w:t>
            </w:r>
            <w:r>
              <w:rPr>
                <w:color w:val="000000"/>
              </w:rPr>
              <w:t>00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CDC76B" w14:textId="1AE76A23" w:rsidR="004636E3" w:rsidRPr="004070CE" w:rsidRDefault="007A5FD9" w:rsidP="004636E3">
            <w:pPr>
              <w:spacing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45 </w:t>
            </w:r>
            <w:r w:rsidR="004636E3" w:rsidRPr="004070CE">
              <w:rPr>
                <w:color w:val="000000"/>
              </w:rPr>
              <w:t>9</w:t>
            </w:r>
            <w:r>
              <w:rPr>
                <w:color w:val="000000"/>
              </w:rPr>
              <w:t>00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682D69" w14:textId="3287008A" w:rsidR="004636E3" w:rsidRPr="004070CE" w:rsidRDefault="007A5FD9" w:rsidP="004636E3">
            <w:pPr>
              <w:spacing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10 </w:t>
            </w:r>
            <w:r w:rsidR="004636E3" w:rsidRPr="004070CE">
              <w:rPr>
                <w:color w:val="000000"/>
              </w:rPr>
              <w:t>9</w:t>
            </w:r>
            <w:r>
              <w:rPr>
                <w:color w:val="000000"/>
              </w:rPr>
              <w:t>00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A2F14F" w14:textId="2B5CAE84" w:rsidR="004636E3" w:rsidRPr="004070CE" w:rsidRDefault="007A5FD9" w:rsidP="004636E3">
            <w:pPr>
              <w:spacing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35 </w:t>
            </w:r>
            <w:r w:rsidR="004636E3" w:rsidRPr="004070CE">
              <w:rPr>
                <w:color w:val="000000"/>
              </w:rPr>
              <w:t>0</w:t>
            </w:r>
            <w:r>
              <w:rPr>
                <w:color w:val="000000"/>
              </w:rPr>
              <w:t>00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102735" w14:textId="30173BE9" w:rsidR="004636E3" w:rsidRPr="004070CE" w:rsidRDefault="007A5FD9" w:rsidP="004636E3">
            <w:pPr>
              <w:spacing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49 </w:t>
            </w:r>
            <w:r w:rsidR="004636E3" w:rsidRPr="004070CE">
              <w:rPr>
                <w:color w:val="000000"/>
              </w:rPr>
              <w:t>8</w:t>
            </w:r>
            <w:r>
              <w:rPr>
                <w:color w:val="000000"/>
              </w:rPr>
              <w:t>00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BD0F57" w14:textId="6084960B" w:rsidR="004636E3" w:rsidRPr="004070CE" w:rsidRDefault="007A5FD9" w:rsidP="004636E3">
            <w:pPr>
              <w:spacing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028845" w14:textId="5D4A1DA0" w:rsidR="004636E3" w:rsidRPr="004070CE" w:rsidRDefault="007A5FD9" w:rsidP="004636E3">
            <w:pPr>
              <w:spacing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49 </w:t>
            </w:r>
            <w:r w:rsidR="004636E3" w:rsidRPr="004070CE">
              <w:rPr>
                <w:color w:val="000000"/>
              </w:rPr>
              <w:t>3</w:t>
            </w:r>
            <w:r>
              <w:rPr>
                <w:color w:val="000000"/>
              </w:rPr>
              <w:t>00</w:t>
            </w:r>
          </w:p>
        </w:tc>
      </w:tr>
    </w:tbl>
    <w:p w14:paraId="2073A7AD" w14:textId="6BD0B3DA" w:rsidR="00656462" w:rsidRPr="004070CE" w:rsidRDefault="00656462" w:rsidP="00486526">
      <w:pPr>
        <w:ind w:left="1134"/>
        <w:jc w:val="both"/>
        <w:rPr>
          <w:szCs w:val="24"/>
        </w:rPr>
      </w:pPr>
      <w:r w:rsidRPr="004070CE">
        <w:rPr>
          <w:szCs w:val="24"/>
        </w:rPr>
        <w:t>Source: Czech Social Security Administration</w:t>
      </w:r>
    </w:p>
    <w:p w14:paraId="2591EC9B" w14:textId="77777777" w:rsidR="004636E3" w:rsidRPr="004070CE" w:rsidRDefault="004636E3" w:rsidP="00656462">
      <w:pPr>
        <w:spacing w:line="240" w:lineRule="auto"/>
        <w:rPr>
          <w:i/>
        </w:rPr>
      </w:pPr>
    </w:p>
    <w:p w14:paraId="1E871BFC" w14:textId="3FB5BE83" w:rsidR="004636E3" w:rsidRPr="004070CE" w:rsidRDefault="004636E3" w:rsidP="004636E3">
      <w:pPr>
        <w:pStyle w:val="Odstavecseseznamem"/>
        <w:numPr>
          <w:ilvl w:val="0"/>
          <w:numId w:val="4"/>
        </w:numPr>
        <w:tabs>
          <w:tab w:val="left" w:pos="8789"/>
        </w:tabs>
        <w:spacing w:after="240"/>
        <w:ind w:right="850"/>
        <w:jc w:val="both"/>
        <w:rPr>
          <w:b/>
          <w:bCs/>
          <w:szCs w:val="22"/>
        </w:rPr>
      </w:pPr>
      <w:r w:rsidRPr="004070CE">
        <w:rPr>
          <w:b/>
          <w:bCs/>
          <w:szCs w:val="22"/>
        </w:rPr>
        <w:t xml:space="preserve">Average sickness insurance benefit amount by benefit type in </w:t>
      </w:r>
      <w:r w:rsidR="00486526" w:rsidRPr="004070CE">
        <w:rPr>
          <w:b/>
          <w:bCs/>
          <w:szCs w:val="22"/>
        </w:rPr>
        <w:t>2018-</w:t>
      </w:r>
      <w:r w:rsidRPr="004070CE">
        <w:rPr>
          <w:b/>
          <w:bCs/>
          <w:szCs w:val="22"/>
        </w:rPr>
        <w:t>2019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71"/>
        <w:gridCol w:w="2636"/>
        <w:gridCol w:w="2636"/>
        <w:gridCol w:w="2636"/>
      </w:tblGrid>
      <w:tr w:rsidR="004636E3" w:rsidRPr="004070CE" w14:paraId="135FCF9E" w14:textId="77777777" w:rsidTr="00BD4ED6">
        <w:trPr>
          <w:trHeight w:val="227"/>
        </w:trPr>
        <w:tc>
          <w:tcPr>
            <w:tcW w:w="95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096A53" w14:textId="17CCA41D" w:rsidR="004636E3" w:rsidRPr="004070CE" w:rsidRDefault="004636E3" w:rsidP="002D0119">
            <w:pPr>
              <w:spacing w:line="240" w:lineRule="auto"/>
              <w:jc w:val="center"/>
              <w:rPr>
                <w:b/>
              </w:rPr>
            </w:pPr>
            <w:r w:rsidRPr="004070CE">
              <w:rPr>
                <w:b/>
                <w:bCs/>
              </w:rPr>
              <w:t>in CZK</w:t>
            </w:r>
          </w:p>
        </w:tc>
        <w:tc>
          <w:tcPr>
            <w:tcW w:w="4044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40D608" w14:textId="77777777" w:rsidR="004636E3" w:rsidRPr="004070CE" w:rsidRDefault="004636E3" w:rsidP="002D0119">
            <w:pPr>
              <w:spacing w:line="240" w:lineRule="auto"/>
              <w:jc w:val="center"/>
              <w:rPr>
                <w:b/>
              </w:rPr>
            </w:pPr>
            <w:r w:rsidRPr="004070CE">
              <w:rPr>
                <w:b/>
              </w:rPr>
              <w:t>benefit type</w:t>
            </w:r>
          </w:p>
        </w:tc>
      </w:tr>
      <w:tr w:rsidR="004636E3" w:rsidRPr="004070CE" w14:paraId="54B7E8BF" w14:textId="77777777" w:rsidTr="00BD4ED6">
        <w:trPr>
          <w:trHeight w:val="317"/>
        </w:trPr>
        <w:tc>
          <w:tcPr>
            <w:tcW w:w="95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ACAAA7" w14:textId="77777777" w:rsidR="004636E3" w:rsidRPr="004070CE" w:rsidRDefault="004636E3" w:rsidP="002D0119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34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1BA2BB" w14:textId="77777777" w:rsidR="004636E3" w:rsidRPr="004070CE" w:rsidRDefault="004636E3" w:rsidP="002D0119">
            <w:pPr>
              <w:spacing w:line="240" w:lineRule="auto"/>
              <w:jc w:val="center"/>
              <w:rPr>
                <w:b/>
              </w:rPr>
            </w:pPr>
            <w:r w:rsidRPr="004070CE">
              <w:rPr>
                <w:b/>
              </w:rPr>
              <w:t>sickness</w:t>
            </w:r>
          </w:p>
        </w:tc>
        <w:tc>
          <w:tcPr>
            <w:tcW w:w="134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3EC682" w14:textId="77777777" w:rsidR="004636E3" w:rsidRPr="004070CE" w:rsidRDefault="004636E3" w:rsidP="002D0119">
            <w:pPr>
              <w:spacing w:line="240" w:lineRule="auto"/>
              <w:jc w:val="center"/>
              <w:rPr>
                <w:b/>
              </w:rPr>
            </w:pPr>
            <w:r w:rsidRPr="004070CE">
              <w:rPr>
                <w:b/>
              </w:rPr>
              <w:t>care</w:t>
            </w:r>
          </w:p>
        </w:tc>
        <w:tc>
          <w:tcPr>
            <w:tcW w:w="134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525C9E" w14:textId="77777777" w:rsidR="004636E3" w:rsidRPr="004070CE" w:rsidRDefault="004636E3" w:rsidP="002D0119">
            <w:pPr>
              <w:spacing w:line="240" w:lineRule="auto"/>
              <w:jc w:val="center"/>
              <w:rPr>
                <w:b/>
              </w:rPr>
            </w:pPr>
            <w:r w:rsidRPr="004070CE">
              <w:rPr>
                <w:b/>
              </w:rPr>
              <w:t>maternity</w:t>
            </w:r>
          </w:p>
        </w:tc>
      </w:tr>
      <w:tr w:rsidR="004636E3" w:rsidRPr="004070CE" w14:paraId="1AD25994" w14:textId="77777777" w:rsidTr="007A5FD9">
        <w:trPr>
          <w:trHeight w:val="264"/>
        </w:trPr>
        <w:tc>
          <w:tcPr>
            <w:tcW w:w="95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68CEF0" w14:textId="77777777" w:rsidR="004636E3" w:rsidRPr="004070CE" w:rsidRDefault="004636E3" w:rsidP="002D0119">
            <w:pPr>
              <w:spacing w:line="276" w:lineRule="auto"/>
              <w:jc w:val="center"/>
            </w:pPr>
          </w:p>
        </w:tc>
        <w:tc>
          <w:tcPr>
            <w:tcW w:w="134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D7A814" w14:textId="77777777" w:rsidR="004636E3" w:rsidRPr="004070CE" w:rsidRDefault="004636E3" w:rsidP="002D0119">
            <w:pPr>
              <w:spacing w:line="276" w:lineRule="auto"/>
              <w:jc w:val="center"/>
            </w:pPr>
          </w:p>
        </w:tc>
        <w:tc>
          <w:tcPr>
            <w:tcW w:w="134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57C768" w14:textId="77777777" w:rsidR="004636E3" w:rsidRPr="004070CE" w:rsidRDefault="004636E3" w:rsidP="002D0119">
            <w:pPr>
              <w:spacing w:line="276" w:lineRule="auto"/>
              <w:jc w:val="center"/>
            </w:pPr>
          </w:p>
        </w:tc>
        <w:tc>
          <w:tcPr>
            <w:tcW w:w="134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89A6D6" w14:textId="77777777" w:rsidR="004636E3" w:rsidRPr="004070CE" w:rsidRDefault="004636E3" w:rsidP="002D0119">
            <w:pPr>
              <w:spacing w:line="276" w:lineRule="auto"/>
              <w:jc w:val="center"/>
            </w:pPr>
          </w:p>
        </w:tc>
      </w:tr>
      <w:tr w:rsidR="004636E3" w:rsidRPr="004070CE" w14:paraId="74B2B331" w14:textId="77777777" w:rsidTr="00BD4ED6">
        <w:trPr>
          <w:trHeight w:val="20"/>
        </w:trPr>
        <w:tc>
          <w:tcPr>
            <w:tcW w:w="9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6ED145" w14:textId="4FA48890" w:rsidR="004636E3" w:rsidRPr="004070CE" w:rsidRDefault="004636E3" w:rsidP="002D0119">
            <w:pPr>
              <w:spacing w:line="276" w:lineRule="auto"/>
              <w:jc w:val="center"/>
            </w:pPr>
            <w:r w:rsidRPr="004070CE">
              <w:t>2018</w:t>
            </w:r>
          </w:p>
        </w:tc>
        <w:tc>
          <w:tcPr>
            <w:tcW w:w="13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5F2A7E" w14:textId="71599974" w:rsidR="004636E3" w:rsidRPr="004070CE" w:rsidRDefault="004636E3" w:rsidP="002D0119">
            <w:pPr>
              <w:spacing w:line="276" w:lineRule="auto"/>
              <w:jc w:val="center"/>
            </w:pPr>
            <w:r w:rsidRPr="004070CE">
              <w:t>9 630</w:t>
            </w:r>
          </w:p>
        </w:tc>
        <w:tc>
          <w:tcPr>
            <w:tcW w:w="13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EE093B" w14:textId="42099338" w:rsidR="004636E3" w:rsidRPr="004070CE" w:rsidRDefault="004636E3" w:rsidP="002D0119">
            <w:pPr>
              <w:spacing w:line="276" w:lineRule="auto"/>
              <w:jc w:val="center"/>
            </w:pPr>
            <w:r w:rsidRPr="004070CE">
              <w:t>2 926</w:t>
            </w:r>
          </w:p>
        </w:tc>
        <w:tc>
          <w:tcPr>
            <w:tcW w:w="13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E4CDA9" w14:textId="303EB6EE" w:rsidR="004636E3" w:rsidRPr="004070CE" w:rsidRDefault="004636E3" w:rsidP="002D0119">
            <w:pPr>
              <w:spacing w:line="276" w:lineRule="auto"/>
              <w:jc w:val="center"/>
            </w:pPr>
            <w:r w:rsidRPr="004070CE">
              <w:t>15 706</w:t>
            </w:r>
          </w:p>
        </w:tc>
      </w:tr>
      <w:tr w:rsidR="004636E3" w:rsidRPr="004070CE" w14:paraId="42037192" w14:textId="77777777" w:rsidTr="00BD4ED6">
        <w:trPr>
          <w:trHeight w:val="20"/>
        </w:trPr>
        <w:tc>
          <w:tcPr>
            <w:tcW w:w="9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916719" w14:textId="1CD541A6" w:rsidR="004636E3" w:rsidRPr="004070CE" w:rsidRDefault="004636E3" w:rsidP="002D0119">
            <w:pPr>
              <w:spacing w:line="276" w:lineRule="auto"/>
              <w:jc w:val="center"/>
            </w:pPr>
            <w:r w:rsidRPr="004070CE">
              <w:t>2019</w:t>
            </w:r>
          </w:p>
        </w:tc>
        <w:tc>
          <w:tcPr>
            <w:tcW w:w="13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2CED25" w14:textId="24B4EF20" w:rsidR="004636E3" w:rsidRPr="004070CE" w:rsidRDefault="004636E3" w:rsidP="002D0119">
            <w:pPr>
              <w:spacing w:line="276" w:lineRule="auto"/>
              <w:jc w:val="center"/>
            </w:pPr>
            <w:r w:rsidRPr="004070CE">
              <w:t>10 687</w:t>
            </w:r>
          </w:p>
        </w:tc>
        <w:tc>
          <w:tcPr>
            <w:tcW w:w="13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926DB9" w14:textId="41A8B708" w:rsidR="004636E3" w:rsidRPr="004070CE" w:rsidRDefault="004636E3" w:rsidP="002D0119">
            <w:pPr>
              <w:spacing w:line="276" w:lineRule="auto"/>
              <w:jc w:val="center"/>
            </w:pPr>
            <w:r w:rsidRPr="004070CE">
              <w:t>3 135</w:t>
            </w:r>
          </w:p>
        </w:tc>
        <w:tc>
          <w:tcPr>
            <w:tcW w:w="13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881E69" w14:textId="285F95ED" w:rsidR="004636E3" w:rsidRPr="004070CE" w:rsidRDefault="004636E3" w:rsidP="002D0119">
            <w:pPr>
              <w:spacing w:line="276" w:lineRule="auto"/>
              <w:jc w:val="center"/>
            </w:pPr>
            <w:r w:rsidRPr="004070CE">
              <w:t>16 889</w:t>
            </w:r>
          </w:p>
        </w:tc>
      </w:tr>
    </w:tbl>
    <w:p w14:paraId="089971D7" w14:textId="1BC99038" w:rsidR="00BD4ED6" w:rsidRDefault="004636E3" w:rsidP="00486526">
      <w:pPr>
        <w:ind w:left="1134"/>
        <w:jc w:val="both"/>
        <w:rPr>
          <w:szCs w:val="24"/>
        </w:rPr>
      </w:pPr>
      <w:r w:rsidRPr="004070CE">
        <w:rPr>
          <w:szCs w:val="24"/>
        </w:rPr>
        <w:t>Source: Czech Social Security Administration</w:t>
      </w:r>
    </w:p>
    <w:p w14:paraId="5FC8C303" w14:textId="258E8012" w:rsidR="00486526" w:rsidRPr="004070CE" w:rsidRDefault="00923F83" w:rsidP="00486526">
      <w:pPr>
        <w:pStyle w:val="H1G"/>
        <w:ind w:firstLine="0"/>
      </w:pPr>
      <w:r w:rsidRPr="004070CE">
        <w:t>Update of the</w:t>
      </w:r>
      <w:r w:rsidR="00486526" w:rsidRPr="004070CE">
        <w:t xml:space="preserve"> paragraph 9 (2) of the statistical annex</w:t>
      </w:r>
    </w:p>
    <w:p w14:paraId="18DBC427" w14:textId="019FB851" w:rsidR="00486526" w:rsidRPr="004070CE" w:rsidRDefault="00486526" w:rsidP="00486526">
      <w:pPr>
        <w:pStyle w:val="Odstavecseseznamem"/>
        <w:numPr>
          <w:ilvl w:val="0"/>
          <w:numId w:val="4"/>
        </w:numPr>
        <w:tabs>
          <w:tab w:val="left" w:pos="8789"/>
        </w:tabs>
        <w:spacing w:after="240"/>
        <w:ind w:right="850"/>
        <w:jc w:val="both"/>
        <w:rPr>
          <w:b/>
          <w:bCs/>
          <w:szCs w:val="22"/>
        </w:rPr>
      </w:pPr>
      <w:r w:rsidRPr="004070CE">
        <w:rPr>
          <w:b/>
          <w:bCs/>
          <w:szCs w:val="22"/>
        </w:rPr>
        <w:t>Average monthly number of state social support benefits paid in 2018-2019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1"/>
        <w:gridCol w:w="1614"/>
        <w:gridCol w:w="1486"/>
        <w:gridCol w:w="1488"/>
        <w:gridCol w:w="1488"/>
        <w:gridCol w:w="1488"/>
        <w:gridCol w:w="1484"/>
      </w:tblGrid>
      <w:tr w:rsidR="00486526" w:rsidRPr="004070CE" w14:paraId="42A286EC" w14:textId="77777777" w:rsidTr="00BD4ED6">
        <w:trPr>
          <w:trHeight w:val="104"/>
        </w:trPr>
        <w:tc>
          <w:tcPr>
            <w:tcW w:w="37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C9BA99" w14:textId="2AED73C0" w:rsidR="00486526" w:rsidRPr="004070CE" w:rsidRDefault="00486526" w:rsidP="002D0119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8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0839BA" w14:textId="77777777" w:rsidR="00486526" w:rsidRPr="004070CE" w:rsidRDefault="00486526" w:rsidP="002D0119">
            <w:pPr>
              <w:spacing w:line="240" w:lineRule="auto"/>
              <w:jc w:val="center"/>
              <w:rPr>
                <w:b/>
              </w:rPr>
            </w:pPr>
            <w:r w:rsidRPr="004070CE">
              <w:rPr>
                <w:b/>
              </w:rPr>
              <w:t>Total state social support benefits</w:t>
            </w:r>
          </w:p>
        </w:tc>
        <w:tc>
          <w:tcPr>
            <w:tcW w:w="3803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9B6C9D" w14:textId="77777777" w:rsidR="00486526" w:rsidRPr="004070CE" w:rsidRDefault="00486526" w:rsidP="002D0119">
            <w:pPr>
              <w:spacing w:line="240" w:lineRule="auto"/>
              <w:jc w:val="center"/>
              <w:rPr>
                <w:b/>
              </w:rPr>
            </w:pPr>
            <w:r w:rsidRPr="004070CE">
              <w:rPr>
                <w:b/>
                <w:color w:val="000000"/>
              </w:rPr>
              <w:t>benefit type</w:t>
            </w:r>
          </w:p>
        </w:tc>
      </w:tr>
      <w:tr w:rsidR="00486526" w:rsidRPr="004070CE" w14:paraId="2A069C14" w14:textId="77777777" w:rsidTr="00BD4ED6">
        <w:trPr>
          <w:trHeight w:val="392"/>
        </w:trPr>
        <w:tc>
          <w:tcPr>
            <w:tcW w:w="37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1ED4F0" w14:textId="77777777" w:rsidR="00486526" w:rsidRPr="004070CE" w:rsidRDefault="00486526" w:rsidP="002D0119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8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DBF23F" w14:textId="77777777" w:rsidR="00486526" w:rsidRPr="004070CE" w:rsidRDefault="00486526" w:rsidP="002D0119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E94CDB" w14:textId="77777777" w:rsidR="00486526" w:rsidRPr="004070CE" w:rsidRDefault="00486526" w:rsidP="002D0119">
            <w:pPr>
              <w:spacing w:line="240" w:lineRule="auto"/>
              <w:jc w:val="center"/>
              <w:rPr>
                <w:b/>
              </w:rPr>
            </w:pPr>
            <w:r w:rsidRPr="004070CE">
              <w:rPr>
                <w:b/>
                <w:color w:val="000000"/>
              </w:rPr>
              <w:t>child allowance</w:t>
            </w:r>
          </w:p>
        </w:tc>
        <w:tc>
          <w:tcPr>
            <w:tcW w:w="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362B99" w14:textId="77777777" w:rsidR="00486526" w:rsidRPr="004070CE" w:rsidRDefault="00486526" w:rsidP="002D0119">
            <w:pPr>
              <w:spacing w:line="240" w:lineRule="auto"/>
              <w:jc w:val="center"/>
              <w:rPr>
                <w:b/>
              </w:rPr>
            </w:pPr>
            <w:r w:rsidRPr="004070CE">
              <w:rPr>
                <w:b/>
                <w:color w:val="000000"/>
              </w:rPr>
              <w:t>housing allowance</w:t>
            </w:r>
          </w:p>
        </w:tc>
        <w:tc>
          <w:tcPr>
            <w:tcW w:w="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3375B6" w14:textId="77777777" w:rsidR="00486526" w:rsidRPr="004070CE" w:rsidRDefault="00486526" w:rsidP="002D0119">
            <w:pPr>
              <w:spacing w:line="240" w:lineRule="auto"/>
              <w:jc w:val="center"/>
              <w:rPr>
                <w:b/>
              </w:rPr>
            </w:pPr>
            <w:r w:rsidRPr="004070CE">
              <w:rPr>
                <w:b/>
                <w:color w:val="000000"/>
              </w:rPr>
              <w:t>parental allowance</w:t>
            </w:r>
          </w:p>
        </w:tc>
        <w:tc>
          <w:tcPr>
            <w:tcW w:w="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377486" w14:textId="77777777" w:rsidR="00486526" w:rsidRPr="004070CE" w:rsidRDefault="00486526" w:rsidP="002D0119">
            <w:pPr>
              <w:spacing w:line="240" w:lineRule="auto"/>
              <w:jc w:val="center"/>
              <w:rPr>
                <w:b/>
              </w:rPr>
            </w:pPr>
            <w:r w:rsidRPr="004070CE">
              <w:rPr>
                <w:b/>
                <w:color w:val="000000"/>
              </w:rPr>
              <w:t>childbirth allowance</w:t>
            </w:r>
          </w:p>
        </w:tc>
        <w:tc>
          <w:tcPr>
            <w:tcW w:w="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7E155F" w14:textId="77777777" w:rsidR="00486526" w:rsidRPr="004070CE" w:rsidRDefault="00486526" w:rsidP="002D0119">
            <w:pPr>
              <w:spacing w:line="240" w:lineRule="auto"/>
              <w:jc w:val="center"/>
              <w:rPr>
                <w:b/>
              </w:rPr>
            </w:pPr>
            <w:r w:rsidRPr="004070CE">
              <w:rPr>
                <w:b/>
                <w:color w:val="000000"/>
              </w:rPr>
              <w:t>funeral allowance</w:t>
            </w:r>
          </w:p>
        </w:tc>
      </w:tr>
      <w:tr w:rsidR="00486526" w:rsidRPr="004070CE" w14:paraId="7883EE42" w14:textId="77777777" w:rsidTr="00BD4ED6">
        <w:trPr>
          <w:trHeight w:val="315"/>
        </w:trPr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54B376" w14:textId="092CAD6A" w:rsidR="00486526" w:rsidRPr="004070CE" w:rsidRDefault="00486526" w:rsidP="002D0119">
            <w:pPr>
              <w:spacing w:line="240" w:lineRule="auto"/>
              <w:jc w:val="center"/>
            </w:pPr>
            <w:r w:rsidRPr="004070CE">
              <w:rPr>
                <w:color w:val="000000"/>
              </w:rPr>
              <w:t>2018</w:t>
            </w: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757722" w14:textId="78413552" w:rsidR="00486526" w:rsidRPr="004070CE" w:rsidRDefault="00486526" w:rsidP="002D0119">
            <w:pPr>
              <w:spacing w:line="240" w:lineRule="auto"/>
              <w:jc w:val="center"/>
            </w:pPr>
            <w:r w:rsidRPr="004070CE">
              <w:t>769</w:t>
            </w:r>
            <w:r w:rsidR="007A5FD9">
              <w:t xml:space="preserve"> 000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680ED9" w14:textId="29A8BE28" w:rsidR="00486526" w:rsidRPr="004070CE" w:rsidRDefault="00486526" w:rsidP="002D0119">
            <w:pPr>
              <w:spacing w:line="240" w:lineRule="auto"/>
              <w:jc w:val="center"/>
            </w:pPr>
            <w:r w:rsidRPr="004070CE">
              <w:t>270</w:t>
            </w:r>
            <w:r w:rsidR="007A5FD9">
              <w:t xml:space="preserve"> 000</w:t>
            </w:r>
          </w:p>
        </w:tc>
        <w:tc>
          <w:tcPr>
            <w:tcW w:w="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0E56D9" w14:textId="4993C15F" w:rsidR="00486526" w:rsidRPr="004070CE" w:rsidRDefault="00486526" w:rsidP="002D0119">
            <w:pPr>
              <w:spacing w:line="240" w:lineRule="auto"/>
              <w:jc w:val="center"/>
            </w:pPr>
            <w:r w:rsidRPr="004070CE">
              <w:t>185</w:t>
            </w:r>
            <w:r w:rsidR="007A5FD9">
              <w:t xml:space="preserve"> 000</w:t>
            </w:r>
          </w:p>
        </w:tc>
        <w:tc>
          <w:tcPr>
            <w:tcW w:w="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26AFA0" w14:textId="0BBA8CFD" w:rsidR="00486526" w:rsidRPr="004070CE" w:rsidRDefault="00486526" w:rsidP="002D0119">
            <w:pPr>
              <w:spacing w:line="240" w:lineRule="auto"/>
              <w:jc w:val="center"/>
            </w:pPr>
            <w:r w:rsidRPr="004070CE">
              <w:t>282</w:t>
            </w:r>
            <w:r w:rsidR="007A5FD9">
              <w:t xml:space="preserve"> 000</w:t>
            </w:r>
          </w:p>
        </w:tc>
        <w:tc>
          <w:tcPr>
            <w:tcW w:w="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2C8370" w14:textId="0EBF7F75" w:rsidR="00486526" w:rsidRPr="004070CE" w:rsidRDefault="00486526" w:rsidP="002D0119">
            <w:pPr>
              <w:spacing w:line="240" w:lineRule="auto"/>
              <w:jc w:val="center"/>
            </w:pPr>
            <w:r w:rsidRPr="004070CE">
              <w:t>1</w:t>
            </w:r>
            <w:r w:rsidR="007A5FD9">
              <w:t xml:space="preserve"> 000</w:t>
            </w:r>
          </w:p>
        </w:tc>
        <w:tc>
          <w:tcPr>
            <w:tcW w:w="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BB3243" w14:textId="6757E435" w:rsidR="00486526" w:rsidRPr="004070CE" w:rsidRDefault="00486526" w:rsidP="002D0119">
            <w:pPr>
              <w:spacing w:line="240" w:lineRule="auto"/>
              <w:jc w:val="center"/>
            </w:pPr>
            <w:r w:rsidRPr="004070CE">
              <w:t>0</w:t>
            </w:r>
          </w:p>
        </w:tc>
      </w:tr>
      <w:tr w:rsidR="00486526" w:rsidRPr="004070CE" w14:paraId="697D33C1" w14:textId="77777777" w:rsidTr="00BD4ED6">
        <w:trPr>
          <w:trHeight w:val="315"/>
        </w:trPr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584379" w14:textId="4320B68F" w:rsidR="00486526" w:rsidRPr="004070CE" w:rsidRDefault="00486526" w:rsidP="002D0119">
            <w:pPr>
              <w:spacing w:line="240" w:lineRule="auto"/>
              <w:jc w:val="center"/>
            </w:pPr>
            <w:r w:rsidRPr="004070CE">
              <w:rPr>
                <w:color w:val="000000"/>
              </w:rPr>
              <w:t>2019</w:t>
            </w: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216F91" w14:textId="78A786F1" w:rsidR="00486526" w:rsidRPr="004070CE" w:rsidRDefault="00486526" w:rsidP="002D0119">
            <w:pPr>
              <w:spacing w:line="240" w:lineRule="auto"/>
              <w:jc w:val="center"/>
            </w:pPr>
            <w:r w:rsidRPr="004070CE">
              <w:t>719</w:t>
            </w:r>
            <w:r w:rsidR="007A5FD9">
              <w:t xml:space="preserve"> 000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C1FC32" w14:textId="4DF0CB01" w:rsidR="00486526" w:rsidRPr="004070CE" w:rsidRDefault="00486526" w:rsidP="002D0119">
            <w:pPr>
              <w:spacing w:line="240" w:lineRule="auto"/>
              <w:jc w:val="center"/>
            </w:pPr>
            <w:r w:rsidRPr="004070CE">
              <w:t>239</w:t>
            </w:r>
            <w:r w:rsidR="007A5FD9">
              <w:t xml:space="preserve"> 000</w:t>
            </w:r>
          </w:p>
        </w:tc>
        <w:tc>
          <w:tcPr>
            <w:tcW w:w="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F4E101" w14:textId="446E463C" w:rsidR="00486526" w:rsidRPr="004070CE" w:rsidRDefault="00486526" w:rsidP="002D0119">
            <w:pPr>
              <w:spacing w:line="240" w:lineRule="auto"/>
              <w:jc w:val="center"/>
            </w:pPr>
            <w:r w:rsidRPr="004070CE">
              <w:t>165</w:t>
            </w:r>
            <w:r w:rsidR="007A5FD9">
              <w:t xml:space="preserve"> 000</w:t>
            </w:r>
          </w:p>
        </w:tc>
        <w:tc>
          <w:tcPr>
            <w:tcW w:w="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68D136" w14:textId="558934C7" w:rsidR="00486526" w:rsidRPr="004070CE" w:rsidRDefault="00486526" w:rsidP="002D0119">
            <w:pPr>
              <w:spacing w:line="240" w:lineRule="auto"/>
              <w:jc w:val="center"/>
            </w:pPr>
            <w:r w:rsidRPr="004070CE">
              <w:t>284</w:t>
            </w:r>
            <w:r w:rsidR="007A5FD9">
              <w:t xml:space="preserve"> 000</w:t>
            </w:r>
          </w:p>
        </w:tc>
        <w:tc>
          <w:tcPr>
            <w:tcW w:w="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2EC308" w14:textId="63897229" w:rsidR="00486526" w:rsidRPr="004070CE" w:rsidRDefault="00486526" w:rsidP="002D0119">
            <w:pPr>
              <w:spacing w:line="240" w:lineRule="auto"/>
              <w:jc w:val="center"/>
            </w:pPr>
            <w:r w:rsidRPr="004070CE">
              <w:t>1</w:t>
            </w:r>
            <w:r w:rsidR="007A5FD9">
              <w:t xml:space="preserve"> 000</w:t>
            </w:r>
          </w:p>
        </w:tc>
        <w:tc>
          <w:tcPr>
            <w:tcW w:w="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FCEF83" w14:textId="7B5C5496" w:rsidR="00486526" w:rsidRPr="004070CE" w:rsidRDefault="00486526" w:rsidP="002D0119">
            <w:pPr>
              <w:spacing w:line="240" w:lineRule="auto"/>
              <w:jc w:val="center"/>
            </w:pPr>
            <w:r w:rsidRPr="004070CE">
              <w:t>0</w:t>
            </w:r>
          </w:p>
        </w:tc>
      </w:tr>
    </w:tbl>
    <w:p w14:paraId="033751AD" w14:textId="47ADCF7C" w:rsidR="00486526" w:rsidRPr="004070CE" w:rsidRDefault="00486526" w:rsidP="00486526">
      <w:pPr>
        <w:ind w:left="1134"/>
        <w:jc w:val="both"/>
        <w:rPr>
          <w:szCs w:val="24"/>
        </w:rPr>
      </w:pPr>
      <w:r w:rsidRPr="004070CE">
        <w:rPr>
          <w:szCs w:val="24"/>
        </w:rPr>
        <w:t>Source: Ministry of Labour and Social Affairs</w:t>
      </w:r>
    </w:p>
    <w:p w14:paraId="71FDA900" w14:textId="3D22ABD6" w:rsidR="00486526" w:rsidRPr="004070CE" w:rsidRDefault="00486526" w:rsidP="00486526">
      <w:pPr>
        <w:spacing w:line="276" w:lineRule="auto"/>
        <w:ind w:left="284"/>
        <w:rPr>
          <w:i/>
          <w:szCs w:val="24"/>
        </w:rPr>
      </w:pPr>
    </w:p>
    <w:p w14:paraId="7626F5AC" w14:textId="11A119FD" w:rsidR="00486526" w:rsidRPr="004070CE" w:rsidRDefault="00486526" w:rsidP="00486526">
      <w:pPr>
        <w:pStyle w:val="Odstavecseseznamem"/>
        <w:numPr>
          <w:ilvl w:val="0"/>
          <w:numId w:val="4"/>
        </w:numPr>
        <w:tabs>
          <w:tab w:val="left" w:pos="8789"/>
        </w:tabs>
        <w:spacing w:after="240"/>
        <w:ind w:right="850"/>
        <w:jc w:val="both"/>
        <w:rPr>
          <w:b/>
          <w:bCs/>
          <w:szCs w:val="22"/>
        </w:rPr>
      </w:pPr>
      <w:r w:rsidRPr="004070CE">
        <w:rPr>
          <w:b/>
          <w:bCs/>
          <w:szCs w:val="22"/>
        </w:rPr>
        <w:t>Average state social support benefit amount in 2018-2019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86"/>
        <w:gridCol w:w="1757"/>
        <w:gridCol w:w="1486"/>
        <w:gridCol w:w="1488"/>
        <w:gridCol w:w="1488"/>
        <w:gridCol w:w="1488"/>
        <w:gridCol w:w="1486"/>
      </w:tblGrid>
      <w:tr w:rsidR="00486526" w:rsidRPr="004070CE" w14:paraId="19276079" w14:textId="77777777" w:rsidTr="00BD4ED6">
        <w:trPr>
          <w:trHeight w:val="104"/>
        </w:trPr>
        <w:tc>
          <w:tcPr>
            <w:tcW w:w="29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443038" w14:textId="663326CF" w:rsidR="00486526" w:rsidRPr="004070CE" w:rsidRDefault="00486526" w:rsidP="002D0119">
            <w:pPr>
              <w:spacing w:line="240" w:lineRule="auto"/>
              <w:jc w:val="center"/>
              <w:rPr>
                <w:b/>
              </w:rPr>
            </w:pPr>
            <w:r w:rsidRPr="004070CE">
              <w:rPr>
                <w:b/>
                <w:bCs/>
              </w:rPr>
              <w:t>in CZK</w:t>
            </w:r>
          </w:p>
        </w:tc>
        <w:tc>
          <w:tcPr>
            <w:tcW w:w="89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FAA652" w14:textId="77777777" w:rsidR="00486526" w:rsidRPr="004070CE" w:rsidRDefault="00486526" w:rsidP="002D0119">
            <w:pPr>
              <w:spacing w:line="240" w:lineRule="auto"/>
              <w:jc w:val="center"/>
              <w:rPr>
                <w:b/>
              </w:rPr>
            </w:pPr>
            <w:r w:rsidRPr="004070CE">
              <w:rPr>
                <w:b/>
              </w:rPr>
              <w:t>Total state social support benefits</w:t>
            </w:r>
          </w:p>
        </w:tc>
        <w:tc>
          <w:tcPr>
            <w:tcW w:w="3803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CB4BCA" w14:textId="77777777" w:rsidR="00486526" w:rsidRPr="004070CE" w:rsidRDefault="00486526" w:rsidP="002D0119">
            <w:pPr>
              <w:spacing w:line="240" w:lineRule="auto"/>
              <w:jc w:val="center"/>
              <w:rPr>
                <w:b/>
              </w:rPr>
            </w:pPr>
            <w:r w:rsidRPr="004070CE">
              <w:rPr>
                <w:b/>
                <w:color w:val="000000"/>
              </w:rPr>
              <w:t>benefit type</w:t>
            </w:r>
          </w:p>
        </w:tc>
      </w:tr>
      <w:tr w:rsidR="00486526" w:rsidRPr="004070CE" w14:paraId="0BB5333F" w14:textId="77777777" w:rsidTr="00BD4ED6">
        <w:trPr>
          <w:trHeight w:val="392"/>
        </w:trPr>
        <w:tc>
          <w:tcPr>
            <w:tcW w:w="29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ACBE80" w14:textId="77777777" w:rsidR="00486526" w:rsidRPr="004070CE" w:rsidRDefault="00486526" w:rsidP="002D0119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89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150558" w14:textId="77777777" w:rsidR="00486526" w:rsidRPr="004070CE" w:rsidRDefault="00486526" w:rsidP="002D0119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7B00CC" w14:textId="77777777" w:rsidR="00486526" w:rsidRPr="004070CE" w:rsidRDefault="00486526" w:rsidP="002D0119">
            <w:pPr>
              <w:spacing w:line="240" w:lineRule="auto"/>
              <w:jc w:val="center"/>
              <w:rPr>
                <w:b/>
              </w:rPr>
            </w:pPr>
            <w:r w:rsidRPr="004070CE">
              <w:rPr>
                <w:b/>
                <w:color w:val="000000"/>
              </w:rPr>
              <w:t>child allowance</w:t>
            </w:r>
          </w:p>
        </w:tc>
        <w:tc>
          <w:tcPr>
            <w:tcW w:w="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DA6775" w14:textId="77777777" w:rsidR="00486526" w:rsidRPr="004070CE" w:rsidRDefault="00486526" w:rsidP="002D0119">
            <w:pPr>
              <w:spacing w:line="240" w:lineRule="auto"/>
              <w:jc w:val="center"/>
              <w:rPr>
                <w:b/>
              </w:rPr>
            </w:pPr>
            <w:r w:rsidRPr="004070CE">
              <w:rPr>
                <w:b/>
                <w:color w:val="000000"/>
              </w:rPr>
              <w:t>housing allowance</w:t>
            </w:r>
          </w:p>
        </w:tc>
        <w:tc>
          <w:tcPr>
            <w:tcW w:w="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BFA2B6" w14:textId="77777777" w:rsidR="00486526" w:rsidRPr="004070CE" w:rsidRDefault="00486526" w:rsidP="002D0119">
            <w:pPr>
              <w:spacing w:line="240" w:lineRule="auto"/>
              <w:jc w:val="center"/>
              <w:rPr>
                <w:b/>
              </w:rPr>
            </w:pPr>
            <w:r w:rsidRPr="004070CE">
              <w:rPr>
                <w:b/>
                <w:color w:val="000000"/>
              </w:rPr>
              <w:t>parental allowance</w:t>
            </w:r>
          </w:p>
        </w:tc>
        <w:tc>
          <w:tcPr>
            <w:tcW w:w="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D1E43B" w14:textId="77777777" w:rsidR="00486526" w:rsidRPr="004070CE" w:rsidRDefault="00486526" w:rsidP="002D0119">
            <w:pPr>
              <w:spacing w:line="240" w:lineRule="auto"/>
              <w:jc w:val="center"/>
              <w:rPr>
                <w:b/>
              </w:rPr>
            </w:pPr>
            <w:r w:rsidRPr="004070CE">
              <w:rPr>
                <w:b/>
                <w:color w:val="000000"/>
              </w:rPr>
              <w:t>childbirth allowance</w:t>
            </w:r>
          </w:p>
        </w:tc>
        <w:tc>
          <w:tcPr>
            <w:tcW w:w="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2D7A2F" w14:textId="77777777" w:rsidR="00486526" w:rsidRPr="004070CE" w:rsidRDefault="00486526" w:rsidP="002D0119">
            <w:pPr>
              <w:spacing w:line="240" w:lineRule="auto"/>
              <w:jc w:val="center"/>
              <w:rPr>
                <w:b/>
              </w:rPr>
            </w:pPr>
            <w:r w:rsidRPr="004070CE">
              <w:rPr>
                <w:b/>
                <w:color w:val="000000"/>
              </w:rPr>
              <w:t>funeral allowance</w:t>
            </w:r>
          </w:p>
        </w:tc>
      </w:tr>
      <w:tr w:rsidR="00486526" w:rsidRPr="004070CE" w14:paraId="4D0B9904" w14:textId="77777777" w:rsidTr="00BD4ED6">
        <w:trPr>
          <w:trHeight w:val="315"/>
        </w:trPr>
        <w:tc>
          <w:tcPr>
            <w:tcW w:w="2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4F515C" w14:textId="102898C4" w:rsidR="00486526" w:rsidRPr="004070CE" w:rsidRDefault="00486526" w:rsidP="002D0119">
            <w:pPr>
              <w:spacing w:line="240" w:lineRule="auto"/>
              <w:jc w:val="center"/>
            </w:pPr>
            <w:r w:rsidRPr="004070CE">
              <w:rPr>
                <w:color w:val="000000"/>
              </w:rPr>
              <w:t>2018</w:t>
            </w:r>
          </w:p>
        </w:tc>
        <w:tc>
          <w:tcPr>
            <w:tcW w:w="8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F100E7" w14:textId="112E3DCD" w:rsidR="00486526" w:rsidRPr="004070CE" w:rsidRDefault="00486526" w:rsidP="002D0119">
            <w:pPr>
              <w:spacing w:line="240" w:lineRule="auto"/>
              <w:jc w:val="center"/>
            </w:pPr>
            <w:r w:rsidRPr="004070CE">
              <w:t>4 003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BC6686" w14:textId="0F248078" w:rsidR="00486526" w:rsidRPr="004070CE" w:rsidRDefault="00486526" w:rsidP="002D0119">
            <w:pPr>
              <w:spacing w:line="240" w:lineRule="auto"/>
              <w:jc w:val="center"/>
            </w:pPr>
            <w:r w:rsidRPr="004070CE">
              <w:t>782</w:t>
            </w:r>
          </w:p>
        </w:tc>
        <w:tc>
          <w:tcPr>
            <w:tcW w:w="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B5FCE4" w14:textId="5BBEBB89" w:rsidR="00486526" w:rsidRPr="004070CE" w:rsidRDefault="00486526" w:rsidP="002D0119">
            <w:pPr>
              <w:spacing w:line="240" w:lineRule="auto"/>
              <w:jc w:val="center"/>
            </w:pPr>
            <w:r w:rsidRPr="004070CE">
              <w:t>3 475</w:t>
            </w:r>
          </w:p>
        </w:tc>
        <w:tc>
          <w:tcPr>
            <w:tcW w:w="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B3AB57" w14:textId="487A4258" w:rsidR="00486526" w:rsidRPr="004070CE" w:rsidRDefault="00486526" w:rsidP="002D0119">
            <w:pPr>
              <w:spacing w:line="240" w:lineRule="auto"/>
              <w:jc w:val="center"/>
            </w:pPr>
            <w:r w:rsidRPr="004070CE">
              <w:t>7 395</w:t>
            </w:r>
          </w:p>
        </w:tc>
        <w:tc>
          <w:tcPr>
            <w:tcW w:w="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C113D4" w14:textId="399DAEA6" w:rsidR="00486526" w:rsidRPr="004070CE" w:rsidRDefault="00486526" w:rsidP="002D0119">
            <w:pPr>
              <w:spacing w:line="240" w:lineRule="auto"/>
              <w:jc w:val="center"/>
            </w:pPr>
            <w:r w:rsidRPr="004070CE">
              <w:t>11 340</w:t>
            </w:r>
          </w:p>
        </w:tc>
        <w:tc>
          <w:tcPr>
            <w:tcW w:w="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228315" w14:textId="078A256E" w:rsidR="00486526" w:rsidRPr="004070CE" w:rsidRDefault="00486526" w:rsidP="002D0119">
            <w:pPr>
              <w:spacing w:line="240" w:lineRule="auto"/>
              <w:jc w:val="center"/>
            </w:pPr>
            <w:r w:rsidRPr="004070CE">
              <w:t>4 984</w:t>
            </w:r>
          </w:p>
        </w:tc>
      </w:tr>
      <w:tr w:rsidR="00486526" w:rsidRPr="004070CE" w14:paraId="40A47B39" w14:textId="77777777" w:rsidTr="00BD4ED6">
        <w:trPr>
          <w:trHeight w:val="315"/>
        </w:trPr>
        <w:tc>
          <w:tcPr>
            <w:tcW w:w="2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FA06DE" w14:textId="4D76D1B1" w:rsidR="00486526" w:rsidRPr="004070CE" w:rsidRDefault="00486526" w:rsidP="002D0119">
            <w:pPr>
              <w:spacing w:line="240" w:lineRule="auto"/>
              <w:jc w:val="center"/>
            </w:pPr>
            <w:r w:rsidRPr="004070CE">
              <w:rPr>
                <w:color w:val="000000"/>
              </w:rPr>
              <w:t>2019</w:t>
            </w:r>
          </w:p>
        </w:tc>
        <w:tc>
          <w:tcPr>
            <w:tcW w:w="8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E65961" w14:textId="4E8DADF2" w:rsidR="00486526" w:rsidRPr="004070CE" w:rsidRDefault="00486526" w:rsidP="002D0119">
            <w:pPr>
              <w:spacing w:line="240" w:lineRule="auto"/>
              <w:jc w:val="center"/>
            </w:pPr>
            <w:r w:rsidRPr="004070CE">
              <w:t>4 125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FF92D6" w14:textId="1D67F141" w:rsidR="00486526" w:rsidRPr="004070CE" w:rsidRDefault="00486526" w:rsidP="002D0119">
            <w:pPr>
              <w:spacing w:line="240" w:lineRule="auto"/>
              <w:jc w:val="center"/>
            </w:pPr>
            <w:r w:rsidRPr="004070CE">
              <w:t>798</w:t>
            </w:r>
          </w:p>
        </w:tc>
        <w:tc>
          <w:tcPr>
            <w:tcW w:w="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B10936" w14:textId="6E3DD3B5" w:rsidR="00486526" w:rsidRPr="004070CE" w:rsidRDefault="00486526" w:rsidP="002D0119">
            <w:pPr>
              <w:spacing w:line="240" w:lineRule="auto"/>
              <w:jc w:val="center"/>
            </w:pPr>
            <w:r w:rsidRPr="004070CE">
              <w:t>3 588</w:t>
            </w:r>
          </w:p>
        </w:tc>
        <w:tc>
          <w:tcPr>
            <w:tcW w:w="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BB44FF" w14:textId="0CF2BF4A" w:rsidR="00486526" w:rsidRPr="004070CE" w:rsidRDefault="00486526" w:rsidP="002D0119">
            <w:pPr>
              <w:spacing w:line="240" w:lineRule="auto"/>
              <w:jc w:val="center"/>
            </w:pPr>
            <w:r w:rsidRPr="004070CE">
              <w:t>7 208</w:t>
            </w:r>
          </w:p>
        </w:tc>
        <w:tc>
          <w:tcPr>
            <w:tcW w:w="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29F16" w14:textId="5ED442E4" w:rsidR="00486526" w:rsidRPr="004070CE" w:rsidRDefault="00486526" w:rsidP="002D0119">
            <w:pPr>
              <w:spacing w:line="240" w:lineRule="auto"/>
              <w:jc w:val="center"/>
            </w:pPr>
            <w:r w:rsidRPr="004070CE">
              <w:t>11 299</w:t>
            </w:r>
          </w:p>
        </w:tc>
        <w:tc>
          <w:tcPr>
            <w:tcW w:w="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ADEE87" w14:textId="613CA95D" w:rsidR="00486526" w:rsidRPr="004070CE" w:rsidRDefault="00486526" w:rsidP="002D0119">
            <w:pPr>
              <w:spacing w:line="240" w:lineRule="auto"/>
              <w:jc w:val="center"/>
            </w:pPr>
            <w:r w:rsidRPr="004070CE">
              <w:t>4 984</w:t>
            </w:r>
          </w:p>
        </w:tc>
      </w:tr>
    </w:tbl>
    <w:p w14:paraId="01180CCF" w14:textId="77777777" w:rsidR="00486526" w:rsidRPr="004070CE" w:rsidRDefault="00486526" w:rsidP="00486526">
      <w:pPr>
        <w:ind w:left="1134"/>
        <w:jc w:val="both"/>
        <w:rPr>
          <w:szCs w:val="24"/>
        </w:rPr>
      </w:pPr>
      <w:r w:rsidRPr="004070CE">
        <w:rPr>
          <w:szCs w:val="24"/>
        </w:rPr>
        <w:t>Source: Ministry of Labour and Social Affairs</w:t>
      </w:r>
    </w:p>
    <w:p w14:paraId="242BF3F2" w14:textId="6ACA1202" w:rsidR="002D0119" w:rsidRPr="004070CE" w:rsidRDefault="00923F83" w:rsidP="002D0119">
      <w:pPr>
        <w:pStyle w:val="H1G"/>
        <w:ind w:firstLine="0"/>
      </w:pPr>
      <w:r w:rsidRPr="004070CE">
        <w:t>Update of the</w:t>
      </w:r>
      <w:r w:rsidR="002D0119" w:rsidRPr="004070CE">
        <w:t xml:space="preserve"> paragraph 9 (3) of the statistical annex</w:t>
      </w:r>
    </w:p>
    <w:p w14:paraId="676646BE" w14:textId="1B18BC87" w:rsidR="002D0119" w:rsidRPr="004070CE" w:rsidRDefault="002D0119" w:rsidP="002D0119">
      <w:pPr>
        <w:pStyle w:val="Odstavecseseznamem"/>
        <w:numPr>
          <w:ilvl w:val="0"/>
          <w:numId w:val="4"/>
        </w:numPr>
        <w:tabs>
          <w:tab w:val="left" w:pos="8789"/>
        </w:tabs>
        <w:spacing w:after="240"/>
        <w:ind w:right="850"/>
        <w:jc w:val="both"/>
        <w:rPr>
          <w:b/>
          <w:bCs/>
          <w:szCs w:val="22"/>
        </w:rPr>
      </w:pPr>
      <w:r w:rsidRPr="004070CE">
        <w:rPr>
          <w:b/>
          <w:bCs/>
          <w:szCs w:val="22"/>
        </w:rPr>
        <w:t>Assistance in material need and care allowance benefit expenditure in 2018-2019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5"/>
        <w:gridCol w:w="1800"/>
        <w:gridCol w:w="1825"/>
        <w:gridCol w:w="1747"/>
        <w:gridCol w:w="2251"/>
        <w:gridCol w:w="1531"/>
      </w:tblGrid>
      <w:tr w:rsidR="002D0119" w:rsidRPr="004070CE" w14:paraId="24C909D5" w14:textId="77777777" w:rsidTr="00BD4ED6">
        <w:trPr>
          <w:trHeight w:val="340"/>
        </w:trPr>
        <w:tc>
          <w:tcPr>
            <w:tcW w:w="31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12FA56" w14:textId="52D2A53F" w:rsidR="002D0119" w:rsidRPr="004070CE" w:rsidRDefault="002D0119" w:rsidP="007A5FD9">
            <w:pPr>
              <w:spacing w:line="240" w:lineRule="auto"/>
              <w:jc w:val="center"/>
            </w:pPr>
            <w:r w:rsidRPr="004070CE">
              <w:rPr>
                <w:b/>
                <w:bCs/>
                <w:color w:val="000000"/>
              </w:rPr>
              <w:t>in CZK</w:t>
            </w:r>
          </w:p>
        </w:tc>
        <w:tc>
          <w:tcPr>
            <w:tcW w:w="92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1AAABB" w14:textId="77777777" w:rsidR="002D0119" w:rsidRPr="004070CE" w:rsidRDefault="002D0119" w:rsidP="002D0119">
            <w:pPr>
              <w:spacing w:line="240" w:lineRule="auto"/>
              <w:jc w:val="center"/>
              <w:rPr>
                <w:b/>
              </w:rPr>
            </w:pPr>
            <w:r w:rsidRPr="004070CE">
              <w:rPr>
                <w:b/>
              </w:rPr>
              <w:t>Total assistance in material need benefits</w:t>
            </w:r>
          </w:p>
        </w:tc>
        <w:tc>
          <w:tcPr>
            <w:tcW w:w="297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149A94" w14:textId="77777777" w:rsidR="002D0119" w:rsidRPr="004070CE" w:rsidRDefault="002D0119" w:rsidP="002D0119">
            <w:pPr>
              <w:spacing w:line="240" w:lineRule="auto"/>
              <w:jc w:val="center"/>
              <w:rPr>
                <w:b/>
              </w:rPr>
            </w:pPr>
            <w:r w:rsidRPr="004070CE">
              <w:rPr>
                <w:b/>
                <w:color w:val="000000"/>
              </w:rPr>
              <w:t>benefit type</w:t>
            </w:r>
          </w:p>
        </w:tc>
        <w:tc>
          <w:tcPr>
            <w:tcW w:w="78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7B0704" w14:textId="77777777" w:rsidR="002D0119" w:rsidRPr="004070CE" w:rsidRDefault="002D0119" w:rsidP="002D0119">
            <w:pPr>
              <w:spacing w:line="240" w:lineRule="auto"/>
              <w:jc w:val="center"/>
              <w:rPr>
                <w:b/>
              </w:rPr>
            </w:pPr>
            <w:r w:rsidRPr="004070CE">
              <w:rPr>
                <w:b/>
                <w:color w:val="000000"/>
              </w:rPr>
              <w:t>Care allowance</w:t>
            </w:r>
          </w:p>
        </w:tc>
      </w:tr>
      <w:tr w:rsidR="002D0119" w:rsidRPr="004070CE" w14:paraId="34D434CB" w14:textId="77777777" w:rsidTr="00BD4ED6">
        <w:trPr>
          <w:trHeight w:val="340"/>
        </w:trPr>
        <w:tc>
          <w:tcPr>
            <w:tcW w:w="31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8B0100" w14:textId="77777777" w:rsidR="002D0119" w:rsidRPr="004070CE" w:rsidRDefault="002D0119" w:rsidP="002D0119">
            <w:pPr>
              <w:spacing w:line="240" w:lineRule="auto"/>
              <w:jc w:val="center"/>
            </w:pPr>
          </w:p>
        </w:tc>
        <w:tc>
          <w:tcPr>
            <w:tcW w:w="92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B247ED" w14:textId="77777777" w:rsidR="002D0119" w:rsidRPr="004070CE" w:rsidRDefault="002D0119" w:rsidP="002D0119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7E0A4B" w14:textId="77777777" w:rsidR="002D0119" w:rsidRPr="004070CE" w:rsidRDefault="002D0119" w:rsidP="002D0119">
            <w:pPr>
              <w:spacing w:line="240" w:lineRule="auto"/>
              <w:jc w:val="center"/>
              <w:rPr>
                <w:b/>
              </w:rPr>
            </w:pPr>
            <w:r w:rsidRPr="004070CE">
              <w:rPr>
                <w:b/>
                <w:color w:val="000000"/>
              </w:rPr>
              <w:t>living allowance</w:t>
            </w:r>
          </w:p>
        </w:tc>
        <w:tc>
          <w:tcPr>
            <w:tcW w:w="8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5DA5C0" w14:textId="77777777" w:rsidR="002D0119" w:rsidRPr="004070CE" w:rsidRDefault="002D0119" w:rsidP="002D0119">
            <w:pPr>
              <w:spacing w:line="240" w:lineRule="auto"/>
              <w:jc w:val="center"/>
              <w:rPr>
                <w:b/>
              </w:rPr>
            </w:pPr>
            <w:r w:rsidRPr="004070CE">
              <w:rPr>
                <w:b/>
                <w:color w:val="000000"/>
              </w:rPr>
              <w:t>housing supplement</w:t>
            </w:r>
          </w:p>
        </w:tc>
        <w:tc>
          <w:tcPr>
            <w:tcW w:w="1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ACB407" w14:textId="77777777" w:rsidR="002D0119" w:rsidRPr="004070CE" w:rsidRDefault="002D0119" w:rsidP="002D0119">
            <w:pPr>
              <w:spacing w:line="240" w:lineRule="auto"/>
              <w:jc w:val="center"/>
              <w:rPr>
                <w:b/>
              </w:rPr>
            </w:pPr>
            <w:r w:rsidRPr="004070CE">
              <w:rPr>
                <w:b/>
                <w:color w:val="000000"/>
              </w:rPr>
              <w:t>extraordinary immediate assistance</w:t>
            </w:r>
          </w:p>
        </w:tc>
        <w:tc>
          <w:tcPr>
            <w:tcW w:w="7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83655A" w14:textId="77777777" w:rsidR="002D0119" w:rsidRPr="004070CE" w:rsidRDefault="002D0119" w:rsidP="002D0119">
            <w:pPr>
              <w:spacing w:line="240" w:lineRule="auto"/>
              <w:jc w:val="center"/>
              <w:rPr>
                <w:color w:val="000000"/>
              </w:rPr>
            </w:pPr>
          </w:p>
        </w:tc>
      </w:tr>
      <w:tr w:rsidR="002D0119" w:rsidRPr="004070CE" w14:paraId="6069F273" w14:textId="77777777" w:rsidTr="00BD4ED6">
        <w:trPr>
          <w:trHeight w:val="340"/>
        </w:trPr>
        <w:tc>
          <w:tcPr>
            <w:tcW w:w="3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12B51E" w14:textId="2906A76F" w:rsidR="002D0119" w:rsidRPr="004070CE" w:rsidRDefault="002D0119" w:rsidP="002D0119">
            <w:pPr>
              <w:spacing w:line="240" w:lineRule="auto"/>
              <w:jc w:val="center"/>
            </w:pPr>
            <w:r w:rsidRPr="004070CE">
              <w:rPr>
                <w:color w:val="000000"/>
              </w:rPr>
              <w:t>2018</w:t>
            </w:r>
          </w:p>
        </w:tc>
        <w:tc>
          <w:tcPr>
            <w:tcW w:w="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BB0EF3" w14:textId="3A0864CD" w:rsidR="002D0119" w:rsidRPr="004070CE" w:rsidRDefault="002D0119" w:rsidP="002D0119">
            <w:pPr>
              <w:spacing w:line="240" w:lineRule="auto"/>
              <w:jc w:val="center"/>
            </w:pPr>
            <w:r w:rsidRPr="004070CE">
              <w:t>5</w:t>
            </w:r>
            <w:r w:rsidR="007A5FD9">
              <w:t> </w:t>
            </w:r>
            <w:r w:rsidRPr="004070CE">
              <w:t>353</w:t>
            </w:r>
            <w:r w:rsidR="007A5FD9">
              <w:t> 000 000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394BF5" w14:textId="7088027B" w:rsidR="002D0119" w:rsidRPr="004070CE" w:rsidRDefault="002D0119" w:rsidP="002D0119">
            <w:pPr>
              <w:spacing w:line="240" w:lineRule="auto"/>
              <w:jc w:val="center"/>
            </w:pPr>
            <w:r w:rsidRPr="004070CE">
              <w:t>3</w:t>
            </w:r>
            <w:r w:rsidR="007A5FD9">
              <w:t> </w:t>
            </w:r>
            <w:r w:rsidRPr="004070CE">
              <w:t>395</w:t>
            </w:r>
            <w:r w:rsidR="007A5FD9">
              <w:t> 000 000</w:t>
            </w:r>
          </w:p>
        </w:tc>
        <w:tc>
          <w:tcPr>
            <w:tcW w:w="8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23BB03" w14:textId="48171C89" w:rsidR="002D0119" w:rsidRPr="004070CE" w:rsidRDefault="002D0119" w:rsidP="002D0119">
            <w:pPr>
              <w:spacing w:line="240" w:lineRule="auto"/>
              <w:jc w:val="center"/>
            </w:pPr>
            <w:r w:rsidRPr="004070CE">
              <w:t>1</w:t>
            </w:r>
            <w:r w:rsidR="007A5FD9">
              <w:t> </w:t>
            </w:r>
            <w:r w:rsidRPr="004070CE">
              <w:t>894</w:t>
            </w:r>
            <w:r w:rsidR="007A5FD9">
              <w:t> 000 000</w:t>
            </w:r>
          </w:p>
        </w:tc>
        <w:tc>
          <w:tcPr>
            <w:tcW w:w="1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CA4719" w14:textId="09B136CF" w:rsidR="002D0119" w:rsidRPr="004070CE" w:rsidRDefault="002D0119" w:rsidP="002D0119">
            <w:pPr>
              <w:spacing w:line="240" w:lineRule="auto"/>
              <w:jc w:val="center"/>
            </w:pPr>
            <w:r w:rsidRPr="004070CE">
              <w:t>64</w:t>
            </w:r>
            <w:r w:rsidR="007A5FD9">
              <w:t> 000 000</w:t>
            </w:r>
          </w:p>
        </w:tc>
        <w:tc>
          <w:tcPr>
            <w:tcW w:w="7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1637DD" w14:textId="25A4158A" w:rsidR="002D0119" w:rsidRPr="004070CE" w:rsidRDefault="002D0119" w:rsidP="002D0119">
            <w:pPr>
              <w:spacing w:line="240" w:lineRule="auto"/>
              <w:jc w:val="center"/>
            </w:pPr>
            <w:r w:rsidRPr="004070CE">
              <w:t>26</w:t>
            </w:r>
            <w:r w:rsidR="007A5FD9">
              <w:t> </w:t>
            </w:r>
            <w:r w:rsidRPr="004070CE">
              <w:t>013</w:t>
            </w:r>
            <w:r w:rsidR="007A5FD9">
              <w:t> 000 000</w:t>
            </w:r>
          </w:p>
        </w:tc>
      </w:tr>
      <w:tr w:rsidR="002D0119" w:rsidRPr="004070CE" w14:paraId="1E6FD271" w14:textId="77777777" w:rsidTr="00BD4ED6">
        <w:trPr>
          <w:trHeight w:val="340"/>
        </w:trPr>
        <w:tc>
          <w:tcPr>
            <w:tcW w:w="3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871C76" w14:textId="0F98336D" w:rsidR="002D0119" w:rsidRPr="004070CE" w:rsidRDefault="002D0119" w:rsidP="002D0119">
            <w:pPr>
              <w:spacing w:line="240" w:lineRule="auto"/>
              <w:jc w:val="center"/>
            </w:pPr>
            <w:r w:rsidRPr="004070CE">
              <w:rPr>
                <w:color w:val="000000"/>
              </w:rPr>
              <w:t>2019</w:t>
            </w:r>
          </w:p>
        </w:tc>
        <w:tc>
          <w:tcPr>
            <w:tcW w:w="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5BD047" w14:textId="59352DA5" w:rsidR="002D0119" w:rsidRPr="004070CE" w:rsidRDefault="002D0119" w:rsidP="002D0119">
            <w:pPr>
              <w:spacing w:line="240" w:lineRule="auto"/>
              <w:jc w:val="center"/>
            </w:pPr>
            <w:r w:rsidRPr="004070CE">
              <w:t>4</w:t>
            </w:r>
            <w:r w:rsidR="007A5FD9">
              <w:t> </w:t>
            </w:r>
            <w:r w:rsidRPr="004070CE">
              <w:t>409</w:t>
            </w:r>
            <w:r w:rsidR="007A5FD9">
              <w:t> 000 000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5225D7" w14:textId="76C7AB23" w:rsidR="002D0119" w:rsidRPr="004070CE" w:rsidRDefault="002D0119" w:rsidP="002D0119">
            <w:pPr>
              <w:spacing w:line="240" w:lineRule="auto"/>
              <w:jc w:val="center"/>
            </w:pPr>
            <w:r w:rsidRPr="004070CE">
              <w:t>2</w:t>
            </w:r>
            <w:r w:rsidR="007A5FD9">
              <w:t> </w:t>
            </w:r>
            <w:r w:rsidRPr="004070CE">
              <w:t>751</w:t>
            </w:r>
            <w:r w:rsidR="007A5FD9">
              <w:t> 000 000</w:t>
            </w:r>
          </w:p>
        </w:tc>
        <w:tc>
          <w:tcPr>
            <w:tcW w:w="8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8247C1" w14:textId="44EA3DBB" w:rsidR="002D0119" w:rsidRPr="004070CE" w:rsidRDefault="002D0119" w:rsidP="002D0119">
            <w:pPr>
              <w:spacing w:line="240" w:lineRule="auto"/>
              <w:jc w:val="center"/>
            </w:pPr>
            <w:r w:rsidRPr="004070CE">
              <w:t>1</w:t>
            </w:r>
            <w:r w:rsidR="007A5FD9">
              <w:t> </w:t>
            </w:r>
            <w:r w:rsidRPr="004070CE">
              <w:t>606</w:t>
            </w:r>
            <w:r w:rsidR="007A5FD9">
              <w:t> 000 000</w:t>
            </w:r>
          </w:p>
        </w:tc>
        <w:tc>
          <w:tcPr>
            <w:tcW w:w="1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0775C2" w14:textId="2BF20F65" w:rsidR="002D0119" w:rsidRPr="004070CE" w:rsidRDefault="002D0119" w:rsidP="002D0119">
            <w:pPr>
              <w:spacing w:line="240" w:lineRule="auto"/>
              <w:jc w:val="center"/>
            </w:pPr>
            <w:r w:rsidRPr="004070CE">
              <w:t>53</w:t>
            </w:r>
            <w:r w:rsidR="007A5FD9">
              <w:t> 000 000</w:t>
            </w:r>
          </w:p>
        </w:tc>
        <w:tc>
          <w:tcPr>
            <w:tcW w:w="7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3D5842" w14:textId="12FBEE4C" w:rsidR="002D0119" w:rsidRPr="004070CE" w:rsidRDefault="002D0119" w:rsidP="002D0119">
            <w:pPr>
              <w:spacing w:line="240" w:lineRule="auto"/>
              <w:jc w:val="center"/>
            </w:pPr>
            <w:r w:rsidRPr="004070CE">
              <w:t>29</w:t>
            </w:r>
            <w:r w:rsidR="007A5FD9">
              <w:t> </w:t>
            </w:r>
            <w:r w:rsidRPr="004070CE">
              <w:t>768</w:t>
            </w:r>
            <w:r w:rsidR="007A5FD9">
              <w:t> 000 000</w:t>
            </w:r>
          </w:p>
        </w:tc>
      </w:tr>
    </w:tbl>
    <w:p w14:paraId="42E8F345" w14:textId="3E351CDB" w:rsidR="002D0119" w:rsidRPr="004070CE" w:rsidRDefault="002D0119" w:rsidP="002D0119">
      <w:pPr>
        <w:ind w:left="1134"/>
        <w:jc w:val="both"/>
        <w:rPr>
          <w:szCs w:val="24"/>
        </w:rPr>
      </w:pPr>
      <w:r w:rsidRPr="004070CE">
        <w:rPr>
          <w:szCs w:val="24"/>
        </w:rPr>
        <w:t>Source: Ministry of Labour and Social Affairs</w:t>
      </w:r>
    </w:p>
    <w:p w14:paraId="5EA7CD8E" w14:textId="77777777" w:rsidR="00BD4ED6" w:rsidRPr="004070CE" w:rsidRDefault="00BD4ED6" w:rsidP="00BD4ED6">
      <w:pPr>
        <w:pStyle w:val="Odstavecseseznamem"/>
        <w:tabs>
          <w:tab w:val="left" w:pos="8789"/>
        </w:tabs>
        <w:spacing w:after="240" w:line="240" w:lineRule="auto"/>
        <w:ind w:left="1494" w:right="850"/>
        <w:jc w:val="both"/>
        <w:rPr>
          <w:i/>
          <w:szCs w:val="24"/>
        </w:rPr>
      </w:pPr>
    </w:p>
    <w:p w14:paraId="7DC97D12" w14:textId="77AA6313" w:rsidR="002D0119" w:rsidRPr="004070CE" w:rsidRDefault="002D0119" w:rsidP="00F31AF5">
      <w:pPr>
        <w:pStyle w:val="Odstavecseseznamem"/>
        <w:numPr>
          <w:ilvl w:val="0"/>
          <w:numId w:val="4"/>
        </w:numPr>
        <w:tabs>
          <w:tab w:val="left" w:pos="8789"/>
        </w:tabs>
        <w:spacing w:after="240" w:line="240" w:lineRule="auto"/>
        <w:ind w:right="850"/>
        <w:jc w:val="both"/>
        <w:rPr>
          <w:i/>
          <w:szCs w:val="24"/>
        </w:rPr>
      </w:pPr>
      <w:r w:rsidRPr="004070CE">
        <w:rPr>
          <w:b/>
          <w:bCs/>
          <w:szCs w:val="22"/>
        </w:rPr>
        <w:t>Average monthly number of assistance in material need and care allowance benefits</w:t>
      </w:r>
      <w:r w:rsidR="00533C9B" w:rsidRPr="004070CE">
        <w:rPr>
          <w:b/>
          <w:bCs/>
          <w:szCs w:val="22"/>
        </w:rPr>
        <w:t xml:space="preserve"> in 2018-2019</w:t>
      </w:r>
    </w:p>
    <w:tbl>
      <w:tblPr>
        <w:tblW w:w="0" w:type="auto"/>
        <w:tblInd w:w="3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0"/>
        <w:gridCol w:w="2465"/>
        <w:gridCol w:w="1279"/>
        <w:gridCol w:w="1529"/>
        <w:gridCol w:w="2365"/>
        <w:gridCol w:w="1247"/>
      </w:tblGrid>
      <w:tr w:rsidR="002D0119" w:rsidRPr="004070CE" w14:paraId="77177A09" w14:textId="77777777" w:rsidTr="00BD4ED6">
        <w:trPr>
          <w:trHeight w:val="227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9650FE" w14:textId="1018CD67" w:rsidR="002D0119" w:rsidRPr="004070CE" w:rsidRDefault="002D0119" w:rsidP="002D0119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AE0175" w14:textId="77777777" w:rsidR="002D0119" w:rsidRPr="004070CE" w:rsidRDefault="002D0119" w:rsidP="002D0119">
            <w:pPr>
              <w:spacing w:line="240" w:lineRule="auto"/>
              <w:jc w:val="center"/>
              <w:rPr>
                <w:b/>
              </w:rPr>
            </w:pPr>
            <w:r w:rsidRPr="004070CE">
              <w:rPr>
                <w:b/>
              </w:rPr>
              <w:t>Total assistance in material need benefits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7AAF89" w14:textId="77777777" w:rsidR="002D0119" w:rsidRPr="004070CE" w:rsidRDefault="002D0119" w:rsidP="002D0119">
            <w:pPr>
              <w:spacing w:line="240" w:lineRule="auto"/>
              <w:jc w:val="center"/>
              <w:rPr>
                <w:b/>
              </w:rPr>
            </w:pPr>
            <w:r w:rsidRPr="004070CE">
              <w:rPr>
                <w:b/>
              </w:rPr>
              <w:t>by benefit type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ACDFEF" w14:textId="340249E4" w:rsidR="002D0119" w:rsidRPr="004070CE" w:rsidRDefault="002D0119" w:rsidP="002D0119">
            <w:pPr>
              <w:spacing w:line="276" w:lineRule="auto"/>
              <w:jc w:val="center"/>
              <w:rPr>
                <w:b/>
              </w:rPr>
            </w:pPr>
            <w:r w:rsidRPr="004070CE">
              <w:rPr>
                <w:b/>
              </w:rPr>
              <w:t>Care allowance</w:t>
            </w:r>
          </w:p>
        </w:tc>
      </w:tr>
      <w:tr w:rsidR="002D0119" w:rsidRPr="004070CE" w14:paraId="3FB47CFB" w14:textId="77777777" w:rsidTr="00BD4ED6">
        <w:trPr>
          <w:trHeight w:val="17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B19D89" w14:textId="77777777" w:rsidR="002D0119" w:rsidRPr="004070CE" w:rsidRDefault="002D0119" w:rsidP="002D0119">
            <w:pPr>
              <w:spacing w:line="240" w:lineRule="auto"/>
              <w:jc w:val="center"/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F56AC2" w14:textId="77777777" w:rsidR="002D0119" w:rsidRPr="004070CE" w:rsidRDefault="002D0119" w:rsidP="002D0119">
            <w:pPr>
              <w:spacing w:line="240" w:lineRule="auto"/>
              <w:jc w:val="center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0D7415" w14:textId="77777777" w:rsidR="002D0119" w:rsidRPr="004070CE" w:rsidRDefault="002D0119" w:rsidP="002D0119">
            <w:pPr>
              <w:spacing w:line="240" w:lineRule="auto"/>
              <w:jc w:val="center"/>
              <w:rPr>
                <w:b/>
              </w:rPr>
            </w:pPr>
            <w:r w:rsidRPr="004070CE">
              <w:rPr>
                <w:b/>
              </w:rPr>
              <w:t>living allowance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2B4123" w14:textId="77777777" w:rsidR="002D0119" w:rsidRPr="004070CE" w:rsidRDefault="002D0119" w:rsidP="002D0119">
            <w:pPr>
              <w:spacing w:line="240" w:lineRule="auto"/>
              <w:jc w:val="center"/>
              <w:rPr>
                <w:b/>
              </w:rPr>
            </w:pPr>
            <w:r w:rsidRPr="004070CE">
              <w:rPr>
                <w:b/>
              </w:rPr>
              <w:t>housing supplement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6ED10D" w14:textId="77777777" w:rsidR="002D0119" w:rsidRPr="004070CE" w:rsidRDefault="002D0119" w:rsidP="002D0119">
            <w:pPr>
              <w:spacing w:line="240" w:lineRule="auto"/>
              <w:jc w:val="center"/>
              <w:rPr>
                <w:b/>
              </w:rPr>
            </w:pPr>
            <w:r w:rsidRPr="004070CE">
              <w:rPr>
                <w:b/>
              </w:rPr>
              <w:t>extraordinary immediate assistance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56CAF1" w14:textId="77777777" w:rsidR="002D0119" w:rsidRPr="004070CE" w:rsidRDefault="002D0119" w:rsidP="002D0119">
            <w:pPr>
              <w:spacing w:line="276" w:lineRule="auto"/>
              <w:jc w:val="center"/>
              <w:rPr>
                <w:b/>
              </w:rPr>
            </w:pPr>
          </w:p>
        </w:tc>
      </w:tr>
      <w:tr w:rsidR="002D0119" w:rsidRPr="004070CE" w14:paraId="5935CDC0" w14:textId="77777777" w:rsidTr="00BD4ED6">
        <w:trPr>
          <w:trHeight w:val="22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3AD22A" w14:textId="69DC14D6" w:rsidR="002D0119" w:rsidRPr="004070CE" w:rsidRDefault="002D0119" w:rsidP="002D0119">
            <w:pPr>
              <w:spacing w:line="276" w:lineRule="auto"/>
              <w:jc w:val="center"/>
            </w:pPr>
            <w:r w:rsidRPr="004070CE">
              <w:t>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9D79E3" w14:textId="296BD214" w:rsidR="002D0119" w:rsidRPr="004070CE" w:rsidRDefault="007A5FD9" w:rsidP="002D0119">
            <w:pPr>
              <w:spacing w:line="276" w:lineRule="auto"/>
              <w:jc w:val="center"/>
            </w:pPr>
            <w:r>
              <w:t>122 000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59D122" w14:textId="7C8E009D" w:rsidR="002D0119" w:rsidRPr="004070CE" w:rsidRDefault="007A5FD9" w:rsidP="002D0119">
            <w:pPr>
              <w:spacing w:line="276" w:lineRule="auto"/>
              <w:jc w:val="center"/>
            </w:pPr>
            <w:r>
              <w:t>79 000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B8CCC1" w14:textId="0617AF4C" w:rsidR="002D0119" w:rsidRPr="004070CE" w:rsidRDefault="007A5FD9" w:rsidP="002D0119">
            <w:pPr>
              <w:spacing w:line="276" w:lineRule="auto"/>
              <w:jc w:val="center"/>
            </w:pPr>
            <w:r>
              <w:t xml:space="preserve">40 </w:t>
            </w:r>
            <w:r w:rsidR="002D0119" w:rsidRPr="004070CE">
              <w:t>8</w:t>
            </w:r>
            <w:r>
              <w:t>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940C49" w14:textId="2ADDDFA5" w:rsidR="002D0119" w:rsidRPr="004070CE" w:rsidRDefault="007A5FD9" w:rsidP="002D0119">
            <w:pPr>
              <w:spacing w:line="276" w:lineRule="auto"/>
              <w:jc w:val="center"/>
            </w:pPr>
            <w:r>
              <w:t xml:space="preserve">2 </w:t>
            </w:r>
            <w:r w:rsidR="002D0119" w:rsidRPr="004070CE">
              <w:t>3</w:t>
            </w:r>
            <w:r>
              <w:t>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A8363F" w14:textId="5E0A7A6B" w:rsidR="002D0119" w:rsidRPr="004070CE" w:rsidRDefault="002D0119" w:rsidP="007A5FD9">
            <w:pPr>
              <w:spacing w:line="276" w:lineRule="auto"/>
              <w:jc w:val="center"/>
            </w:pPr>
            <w:r w:rsidRPr="004070CE">
              <w:t>360</w:t>
            </w:r>
            <w:r w:rsidR="007A5FD9">
              <w:t xml:space="preserve"> </w:t>
            </w:r>
            <w:r w:rsidRPr="004070CE">
              <w:t>9</w:t>
            </w:r>
            <w:r w:rsidR="007A5FD9">
              <w:t>00</w:t>
            </w:r>
          </w:p>
        </w:tc>
      </w:tr>
      <w:tr w:rsidR="002D0119" w:rsidRPr="004070CE" w14:paraId="605EA547" w14:textId="77777777" w:rsidTr="00BD4ED6">
        <w:trPr>
          <w:trHeight w:val="22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2327CE" w14:textId="2C142BBC" w:rsidR="002D0119" w:rsidRPr="004070CE" w:rsidRDefault="002D0119" w:rsidP="002D0119">
            <w:pPr>
              <w:spacing w:line="276" w:lineRule="auto"/>
              <w:jc w:val="center"/>
            </w:pPr>
            <w:r w:rsidRPr="004070CE">
              <w:t>2019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BAB046" w14:textId="658D30BC" w:rsidR="002D0119" w:rsidRPr="004070CE" w:rsidRDefault="007A5FD9" w:rsidP="002D0119">
            <w:pPr>
              <w:spacing w:line="276" w:lineRule="auto"/>
              <w:jc w:val="center"/>
            </w:pPr>
            <w:r>
              <w:t xml:space="preserve">  99 100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094E3E" w14:textId="57E005E0" w:rsidR="002D0119" w:rsidRPr="004070CE" w:rsidRDefault="007A5FD9" w:rsidP="002D0119">
            <w:pPr>
              <w:spacing w:line="276" w:lineRule="auto"/>
              <w:jc w:val="center"/>
            </w:pPr>
            <w:r>
              <w:t>63 300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0B5619" w14:textId="60F7967D" w:rsidR="002D0119" w:rsidRPr="004070CE" w:rsidRDefault="007A5FD9" w:rsidP="002D0119">
            <w:pPr>
              <w:spacing w:line="276" w:lineRule="auto"/>
              <w:jc w:val="center"/>
            </w:pPr>
            <w:r>
              <w:t>33 900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F2D20D" w14:textId="1758AFD5" w:rsidR="002D0119" w:rsidRPr="004070CE" w:rsidRDefault="007A5FD9" w:rsidP="002D0119">
            <w:pPr>
              <w:spacing w:line="276" w:lineRule="auto"/>
              <w:jc w:val="center"/>
            </w:pPr>
            <w:r>
              <w:t xml:space="preserve">1 </w:t>
            </w:r>
            <w:r w:rsidR="002D0119" w:rsidRPr="004070CE">
              <w:t>9</w:t>
            </w:r>
            <w:r>
              <w:t>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7115CF" w14:textId="7F63AA3B" w:rsidR="002D0119" w:rsidRPr="004070CE" w:rsidRDefault="007A5FD9" w:rsidP="002D0119">
            <w:pPr>
              <w:spacing w:line="276" w:lineRule="auto"/>
              <w:jc w:val="center"/>
            </w:pPr>
            <w:r>
              <w:t xml:space="preserve">363 </w:t>
            </w:r>
            <w:r w:rsidR="002D0119" w:rsidRPr="004070CE">
              <w:t>6</w:t>
            </w:r>
            <w:r>
              <w:t>00</w:t>
            </w:r>
          </w:p>
        </w:tc>
      </w:tr>
    </w:tbl>
    <w:p w14:paraId="29F77108" w14:textId="701089DA" w:rsidR="002D0119" w:rsidRPr="004070CE" w:rsidRDefault="002D0119" w:rsidP="002D0119">
      <w:pPr>
        <w:ind w:left="1134"/>
        <w:jc w:val="both"/>
        <w:rPr>
          <w:szCs w:val="24"/>
        </w:rPr>
      </w:pPr>
      <w:r w:rsidRPr="004070CE">
        <w:rPr>
          <w:szCs w:val="24"/>
        </w:rPr>
        <w:t xml:space="preserve">Source: Ministry of Labour and Social Affairs </w:t>
      </w:r>
    </w:p>
    <w:p w14:paraId="458575CB" w14:textId="3165F9D3" w:rsidR="002D0119" w:rsidRPr="004070CE" w:rsidRDefault="002D0119" w:rsidP="002D0119">
      <w:pPr>
        <w:ind w:left="1134"/>
        <w:jc w:val="both"/>
        <w:rPr>
          <w:szCs w:val="24"/>
        </w:rPr>
      </w:pPr>
    </w:p>
    <w:p w14:paraId="1E9186D4" w14:textId="2D6330A9" w:rsidR="002D0119" w:rsidRPr="004070CE" w:rsidRDefault="00533C9B" w:rsidP="00533C9B">
      <w:pPr>
        <w:pStyle w:val="Odstavecseseznamem"/>
        <w:numPr>
          <w:ilvl w:val="0"/>
          <w:numId w:val="4"/>
        </w:numPr>
        <w:tabs>
          <w:tab w:val="left" w:pos="8789"/>
        </w:tabs>
        <w:spacing w:after="240"/>
        <w:ind w:right="850"/>
        <w:jc w:val="both"/>
        <w:rPr>
          <w:b/>
          <w:bCs/>
          <w:szCs w:val="22"/>
        </w:rPr>
      </w:pPr>
      <w:r w:rsidRPr="004070CE">
        <w:rPr>
          <w:b/>
          <w:bCs/>
          <w:szCs w:val="22"/>
        </w:rPr>
        <w:t>Average assistance in material need and care allowance benefit amount in 2018-2019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8"/>
        <w:gridCol w:w="1835"/>
        <w:gridCol w:w="1737"/>
        <w:gridCol w:w="1739"/>
        <w:gridCol w:w="2376"/>
        <w:gridCol w:w="1514"/>
      </w:tblGrid>
      <w:tr w:rsidR="002D0119" w:rsidRPr="004070CE" w14:paraId="4B55DC3C" w14:textId="77777777" w:rsidTr="00BD4ED6">
        <w:trPr>
          <w:trHeight w:val="227"/>
        </w:trPr>
        <w:tc>
          <w:tcPr>
            <w:tcW w:w="29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80FB41" w14:textId="385FCCFA" w:rsidR="002D0119" w:rsidRPr="004070CE" w:rsidRDefault="00533C9B" w:rsidP="00533C9B">
            <w:pPr>
              <w:spacing w:line="276" w:lineRule="auto"/>
              <w:jc w:val="center"/>
            </w:pPr>
            <w:r w:rsidRPr="004070CE">
              <w:rPr>
                <w:b/>
                <w:bCs/>
              </w:rPr>
              <w:t>in CZK</w:t>
            </w:r>
            <w:r w:rsidRPr="004070CE">
              <w:t xml:space="preserve"> </w:t>
            </w:r>
          </w:p>
        </w:tc>
        <w:tc>
          <w:tcPr>
            <w:tcW w:w="93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33BAC4" w14:textId="77777777" w:rsidR="002D0119" w:rsidRPr="004070CE" w:rsidRDefault="002D0119" w:rsidP="00657D00">
            <w:pPr>
              <w:spacing w:line="276" w:lineRule="auto"/>
              <w:jc w:val="center"/>
              <w:rPr>
                <w:b/>
              </w:rPr>
            </w:pPr>
            <w:r w:rsidRPr="004070CE">
              <w:rPr>
                <w:b/>
              </w:rPr>
              <w:t>Total assistance in material need benefits</w:t>
            </w:r>
          </w:p>
        </w:tc>
        <w:tc>
          <w:tcPr>
            <w:tcW w:w="299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90B5FD" w14:textId="77777777" w:rsidR="002D0119" w:rsidRPr="004070CE" w:rsidRDefault="002D0119" w:rsidP="00657D00">
            <w:pPr>
              <w:spacing w:line="276" w:lineRule="auto"/>
              <w:jc w:val="center"/>
              <w:rPr>
                <w:b/>
              </w:rPr>
            </w:pPr>
            <w:r w:rsidRPr="004070CE">
              <w:rPr>
                <w:b/>
              </w:rPr>
              <w:t>by benefit type</w:t>
            </w:r>
          </w:p>
        </w:tc>
        <w:tc>
          <w:tcPr>
            <w:tcW w:w="77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A27B02" w14:textId="77777777" w:rsidR="002D0119" w:rsidRPr="004070CE" w:rsidRDefault="002D0119" w:rsidP="00657D00">
            <w:pPr>
              <w:spacing w:line="276" w:lineRule="auto"/>
              <w:jc w:val="center"/>
              <w:rPr>
                <w:b/>
              </w:rPr>
            </w:pPr>
            <w:r w:rsidRPr="004070CE">
              <w:rPr>
                <w:b/>
              </w:rPr>
              <w:t>Care allowance</w:t>
            </w:r>
          </w:p>
        </w:tc>
      </w:tr>
      <w:tr w:rsidR="002D0119" w:rsidRPr="004070CE" w14:paraId="1ED58F75" w14:textId="77777777" w:rsidTr="00BD4ED6">
        <w:trPr>
          <w:trHeight w:val="227"/>
        </w:trPr>
        <w:tc>
          <w:tcPr>
            <w:tcW w:w="29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EEC1D7" w14:textId="77777777" w:rsidR="002D0119" w:rsidRPr="004070CE" w:rsidRDefault="002D0119" w:rsidP="00657D00">
            <w:pPr>
              <w:spacing w:line="276" w:lineRule="auto"/>
            </w:pPr>
          </w:p>
        </w:tc>
        <w:tc>
          <w:tcPr>
            <w:tcW w:w="9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8F18FD" w14:textId="77777777" w:rsidR="002D0119" w:rsidRPr="004070CE" w:rsidRDefault="002D0119" w:rsidP="00657D00">
            <w:pPr>
              <w:spacing w:line="276" w:lineRule="auto"/>
              <w:rPr>
                <w:b/>
              </w:rPr>
            </w:pPr>
          </w:p>
        </w:tc>
        <w:tc>
          <w:tcPr>
            <w:tcW w:w="8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BE917A" w14:textId="77777777" w:rsidR="002D0119" w:rsidRPr="004070CE" w:rsidRDefault="002D0119" w:rsidP="00657D00">
            <w:pPr>
              <w:spacing w:line="276" w:lineRule="auto"/>
              <w:jc w:val="center"/>
              <w:rPr>
                <w:b/>
              </w:rPr>
            </w:pPr>
            <w:r w:rsidRPr="004070CE">
              <w:rPr>
                <w:b/>
              </w:rPr>
              <w:t>living allowance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DFE0EC" w14:textId="77777777" w:rsidR="002D0119" w:rsidRPr="004070CE" w:rsidRDefault="002D0119" w:rsidP="00657D00">
            <w:pPr>
              <w:spacing w:line="276" w:lineRule="auto"/>
              <w:jc w:val="center"/>
              <w:rPr>
                <w:b/>
              </w:rPr>
            </w:pPr>
            <w:r w:rsidRPr="004070CE">
              <w:rPr>
                <w:b/>
              </w:rPr>
              <w:t>housing supplement</w:t>
            </w:r>
          </w:p>
        </w:tc>
        <w:tc>
          <w:tcPr>
            <w:tcW w:w="1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C46AEA" w14:textId="77777777" w:rsidR="002D0119" w:rsidRPr="004070CE" w:rsidRDefault="002D0119" w:rsidP="00657D00">
            <w:pPr>
              <w:spacing w:line="276" w:lineRule="auto"/>
              <w:jc w:val="center"/>
              <w:rPr>
                <w:b/>
              </w:rPr>
            </w:pPr>
            <w:r w:rsidRPr="004070CE">
              <w:rPr>
                <w:b/>
              </w:rPr>
              <w:t>extraordinary immediate assistance</w:t>
            </w:r>
          </w:p>
        </w:tc>
        <w:tc>
          <w:tcPr>
            <w:tcW w:w="77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468128" w14:textId="77777777" w:rsidR="002D0119" w:rsidRPr="004070CE" w:rsidRDefault="002D0119" w:rsidP="00657D00">
            <w:pPr>
              <w:spacing w:line="276" w:lineRule="auto"/>
            </w:pPr>
          </w:p>
        </w:tc>
      </w:tr>
      <w:tr w:rsidR="00533C9B" w:rsidRPr="004070CE" w14:paraId="44818E04" w14:textId="77777777" w:rsidTr="00BD4ED6">
        <w:trPr>
          <w:trHeight w:val="227"/>
        </w:trPr>
        <w:tc>
          <w:tcPr>
            <w:tcW w:w="2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899C03" w14:textId="0CEBD309" w:rsidR="00533C9B" w:rsidRPr="004070CE" w:rsidRDefault="00533C9B" w:rsidP="00533C9B">
            <w:pPr>
              <w:spacing w:line="276" w:lineRule="auto"/>
            </w:pPr>
            <w:r w:rsidRPr="004070CE">
              <w:t>2018</w:t>
            </w:r>
          </w:p>
        </w:tc>
        <w:tc>
          <w:tcPr>
            <w:tcW w:w="9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32F435" w14:textId="5B570A89" w:rsidR="00533C9B" w:rsidRPr="004070CE" w:rsidRDefault="00533C9B" w:rsidP="00533C9B">
            <w:pPr>
              <w:spacing w:line="276" w:lineRule="auto"/>
              <w:jc w:val="center"/>
            </w:pPr>
            <w:r w:rsidRPr="004070CE">
              <w:t>3 236</w:t>
            </w:r>
          </w:p>
        </w:tc>
        <w:tc>
          <w:tcPr>
            <w:tcW w:w="8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CF7C47" w14:textId="5C5492F8" w:rsidR="00533C9B" w:rsidRPr="004070CE" w:rsidRDefault="00533C9B" w:rsidP="00533C9B">
            <w:pPr>
              <w:spacing w:line="276" w:lineRule="auto"/>
              <w:jc w:val="center"/>
            </w:pPr>
            <w:r w:rsidRPr="004070CE">
              <w:t>3 590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DFA6A1" w14:textId="475160BA" w:rsidR="00533C9B" w:rsidRPr="004070CE" w:rsidRDefault="00533C9B" w:rsidP="00533C9B">
            <w:pPr>
              <w:spacing w:line="276" w:lineRule="auto"/>
              <w:jc w:val="center"/>
            </w:pPr>
            <w:r w:rsidRPr="004070CE">
              <w:t>3 865</w:t>
            </w:r>
          </w:p>
        </w:tc>
        <w:tc>
          <w:tcPr>
            <w:tcW w:w="1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084B9F" w14:textId="35B5133E" w:rsidR="00533C9B" w:rsidRPr="004070CE" w:rsidRDefault="00533C9B" w:rsidP="00533C9B">
            <w:pPr>
              <w:spacing w:line="276" w:lineRule="auto"/>
              <w:jc w:val="center"/>
            </w:pPr>
            <w:r w:rsidRPr="004070CE">
              <w:t>2 252</w:t>
            </w: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4A0A7F" w14:textId="409178E6" w:rsidR="00533C9B" w:rsidRPr="004070CE" w:rsidRDefault="00533C9B" w:rsidP="00533C9B">
            <w:pPr>
              <w:spacing w:line="276" w:lineRule="auto"/>
              <w:jc w:val="center"/>
            </w:pPr>
            <w:r w:rsidRPr="004070CE">
              <w:t>5 790</w:t>
            </w:r>
          </w:p>
        </w:tc>
      </w:tr>
      <w:tr w:rsidR="00533C9B" w:rsidRPr="004070CE" w14:paraId="417EAAAF" w14:textId="77777777" w:rsidTr="00BD4ED6">
        <w:trPr>
          <w:trHeight w:val="227"/>
        </w:trPr>
        <w:tc>
          <w:tcPr>
            <w:tcW w:w="2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320E2A" w14:textId="4D1D1A77" w:rsidR="00533C9B" w:rsidRPr="004070CE" w:rsidRDefault="00533C9B" w:rsidP="00533C9B">
            <w:pPr>
              <w:spacing w:line="276" w:lineRule="auto"/>
            </w:pPr>
            <w:r w:rsidRPr="004070CE">
              <w:t>2019</w:t>
            </w:r>
          </w:p>
        </w:tc>
        <w:tc>
          <w:tcPr>
            <w:tcW w:w="9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562B83" w14:textId="22D0C5F7" w:rsidR="00533C9B" w:rsidRPr="004070CE" w:rsidRDefault="00533C9B" w:rsidP="00533C9B">
            <w:pPr>
              <w:spacing w:line="276" w:lineRule="auto"/>
              <w:jc w:val="center"/>
            </w:pPr>
            <w:r w:rsidRPr="004070CE">
              <w:t>3 279</w:t>
            </w:r>
          </w:p>
        </w:tc>
        <w:tc>
          <w:tcPr>
            <w:tcW w:w="8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D01AA8" w14:textId="54B1B0FD" w:rsidR="00533C9B" w:rsidRPr="004070CE" w:rsidRDefault="00533C9B" w:rsidP="00533C9B">
            <w:pPr>
              <w:spacing w:line="276" w:lineRule="auto"/>
              <w:jc w:val="center"/>
            </w:pPr>
            <w:r w:rsidRPr="004070CE">
              <w:t>3 645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9B5F40" w14:textId="0336677B" w:rsidR="00533C9B" w:rsidRPr="004070CE" w:rsidRDefault="00533C9B" w:rsidP="00533C9B">
            <w:pPr>
              <w:spacing w:line="276" w:lineRule="auto"/>
              <w:jc w:val="center"/>
            </w:pPr>
            <w:r w:rsidRPr="004070CE">
              <w:t>3 940</w:t>
            </w:r>
          </w:p>
        </w:tc>
        <w:tc>
          <w:tcPr>
            <w:tcW w:w="1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A1C0E9" w14:textId="1A5BD029" w:rsidR="00533C9B" w:rsidRPr="004070CE" w:rsidRDefault="00533C9B" w:rsidP="00533C9B">
            <w:pPr>
              <w:spacing w:line="276" w:lineRule="auto"/>
              <w:jc w:val="center"/>
            </w:pPr>
            <w:r w:rsidRPr="004070CE">
              <w:t>2 252</w:t>
            </w: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72A05B" w14:textId="6B728A99" w:rsidR="00533C9B" w:rsidRPr="004070CE" w:rsidRDefault="00533C9B" w:rsidP="00533C9B">
            <w:pPr>
              <w:spacing w:line="276" w:lineRule="auto"/>
              <w:jc w:val="center"/>
            </w:pPr>
            <w:r w:rsidRPr="004070CE">
              <w:t>6 590</w:t>
            </w:r>
          </w:p>
        </w:tc>
      </w:tr>
    </w:tbl>
    <w:p w14:paraId="3366DD6F" w14:textId="1B19884F" w:rsidR="002D0119" w:rsidRPr="004070CE" w:rsidRDefault="002D0119" w:rsidP="00533C9B">
      <w:pPr>
        <w:ind w:left="1134"/>
        <w:jc w:val="both"/>
        <w:rPr>
          <w:szCs w:val="24"/>
        </w:rPr>
      </w:pPr>
      <w:r w:rsidRPr="004070CE">
        <w:rPr>
          <w:szCs w:val="24"/>
        </w:rPr>
        <w:t>Source: Ministry of Labour and Social Affairs</w:t>
      </w:r>
    </w:p>
    <w:p w14:paraId="354C8CD6" w14:textId="28CA5465" w:rsidR="00CB4EB5" w:rsidRPr="004070CE" w:rsidRDefault="00CB4EB5" w:rsidP="00CB4EB5">
      <w:pPr>
        <w:pStyle w:val="H1G"/>
        <w:ind w:firstLine="0"/>
      </w:pPr>
      <w:r w:rsidRPr="004070CE">
        <w:t xml:space="preserve">Update </w:t>
      </w:r>
      <w:r w:rsidR="00923F83" w:rsidRPr="004070CE">
        <w:t xml:space="preserve">of the </w:t>
      </w:r>
      <w:r w:rsidRPr="004070CE">
        <w:t>paragraph 9 (4) of the statistical annex</w:t>
      </w:r>
    </w:p>
    <w:p w14:paraId="1441E79E" w14:textId="62069D1D" w:rsidR="00CB4EB5" w:rsidRPr="004070CE" w:rsidRDefault="00CB4EB5" w:rsidP="00CB4EB5">
      <w:pPr>
        <w:pStyle w:val="Odstavecseseznamem"/>
        <w:numPr>
          <w:ilvl w:val="0"/>
          <w:numId w:val="4"/>
        </w:numPr>
        <w:tabs>
          <w:tab w:val="left" w:pos="8789"/>
        </w:tabs>
        <w:spacing w:after="240"/>
        <w:ind w:right="850"/>
        <w:jc w:val="both"/>
        <w:rPr>
          <w:b/>
          <w:bCs/>
          <w:szCs w:val="22"/>
        </w:rPr>
      </w:pPr>
      <w:r w:rsidRPr="004070CE">
        <w:rPr>
          <w:b/>
          <w:bCs/>
          <w:szCs w:val="22"/>
        </w:rPr>
        <w:t>Expenditure on benefits for persons with disabilities in 2018-2019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5"/>
        <w:gridCol w:w="3890"/>
        <w:gridCol w:w="2550"/>
        <w:gridCol w:w="2764"/>
      </w:tblGrid>
      <w:tr w:rsidR="00CA6B0C" w:rsidRPr="004070CE" w14:paraId="406D9DA9" w14:textId="77777777" w:rsidTr="00CA6B0C">
        <w:trPr>
          <w:trHeight w:val="20"/>
        </w:trPr>
        <w:tc>
          <w:tcPr>
            <w:tcW w:w="29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EFD56D" w14:textId="3DDD4C9C" w:rsidR="00CA6B0C" w:rsidRPr="004070CE" w:rsidRDefault="00CA6B0C" w:rsidP="00CB4EB5">
            <w:pPr>
              <w:spacing w:line="276" w:lineRule="auto"/>
              <w:jc w:val="center"/>
              <w:rPr>
                <w:szCs w:val="24"/>
              </w:rPr>
            </w:pPr>
            <w:r w:rsidRPr="004070CE">
              <w:rPr>
                <w:b/>
                <w:bCs/>
                <w:color w:val="000000"/>
                <w:szCs w:val="24"/>
              </w:rPr>
              <w:t xml:space="preserve">in </w:t>
            </w:r>
            <w:r>
              <w:rPr>
                <w:b/>
                <w:color w:val="000000"/>
                <w:szCs w:val="24"/>
              </w:rPr>
              <w:t xml:space="preserve">CZK </w:t>
            </w:r>
          </w:p>
        </w:tc>
        <w:tc>
          <w:tcPr>
            <w:tcW w:w="198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DB6DD1" w14:textId="77777777" w:rsidR="00CA6B0C" w:rsidRPr="004070CE" w:rsidRDefault="00CA6B0C" w:rsidP="00657D00">
            <w:pPr>
              <w:spacing w:line="276" w:lineRule="auto"/>
              <w:jc w:val="center"/>
              <w:rPr>
                <w:b/>
                <w:szCs w:val="24"/>
              </w:rPr>
            </w:pPr>
            <w:r w:rsidRPr="004070CE">
              <w:rPr>
                <w:b/>
                <w:szCs w:val="24"/>
              </w:rPr>
              <w:t>Total benefits for persons with disabilities</w:t>
            </w:r>
          </w:p>
        </w:tc>
        <w:tc>
          <w:tcPr>
            <w:tcW w:w="271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588B54" w14:textId="77777777" w:rsidR="00CA6B0C" w:rsidRPr="004070CE" w:rsidRDefault="00CA6B0C" w:rsidP="00657D00">
            <w:pPr>
              <w:spacing w:line="276" w:lineRule="auto"/>
              <w:jc w:val="center"/>
              <w:rPr>
                <w:b/>
                <w:szCs w:val="24"/>
              </w:rPr>
            </w:pPr>
          </w:p>
        </w:tc>
      </w:tr>
      <w:tr w:rsidR="00CA6B0C" w:rsidRPr="004070CE" w14:paraId="65EBC2F5" w14:textId="77777777" w:rsidTr="00CA6B0C">
        <w:trPr>
          <w:trHeight w:val="20"/>
        </w:trPr>
        <w:tc>
          <w:tcPr>
            <w:tcW w:w="29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462DEB" w14:textId="77777777" w:rsidR="00CA6B0C" w:rsidRPr="004070CE" w:rsidRDefault="00CA6B0C" w:rsidP="00657D00">
            <w:pPr>
              <w:spacing w:line="276" w:lineRule="auto"/>
              <w:rPr>
                <w:szCs w:val="24"/>
              </w:rPr>
            </w:pPr>
          </w:p>
        </w:tc>
        <w:tc>
          <w:tcPr>
            <w:tcW w:w="198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5C5BD3" w14:textId="77777777" w:rsidR="00CA6B0C" w:rsidRPr="004070CE" w:rsidRDefault="00CA6B0C" w:rsidP="00657D00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1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486444" w14:textId="77777777" w:rsidR="00CA6B0C" w:rsidRPr="004070CE" w:rsidRDefault="00CA6B0C" w:rsidP="00657D00">
            <w:pPr>
              <w:spacing w:line="276" w:lineRule="auto"/>
              <w:jc w:val="center"/>
              <w:rPr>
                <w:b/>
                <w:szCs w:val="24"/>
              </w:rPr>
            </w:pPr>
            <w:r w:rsidRPr="004070CE">
              <w:rPr>
                <w:b/>
                <w:szCs w:val="24"/>
              </w:rPr>
              <w:t>mobility allowance</w:t>
            </w:r>
          </w:p>
        </w:tc>
        <w:tc>
          <w:tcPr>
            <w:tcW w:w="14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3B57BA" w14:textId="77777777" w:rsidR="00CA6B0C" w:rsidRPr="004070CE" w:rsidRDefault="00CA6B0C" w:rsidP="00657D00">
            <w:pPr>
              <w:spacing w:line="276" w:lineRule="auto"/>
              <w:jc w:val="center"/>
              <w:rPr>
                <w:b/>
                <w:color w:val="000000"/>
                <w:szCs w:val="24"/>
              </w:rPr>
            </w:pPr>
            <w:r w:rsidRPr="004070CE">
              <w:rPr>
                <w:b/>
                <w:color w:val="000000"/>
                <w:szCs w:val="24"/>
              </w:rPr>
              <w:t>special aid allowance</w:t>
            </w:r>
          </w:p>
        </w:tc>
      </w:tr>
      <w:tr w:rsidR="00CA6B0C" w:rsidRPr="004070CE" w14:paraId="5B35BBD8" w14:textId="77777777" w:rsidTr="00CA6B0C">
        <w:trPr>
          <w:trHeight w:val="20"/>
        </w:trPr>
        <w:tc>
          <w:tcPr>
            <w:tcW w:w="2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55D89F" w14:textId="0E01F173" w:rsidR="00CA6B0C" w:rsidRPr="004070CE" w:rsidRDefault="00CA6B0C" w:rsidP="00E74A5D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4070CE">
              <w:rPr>
                <w:color w:val="000000"/>
                <w:szCs w:val="24"/>
              </w:rPr>
              <w:t>2018</w:t>
            </w:r>
          </w:p>
        </w:tc>
        <w:tc>
          <w:tcPr>
            <w:tcW w:w="19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643A34" w14:textId="2A97F5B4" w:rsidR="00CA6B0C" w:rsidRPr="004070CE" w:rsidRDefault="00CA6B0C" w:rsidP="00E74A5D">
            <w:pPr>
              <w:spacing w:line="276" w:lineRule="auto"/>
              <w:jc w:val="center"/>
              <w:rPr>
                <w:szCs w:val="24"/>
              </w:rPr>
            </w:pPr>
            <w:r w:rsidRPr="004070CE">
              <w:t>2</w:t>
            </w:r>
            <w:r>
              <w:t> </w:t>
            </w:r>
            <w:r w:rsidRPr="004070CE">
              <w:t>625</w:t>
            </w:r>
            <w:r>
              <w:t> 000 000</w:t>
            </w:r>
          </w:p>
        </w:tc>
        <w:tc>
          <w:tcPr>
            <w:tcW w:w="1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C284B8" w14:textId="1C0619DA" w:rsidR="00CA6B0C" w:rsidRPr="004070CE" w:rsidRDefault="00CA6B0C" w:rsidP="00E74A5D">
            <w:pPr>
              <w:spacing w:line="276" w:lineRule="auto"/>
              <w:jc w:val="center"/>
              <w:rPr>
                <w:szCs w:val="24"/>
              </w:rPr>
            </w:pPr>
            <w:r w:rsidRPr="004070CE">
              <w:t>1</w:t>
            </w:r>
            <w:r>
              <w:t> </w:t>
            </w:r>
            <w:r w:rsidRPr="004070CE">
              <w:t>648</w:t>
            </w:r>
            <w:r>
              <w:t> 000 000</w:t>
            </w:r>
          </w:p>
        </w:tc>
        <w:tc>
          <w:tcPr>
            <w:tcW w:w="14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6A6F5E" w14:textId="33A93A63" w:rsidR="00CA6B0C" w:rsidRPr="004070CE" w:rsidRDefault="00CA6B0C" w:rsidP="00E74A5D">
            <w:pPr>
              <w:spacing w:line="276" w:lineRule="auto"/>
              <w:jc w:val="center"/>
              <w:rPr>
                <w:szCs w:val="24"/>
              </w:rPr>
            </w:pPr>
            <w:r w:rsidRPr="004070CE">
              <w:t>977</w:t>
            </w:r>
            <w:r>
              <w:t> 000 000</w:t>
            </w:r>
          </w:p>
        </w:tc>
      </w:tr>
      <w:tr w:rsidR="00CA6B0C" w:rsidRPr="004070CE" w14:paraId="3A9A4894" w14:textId="77777777" w:rsidTr="00CA6B0C">
        <w:trPr>
          <w:trHeight w:val="20"/>
        </w:trPr>
        <w:tc>
          <w:tcPr>
            <w:tcW w:w="2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743EC3" w14:textId="7D4BCCB6" w:rsidR="00CA6B0C" w:rsidRPr="004070CE" w:rsidRDefault="00CA6B0C" w:rsidP="00E74A5D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4070CE">
              <w:rPr>
                <w:color w:val="000000"/>
                <w:szCs w:val="24"/>
              </w:rPr>
              <w:lastRenderedPageBreak/>
              <w:t>2019</w:t>
            </w:r>
          </w:p>
        </w:tc>
        <w:tc>
          <w:tcPr>
            <w:tcW w:w="19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988AE5" w14:textId="5CCAADAE" w:rsidR="00CA6B0C" w:rsidRPr="004070CE" w:rsidRDefault="00CA6B0C" w:rsidP="00E74A5D">
            <w:pPr>
              <w:spacing w:line="276" w:lineRule="auto"/>
              <w:jc w:val="center"/>
              <w:rPr>
                <w:szCs w:val="24"/>
              </w:rPr>
            </w:pPr>
            <w:r w:rsidRPr="004070CE">
              <w:t>2</w:t>
            </w:r>
            <w:r>
              <w:t> </w:t>
            </w:r>
            <w:r w:rsidRPr="004070CE">
              <w:t>654</w:t>
            </w:r>
            <w:r>
              <w:t> 000 000</w:t>
            </w:r>
          </w:p>
        </w:tc>
        <w:tc>
          <w:tcPr>
            <w:tcW w:w="1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92C79C" w14:textId="1FF6F556" w:rsidR="00CA6B0C" w:rsidRPr="004070CE" w:rsidRDefault="00CA6B0C" w:rsidP="00E74A5D">
            <w:pPr>
              <w:spacing w:line="276" w:lineRule="auto"/>
              <w:jc w:val="center"/>
              <w:rPr>
                <w:szCs w:val="24"/>
              </w:rPr>
            </w:pPr>
            <w:r w:rsidRPr="004070CE">
              <w:t>1</w:t>
            </w:r>
            <w:r>
              <w:t> </w:t>
            </w:r>
            <w:r w:rsidRPr="004070CE">
              <w:t>721</w:t>
            </w:r>
            <w:r>
              <w:t xml:space="preserve"> 000 000</w:t>
            </w:r>
          </w:p>
        </w:tc>
        <w:tc>
          <w:tcPr>
            <w:tcW w:w="14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008D28" w14:textId="772BB7C1" w:rsidR="00CA6B0C" w:rsidRPr="004070CE" w:rsidRDefault="00CA6B0C" w:rsidP="00E74A5D">
            <w:pPr>
              <w:spacing w:line="276" w:lineRule="auto"/>
              <w:jc w:val="center"/>
              <w:rPr>
                <w:szCs w:val="24"/>
              </w:rPr>
            </w:pPr>
            <w:r w:rsidRPr="004070CE">
              <w:t>933</w:t>
            </w:r>
            <w:r>
              <w:t xml:space="preserve"> 000 000</w:t>
            </w:r>
          </w:p>
        </w:tc>
      </w:tr>
    </w:tbl>
    <w:p w14:paraId="18AC6BBE" w14:textId="10FBF380" w:rsidR="00CB4EB5" w:rsidRPr="004070CE" w:rsidRDefault="00CB4EB5" w:rsidP="00E74A5D">
      <w:pPr>
        <w:ind w:left="1134"/>
        <w:jc w:val="both"/>
        <w:rPr>
          <w:szCs w:val="24"/>
        </w:rPr>
      </w:pPr>
      <w:r w:rsidRPr="004070CE">
        <w:rPr>
          <w:szCs w:val="24"/>
        </w:rPr>
        <w:t>Source: Ministry of Labour and Social Affairs</w:t>
      </w:r>
    </w:p>
    <w:p w14:paraId="2CB9253B" w14:textId="5ECF37AB" w:rsidR="00E74A5D" w:rsidRPr="004070CE" w:rsidRDefault="00E74A5D" w:rsidP="00CB4EB5">
      <w:pPr>
        <w:spacing w:line="240" w:lineRule="auto"/>
        <w:rPr>
          <w:i/>
          <w:szCs w:val="24"/>
        </w:rPr>
      </w:pPr>
    </w:p>
    <w:p w14:paraId="29AE11CB" w14:textId="417D25FF" w:rsidR="00CB4EB5" w:rsidRPr="004070CE" w:rsidRDefault="00E74A5D" w:rsidP="00657D00">
      <w:pPr>
        <w:pStyle w:val="Odstavecseseznamem"/>
        <w:numPr>
          <w:ilvl w:val="0"/>
          <w:numId w:val="4"/>
        </w:numPr>
        <w:tabs>
          <w:tab w:val="left" w:pos="8789"/>
        </w:tabs>
        <w:spacing w:after="240" w:line="240" w:lineRule="auto"/>
        <w:ind w:right="850"/>
        <w:jc w:val="both"/>
        <w:rPr>
          <w:i/>
          <w:sz w:val="22"/>
          <w:szCs w:val="24"/>
        </w:rPr>
      </w:pPr>
      <w:r w:rsidRPr="004070CE">
        <w:rPr>
          <w:b/>
          <w:bCs/>
          <w:szCs w:val="22"/>
        </w:rPr>
        <w:t>Average monthly number of benefits paid to persons with disabilities</w:t>
      </w:r>
      <w:r w:rsidR="009B30CC" w:rsidRPr="004070CE">
        <w:rPr>
          <w:b/>
          <w:bCs/>
          <w:szCs w:val="22"/>
        </w:rPr>
        <w:t xml:space="preserve"> in 2018-2019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71"/>
        <w:gridCol w:w="3695"/>
        <w:gridCol w:w="2634"/>
        <w:gridCol w:w="2679"/>
      </w:tblGrid>
      <w:tr w:rsidR="00CB4EB5" w:rsidRPr="004070CE" w14:paraId="037934B9" w14:textId="77777777" w:rsidTr="00CA6B0C">
        <w:trPr>
          <w:trHeight w:val="227"/>
        </w:trPr>
        <w:tc>
          <w:tcPr>
            <w:tcW w:w="39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19C622" w14:textId="75FF125C" w:rsidR="00CB4EB5" w:rsidRPr="004070CE" w:rsidRDefault="00CB4EB5" w:rsidP="00CA6B0C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188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D2DD32" w14:textId="28D6B620" w:rsidR="00CB4EB5" w:rsidRPr="004070CE" w:rsidRDefault="00CB4EB5" w:rsidP="00CA6B0C">
            <w:pPr>
              <w:spacing w:line="276" w:lineRule="auto"/>
              <w:jc w:val="center"/>
              <w:rPr>
                <w:b/>
              </w:rPr>
            </w:pPr>
            <w:r w:rsidRPr="004070CE">
              <w:rPr>
                <w:b/>
              </w:rPr>
              <w:t xml:space="preserve">Average monthly number of benefits </w:t>
            </w:r>
          </w:p>
        </w:tc>
        <w:tc>
          <w:tcPr>
            <w:tcW w:w="271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7C8EA5" w14:textId="77777777" w:rsidR="00CB4EB5" w:rsidRPr="004070CE" w:rsidRDefault="00CB4EB5" w:rsidP="00657D00">
            <w:pPr>
              <w:spacing w:line="276" w:lineRule="auto"/>
              <w:rPr>
                <w:b/>
                <w:color w:val="000000"/>
              </w:rPr>
            </w:pPr>
          </w:p>
        </w:tc>
      </w:tr>
      <w:tr w:rsidR="00CB4EB5" w:rsidRPr="004070CE" w14:paraId="077E6B3F" w14:textId="77777777" w:rsidTr="00CA6B0C">
        <w:trPr>
          <w:trHeight w:val="227"/>
        </w:trPr>
        <w:tc>
          <w:tcPr>
            <w:tcW w:w="39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E85C72" w14:textId="77777777" w:rsidR="00CB4EB5" w:rsidRPr="004070CE" w:rsidRDefault="00CB4EB5" w:rsidP="00657D00">
            <w:pPr>
              <w:spacing w:line="276" w:lineRule="auto"/>
              <w:rPr>
                <w:b/>
              </w:rPr>
            </w:pPr>
          </w:p>
        </w:tc>
        <w:tc>
          <w:tcPr>
            <w:tcW w:w="188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2F66F0" w14:textId="77777777" w:rsidR="00CB4EB5" w:rsidRPr="004070CE" w:rsidRDefault="00CB4EB5" w:rsidP="00657D00">
            <w:pPr>
              <w:spacing w:line="276" w:lineRule="auto"/>
              <w:rPr>
                <w:b/>
              </w:rPr>
            </w:pPr>
          </w:p>
        </w:tc>
        <w:tc>
          <w:tcPr>
            <w:tcW w:w="1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8D0A1C" w14:textId="77777777" w:rsidR="00CB4EB5" w:rsidRPr="004070CE" w:rsidRDefault="00CB4EB5" w:rsidP="00657D00">
            <w:pPr>
              <w:spacing w:line="276" w:lineRule="auto"/>
              <w:jc w:val="center"/>
              <w:rPr>
                <w:b/>
              </w:rPr>
            </w:pPr>
            <w:r w:rsidRPr="004070CE">
              <w:rPr>
                <w:b/>
              </w:rPr>
              <w:t>mobility allowance</w:t>
            </w:r>
          </w:p>
        </w:tc>
        <w:tc>
          <w:tcPr>
            <w:tcW w:w="1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C9B700" w14:textId="77777777" w:rsidR="00CB4EB5" w:rsidRPr="004070CE" w:rsidRDefault="00CB4EB5" w:rsidP="00657D00">
            <w:pPr>
              <w:spacing w:line="276" w:lineRule="auto"/>
              <w:jc w:val="center"/>
              <w:rPr>
                <w:b/>
                <w:color w:val="000000"/>
              </w:rPr>
            </w:pPr>
            <w:r w:rsidRPr="004070CE">
              <w:rPr>
                <w:b/>
                <w:color w:val="000000"/>
              </w:rPr>
              <w:t>special aid allowance</w:t>
            </w:r>
          </w:p>
        </w:tc>
      </w:tr>
      <w:tr w:rsidR="00E74A5D" w:rsidRPr="004070CE" w14:paraId="04C991C8" w14:textId="77777777" w:rsidTr="00CA6B0C">
        <w:trPr>
          <w:trHeight w:val="227"/>
        </w:trPr>
        <w:tc>
          <w:tcPr>
            <w:tcW w:w="3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2C3004" w14:textId="5451B30A" w:rsidR="00E74A5D" w:rsidRPr="004070CE" w:rsidRDefault="00E74A5D" w:rsidP="00E74A5D">
            <w:pPr>
              <w:spacing w:line="276" w:lineRule="auto"/>
              <w:jc w:val="center"/>
            </w:pPr>
            <w:r w:rsidRPr="004070CE">
              <w:rPr>
                <w:color w:val="000000"/>
              </w:rPr>
              <w:t>2018</w:t>
            </w:r>
          </w:p>
        </w:tc>
        <w:tc>
          <w:tcPr>
            <w:tcW w:w="1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3AD0B5" w14:textId="061E8DEE" w:rsidR="00E74A5D" w:rsidRPr="004070CE" w:rsidRDefault="00CA6B0C" w:rsidP="00E74A5D">
            <w:pPr>
              <w:spacing w:line="276" w:lineRule="auto"/>
              <w:jc w:val="center"/>
            </w:pPr>
            <w:r>
              <w:t xml:space="preserve">257 </w:t>
            </w:r>
            <w:r w:rsidR="00E74A5D" w:rsidRPr="004070CE">
              <w:t>9</w:t>
            </w:r>
            <w:r>
              <w:t>00</w:t>
            </w:r>
          </w:p>
        </w:tc>
        <w:tc>
          <w:tcPr>
            <w:tcW w:w="1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65A5FD" w14:textId="50EE9DF8" w:rsidR="00E74A5D" w:rsidRPr="004070CE" w:rsidRDefault="00E74A5D" w:rsidP="00E74A5D">
            <w:pPr>
              <w:spacing w:line="276" w:lineRule="auto"/>
              <w:jc w:val="center"/>
            </w:pPr>
            <w:r w:rsidRPr="004070CE">
              <w:t>257</w:t>
            </w:r>
            <w:r w:rsidR="00CA6B0C">
              <w:t xml:space="preserve"> </w:t>
            </w:r>
            <w:r w:rsidRPr="004070CE">
              <w:t>3</w:t>
            </w:r>
            <w:r w:rsidR="00CA6B0C">
              <w:t>00</w:t>
            </w:r>
          </w:p>
        </w:tc>
        <w:tc>
          <w:tcPr>
            <w:tcW w:w="1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9DCCE1" w14:textId="69705738" w:rsidR="00E74A5D" w:rsidRPr="004070CE" w:rsidRDefault="00CA6B0C" w:rsidP="00E74A5D">
            <w:pPr>
              <w:spacing w:line="276" w:lineRule="auto"/>
              <w:jc w:val="center"/>
              <w:rPr>
                <w:color w:val="000000"/>
              </w:rPr>
            </w:pPr>
            <w:r>
              <w:t>600</w:t>
            </w:r>
          </w:p>
        </w:tc>
      </w:tr>
      <w:tr w:rsidR="00E74A5D" w:rsidRPr="004070CE" w14:paraId="09EF60BC" w14:textId="77777777" w:rsidTr="00CA6B0C">
        <w:trPr>
          <w:trHeight w:val="227"/>
        </w:trPr>
        <w:tc>
          <w:tcPr>
            <w:tcW w:w="3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EA686B" w14:textId="745767DD" w:rsidR="00E74A5D" w:rsidRPr="004070CE" w:rsidRDefault="00E74A5D" w:rsidP="00E74A5D">
            <w:pPr>
              <w:spacing w:line="276" w:lineRule="auto"/>
              <w:jc w:val="center"/>
            </w:pPr>
            <w:r w:rsidRPr="004070CE">
              <w:rPr>
                <w:color w:val="000000"/>
              </w:rPr>
              <w:t>2019</w:t>
            </w:r>
          </w:p>
        </w:tc>
        <w:tc>
          <w:tcPr>
            <w:tcW w:w="1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B4A4A5" w14:textId="407F8DEB" w:rsidR="00E74A5D" w:rsidRPr="004070CE" w:rsidRDefault="00CA6B0C" w:rsidP="00E74A5D">
            <w:pPr>
              <w:spacing w:line="276" w:lineRule="auto"/>
              <w:jc w:val="center"/>
            </w:pPr>
            <w:r>
              <w:t xml:space="preserve">262 </w:t>
            </w:r>
            <w:r w:rsidR="00E74A5D" w:rsidRPr="004070CE">
              <w:t>2</w:t>
            </w:r>
            <w:r>
              <w:t>00</w:t>
            </w:r>
          </w:p>
        </w:tc>
        <w:tc>
          <w:tcPr>
            <w:tcW w:w="1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1D0444" w14:textId="32610655" w:rsidR="00E74A5D" w:rsidRPr="004070CE" w:rsidRDefault="00CA6B0C" w:rsidP="00E74A5D">
            <w:pPr>
              <w:spacing w:line="276" w:lineRule="auto"/>
              <w:jc w:val="center"/>
            </w:pPr>
            <w:r>
              <w:t xml:space="preserve">261 </w:t>
            </w:r>
            <w:r w:rsidR="00E74A5D" w:rsidRPr="004070CE">
              <w:t>6</w:t>
            </w:r>
            <w:r>
              <w:t>00</w:t>
            </w:r>
          </w:p>
        </w:tc>
        <w:tc>
          <w:tcPr>
            <w:tcW w:w="1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3972A0" w14:textId="5D3DD9BB" w:rsidR="00E74A5D" w:rsidRPr="004070CE" w:rsidRDefault="00CA6B0C" w:rsidP="00E74A5D">
            <w:pPr>
              <w:spacing w:line="276" w:lineRule="auto"/>
              <w:jc w:val="center"/>
              <w:rPr>
                <w:color w:val="000000"/>
              </w:rPr>
            </w:pPr>
            <w:r>
              <w:t>600</w:t>
            </w:r>
          </w:p>
        </w:tc>
      </w:tr>
    </w:tbl>
    <w:p w14:paraId="3D73AA9D" w14:textId="216E3269" w:rsidR="00CB4EB5" w:rsidRPr="004070CE" w:rsidRDefault="00CB4EB5" w:rsidP="00533C9B">
      <w:pPr>
        <w:ind w:left="1134"/>
        <w:jc w:val="both"/>
        <w:rPr>
          <w:szCs w:val="24"/>
        </w:rPr>
      </w:pPr>
      <w:r w:rsidRPr="004070CE">
        <w:rPr>
          <w:szCs w:val="24"/>
        </w:rPr>
        <w:t>Source: Ministry of Labour and Social Affairs</w:t>
      </w:r>
    </w:p>
    <w:p w14:paraId="1B90A84F" w14:textId="370B2BC6" w:rsidR="00E74A5D" w:rsidRPr="004070CE" w:rsidRDefault="00E74A5D" w:rsidP="00533C9B">
      <w:pPr>
        <w:ind w:left="1134"/>
        <w:jc w:val="both"/>
        <w:rPr>
          <w:szCs w:val="24"/>
        </w:rPr>
      </w:pPr>
    </w:p>
    <w:p w14:paraId="26B9E385" w14:textId="624FC909" w:rsidR="00E74A5D" w:rsidRPr="004070CE" w:rsidRDefault="009B30CC" w:rsidP="009B30CC">
      <w:pPr>
        <w:pStyle w:val="Odstavecseseznamem"/>
        <w:numPr>
          <w:ilvl w:val="0"/>
          <w:numId w:val="4"/>
        </w:numPr>
        <w:tabs>
          <w:tab w:val="left" w:pos="8789"/>
        </w:tabs>
        <w:spacing w:after="240" w:line="240" w:lineRule="auto"/>
        <w:ind w:right="850"/>
        <w:jc w:val="both"/>
        <w:rPr>
          <w:i/>
          <w:sz w:val="22"/>
          <w:szCs w:val="24"/>
        </w:rPr>
      </w:pPr>
      <w:r w:rsidRPr="004070CE">
        <w:rPr>
          <w:b/>
          <w:bCs/>
          <w:szCs w:val="22"/>
        </w:rPr>
        <w:t>Average monthly amount of benefits paid to persons with disabilities in 2018-2019</w:t>
      </w:r>
    </w:p>
    <w:tbl>
      <w:tblPr>
        <w:tblW w:w="820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4"/>
        <w:gridCol w:w="3999"/>
        <w:gridCol w:w="3506"/>
      </w:tblGrid>
      <w:tr w:rsidR="009B30CC" w:rsidRPr="004070CE" w14:paraId="379E9894" w14:textId="77777777" w:rsidTr="00BD4ED6">
        <w:trPr>
          <w:trHeight w:val="227"/>
        </w:trPr>
        <w:tc>
          <w:tcPr>
            <w:tcW w:w="7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3956F6" w14:textId="3C2FF68F" w:rsidR="009B30CC" w:rsidRPr="004070CE" w:rsidRDefault="009B30CC" w:rsidP="009B30CC">
            <w:pPr>
              <w:spacing w:line="276" w:lineRule="auto"/>
              <w:jc w:val="center"/>
              <w:rPr>
                <w:b/>
              </w:rPr>
            </w:pPr>
            <w:r w:rsidRPr="004070CE">
              <w:rPr>
                <w:b/>
                <w:bCs/>
                <w:szCs w:val="22"/>
              </w:rPr>
              <w:t>in CZK</w:t>
            </w:r>
          </w:p>
        </w:tc>
        <w:tc>
          <w:tcPr>
            <w:tcW w:w="7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FC0D7F" w14:textId="0B77A429" w:rsidR="009B30CC" w:rsidRPr="004070CE" w:rsidRDefault="009B30CC" w:rsidP="00CA6B0C">
            <w:pPr>
              <w:spacing w:line="276" w:lineRule="auto"/>
              <w:jc w:val="center"/>
              <w:rPr>
                <w:i/>
                <w:color w:val="000000"/>
              </w:rPr>
            </w:pPr>
            <w:r w:rsidRPr="004070CE">
              <w:rPr>
                <w:b/>
              </w:rPr>
              <w:t xml:space="preserve">Average monthly amount of benefits </w:t>
            </w:r>
          </w:p>
        </w:tc>
      </w:tr>
      <w:tr w:rsidR="009B30CC" w:rsidRPr="004070CE" w14:paraId="1824A972" w14:textId="77777777" w:rsidTr="00BD4ED6">
        <w:trPr>
          <w:trHeight w:val="227"/>
        </w:trPr>
        <w:tc>
          <w:tcPr>
            <w:tcW w:w="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503EA1" w14:textId="77777777" w:rsidR="009B30CC" w:rsidRPr="004070CE" w:rsidRDefault="009B30CC" w:rsidP="009B30CC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3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DD8BFE" w14:textId="77777777" w:rsidR="009B30CC" w:rsidRPr="004070CE" w:rsidRDefault="009B30CC" w:rsidP="009B30CC">
            <w:pPr>
              <w:spacing w:line="276" w:lineRule="auto"/>
              <w:jc w:val="center"/>
              <w:rPr>
                <w:b/>
              </w:rPr>
            </w:pPr>
            <w:r w:rsidRPr="004070CE">
              <w:rPr>
                <w:b/>
              </w:rPr>
              <w:t>mobility allowance</w:t>
            </w:r>
          </w:p>
        </w:tc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507EFE" w14:textId="77777777" w:rsidR="009B30CC" w:rsidRPr="004070CE" w:rsidRDefault="009B30CC" w:rsidP="009B30CC">
            <w:pPr>
              <w:spacing w:line="276" w:lineRule="auto"/>
              <w:jc w:val="center"/>
              <w:rPr>
                <w:b/>
                <w:color w:val="000000"/>
              </w:rPr>
            </w:pPr>
            <w:r w:rsidRPr="004070CE">
              <w:rPr>
                <w:b/>
                <w:color w:val="000000"/>
              </w:rPr>
              <w:t>special aid allowance</w:t>
            </w:r>
          </w:p>
        </w:tc>
      </w:tr>
      <w:tr w:rsidR="009B30CC" w:rsidRPr="004070CE" w14:paraId="0DD114A5" w14:textId="77777777" w:rsidTr="00BD4ED6">
        <w:trPr>
          <w:trHeight w:val="22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8545B7" w14:textId="77777777" w:rsidR="009B30CC" w:rsidRPr="004070CE" w:rsidRDefault="009B30CC" w:rsidP="009B30CC">
            <w:pPr>
              <w:spacing w:line="276" w:lineRule="auto"/>
              <w:jc w:val="center"/>
            </w:pPr>
            <w:r w:rsidRPr="004070CE">
              <w:rPr>
                <w:color w:val="000000"/>
              </w:rPr>
              <w:t>2018</w:t>
            </w:r>
          </w:p>
        </w:tc>
        <w:tc>
          <w:tcPr>
            <w:tcW w:w="3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DA721F" w14:textId="32B43B39" w:rsidR="009B30CC" w:rsidRPr="004070CE" w:rsidRDefault="009B30CC" w:rsidP="009B30CC">
            <w:pPr>
              <w:spacing w:line="276" w:lineRule="auto"/>
              <w:jc w:val="center"/>
            </w:pPr>
            <w:r w:rsidRPr="004070CE">
              <w:t>550</w:t>
            </w:r>
            <w:r w:rsidR="00CA6B0C">
              <w:t>/month</w:t>
            </w:r>
          </w:p>
        </w:tc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58E189" w14:textId="29A4258A" w:rsidR="009B30CC" w:rsidRPr="004070CE" w:rsidRDefault="009B30CC" w:rsidP="009B30CC">
            <w:pPr>
              <w:spacing w:line="276" w:lineRule="auto"/>
              <w:jc w:val="center"/>
              <w:rPr>
                <w:color w:val="000000"/>
              </w:rPr>
            </w:pPr>
            <w:r w:rsidRPr="004070CE">
              <w:t>138 262</w:t>
            </w:r>
          </w:p>
        </w:tc>
      </w:tr>
      <w:tr w:rsidR="009B30CC" w:rsidRPr="004070CE" w14:paraId="075718E0" w14:textId="77777777" w:rsidTr="00BD4ED6">
        <w:trPr>
          <w:trHeight w:val="22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11C98C" w14:textId="77777777" w:rsidR="009B30CC" w:rsidRPr="004070CE" w:rsidRDefault="009B30CC" w:rsidP="009B30CC">
            <w:pPr>
              <w:spacing w:line="276" w:lineRule="auto"/>
              <w:jc w:val="center"/>
            </w:pPr>
            <w:r w:rsidRPr="004070CE">
              <w:rPr>
                <w:color w:val="000000"/>
              </w:rPr>
              <w:t>2019</w:t>
            </w:r>
          </w:p>
        </w:tc>
        <w:tc>
          <w:tcPr>
            <w:tcW w:w="3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1B09AE" w14:textId="4750BA5F" w:rsidR="009B30CC" w:rsidRPr="004070CE" w:rsidRDefault="009B30CC" w:rsidP="009B30CC">
            <w:pPr>
              <w:spacing w:line="276" w:lineRule="auto"/>
              <w:jc w:val="center"/>
            </w:pPr>
            <w:r w:rsidRPr="004070CE">
              <w:t>550</w:t>
            </w:r>
            <w:r w:rsidR="00CA6B0C">
              <w:t>/month</w:t>
            </w:r>
          </w:p>
        </w:tc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4F2BFB" w14:textId="0BA965C4" w:rsidR="009B30CC" w:rsidRPr="004070CE" w:rsidRDefault="009B30CC" w:rsidP="009B30CC">
            <w:pPr>
              <w:spacing w:line="276" w:lineRule="auto"/>
              <w:jc w:val="center"/>
              <w:rPr>
                <w:color w:val="000000"/>
              </w:rPr>
            </w:pPr>
            <w:r w:rsidRPr="004070CE">
              <w:t>124 129</w:t>
            </w:r>
          </w:p>
        </w:tc>
      </w:tr>
    </w:tbl>
    <w:p w14:paraId="717AD260" w14:textId="77777777" w:rsidR="001F5445" w:rsidRPr="004070CE" w:rsidRDefault="001F5445" w:rsidP="001F5445">
      <w:pPr>
        <w:ind w:left="1134"/>
        <w:jc w:val="both"/>
        <w:rPr>
          <w:szCs w:val="24"/>
        </w:rPr>
      </w:pPr>
      <w:r w:rsidRPr="004070CE">
        <w:rPr>
          <w:szCs w:val="24"/>
        </w:rPr>
        <w:t>Source: Ministry of Labour and Social Affairs</w:t>
      </w:r>
    </w:p>
    <w:p w14:paraId="73A2E70A" w14:textId="35BA0514" w:rsidR="00923F83" w:rsidRPr="004070CE" w:rsidRDefault="00BD4ED6" w:rsidP="00923F83">
      <w:pPr>
        <w:pStyle w:val="H1G"/>
        <w:ind w:firstLine="0"/>
      </w:pPr>
      <w:r w:rsidRPr="004070CE">
        <w:t>U</w:t>
      </w:r>
      <w:r w:rsidR="00923F83" w:rsidRPr="004070CE">
        <w:t>pdate of the paragraph 10 (1) of the statistical annex</w:t>
      </w:r>
    </w:p>
    <w:p w14:paraId="590AE5A1" w14:textId="1AC0D1EA" w:rsidR="00923F83" w:rsidRPr="004070CE" w:rsidRDefault="00923F83" w:rsidP="00923F83">
      <w:pPr>
        <w:pStyle w:val="Odstavecseseznamem"/>
        <w:numPr>
          <w:ilvl w:val="0"/>
          <w:numId w:val="4"/>
        </w:numPr>
        <w:tabs>
          <w:tab w:val="left" w:pos="8789"/>
        </w:tabs>
        <w:spacing w:after="240" w:line="240" w:lineRule="auto"/>
        <w:ind w:right="850"/>
        <w:jc w:val="both"/>
        <w:rPr>
          <w:b/>
          <w:bCs/>
          <w:szCs w:val="22"/>
        </w:rPr>
      </w:pPr>
      <w:bookmarkStart w:id="21" w:name="_Toc11688184"/>
      <w:bookmarkStart w:id="22" w:name="_Toc15664862"/>
      <w:r w:rsidRPr="004070CE">
        <w:rPr>
          <w:b/>
          <w:bCs/>
          <w:szCs w:val="22"/>
        </w:rPr>
        <w:t>Numbers of men and women receiving parental allowance in 2018–201</w:t>
      </w:r>
      <w:bookmarkEnd w:id="21"/>
      <w:bookmarkEnd w:id="22"/>
      <w:r w:rsidRPr="004070CE">
        <w:rPr>
          <w:b/>
          <w:bCs/>
          <w:szCs w:val="22"/>
        </w:rPr>
        <w:t>9</w:t>
      </w:r>
    </w:p>
    <w:p w14:paraId="0FC08BC4" w14:textId="77777777" w:rsidR="00923F83" w:rsidRPr="004070CE" w:rsidRDefault="00923F83" w:rsidP="00923F83">
      <w:pPr>
        <w:pStyle w:val="Odstavecseseznamem"/>
        <w:tabs>
          <w:tab w:val="left" w:pos="8789"/>
        </w:tabs>
        <w:spacing w:after="240" w:line="240" w:lineRule="auto"/>
        <w:ind w:left="1494" w:right="850"/>
        <w:jc w:val="both"/>
        <w:rPr>
          <w:b/>
          <w:bCs/>
          <w:szCs w:val="22"/>
        </w:rPr>
      </w:pPr>
    </w:p>
    <w:tbl>
      <w:tblPr>
        <w:tblW w:w="5954" w:type="dxa"/>
        <w:tblInd w:w="112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4"/>
        <w:gridCol w:w="1985"/>
        <w:gridCol w:w="1985"/>
      </w:tblGrid>
      <w:tr w:rsidR="00923F83" w:rsidRPr="004070CE" w14:paraId="3D8EB5B3" w14:textId="77777777" w:rsidTr="00923F83">
        <w:trPr>
          <w:trHeight w:val="283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1843D5" w14:textId="77777777" w:rsidR="00923F83" w:rsidRPr="004070CE" w:rsidRDefault="00923F83" w:rsidP="00923F83">
            <w:pPr>
              <w:pStyle w:val="Odstavecseseznamem"/>
              <w:ind w:left="0"/>
              <w:jc w:val="center"/>
              <w:rPr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7193F1" w14:textId="0E386EB7" w:rsidR="00923F83" w:rsidRPr="004070CE" w:rsidRDefault="00923F83" w:rsidP="00923F83">
            <w:pPr>
              <w:pStyle w:val="Odstavecseseznamem"/>
              <w:ind w:left="0"/>
              <w:jc w:val="center"/>
              <w:rPr>
                <w:b/>
                <w:szCs w:val="24"/>
              </w:rPr>
            </w:pPr>
            <w:r w:rsidRPr="004070CE">
              <w:rPr>
                <w:b/>
                <w:szCs w:val="24"/>
              </w:rPr>
              <w:t>2018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453854" w14:textId="5597EA82" w:rsidR="00923F83" w:rsidRPr="004070CE" w:rsidRDefault="00923F83" w:rsidP="00923F83">
            <w:pPr>
              <w:pStyle w:val="Odstavecseseznamem"/>
              <w:ind w:left="0"/>
              <w:jc w:val="center"/>
              <w:rPr>
                <w:b/>
                <w:szCs w:val="24"/>
              </w:rPr>
            </w:pPr>
            <w:r w:rsidRPr="004070CE">
              <w:rPr>
                <w:b/>
                <w:szCs w:val="24"/>
              </w:rPr>
              <w:t>2019</w:t>
            </w:r>
          </w:p>
        </w:tc>
      </w:tr>
      <w:tr w:rsidR="00923F83" w:rsidRPr="004070CE" w14:paraId="34BB8005" w14:textId="77777777" w:rsidTr="00923F83">
        <w:trPr>
          <w:trHeight w:val="283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DD5CEF" w14:textId="77777777" w:rsidR="00923F83" w:rsidRPr="004070CE" w:rsidRDefault="00923F83" w:rsidP="00923F83">
            <w:pPr>
              <w:pStyle w:val="Odstavecseseznamem"/>
              <w:ind w:left="0"/>
              <w:jc w:val="center"/>
              <w:rPr>
                <w:b/>
                <w:szCs w:val="24"/>
              </w:rPr>
            </w:pPr>
            <w:r w:rsidRPr="004070CE">
              <w:rPr>
                <w:b/>
                <w:szCs w:val="24"/>
              </w:rPr>
              <w:t>Men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11318D" w14:textId="35079241" w:rsidR="00923F83" w:rsidRPr="004070CE" w:rsidRDefault="00923F83" w:rsidP="00923F83">
            <w:pPr>
              <w:pStyle w:val="Odstavecseseznamem"/>
              <w:ind w:lef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5 114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A6A2AD" w14:textId="71A73145" w:rsidR="00923F83" w:rsidRPr="004070CE" w:rsidRDefault="00923F83" w:rsidP="00923F83">
            <w:pPr>
              <w:pStyle w:val="Odstavecseseznamem"/>
              <w:ind w:lef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4 956</w:t>
            </w:r>
          </w:p>
        </w:tc>
      </w:tr>
      <w:tr w:rsidR="00923F83" w:rsidRPr="004070CE" w14:paraId="4538295F" w14:textId="77777777" w:rsidTr="00923F83">
        <w:trPr>
          <w:trHeight w:val="283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2B0A00" w14:textId="77777777" w:rsidR="00923F83" w:rsidRPr="004070CE" w:rsidRDefault="00923F83" w:rsidP="00923F83">
            <w:pPr>
              <w:pStyle w:val="Odstavecseseznamem"/>
              <w:ind w:left="0"/>
              <w:jc w:val="center"/>
              <w:rPr>
                <w:b/>
                <w:szCs w:val="24"/>
              </w:rPr>
            </w:pPr>
            <w:r w:rsidRPr="004070CE">
              <w:rPr>
                <w:b/>
                <w:szCs w:val="24"/>
              </w:rPr>
              <w:t>Women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8704BD" w14:textId="23A93FEB" w:rsidR="00923F83" w:rsidRPr="004070CE" w:rsidRDefault="00923F83" w:rsidP="00923F83">
            <w:pPr>
              <w:pStyle w:val="Odstavecseseznamem"/>
              <w:ind w:lef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276 734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CD7617" w14:textId="1103BDFA" w:rsidR="00923F83" w:rsidRPr="004070CE" w:rsidRDefault="00923F83" w:rsidP="00923F83">
            <w:pPr>
              <w:pStyle w:val="Odstavecseseznamem"/>
              <w:ind w:left="0"/>
              <w:jc w:val="center"/>
              <w:rPr>
                <w:szCs w:val="24"/>
              </w:rPr>
            </w:pPr>
            <w:r w:rsidRPr="004070CE">
              <w:rPr>
                <w:szCs w:val="24"/>
              </w:rPr>
              <w:t>279 976</w:t>
            </w:r>
          </w:p>
        </w:tc>
      </w:tr>
    </w:tbl>
    <w:p w14:paraId="1697F343" w14:textId="701985AA" w:rsidR="00923F83" w:rsidRPr="004070CE" w:rsidRDefault="00923F83" w:rsidP="00923F83">
      <w:pPr>
        <w:ind w:left="1134"/>
        <w:jc w:val="both"/>
        <w:rPr>
          <w:szCs w:val="24"/>
        </w:rPr>
      </w:pPr>
      <w:r w:rsidRPr="004070CE">
        <w:rPr>
          <w:szCs w:val="24"/>
        </w:rPr>
        <w:t>Source: Ministry of Labour and Social Affairs</w:t>
      </w:r>
    </w:p>
    <w:p w14:paraId="1E29B861" w14:textId="01667229" w:rsidR="00923F83" w:rsidRPr="004070CE" w:rsidRDefault="00923F83" w:rsidP="00923F83">
      <w:pPr>
        <w:ind w:left="1134"/>
        <w:jc w:val="both"/>
        <w:rPr>
          <w:szCs w:val="24"/>
        </w:rPr>
      </w:pPr>
    </w:p>
    <w:p w14:paraId="5236479D" w14:textId="52C946BA" w:rsidR="00923F83" w:rsidRPr="004070CE" w:rsidRDefault="00923F83" w:rsidP="00923F83">
      <w:pPr>
        <w:pStyle w:val="Odstavecseseznamem"/>
        <w:numPr>
          <w:ilvl w:val="0"/>
          <w:numId w:val="4"/>
        </w:numPr>
        <w:tabs>
          <w:tab w:val="left" w:pos="8789"/>
        </w:tabs>
        <w:spacing w:after="240" w:line="240" w:lineRule="auto"/>
        <w:ind w:right="850"/>
        <w:jc w:val="both"/>
        <w:rPr>
          <w:b/>
          <w:bCs/>
          <w:szCs w:val="22"/>
        </w:rPr>
      </w:pPr>
      <w:r w:rsidRPr="004070CE">
        <w:rPr>
          <w:b/>
          <w:bCs/>
          <w:szCs w:val="22"/>
        </w:rPr>
        <w:t>Parental allowance recipients by gender and age in 2019</w:t>
      </w:r>
    </w:p>
    <w:p w14:paraId="5E5C0B55" w14:textId="77777777" w:rsidR="00923F83" w:rsidRPr="004070CE" w:rsidRDefault="00923F83" w:rsidP="00923F83">
      <w:pPr>
        <w:spacing w:line="240" w:lineRule="auto"/>
        <w:rPr>
          <w:i/>
          <w:sz w:val="10"/>
          <w:szCs w:val="24"/>
        </w:rPr>
      </w:pPr>
    </w:p>
    <w:tbl>
      <w:tblPr>
        <w:tblW w:w="8585" w:type="dxa"/>
        <w:tblInd w:w="5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0"/>
        <w:gridCol w:w="1070"/>
        <w:gridCol w:w="1135"/>
        <w:gridCol w:w="1075"/>
        <w:gridCol w:w="264"/>
        <w:gridCol w:w="822"/>
        <w:gridCol w:w="1021"/>
        <w:gridCol w:w="924"/>
        <w:gridCol w:w="68"/>
        <w:gridCol w:w="1276"/>
      </w:tblGrid>
      <w:tr w:rsidR="00923F83" w:rsidRPr="004070CE" w14:paraId="3DE4BA6E" w14:textId="77777777" w:rsidTr="00BD4ED6">
        <w:trPr>
          <w:trHeight w:val="340"/>
        </w:trPr>
        <w:tc>
          <w:tcPr>
            <w:tcW w:w="858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AD856F" w14:textId="77777777" w:rsidR="00923F83" w:rsidRPr="004070CE" w:rsidRDefault="00923F83" w:rsidP="00657D00">
            <w:pPr>
              <w:spacing w:line="240" w:lineRule="auto"/>
              <w:jc w:val="center"/>
              <w:rPr>
                <w:b/>
              </w:rPr>
            </w:pPr>
            <w:r w:rsidRPr="004070CE">
              <w:rPr>
                <w:b/>
                <w:color w:val="000000"/>
              </w:rPr>
              <w:t>Average monthly number of parental allowance recipients by gender and age</w:t>
            </w:r>
          </w:p>
        </w:tc>
      </w:tr>
      <w:tr w:rsidR="00923F83" w:rsidRPr="004070CE" w14:paraId="67D961BC" w14:textId="77777777" w:rsidTr="00BD4ED6">
        <w:trPr>
          <w:trHeight w:val="283"/>
        </w:trPr>
        <w:tc>
          <w:tcPr>
            <w:tcW w:w="447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843C30" w14:textId="47B9A631" w:rsidR="00923F83" w:rsidRPr="004070CE" w:rsidRDefault="00233F3B" w:rsidP="00657D00">
            <w:pPr>
              <w:spacing w:line="240" w:lineRule="auto"/>
              <w:jc w:val="center"/>
              <w:rPr>
                <w:b/>
              </w:rPr>
            </w:pPr>
            <w:r w:rsidRPr="004070CE">
              <w:rPr>
                <w:b/>
                <w:color w:val="000000"/>
              </w:rPr>
              <w:t>W</w:t>
            </w:r>
            <w:r w:rsidR="00923F83" w:rsidRPr="004070CE">
              <w:rPr>
                <w:b/>
                <w:color w:val="000000"/>
              </w:rPr>
              <w:t>omen</w:t>
            </w:r>
          </w:p>
        </w:tc>
        <w:tc>
          <w:tcPr>
            <w:tcW w:w="411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05BABB" w14:textId="77777777" w:rsidR="00923F83" w:rsidRPr="004070CE" w:rsidRDefault="00923F83" w:rsidP="00657D00">
            <w:pPr>
              <w:spacing w:line="240" w:lineRule="auto"/>
              <w:jc w:val="center"/>
              <w:rPr>
                <w:b/>
              </w:rPr>
            </w:pPr>
            <w:r w:rsidRPr="004070CE">
              <w:rPr>
                <w:b/>
                <w:color w:val="000000"/>
              </w:rPr>
              <w:t>men</w:t>
            </w:r>
          </w:p>
        </w:tc>
      </w:tr>
      <w:tr w:rsidR="00923F83" w:rsidRPr="004070CE" w14:paraId="5992374F" w14:textId="77777777" w:rsidTr="00BD4ED6">
        <w:trPr>
          <w:trHeight w:val="340"/>
        </w:trPr>
        <w:tc>
          <w:tcPr>
            <w:tcW w:w="9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6B8ABB" w14:textId="77777777" w:rsidR="00923F83" w:rsidRPr="004070CE" w:rsidRDefault="00923F83" w:rsidP="00657D00">
            <w:pPr>
              <w:spacing w:line="240" w:lineRule="auto"/>
              <w:jc w:val="center"/>
              <w:rPr>
                <w:b/>
              </w:rPr>
            </w:pPr>
            <w:r w:rsidRPr="004070CE">
              <w:rPr>
                <w:b/>
              </w:rPr>
              <w:t>total</w:t>
            </w:r>
          </w:p>
        </w:tc>
        <w:tc>
          <w:tcPr>
            <w:tcW w:w="35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B61914" w14:textId="77777777" w:rsidR="00923F83" w:rsidRPr="004070CE" w:rsidRDefault="00923F83" w:rsidP="00657D00">
            <w:pPr>
              <w:spacing w:line="240" w:lineRule="auto"/>
              <w:jc w:val="center"/>
              <w:rPr>
                <w:b/>
              </w:rPr>
            </w:pPr>
            <w:r w:rsidRPr="004070CE">
              <w:rPr>
                <w:b/>
                <w:color w:val="000000"/>
              </w:rPr>
              <w:t>age group</w:t>
            </w:r>
          </w:p>
        </w:tc>
        <w:tc>
          <w:tcPr>
            <w:tcW w:w="8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ECD289" w14:textId="77777777" w:rsidR="00923F83" w:rsidRPr="004070CE" w:rsidRDefault="00923F83" w:rsidP="00657D00">
            <w:pPr>
              <w:spacing w:line="240" w:lineRule="auto"/>
              <w:jc w:val="center"/>
              <w:rPr>
                <w:b/>
              </w:rPr>
            </w:pPr>
            <w:r w:rsidRPr="004070CE">
              <w:rPr>
                <w:b/>
              </w:rPr>
              <w:t>total</w:t>
            </w:r>
          </w:p>
        </w:tc>
        <w:tc>
          <w:tcPr>
            <w:tcW w:w="32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558313" w14:textId="77777777" w:rsidR="00923F83" w:rsidRPr="004070CE" w:rsidRDefault="00923F83" w:rsidP="00657D00">
            <w:pPr>
              <w:spacing w:line="240" w:lineRule="auto"/>
              <w:jc w:val="center"/>
              <w:rPr>
                <w:b/>
              </w:rPr>
            </w:pPr>
            <w:r w:rsidRPr="004070CE">
              <w:rPr>
                <w:b/>
                <w:color w:val="000000"/>
              </w:rPr>
              <w:t>age group</w:t>
            </w:r>
          </w:p>
        </w:tc>
      </w:tr>
      <w:tr w:rsidR="00923F83" w:rsidRPr="004070CE" w14:paraId="19B5D913" w14:textId="77777777" w:rsidTr="00BD4ED6">
        <w:trPr>
          <w:trHeight w:val="340"/>
        </w:trPr>
        <w:tc>
          <w:tcPr>
            <w:tcW w:w="9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39F7F3" w14:textId="77777777" w:rsidR="00923F83" w:rsidRPr="004070CE" w:rsidRDefault="00923F83" w:rsidP="00657D00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EA0A6E" w14:textId="77777777" w:rsidR="00923F83" w:rsidRPr="004070CE" w:rsidRDefault="00923F83" w:rsidP="00657D00">
            <w:pPr>
              <w:spacing w:line="240" w:lineRule="auto"/>
              <w:jc w:val="center"/>
              <w:rPr>
                <w:b/>
              </w:rPr>
            </w:pPr>
            <w:r w:rsidRPr="004070CE">
              <w:rPr>
                <w:b/>
                <w:color w:val="000000"/>
              </w:rPr>
              <w:t>up to 24 years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9F0032" w14:textId="77777777" w:rsidR="00923F83" w:rsidRPr="004070CE" w:rsidRDefault="00923F83" w:rsidP="00657D00">
            <w:pPr>
              <w:spacing w:line="240" w:lineRule="auto"/>
              <w:jc w:val="center"/>
              <w:rPr>
                <w:b/>
              </w:rPr>
            </w:pPr>
            <w:r w:rsidRPr="004070CE">
              <w:rPr>
                <w:b/>
              </w:rPr>
              <w:t>25–34 years</w:t>
            </w:r>
          </w:p>
        </w:tc>
        <w:tc>
          <w:tcPr>
            <w:tcW w:w="1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D736AA" w14:textId="77777777" w:rsidR="00923F83" w:rsidRPr="004070CE" w:rsidRDefault="00923F83" w:rsidP="00657D00">
            <w:pPr>
              <w:spacing w:line="240" w:lineRule="auto"/>
              <w:jc w:val="center"/>
              <w:rPr>
                <w:b/>
              </w:rPr>
            </w:pPr>
            <w:r w:rsidRPr="004070CE">
              <w:rPr>
                <w:b/>
              </w:rPr>
              <w:t>35 +</w:t>
            </w:r>
          </w:p>
        </w:tc>
        <w:tc>
          <w:tcPr>
            <w:tcW w:w="8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58C997" w14:textId="77777777" w:rsidR="00923F83" w:rsidRPr="004070CE" w:rsidRDefault="00923F83" w:rsidP="00657D00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3A5152" w14:textId="77777777" w:rsidR="00923F83" w:rsidRPr="004070CE" w:rsidRDefault="00923F83" w:rsidP="00657D00">
            <w:pPr>
              <w:spacing w:line="240" w:lineRule="auto"/>
              <w:jc w:val="center"/>
              <w:rPr>
                <w:b/>
              </w:rPr>
            </w:pPr>
            <w:r w:rsidRPr="004070CE">
              <w:rPr>
                <w:b/>
                <w:color w:val="000000"/>
              </w:rPr>
              <w:t>up to 24 years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4E6863" w14:textId="77777777" w:rsidR="00923F83" w:rsidRPr="004070CE" w:rsidRDefault="00923F83" w:rsidP="00657D00">
            <w:pPr>
              <w:spacing w:line="240" w:lineRule="auto"/>
              <w:jc w:val="center"/>
              <w:rPr>
                <w:b/>
              </w:rPr>
            </w:pPr>
            <w:r w:rsidRPr="004070CE">
              <w:rPr>
                <w:b/>
              </w:rPr>
              <w:t>25–34 years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07A79C" w14:textId="77777777" w:rsidR="00923F83" w:rsidRPr="004070CE" w:rsidRDefault="00923F83" w:rsidP="00657D00">
            <w:pPr>
              <w:spacing w:line="240" w:lineRule="auto"/>
              <w:jc w:val="center"/>
              <w:rPr>
                <w:b/>
              </w:rPr>
            </w:pPr>
            <w:r w:rsidRPr="004070CE">
              <w:rPr>
                <w:b/>
              </w:rPr>
              <w:t>35 +</w:t>
            </w:r>
          </w:p>
        </w:tc>
      </w:tr>
      <w:tr w:rsidR="00923F83" w:rsidRPr="004070CE" w14:paraId="1A2BCDE2" w14:textId="77777777" w:rsidTr="00BD4ED6">
        <w:trPr>
          <w:trHeight w:val="340"/>
        </w:trPr>
        <w:tc>
          <w:tcPr>
            <w:tcW w:w="858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5579BA" w14:textId="4CA65661" w:rsidR="00923F83" w:rsidRPr="004070CE" w:rsidRDefault="00923F83" w:rsidP="00657D00">
            <w:pPr>
              <w:spacing w:line="240" w:lineRule="auto"/>
              <w:jc w:val="center"/>
              <w:rPr>
                <w:b/>
              </w:rPr>
            </w:pPr>
            <w:r w:rsidRPr="004070CE">
              <w:rPr>
                <w:b/>
              </w:rPr>
              <w:t>total</w:t>
            </w:r>
          </w:p>
        </w:tc>
      </w:tr>
      <w:tr w:rsidR="00923F83" w:rsidRPr="004070CE" w14:paraId="208D51F6" w14:textId="77777777" w:rsidTr="00BD4ED6">
        <w:trPr>
          <w:trHeight w:val="390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C39C44" w14:textId="06D4ED7F" w:rsidR="00923F83" w:rsidRPr="004070CE" w:rsidRDefault="00923F83" w:rsidP="00923F83">
            <w:pPr>
              <w:spacing w:line="240" w:lineRule="auto"/>
              <w:jc w:val="center"/>
            </w:pPr>
            <w:r w:rsidRPr="004070CE">
              <w:rPr>
                <w:bCs/>
              </w:rPr>
              <w:t>279 976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4EAAB3" w14:textId="0C5296B4" w:rsidR="00923F83" w:rsidRPr="004070CE" w:rsidRDefault="00923F83" w:rsidP="00923F83">
            <w:pPr>
              <w:spacing w:line="240" w:lineRule="auto"/>
              <w:jc w:val="center"/>
            </w:pPr>
            <w:r w:rsidRPr="004070CE">
              <w:rPr>
                <w:bCs/>
              </w:rPr>
              <w:t>22 949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F7989A" w14:textId="6F0B11E8" w:rsidR="00923F83" w:rsidRPr="004070CE" w:rsidRDefault="00923F83" w:rsidP="00923F83">
            <w:pPr>
              <w:spacing w:line="240" w:lineRule="auto"/>
              <w:jc w:val="center"/>
            </w:pPr>
            <w:r w:rsidRPr="004070CE">
              <w:rPr>
                <w:bCs/>
              </w:rPr>
              <w:t>162 501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A6244A" w14:textId="1D4A8E4F" w:rsidR="00923F83" w:rsidRPr="004070CE" w:rsidRDefault="00923F83" w:rsidP="00923F83">
            <w:pPr>
              <w:spacing w:line="240" w:lineRule="auto"/>
              <w:jc w:val="center"/>
            </w:pPr>
            <w:r w:rsidRPr="004070CE">
              <w:rPr>
                <w:bCs/>
              </w:rPr>
              <w:t>94 526</w:t>
            </w: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CAE447" w14:textId="180F1F86" w:rsidR="00923F83" w:rsidRPr="004070CE" w:rsidRDefault="00923F83" w:rsidP="00923F83">
            <w:pPr>
              <w:spacing w:line="240" w:lineRule="auto"/>
              <w:jc w:val="center"/>
            </w:pPr>
            <w:r w:rsidRPr="004070CE">
              <w:rPr>
                <w:bCs/>
              </w:rPr>
              <w:t>4 956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A456E1" w14:textId="067B8085" w:rsidR="00923F83" w:rsidRPr="004070CE" w:rsidRDefault="00923F83" w:rsidP="00923F83">
            <w:pPr>
              <w:spacing w:line="240" w:lineRule="auto"/>
              <w:jc w:val="center"/>
            </w:pPr>
            <w:r w:rsidRPr="004070CE">
              <w:rPr>
                <w:bCs/>
              </w:rPr>
              <w:t>253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A5BC78" w14:textId="1396CC95" w:rsidR="00923F83" w:rsidRPr="004070CE" w:rsidRDefault="00923F83" w:rsidP="00923F83">
            <w:pPr>
              <w:spacing w:line="240" w:lineRule="auto"/>
              <w:jc w:val="center"/>
            </w:pPr>
            <w:r w:rsidRPr="004070CE">
              <w:rPr>
                <w:bCs/>
              </w:rPr>
              <w:t>1 870</w:t>
            </w:r>
          </w:p>
        </w:tc>
        <w:tc>
          <w:tcPr>
            <w:tcW w:w="13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3C336B" w14:textId="16C10244" w:rsidR="00923F83" w:rsidRPr="004070CE" w:rsidRDefault="00923F83" w:rsidP="00923F83">
            <w:pPr>
              <w:spacing w:line="240" w:lineRule="auto"/>
              <w:jc w:val="center"/>
            </w:pPr>
            <w:r w:rsidRPr="004070CE">
              <w:rPr>
                <w:bCs/>
              </w:rPr>
              <w:t>2 833</w:t>
            </w:r>
          </w:p>
        </w:tc>
      </w:tr>
      <w:tr w:rsidR="00923F83" w:rsidRPr="004070CE" w14:paraId="2B80D9D2" w14:textId="77777777" w:rsidTr="00BD4ED6">
        <w:trPr>
          <w:trHeight w:val="340"/>
        </w:trPr>
        <w:tc>
          <w:tcPr>
            <w:tcW w:w="858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8E05C9" w14:textId="582704B8" w:rsidR="00923F83" w:rsidRPr="004070CE" w:rsidRDefault="00923F83" w:rsidP="00923F83">
            <w:pPr>
              <w:spacing w:line="240" w:lineRule="auto"/>
              <w:jc w:val="center"/>
              <w:rPr>
                <w:b/>
              </w:rPr>
            </w:pPr>
            <w:r w:rsidRPr="004070CE">
              <w:rPr>
                <w:b/>
              </w:rPr>
              <w:t>% share in the given age group</w:t>
            </w:r>
          </w:p>
        </w:tc>
      </w:tr>
      <w:tr w:rsidR="00923F83" w:rsidRPr="004070CE" w14:paraId="306AF861" w14:textId="77777777" w:rsidTr="00BD4ED6">
        <w:trPr>
          <w:trHeight w:val="390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B49152" w14:textId="49B91041" w:rsidR="00923F83" w:rsidRPr="004070CE" w:rsidRDefault="00923F83" w:rsidP="00923F83">
            <w:pPr>
              <w:spacing w:line="240" w:lineRule="auto"/>
              <w:jc w:val="center"/>
            </w:pPr>
            <w:r w:rsidRPr="004070CE">
              <w:rPr>
                <w:bCs/>
              </w:rPr>
              <w:t>98,3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37C816" w14:textId="41E8A725" w:rsidR="00923F83" w:rsidRPr="004070CE" w:rsidRDefault="00923F83" w:rsidP="00923F83">
            <w:pPr>
              <w:spacing w:line="240" w:lineRule="auto"/>
              <w:jc w:val="center"/>
            </w:pPr>
            <w:r w:rsidRPr="004070CE">
              <w:rPr>
                <w:bCs/>
              </w:rPr>
              <w:t>98,9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03D0E7" w14:textId="49A035F9" w:rsidR="00923F83" w:rsidRPr="004070CE" w:rsidRDefault="00923F83" w:rsidP="00923F83">
            <w:pPr>
              <w:spacing w:line="240" w:lineRule="auto"/>
              <w:jc w:val="center"/>
            </w:pPr>
            <w:r w:rsidRPr="004070CE">
              <w:rPr>
                <w:bCs/>
              </w:rPr>
              <w:t>98,9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7210C1" w14:textId="0E83BF47" w:rsidR="00923F83" w:rsidRPr="004070CE" w:rsidRDefault="00923F83" w:rsidP="00923F83">
            <w:pPr>
              <w:spacing w:line="240" w:lineRule="auto"/>
              <w:jc w:val="center"/>
            </w:pPr>
            <w:r w:rsidRPr="004070CE">
              <w:rPr>
                <w:bCs/>
              </w:rPr>
              <w:t>97,1</w:t>
            </w: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F95FA2" w14:textId="149F12DA" w:rsidR="00923F83" w:rsidRPr="004070CE" w:rsidRDefault="00923F83" w:rsidP="00923F83">
            <w:pPr>
              <w:spacing w:line="240" w:lineRule="auto"/>
              <w:jc w:val="center"/>
            </w:pPr>
            <w:r w:rsidRPr="004070CE">
              <w:rPr>
                <w:bCs/>
              </w:rPr>
              <w:t>1,7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D68113" w14:textId="4848C330" w:rsidR="00923F83" w:rsidRPr="004070CE" w:rsidRDefault="00923F83" w:rsidP="00923F83">
            <w:pPr>
              <w:spacing w:line="240" w:lineRule="auto"/>
              <w:jc w:val="center"/>
            </w:pPr>
            <w:r w:rsidRPr="004070CE">
              <w:rPr>
                <w:bCs/>
              </w:rPr>
              <w:t>1,1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228ABA" w14:textId="60AC5461" w:rsidR="00923F83" w:rsidRPr="004070CE" w:rsidRDefault="00923F83" w:rsidP="00923F83">
            <w:pPr>
              <w:spacing w:line="240" w:lineRule="auto"/>
              <w:jc w:val="center"/>
            </w:pPr>
            <w:r w:rsidRPr="004070CE">
              <w:rPr>
                <w:bCs/>
              </w:rPr>
              <w:t>1,1</w:t>
            </w:r>
          </w:p>
        </w:tc>
        <w:tc>
          <w:tcPr>
            <w:tcW w:w="13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30A65C" w14:textId="526E3748" w:rsidR="00923F83" w:rsidRPr="004070CE" w:rsidRDefault="00923F83" w:rsidP="00923F83">
            <w:pPr>
              <w:spacing w:line="240" w:lineRule="auto"/>
              <w:jc w:val="center"/>
            </w:pPr>
            <w:r w:rsidRPr="004070CE">
              <w:rPr>
                <w:bCs/>
              </w:rPr>
              <w:t>2,9</w:t>
            </w:r>
          </w:p>
        </w:tc>
      </w:tr>
    </w:tbl>
    <w:p w14:paraId="12C77CBB" w14:textId="473A2795" w:rsidR="00923F83" w:rsidRPr="004070CE" w:rsidRDefault="00923F83" w:rsidP="00923F83">
      <w:pPr>
        <w:ind w:left="1134"/>
        <w:jc w:val="both"/>
        <w:rPr>
          <w:szCs w:val="24"/>
        </w:rPr>
      </w:pPr>
      <w:r w:rsidRPr="004070CE">
        <w:rPr>
          <w:szCs w:val="24"/>
        </w:rPr>
        <w:t>Source: Ministry of Labour and Social Affairs</w:t>
      </w:r>
      <w:bookmarkStart w:id="23" w:name="_Toc11688185"/>
    </w:p>
    <w:bookmarkEnd w:id="23"/>
    <w:p w14:paraId="4E5FC1CE" w14:textId="4398619F" w:rsidR="00066D65" w:rsidRPr="004070CE" w:rsidRDefault="00657D00" w:rsidP="00657D00">
      <w:pPr>
        <w:pStyle w:val="H1G"/>
        <w:ind w:firstLine="0"/>
      </w:pPr>
      <w:r w:rsidRPr="004070CE">
        <w:t>Update of the paragraph 13 (1) of the statistical annex</w:t>
      </w:r>
    </w:p>
    <w:p w14:paraId="2E516D77" w14:textId="77668C5B" w:rsidR="00657D00" w:rsidRPr="004070CE" w:rsidRDefault="00657D00" w:rsidP="00657D00">
      <w:pPr>
        <w:pStyle w:val="Odstavecseseznamem"/>
        <w:numPr>
          <w:ilvl w:val="0"/>
          <w:numId w:val="4"/>
        </w:numPr>
        <w:tabs>
          <w:tab w:val="left" w:pos="8789"/>
        </w:tabs>
        <w:spacing w:after="240" w:line="240" w:lineRule="auto"/>
        <w:ind w:right="850"/>
        <w:jc w:val="both"/>
        <w:rPr>
          <w:b/>
          <w:bCs/>
          <w:szCs w:val="22"/>
        </w:rPr>
      </w:pPr>
      <w:bookmarkStart w:id="24" w:name="_Toc11688193"/>
      <w:bookmarkStart w:id="25" w:name="_Toc15664871"/>
      <w:r w:rsidRPr="004070CE">
        <w:rPr>
          <w:b/>
          <w:bCs/>
          <w:szCs w:val="22"/>
        </w:rPr>
        <w:t>Numbers of social services for senior citizens and their clients in 2018</w:t>
      </w:r>
      <w:bookmarkEnd w:id="24"/>
      <w:bookmarkEnd w:id="25"/>
    </w:p>
    <w:tbl>
      <w:tblPr>
        <w:tblW w:w="3517" w:type="pct"/>
        <w:tblInd w:w="1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34"/>
        <w:gridCol w:w="4345"/>
      </w:tblGrid>
      <w:tr w:rsidR="00657D00" w:rsidRPr="004070CE" w14:paraId="50B0B68E" w14:textId="77777777" w:rsidTr="00233F3B">
        <w:trPr>
          <w:trHeight w:val="340"/>
        </w:trPr>
        <w:tc>
          <w:tcPr>
            <w:tcW w:w="6879" w:type="dxa"/>
            <w:gridSpan w:val="2"/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4E14214" w14:textId="77777777" w:rsidR="00657D00" w:rsidRPr="004070CE" w:rsidRDefault="00657D00" w:rsidP="00657D00">
            <w:pPr>
              <w:spacing w:line="276" w:lineRule="auto"/>
            </w:pPr>
            <w:r w:rsidRPr="004070CE">
              <w:rPr>
                <w:b/>
                <w:color w:val="000000"/>
              </w:rPr>
              <w:t>Capacity of social services (number of beds in selected social service facilities)</w:t>
            </w:r>
          </w:p>
        </w:tc>
      </w:tr>
      <w:tr w:rsidR="00657D00" w:rsidRPr="004070CE" w14:paraId="33C277EC" w14:textId="77777777" w:rsidTr="00233F3B">
        <w:trPr>
          <w:trHeight w:val="340"/>
        </w:trPr>
        <w:tc>
          <w:tcPr>
            <w:tcW w:w="2534" w:type="dxa"/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5855C1" w14:textId="77777777" w:rsidR="00657D00" w:rsidRPr="004070CE" w:rsidRDefault="00657D00" w:rsidP="00657D00">
            <w:pPr>
              <w:spacing w:line="276" w:lineRule="auto"/>
              <w:jc w:val="center"/>
            </w:pPr>
            <w:r w:rsidRPr="004070CE">
              <w:rPr>
                <w:color w:val="000000"/>
                <w:sz w:val="22"/>
              </w:rPr>
              <w:t>Institution type</w:t>
            </w:r>
          </w:p>
        </w:tc>
        <w:tc>
          <w:tcPr>
            <w:tcW w:w="4345" w:type="dxa"/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DEA3BB" w14:textId="78ED1835" w:rsidR="00657D00" w:rsidRPr="004070CE" w:rsidRDefault="00657D00" w:rsidP="00657D00">
            <w:pPr>
              <w:spacing w:line="276" w:lineRule="auto"/>
              <w:jc w:val="center"/>
            </w:pPr>
            <w:r w:rsidRPr="004070CE">
              <w:rPr>
                <w:b/>
                <w:bCs/>
                <w:color w:val="000000"/>
                <w:sz w:val="22"/>
              </w:rPr>
              <w:t>2018</w:t>
            </w:r>
          </w:p>
        </w:tc>
      </w:tr>
      <w:tr w:rsidR="00657D00" w:rsidRPr="004070CE" w14:paraId="629A0F94" w14:textId="77777777" w:rsidTr="00233F3B">
        <w:trPr>
          <w:trHeight w:val="340"/>
        </w:trPr>
        <w:tc>
          <w:tcPr>
            <w:tcW w:w="253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67F666F" w14:textId="77777777" w:rsidR="00657D00" w:rsidRPr="004070CE" w:rsidRDefault="00657D00" w:rsidP="00657D00">
            <w:pPr>
              <w:spacing w:line="276" w:lineRule="auto"/>
            </w:pPr>
            <w:r w:rsidRPr="004070CE">
              <w:rPr>
                <w:color w:val="000000"/>
                <w:sz w:val="22"/>
              </w:rPr>
              <w:t>Homes for senior citizens</w:t>
            </w:r>
          </w:p>
        </w:tc>
        <w:tc>
          <w:tcPr>
            <w:tcW w:w="4345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899807" w14:textId="7BC07AC7" w:rsidR="00657D00" w:rsidRPr="004070CE" w:rsidRDefault="00657D00" w:rsidP="00657D00">
            <w:pPr>
              <w:spacing w:line="276" w:lineRule="auto"/>
              <w:jc w:val="center"/>
            </w:pPr>
            <w:r w:rsidRPr="004070CE">
              <w:t>36 329</w:t>
            </w:r>
          </w:p>
        </w:tc>
      </w:tr>
      <w:tr w:rsidR="00657D00" w:rsidRPr="004070CE" w14:paraId="3F374287" w14:textId="77777777" w:rsidTr="00233F3B">
        <w:trPr>
          <w:trHeight w:val="340"/>
        </w:trPr>
        <w:tc>
          <w:tcPr>
            <w:tcW w:w="253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B5482EC" w14:textId="77777777" w:rsidR="00657D00" w:rsidRPr="004070CE" w:rsidRDefault="00657D00" w:rsidP="00657D00">
            <w:pPr>
              <w:spacing w:line="276" w:lineRule="auto"/>
            </w:pPr>
            <w:r w:rsidRPr="004070CE">
              <w:rPr>
                <w:color w:val="000000"/>
                <w:sz w:val="22"/>
              </w:rPr>
              <w:t>Special regime homes</w:t>
            </w:r>
          </w:p>
        </w:tc>
        <w:tc>
          <w:tcPr>
            <w:tcW w:w="4345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2F6FA1" w14:textId="1F0ECDAE" w:rsidR="00657D00" w:rsidRPr="004070CE" w:rsidRDefault="00657D00" w:rsidP="00657D00">
            <w:pPr>
              <w:spacing w:line="276" w:lineRule="auto"/>
              <w:jc w:val="center"/>
            </w:pPr>
            <w:r w:rsidRPr="004070CE">
              <w:t>19 870</w:t>
            </w:r>
          </w:p>
        </w:tc>
      </w:tr>
      <w:tr w:rsidR="00657D00" w:rsidRPr="004070CE" w14:paraId="39C51585" w14:textId="77777777" w:rsidTr="00233F3B">
        <w:trPr>
          <w:trHeight w:val="340"/>
        </w:trPr>
        <w:tc>
          <w:tcPr>
            <w:tcW w:w="253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6000B96" w14:textId="77777777" w:rsidR="00657D00" w:rsidRPr="004070CE" w:rsidRDefault="00657D00" w:rsidP="00657D00">
            <w:pPr>
              <w:spacing w:line="276" w:lineRule="auto"/>
            </w:pPr>
            <w:r w:rsidRPr="004070CE">
              <w:rPr>
                <w:color w:val="000000"/>
                <w:sz w:val="22"/>
              </w:rPr>
              <w:t>Weekly care centre</w:t>
            </w:r>
          </w:p>
        </w:tc>
        <w:tc>
          <w:tcPr>
            <w:tcW w:w="4345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C94B78" w14:textId="01A97A4A" w:rsidR="00657D00" w:rsidRPr="004070CE" w:rsidRDefault="00657D00" w:rsidP="00657D00">
            <w:pPr>
              <w:spacing w:line="276" w:lineRule="auto"/>
              <w:jc w:val="center"/>
            </w:pPr>
            <w:r w:rsidRPr="004070CE">
              <w:t>792</w:t>
            </w:r>
          </w:p>
        </w:tc>
      </w:tr>
      <w:tr w:rsidR="00657D00" w:rsidRPr="004070CE" w14:paraId="516E91A1" w14:textId="77777777" w:rsidTr="00233F3B">
        <w:trPr>
          <w:trHeight w:val="340"/>
        </w:trPr>
        <w:tc>
          <w:tcPr>
            <w:tcW w:w="253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8D76B54" w14:textId="77777777" w:rsidR="00657D00" w:rsidRPr="004070CE" w:rsidRDefault="00657D00" w:rsidP="00657D00">
            <w:pPr>
              <w:spacing w:line="276" w:lineRule="auto"/>
            </w:pPr>
            <w:r w:rsidRPr="004070CE">
              <w:rPr>
                <w:b/>
                <w:bCs/>
                <w:color w:val="000000"/>
                <w:sz w:val="22"/>
              </w:rPr>
              <w:lastRenderedPageBreak/>
              <w:t>Total</w:t>
            </w:r>
          </w:p>
        </w:tc>
        <w:tc>
          <w:tcPr>
            <w:tcW w:w="4345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3D5174" w14:textId="6B3A457C" w:rsidR="00657D00" w:rsidRPr="004070CE" w:rsidRDefault="00657D00" w:rsidP="00657D00">
            <w:pPr>
              <w:spacing w:line="276" w:lineRule="auto"/>
              <w:jc w:val="center"/>
            </w:pPr>
            <w:r w:rsidRPr="004070CE">
              <w:t>56 991</w:t>
            </w:r>
          </w:p>
        </w:tc>
      </w:tr>
    </w:tbl>
    <w:p w14:paraId="19D5BC76" w14:textId="77777777" w:rsidR="00657D00" w:rsidRPr="004070CE" w:rsidRDefault="00657D00" w:rsidP="00657D00">
      <w:pPr>
        <w:ind w:left="1134"/>
        <w:jc w:val="both"/>
        <w:rPr>
          <w:szCs w:val="24"/>
        </w:rPr>
      </w:pPr>
      <w:r w:rsidRPr="004070CE">
        <w:rPr>
          <w:szCs w:val="24"/>
        </w:rPr>
        <w:t>Source: Ministry of Labour and Social Affairs</w:t>
      </w:r>
    </w:p>
    <w:p w14:paraId="3B99C85E" w14:textId="77777777" w:rsidR="00BD4ED6" w:rsidRPr="004070CE" w:rsidRDefault="00BD4ED6" w:rsidP="00BD4ED6">
      <w:pPr>
        <w:pStyle w:val="H1G"/>
        <w:ind w:firstLine="0"/>
      </w:pPr>
      <w:r w:rsidRPr="004070CE">
        <w:t>Update of the paragraph 15 (3) of the statistical annex</w:t>
      </w:r>
    </w:p>
    <w:p w14:paraId="15A8863B" w14:textId="77777777" w:rsidR="00BD4ED6" w:rsidRPr="004070CE" w:rsidRDefault="00BD4ED6" w:rsidP="00BD4ED6">
      <w:pPr>
        <w:pStyle w:val="Odstavecseseznamem"/>
        <w:numPr>
          <w:ilvl w:val="0"/>
          <w:numId w:val="4"/>
        </w:numPr>
        <w:spacing w:after="240"/>
        <w:rPr>
          <w:b/>
          <w:bCs/>
        </w:rPr>
      </w:pPr>
      <w:bookmarkStart w:id="26" w:name="_Toc11688208"/>
      <w:bookmarkStart w:id="27" w:name="_Toc15664890"/>
      <w:r w:rsidRPr="004070CE">
        <w:rPr>
          <w:b/>
          <w:bCs/>
        </w:rPr>
        <w:t>Number of victims – domestic violence – 2018–201</w:t>
      </w:r>
      <w:bookmarkEnd w:id="26"/>
      <w:bookmarkEnd w:id="27"/>
      <w:r w:rsidRPr="004070CE">
        <w:rPr>
          <w:b/>
          <w:bCs/>
        </w:rPr>
        <w:t>9</w:t>
      </w:r>
    </w:p>
    <w:tbl>
      <w:tblPr>
        <w:tblW w:w="2355" w:type="pct"/>
        <w:tblInd w:w="1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4"/>
        <w:gridCol w:w="1536"/>
        <w:gridCol w:w="1536"/>
      </w:tblGrid>
      <w:tr w:rsidR="00BD4ED6" w:rsidRPr="004070CE" w14:paraId="3757CCCC" w14:textId="77777777" w:rsidTr="00F31AF5">
        <w:trPr>
          <w:trHeight w:val="340"/>
        </w:trPr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32553B" w14:textId="77777777" w:rsidR="00BD4ED6" w:rsidRPr="004070CE" w:rsidRDefault="00BD4ED6" w:rsidP="00F31AF5">
            <w:pPr>
              <w:spacing w:line="276" w:lineRule="auto"/>
              <w:jc w:val="center"/>
              <w:rPr>
                <w:b/>
                <w:color w:val="000000"/>
                <w:szCs w:val="24"/>
              </w:rPr>
            </w:pPr>
            <w:r w:rsidRPr="004070CE">
              <w:rPr>
                <w:b/>
                <w:color w:val="000000"/>
                <w:szCs w:val="24"/>
              </w:rPr>
              <w:t>Year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FCA36F" w14:textId="77777777" w:rsidR="00BD4ED6" w:rsidRPr="004070CE" w:rsidRDefault="00BD4ED6" w:rsidP="00F31AF5">
            <w:pPr>
              <w:spacing w:line="276" w:lineRule="auto"/>
              <w:jc w:val="center"/>
              <w:rPr>
                <w:b/>
                <w:color w:val="000000"/>
                <w:szCs w:val="24"/>
              </w:rPr>
            </w:pPr>
            <w:r w:rsidRPr="004070CE">
              <w:rPr>
                <w:b/>
                <w:color w:val="000000"/>
                <w:szCs w:val="24"/>
              </w:rPr>
              <w:t>2018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169B7D" w14:textId="77777777" w:rsidR="00BD4ED6" w:rsidRPr="004070CE" w:rsidRDefault="00BD4ED6" w:rsidP="00F31AF5">
            <w:pPr>
              <w:spacing w:line="276" w:lineRule="auto"/>
              <w:jc w:val="center"/>
              <w:rPr>
                <w:b/>
                <w:color w:val="000000"/>
                <w:szCs w:val="24"/>
              </w:rPr>
            </w:pPr>
            <w:r w:rsidRPr="004070CE">
              <w:rPr>
                <w:b/>
                <w:color w:val="000000"/>
                <w:szCs w:val="24"/>
              </w:rPr>
              <w:t>2019</w:t>
            </w:r>
          </w:p>
        </w:tc>
      </w:tr>
      <w:tr w:rsidR="00BD4ED6" w:rsidRPr="004070CE" w14:paraId="39441474" w14:textId="77777777" w:rsidTr="00F31AF5">
        <w:trPr>
          <w:trHeight w:val="340"/>
        </w:trPr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E588567" w14:textId="77777777" w:rsidR="00BD4ED6" w:rsidRPr="004070CE" w:rsidRDefault="00BD4ED6" w:rsidP="00F31AF5">
            <w:pPr>
              <w:spacing w:line="276" w:lineRule="auto"/>
              <w:rPr>
                <w:color w:val="000000"/>
                <w:szCs w:val="24"/>
              </w:rPr>
            </w:pPr>
            <w:r w:rsidRPr="004070CE">
              <w:rPr>
                <w:color w:val="000000"/>
                <w:szCs w:val="24"/>
              </w:rPr>
              <w:t>child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028B58" w14:textId="77777777" w:rsidR="00BD4ED6" w:rsidRPr="004070CE" w:rsidRDefault="00BD4ED6" w:rsidP="00F31AF5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4070CE">
              <w:rPr>
                <w:color w:val="000000"/>
              </w:rPr>
              <w:t>90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A8A163" w14:textId="77777777" w:rsidR="00BD4ED6" w:rsidRPr="004070CE" w:rsidRDefault="00BD4ED6" w:rsidP="00F31AF5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4070CE">
              <w:rPr>
                <w:color w:val="000000"/>
              </w:rPr>
              <w:t>93</w:t>
            </w:r>
          </w:p>
        </w:tc>
      </w:tr>
      <w:tr w:rsidR="00BD4ED6" w:rsidRPr="004070CE" w14:paraId="359259F4" w14:textId="77777777" w:rsidTr="00F31AF5">
        <w:trPr>
          <w:trHeight w:val="340"/>
        </w:trPr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3D1768B" w14:textId="77777777" w:rsidR="00BD4ED6" w:rsidRPr="004070CE" w:rsidRDefault="00BD4ED6" w:rsidP="00F31AF5">
            <w:pPr>
              <w:spacing w:line="276" w:lineRule="auto"/>
              <w:rPr>
                <w:color w:val="000000"/>
                <w:szCs w:val="24"/>
              </w:rPr>
            </w:pPr>
            <w:r w:rsidRPr="004070CE">
              <w:rPr>
                <w:color w:val="000000"/>
                <w:szCs w:val="24"/>
              </w:rPr>
              <w:t>woman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BD6227" w14:textId="77777777" w:rsidR="00BD4ED6" w:rsidRPr="004070CE" w:rsidRDefault="00BD4ED6" w:rsidP="00F31AF5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4070CE">
              <w:rPr>
                <w:color w:val="000000"/>
              </w:rPr>
              <w:t>391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6B39BA" w14:textId="77777777" w:rsidR="00BD4ED6" w:rsidRPr="004070CE" w:rsidRDefault="00BD4ED6" w:rsidP="00F31AF5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4070CE">
              <w:rPr>
                <w:color w:val="000000"/>
              </w:rPr>
              <w:t>454</w:t>
            </w:r>
          </w:p>
        </w:tc>
      </w:tr>
      <w:tr w:rsidR="00BD4ED6" w:rsidRPr="004070CE" w14:paraId="0F6705B0" w14:textId="77777777" w:rsidTr="00F31AF5">
        <w:trPr>
          <w:trHeight w:val="340"/>
        </w:trPr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A91C71F" w14:textId="77777777" w:rsidR="00BD4ED6" w:rsidRPr="004070CE" w:rsidRDefault="00BD4ED6" w:rsidP="00F31AF5">
            <w:pPr>
              <w:spacing w:line="276" w:lineRule="auto"/>
              <w:rPr>
                <w:color w:val="000000"/>
                <w:szCs w:val="24"/>
              </w:rPr>
            </w:pPr>
            <w:r w:rsidRPr="004070CE">
              <w:rPr>
                <w:color w:val="000000"/>
                <w:szCs w:val="24"/>
              </w:rPr>
              <w:t>man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90D62A" w14:textId="77777777" w:rsidR="00BD4ED6" w:rsidRPr="004070CE" w:rsidRDefault="00BD4ED6" w:rsidP="00F31AF5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4070CE">
              <w:rPr>
                <w:color w:val="000000"/>
              </w:rPr>
              <w:t>52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74E44C" w14:textId="77777777" w:rsidR="00BD4ED6" w:rsidRPr="004070CE" w:rsidRDefault="00BD4ED6" w:rsidP="00F31AF5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4070CE">
              <w:rPr>
                <w:color w:val="000000"/>
              </w:rPr>
              <w:t>42</w:t>
            </w:r>
          </w:p>
        </w:tc>
      </w:tr>
      <w:tr w:rsidR="00BD4ED6" w:rsidRPr="004070CE" w14:paraId="4ABABDA7" w14:textId="77777777" w:rsidTr="00F31AF5">
        <w:trPr>
          <w:trHeight w:val="340"/>
        </w:trPr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E51EEC0" w14:textId="77777777" w:rsidR="00BD4ED6" w:rsidRPr="004070CE" w:rsidRDefault="00BD4ED6" w:rsidP="00F31AF5">
            <w:pPr>
              <w:spacing w:line="276" w:lineRule="auto"/>
              <w:rPr>
                <w:color w:val="000000"/>
                <w:szCs w:val="24"/>
              </w:rPr>
            </w:pPr>
            <w:r w:rsidRPr="004070CE">
              <w:rPr>
                <w:color w:val="000000"/>
                <w:szCs w:val="24"/>
              </w:rPr>
              <w:t>senior citizen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413656" w14:textId="77777777" w:rsidR="00BD4ED6" w:rsidRPr="004070CE" w:rsidRDefault="00BD4ED6" w:rsidP="00F31AF5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4070CE">
              <w:rPr>
                <w:color w:val="000000"/>
              </w:rPr>
              <w:t>23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CE3B02" w14:textId="77777777" w:rsidR="00BD4ED6" w:rsidRPr="004070CE" w:rsidRDefault="00BD4ED6" w:rsidP="00F31AF5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4070CE">
              <w:rPr>
                <w:color w:val="000000"/>
              </w:rPr>
              <w:t>26</w:t>
            </w:r>
          </w:p>
        </w:tc>
      </w:tr>
    </w:tbl>
    <w:p w14:paraId="790A8828" w14:textId="77777777" w:rsidR="00BD4ED6" w:rsidRPr="004070CE" w:rsidRDefault="00BD4ED6" w:rsidP="00BD4ED6">
      <w:pPr>
        <w:ind w:left="1134"/>
        <w:jc w:val="both"/>
        <w:rPr>
          <w:szCs w:val="24"/>
        </w:rPr>
      </w:pPr>
      <w:r w:rsidRPr="004070CE">
        <w:rPr>
          <w:szCs w:val="24"/>
        </w:rPr>
        <w:t>Source: Ministry of Justice, Court statistical civil records</w:t>
      </w:r>
    </w:p>
    <w:p w14:paraId="07AA0BEA" w14:textId="77777777" w:rsidR="00BD4ED6" w:rsidRPr="004070CE" w:rsidRDefault="00BD4ED6" w:rsidP="00BD4ED6">
      <w:pPr>
        <w:pStyle w:val="H1G"/>
        <w:ind w:firstLine="0"/>
      </w:pPr>
      <w:r w:rsidRPr="004070CE">
        <w:t>Update of the paragraph 16 (3) of the statistical annex</w:t>
      </w:r>
    </w:p>
    <w:p w14:paraId="2197D77E" w14:textId="77777777" w:rsidR="00BD4ED6" w:rsidRPr="004070CE" w:rsidRDefault="00BD4ED6" w:rsidP="00BD4ED6">
      <w:pPr>
        <w:pStyle w:val="Odstavecseseznamem"/>
        <w:numPr>
          <w:ilvl w:val="0"/>
          <w:numId w:val="4"/>
        </w:numPr>
        <w:spacing w:after="240"/>
        <w:rPr>
          <w:b/>
          <w:bCs/>
        </w:rPr>
      </w:pPr>
      <w:bookmarkStart w:id="28" w:name="_Toc11688214"/>
      <w:bookmarkStart w:id="29" w:name="_Toc15664896"/>
      <w:r w:rsidRPr="004070CE">
        <w:rPr>
          <w:b/>
          <w:bCs/>
        </w:rPr>
        <w:t>Number of convicted individuals – human trafficking – in 2019</w:t>
      </w:r>
      <w:bookmarkEnd w:id="28"/>
      <w:bookmarkEnd w:id="29"/>
    </w:p>
    <w:tbl>
      <w:tblPr>
        <w:tblW w:w="6804" w:type="dxa"/>
        <w:tblInd w:w="1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02"/>
        <w:gridCol w:w="1701"/>
        <w:gridCol w:w="1701"/>
      </w:tblGrid>
      <w:tr w:rsidR="00BD4ED6" w:rsidRPr="004070CE" w14:paraId="6EA89328" w14:textId="77777777" w:rsidTr="00F31AF5">
        <w:trPr>
          <w:trHeight w:val="326"/>
        </w:trPr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32BB30" w14:textId="77777777" w:rsidR="00BD4ED6" w:rsidRPr="004070CE" w:rsidRDefault="00BD4ED6" w:rsidP="00F31AF5">
            <w:pPr>
              <w:spacing w:line="276" w:lineRule="auto"/>
              <w:jc w:val="center"/>
            </w:pPr>
            <w:r w:rsidRPr="004070CE">
              <w:rPr>
                <w:b/>
                <w:bCs/>
                <w:color w:val="000000"/>
                <w:szCs w:val="24"/>
              </w:rPr>
              <w:t>Human trafficking – number of convicted individuals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44060B" w14:textId="77777777" w:rsidR="00BD4ED6" w:rsidRPr="004070CE" w:rsidRDefault="00BD4ED6" w:rsidP="00F31AF5">
            <w:pPr>
              <w:spacing w:line="276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4070CE">
              <w:rPr>
                <w:b/>
                <w:bCs/>
                <w:color w:val="000000"/>
                <w:szCs w:val="24"/>
              </w:rPr>
              <w:t>2019</w:t>
            </w:r>
          </w:p>
        </w:tc>
      </w:tr>
      <w:tr w:rsidR="00BD4ED6" w:rsidRPr="004070CE" w14:paraId="309CA8D4" w14:textId="77777777" w:rsidTr="00F31AF5">
        <w:trPr>
          <w:trHeight w:val="225"/>
        </w:trPr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226A74" w14:textId="77777777" w:rsidR="00BD4ED6" w:rsidRPr="004070CE" w:rsidRDefault="00BD4ED6" w:rsidP="00F31AF5">
            <w:pPr>
              <w:spacing w:line="276" w:lineRule="auto"/>
              <w:jc w:val="center"/>
            </w:pPr>
            <w:r w:rsidRPr="004070CE">
              <w:rPr>
                <w:color w:val="000000"/>
                <w:sz w:val="22"/>
                <w:szCs w:val="22"/>
              </w:rPr>
              <w:t>Number of convicted individuals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5AC6F9" w14:textId="77777777" w:rsidR="00BD4ED6" w:rsidRPr="004070CE" w:rsidRDefault="00BD4ED6" w:rsidP="00F31AF5">
            <w:pPr>
              <w:spacing w:line="276" w:lineRule="auto"/>
              <w:jc w:val="center"/>
              <w:rPr>
                <w:b/>
                <w:color w:val="000000"/>
                <w:szCs w:val="22"/>
              </w:rPr>
            </w:pPr>
            <w:r w:rsidRPr="004070CE">
              <w:rPr>
                <w:b/>
                <w:color w:val="000000"/>
                <w:szCs w:val="22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900857" w14:textId="77777777" w:rsidR="00BD4ED6" w:rsidRPr="004070CE" w:rsidRDefault="00BD4ED6" w:rsidP="00F31AF5">
            <w:pPr>
              <w:spacing w:line="276" w:lineRule="auto"/>
              <w:jc w:val="center"/>
            </w:pPr>
            <w:r w:rsidRPr="004070CE">
              <w:rPr>
                <w:b/>
                <w:bCs/>
                <w:color w:val="000000"/>
                <w:sz w:val="22"/>
                <w:szCs w:val="22"/>
              </w:rPr>
              <w:t>9</w:t>
            </w:r>
          </w:p>
        </w:tc>
      </w:tr>
      <w:tr w:rsidR="00BD4ED6" w:rsidRPr="004070CE" w14:paraId="66651678" w14:textId="77777777" w:rsidTr="00F31AF5">
        <w:trPr>
          <w:trHeight w:val="225"/>
        </w:trPr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05A1D7" w14:textId="77777777" w:rsidR="00BD4ED6" w:rsidRPr="004070CE" w:rsidRDefault="00BD4ED6" w:rsidP="00F31AF5">
            <w:pPr>
              <w:spacing w:line="276" w:lineRule="auto"/>
              <w:jc w:val="center"/>
              <w:rPr>
                <w:color w:val="000000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1E6566" w14:textId="77777777" w:rsidR="00BD4ED6" w:rsidRPr="004070CE" w:rsidRDefault="00BD4ED6" w:rsidP="00F31AF5">
            <w:pPr>
              <w:spacing w:line="276" w:lineRule="auto"/>
              <w:jc w:val="center"/>
            </w:pPr>
            <w:r w:rsidRPr="004070CE">
              <w:rPr>
                <w:color w:val="000000"/>
                <w:sz w:val="22"/>
                <w:szCs w:val="22"/>
              </w:rPr>
              <w:t>men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24C34C" w14:textId="77777777" w:rsidR="00BD4ED6" w:rsidRPr="004070CE" w:rsidRDefault="00BD4ED6" w:rsidP="00F31AF5">
            <w:pPr>
              <w:spacing w:line="276" w:lineRule="auto"/>
              <w:jc w:val="center"/>
            </w:pPr>
            <w:r w:rsidRPr="004070CE">
              <w:rPr>
                <w:color w:val="000000"/>
                <w:sz w:val="22"/>
                <w:szCs w:val="22"/>
              </w:rPr>
              <w:t>7</w:t>
            </w:r>
          </w:p>
        </w:tc>
      </w:tr>
      <w:tr w:rsidR="00BD4ED6" w:rsidRPr="004070CE" w14:paraId="26EAFCA0" w14:textId="77777777" w:rsidTr="00F31AF5">
        <w:trPr>
          <w:trHeight w:val="225"/>
        </w:trPr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1BEDF5" w14:textId="77777777" w:rsidR="00BD4ED6" w:rsidRPr="004070CE" w:rsidRDefault="00BD4ED6" w:rsidP="00F31AF5">
            <w:pPr>
              <w:spacing w:line="276" w:lineRule="auto"/>
              <w:jc w:val="center"/>
              <w:rPr>
                <w:color w:val="000000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84AD36" w14:textId="77777777" w:rsidR="00BD4ED6" w:rsidRPr="004070CE" w:rsidRDefault="00BD4ED6" w:rsidP="00F31AF5">
            <w:pPr>
              <w:spacing w:line="276" w:lineRule="auto"/>
              <w:jc w:val="center"/>
            </w:pPr>
            <w:r w:rsidRPr="004070CE">
              <w:rPr>
                <w:color w:val="000000"/>
                <w:sz w:val="22"/>
                <w:szCs w:val="22"/>
              </w:rPr>
              <w:t>women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F5EF52" w14:textId="77777777" w:rsidR="00BD4ED6" w:rsidRPr="004070CE" w:rsidRDefault="00BD4ED6" w:rsidP="00F31AF5">
            <w:pPr>
              <w:spacing w:line="276" w:lineRule="auto"/>
              <w:jc w:val="center"/>
            </w:pPr>
            <w:r w:rsidRPr="004070CE">
              <w:rPr>
                <w:color w:val="000000"/>
                <w:sz w:val="22"/>
                <w:szCs w:val="22"/>
              </w:rPr>
              <w:t>2</w:t>
            </w:r>
          </w:p>
        </w:tc>
      </w:tr>
      <w:tr w:rsidR="00BD4ED6" w:rsidRPr="004070CE" w14:paraId="3E45BCA9" w14:textId="77777777" w:rsidTr="00F31AF5">
        <w:trPr>
          <w:trHeight w:val="225"/>
        </w:trPr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EA45D1" w14:textId="77777777" w:rsidR="00BD4ED6" w:rsidRPr="004070CE" w:rsidRDefault="00BD4ED6" w:rsidP="00F31AF5">
            <w:pPr>
              <w:spacing w:line="276" w:lineRule="auto"/>
              <w:jc w:val="center"/>
              <w:rPr>
                <w:color w:val="000000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852589" w14:textId="77777777" w:rsidR="00BD4ED6" w:rsidRPr="004070CE" w:rsidRDefault="00BD4ED6" w:rsidP="00F31AF5">
            <w:pPr>
              <w:spacing w:line="276" w:lineRule="auto"/>
              <w:jc w:val="center"/>
            </w:pPr>
            <w:r w:rsidRPr="004070CE">
              <w:rPr>
                <w:color w:val="000000"/>
                <w:sz w:val="22"/>
                <w:szCs w:val="22"/>
              </w:rPr>
              <w:t>juveniles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FDE4F8" w14:textId="77777777" w:rsidR="00BD4ED6" w:rsidRPr="004070CE" w:rsidRDefault="00BD4ED6" w:rsidP="00F31AF5">
            <w:pPr>
              <w:spacing w:line="276" w:lineRule="auto"/>
              <w:jc w:val="center"/>
            </w:pPr>
            <w:r w:rsidRPr="004070CE">
              <w:rPr>
                <w:color w:val="000000"/>
                <w:sz w:val="22"/>
                <w:szCs w:val="22"/>
              </w:rPr>
              <w:t>0</w:t>
            </w:r>
          </w:p>
        </w:tc>
      </w:tr>
      <w:tr w:rsidR="00BD4ED6" w:rsidRPr="004070CE" w14:paraId="01E88782" w14:textId="77777777" w:rsidTr="00F31AF5">
        <w:trPr>
          <w:trHeight w:val="225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636C93" w14:textId="77777777" w:rsidR="00BD4ED6" w:rsidRPr="004070CE" w:rsidRDefault="00BD4ED6" w:rsidP="00F31AF5">
            <w:pPr>
              <w:spacing w:line="276" w:lineRule="auto"/>
              <w:jc w:val="center"/>
            </w:pPr>
            <w:r w:rsidRPr="004070CE">
              <w:rPr>
                <w:color w:val="000000"/>
                <w:sz w:val="22"/>
                <w:szCs w:val="22"/>
              </w:rPr>
              <w:t>Age groups of convicted individuals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48FA53" w14:textId="77777777" w:rsidR="00BD4ED6" w:rsidRPr="004070CE" w:rsidRDefault="00BD4ED6" w:rsidP="00F31AF5">
            <w:pPr>
              <w:spacing w:line="276" w:lineRule="auto"/>
              <w:jc w:val="center"/>
            </w:pPr>
            <w:r w:rsidRPr="004070CE">
              <w:rPr>
                <w:color w:val="000000"/>
                <w:sz w:val="22"/>
                <w:szCs w:val="22"/>
              </w:rPr>
              <w:t>15–17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B82177" w14:textId="77777777" w:rsidR="00BD4ED6" w:rsidRPr="004070CE" w:rsidRDefault="00BD4ED6" w:rsidP="00F31AF5">
            <w:pPr>
              <w:spacing w:line="276" w:lineRule="auto"/>
              <w:jc w:val="center"/>
            </w:pPr>
            <w:r w:rsidRPr="004070CE">
              <w:rPr>
                <w:color w:val="000000"/>
                <w:sz w:val="22"/>
                <w:szCs w:val="22"/>
              </w:rPr>
              <w:t>0</w:t>
            </w:r>
          </w:p>
        </w:tc>
      </w:tr>
      <w:tr w:rsidR="00BD4ED6" w:rsidRPr="004070CE" w14:paraId="689BF39E" w14:textId="77777777" w:rsidTr="00F31AF5">
        <w:trPr>
          <w:trHeight w:val="225"/>
        </w:trPr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A33F52" w14:textId="77777777" w:rsidR="00BD4ED6" w:rsidRPr="004070CE" w:rsidRDefault="00BD4ED6" w:rsidP="00F31AF5">
            <w:pPr>
              <w:spacing w:line="276" w:lineRule="auto"/>
              <w:jc w:val="center"/>
              <w:rPr>
                <w:color w:val="000000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C1165E" w14:textId="77777777" w:rsidR="00BD4ED6" w:rsidRPr="004070CE" w:rsidRDefault="00BD4ED6" w:rsidP="00F31AF5">
            <w:pPr>
              <w:spacing w:line="276" w:lineRule="auto"/>
              <w:jc w:val="center"/>
            </w:pPr>
            <w:r w:rsidRPr="004070CE">
              <w:rPr>
                <w:color w:val="000000"/>
                <w:sz w:val="22"/>
                <w:szCs w:val="22"/>
              </w:rPr>
              <w:t>18–19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83DC02" w14:textId="77777777" w:rsidR="00BD4ED6" w:rsidRPr="004070CE" w:rsidRDefault="00BD4ED6" w:rsidP="00F31AF5">
            <w:pPr>
              <w:spacing w:line="276" w:lineRule="auto"/>
              <w:jc w:val="center"/>
            </w:pPr>
            <w:r w:rsidRPr="004070CE">
              <w:rPr>
                <w:color w:val="000000"/>
                <w:sz w:val="22"/>
                <w:szCs w:val="22"/>
              </w:rPr>
              <w:t>0</w:t>
            </w:r>
          </w:p>
        </w:tc>
      </w:tr>
      <w:tr w:rsidR="00BD4ED6" w:rsidRPr="004070CE" w14:paraId="545C5AC1" w14:textId="77777777" w:rsidTr="00F31AF5">
        <w:trPr>
          <w:trHeight w:val="225"/>
        </w:trPr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DDEBC2" w14:textId="77777777" w:rsidR="00BD4ED6" w:rsidRPr="004070CE" w:rsidRDefault="00BD4ED6" w:rsidP="00F31AF5">
            <w:pPr>
              <w:spacing w:line="276" w:lineRule="auto"/>
              <w:jc w:val="center"/>
              <w:rPr>
                <w:color w:val="000000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AA58E0" w14:textId="77777777" w:rsidR="00BD4ED6" w:rsidRPr="004070CE" w:rsidRDefault="00BD4ED6" w:rsidP="00F31AF5">
            <w:pPr>
              <w:spacing w:line="276" w:lineRule="auto"/>
              <w:jc w:val="center"/>
            </w:pPr>
            <w:r w:rsidRPr="004070CE">
              <w:rPr>
                <w:color w:val="000000"/>
                <w:sz w:val="22"/>
                <w:szCs w:val="22"/>
              </w:rPr>
              <w:t>20–24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207CB1" w14:textId="77777777" w:rsidR="00BD4ED6" w:rsidRPr="004070CE" w:rsidRDefault="00BD4ED6" w:rsidP="00F31AF5">
            <w:pPr>
              <w:spacing w:line="276" w:lineRule="auto"/>
              <w:jc w:val="center"/>
            </w:pPr>
            <w:r w:rsidRPr="004070CE">
              <w:rPr>
                <w:color w:val="000000"/>
                <w:sz w:val="22"/>
                <w:szCs w:val="22"/>
              </w:rPr>
              <w:t>1</w:t>
            </w:r>
          </w:p>
        </w:tc>
      </w:tr>
      <w:tr w:rsidR="00BD4ED6" w:rsidRPr="004070CE" w14:paraId="240AC65B" w14:textId="77777777" w:rsidTr="00F31AF5">
        <w:trPr>
          <w:trHeight w:val="225"/>
        </w:trPr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1290C0" w14:textId="77777777" w:rsidR="00BD4ED6" w:rsidRPr="004070CE" w:rsidRDefault="00BD4ED6" w:rsidP="00F31AF5">
            <w:pPr>
              <w:spacing w:line="276" w:lineRule="auto"/>
              <w:jc w:val="center"/>
              <w:rPr>
                <w:color w:val="000000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481281" w14:textId="77777777" w:rsidR="00BD4ED6" w:rsidRPr="004070CE" w:rsidRDefault="00BD4ED6" w:rsidP="00F31AF5">
            <w:pPr>
              <w:spacing w:line="276" w:lineRule="auto"/>
              <w:jc w:val="center"/>
            </w:pPr>
            <w:r w:rsidRPr="004070CE">
              <w:rPr>
                <w:color w:val="000000"/>
                <w:sz w:val="22"/>
                <w:szCs w:val="22"/>
              </w:rPr>
              <w:t>25–29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FAC957" w14:textId="77777777" w:rsidR="00BD4ED6" w:rsidRPr="004070CE" w:rsidRDefault="00BD4ED6" w:rsidP="00F31AF5">
            <w:pPr>
              <w:spacing w:line="276" w:lineRule="auto"/>
              <w:jc w:val="center"/>
            </w:pPr>
            <w:r w:rsidRPr="004070CE">
              <w:rPr>
                <w:color w:val="000000"/>
                <w:sz w:val="22"/>
                <w:szCs w:val="22"/>
              </w:rPr>
              <w:t>1</w:t>
            </w:r>
          </w:p>
        </w:tc>
      </w:tr>
      <w:tr w:rsidR="00BD4ED6" w:rsidRPr="004070CE" w14:paraId="202328E1" w14:textId="77777777" w:rsidTr="00F31AF5">
        <w:trPr>
          <w:trHeight w:val="225"/>
        </w:trPr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6849EE" w14:textId="77777777" w:rsidR="00BD4ED6" w:rsidRPr="004070CE" w:rsidRDefault="00BD4ED6" w:rsidP="00F31AF5">
            <w:pPr>
              <w:spacing w:line="276" w:lineRule="auto"/>
              <w:jc w:val="center"/>
              <w:rPr>
                <w:color w:val="000000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E90421" w14:textId="77777777" w:rsidR="00BD4ED6" w:rsidRPr="004070CE" w:rsidRDefault="00BD4ED6" w:rsidP="00F31AF5">
            <w:pPr>
              <w:spacing w:line="276" w:lineRule="auto"/>
              <w:jc w:val="center"/>
            </w:pPr>
            <w:r w:rsidRPr="004070CE">
              <w:rPr>
                <w:color w:val="000000"/>
                <w:sz w:val="22"/>
                <w:szCs w:val="22"/>
              </w:rPr>
              <w:t>30–39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504992" w14:textId="77777777" w:rsidR="00BD4ED6" w:rsidRPr="004070CE" w:rsidRDefault="00BD4ED6" w:rsidP="00F31AF5">
            <w:pPr>
              <w:spacing w:line="276" w:lineRule="auto"/>
              <w:jc w:val="center"/>
            </w:pPr>
            <w:r w:rsidRPr="004070CE">
              <w:rPr>
                <w:color w:val="000000"/>
                <w:sz w:val="22"/>
                <w:szCs w:val="22"/>
              </w:rPr>
              <w:t>3</w:t>
            </w:r>
          </w:p>
        </w:tc>
      </w:tr>
      <w:tr w:rsidR="00BD4ED6" w:rsidRPr="004070CE" w14:paraId="1D9275DA" w14:textId="77777777" w:rsidTr="00F31AF5">
        <w:trPr>
          <w:trHeight w:val="225"/>
        </w:trPr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E3F41C" w14:textId="77777777" w:rsidR="00BD4ED6" w:rsidRPr="004070CE" w:rsidRDefault="00BD4ED6" w:rsidP="00F31AF5">
            <w:pPr>
              <w:spacing w:line="276" w:lineRule="auto"/>
              <w:jc w:val="center"/>
              <w:rPr>
                <w:color w:val="000000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18D519" w14:textId="77777777" w:rsidR="00BD4ED6" w:rsidRPr="004070CE" w:rsidRDefault="00BD4ED6" w:rsidP="00F31AF5">
            <w:pPr>
              <w:spacing w:line="276" w:lineRule="auto"/>
              <w:jc w:val="center"/>
            </w:pPr>
            <w:r w:rsidRPr="004070CE">
              <w:rPr>
                <w:color w:val="000000"/>
                <w:sz w:val="22"/>
                <w:szCs w:val="22"/>
              </w:rPr>
              <w:t>40–49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B414E5" w14:textId="77777777" w:rsidR="00BD4ED6" w:rsidRPr="004070CE" w:rsidRDefault="00BD4ED6" w:rsidP="00F31AF5">
            <w:pPr>
              <w:spacing w:line="276" w:lineRule="auto"/>
              <w:jc w:val="center"/>
            </w:pPr>
            <w:r w:rsidRPr="004070CE">
              <w:rPr>
                <w:color w:val="000000"/>
                <w:sz w:val="22"/>
                <w:szCs w:val="22"/>
              </w:rPr>
              <w:t>2</w:t>
            </w:r>
          </w:p>
        </w:tc>
      </w:tr>
      <w:tr w:rsidR="00BD4ED6" w:rsidRPr="004070CE" w14:paraId="2FB9BACF" w14:textId="77777777" w:rsidTr="00F31AF5">
        <w:trPr>
          <w:trHeight w:val="225"/>
        </w:trPr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BFEBD0" w14:textId="77777777" w:rsidR="00BD4ED6" w:rsidRPr="004070CE" w:rsidRDefault="00BD4ED6" w:rsidP="00F31AF5">
            <w:pPr>
              <w:spacing w:line="276" w:lineRule="auto"/>
              <w:jc w:val="center"/>
              <w:rPr>
                <w:color w:val="000000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C64634" w14:textId="77777777" w:rsidR="00BD4ED6" w:rsidRPr="004070CE" w:rsidRDefault="00BD4ED6" w:rsidP="00F31AF5">
            <w:pPr>
              <w:spacing w:line="276" w:lineRule="auto"/>
              <w:jc w:val="center"/>
            </w:pPr>
            <w:r w:rsidRPr="004070CE">
              <w:rPr>
                <w:color w:val="000000"/>
                <w:sz w:val="22"/>
                <w:szCs w:val="22"/>
              </w:rPr>
              <w:t>50 +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802935" w14:textId="77777777" w:rsidR="00BD4ED6" w:rsidRPr="004070CE" w:rsidRDefault="00BD4ED6" w:rsidP="00F31AF5">
            <w:pPr>
              <w:spacing w:line="276" w:lineRule="auto"/>
              <w:jc w:val="center"/>
            </w:pPr>
            <w:r w:rsidRPr="004070CE">
              <w:rPr>
                <w:color w:val="000000"/>
                <w:sz w:val="22"/>
                <w:szCs w:val="22"/>
              </w:rPr>
              <w:t>2</w:t>
            </w:r>
          </w:p>
        </w:tc>
      </w:tr>
      <w:tr w:rsidR="00BD4ED6" w:rsidRPr="004070CE" w14:paraId="71C93910" w14:textId="77777777" w:rsidTr="00F31AF5">
        <w:trPr>
          <w:trHeight w:val="225"/>
        </w:trPr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4067E7" w14:textId="77777777" w:rsidR="00BD4ED6" w:rsidRPr="004070CE" w:rsidRDefault="00BD4ED6" w:rsidP="00F31AF5">
            <w:pPr>
              <w:spacing w:line="276" w:lineRule="auto"/>
              <w:rPr>
                <w:color w:val="000000"/>
                <w:szCs w:val="22"/>
              </w:rPr>
            </w:pPr>
            <w:r w:rsidRPr="004070CE">
              <w:rPr>
                <w:color w:val="000000"/>
                <w:sz w:val="22"/>
                <w:szCs w:val="22"/>
              </w:rPr>
              <w:t>Unconditionally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DEAE15" w14:textId="77777777" w:rsidR="00BD4ED6" w:rsidRPr="004070CE" w:rsidRDefault="00BD4ED6" w:rsidP="00F31AF5">
            <w:pPr>
              <w:spacing w:line="276" w:lineRule="auto"/>
              <w:jc w:val="center"/>
            </w:pPr>
            <w:r w:rsidRPr="004070CE">
              <w:rPr>
                <w:color w:val="000000"/>
                <w:sz w:val="22"/>
                <w:szCs w:val="22"/>
              </w:rPr>
              <w:t>8</w:t>
            </w:r>
          </w:p>
        </w:tc>
      </w:tr>
      <w:tr w:rsidR="00BD4ED6" w:rsidRPr="004070CE" w14:paraId="460F3785" w14:textId="77777777" w:rsidTr="00F31AF5">
        <w:trPr>
          <w:trHeight w:val="225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9F1F0F" w14:textId="77777777" w:rsidR="00BD4ED6" w:rsidRPr="004070CE" w:rsidRDefault="00BD4ED6" w:rsidP="00F31AF5">
            <w:pPr>
              <w:spacing w:line="276" w:lineRule="auto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777338" w14:textId="77777777" w:rsidR="00BD4ED6" w:rsidRPr="004070CE" w:rsidRDefault="00BD4ED6" w:rsidP="00F31AF5">
            <w:pPr>
              <w:spacing w:line="276" w:lineRule="auto"/>
              <w:jc w:val="center"/>
            </w:pPr>
            <w:r w:rsidRPr="004070CE">
              <w:t>% of convicts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8BECFB" w14:textId="77777777" w:rsidR="00BD4ED6" w:rsidRPr="004070CE" w:rsidRDefault="00BD4ED6" w:rsidP="00F31AF5">
            <w:pPr>
              <w:spacing w:line="276" w:lineRule="auto"/>
              <w:jc w:val="center"/>
            </w:pPr>
            <w:r w:rsidRPr="004070CE">
              <w:rPr>
                <w:i/>
                <w:iCs/>
                <w:color w:val="000000"/>
                <w:sz w:val="22"/>
                <w:szCs w:val="22"/>
              </w:rPr>
              <w:t>89%</w:t>
            </w:r>
          </w:p>
        </w:tc>
      </w:tr>
      <w:tr w:rsidR="00BD4ED6" w:rsidRPr="004070CE" w14:paraId="302AB6E2" w14:textId="77777777" w:rsidTr="00F31AF5">
        <w:trPr>
          <w:trHeight w:val="225"/>
        </w:trPr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D1B717" w14:textId="77777777" w:rsidR="00BD4ED6" w:rsidRPr="004070CE" w:rsidRDefault="00BD4ED6" w:rsidP="00F31AF5">
            <w:pPr>
              <w:spacing w:line="276" w:lineRule="auto"/>
              <w:rPr>
                <w:color w:val="000000"/>
                <w:szCs w:val="22"/>
              </w:rPr>
            </w:pPr>
            <w:r w:rsidRPr="004070CE">
              <w:rPr>
                <w:color w:val="000000"/>
                <w:sz w:val="22"/>
                <w:szCs w:val="22"/>
              </w:rPr>
              <w:t>Conditionally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69DC07" w14:textId="77777777" w:rsidR="00BD4ED6" w:rsidRPr="004070CE" w:rsidRDefault="00BD4ED6" w:rsidP="00F31AF5">
            <w:pPr>
              <w:spacing w:line="276" w:lineRule="auto"/>
              <w:jc w:val="center"/>
            </w:pPr>
            <w:r w:rsidRPr="004070CE">
              <w:rPr>
                <w:color w:val="000000"/>
                <w:sz w:val="22"/>
                <w:szCs w:val="22"/>
              </w:rPr>
              <w:t>1</w:t>
            </w:r>
          </w:p>
        </w:tc>
      </w:tr>
      <w:tr w:rsidR="00BD4ED6" w:rsidRPr="004070CE" w14:paraId="5AA07E06" w14:textId="77777777" w:rsidTr="00F31AF5">
        <w:trPr>
          <w:trHeight w:val="225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B6DABC" w14:textId="77777777" w:rsidR="00BD4ED6" w:rsidRPr="004070CE" w:rsidRDefault="00BD4ED6" w:rsidP="00F31AF5">
            <w:pPr>
              <w:spacing w:line="276" w:lineRule="auto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F247F3" w14:textId="77777777" w:rsidR="00BD4ED6" w:rsidRPr="004070CE" w:rsidRDefault="00BD4ED6" w:rsidP="00F31AF5">
            <w:pPr>
              <w:spacing w:line="276" w:lineRule="auto"/>
              <w:jc w:val="center"/>
            </w:pPr>
            <w:r w:rsidRPr="004070CE">
              <w:t>% of convicts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BEED3F" w14:textId="77777777" w:rsidR="00BD4ED6" w:rsidRPr="004070CE" w:rsidRDefault="00BD4ED6" w:rsidP="00F31AF5">
            <w:pPr>
              <w:spacing w:line="276" w:lineRule="auto"/>
              <w:jc w:val="center"/>
            </w:pPr>
            <w:r w:rsidRPr="004070CE">
              <w:rPr>
                <w:i/>
                <w:iCs/>
                <w:color w:val="000000"/>
                <w:sz w:val="22"/>
                <w:szCs w:val="22"/>
              </w:rPr>
              <w:t>11%</w:t>
            </w:r>
          </w:p>
        </w:tc>
      </w:tr>
      <w:tr w:rsidR="00BD4ED6" w:rsidRPr="004070CE" w14:paraId="35B54930" w14:textId="77777777" w:rsidTr="00F31AF5">
        <w:trPr>
          <w:trHeight w:val="225"/>
        </w:trPr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0F9AFF" w14:textId="77777777" w:rsidR="00BD4ED6" w:rsidRPr="004070CE" w:rsidRDefault="00BD4ED6" w:rsidP="00F31AF5">
            <w:pPr>
              <w:spacing w:line="276" w:lineRule="auto"/>
              <w:rPr>
                <w:color w:val="000000"/>
                <w:szCs w:val="22"/>
              </w:rPr>
            </w:pPr>
            <w:r w:rsidRPr="004070CE">
              <w:rPr>
                <w:color w:val="000000"/>
                <w:sz w:val="22"/>
                <w:szCs w:val="22"/>
              </w:rPr>
              <w:t>Penal measures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BA1B47" w14:textId="77777777" w:rsidR="00BD4ED6" w:rsidRPr="004070CE" w:rsidRDefault="00BD4ED6" w:rsidP="00F31AF5">
            <w:pPr>
              <w:spacing w:line="276" w:lineRule="auto"/>
              <w:jc w:val="center"/>
            </w:pPr>
            <w:r w:rsidRPr="004070CE">
              <w:rPr>
                <w:color w:val="000000"/>
                <w:sz w:val="22"/>
                <w:szCs w:val="22"/>
              </w:rPr>
              <w:t>0</w:t>
            </w:r>
          </w:p>
        </w:tc>
      </w:tr>
      <w:tr w:rsidR="00BD4ED6" w:rsidRPr="004070CE" w14:paraId="3065E170" w14:textId="77777777" w:rsidTr="00F31AF5">
        <w:trPr>
          <w:trHeight w:val="225"/>
        </w:trPr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C57A7A" w14:textId="77777777" w:rsidR="00BD4ED6" w:rsidRPr="004070CE" w:rsidRDefault="00BD4ED6" w:rsidP="00F31AF5">
            <w:pPr>
              <w:spacing w:line="276" w:lineRule="auto"/>
              <w:rPr>
                <w:color w:val="000000"/>
                <w:szCs w:val="22"/>
              </w:rPr>
            </w:pPr>
            <w:r w:rsidRPr="004070CE">
              <w:rPr>
                <w:color w:val="000000"/>
                <w:sz w:val="22"/>
                <w:szCs w:val="22"/>
              </w:rPr>
              <w:t>Reformatory measures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F84B19" w14:textId="77777777" w:rsidR="00BD4ED6" w:rsidRPr="004070CE" w:rsidRDefault="00BD4ED6" w:rsidP="00F31AF5">
            <w:pPr>
              <w:spacing w:line="276" w:lineRule="auto"/>
              <w:jc w:val="center"/>
            </w:pPr>
            <w:r w:rsidRPr="004070CE">
              <w:rPr>
                <w:color w:val="000000"/>
                <w:sz w:val="22"/>
                <w:szCs w:val="22"/>
              </w:rPr>
              <w:t>0</w:t>
            </w:r>
          </w:p>
        </w:tc>
      </w:tr>
      <w:tr w:rsidR="00BD4ED6" w:rsidRPr="004070CE" w14:paraId="033A9CF7" w14:textId="77777777" w:rsidTr="00F31AF5">
        <w:trPr>
          <w:trHeight w:val="225"/>
        </w:trPr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8659FB" w14:textId="77777777" w:rsidR="00BD4ED6" w:rsidRPr="004070CE" w:rsidRDefault="00BD4ED6" w:rsidP="00F31AF5">
            <w:pPr>
              <w:spacing w:line="276" w:lineRule="auto"/>
            </w:pPr>
            <w:r w:rsidRPr="004070CE">
              <w:rPr>
                <w:color w:val="000000"/>
                <w:sz w:val="22"/>
                <w:szCs w:val="22"/>
              </w:rPr>
              <w:t>First offenders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36D948" w14:textId="77777777" w:rsidR="00BD4ED6" w:rsidRPr="004070CE" w:rsidRDefault="00BD4ED6" w:rsidP="00F31AF5">
            <w:pPr>
              <w:spacing w:line="276" w:lineRule="auto"/>
              <w:jc w:val="center"/>
            </w:pPr>
            <w:r w:rsidRPr="004070CE">
              <w:rPr>
                <w:color w:val="000000"/>
                <w:sz w:val="22"/>
                <w:szCs w:val="22"/>
              </w:rPr>
              <w:t>0</w:t>
            </w:r>
          </w:p>
        </w:tc>
      </w:tr>
      <w:tr w:rsidR="00BD4ED6" w:rsidRPr="004070CE" w14:paraId="4575295F" w14:textId="77777777" w:rsidTr="00F31AF5">
        <w:trPr>
          <w:trHeight w:val="225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A4624E" w14:textId="77777777" w:rsidR="00BD4ED6" w:rsidRPr="004070CE" w:rsidRDefault="00BD4ED6" w:rsidP="00F31AF5">
            <w:pPr>
              <w:spacing w:line="276" w:lineRule="auto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5C3B7C" w14:textId="77777777" w:rsidR="00BD4ED6" w:rsidRPr="004070CE" w:rsidRDefault="00BD4ED6" w:rsidP="00F31AF5">
            <w:pPr>
              <w:spacing w:line="276" w:lineRule="auto"/>
              <w:jc w:val="center"/>
              <w:rPr>
                <w:i/>
                <w:iCs/>
                <w:color w:val="000000"/>
                <w:szCs w:val="22"/>
              </w:rPr>
            </w:pPr>
            <w:r w:rsidRPr="004070CE">
              <w:t>% of convicts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62B2E0" w14:textId="77777777" w:rsidR="00BD4ED6" w:rsidRPr="004070CE" w:rsidRDefault="00BD4ED6" w:rsidP="00F31AF5">
            <w:pPr>
              <w:spacing w:line="276" w:lineRule="auto"/>
              <w:jc w:val="center"/>
            </w:pPr>
            <w:r w:rsidRPr="004070CE">
              <w:rPr>
                <w:i/>
                <w:iCs/>
                <w:color w:val="000000"/>
                <w:sz w:val="22"/>
                <w:szCs w:val="22"/>
              </w:rPr>
              <w:t>0%</w:t>
            </w:r>
          </w:p>
        </w:tc>
      </w:tr>
      <w:tr w:rsidR="00BD4ED6" w:rsidRPr="004070CE" w14:paraId="51D60FDC" w14:textId="77777777" w:rsidTr="00F31AF5">
        <w:trPr>
          <w:trHeight w:val="225"/>
        </w:trPr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C0EDDD" w14:textId="77777777" w:rsidR="00BD4ED6" w:rsidRPr="004070CE" w:rsidRDefault="00BD4ED6" w:rsidP="00F31AF5">
            <w:pPr>
              <w:spacing w:line="276" w:lineRule="auto"/>
            </w:pPr>
            <w:r w:rsidRPr="004070CE">
              <w:rPr>
                <w:color w:val="000000"/>
                <w:sz w:val="22"/>
                <w:szCs w:val="22"/>
              </w:rPr>
              <w:t>Nationality of convicted individuals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7214A6" w14:textId="77777777" w:rsidR="00BD4ED6" w:rsidRPr="004070CE" w:rsidRDefault="00BD4ED6" w:rsidP="00F31AF5">
            <w:pPr>
              <w:spacing w:line="276" w:lineRule="auto"/>
              <w:jc w:val="center"/>
            </w:pPr>
            <w:r w:rsidRPr="004070CE">
              <w:rPr>
                <w:color w:val="000000"/>
                <w:sz w:val="22"/>
                <w:szCs w:val="22"/>
              </w:rPr>
              <w:t>Czech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8EE438" w14:textId="77777777" w:rsidR="00BD4ED6" w:rsidRPr="004070CE" w:rsidRDefault="00BD4ED6" w:rsidP="00F31AF5">
            <w:pPr>
              <w:spacing w:line="276" w:lineRule="auto"/>
              <w:jc w:val="center"/>
            </w:pPr>
            <w:r w:rsidRPr="004070CE">
              <w:rPr>
                <w:color w:val="000000"/>
                <w:sz w:val="22"/>
                <w:szCs w:val="22"/>
              </w:rPr>
              <w:t>9</w:t>
            </w:r>
          </w:p>
        </w:tc>
      </w:tr>
      <w:tr w:rsidR="00BD4ED6" w:rsidRPr="004070CE" w14:paraId="094FFBA2" w14:textId="77777777" w:rsidTr="00F31AF5">
        <w:trPr>
          <w:trHeight w:val="225"/>
        </w:trPr>
        <w:tc>
          <w:tcPr>
            <w:tcW w:w="34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2B4AC2" w14:textId="77777777" w:rsidR="00BD4ED6" w:rsidRPr="004070CE" w:rsidRDefault="00BD4ED6" w:rsidP="00F31AF5">
            <w:pPr>
              <w:spacing w:line="276" w:lineRule="auto"/>
              <w:jc w:val="center"/>
              <w:rPr>
                <w:color w:val="000000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DFB42A" w14:textId="77777777" w:rsidR="00BD4ED6" w:rsidRPr="004070CE" w:rsidRDefault="00BD4ED6" w:rsidP="00F31AF5">
            <w:pPr>
              <w:spacing w:line="276" w:lineRule="auto"/>
              <w:jc w:val="center"/>
            </w:pPr>
            <w:r w:rsidRPr="004070CE">
              <w:rPr>
                <w:color w:val="000000"/>
                <w:sz w:val="22"/>
                <w:szCs w:val="22"/>
              </w:rPr>
              <w:t>Other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0F983B" w14:textId="77777777" w:rsidR="00BD4ED6" w:rsidRPr="004070CE" w:rsidRDefault="00BD4ED6" w:rsidP="00F31AF5">
            <w:pPr>
              <w:spacing w:line="276" w:lineRule="auto"/>
              <w:jc w:val="center"/>
            </w:pPr>
            <w:r w:rsidRPr="004070CE">
              <w:rPr>
                <w:color w:val="000000"/>
                <w:sz w:val="22"/>
                <w:szCs w:val="22"/>
              </w:rPr>
              <w:t>1</w:t>
            </w:r>
          </w:p>
        </w:tc>
      </w:tr>
    </w:tbl>
    <w:p w14:paraId="5C75346A" w14:textId="77777777" w:rsidR="00BD4ED6" w:rsidRPr="004070CE" w:rsidRDefault="00BD4ED6" w:rsidP="00BD4ED6">
      <w:pPr>
        <w:ind w:left="1134"/>
        <w:jc w:val="both"/>
        <w:rPr>
          <w:szCs w:val="24"/>
        </w:rPr>
      </w:pPr>
      <w:r w:rsidRPr="004070CE">
        <w:rPr>
          <w:szCs w:val="24"/>
        </w:rPr>
        <w:t>Source: Ministry of Justice, court statistical criminal records</w:t>
      </w:r>
    </w:p>
    <w:p w14:paraId="12C82CCC" w14:textId="246DF184" w:rsidR="00657D00" w:rsidRPr="004070CE" w:rsidRDefault="00657D00" w:rsidP="00657D00">
      <w:pPr>
        <w:pStyle w:val="H1G"/>
        <w:ind w:firstLine="0"/>
      </w:pPr>
      <w:r w:rsidRPr="004070CE">
        <w:t>Update of the paragraph 18 (3) of the statistical annex</w:t>
      </w:r>
    </w:p>
    <w:p w14:paraId="5E121006" w14:textId="4209E625" w:rsidR="00657D00" w:rsidRPr="004070CE" w:rsidRDefault="00657D00" w:rsidP="00B63F0A">
      <w:pPr>
        <w:pStyle w:val="Odstavecseseznamem"/>
        <w:numPr>
          <w:ilvl w:val="0"/>
          <w:numId w:val="4"/>
        </w:numPr>
        <w:tabs>
          <w:tab w:val="left" w:pos="8789"/>
        </w:tabs>
        <w:spacing w:after="240" w:line="240" w:lineRule="auto"/>
        <w:ind w:right="850"/>
        <w:jc w:val="both"/>
        <w:rPr>
          <w:b/>
          <w:bCs/>
          <w:szCs w:val="22"/>
        </w:rPr>
      </w:pPr>
      <w:bookmarkStart w:id="30" w:name="_Toc11688220"/>
      <w:bookmarkStart w:id="31" w:name="_Toc15664902"/>
      <w:r w:rsidRPr="004070CE">
        <w:rPr>
          <w:b/>
          <w:bCs/>
          <w:szCs w:val="22"/>
        </w:rPr>
        <w:t>Individuals at risk of poverty in 201</w:t>
      </w:r>
      <w:bookmarkEnd w:id="30"/>
      <w:bookmarkEnd w:id="31"/>
      <w:r w:rsidR="00B63F0A" w:rsidRPr="004070CE">
        <w:rPr>
          <w:b/>
          <w:bCs/>
          <w:szCs w:val="22"/>
        </w:rPr>
        <w:t>8-2019</w:t>
      </w:r>
    </w:p>
    <w:tbl>
      <w:tblPr>
        <w:tblW w:w="5073" w:type="pct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12"/>
        <w:gridCol w:w="1417"/>
        <w:gridCol w:w="1418"/>
        <w:gridCol w:w="1276"/>
        <w:gridCol w:w="1699"/>
      </w:tblGrid>
      <w:tr w:rsidR="00E42875" w:rsidRPr="004070CE" w14:paraId="0A5AABA6" w14:textId="77777777" w:rsidTr="00233F3B">
        <w:trPr>
          <w:trHeight w:val="229"/>
        </w:trPr>
        <w:tc>
          <w:tcPr>
            <w:tcW w:w="4112" w:type="dxa"/>
            <w:vMerge w:val="restart"/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480333" w14:textId="6ED96C27" w:rsidR="00E42875" w:rsidRPr="004070CE" w:rsidRDefault="009C4214" w:rsidP="009C4214">
            <w:pPr>
              <w:spacing w:line="240" w:lineRule="auto"/>
            </w:pPr>
            <w:r>
              <w:t>%</w:t>
            </w:r>
            <w:r w:rsidR="00233F3B">
              <w:t xml:space="preserve"> </w:t>
            </w:r>
            <w:r w:rsidR="00233F3B" w:rsidRPr="004070CE">
              <w:t>of the median equivalised</w:t>
            </w:r>
            <w:r>
              <w:t xml:space="preserve"> </w:t>
            </w:r>
            <w:r w:rsidR="00233F3B" w:rsidRPr="004070CE">
              <w:t>disposable</w:t>
            </w:r>
            <w:r w:rsidR="00233F3B">
              <w:t xml:space="preserve"> income</w:t>
            </w:r>
          </w:p>
        </w:tc>
        <w:tc>
          <w:tcPr>
            <w:tcW w:w="2835" w:type="dxa"/>
            <w:gridSpan w:val="2"/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6F37DF5" w14:textId="0B1991AB" w:rsidR="00E42875" w:rsidRPr="004070CE" w:rsidRDefault="00E42875" w:rsidP="00233F3B">
            <w:pPr>
              <w:spacing w:line="240" w:lineRule="auto"/>
            </w:pPr>
            <w:r w:rsidRPr="004070CE">
              <w:t xml:space="preserve">Income poverty </w:t>
            </w:r>
            <w:r w:rsidR="00233F3B">
              <w:t>threshold</w:t>
            </w:r>
            <w:r w:rsidRPr="004070CE">
              <w:t xml:space="preserve"> – 60 % </w:t>
            </w:r>
          </w:p>
        </w:tc>
        <w:tc>
          <w:tcPr>
            <w:tcW w:w="2975" w:type="dxa"/>
            <w:gridSpan w:val="2"/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2D0E779" w14:textId="4D019080" w:rsidR="00E42875" w:rsidRPr="004070CE" w:rsidRDefault="00E42875" w:rsidP="00233F3B">
            <w:pPr>
              <w:spacing w:line="240" w:lineRule="auto"/>
              <w:jc w:val="center"/>
            </w:pPr>
            <w:r w:rsidRPr="004070CE">
              <w:t xml:space="preserve">Income poverty </w:t>
            </w:r>
            <w:r w:rsidR="00233F3B">
              <w:t>threshold</w:t>
            </w:r>
            <w:r w:rsidR="00233F3B" w:rsidRPr="004070CE">
              <w:t xml:space="preserve"> </w:t>
            </w:r>
            <w:r w:rsidRPr="004070CE">
              <w:t xml:space="preserve">– 70 </w:t>
            </w:r>
            <w:r w:rsidR="00233F3B">
              <w:t xml:space="preserve">% </w:t>
            </w:r>
          </w:p>
        </w:tc>
      </w:tr>
      <w:tr w:rsidR="00E42875" w:rsidRPr="004070CE" w14:paraId="499F81A1" w14:textId="77777777" w:rsidTr="00233F3B">
        <w:trPr>
          <w:trHeight w:val="229"/>
        </w:trPr>
        <w:tc>
          <w:tcPr>
            <w:tcW w:w="4112" w:type="dxa"/>
            <w:vMerge/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FDA3CC" w14:textId="77777777" w:rsidR="00E42875" w:rsidRPr="004070CE" w:rsidRDefault="00E42875" w:rsidP="00657D00">
            <w:pPr>
              <w:spacing w:line="240" w:lineRule="auto"/>
            </w:pPr>
          </w:p>
        </w:tc>
        <w:tc>
          <w:tcPr>
            <w:tcW w:w="1417" w:type="dxa"/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E81BF59" w14:textId="67E71C68" w:rsidR="00E42875" w:rsidRPr="004070CE" w:rsidRDefault="00E42875" w:rsidP="00657D00">
            <w:pPr>
              <w:spacing w:line="240" w:lineRule="auto"/>
              <w:jc w:val="center"/>
            </w:pPr>
            <w:r w:rsidRPr="004070CE">
              <w:t>2018</w:t>
            </w:r>
          </w:p>
        </w:tc>
        <w:tc>
          <w:tcPr>
            <w:tcW w:w="1418" w:type="dxa"/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2968515" w14:textId="3E55AEAE" w:rsidR="00E42875" w:rsidRPr="004070CE" w:rsidRDefault="00E42875" w:rsidP="00657D00">
            <w:pPr>
              <w:spacing w:line="240" w:lineRule="auto"/>
              <w:jc w:val="center"/>
            </w:pPr>
            <w:r w:rsidRPr="004070CE">
              <w:t>2019</w:t>
            </w:r>
          </w:p>
        </w:tc>
        <w:tc>
          <w:tcPr>
            <w:tcW w:w="1276" w:type="dxa"/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37C68F9" w14:textId="2995DB14" w:rsidR="00E42875" w:rsidRPr="004070CE" w:rsidRDefault="00E42875" w:rsidP="00657D00">
            <w:pPr>
              <w:spacing w:line="240" w:lineRule="auto"/>
              <w:jc w:val="center"/>
            </w:pPr>
            <w:r w:rsidRPr="004070CE">
              <w:t>2018</w:t>
            </w:r>
          </w:p>
        </w:tc>
        <w:tc>
          <w:tcPr>
            <w:tcW w:w="1699" w:type="dxa"/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6D3D321" w14:textId="1609C802" w:rsidR="00E42875" w:rsidRPr="004070CE" w:rsidRDefault="00E42875" w:rsidP="00657D00">
            <w:pPr>
              <w:spacing w:line="240" w:lineRule="auto"/>
              <w:jc w:val="center"/>
            </w:pPr>
            <w:r w:rsidRPr="004070CE">
              <w:t>2019</w:t>
            </w:r>
          </w:p>
        </w:tc>
      </w:tr>
      <w:tr w:rsidR="00B63F0A" w:rsidRPr="004070CE" w14:paraId="544E84AF" w14:textId="77777777" w:rsidTr="00233F3B">
        <w:trPr>
          <w:trHeight w:val="229"/>
        </w:trPr>
        <w:tc>
          <w:tcPr>
            <w:tcW w:w="4112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73CDA54" w14:textId="2E23B96A" w:rsidR="00B63F0A" w:rsidRPr="004070CE" w:rsidRDefault="00B63F0A" w:rsidP="00233F3B">
            <w:pPr>
              <w:spacing w:line="240" w:lineRule="auto"/>
            </w:pPr>
            <w:r w:rsidRPr="004070CE">
              <w:t>Number of individua</w:t>
            </w:r>
            <w:r w:rsidR="00233F3B">
              <w:t xml:space="preserve">ls below the threshold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4907E04" w14:textId="749D01E0" w:rsidR="00B63F0A" w:rsidRPr="004070CE" w:rsidRDefault="00233F3B" w:rsidP="00B63F0A">
            <w:pPr>
              <w:spacing w:line="240" w:lineRule="auto"/>
              <w:jc w:val="center"/>
            </w:pPr>
            <w:r>
              <w:t xml:space="preserve">996 </w:t>
            </w:r>
            <w:r w:rsidR="00B63F0A" w:rsidRPr="004070CE">
              <w:t>2</w:t>
            </w:r>
            <w: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63F2D73" w14:textId="5E8BB59A" w:rsidR="00B63F0A" w:rsidRPr="004070CE" w:rsidRDefault="00233F3B" w:rsidP="00B63F0A">
            <w:pPr>
              <w:spacing w:line="240" w:lineRule="auto"/>
              <w:jc w:val="center"/>
            </w:pPr>
            <w:r>
              <w:t xml:space="preserve">1 057 </w:t>
            </w:r>
            <w:r w:rsidR="00B63F0A" w:rsidRPr="004070CE">
              <w:t>3</w:t>
            </w:r>
            <w:r>
              <w:t>00</w:t>
            </w:r>
          </w:p>
        </w:tc>
        <w:tc>
          <w:tcPr>
            <w:tcW w:w="1276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0BF9859" w14:textId="59593A32" w:rsidR="00B63F0A" w:rsidRPr="004070CE" w:rsidRDefault="00233F3B" w:rsidP="00B63F0A">
            <w:pPr>
              <w:spacing w:line="240" w:lineRule="auto"/>
              <w:jc w:val="center"/>
            </w:pPr>
            <w:r>
              <w:t xml:space="preserve">1 780 </w:t>
            </w:r>
            <w:r w:rsidR="00B63F0A" w:rsidRPr="004070CE">
              <w:t>6</w:t>
            </w:r>
            <w:r>
              <w:t>00</w:t>
            </w:r>
          </w:p>
        </w:tc>
        <w:tc>
          <w:tcPr>
            <w:tcW w:w="1699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1448D0A" w14:textId="5BF36DE6" w:rsidR="00B63F0A" w:rsidRPr="004070CE" w:rsidRDefault="00233F3B" w:rsidP="00B63F0A">
            <w:pPr>
              <w:spacing w:line="240" w:lineRule="auto"/>
              <w:jc w:val="center"/>
            </w:pPr>
            <w:r>
              <w:t xml:space="preserve">1 886 </w:t>
            </w:r>
            <w:r w:rsidR="00B63F0A" w:rsidRPr="004070CE">
              <w:t>3</w:t>
            </w:r>
            <w:r>
              <w:t>00</w:t>
            </w:r>
          </w:p>
        </w:tc>
      </w:tr>
      <w:tr w:rsidR="00B63F0A" w:rsidRPr="004070CE" w14:paraId="53FEC28C" w14:textId="77777777" w:rsidTr="00233F3B">
        <w:trPr>
          <w:trHeight w:val="229"/>
        </w:trPr>
        <w:tc>
          <w:tcPr>
            <w:tcW w:w="4112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3450670" w14:textId="77777777" w:rsidR="00B63F0A" w:rsidRPr="004070CE" w:rsidRDefault="00B63F0A" w:rsidP="00B63F0A">
            <w:pPr>
              <w:spacing w:line="240" w:lineRule="auto"/>
              <w:ind w:firstLine="200"/>
            </w:pPr>
            <w:r w:rsidRPr="004070CE">
              <w:lastRenderedPageBreak/>
              <w:t>Income poverty line (in CZK)</w:t>
            </w:r>
          </w:p>
        </w:tc>
        <w:tc>
          <w:tcPr>
            <w:tcW w:w="1417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A14E0DC" w14:textId="1E42E200" w:rsidR="00B63F0A" w:rsidRPr="004070CE" w:rsidRDefault="00B63F0A" w:rsidP="00B63F0A">
            <w:pPr>
              <w:spacing w:line="240" w:lineRule="auto"/>
              <w:jc w:val="center"/>
            </w:pPr>
            <w:r w:rsidRPr="004070CE">
              <w:t>143 555</w:t>
            </w:r>
          </w:p>
        </w:tc>
        <w:tc>
          <w:tcPr>
            <w:tcW w:w="141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E034086" w14:textId="14915D24" w:rsidR="00B63F0A" w:rsidRPr="004070CE" w:rsidRDefault="00B63F0A" w:rsidP="00B63F0A">
            <w:pPr>
              <w:spacing w:line="240" w:lineRule="auto"/>
              <w:jc w:val="center"/>
            </w:pPr>
            <w:r w:rsidRPr="004070CE">
              <w:t>153 811</w:t>
            </w:r>
          </w:p>
        </w:tc>
        <w:tc>
          <w:tcPr>
            <w:tcW w:w="1276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DCF1E09" w14:textId="7A1B813F" w:rsidR="00B63F0A" w:rsidRPr="004070CE" w:rsidRDefault="00B63F0A" w:rsidP="00B63F0A">
            <w:pPr>
              <w:spacing w:line="240" w:lineRule="auto"/>
              <w:jc w:val="center"/>
            </w:pPr>
            <w:r w:rsidRPr="004070CE">
              <w:t>167 481</w:t>
            </w:r>
          </w:p>
        </w:tc>
        <w:tc>
          <w:tcPr>
            <w:tcW w:w="1699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C01271" w14:textId="3481F224" w:rsidR="00B63F0A" w:rsidRPr="004070CE" w:rsidRDefault="00B63F0A" w:rsidP="00B63F0A">
            <w:pPr>
              <w:spacing w:line="240" w:lineRule="auto"/>
              <w:jc w:val="center"/>
            </w:pPr>
            <w:r w:rsidRPr="004070CE">
              <w:t>179 446</w:t>
            </w:r>
          </w:p>
        </w:tc>
      </w:tr>
      <w:tr w:rsidR="00B63F0A" w:rsidRPr="004070CE" w14:paraId="22E26CBA" w14:textId="77777777" w:rsidTr="00233F3B">
        <w:trPr>
          <w:trHeight w:val="229"/>
        </w:trPr>
        <w:tc>
          <w:tcPr>
            <w:tcW w:w="9922" w:type="dxa"/>
            <w:gridSpan w:val="5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2585C86" w14:textId="7F38EAEF" w:rsidR="00B63F0A" w:rsidRPr="004070CE" w:rsidRDefault="00B63F0A" w:rsidP="00B63F0A">
            <w:pPr>
              <w:spacing w:line="240" w:lineRule="auto"/>
            </w:pPr>
            <w:r w:rsidRPr="004070CE">
              <w:t>Type of household</w:t>
            </w:r>
          </w:p>
        </w:tc>
      </w:tr>
      <w:tr w:rsidR="00B63F0A" w:rsidRPr="004070CE" w14:paraId="15588E41" w14:textId="77777777" w:rsidTr="00233F3B">
        <w:trPr>
          <w:trHeight w:val="229"/>
        </w:trPr>
        <w:tc>
          <w:tcPr>
            <w:tcW w:w="4112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4F1F478" w14:textId="118E6CF4" w:rsidR="00B63F0A" w:rsidRPr="004070CE" w:rsidRDefault="00B63F0A" w:rsidP="00B63F0A">
            <w:pPr>
              <w:spacing w:line="240" w:lineRule="auto"/>
              <w:ind w:firstLine="200"/>
            </w:pPr>
            <w:r w:rsidRPr="004070CE">
              <w:t>households without children total</w:t>
            </w:r>
          </w:p>
        </w:tc>
        <w:tc>
          <w:tcPr>
            <w:tcW w:w="1417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13C8845" w14:textId="7969F5ED" w:rsidR="00B63F0A" w:rsidRPr="004070CE" w:rsidRDefault="00233F3B" w:rsidP="00B63F0A">
            <w:pPr>
              <w:spacing w:line="240" w:lineRule="auto"/>
              <w:jc w:val="center"/>
            </w:pPr>
            <w:r>
              <w:t xml:space="preserve">9 </w:t>
            </w:r>
            <w:r w:rsidR="00B63F0A" w:rsidRPr="004070CE">
              <w:t>7</w:t>
            </w:r>
            <w:r>
              <w:t>00</w:t>
            </w:r>
          </w:p>
        </w:tc>
        <w:tc>
          <w:tcPr>
            <w:tcW w:w="141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A448F63" w14:textId="51F6819F" w:rsidR="00B63F0A" w:rsidRPr="004070CE" w:rsidRDefault="00233F3B" w:rsidP="00B63F0A">
            <w:pPr>
              <w:spacing w:line="240" w:lineRule="auto"/>
              <w:jc w:val="center"/>
            </w:pPr>
            <w:r>
              <w:t xml:space="preserve">10 </w:t>
            </w:r>
            <w:r w:rsidR="00B63F0A" w:rsidRPr="004070CE">
              <w:t>8</w:t>
            </w:r>
            <w:r>
              <w:t>00</w:t>
            </w:r>
          </w:p>
        </w:tc>
        <w:tc>
          <w:tcPr>
            <w:tcW w:w="1276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33DBE61" w14:textId="27C5908F" w:rsidR="00B63F0A" w:rsidRPr="004070CE" w:rsidRDefault="00233F3B" w:rsidP="00B63F0A">
            <w:pPr>
              <w:spacing w:line="240" w:lineRule="auto"/>
              <w:jc w:val="center"/>
            </w:pPr>
            <w:r>
              <w:t xml:space="preserve">19 </w:t>
            </w:r>
            <w:r w:rsidR="00B63F0A" w:rsidRPr="004070CE">
              <w:t>3</w:t>
            </w:r>
            <w:r>
              <w:t>00</w:t>
            </w:r>
          </w:p>
        </w:tc>
        <w:tc>
          <w:tcPr>
            <w:tcW w:w="1699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2BD5AFD" w14:textId="44472D64" w:rsidR="00B63F0A" w:rsidRPr="004070CE" w:rsidRDefault="00233F3B" w:rsidP="00B63F0A">
            <w:pPr>
              <w:spacing w:line="240" w:lineRule="auto"/>
              <w:jc w:val="center"/>
            </w:pPr>
            <w:r>
              <w:t xml:space="preserve">20 </w:t>
            </w:r>
            <w:r w:rsidR="00B63F0A" w:rsidRPr="004070CE">
              <w:t>6</w:t>
            </w:r>
            <w:r>
              <w:t>00</w:t>
            </w:r>
          </w:p>
        </w:tc>
      </w:tr>
      <w:tr w:rsidR="00B63F0A" w:rsidRPr="004070CE" w14:paraId="76BDA00C" w14:textId="77777777" w:rsidTr="00233F3B">
        <w:trPr>
          <w:trHeight w:val="229"/>
        </w:trPr>
        <w:tc>
          <w:tcPr>
            <w:tcW w:w="4112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3DDD190" w14:textId="1FF68F55" w:rsidR="00B63F0A" w:rsidRPr="004070CE" w:rsidRDefault="00B63F0A" w:rsidP="00B63F0A">
            <w:pPr>
              <w:spacing w:line="240" w:lineRule="auto"/>
              <w:ind w:firstLine="200"/>
            </w:pPr>
            <w:r w:rsidRPr="004070CE">
              <w:t xml:space="preserve">households with dependent children </w:t>
            </w:r>
          </w:p>
        </w:tc>
        <w:tc>
          <w:tcPr>
            <w:tcW w:w="1417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FBD7CB9" w14:textId="42B944E3" w:rsidR="00B63F0A" w:rsidRPr="004070CE" w:rsidRDefault="00233F3B" w:rsidP="00B63F0A">
            <w:pPr>
              <w:spacing w:line="240" w:lineRule="auto"/>
              <w:jc w:val="center"/>
            </w:pPr>
            <w:r>
              <w:t xml:space="preserve">9 </w:t>
            </w:r>
            <w:r w:rsidR="00B63F0A" w:rsidRPr="004070CE">
              <w:t>5</w:t>
            </w:r>
            <w:r>
              <w:t>00</w:t>
            </w:r>
          </w:p>
        </w:tc>
        <w:tc>
          <w:tcPr>
            <w:tcW w:w="141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3667EFA" w14:textId="5737C8F8" w:rsidR="00B63F0A" w:rsidRPr="004070CE" w:rsidRDefault="00B63F0A" w:rsidP="00B63F0A">
            <w:pPr>
              <w:spacing w:line="240" w:lineRule="auto"/>
              <w:jc w:val="center"/>
            </w:pPr>
            <w:r w:rsidRPr="004070CE">
              <w:t>9,5</w:t>
            </w:r>
            <w:r w:rsidR="00233F3B">
              <w:t>00</w:t>
            </w:r>
          </w:p>
        </w:tc>
        <w:tc>
          <w:tcPr>
            <w:tcW w:w="1276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E221862" w14:textId="64B08E94" w:rsidR="00B63F0A" w:rsidRPr="004070CE" w:rsidRDefault="00233F3B" w:rsidP="00B63F0A">
            <w:pPr>
              <w:spacing w:line="240" w:lineRule="auto"/>
              <w:jc w:val="center"/>
            </w:pPr>
            <w:r>
              <w:t xml:space="preserve">15 </w:t>
            </w:r>
            <w:r w:rsidR="00B63F0A" w:rsidRPr="004070CE">
              <w:t>0</w:t>
            </w:r>
            <w:r>
              <w:t>00</w:t>
            </w:r>
          </w:p>
        </w:tc>
        <w:tc>
          <w:tcPr>
            <w:tcW w:w="1699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D0E4018" w14:textId="686793AD" w:rsidR="00B63F0A" w:rsidRPr="004070CE" w:rsidRDefault="00233F3B" w:rsidP="00B63F0A">
            <w:pPr>
              <w:spacing w:line="240" w:lineRule="auto"/>
              <w:jc w:val="center"/>
            </w:pPr>
            <w:r>
              <w:t xml:space="preserve">15 </w:t>
            </w:r>
            <w:r w:rsidR="00B63F0A" w:rsidRPr="004070CE">
              <w:t>8</w:t>
            </w:r>
            <w:r>
              <w:t>00</w:t>
            </w:r>
          </w:p>
        </w:tc>
      </w:tr>
      <w:tr w:rsidR="00B63F0A" w:rsidRPr="004070CE" w14:paraId="26FD72F6" w14:textId="77777777" w:rsidTr="00233F3B">
        <w:trPr>
          <w:trHeight w:val="229"/>
        </w:trPr>
        <w:tc>
          <w:tcPr>
            <w:tcW w:w="4112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7129B63" w14:textId="50E561D1" w:rsidR="00B63F0A" w:rsidRPr="004070CE" w:rsidRDefault="00B63F0A" w:rsidP="00B63F0A">
            <w:pPr>
              <w:spacing w:line="240" w:lineRule="auto"/>
              <w:ind w:firstLine="200"/>
            </w:pPr>
            <w:r w:rsidRPr="004070CE">
              <w:t>1 adult, at least 1 dependent child</w:t>
            </w:r>
          </w:p>
        </w:tc>
        <w:tc>
          <w:tcPr>
            <w:tcW w:w="1417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FDFEE2C" w14:textId="62EB76F0" w:rsidR="00B63F0A" w:rsidRPr="004070CE" w:rsidRDefault="00233F3B" w:rsidP="00B63F0A">
            <w:pPr>
              <w:spacing w:line="240" w:lineRule="auto"/>
              <w:jc w:val="center"/>
            </w:pPr>
            <w:r>
              <w:t xml:space="preserve">30 </w:t>
            </w:r>
            <w:r w:rsidR="00B63F0A" w:rsidRPr="004070CE">
              <w:t>1</w:t>
            </w:r>
            <w:r>
              <w:t>00</w:t>
            </w:r>
          </w:p>
        </w:tc>
        <w:tc>
          <w:tcPr>
            <w:tcW w:w="141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CC0D338" w14:textId="72981D17" w:rsidR="00B63F0A" w:rsidRPr="004070CE" w:rsidRDefault="00233F3B" w:rsidP="00B63F0A">
            <w:pPr>
              <w:spacing w:line="240" w:lineRule="auto"/>
              <w:jc w:val="center"/>
            </w:pPr>
            <w:r>
              <w:t xml:space="preserve">30 </w:t>
            </w:r>
            <w:r w:rsidR="00B63F0A" w:rsidRPr="004070CE">
              <w:t>8</w:t>
            </w:r>
            <w:r>
              <w:t>00</w:t>
            </w:r>
          </w:p>
        </w:tc>
        <w:tc>
          <w:tcPr>
            <w:tcW w:w="1276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C73DEE3" w14:textId="1E76F3E3" w:rsidR="00B63F0A" w:rsidRPr="004070CE" w:rsidRDefault="00233F3B" w:rsidP="00B63F0A">
            <w:pPr>
              <w:spacing w:line="240" w:lineRule="auto"/>
              <w:jc w:val="center"/>
            </w:pPr>
            <w:r>
              <w:t xml:space="preserve">45 </w:t>
            </w:r>
            <w:r w:rsidR="00B63F0A" w:rsidRPr="004070CE">
              <w:t>0</w:t>
            </w:r>
            <w:r>
              <w:t>00</w:t>
            </w:r>
          </w:p>
        </w:tc>
        <w:tc>
          <w:tcPr>
            <w:tcW w:w="1699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43A989D" w14:textId="44FE2365" w:rsidR="00B63F0A" w:rsidRPr="004070CE" w:rsidRDefault="00233F3B" w:rsidP="00B63F0A">
            <w:pPr>
              <w:spacing w:line="240" w:lineRule="auto"/>
              <w:jc w:val="center"/>
            </w:pPr>
            <w:r>
              <w:t xml:space="preserve">44 </w:t>
            </w:r>
            <w:r w:rsidR="00B63F0A" w:rsidRPr="004070CE">
              <w:t>0</w:t>
            </w:r>
            <w:r>
              <w:t>00</w:t>
            </w:r>
          </w:p>
        </w:tc>
      </w:tr>
      <w:tr w:rsidR="00B63F0A" w:rsidRPr="004070CE" w14:paraId="3E5509F2" w14:textId="77777777" w:rsidTr="00233F3B">
        <w:trPr>
          <w:trHeight w:val="229"/>
        </w:trPr>
        <w:tc>
          <w:tcPr>
            <w:tcW w:w="4112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5267C2C" w14:textId="0AE67E63" w:rsidR="00B63F0A" w:rsidRPr="004070CE" w:rsidRDefault="00B63F0A" w:rsidP="00B63F0A">
            <w:pPr>
              <w:spacing w:line="240" w:lineRule="auto"/>
              <w:ind w:firstLine="200"/>
            </w:pPr>
            <w:r w:rsidRPr="004070CE">
              <w:t>2 adults, 1 dependent child</w:t>
            </w:r>
          </w:p>
        </w:tc>
        <w:tc>
          <w:tcPr>
            <w:tcW w:w="1417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07686BE" w14:textId="7B0CEFCE" w:rsidR="00B63F0A" w:rsidRPr="004070CE" w:rsidRDefault="00233F3B" w:rsidP="00B63F0A">
            <w:pPr>
              <w:spacing w:line="240" w:lineRule="auto"/>
              <w:jc w:val="center"/>
            </w:pPr>
            <w:r>
              <w:t xml:space="preserve">8 </w:t>
            </w:r>
            <w:r w:rsidR="00B63F0A" w:rsidRPr="004070CE">
              <w:t>5</w:t>
            </w:r>
            <w:r>
              <w:t>00</w:t>
            </w:r>
          </w:p>
        </w:tc>
        <w:tc>
          <w:tcPr>
            <w:tcW w:w="141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E1BE9F0" w14:textId="67B31B85" w:rsidR="00B63F0A" w:rsidRPr="004070CE" w:rsidRDefault="00233F3B" w:rsidP="00B63F0A">
            <w:pPr>
              <w:spacing w:line="240" w:lineRule="auto"/>
              <w:jc w:val="center"/>
            </w:pPr>
            <w:r>
              <w:t xml:space="preserve">7 </w:t>
            </w:r>
            <w:r w:rsidR="00B63F0A" w:rsidRPr="004070CE">
              <w:t>1</w:t>
            </w:r>
            <w:r>
              <w:t>00</w:t>
            </w:r>
          </w:p>
        </w:tc>
        <w:tc>
          <w:tcPr>
            <w:tcW w:w="1276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FEA5787" w14:textId="155E4823" w:rsidR="00B63F0A" w:rsidRPr="004070CE" w:rsidRDefault="00233F3B" w:rsidP="00B63F0A">
            <w:pPr>
              <w:spacing w:line="240" w:lineRule="auto"/>
              <w:jc w:val="center"/>
            </w:pPr>
            <w:r>
              <w:t xml:space="preserve">12 </w:t>
            </w:r>
            <w:r w:rsidR="00B63F0A" w:rsidRPr="004070CE">
              <w:t>8</w:t>
            </w:r>
            <w:r>
              <w:t>00</w:t>
            </w:r>
          </w:p>
        </w:tc>
        <w:tc>
          <w:tcPr>
            <w:tcW w:w="1699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C2CD0D9" w14:textId="679B392A" w:rsidR="00B63F0A" w:rsidRPr="004070CE" w:rsidRDefault="00233F3B" w:rsidP="00B63F0A">
            <w:pPr>
              <w:spacing w:line="240" w:lineRule="auto"/>
              <w:jc w:val="center"/>
            </w:pPr>
            <w:r>
              <w:t xml:space="preserve">12 </w:t>
            </w:r>
            <w:r w:rsidR="00B63F0A" w:rsidRPr="004070CE">
              <w:t>8</w:t>
            </w:r>
            <w:r>
              <w:t>00</w:t>
            </w:r>
          </w:p>
        </w:tc>
      </w:tr>
      <w:tr w:rsidR="00B63F0A" w:rsidRPr="004070CE" w14:paraId="7E85C630" w14:textId="77777777" w:rsidTr="00233F3B">
        <w:trPr>
          <w:trHeight w:val="229"/>
        </w:trPr>
        <w:tc>
          <w:tcPr>
            <w:tcW w:w="4112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5F18BB3" w14:textId="478B4387" w:rsidR="00B63F0A" w:rsidRPr="004070CE" w:rsidRDefault="00B63F0A" w:rsidP="00B63F0A">
            <w:pPr>
              <w:spacing w:line="240" w:lineRule="auto"/>
              <w:ind w:firstLine="200"/>
            </w:pPr>
            <w:r w:rsidRPr="004070CE">
              <w:t>2 adults, 2 dependent children</w:t>
            </w:r>
          </w:p>
        </w:tc>
        <w:tc>
          <w:tcPr>
            <w:tcW w:w="1417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E892A4B" w14:textId="12AF9344" w:rsidR="00B63F0A" w:rsidRPr="004070CE" w:rsidRDefault="00233F3B" w:rsidP="00B63F0A">
            <w:pPr>
              <w:spacing w:line="240" w:lineRule="auto"/>
              <w:jc w:val="center"/>
            </w:pPr>
            <w:r>
              <w:t xml:space="preserve">5 </w:t>
            </w:r>
            <w:r w:rsidR="00B63F0A" w:rsidRPr="004070CE">
              <w:t>8</w:t>
            </w:r>
            <w:r>
              <w:t>00</w:t>
            </w:r>
          </w:p>
        </w:tc>
        <w:tc>
          <w:tcPr>
            <w:tcW w:w="141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F285809" w14:textId="5019D3F4" w:rsidR="00B63F0A" w:rsidRPr="004070CE" w:rsidRDefault="00233F3B" w:rsidP="00B63F0A">
            <w:pPr>
              <w:spacing w:line="240" w:lineRule="auto"/>
              <w:jc w:val="center"/>
            </w:pPr>
            <w:r>
              <w:t xml:space="preserve">6 </w:t>
            </w:r>
            <w:r w:rsidR="00B63F0A" w:rsidRPr="004070CE">
              <w:t>1</w:t>
            </w:r>
            <w:r>
              <w:t>00</w:t>
            </w:r>
          </w:p>
        </w:tc>
        <w:tc>
          <w:tcPr>
            <w:tcW w:w="1276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9C6347A" w14:textId="75FFB31B" w:rsidR="00B63F0A" w:rsidRPr="004070CE" w:rsidRDefault="00233F3B" w:rsidP="00B63F0A">
            <w:pPr>
              <w:spacing w:line="240" w:lineRule="auto"/>
              <w:jc w:val="center"/>
            </w:pPr>
            <w:r>
              <w:t xml:space="preserve">10 </w:t>
            </w:r>
            <w:r w:rsidR="00B63F0A" w:rsidRPr="004070CE">
              <w:t>6</w:t>
            </w:r>
            <w:r>
              <w:t>00</w:t>
            </w:r>
          </w:p>
        </w:tc>
        <w:tc>
          <w:tcPr>
            <w:tcW w:w="1699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3D7F2AE" w14:textId="0223D181" w:rsidR="00B63F0A" w:rsidRPr="004070CE" w:rsidRDefault="00233F3B" w:rsidP="00B63F0A">
            <w:pPr>
              <w:spacing w:line="240" w:lineRule="auto"/>
              <w:jc w:val="center"/>
            </w:pPr>
            <w:r>
              <w:t xml:space="preserve">11 </w:t>
            </w:r>
            <w:r w:rsidR="00B63F0A" w:rsidRPr="004070CE">
              <w:t>3</w:t>
            </w:r>
            <w:r>
              <w:t>00</w:t>
            </w:r>
          </w:p>
        </w:tc>
      </w:tr>
      <w:tr w:rsidR="00B63F0A" w:rsidRPr="004070CE" w14:paraId="4D259705" w14:textId="77777777" w:rsidTr="00233F3B">
        <w:trPr>
          <w:trHeight w:val="229"/>
        </w:trPr>
        <w:tc>
          <w:tcPr>
            <w:tcW w:w="4112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1EFE3DA" w14:textId="28153B19" w:rsidR="00B63F0A" w:rsidRPr="004070CE" w:rsidRDefault="00B63F0A" w:rsidP="00B63F0A">
            <w:pPr>
              <w:spacing w:line="240" w:lineRule="auto"/>
              <w:ind w:firstLine="200"/>
            </w:pPr>
            <w:r w:rsidRPr="004070CE">
              <w:t>2 adults, 3+ dependent children</w:t>
            </w:r>
          </w:p>
        </w:tc>
        <w:tc>
          <w:tcPr>
            <w:tcW w:w="1417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B04CE7A" w14:textId="3C00332B" w:rsidR="00B63F0A" w:rsidRPr="004070CE" w:rsidRDefault="00233F3B" w:rsidP="00B63F0A">
            <w:pPr>
              <w:spacing w:line="240" w:lineRule="auto"/>
              <w:jc w:val="center"/>
            </w:pPr>
            <w:r>
              <w:t xml:space="preserve">15 </w:t>
            </w:r>
            <w:r w:rsidR="00B63F0A" w:rsidRPr="004070CE">
              <w:t>7</w:t>
            </w:r>
            <w:r>
              <w:t>00</w:t>
            </w:r>
          </w:p>
        </w:tc>
        <w:tc>
          <w:tcPr>
            <w:tcW w:w="141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720593" w14:textId="552FF58C" w:rsidR="00B63F0A" w:rsidRPr="004070CE" w:rsidRDefault="00233F3B" w:rsidP="00B63F0A">
            <w:pPr>
              <w:spacing w:line="240" w:lineRule="auto"/>
              <w:jc w:val="center"/>
            </w:pPr>
            <w:r>
              <w:t xml:space="preserve">17 </w:t>
            </w:r>
            <w:r w:rsidR="00B63F0A" w:rsidRPr="004070CE">
              <w:t>6</w:t>
            </w:r>
            <w:r>
              <w:t>00</w:t>
            </w:r>
          </w:p>
        </w:tc>
        <w:tc>
          <w:tcPr>
            <w:tcW w:w="1276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B4CAE7E" w14:textId="16A9D6AE" w:rsidR="00B63F0A" w:rsidRPr="004070CE" w:rsidRDefault="00233F3B" w:rsidP="00B63F0A">
            <w:pPr>
              <w:spacing w:line="240" w:lineRule="auto"/>
              <w:jc w:val="center"/>
            </w:pPr>
            <w:r>
              <w:t xml:space="preserve">22 </w:t>
            </w:r>
            <w:r w:rsidR="00B63F0A" w:rsidRPr="004070CE">
              <w:t>5</w:t>
            </w:r>
            <w:r>
              <w:t>00</w:t>
            </w:r>
          </w:p>
        </w:tc>
        <w:tc>
          <w:tcPr>
            <w:tcW w:w="1699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7CF0CAA" w14:textId="668F2B39" w:rsidR="00B63F0A" w:rsidRPr="004070CE" w:rsidRDefault="00233F3B" w:rsidP="00B63F0A">
            <w:pPr>
              <w:spacing w:line="240" w:lineRule="auto"/>
              <w:jc w:val="center"/>
            </w:pPr>
            <w:r>
              <w:t xml:space="preserve">26 </w:t>
            </w:r>
            <w:r w:rsidR="00B63F0A" w:rsidRPr="004070CE">
              <w:t>6</w:t>
            </w:r>
            <w:r>
              <w:t>00</w:t>
            </w:r>
          </w:p>
        </w:tc>
      </w:tr>
      <w:tr w:rsidR="00B63F0A" w:rsidRPr="004070CE" w14:paraId="2B84D3F3" w14:textId="77777777" w:rsidTr="00233F3B">
        <w:trPr>
          <w:trHeight w:val="229"/>
        </w:trPr>
        <w:tc>
          <w:tcPr>
            <w:tcW w:w="4112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03C295B" w14:textId="27180664" w:rsidR="00B63F0A" w:rsidRPr="004070CE" w:rsidRDefault="00B63F0A" w:rsidP="00B63F0A">
            <w:pPr>
              <w:spacing w:line="240" w:lineRule="auto"/>
              <w:ind w:firstLine="200"/>
            </w:pPr>
            <w:r w:rsidRPr="004070CE">
              <w:t>other households with children</w:t>
            </w:r>
          </w:p>
        </w:tc>
        <w:tc>
          <w:tcPr>
            <w:tcW w:w="1417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F0B3FE1" w14:textId="1505202A" w:rsidR="00B63F0A" w:rsidRPr="004070CE" w:rsidRDefault="00233F3B" w:rsidP="00B63F0A">
            <w:pPr>
              <w:spacing w:line="240" w:lineRule="auto"/>
              <w:jc w:val="center"/>
            </w:pPr>
            <w:r>
              <w:t xml:space="preserve">5 </w:t>
            </w:r>
            <w:r w:rsidR="00B63F0A" w:rsidRPr="004070CE">
              <w:t>9</w:t>
            </w:r>
            <w:r>
              <w:t>00</w:t>
            </w:r>
          </w:p>
        </w:tc>
        <w:tc>
          <w:tcPr>
            <w:tcW w:w="141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9E80F1" w14:textId="597C3844" w:rsidR="00B63F0A" w:rsidRPr="004070CE" w:rsidRDefault="00233F3B" w:rsidP="00B63F0A">
            <w:pPr>
              <w:spacing w:line="240" w:lineRule="auto"/>
              <w:jc w:val="center"/>
            </w:pPr>
            <w:r>
              <w:t>5 000</w:t>
            </w:r>
          </w:p>
        </w:tc>
        <w:tc>
          <w:tcPr>
            <w:tcW w:w="1276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4C56E1A" w14:textId="5AC5F384" w:rsidR="00B63F0A" w:rsidRPr="004070CE" w:rsidRDefault="00233F3B" w:rsidP="00B63F0A">
            <w:pPr>
              <w:spacing w:line="240" w:lineRule="auto"/>
              <w:jc w:val="center"/>
            </w:pPr>
            <w:r>
              <w:t xml:space="preserve">9 </w:t>
            </w:r>
            <w:r w:rsidR="00B63F0A" w:rsidRPr="004070CE">
              <w:t>4</w:t>
            </w:r>
            <w:r>
              <w:t>00</w:t>
            </w:r>
          </w:p>
        </w:tc>
        <w:tc>
          <w:tcPr>
            <w:tcW w:w="1699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51D990A" w14:textId="07E03248" w:rsidR="00B63F0A" w:rsidRPr="004070CE" w:rsidRDefault="00233F3B" w:rsidP="00B63F0A">
            <w:pPr>
              <w:spacing w:line="240" w:lineRule="auto"/>
              <w:jc w:val="center"/>
            </w:pPr>
            <w:r>
              <w:t xml:space="preserve">9 </w:t>
            </w:r>
            <w:r w:rsidR="00B63F0A" w:rsidRPr="004070CE">
              <w:t>4</w:t>
            </w:r>
            <w:r>
              <w:t>00</w:t>
            </w:r>
          </w:p>
        </w:tc>
      </w:tr>
    </w:tbl>
    <w:p w14:paraId="6CFD89E8" w14:textId="77A6E284" w:rsidR="000662E8" w:rsidRPr="004070CE" w:rsidRDefault="00657D00" w:rsidP="00BD4ED6">
      <w:pPr>
        <w:ind w:left="1134"/>
        <w:jc w:val="both"/>
      </w:pPr>
      <w:r w:rsidRPr="004070CE">
        <w:rPr>
          <w:szCs w:val="24"/>
        </w:rPr>
        <w:t xml:space="preserve">Source: Czech Statistical Office </w:t>
      </w:r>
    </w:p>
    <w:p w14:paraId="2CAD3C7C" w14:textId="6A2AF033" w:rsidR="00101426" w:rsidRPr="004070CE" w:rsidRDefault="00923F83" w:rsidP="00101426">
      <w:pPr>
        <w:pStyle w:val="H1G"/>
        <w:ind w:firstLine="0"/>
      </w:pPr>
      <w:r w:rsidRPr="004070CE">
        <w:t>Update of the</w:t>
      </w:r>
      <w:r w:rsidR="00101426" w:rsidRPr="004070CE">
        <w:t xml:space="preserve"> paragraph 23 (1) of the statistical annex</w:t>
      </w:r>
    </w:p>
    <w:p w14:paraId="6D094330" w14:textId="6C2286F8" w:rsidR="00101426" w:rsidRPr="004070CE" w:rsidRDefault="00101426" w:rsidP="00101426">
      <w:pPr>
        <w:pStyle w:val="Odstavecseseznamem"/>
        <w:numPr>
          <w:ilvl w:val="0"/>
          <w:numId w:val="4"/>
        </w:numPr>
        <w:spacing w:after="240"/>
        <w:rPr>
          <w:b/>
          <w:bCs/>
        </w:rPr>
      </w:pPr>
      <w:bookmarkStart w:id="32" w:name="_Toc11688237"/>
      <w:bookmarkStart w:id="33" w:name="_Toc15664919"/>
      <w:r w:rsidRPr="004070CE">
        <w:rPr>
          <w:b/>
          <w:bCs/>
        </w:rPr>
        <w:t>Flat lease disputes</w:t>
      </w:r>
      <w:bookmarkEnd w:id="32"/>
      <w:bookmarkEnd w:id="33"/>
      <w:r w:rsidRPr="004070CE">
        <w:rPr>
          <w:b/>
          <w:bCs/>
        </w:rPr>
        <w:t xml:space="preserve"> in 2019</w:t>
      </w:r>
    </w:p>
    <w:tbl>
      <w:tblPr>
        <w:tblW w:w="2336" w:type="pct"/>
        <w:tblInd w:w="112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86"/>
        <w:gridCol w:w="3118"/>
      </w:tblGrid>
      <w:tr w:rsidR="00101426" w:rsidRPr="004070CE" w14:paraId="22CF87C0" w14:textId="77777777" w:rsidTr="002112FF">
        <w:trPr>
          <w:trHeight w:val="203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6378C2" w14:textId="77777777" w:rsidR="00101426" w:rsidRPr="004070CE" w:rsidRDefault="00101426" w:rsidP="002112FF">
            <w:pPr>
              <w:spacing w:line="276" w:lineRule="auto"/>
              <w:jc w:val="center"/>
            </w:pPr>
            <w:r w:rsidRPr="004070CE">
              <w:rPr>
                <w:b/>
                <w:bCs/>
                <w:color w:val="000000"/>
                <w:sz w:val="22"/>
                <w:szCs w:val="22"/>
              </w:rPr>
              <w:t>Reason for dispute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F6E3AB8" w14:textId="0C83FA3A" w:rsidR="00101426" w:rsidRPr="004070CE" w:rsidRDefault="00101426" w:rsidP="00101426">
            <w:pPr>
              <w:spacing w:line="276" w:lineRule="auto"/>
              <w:jc w:val="center"/>
            </w:pPr>
            <w:r w:rsidRPr="004070CE">
              <w:rPr>
                <w:b/>
                <w:bCs/>
                <w:color w:val="000000"/>
                <w:sz w:val="22"/>
                <w:szCs w:val="22"/>
              </w:rPr>
              <w:t>2019</w:t>
            </w:r>
          </w:p>
        </w:tc>
      </w:tr>
      <w:tr w:rsidR="00101426" w:rsidRPr="004070CE" w14:paraId="252CB606" w14:textId="77777777" w:rsidTr="002112FF">
        <w:trPr>
          <w:trHeight w:val="22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E97A19A" w14:textId="77777777" w:rsidR="00101426" w:rsidRPr="004070CE" w:rsidRDefault="00101426" w:rsidP="00101426">
            <w:pPr>
              <w:spacing w:line="276" w:lineRule="auto"/>
            </w:pPr>
            <w:r w:rsidRPr="004070CE">
              <w:rPr>
                <w:color w:val="000000"/>
                <w:sz w:val="22"/>
                <w:szCs w:val="22"/>
              </w:rPr>
              <w:t>Lease origin and duration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F64E76" w14:textId="10003064" w:rsidR="00101426" w:rsidRPr="004070CE" w:rsidRDefault="00101426" w:rsidP="00101426">
            <w:pPr>
              <w:spacing w:line="276" w:lineRule="auto"/>
              <w:jc w:val="center"/>
            </w:pPr>
            <w:r w:rsidRPr="004070CE">
              <w:rPr>
                <w:color w:val="000000"/>
                <w:sz w:val="22"/>
                <w:szCs w:val="22"/>
              </w:rPr>
              <w:t>48</w:t>
            </w:r>
          </w:p>
        </w:tc>
      </w:tr>
      <w:tr w:rsidR="00101426" w:rsidRPr="004070CE" w14:paraId="5CB0D746" w14:textId="77777777" w:rsidTr="002112FF">
        <w:trPr>
          <w:trHeight w:val="22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F4FBDA6" w14:textId="77777777" w:rsidR="00101426" w:rsidRPr="004070CE" w:rsidRDefault="00101426" w:rsidP="00101426">
            <w:pPr>
              <w:spacing w:line="276" w:lineRule="auto"/>
            </w:pPr>
            <w:r w:rsidRPr="004070CE">
              <w:rPr>
                <w:color w:val="000000"/>
                <w:sz w:val="22"/>
                <w:szCs w:val="22"/>
              </w:rPr>
              <w:t>Rental fee and other payments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E4D449" w14:textId="13B8B449" w:rsidR="00101426" w:rsidRPr="004070CE" w:rsidRDefault="00101426" w:rsidP="00101426">
            <w:pPr>
              <w:spacing w:line="276" w:lineRule="auto"/>
              <w:jc w:val="center"/>
            </w:pPr>
            <w:r w:rsidRPr="004070CE">
              <w:rPr>
                <w:color w:val="000000"/>
                <w:sz w:val="22"/>
                <w:szCs w:val="22"/>
              </w:rPr>
              <w:t>7 004</w:t>
            </w:r>
          </w:p>
        </w:tc>
      </w:tr>
      <w:tr w:rsidR="00101426" w:rsidRPr="004070CE" w14:paraId="1C84FE3A" w14:textId="77777777" w:rsidTr="002112FF">
        <w:trPr>
          <w:trHeight w:val="22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73F81B5" w14:textId="77777777" w:rsidR="00101426" w:rsidRPr="004070CE" w:rsidRDefault="00101426" w:rsidP="00101426">
            <w:pPr>
              <w:spacing w:line="276" w:lineRule="auto"/>
            </w:pPr>
            <w:r w:rsidRPr="004070CE">
              <w:rPr>
                <w:color w:val="000000"/>
                <w:sz w:val="22"/>
                <w:szCs w:val="22"/>
              </w:rPr>
              <w:t>Determination of the rental fee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68E0CD" w14:textId="1D87E969" w:rsidR="00101426" w:rsidRPr="004070CE" w:rsidRDefault="00101426" w:rsidP="00101426">
            <w:pPr>
              <w:spacing w:line="276" w:lineRule="auto"/>
              <w:jc w:val="center"/>
            </w:pPr>
            <w:r w:rsidRPr="004070CE">
              <w:rPr>
                <w:color w:val="000000"/>
                <w:sz w:val="22"/>
                <w:szCs w:val="22"/>
              </w:rPr>
              <w:t>110</w:t>
            </w:r>
          </w:p>
        </w:tc>
      </w:tr>
      <w:tr w:rsidR="00101426" w:rsidRPr="004070CE" w14:paraId="07E3CC7C" w14:textId="77777777" w:rsidTr="002112FF">
        <w:trPr>
          <w:trHeight w:val="22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519C42C" w14:textId="77777777" w:rsidR="00101426" w:rsidRPr="004070CE" w:rsidRDefault="00101426" w:rsidP="00101426">
            <w:pPr>
              <w:spacing w:line="276" w:lineRule="auto"/>
            </w:pPr>
            <w:r w:rsidRPr="004070CE">
              <w:rPr>
                <w:color w:val="000000"/>
                <w:sz w:val="22"/>
                <w:szCs w:val="22"/>
              </w:rPr>
              <w:t>Notice invalidity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5E049D" w14:textId="0BBC1D48" w:rsidR="00101426" w:rsidRPr="004070CE" w:rsidRDefault="00101426" w:rsidP="00101426">
            <w:pPr>
              <w:spacing w:line="276" w:lineRule="auto"/>
              <w:jc w:val="center"/>
            </w:pPr>
            <w:r w:rsidRPr="004070CE">
              <w:rPr>
                <w:color w:val="000000"/>
                <w:sz w:val="22"/>
                <w:szCs w:val="22"/>
              </w:rPr>
              <w:t>335</w:t>
            </w:r>
          </w:p>
        </w:tc>
      </w:tr>
      <w:tr w:rsidR="00101426" w:rsidRPr="004070CE" w14:paraId="1C786C26" w14:textId="77777777" w:rsidTr="002112FF">
        <w:trPr>
          <w:trHeight w:val="22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9287588" w14:textId="77777777" w:rsidR="00101426" w:rsidRPr="004070CE" w:rsidRDefault="00101426" w:rsidP="00101426">
            <w:pPr>
              <w:spacing w:line="276" w:lineRule="auto"/>
            </w:pPr>
            <w:r w:rsidRPr="004070CE">
              <w:rPr>
                <w:color w:val="000000"/>
                <w:sz w:val="22"/>
                <w:szCs w:val="22"/>
              </w:rPr>
              <w:t>Flat vacation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BC8649" w14:textId="29B664C3" w:rsidR="00101426" w:rsidRPr="004070CE" w:rsidRDefault="00101426" w:rsidP="00101426">
            <w:pPr>
              <w:spacing w:line="276" w:lineRule="auto"/>
              <w:jc w:val="center"/>
            </w:pPr>
            <w:r w:rsidRPr="004070CE">
              <w:rPr>
                <w:color w:val="000000"/>
                <w:sz w:val="22"/>
                <w:szCs w:val="22"/>
              </w:rPr>
              <w:t>2 514</w:t>
            </w:r>
          </w:p>
        </w:tc>
      </w:tr>
      <w:tr w:rsidR="00101426" w:rsidRPr="004070CE" w14:paraId="5A48AD94" w14:textId="77777777" w:rsidTr="002112FF">
        <w:trPr>
          <w:trHeight w:val="22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2D9A82C" w14:textId="77777777" w:rsidR="00101426" w:rsidRPr="004070CE" w:rsidRDefault="00101426" w:rsidP="00101426">
            <w:pPr>
              <w:spacing w:line="276" w:lineRule="auto"/>
            </w:pPr>
            <w:r w:rsidRPr="004070CE">
              <w:rPr>
                <w:color w:val="000000"/>
                <w:sz w:val="22"/>
                <w:szCs w:val="22"/>
              </w:rPr>
              <w:t>Flat sublease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B59CAF" w14:textId="38837CA8" w:rsidR="00101426" w:rsidRPr="004070CE" w:rsidRDefault="00101426" w:rsidP="00101426">
            <w:pPr>
              <w:spacing w:line="276" w:lineRule="auto"/>
              <w:jc w:val="center"/>
            </w:pPr>
            <w:r w:rsidRPr="004070CE">
              <w:rPr>
                <w:color w:val="000000"/>
                <w:sz w:val="22"/>
                <w:szCs w:val="22"/>
              </w:rPr>
              <w:t>72</w:t>
            </w:r>
          </w:p>
        </w:tc>
      </w:tr>
      <w:tr w:rsidR="00101426" w:rsidRPr="004070CE" w14:paraId="52C8F234" w14:textId="77777777" w:rsidTr="002112FF">
        <w:trPr>
          <w:trHeight w:val="22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137F5F6" w14:textId="77777777" w:rsidR="00101426" w:rsidRPr="004070CE" w:rsidRDefault="00101426" w:rsidP="00101426">
            <w:pPr>
              <w:spacing w:line="276" w:lineRule="auto"/>
            </w:pPr>
            <w:r w:rsidRPr="004070CE">
              <w:rPr>
                <w:color w:val="000000"/>
                <w:sz w:val="22"/>
                <w:szCs w:val="22"/>
              </w:rPr>
              <w:t>Other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66D368" w14:textId="10DBFB82" w:rsidR="00101426" w:rsidRPr="004070CE" w:rsidRDefault="00101426" w:rsidP="00101426">
            <w:pPr>
              <w:spacing w:line="276" w:lineRule="auto"/>
              <w:jc w:val="center"/>
            </w:pPr>
            <w:r w:rsidRPr="004070CE">
              <w:rPr>
                <w:color w:val="000000"/>
                <w:sz w:val="22"/>
                <w:szCs w:val="22"/>
              </w:rPr>
              <w:t>207</w:t>
            </w:r>
          </w:p>
        </w:tc>
      </w:tr>
      <w:tr w:rsidR="00101426" w:rsidRPr="004070CE" w14:paraId="0108E233" w14:textId="77777777" w:rsidTr="002112FF">
        <w:trPr>
          <w:trHeight w:val="22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200A24A" w14:textId="77777777" w:rsidR="00101426" w:rsidRPr="004070CE" w:rsidRDefault="00101426" w:rsidP="00101426">
            <w:pPr>
              <w:spacing w:line="276" w:lineRule="auto"/>
            </w:pPr>
            <w:r w:rsidRPr="004070CE">
              <w:rPr>
                <w:b/>
                <w:color w:val="000000"/>
                <w:sz w:val="22"/>
                <w:szCs w:val="22"/>
              </w:rPr>
              <w:t xml:space="preserve">Total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F84F58" w14:textId="28546150" w:rsidR="00101426" w:rsidRPr="004070CE" w:rsidRDefault="00101426" w:rsidP="00101426">
            <w:pPr>
              <w:spacing w:line="276" w:lineRule="auto"/>
              <w:jc w:val="center"/>
            </w:pPr>
            <w:r w:rsidRPr="004070CE">
              <w:rPr>
                <w:b/>
                <w:bCs/>
                <w:color w:val="000000"/>
                <w:sz w:val="22"/>
                <w:szCs w:val="22"/>
              </w:rPr>
              <w:t>10 290</w:t>
            </w:r>
          </w:p>
        </w:tc>
      </w:tr>
    </w:tbl>
    <w:p w14:paraId="09491110" w14:textId="77777777" w:rsidR="00BD4ED6" w:rsidRDefault="00101426" w:rsidP="00993944">
      <w:pPr>
        <w:ind w:left="1134"/>
        <w:jc w:val="both"/>
        <w:rPr>
          <w:szCs w:val="24"/>
        </w:rPr>
      </w:pPr>
      <w:r w:rsidRPr="004070CE">
        <w:rPr>
          <w:szCs w:val="24"/>
        </w:rPr>
        <w:t>Source: Ministry of Justice</w:t>
      </w:r>
    </w:p>
    <w:p w14:paraId="50114CB9" w14:textId="77777777" w:rsidR="00233F3B" w:rsidRDefault="00233F3B" w:rsidP="00BD4ED6">
      <w:pPr>
        <w:pStyle w:val="H1G"/>
        <w:spacing w:before="0"/>
        <w:ind w:firstLine="0"/>
      </w:pPr>
    </w:p>
    <w:p w14:paraId="3026BA67" w14:textId="1FF56679" w:rsidR="00256713" w:rsidRPr="004070CE" w:rsidRDefault="00923F83" w:rsidP="00BD4ED6">
      <w:pPr>
        <w:pStyle w:val="H1G"/>
        <w:spacing w:before="0"/>
        <w:ind w:firstLine="0"/>
      </w:pPr>
      <w:r w:rsidRPr="004070CE">
        <w:t>Update of the</w:t>
      </w:r>
      <w:r w:rsidR="00256713" w:rsidRPr="004070CE">
        <w:t xml:space="preserve"> paragraph 33 (1) of the statistical annex</w:t>
      </w:r>
    </w:p>
    <w:p w14:paraId="3452F03F" w14:textId="77777777" w:rsidR="00256713" w:rsidRPr="004070CE" w:rsidRDefault="00256713" w:rsidP="00256713">
      <w:pPr>
        <w:pStyle w:val="Odstavecseseznamem"/>
        <w:numPr>
          <w:ilvl w:val="0"/>
          <w:numId w:val="4"/>
        </w:numPr>
        <w:tabs>
          <w:tab w:val="left" w:pos="8789"/>
        </w:tabs>
        <w:spacing w:after="240"/>
        <w:ind w:right="850"/>
        <w:jc w:val="both"/>
        <w:rPr>
          <w:b/>
          <w:bCs/>
        </w:rPr>
      </w:pPr>
      <w:bookmarkStart w:id="34" w:name="_Toc11688271"/>
      <w:bookmarkStart w:id="35" w:name="_Toc15664953"/>
      <w:r w:rsidRPr="004070CE">
        <w:rPr>
          <w:b/>
          <w:bCs/>
        </w:rPr>
        <w:t>Numbers of cultural facilities and monuments, numbers of visitors in 2018–201</w:t>
      </w:r>
      <w:bookmarkEnd w:id="34"/>
      <w:bookmarkEnd w:id="35"/>
      <w:r w:rsidRPr="004070CE">
        <w:rPr>
          <w:b/>
          <w:bCs/>
        </w:rPr>
        <w:t>9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54"/>
        <w:gridCol w:w="1310"/>
        <w:gridCol w:w="1312"/>
        <w:gridCol w:w="1310"/>
        <w:gridCol w:w="1312"/>
        <w:gridCol w:w="1310"/>
        <w:gridCol w:w="1297"/>
        <w:gridCol w:w="14"/>
      </w:tblGrid>
      <w:tr w:rsidR="00256713" w:rsidRPr="004070CE" w14:paraId="32EFE191" w14:textId="77777777" w:rsidTr="008F0E36">
        <w:trPr>
          <w:gridAfter w:val="1"/>
          <w:wAfter w:w="7" w:type="pct"/>
          <w:trHeight w:val="236"/>
        </w:trPr>
        <w:tc>
          <w:tcPr>
            <w:tcW w:w="95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D77507" w14:textId="77777777" w:rsidR="00256713" w:rsidRPr="004070CE" w:rsidRDefault="00256713" w:rsidP="002112FF">
            <w:pPr>
              <w:spacing w:before="240" w:line="240" w:lineRule="auto"/>
              <w:jc w:val="center"/>
            </w:pPr>
            <w:r w:rsidRPr="004070CE">
              <w:rPr>
                <w:b/>
                <w:bCs/>
                <w:color w:val="000000"/>
                <w:sz w:val="22"/>
              </w:rPr>
              <w:t>Cultural facilities</w:t>
            </w:r>
          </w:p>
        </w:tc>
        <w:tc>
          <w:tcPr>
            <w:tcW w:w="202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B18D13" w14:textId="77777777" w:rsidR="00256713" w:rsidRPr="004070CE" w:rsidRDefault="00256713" w:rsidP="002112FF">
            <w:pPr>
              <w:spacing w:line="240" w:lineRule="auto"/>
              <w:jc w:val="center"/>
            </w:pPr>
            <w:r w:rsidRPr="004070CE">
              <w:rPr>
                <w:b/>
                <w:bCs/>
                <w:color w:val="000000"/>
                <w:sz w:val="22"/>
              </w:rPr>
              <w:t>2018</w:t>
            </w:r>
          </w:p>
        </w:tc>
        <w:tc>
          <w:tcPr>
            <w:tcW w:w="2016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67DCB5F" w14:textId="4B432A9B" w:rsidR="00256713" w:rsidRPr="004070CE" w:rsidRDefault="00993944" w:rsidP="002112FF">
            <w:pPr>
              <w:spacing w:line="240" w:lineRule="auto"/>
              <w:jc w:val="center"/>
              <w:rPr>
                <w:b/>
                <w:bCs/>
                <w:color w:val="000000"/>
                <w:sz w:val="22"/>
              </w:rPr>
            </w:pPr>
            <w:r w:rsidRPr="004070CE">
              <w:rPr>
                <w:b/>
                <w:bCs/>
                <w:color w:val="000000"/>
                <w:sz w:val="22"/>
              </w:rPr>
              <w:t>2019</w:t>
            </w:r>
          </w:p>
        </w:tc>
      </w:tr>
      <w:tr w:rsidR="00256713" w:rsidRPr="004070CE" w14:paraId="35A1D452" w14:textId="77777777" w:rsidTr="008F0E36">
        <w:trPr>
          <w:gridAfter w:val="1"/>
          <w:wAfter w:w="7" w:type="pct"/>
          <w:trHeight w:val="295"/>
        </w:trPr>
        <w:tc>
          <w:tcPr>
            <w:tcW w:w="95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AD3A4A" w14:textId="77777777" w:rsidR="00256713" w:rsidRPr="004070CE" w:rsidRDefault="00256713" w:rsidP="002112FF">
            <w:pPr>
              <w:spacing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202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A1EEB8" w14:textId="77777777" w:rsidR="00256713" w:rsidRPr="004070CE" w:rsidRDefault="00256713" w:rsidP="002112FF">
            <w:pPr>
              <w:spacing w:line="240" w:lineRule="auto"/>
              <w:jc w:val="center"/>
            </w:pPr>
            <w:r w:rsidRPr="004070CE">
              <w:rPr>
                <w:b/>
                <w:bCs/>
                <w:color w:val="000000"/>
                <w:sz w:val="22"/>
              </w:rPr>
              <w:t>Number</w:t>
            </w:r>
          </w:p>
        </w:tc>
        <w:tc>
          <w:tcPr>
            <w:tcW w:w="2016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E4FC768" w14:textId="77777777" w:rsidR="00256713" w:rsidRPr="004070CE" w:rsidRDefault="00256713" w:rsidP="002112FF">
            <w:pPr>
              <w:spacing w:line="240" w:lineRule="auto"/>
              <w:jc w:val="center"/>
              <w:rPr>
                <w:b/>
                <w:bCs/>
                <w:color w:val="000000"/>
                <w:sz w:val="22"/>
              </w:rPr>
            </w:pPr>
            <w:r w:rsidRPr="004070CE">
              <w:rPr>
                <w:b/>
                <w:bCs/>
                <w:color w:val="000000"/>
                <w:sz w:val="22"/>
              </w:rPr>
              <w:t>Number</w:t>
            </w:r>
          </w:p>
        </w:tc>
      </w:tr>
      <w:tr w:rsidR="00256713" w:rsidRPr="004070CE" w14:paraId="6EE3621C" w14:textId="77777777" w:rsidTr="008F0E36">
        <w:trPr>
          <w:trHeight w:val="510"/>
        </w:trPr>
        <w:tc>
          <w:tcPr>
            <w:tcW w:w="95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5B2B14" w14:textId="77777777" w:rsidR="00256713" w:rsidRPr="004070CE" w:rsidRDefault="00256713" w:rsidP="002112FF">
            <w:pPr>
              <w:spacing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6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905735" w14:textId="77777777" w:rsidR="00256713" w:rsidRPr="004070CE" w:rsidRDefault="00256713" w:rsidP="002112FF">
            <w:pPr>
              <w:spacing w:line="240" w:lineRule="auto"/>
              <w:jc w:val="center"/>
              <w:rPr>
                <w:bCs/>
                <w:color w:val="000000"/>
              </w:rPr>
            </w:pPr>
            <w:r w:rsidRPr="004070CE">
              <w:rPr>
                <w:bCs/>
                <w:color w:val="000000"/>
              </w:rPr>
              <w:t>cultural facilities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C6E8E41" w14:textId="77777777" w:rsidR="00256713" w:rsidRPr="004070CE" w:rsidRDefault="00256713" w:rsidP="002112FF">
            <w:pPr>
              <w:spacing w:line="240" w:lineRule="auto"/>
              <w:jc w:val="center"/>
              <w:rPr>
                <w:bCs/>
                <w:color w:val="000000"/>
              </w:rPr>
            </w:pPr>
            <w:r w:rsidRPr="004070CE">
              <w:rPr>
                <w:bCs/>
                <w:color w:val="000000"/>
              </w:rPr>
              <w:t xml:space="preserve">with concessionary entry fee </w:t>
            </w:r>
          </w:p>
        </w:tc>
        <w:tc>
          <w:tcPr>
            <w:tcW w:w="6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8543325" w14:textId="77777777" w:rsidR="00256713" w:rsidRPr="004070CE" w:rsidRDefault="00256713" w:rsidP="002112FF">
            <w:pPr>
              <w:spacing w:line="240" w:lineRule="auto"/>
              <w:jc w:val="center"/>
              <w:rPr>
                <w:bCs/>
                <w:color w:val="000000"/>
              </w:rPr>
            </w:pPr>
            <w:r w:rsidRPr="004070CE">
              <w:rPr>
                <w:bCs/>
                <w:color w:val="000000"/>
              </w:rPr>
              <w:t>visitors</w:t>
            </w:r>
            <w:r w:rsidRPr="004070CE">
              <w:rPr>
                <w:bCs/>
                <w:color w:val="000000"/>
              </w:rPr>
              <w:br/>
              <w:t>total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13B0310" w14:textId="77777777" w:rsidR="00256713" w:rsidRPr="004070CE" w:rsidRDefault="00256713" w:rsidP="002112FF">
            <w:pPr>
              <w:spacing w:line="240" w:lineRule="auto"/>
              <w:jc w:val="center"/>
              <w:rPr>
                <w:bCs/>
                <w:color w:val="000000"/>
              </w:rPr>
            </w:pPr>
            <w:r w:rsidRPr="004070CE">
              <w:rPr>
                <w:bCs/>
                <w:color w:val="000000"/>
              </w:rPr>
              <w:t>cultural facilities</w:t>
            </w:r>
          </w:p>
        </w:tc>
        <w:tc>
          <w:tcPr>
            <w:tcW w:w="6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F13083" w14:textId="77777777" w:rsidR="00256713" w:rsidRPr="004070CE" w:rsidRDefault="00256713" w:rsidP="002112FF">
            <w:pPr>
              <w:spacing w:line="240" w:lineRule="auto"/>
              <w:jc w:val="center"/>
              <w:rPr>
                <w:bCs/>
                <w:color w:val="000000"/>
              </w:rPr>
            </w:pPr>
            <w:r w:rsidRPr="004070CE">
              <w:rPr>
                <w:bCs/>
                <w:color w:val="000000"/>
              </w:rPr>
              <w:t>with concessionary entry fee</w:t>
            </w:r>
          </w:p>
        </w:tc>
        <w:tc>
          <w:tcPr>
            <w:tcW w:w="67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DEF82A" w14:textId="77777777" w:rsidR="00256713" w:rsidRPr="004070CE" w:rsidRDefault="00256713" w:rsidP="002112FF">
            <w:pPr>
              <w:spacing w:line="240" w:lineRule="auto"/>
              <w:jc w:val="center"/>
              <w:rPr>
                <w:bCs/>
                <w:color w:val="000000"/>
              </w:rPr>
            </w:pPr>
            <w:r w:rsidRPr="004070CE">
              <w:rPr>
                <w:bCs/>
                <w:color w:val="000000"/>
              </w:rPr>
              <w:t>visitors</w:t>
            </w:r>
            <w:r w:rsidRPr="004070CE">
              <w:rPr>
                <w:bCs/>
                <w:color w:val="000000"/>
              </w:rPr>
              <w:br/>
              <w:t>total</w:t>
            </w:r>
          </w:p>
        </w:tc>
      </w:tr>
      <w:tr w:rsidR="00256713" w:rsidRPr="004070CE" w14:paraId="749A2659" w14:textId="77777777" w:rsidTr="002112FF">
        <w:trPr>
          <w:trHeight w:val="15"/>
        </w:trPr>
        <w:tc>
          <w:tcPr>
            <w:tcW w:w="9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37B9F2" w14:textId="77777777" w:rsidR="00256713" w:rsidRPr="004070CE" w:rsidRDefault="00256713" w:rsidP="002112FF">
            <w:pPr>
              <w:spacing w:line="276" w:lineRule="auto"/>
            </w:pPr>
            <w:r w:rsidRPr="004070CE">
              <w:rPr>
                <w:b/>
                <w:bCs/>
                <w:color w:val="000000"/>
                <w:sz w:val="22"/>
                <w:szCs w:val="22"/>
              </w:rPr>
              <w:t>Theatre</w:t>
            </w:r>
          </w:p>
        </w:tc>
        <w:tc>
          <w:tcPr>
            <w:tcW w:w="6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E53071" w14:textId="77777777" w:rsidR="00256713" w:rsidRPr="004070CE" w:rsidRDefault="00256713" w:rsidP="002112FF">
            <w:pPr>
              <w:spacing w:line="276" w:lineRule="auto"/>
              <w:jc w:val="center"/>
            </w:pPr>
            <w:r w:rsidRPr="004070CE">
              <w:t>249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00304" w14:textId="77777777" w:rsidR="00256713" w:rsidRPr="004070CE" w:rsidRDefault="00256713" w:rsidP="002112FF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t>161</w:t>
            </w:r>
          </w:p>
        </w:tc>
        <w:tc>
          <w:tcPr>
            <w:tcW w:w="6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0917C" w14:textId="77777777" w:rsidR="00256713" w:rsidRPr="004070CE" w:rsidRDefault="00256713" w:rsidP="002112FF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t>8 131 872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A2482" w14:textId="77777777" w:rsidR="00256713" w:rsidRPr="004070CE" w:rsidRDefault="00256713" w:rsidP="002112FF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t>275</w:t>
            </w:r>
          </w:p>
        </w:tc>
        <w:tc>
          <w:tcPr>
            <w:tcW w:w="6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B73644" w14:textId="77777777" w:rsidR="00256713" w:rsidRPr="004070CE" w:rsidRDefault="00256713" w:rsidP="002112FF">
            <w:pPr>
              <w:spacing w:line="276" w:lineRule="auto"/>
              <w:jc w:val="center"/>
            </w:pPr>
            <w:r w:rsidRPr="004070CE">
              <w:t>174</w:t>
            </w:r>
          </w:p>
        </w:tc>
        <w:tc>
          <w:tcPr>
            <w:tcW w:w="67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A99A88" w14:textId="77777777" w:rsidR="00256713" w:rsidRPr="004070CE" w:rsidRDefault="00256713" w:rsidP="002112FF">
            <w:pPr>
              <w:spacing w:line="276" w:lineRule="auto"/>
              <w:jc w:val="center"/>
            </w:pPr>
            <w:r w:rsidRPr="004070CE">
              <w:t>8 529 593</w:t>
            </w:r>
          </w:p>
        </w:tc>
      </w:tr>
      <w:tr w:rsidR="00256713" w:rsidRPr="004070CE" w14:paraId="69DC4BF4" w14:textId="77777777" w:rsidTr="002112FF">
        <w:trPr>
          <w:trHeight w:val="15"/>
        </w:trPr>
        <w:tc>
          <w:tcPr>
            <w:tcW w:w="9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BE2775" w14:textId="77777777" w:rsidR="00256713" w:rsidRPr="004070CE" w:rsidRDefault="00256713" w:rsidP="002112FF">
            <w:pPr>
              <w:spacing w:line="276" w:lineRule="auto"/>
            </w:pPr>
            <w:r w:rsidRPr="004070CE">
              <w:rPr>
                <w:b/>
                <w:bCs/>
                <w:color w:val="000000"/>
                <w:sz w:val="22"/>
                <w:szCs w:val="22"/>
              </w:rPr>
              <w:t>Libraries</w:t>
            </w:r>
          </w:p>
        </w:tc>
        <w:tc>
          <w:tcPr>
            <w:tcW w:w="6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FC888D" w14:textId="77777777" w:rsidR="00256713" w:rsidRPr="004070CE" w:rsidRDefault="00256713" w:rsidP="002112FF">
            <w:pPr>
              <w:spacing w:line="276" w:lineRule="auto"/>
              <w:jc w:val="center"/>
            </w:pPr>
            <w:r w:rsidRPr="004070CE">
              <w:t>5 317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F42EB" w14:textId="77777777" w:rsidR="00256713" w:rsidRPr="004070CE" w:rsidRDefault="00256713" w:rsidP="002112FF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t>-</w:t>
            </w:r>
          </w:p>
        </w:tc>
        <w:tc>
          <w:tcPr>
            <w:tcW w:w="6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705F8" w14:textId="77777777" w:rsidR="00256713" w:rsidRPr="004070CE" w:rsidRDefault="00256713" w:rsidP="002112FF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t>22 047 000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CB157" w14:textId="77777777" w:rsidR="00256713" w:rsidRPr="004070CE" w:rsidRDefault="00256713" w:rsidP="002112FF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t>5 307</w:t>
            </w:r>
          </w:p>
        </w:tc>
        <w:tc>
          <w:tcPr>
            <w:tcW w:w="6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2C43ED" w14:textId="77777777" w:rsidR="00256713" w:rsidRPr="004070CE" w:rsidRDefault="00256713" w:rsidP="002112FF">
            <w:pPr>
              <w:spacing w:line="276" w:lineRule="auto"/>
              <w:jc w:val="center"/>
            </w:pPr>
            <w:r w:rsidRPr="004070CE">
              <w:t>-</w:t>
            </w:r>
          </w:p>
        </w:tc>
        <w:tc>
          <w:tcPr>
            <w:tcW w:w="67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36B576" w14:textId="77777777" w:rsidR="00256713" w:rsidRPr="004070CE" w:rsidRDefault="00256713" w:rsidP="002112FF">
            <w:pPr>
              <w:spacing w:line="276" w:lineRule="auto"/>
              <w:jc w:val="center"/>
            </w:pPr>
            <w:r w:rsidRPr="004070CE">
              <w:t>22 102 000</w:t>
            </w:r>
          </w:p>
        </w:tc>
      </w:tr>
      <w:tr w:rsidR="00256713" w:rsidRPr="004070CE" w14:paraId="4595C557" w14:textId="77777777" w:rsidTr="002112FF">
        <w:trPr>
          <w:trHeight w:val="15"/>
        </w:trPr>
        <w:tc>
          <w:tcPr>
            <w:tcW w:w="9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5AB28C" w14:textId="77777777" w:rsidR="00256713" w:rsidRPr="004070CE" w:rsidRDefault="00256713" w:rsidP="002112FF">
            <w:pPr>
              <w:spacing w:line="276" w:lineRule="auto"/>
            </w:pPr>
            <w:r w:rsidRPr="004070CE">
              <w:rPr>
                <w:b/>
                <w:bCs/>
                <w:color w:val="000000"/>
                <w:sz w:val="22"/>
                <w:szCs w:val="22"/>
              </w:rPr>
              <w:t>Museums</w:t>
            </w:r>
          </w:p>
        </w:tc>
        <w:tc>
          <w:tcPr>
            <w:tcW w:w="6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8075B6" w14:textId="77777777" w:rsidR="00256713" w:rsidRPr="004070CE" w:rsidRDefault="00256713" w:rsidP="002112FF">
            <w:pPr>
              <w:spacing w:line="276" w:lineRule="auto"/>
              <w:jc w:val="center"/>
            </w:pPr>
            <w:r w:rsidRPr="004070CE">
              <w:t>483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07A38" w14:textId="77777777" w:rsidR="00256713" w:rsidRPr="004070CE" w:rsidRDefault="00256713" w:rsidP="002112FF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t>388</w:t>
            </w:r>
          </w:p>
        </w:tc>
        <w:tc>
          <w:tcPr>
            <w:tcW w:w="6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D8B89" w14:textId="77777777" w:rsidR="00256713" w:rsidRPr="004070CE" w:rsidRDefault="00256713" w:rsidP="002112FF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t>14 298 914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EF4C4" w14:textId="77777777" w:rsidR="00256713" w:rsidRPr="004070CE" w:rsidRDefault="00256713" w:rsidP="002112FF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t>486</w:t>
            </w:r>
          </w:p>
        </w:tc>
        <w:tc>
          <w:tcPr>
            <w:tcW w:w="6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B0CF8D" w14:textId="77777777" w:rsidR="00256713" w:rsidRPr="004070CE" w:rsidRDefault="00256713" w:rsidP="002112FF">
            <w:pPr>
              <w:spacing w:line="276" w:lineRule="auto"/>
              <w:jc w:val="center"/>
            </w:pPr>
            <w:r w:rsidRPr="004070CE">
              <w:t>396</w:t>
            </w:r>
          </w:p>
        </w:tc>
        <w:tc>
          <w:tcPr>
            <w:tcW w:w="67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1757F3" w14:textId="77777777" w:rsidR="00256713" w:rsidRPr="004070CE" w:rsidRDefault="00256713" w:rsidP="002112FF">
            <w:pPr>
              <w:spacing w:line="276" w:lineRule="auto"/>
              <w:jc w:val="center"/>
            </w:pPr>
            <w:r w:rsidRPr="004070CE">
              <w:t>14 692 978</w:t>
            </w:r>
          </w:p>
        </w:tc>
      </w:tr>
      <w:tr w:rsidR="00256713" w:rsidRPr="004070CE" w14:paraId="1C269BD7" w14:textId="77777777" w:rsidTr="002112FF">
        <w:trPr>
          <w:trHeight w:val="15"/>
        </w:trPr>
        <w:tc>
          <w:tcPr>
            <w:tcW w:w="9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C08010" w14:textId="77777777" w:rsidR="00256713" w:rsidRPr="004070CE" w:rsidRDefault="00256713" w:rsidP="002112FF">
            <w:pPr>
              <w:spacing w:line="276" w:lineRule="auto"/>
            </w:pPr>
            <w:r w:rsidRPr="004070CE">
              <w:rPr>
                <w:b/>
                <w:bCs/>
                <w:color w:val="000000"/>
                <w:sz w:val="22"/>
                <w:szCs w:val="22"/>
              </w:rPr>
              <w:t>Monuments</w:t>
            </w:r>
          </w:p>
        </w:tc>
        <w:tc>
          <w:tcPr>
            <w:tcW w:w="6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FD9709" w14:textId="77777777" w:rsidR="00256713" w:rsidRPr="004070CE" w:rsidRDefault="00256713" w:rsidP="002112FF">
            <w:pPr>
              <w:spacing w:line="276" w:lineRule="auto"/>
              <w:jc w:val="center"/>
            </w:pPr>
            <w:r w:rsidRPr="004070CE">
              <w:t>327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84170" w14:textId="77777777" w:rsidR="00256713" w:rsidRPr="004070CE" w:rsidRDefault="00256713" w:rsidP="002112FF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t>302</w:t>
            </w:r>
          </w:p>
        </w:tc>
        <w:tc>
          <w:tcPr>
            <w:tcW w:w="6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32142" w14:textId="77777777" w:rsidR="00256713" w:rsidRPr="004070CE" w:rsidRDefault="00256713" w:rsidP="002112FF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t>14 175 695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FA3F6" w14:textId="77777777" w:rsidR="00256713" w:rsidRPr="004070CE" w:rsidRDefault="00256713" w:rsidP="002112FF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t>326</w:t>
            </w:r>
          </w:p>
        </w:tc>
        <w:tc>
          <w:tcPr>
            <w:tcW w:w="6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71FD0B" w14:textId="77777777" w:rsidR="00256713" w:rsidRPr="004070CE" w:rsidRDefault="00256713" w:rsidP="002112FF">
            <w:pPr>
              <w:spacing w:line="276" w:lineRule="auto"/>
              <w:jc w:val="center"/>
            </w:pPr>
            <w:r w:rsidRPr="004070CE">
              <w:t>304</w:t>
            </w:r>
          </w:p>
        </w:tc>
        <w:tc>
          <w:tcPr>
            <w:tcW w:w="67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055F52" w14:textId="77777777" w:rsidR="00256713" w:rsidRPr="004070CE" w:rsidRDefault="00256713" w:rsidP="002112FF">
            <w:pPr>
              <w:spacing w:line="276" w:lineRule="auto"/>
              <w:jc w:val="center"/>
            </w:pPr>
            <w:r w:rsidRPr="004070CE">
              <w:t>14 895 920</w:t>
            </w:r>
          </w:p>
        </w:tc>
      </w:tr>
      <w:tr w:rsidR="00256713" w:rsidRPr="004070CE" w14:paraId="77A924CA" w14:textId="77777777" w:rsidTr="002112FF">
        <w:trPr>
          <w:trHeight w:val="15"/>
        </w:trPr>
        <w:tc>
          <w:tcPr>
            <w:tcW w:w="9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3552C9" w14:textId="77777777" w:rsidR="00256713" w:rsidRPr="004070CE" w:rsidRDefault="00256713" w:rsidP="002112FF">
            <w:pPr>
              <w:spacing w:line="276" w:lineRule="auto"/>
            </w:pPr>
            <w:r w:rsidRPr="004070CE">
              <w:rPr>
                <w:b/>
                <w:bCs/>
                <w:color w:val="000000"/>
                <w:sz w:val="22"/>
                <w:szCs w:val="22"/>
              </w:rPr>
              <w:t>Exhibition halls</w:t>
            </w:r>
          </w:p>
        </w:tc>
        <w:tc>
          <w:tcPr>
            <w:tcW w:w="6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B5AE07" w14:textId="77777777" w:rsidR="00256713" w:rsidRPr="004070CE" w:rsidRDefault="00256713" w:rsidP="002112FF">
            <w:pPr>
              <w:spacing w:line="276" w:lineRule="auto"/>
              <w:jc w:val="center"/>
            </w:pPr>
            <w:r w:rsidRPr="004070CE">
              <w:t>261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2278C" w14:textId="77777777" w:rsidR="00256713" w:rsidRPr="004070CE" w:rsidRDefault="00256713" w:rsidP="002112FF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t>-</w:t>
            </w:r>
          </w:p>
        </w:tc>
        <w:tc>
          <w:tcPr>
            <w:tcW w:w="6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3FA01" w14:textId="77777777" w:rsidR="00256713" w:rsidRPr="004070CE" w:rsidRDefault="00256713" w:rsidP="002112FF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t>2 280 906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AD187" w14:textId="77777777" w:rsidR="00256713" w:rsidRPr="004070CE" w:rsidRDefault="00256713" w:rsidP="002112FF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t>252</w:t>
            </w:r>
          </w:p>
        </w:tc>
        <w:tc>
          <w:tcPr>
            <w:tcW w:w="6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F507B9" w14:textId="77777777" w:rsidR="00256713" w:rsidRPr="004070CE" w:rsidRDefault="00256713" w:rsidP="002112FF">
            <w:pPr>
              <w:spacing w:line="276" w:lineRule="auto"/>
              <w:jc w:val="center"/>
            </w:pPr>
            <w:r w:rsidRPr="004070CE">
              <w:t>-</w:t>
            </w:r>
          </w:p>
        </w:tc>
        <w:tc>
          <w:tcPr>
            <w:tcW w:w="67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3642AF" w14:textId="77777777" w:rsidR="00256713" w:rsidRPr="004070CE" w:rsidRDefault="00256713" w:rsidP="002112FF">
            <w:pPr>
              <w:spacing w:line="276" w:lineRule="auto"/>
              <w:jc w:val="center"/>
            </w:pPr>
            <w:r w:rsidRPr="004070CE">
              <w:t>2 210 000</w:t>
            </w:r>
          </w:p>
        </w:tc>
      </w:tr>
      <w:tr w:rsidR="00256713" w:rsidRPr="004070CE" w14:paraId="49E4223D" w14:textId="77777777" w:rsidTr="002112FF">
        <w:trPr>
          <w:trHeight w:val="15"/>
        </w:trPr>
        <w:tc>
          <w:tcPr>
            <w:tcW w:w="9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F544E8" w14:textId="77777777" w:rsidR="00256713" w:rsidRPr="004070CE" w:rsidRDefault="00256713" w:rsidP="002112FF">
            <w:pPr>
              <w:spacing w:line="276" w:lineRule="auto"/>
            </w:pPr>
            <w:r w:rsidRPr="004070CE">
              <w:rPr>
                <w:b/>
                <w:bCs/>
                <w:color w:val="000000"/>
                <w:sz w:val="22"/>
                <w:szCs w:val="22"/>
              </w:rPr>
              <w:t>Cultural centres</w:t>
            </w:r>
          </w:p>
        </w:tc>
        <w:tc>
          <w:tcPr>
            <w:tcW w:w="6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6144F0" w14:textId="77777777" w:rsidR="00256713" w:rsidRPr="004070CE" w:rsidRDefault="00256713" w:rsidP="002112FF">
            <w:pPr>
              <w:spacing w:line="276" w:lineRule="auto"/>
              <w:jc w:val="center"/>
            </w:pPr>
            <w:r w:rsidRPr="004070CE">
              <w:t>601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E57B2" w14:textId="77777777" w:rsidR="00256713" w:rsidRPr="004070CE" w:rsidRDefault="00256713" w:rsidP="002112FF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t>-</w:t>
            </w:r>
          </w:p>
        </w:tc>
        <w:tc>
          <w:tcPr>
            <w:tcW w:w="6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71D75" w14:textId="77777777" w:rsidR="00256713" w:rsidRPr="004070CE" w:rsidRDefault="00256713" w:rsidP="002112FF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t>11 046 835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1EA85" w14:textId="77777777" w:rsidR="00256713" w:rsidRPr="004070CE" w:rsidRDefault="00256713" w:rsidP="002112FF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t>609</w:t>
            </w:r>
          </w:p>
        </w:tc>
        <w:tc>
          <w:tcPr>
            <w:tcW w:w="6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9EC20F" w14:textId="77777777" w:rsidR="00256713" w:rsidRPr="004070CE" w:rsidRDefault="00256713" w:rsidP="002112FF">
            <w:pPr>
              <w:spacing w:line="276" w:lineRule="auto"/>
              <w:jc w:val="center"/>
            </w:pPr>
            <w:r w:rsidRPr="004070CE">
              <w:t>-</w:t>
            </w:r>
          </w:p>
        </w:tc>
        <w:tc>
          <w:tcPr>
            <w:tcW w:w="67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87C02C" w14:textId="77777777" w:rsidR="00256713" w:rsidRPr="004070CE" w:rsidRDefault="00256713" w:rsidP="002112FF">
            <w:pPr>
              <w:spacing w:line="276" w:lineRule="auto"/>
              <w:jc w:val="center"/>
            </w:pPr>
            <w:r w:rsidRPr="004070CE">
              <w:t>11 439 243</w:t>
            </w:r>
          </w:p>
        </w:tc>
      </w:tr>
      <w:tr w:rsidR="00256713" w:rsidRPr="004070CE" w14:paraId="047B4C0D" w14:textId="77777777" w:rsidTr="002112FF">
        <w:trPr>
          <w:trHeight w:val="15"/>
        </w:trPr>
        <w:tc>
          <w:tcPr>
            <w:tcW w:w="9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025839" w14:textId="77777777" w:rsidR="00256713" w:rsidRPr="004070CE" w:rsidRDefault="00256713" w:rsidP="002112FF">
            <w:pPr>
              <w:spacing w:line="276" w:lineRule="auto"/>
            </w:pPr>
            <w:r w:rsidRPr="004070CE">
              <w:rPr>
                <w:b/>
                <w:bCs/>
                <w:color w:val="000000"/>
                <w:sz w:val="22"/>
                <w:szCs w:val="22"/>
              </w:rPr>
              <w:t>Festivals</w:t>
            </w:r>
          </w:p>
        </w:tc>
        <w:tc>
          <w:tcPr>
            <w:tcW w:w="6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FF694A" w14:textId="77777777" w:rsidR="00256713" w:rsidRPr="004070CE" w:rsidRDefault="00256713" w:rsidP="002112FF">
            <w:pPr>
              <w:spacing w:line="276" w:lineRule="auto"/>
              <w:jc w:val="center"/>
            </w:pPr>
            <w:r w:rsidRPr="004070CE">
              <w:t>483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6E28B" w14:textId="77777777" w:rsidR="00256713" w:rsidRPr="004070CE" w:rsidRDefault="00256713" w:rsidP="002112FF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t>188</w:t>
            </w:r>
          </w:p>
        </w:tc>
        <w:tc>
          <w:tcPr>
            <w:tcW w:w="6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DE435" w14:textId="77777777" w:rsidR="00256713" w:rsidRPr="004070CE" w:rsidRDefault="00256713" w:rsidP="002112FF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t>2 860 849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8ACCD" w14:textId="77777777" w:rsidR="00256713" w:rsidRPr="004070CE" w:rsidRDefault="00256713" w:rsidP="002112FF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t>471</w:t>
            </w:r>
          </w:p>
        </w:tc>
        <w:tc>
          <w:tcPr>
            <w:tcW w:w="6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5A35B9" w14:textId="77777777" w:rsidR="00256713" w:rsidRPr="004070CE" w:rsidRDefault="00256713" w:rsidP="002112FF">
            <w:pPr>
              <w:spacing w:line="276" w:lineRule="auto"/>
              <w:jc w:val="center"/>
            </w:pPr>
            <w:r w:rsidRPr="004070CE">
              <w:t>177</w:t>
            </w:r>
          </w:p>
        </w:tc>
        <w:tc>
          <w:tcPr>
            <w:tcW w:w="67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CBE0CA" w14:textId="77777777" w:rsidR="00256713" w:rsidRPr="004070CE" w:rsidRDefault="00256713" w:rsidP="002112FF">
            <w:pPr>
              <w:spacing w:line="276" w:lineRule="auto"/>
              <w:jc w:val="center"/>
            </w:pPr>
            <w:r w:rsidRPr="004070CE">
              <w:t>3 248 489</w:t>
            </w:r>
          </w:p>
        </w:tc>
      </w:tr>
      <w:tr w:rsidR="00256713" w:rsidRPr="004070CE" w14:paraId="150B8719" w14:textId="77777777" w:rsidTr="002112FF">
        <w:trPr>
          <w:trHeight w:val="15"/>
        </w:trPr>
        <w:tc>
          <w:tcPr>
            <w:tcW w:w="9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2137B6" w14:textId="77777777" w:rsidR="00256713" w:rsidRPr="004070CE" w:rsidRDefault="00256713" w:rsidP="002112FF">
            <w:pPr>
              <w:spacing w:line="276" w:lineRule="auto"/>
            </w:pPr>
            <w:r w:rsidRPr="004070CE">
              <w:rPr>
                <w:b/>
                <w:bCs/>
                <w:color w:val="000000"/>
                <w:sz w:val="22"/>
                <w:szCs w:val="22"/>
              </w:rPr>
              <w:t>Musical groups</w:t>
            </w:r>
          </w:p>
        </w:tc>
        <w:tc>
          <w:tcPr>
            <w:tcW w:w="6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63024E" w14:textId="77777777" w:rsidR="00256713" w:rsidRPr="004070CE" w:rsidRDefault="00256713" w:rsidP="002112FF">
            <w:pPr>
              <w:spacing w:line="276" w:lineRule="auto"/>
              <w:jc w:val="center"/>
            </w:pPr>
            <w:r w:rsidRPr="004070CE">
              <w:t>38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C453A" w14:textId="77777777" w:rsidR="00256713" w:rsidRPr="004070CE" w:rsidRDefault="00256713" w:rsidP="002112FF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t>18</w:t>
            </w:r>
          </w:p>
        </w:tc>
        <w:tc>
          <w:tcPr>
            <w:tcW w:w="6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88236" w14:textId="77777777" w:rsidR="00256713" w:rsidRPr="004070CE" w:rsidRDefault="00256713" w:rsidP="002112FF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t>519 083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817AC" w14:textId="77777777" w:rsidR="00256713" w:rsidRPr="004070CE" w:rsidRDefault="00256713" w:rsidP="002112FF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4070CE">
              <w:t>39</w:t>
            </w:r>
          </w:p>
        </w:tc>
        <w:tc>
          <w:tcPr>
            <w:tcW w:w="6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811B52" w14:textId="77777777" w:rsidR="00256713" w:rsidRPr="004070CE" w:rsidRDefault="00256713" w:rsidP="002112FF">
            <w:pPr>
              <w:spacing w:line="276" w:lineRule="auto"/>
              <w:jc w:val="center"/>
            </w:pPr>
            <w:r w:rsidRPr="004070CE">
              <w:t>19</w:t>
            </w:r>
          </w:p>
        </w:tc>
        <w:tc>
          <w:tcPr>
            <w:tcW w:w="67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01D9C0" w14:textId="77777777" w:rsidR="00256713" w:rsidRPr="004070CE" w:rsidRDefault="00256713" w:rsidP="002112FF">
            <w:pPr>
              <w:spacing w:line="276" w:lineRule="auto"/>
              <w:jc w:val="center"/>
            </w:pPr>
            <w:r w:rsidRPr="004070CE">
              <w:t>528 859</w:t>
            </w:r>
          </w:p>
        </w:tc>
      </w:tr>
    </w:tbl>
    <w:p w14:paraId="764A9695" w14:textId="77777777" w:rsidR="00256713" w:rsidRPr="004070CE" w:rsidRDefault="00256713" w:rsidP="00256713">
      <w:pPr>
        <w:spacing w:line="240" w:lineRule="auto"/>
        <w:ind w:left="1134" w:right="1134"/>
        <w:jc w:val="both"/>
      </w:pPr>
      <w:r w:rsidRPr="004070CE">
        <w:t xml:space="preserve">Source: Ministry of Culture </w:t>
      </w:r>
    </w:p>
    <w:p w14:paraId="267FBD6E" w14:textId="77777777" w:rsidR="00256713" w:rsidRPr="004070CE" w:rsidRDefault="00256713" w:rsidP="00256713">
      <w:pPr>
        <w:tabs>
          <w:tab w:val="left" w:pos="8789"/>
        </w:tabs>
        <w:spacing w:after="240"/>
        <w:ind w:right="850"/>
        <w:jc w:val="both"/>
        <w:rPr>
          <w:b/>
          <w:bCs/>
        </w:rPr>
      </w:pPr>
    </w:p>
    <w:p w14:paraId="4D222713" w14:textId="77777777" w:rsidR="00F31AF5" w:rsidRPr="004070CE" w:rsidRDefault="00F31AF5" w:rsidP="00256713">
      <w:pPr>
        <w:tabs>
          <w:tab w:val="left" w:pos="8789"/>
        </w:tabs>
        <w:spacing w:after="240"/>
        <w:ind w:right="850"/>
        <w:jc w:val="both"/>
        <w:rPr>
          <w:b/>
          <w:bCs/>
        </w:rPr>
      </w:pPr>
    </w:p>
    <w:p w14:paraId="7D0E14C9" w14:textId="77777777" w:rsidR="00256713" w:rsidRPr="004070CE" w:rsidRDefault="00256713" w:rsidP="00256713"/>
    <w:sectPr w:rsidR="00256713" w:rsidRPr="004070CE" w:rsidSect="00925191">
      <w:footerReference w:type="default" r:id="rId17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47AB35" w14:textId="77777777" w:rsidR="00814643" w:rsidRDefault="00814643"/>
  </w:endnote>
  <w:endnote w:type="continuationSeparator" w:id="0">
    <w:p w14:paraId="6FCF3FBB" w14:textId="77777777" w:rsidR="00814643" w:rsidRDefault="00814643"/>
  </w:endnote>
  <w:endnote w:type="continuationNotice" w:id="1">
    <w:p w14:paraId="59FF2D92" w14:textId="77777777" w:rsidR="00814643" w:rsidRDefault="0081464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 tučné">
    <w:altName w:val="Times New Roman"/>
    <w:panose1 w:val="02020803070505020304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iberation Sans Narrow">
    <w:altName w:val="Arial"/>
    <w:charset w:val="00"/>
    <w:family w:val="swiss"/>
    <w:pitch w:val="variable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Roboto">
    <w:altName w:val="Times New Roman"/>
    <w:charset w:val="00"/>
    <w:family w:val="auto"/>
    <w:pitch w:val="default"/>
  </w:font>
  <w:font w:name="Arial-Bold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8AA370" w14:textId="77777777" w:rsidR="00040348" w:rsidRPr="001D4EF8" w:rsidRDefault="00040348" w:rsidP="001D4EF8">
    <w:pPr>
      <w:pStyle w:val="Zpat"/>
      <w:tabs>
        <w:tab w:val="right" w:pos="9638"/>
      </w:tabs>
      <w:rPr>
        <w:sz w:val="18"/>
      </w:rPr>
    </w:pPr>
    <w:r w:rsidRPr="001D4EF8">
      <w:rPr>
        <w:b/>
        <w:sz w:val="18"/>
      </w:rPr>
      <w:fldChar w:fldCharType="begin"/>
    </w:r>
    <w:r w:rsidRPr="001D4EF8">
      <w:rPr>
        <w:b/>
        <w:sz w:val="18"/>
      </w:rPr>
      <w:instrText xml:space="preserve"> PAGE  \* MERGEFORMAT </w:instrText>
    </w:r>
    <w:r w:rsidRPr="001D4EF8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1D4EF8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6C9E5A" w14:textId="396170D0" w:rsidR="00040348" w:rsidRPr="001D4EF8" w:rsidRDefault="00040348" w:rsidP="001D4EF8">
    <w:pPr>
      <w:pStyle w:val="Zpat"/>
      <w:tabs>
        <w:tab w:val="right" w:pos="9638"/>
      </w:tabs>
      <w:rPr>
        <w:b/>
        <w:sz w:val="18"/>
      </w:rPr>
    </w:pPr>
    <w:r>
      <w:tab/>
    </w:r>
    <w:r w:rsidRPr="001D4EF8">
      <w:rPr>
        <w:b/>
        <w:sz w:val="18"/>
      </w:rPr>
      <w:fldChar w:fldCharType="begin"/>
    </w:r>
    <w:r w:rsidRPr="001D4EF8">
      <w:rPr>
        <w:b/>
        <w:sz w:val="18"/>
      </w:rPr>
      <w:instrText xml:space="preserve"> PAGE  \* MERGEFORMAT </w:instrText>
    </w:r>
    <w:r w:rsidRPr="001D4EF8">
      <w:rPr>
        <w:b/>
        <w:sz w:val="18"/>
      </w:rPr>
      <w:fldChar w:fldCharType="separate"/>
    </w:r>
    <w:r w:rsidR="00B24DFC">
      <w:rPr>
        <w:b/>
        <w:noProof/>
        <w:sz w:val="18"/>
      </w:rPr>
      <w:t>1</w:t>
    </w:r>
    <w:r w:rsidRPr="001D4EF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821747" w14:textId="20D46551" w:rsidR="00040348" w:rsidRDefault="00040348">
    <w:pPr>
      <w:pStyle w:val="Zpat"/>
      <w:jc w:val="center"/>
    </w:pPr>
    <w:r>
      <w:fldChar w:fldCharType="begin"/>
    </w:r>
    <w:r>
      <w:instrText xml:space="preserve"> PAGE </w:instrText>
    </w:r>
    <w:r>
      <w:fldChar w:fldCharType="separate"/>
    </w:r>
    <w:r w:rsidR="00B24DFC">
      <w:rPr>
        <w:noProof/>
      </w:rPr>
      <w:t>23</w:t>
    </w:r>
    <w:r>
      <w:fldChar w:fldCharType="end"/>
    </w:r>
  </w:p>
  <w:p w14:paraId="4DC3C9F2" w14:textId="77777777" w:rsidR="00040348" w:rsidRDefault="0004034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1D71A7" w14:textId="77777777" w:rsidR="00814643" w:rsidRPr="000B175B" w:rsidRDefault="00814643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3065661" w14:textId="77777777" w:rsidR="00814643" w:rsidRPr="00FC68B7" w:rsidRDefault="00814643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7CBC0778" w14:textId="77777777" w:rsidR="00814643" w:rsidRDefault="0081464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57E323" w14:textId="77777777" w:rsidR="00040348" w:rsidRPr="008843B8" w:rsidRDefault="00040348" w:rsidP="005E3EBB">
    <w:pPr>
      <w:pStyle w:val="Zhlav"/>
      <w:pBdr>
        <w:bottom w:val="single" w:sz="4" w:space="31" w:color="auto"/>
      </w:pBdr>
      <w:rPr>
        <w:lang w:val="de-AT"/>
      </w:rPr>
    </w:pPr>
    <w:r w:rsidRPr="008843B8">
      <w:rPr>
        <w:lang w:val="de-AT"/>
      </w:rPr>
      <w:t>E/C.12/CZE/Q/3</w:t>
    </w:r>
    <w:r w:rsidRPr="008843B8">
      <w:rPr>
        <w:lang w:val="de-AT"/>
      </w:rPr>
      <w:tab/>
    </w:r>
    <w:r w:rsidRPr="008843B8">
      <w:rPr>
        <w:lang w:val="de-AT"/>
      </w:rPr>
      <w:tab/>
    </w:r>
    <w:r w:rsidRPr="008843B8">
      <w:rPr>
        <w:lang w:val="de-AT"/>
      </w:rPr>
      <w:tab/>
    </w:r>
    <w:r w:rsidRPr="008843B8">
      <w:rPr>
        <w:lang w:val="de-AT"/>
      </w:rPr>
      <w:tab/>
    </w:r>
    <w:r w:rsidRPr="008843B8">
      <w:rPr>
        <w:lang w:val="de-AT"/>
      </w:rPr>
      <w:tab/>
    </w:r>
    <w:r w:rsidRPr="008843B8">
      <w:rPr>
        <w:lang w:val="de-AT"/>
      </w:rPr>
      <w:tab/>
    </w:r>
    <w:r w:rsidRPr="008843B8">
      <w:rPr>
        <w:lang w:val="de-AT"/>
      </w:rPr>
      <w:tab/>
    </w:r>
    <w:r w:rsidRPr="008843B8">
      <w:rPr>
        <w:lang w:val="de-AT"/>
      </w:rPr>
      <w:tab/>
    </w:r>
    <w:r w:rsidRPr="008843B8">
      <w:rPr>
        <w:lang w:val="de-AT"/>
      </w:rPr>
      <w:tab/>
    </w:r>
    <w:r w:rsidRPr="008843B8">
      <w:rPr>
        <w:lang w:val="de-AT"/>
      </w:rPr>
      <w:tab/>
    </w:r>
    <w:r w:rsidRPr="008843B8">
      <w:rPr>
        <w:lang w:val="de-AT"/>
      </w:rPr>
      <w:tab/>
    </w:r>
    <w:r w:rsidRPr="008843B8">
      <w:rPr>
        <w:lang w:val="de-AT"/>
      </w:rPr>
      <w:tab/>
    </w:r>
    <w:r w:rsidRPr="008843B8">
      <w:rPr>
        <w:lang w:val="de-AT"/>
      </w:rPr>
      <w:tab/>
      <w:t>Annex 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E06EA9" w14:textId="77777777" w:rsidR="00040348" w:rsidRPr="008843B8" w:rsidRDefault="00040348" w:rsidP="005E3EBB">
    <w:pPr>
      <w:pStyle w:val="Zhlav"/>
      <w:rPr>
        <w:lang w:val="de-AT"/>
      </w:rPr>
    </w:pPr>
    <w:r w:rsidRPr="008843B8">
      <w:rPr>
        <w:lang w:val="de-AT"/>
      </w:rPr>
      <w:t>E/C.12/CZE/Q/3</w:t>
    </w:r>
    <w:r w:rsidRPr="008843B8">
      <w:rPr>
        <w:lang w:val="de-AT"/>
      </w:rPr>
      <w:tab/>
    </w:r>
    <w:r w:rsidRPr="008843B8">
      <w:rPr>
        <w:lang w:val="de-AT"/>
      </w:rPr>
      <w:tab/>
    </w:r>
    <w:r w:rsidRPr="008843B8">
      <w:rPr>
        <w:lang w:val="de-AT"/>
      </w:rPr>
      <w:tab/>
    </w:r>
    <w:r w:rsidRPr="008843B8">
      <w:rPr>
        <w:lang w:val="de-AT"/>
      </w:rPr>
      <w:tab/>
    </w:r>
    <w:r w:rsidRPr="008843B8">
      <w:rPr>
        <w:lang w:val="de-AT"/>
      </w:rPr>
      <w:tab/>
    </w:r>
    <w:r w:rsidRPr="008843B8">
      <w:rPr>
        <w:lang w:val="de-AT"/>
      </w:rPr>
      <w:tab/>
    </w:r>
    <w:r w:rsidRPr="008843B8">
      <w:rPr>
        <w:lang w:val="de-AT"/>
      </w:rPr>
      <w:tab/>
      <w:t xml:space="preserve">   </w:t>
    </w:r>
    <w:r w:rsidRPr="008843B8">
      <w:rPr>
        <w:lang w:val="de-AT"/>
      </w:rPr>
      <w:tab/>
    </w:r>
    <w:r w:rsidRPr="008843B8">
      <w:rPr>
        <w:lang w:val="de-AT"/>
      </w:rPr>
      <w:tab/>
    </w:r>
    <w:r w:rsidRPr="008843B8">
      <w:rPr>
        <w:lang w:val="de-AT"/>
      </w:rPr>
      <w:tab/>
    </w:r>
    <w:r w:rsidRPr="008843B8">
      <w:rPr>
        <w:lang w:val="de-AT"/>
      </w:rPr>
      <w:tab/>
    </w:r>
    <w:r w:rsidRPr="008843B8">
      <w:rPr>
        <w:lang w:val="de-AT"/>
      </w:rPr>
      <w:tab/>
    </w:r>
    <w:r w:rsidRPr="008843B8">
      <w:rPr>
        <w:lang w:val="de-AT"/>
      </w:rPr>
      <w:tab/>
      <w:t xml:space="preserve">         Annex 1</w:t>
    </w:r>
    <w:r w:rsidRPr="008843B8">
      <w:rPr>
        <w:sz w:val="22"/>
        <w:lang w:val="de-AT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841883" w14:textId="49394805" w:rsidR="00040348" w:rsidRPr="00C4342C" w:rsidRDefault="00040348" w:rsidP="005E3EBB">
    <w:pPr>
      <w:pStyle w:val="Zhlav"/>
      <w:tabs>
        <w:tab w:val="left" w:pos="1245"/>
        <w:tab w:val="right" w:pos="14288"/>
      </w:tabs>
    </w:pPr>
    <w:r>
      <w:tab/>
    </w:r>
    <w:r>
      <w:tab/>
    </w:r>
    <w:r w:rsidRPr="00C4342C">
      <w:t>Annex 1</w:t>
    </w:r>
    <w:r>
      <w:rPr>
        <w:sz w:val="22"/>
      </w:rPr>
      <w:tab/>
      <w:t xml:space="preserve">       </w:t>
    </w:r>
    <w:r>
      <w:t>E/C.12/CZE/Q/3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45468D" w14:textId="77777777" w:rsidR="00040348" w:rsidRDefault="00040348" w:rsidP="005E3EBB">
    <w:pPr>
      <w:pStyle w:val="Zhlav"/>
    </w:pPr>
  </w:p>
  <w:p w14:paraId="45B07A72" w14:textId="77777777" w:rsidR="00040348" w:rsidRDefault="00040348" w:rsidP="005E3EBB">
    <w:pPr>
      <w:pStyle w:val="Zhlav"/>
    </w:pPr>
  </w:p>
  <w:p w14:paraId="1E563E7C" w14:textId="77777777" w:rsidR="00040348" w:rsidRDefault="00040348" w:rsidP="005E3EBB">
    <w:pPr>
      <w:pStyle w:val="Zhlav"/>
    </w:pPr>
  </w:p>
  <w:p w14:paraId="6DA7D111" w14:textId="77777777" w:rsidR="00040348" w:rsidRDefault="00040348" w:rsidP="005E3EBB">
    <w:pPr>
      <w:pStyle w:val="Zhlav"/>
    </w:pPr>
  </w:p>
  <w:p w14:paraId="5A0C77F4" w14:textId="77777777" w:rsidR="00040348" w:rsidRPr="005E3EBB" w:rsidRDefault="00040348" w:rsidP="005E3EBB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E71E6"/>
    <w:multiLevelType w:val="hybridMultilevel"/>
    <w:tmpl w:val="4FF6F25E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51D1E45"/>
    <w:multiLevelType w:val="hybridMultilevel"/>
    <w:tmpl w:val="C8260B5C"/>
    <w:lvl w:ilvl="0" w:tplc="0DDCF780">
      <w:start w:val="1"/>
      <w:numFmt w:val="decimal"/>
      <w:lvlText w:val="%1."/>
      <w:lvlJc w:val="left"/>
      <w:pPr>
        <w:ind w:left="1494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2214" w:hanging="360"/>
      </w:pPr>
    </w:lvl>
    <w:lvl w:ilvl="2" w:tplc="0405001B" w:tentative="1">
      <w:start w:val="1"/>
      <w:numFmt w:val="lowerRoman"/>
      <w:lvlText w:val="%3."/>
      <w:lvlJc w:val="right"/>
      <w:pPr>
        <w:ind w:left="2934" w:hanging="180"/>
      </w:pPr>
    </w:lvl>
    <w:lvl w:ilvl="3" w:tplc="0405000F" w:tentative="1">
      <w:start w:val="1"/>
      <w:numFmt w:val="decimal"/>
      <w:lvlText w:val="%4."/>
      <w:lvlJc w:val="left"/>
      <w:pPr>
        <w:ind w:left="3654" w:hanging="360"/>
      </w:pPr>
    </w:lvl>
    <w:lvl w:ilvl="4" w:tplc="04050019" w:tentative="1">
      <w:start w:val="1"/>
      <w:numFmt w:val="lowerLetter"/>
      <w:lvlText w:val="%5."/>
      <w:lvlJc w:val="left"/>
      <w:pPr>
        <w:ind w:left="4374" w:hanging="360"/>
      </w:pPr>
    </w:lvl>
    <w:lvl w:ilvl="5" w:tplc="0405001B" w:tentative="1">
      <w:start w:val="1"/>
      <w:numFmt w:val="lowerRoman"/>
      <w:lvlText w:val="%6."/>
      <w:lvlJc w:val="right"/>
      <w:pPr>
        <w:ind w:left="5094" w:hanging="180"/>
      </w:pPr>
    </w:lvl>
    <w:lvl w:ilvl="6" w:tplc="0405000F" w:tentative="1">
      <w:start w:val="1"/>
      <w:numFmt w:val="decimal"/>
      <w:lvlText w:val="%7."/>
      <w:lvlJc w:val="left"/>
      <w:pPr>
        <w:ind w:left="5814" w:hanging="360"/>
      </w:pPr>
    </w:lvl>
    <w:lvl w:ilvl="7" w:tplc="04050019" w:tentative="1">
      <w:start w:val="1"/>
      <w:numFmt w:val="lowerLetter"/>
      <w:lvlText w:val="%8."/>
      <w:lvlJc w:val="left"/>
      <w:pPr>
        <w:ind w:left="6534" w:hanging="360"/>
      </w:pPr>
    </w:lvl>
    <w:lvl w:ilvl="8" w:tplc="040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19532CD5"/>
    <w:multiLevelType w:val="multilevel"/>
    <w:tmpl w:val="3C90D6FE"/>
    <w:styleLink w:val="WWOutlineListStyle9"/>
    <w:lvl w:ilvl="0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360" w:hanging="360"/>
      </w:pPr>
      <w:rPr>
        <w:rFonts w:ascii="Times New Roman" w:hAnsi="Times New Roman"/>
        <w:b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5" w15:restartNumberingAfterBreak="0">
    <w:nsid w:val="54063887"/>
    <w:multiLevelType w:val="hybridMultilevel"/>
    <w:tmpl w:val="602863F0"/>
    <w:lvl w:ilvl="0" w:tplc="8AFEA068">
      <w:start w:val="528"/>
      <w:numFmt w:val="bullet"/>
      <w:lvlText w:val=""/>
      <w:lvlJc w:val="left"/>
      <w:pPr>
        <w:ind w:left="1494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6" w15:restartNumberingAfterBreak="0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3"/>
  </w:num>
  <w:num w:numId="5">
    <w:abstractNumId w:val="0"/>
  </w:num>
  <w:num w:numId="6">
    <w:abstractNumId w:val="5"/>
  </w:num>
  <w:num w:numId="7">
    <w:abstractNumId w:val="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0"/>
  <w:activeWritingStyle w:appName="MSWord" w:lang="fr-FR" w:vendorID="64" w:dllVersion="131078" w:nlCheck="1" w:checkStyle="0"/>
  <w:activeWritingStyle w:appName="MSWord" w:lang="en-US" w:vendorID="64" w:dllVersion="131078" w:nlCheck="1" w:checkStyle="0"/>
  <w:activeWritingStyle w:appName="MSWord" w:lang="de-AT" w:vendorID="64" w:dllVersion="131078" w:nlCheck="1" w:checkStyle="1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EF8"/>
    <w:rsid w:val="00006984"/>
    <w:rsid w:val="00040348"/>
    <w:rsid w:val="00050F6B"/>
    <w:rsid w:val="00054C00"/>
    <w:rsid w:val="0006283C"/>
    <w:rsid w:val="000662E8"/>
    <w:rsid w:val="00066D65"/>
    <w:rsid w:val="00072C8C"/>
    <w:rsid w:val="000766DD"/>
    <w:rsid w:val="000931C0"/>
    <w:rsid w:val="000A068E"/>
    <w:rsid w:val="000B175B"/>
    <w:rsid w:val="000B26BD"/>
    <w:rsid w:val="000B3A0F"/>
    <w:rsid w:val="000B675E"/>
    <w:rsid w:val="000B74A3"/>
    <w:rsid w:val="000C1051"/>
    <w:rsid w:val="000D0E11"/>
    <w:rsid w:val="000E0415"/>
    <w:rsid w:val="000E2D7F"/>
    <w:rsid w:val="000F093E"/>
    <w:rsid w:val="000F5563"/>
    <w:rsid w:val="00100658"/>
    <w:rsid w:val="00101426"/>
    <w:rsid w:val="00110666"/>
    <w:rsid w:val="0012188D"/>
    <w:rsid w:val="00134956"/>
    <w:rsid w:val="00143A43"/>
    <w:rsid w:val="00144CE1"/>
    <w:rsid w:val="001512C3"/>
    <w:rsid w:val="00160899"/>
    <w:rsid w:val="00161097"/>
    <w:rsid w:val="00177774"/>
    <w:rsid w:val="00196411"/>
    <w:rsid w:val="001A1BD4"/>
    <w:rsid w:val="001B3522"/>
    <w:rsid w:val="001B4B04"/>
    <w:rsid w:val="001B79BB"/>
    <w:rsid w:val="001C264B"/>
    <w:rsid w:val="001C5C96"/>
    <w:rsid w:val="001C6663"/>
    <w:rsid w:val="001C7895"/>
    <w:rsid w:val="001D1FB6"/>
    <w:rsid w:val="001D26DF"/>
    <w:rsid w:val="001D2A27"/>
    <w:rsid w:val="001D2CB9"/>
    <w:rsid w:val="001D4EF8"/>
    <w:rsid w:val="001F1320"/>
    <w:rsid w:val="001F35F1"/>
    <w:rsid w:val="001F3AED"/>
    <w:rsid w:val="001F5445"/>
    <w:rsid w:val="001F6547"/>
    <w:rsid w:val="001F6B38"/>
    <w:rsid w:val="002006B4"/>
    <w:rsid w:val="00207250"/>
    <w:rsid w:val="002112FF"/>
    <w:rsid w:val="00211E0B"/>
    <w:rsid w:val="00215799"/>
    <w:rsid w:val="00233F3B"/>
    <w:rsid w:val="00236220"/>
    <w:rsid w:val="00256713"/>
    <w:rsid w:val="00257434"/>
    <w:rsid w:val="00260F69"/>
    <w:rsid w:val="002B6C8B"/>
    <w:rsid w:val="002C74E7"/>
    <w:rsid w:val="002D0119"/>
    <w:rsid w:val="002D4629"/>
    <w:rsid w:val="002F3572"/>
    <w:rsid w:val="003107FA"/>
    <w:rsid w:val="00314752"/>
    <w:rsid w:val="00317793"/>
    <w:rsid w:val="003229D8"/>
    <w:rsid w:val="00323800"/>
    <w:rsid w:val="003256A9"/>
    <w:rsid w:val="003312A5"/>
    <w:rsid w:val="0033745A"/>
    <w:rsid w:val="00337477"/>
    <w:rsid w:val="00375803"/>
    <w:rsid w:val="0037715C"/>
    <w:rsid w:val="0039277A"/>
    <w:rsid w:val="00393EC3"/>
    <w:rsid w:val="003972E0"/>
    <w:rsid w:val="003A5032"/>
    <w:rsid w:val="003A6806"/>
    <w:rsid w:val="003B74F7"/>
    <w:rsid w:val="003C0D95"/>
    <w:rsid w:val="003C2CC4"/>
    <w:rsid w:val="003D2B6E"/>
    <w:rsid w:val="003D4B23"/>
    <w:rsid w:val="003D5C18"/>
    <w:rsid w:val="003E30A6"/>
    <w:rsid w:val="003E4C06"/>
    <w:rsid w:val="003F0AC3"/>
    <w:rsid w:val="004070CE"/>
    <w:rsid w:val="004325CB"/>
    <w:rsid w:val="00442210"/>
    <w:rsid w:val="00446DE4"/>
    <w:rsid w:val="004636E3"/>
    <w:rsid w:val="00472E7B"/>
    <w:rsid w:val="00486526"/>
    <w:rsid w:val="004A41CA"/>
    <w:rsid w:val="004A424E"/>
    <w:rsid w:val="004A4510"/>
    <w:rsid w:val="004B26A3"/>
    <w:rsid w:val="004B3CA4"/>
    <w:rsid w:val="004B554E"/>
    <w:rsid w:val="004D026B"/>
    <w:rsid w:val="004D392B"/>
    <w:rsid w:val="004E734B"/>
    <w:rsid w:val="00503228"/>
    <w:rsid w:val="00505384"/>
    <w:rsid w:val="00512808"/>
    <w:rsid w:val="005145EB"/>
    <w:rsid w:val="005258BB"/>
    <w:rsid w:val="00533C9B"/>
    <w:rsid w:val="00540420"/>
    <w:rsid w:val="005420F2"/>
    <w:rsid w:val="005434A7"/>
    <w:rsid w:val="005549DD"/>
    <w:rsid w:val="00565D61"/>
    <w:rsid w:val="005667EB"/>
    <w:rsid w:val="005713FF"/>
    <w:rsid w:val="00572AE3"/>
    <w:rsid w:val="00577718"/>
    <w:rsid w:val="00594CC8"/>
    <w:rsid w:val="005955E6"/>
    <w:rsid w:val="005A5262"/>
    <w:rsid w:val="005B3DB3"/>
    <w:rsid w:val="005D1F63"/>
    <w:rsid w:val="005E3EBB"/>
    <w:rsid w:val="00611FC4"/>
    <w:rsid w:val="006176FB"/>
    <w:rsid w:val="00627ED0"/>
    <w:rsid w:val="00635AE0"/>
    <w:rsid w:val="00640B26"/>
    <w:rsid w:val="00645578"/>
    <w:rsid w:val="00656462"/>
    <w:rsid w:val="00657D00"/>
    <w:rsid w:val="00665595"/>
    <w:rsid w:val="00677C51"/>
    <w:rsid w:val="006849C3"/>
    <w:rsid w:val="006908F0"/>
    <w:rsid w:val="006A6779"/>
    <w:rsid w:val="006A7392"/>
    <w:rsid w:val="006B3413"/>
    <w:rsid w:val="006C039E"/>
    <w:rsid w:val="006E564B"/>
    <w:rsid w:val="006F0F76"/>
    <w:rsid w:val="00717698"/>
    <w:rsid w:val="00721BE5"/>
    <w:rsid w:val="0072632A"/>
    <w:rsid w:val="007369EB"/>
    <w:rsid w:val="007439E5"/>
    <w:rsid w:val="00755E50"/>
    <w:rsid w:val="00765D05"/>
    <w:rsid w:val="00782B24"/>
    <w:rsid w:val="00794553"/>
    <w:rsid w:val="007A5970"/>
    <w:rsid w:val="007A5FD9"/>
    <w:rsid w:val="007A68A7"/>
    <w:rsid w:val="007B6BA5"/>
    <w:rsid w:val="007C3390"/>
    <w:rsid w:val="007C4F4B"/>
    <w:rsid w:val="007F0B83"/>
    <w:rsid w:val="007F5614"/>
    <w:rsid w:val="007F6611"/>
    <w:rsid w:val="007F66C5"/>
    <w:rsid w:val="0080367C"/>
    <w:rsid w:val="00803E78"/>
    <w:rsid w:val="00814643"/>
    <w:rsid w:val="008175E9"/>
    <w:rsid w:val="008242D7"/>
    <w:rsid w:val="00825846"/>
    <w:rsid w:val="008311A3"/>
    <w:rsid w:val="008466A8"/>
    <w:rsid w:val="00852F05"/>
    <w:rsid w:val="0085788C"/>
    <w:rsid w:val="00861F97"/>
    <w:rsid w:val="00865556"/>
    <w:rsid w:val="00871FD5"/>
    <w:rsid w:val="00883FBD"/>
    <w:rsid w:val="008843B8"/>
    <w:rsid w:val="00893ABF"/>
    <w:rsid w:val="008979B1"/>
    <w:rsid w:val="008A33EF"/>
    <w:rsid w:val="008A6B25"/>
    <w:rsid w:val="008A6C4F"/>
    <w:rsid w:val="008E0E46"/>
    <w:rsid w:val="008F0E36"/>
    <w:rsid w:val="00907AD2"/>
    <w:rsid w:val="00911233"/>
    <w:rsid w:val="009123CD"/>
    <w:rsid w:val="009157DB"/>
    <w:rsid w:val="00923F83"/>
    <w:rsid w:val="00925191"/>
    <w:rsid w:val="00935E26"/>
    <w:rsid w:val="00950CDC"/>
    <w:rsid w:val="00963CBA"/>
    <w:rsid w:val="00974A8D"/>
    <w:rsid w:val="009773F1"/>
    <w:rsid w:val="00986059"/>
    <w:rsid w:val="00991261"/>
    <w:rsid w:val="00993944"/>
    <w:rsid w:val="009B07BE"/>
    <w:rsid w:val="009B30CC"/>
    <w:rsid w:val="009C4214"/>
    <w:rsid w:val="009E009D"/>
    <w:rsid w:val="009F0796"/>
    <w:rsid w:val="009F3A17"/>
    <w:rsid w:val="00A077E2"/>
    <w:rsid w:val="00A1427D"/>
    <w:rsid w:val="00A20D8C"/>
    <w:rsid w:val="00A226BA"/>
    <w:rsid w:val="00A37D4B"/>
    <w:rsid w:val="00A43376"/>
    <w:rsid w:val="00A43A48"/>
    <w:rsid w:val="00A46CFA"/>
    <w:rsid w:val="00A50967"/>
    <w:rsid w:val="00A72F22"/>
    <w:rsid w:val="00A748A6"/>
    <w:rsid w:val="00A77E5E"/>
    <w:rsid w:val="00A879A4"/>
    <w:rsid w:val="00AC145F"/>
    <w:rsid w:val="00AC7E9E"/>
    <w:rsid w:val="00AD4CF5"/>
    <w:rsid w:val="00AE2ABA"/>
    <w:rsid w:val="00AF2AE4"/>
    <w:rsid w:val="00B12757"/>
    <w:rsid w:val="00B12B38"/>
    <w:rsid w:val="00B24DFC"/>
    <w:rsid w:val="00B30179"/>
    <w:rsid w:val="00B33EC0"/>
    <w:rsid w:val="00B629C9"/>
    <w:rsid w:val="00B63F0A"/>
    <w:rsid w:val="00B66E88"/>
    <w:rsid w:val="00B76E1A"/>
    <w:rsid w:val="00B771D4"/>
    <w:rsid w:val="00B81E12"/>
    <w:rsid w:val="00B9140A"/>
    <w:rsid w:val="00BA6511"/>
    <w:rsid w:val="00BB480B"/>
    <w:rsid w:val="00BC74E9"/>
    <w:rsid w:val="00BD4ED6"/>
    <w:rsid w:val="00BD5A3A"/>
    <w:rsid w:val="00BE4F74"/>
    <w:rsid w:val="00BE5D17"/>
    <w:rsid w:val="00BE618E"/>
    <w:rsid w:val="00C17699"/>
    <w:rsid w:val="00C2629B"/>
    <w:rsid w:val="00C37BB9"/>
    <w:rsid w:val="00C4342C"/>
    <w:rsid w:val="00C463DD"/>
    <w:rsid w:val="00C745C3"/>
    <w:rsid w:val="00CA4A52"/>
    <w:rsid w:val="00CA6B0C"/>
    <w:rsid w:val="00CB202E"/>
    <w:rsid w:val="00CB4EB5"/>
    <w:rsid w:val="00CD4B3A"/>
    <w:rsid w:val="00CD7C8A"/>
    <w:rsid w:val="00CE4A8F"/>
    <w:rsid w:val="00CE71AE"/>
    <w:rsid w:val="00CF0309"/>
    <w:rsid w:val="00CF6EBE"/>
    <w:rsid w:val="00D041A7"/>
    <w:rsid w:val="00D07352"/>
    <w:rsid w:val="00D17E2B"/>
    <w:rsid w:val="00D2031B"/>
    <w:rsid w:val="00D25D54"/>
    <w:rsid w:val="00D25FE2"/>
    <w:rsid w:val="00D317BB"/>
    <w:rsid w:val="00D3773C"/>
    <w:rsid w:val="00D41BE7"/>
    <w:rsid w:val="00D43252"/>
    <w:rsid w:val="00D57CF1"/>
    <w:rsid w:val="00D6287A"/>
    <w:rsid w:val="00D67110"/>
    <w:rsid w:val="00D8419E"/>
    <w:rsid w:val="00D84F8F"/>
    <w:rsid w:val="00D92E22"/>
    <w:rsid w:val="00D978C6"/>
    <w:rsid w:val="00DA5512"/>
    <w:rsid w:val="00DA67AD"/>
    <w:rsid w:val="00DB5D0F"/>
    <w:rsid w:val="00DC5F89"/>
    <w:rsid w:val="00DD553A"/>
    <w:rsid w:val="00DE08A0"/>
    <w:rsid w:val="00DF0F82"/>
    <w:rsid w:val="00DF12F7"/>
    <w:rsid w:val="00E00027"/>
    <w:rsid w:val="00E02C81"/>
    <w:rsid w:val="00E130AB"/>
    <w:rsid w:val="00E1514B"/>
    <w:rsid w:val="00E3517E"/>
    <w:rsid w:val="00E35889"/>
    <w:rsid w:val="00E42875"/>
    <w:rsid w:val="00E44FFD"/>
    <w:rsid w:val="00E50E09"/>
    <w:rsid w:val="00E569C7"/>
    <w:rsid w:val="00E7260F"/>
    <w:rsid w:val="00E74A5D"/>
    <w:rsid w:val="00E87921"/>
    <w:rsid w:val="00E96630"/>
    <w:rsid w:val="00EA2423"/>
    <w:rsid w:val="00ED1594"/>
    <w:rsid w:val="00ED7A2A"/>
    <w:rsid w:val="00EE7A87"/>
    <w:rsid w:val="00EF1D7F"/>
    <w:rsid w:val="00EF23F3"/>
    <w:rsid w:val="00EF3D00"/>
    <w:rsid w:val="00EF6D7D"/>
    <w:rsid w:val="00F04C98"/>
    <w:rsid w:val="00F0697A"/>
    <w:rsid w:val="00F20223"/>
    <w:rsid w:val="00F25BDE"/>
    <w:rsid w:val="00F31AF5"/>
    <w:rsid w:val="00F45414"/>
    <w:rsid w:val="00F52FBC"/>
    <w:rsid w:val="00F5363E"/>
    <w:rsid w:val="00F53EDA"/>
    <w:rsid w:val="00F5453F"/>
    <w:rsid w:val="00F575F4"/>
    <w:rsid w:val="00F61D04"/>
    <w:rsid w:val="00F62E28"/>
    <w:rsid w:val="00F7141A"/>
    <w:rsid w:val="00F761C9"/>
    <w:rsid w:val="00F76845"/>
    <w:rsid w:val="00F7753D"/>
    <w:rsid w:val="00F80EB9"/>
    <w:rsid w:val="00F8198C"/>
    <w:rsid w:val="00F83AC1"/>
    <w:rsid w:val="00F85F34"/>
    <w:rsid w:val="00FA06F7"/>
    <w:rsid w:val="00FA73B2"/>
    <w:rsid w:val="00FB171A"/>
    <w:rsid w:val="00FB5432"/>
    <w:rsid w:val="00FB59B1"/>
    <w:rsid w:val="00FC1E48"/>
    <w:rsid w:val="00FC68B7"/>
    <w:rsid w:val="00FD7BF6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00971E1"/>
  <w15:docId w15:val="{6675D675-BE57-4E8A-B635-5BEC86F43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nhideWhenUsed="1"/>
    <w:lsdException w:name="header" w:semiHidden="1" w:uiPriority="99" w:unhideWhenUsed="1" w:qFormat="1"/>
    <w:lsdException w:name="footer" w:semiHidden="1" w:uiPriority="99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00027"/>
    <w:pPr>
      <w:suppressAutoHyphens/>
      <w:spacing w:line="240" w:lineRule="atLeast"/>
    </w:pPr>
    <w:rPr>
      <w:lang w:val="en-GB" w:eastAsia="en-US"/>
    </w:rPr>
  </w:style>
  <w:style w:type="paragraph" w:styleId="Nadpis1">
    <w:name w:val="heading 1"/>
    <w:aliases w:val="Table_G,Část"/>
    <w:basedOn w:val="SingleTxtG"/>
    <w:next w:val="SingleTxtG"/>
    <w:link w:val="Nadpis1Char"/>
    <w:uiPriority w:val="9"/>
    <w:qFormat/>
    <w:rsid w:val="00503228"/>
    <w:pPr>
      <w:spacing w:after="0" w:line="240" w:lineRule="auto"/>
      <w:ind w:right="0"/>
      <w:jc w:val="left"/>
      <w:outlineLvl w:val="0"/>
    </w:pPr>
  </w:style>
  <w:style w:type="paragraph" w:styleId="Nadpis2">
    <w:name w:val="heading 2"/>
    <w:aliases w:val="Článek"/>
    <w:basedOn w:val="Normln"/>
    <w:next w:val="Normln"/>
    <w:link w:val="Nadpis2Char"/>
    <w:uiPriority w:val="9"/>
    <w:qFormat/>
    <w:rsid w:val="00503228"/>
    <w:pPr>
      <w:spacing w:line="240" w:lineRule="auto"/>
      <w:outlineLvl w:val="1"/>
    </w:pPr>
  </w:style>
  <w:style w:type="paragraph" w:styleId="Nadpis3">
    <w:name w:val="heading 3"/>
    <w:aliases w:val="Bod1"/>
    <w:basedOn w:val="Normln"/>
    <w:next w:val="Normln"/>
    <w:link w:val="Nadpis3Char"/>
    <w:uiPriority w:val="9"/>
    <w:qFormat/>
    <w:rsid w:val="00503228"/>
    <w:pPr>
      <w:spacing w:line="240" w:lineRule="auto"/>
      <w:outlineLvl w:val="2"/>
    </w:pPr>
  </w:style>
  <w:style w:type="paragraph" w:styleId="Nadpis4">
    <w:name w:val="heading 4"/>
    <w:basedOn w:val="Normln"/>
    <w:next w:val="Normln"/>
    <w:link w:val="Nadpis4Char"/>
    <w:qFormat/>
    <w:rsid w:val="00503228"/>
    <w:pPr>
      <w:spacing w:line="240" w:lineRule="auto"/>
      <w:outlineLvl w:val="3"/>
    </w:pPr>
  </w:style>
  <w:style w:type="paragraph" w:styleId="Nadpis5">
    <w:name w:val="heading 5"/>
    <w:basedOn w:val="Normln"/>
    <w:next w:val="Normln"/>
    <w:link w:val="Nadpis5Char"/>
    <w:uiPriority w:val="9"/>
    <w:semiHidden/>
    <w:qFormat/>
    <w:rsid w:val="00503228"/>
    <w:pPr>
      <w:spacing w:line="240" w:lineRule="auto"/>
      <w:outlineLvl w:val="4"/>
    </w:pPr>
  </w:style>
  <w:style w:type="paragraph" w:styleId="Nadpis6">
    <w:name w:val="heading 6"/>
    <w:basedOn w:val="Normln"/>
    <w:next w:val="Normln"/>
    <w:semiHidden/>
    <w:qFormat/>
    <w:rsid w:val="00503228"/>
    <w:pPr>
      <w:spacing w:line="240" w:lineRule="auto"/>
      <w:outlineLvl w:val="5"/>
    </w:pPr>
  </w:style>
  <w:style w:type="paragraph" w:styleId="Nadpis7">
    <w:name w:val="heading 7"/>
    <w:basedOn w:val="Normln"/>
    <w:next w:val="Normln"/>
    <w:semiHidden/>
    <w:qFormat/>
    <w:rsid w:val="00503228"/>
    <w:pPr>
      <w:spacing w:line="240" w:lineRule="auto"/>
      <w:outlineLvl w:val="6"/>
    </w:pPr>
  </w:style>
  <w:style w:type="paragraph" w:styleId="Nadpis8">
    <w:name w:val="heading 8"/>
    <w:basedOn w:val="Normln"/>
    <w:next w:val="Normln"/>
    <w:semiHidden/>
    <w:qFormat/>
    <w:rsid w:val="00503228"/>
    <w:pPr>
      <w:spacing w:line="240" w:lineRule="auto"/>
      <w:outlineLvl w:val="7"/>
    </w:pPr>
  </w:style>
  <w:style w:type="paragraph" w:styleId="Nadpis9">
    <w:name w:val="heading 9"/>
    <w:basedOn w:val="Normln"/>
    <w:next w:val="Normln"/>
    <w:semiHidden/>
    <w:qFormat/>
    <w:rsid w:val="00503228"/>
    <w:pPr>
      <w:spacing w:line="240" w:lineRule="auto"/>
      <w:outlineLvl w:val="8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ingleTxtG">
    <w:name w:val="_ Single Txt_G"/>
    <w:basedOn w:val="Normln"/>
    <w:link w:val="SingleTxtGChar"/>
    <w:qFormat/>
    <w:rsid w:val="00503228"/>
    <w:pPr>
      <w:spacing w:after="120"/>
      <w:ind w:left="1134" w:right="1134"/>
      <w:jc w:val="both"/>
    </w:pPr>
  </w:style>
  <w:style w:type="paragraph" w:customStyle="1" w:styleId="HMG">
    <w:name w:val="_ H __M_G"/>
    <w:basedOn w:val="Normln"/>
    <w:next w:val="Normln"/>
    <w:qFormat/>
    <w:rsid w:val="00503228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ln"/>
    <w:next w:val="Normln"/>
    <w:qFormat/>
    <w:rsid w:val="0050322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Znakapoznpodarou">
    <w:name w:val="footnote reference"/>
    <w:aliases w:val="4_G,Footnote Refernece,callout,Footnotes refss,Footnote Reference Superscript,BVI fnr,Footnote Reference Number,Footnote Refernece + (Latein) Arial,10 pt,Blau,Fußnotenzeichen_Raxen,Footnote Refe,FR,...,Appel note de bas de p.,fr"/>
    <w:basedOn w:val="Standardnpsmoodstavce"/>
    <w:link w:val="4GChar"/>
    <w:uiPriority w:val="99"/>
    <w:qFormat/>
    <w:rsid w:val="00503228"/>
    <w:rPr>
      <w:rFonts w:ascii="Times New Roman" w:hAnsi="Times New Roman"/>
      <w:sz w:val="18"/>
      <w:vertAlign w:val="superscript"/>
    </w:rPr>
  </w:style>
  <w:style w:type="character" w:styleId="Odkaznavysvtlivky">
    <w:name w:val="endnote reference"/>
    <w:aliases w:val="1_G"/>
    <w:basedOn w:val="Znakapoznpodarou"/>
    <w:qFormat/>
    <w:rsid w:val="00503228"/>
    <w:rPr>
      <w:rFonts w:ascii="Times New Roman" w:hAnsi="Times New Roman"/>
      <w:sz w:val="18"/>
      <w:vertAlign w:val="superscript"/>
    </w:rPr>
  </w:style>
  <w:style w:type="paragraph" w:styleId="Zhlav">
    <w:name w:val="header"/>
    <w:aliases w:val="6_G"/>
    <w:basedOn w:val="Normln"/>
    <w:link w:val="ZhlavChar"/>
    <w:uiPriority w:val="99"/>
    <w:qFormat/>
    <w:rsid w:val="00503228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Mkatabulky">
    <w:name w:val="Table Grid"/>
    <w:basedOn w:val="Normlntabulka"/>
    <w:uiPriority w:val="59"/>
    <w:rsid w:val="00DC5F89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textovodkaz">
    <w:name w:val="Hyperlink"/>
    <w:basedOn w:val="Standardnpsmoodstavce"/>
    <w:uiPriority w:val="99"/>
    <w:rsid w:val="00DC5F89"/>
    <w:rPr>
      <w:color w:val="auto"/>
      <w:u w:val="none"/>
    </w:rPr>
  </w:style>
  <w:style w:type="character" w:styleId="Sledovanodkaz">
    <w:name w:val="FollowedHyperlink"/>
    <w:basedOn w:val="Standardnpsmoodstavce"/>
    <w:uiPriority w:val="99"/>
    <w:semiHidden/>
    <w:rsid w:val="00DC5F89"/>
    <w:rPr>
      <w:color w:val="auto"/>
      <w:u w:val="none"/>
    </w:rPr>
  </w:style>
  <w:style w:type="paragraph" w:customStyle="1" w:styleId="SMG">
    <w:name w:val="__S_M_G"/>
    <w:basedOn w:val="Normln"/>
    <w:next w:val="Normln"/>
    <w:rsid w:val="0050322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ln"/>
    <w:next w:val="Normln"/>
    <w:rsid w:val="0050322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ln"/>
    <w:next w:val="Normln"/>
    <w:rsid w:val="0050322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Textpoznpodarou">
    <w:name w:val="footnote text"/>
    <w:aliases w:val="5_G,Schriftart: 9 pt,Schriftart: 10 pt,Schriftart: 8 pt,Char,Char Char Char,Char Char Char Char Char,Char Char Char Char Char Char Char Char Char Char Char Char,single space,FOOTNOTES,fn,Footnote,Footnote Text Char,Char3, Char3"/>
    <w:basedOn w:val="Normln"/>
    <w:link w:val="TextpoznpodarouChar"/>
    <w:uiPriority w:val="99"/>
    <w:qFormat/>
    <w:rsid w:val="0050322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Textvysvtlivek">
    <w:name w:val="endnote text"/>
    <w:aliases w:val="2_G"/>
    <w:basedOn w:val="Textpoznpodarou"/>
    <w:link w:val="TextvysvtlivekChar"/>
    <w:qFormat/>
    <w:rsid w:val="00503228"/>
  </w:style>
  <w:style w:type="character" w:styleId="slostrnky">
    <w:name w:val="page number"/>
    <w:aliases w:val="7_G"/>
    <w:basedOn w:val="Standardnpsmoodstavce"/>
    <w:qFormat/>
    <w:rsid w:val="00503228"/>
    <w:rPr>
      <w:rFonts w:ascii="Times New Roman" w:hAnsi="Times New Roman"/>
      <w:b/>
      <w:sz w:val="18"/>
    </w:rPr>
  </w:style>
  <w:style w:type="paragraph" w:customStyle="1" w:styleId="XLargeG">
    <w:name w:val="__XLarge_G"/>
    <w:basedOn w:val="Normln"/>
    <w:next w:val="Normln"/>
    <w:rsid w:val="0050322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ln"/>
    <w:qFormat/>
    <w:rsid w:val="00503228"/>
    <w:pPr>
      <w:numPr>
        <w:numId w:val="1"/>
      </w:numPr>
      <w:spacing w:after="120"/>
      <w:ind w:right="1134"/>
      <w:jc w:val="both"/>
    </w:pPr>
  </w:style>
  <w:style w:type="paragraph" w:styleId="Zpat">
    <w:name w:val="footer"/>
    <w:aliases w:val="3_G"/>
    <w:basedOn w:val="Normln"/>
    <w:link w:val="ZpatChar"/>
    <w:uiPriority w:val="99"/>
    <w:qFormat/>
    <w:rsid w:val="00503228"/>
    <w:pPr>
      <w:spacing w:line="240" w:lineRule="auto"/>
    </w:pPr>
    <w:rPr>
      <w:sz w:val="16"/>
    </w:rPr>
  </w:style>
  <w:style w:type="paragraph" w:customStyle="1" w:styleId="Bullet2G">
    <w:name w:val="_Bullet 2_G"/>
    <w:basedOn w:val="Normln"/>
    <w:qFormat/>
    <w:rsid w:val="00503228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ln"/>
    <w:next w:val="Normln"/>
    <w:qFormat/>
    <w:rsid w:val="00503228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ln"/>
    <w:next w:val="Normln"/>
    <w:qFormat/>
    <w:rsid w:val="0050322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ln"/>
    <w:next w:val="Normln"/>
    <w:qFormat/>
    <w:rsid w:val="0050322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ln"/>
    <w:next w:val="Normln"/>
    <w:qFormat/>
    <w:rsid w:val="0050322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ParNoG">
    <w:name w:val="_ParNo_G"/>
    <w:basedOn w:val="SingleTxtG"/>
    <w:qFormat/>
    <w:rsid w:val="000766DD"/>
    <w:pPr>
      <w:numPr>
        <w:numId w:val="3"/>
      </w:numPr>
      <w:suppressAutoHyphens w:val="0"/>
      <w:spacing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3622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220"/>
    <w:rPr>
      <w:rFonts w:ascii="Segoe UI" w:hAnsi="Segoe UI" w:cs="Segoe UI"/>
      <w:sz w:val="18"/>
      <w:szCs w:val="18"/>
      <w:lang w:val="en-GB" w:eastAsia="en-US"/>
    </w:rPr>
  </w:style>
  <w:style w:type="character" w:customStyle="1" w:styleId="SingleTxtGChar">
    <w:name w:val="_ Single Txt_G Char"/>
    <w:link w:val="SingleTxtG"/>
    <w:locked/>
    <w:rsid w:val="001D2A27"/>
    <w:rPr>
      <w:lang w:val="en-GB" w:eastAsia="en-US"/>
    </w:rPr>
  </w:style>
  <w:style w:type="table" w:styleId="Svtlseznam">
    <w:name w:val="Light List"/>
    <w:basedOn w:val="Normlntabulka"/>
    <w:uiPriority w:val="61"/>
    <w:rsid w:val="001D2A27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styleId="Siln">
    <w:name w:val="Strong"/>
    <w:basedOn w:val="Standardnpsmoodstavce"/>
    <w:uiPriority w:val="22"/>
    <w:qFormat/>
    <w:rsid w:val="00CA4A52"/>
    <w:rPr>
      <w:b/>
      <w:bCs/>
    </w:rPr>
  </w:style>
  <w:style w:type="paragraph" w:styleId="Odstavecseseznamem">
    <w:name w:val="List Paragraph"/>
    <w:aliases w:val="List Paragraph (Czech Tourism),Nad,List Paragraph,Odstavec se seznamem1,Odstavec cíl se seznamem,Odstavec_muj,Název grafu,nad 1,a"/>
    <w:basedOn w:val="Normln"/>
    <w:link w:val="OdstavecseseznamemChar"/>
    <w:qFormat/>
    <w:rsid w:val="003A5032"/>
    <w:pPr>
      <w:ind w:left="720"/>
      <w:contextualSpacing/>
    </w:pPr>
  </w:style>
  <w:style w:type="character" w:customStyle="1" w:styleId="tlid-translation">
    <w:name w:val="tlid-translation"/>
    <w:basedOn w:val="Standardnpsmoodstavce"/>
    <w:rsid w:val="00D25D54"/>
  </w:style>
  <w:style w:type="character" w:customStyle="1" w:styleId="Nadpis1Char">
    <w:name w:val="Nadpis 1 Char"/>
    <w:aliases w:val="Table_G Char,Část Char"/>
    <w:basedOn w:val="Standardnpsmoodstavce"/>
    <w:link w:val="Nadpis1"/>
    <w:uiPriority w:val="9"/>
    <w:rsid w:val="00B76E1A"/>
    <w:rPr>
      <w:lang w:val="en-GB" w:eastAsia="en-US"/>
    </w:rPr>
  </w:style>
  <w:style w:type="character" w:customStyle="1" w:styleId="Nadpis2Char">
    <w:name w:val="Nadpis 2 Char"/>
    <w:aliases w:val="Článek Char"/>
    <w:basedOn w:val="Standardnpsmoodstavce"/>
    <w:link w:val="Nadpis2"/>
    <w:uiPriority w:val="9"/>
    <w:rsid w:val="00B76E1A"/>
    <w:rPr>
      <w:lang w:val="en-GB" w:eastAsia="en-US"/>
    </w:rPr>
  </w:style>
  <w:style w:type="character" w:customStyle="1" w:styleId="Nadpis3Char">
    <w:name w:val="Nadpis 3 Char"/>
    <w:aliases w:val="Bod1 Char"/>
    <w:basedOn w:val="Standardnpsmoodstavce"/>
    <w:link w:val="Nadpis3"/>
    <w:uiPriority w:val="9"/>
    <w:rsid w:val="00B76E1A"/>
    <w:rPr>
      <w:lang w:val="en-GB" w:eastAsia="en-US"/>
    </w:rPr>
  </w:style>
  <w:style w:type="character" w:customStyle="1" w:styleId="Nadpis4Char">
    <w:name w:val="Nadpis 4 Char"/>
    <w:basedOn w:val="Standardnpsmoodstavce"/>
    <w:link w:val="Nadpis4"/>
    <w:rsid w:val="00B76E1A"/>
    <w:rPr>
      <w:lang w:val="en-GB" w:eastAsia="en-US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B76E1A"/>
    <w:rPr>
      <w:lang w:val="en-GB" w:eastAsia="en-US"/>
    </w:rPr>
  </w:style>
  <w:style w:type="paragraph" w:styleId="Nadpisobsahu">
    <w:name w:val="TOC Heading"/>
    <w:basedOn w:val="Nadpis1"/>
    <w:next w:val="Normln"/>
    <w:uiPriority w:val="39"/>
    <w:unhideWhenUsed/>
    <w:qFormat/>
    <w:rsid w:val="00B76E1A"/>
    <w:pPr>
      <w:keepNext/>
      <w:keepLines/>
      <w:tabs>
        <w:tab w:val="left" w:pos="11199"/>
      </w:tabs>
      <w:suppressAutoHyphens w:val="0"/>
      <w:spacing w:after="120" w:line="276" w:lineRule="auto"/>
      <w:ind w:left="360" w:hanging="360"/>
      <w:outlineLvl w:val="9"/>
    </w:pPr>
    <w:rPr>
      <w:rFonts w:ascii="Times New Roman tučné" w:eastAsiaTheme="majorEastAsia" w:hAnsi="Times New Roman tučné" w:cstheme="majorBidi"/>
      <w:b/>
      <w:bCs/>
      <w:sz w:val="28"/>
      <w:szCs w:val="28"/>
      <w:lang w:val="cs-CZ"/>
    </w:rPr>
  </w:style>
  <w:style w:type="paragraph" w:styleId="Obsah1">
    <w:name w:val="toc 1"/>
    <w:basedOn w:val="Normln"/>
    <w:next w:val="Normln"/>
    <w:autoRedefine/>
    <w:uiPriority w:val="39"/>
    <w:unhideWhenUsed/>
    <w:rsid w:val="00B76E1A"/>
    <w:pPr>
      <w:suppressAutoHyphens w:val="0"/>
      <w:spacing w:before="120" w:after="120" w:line="360" w:lineRule="auto"/>
    </w:pPr>
    <w:rPr>
      <w:rFonts w:asciiTheme="minorHAnsi" w:eastAsia="Calibri" w:hAnsiTheme="minorHAnsi" w:cstheme="minorHAnsi"/>
      <w:b/>
      <w:bCs/>
      <w:caps/>
      <w:lang w:val="cs-CZ" w:eastAsia="cs-CZ"/>
    </w:rPr>
  </w:style>
  <w:style w:type="paragraph" w:styleId="Obsah2">
    <w:name w:val="toc 2"/>
    <w:basedOn w:val="Normln"/>
    <w:next w:val="Normln"/>
    <w:autoRedefine/>
    <w:uiPriority w:val="39"/>
    <w:unhideWhenUsed/>
    <w:rsid w:val="00B76E1A"/>
    <w:pPr>
      <w:suppressAutoHyphens w:val="0"/>
      <w:spacing w:line="360" w:lineRule="auto"/>
      <w:ind w:left="240"/>
    </w:pPr>
    <w:rPr>
      <w:rFonts w:asciiTheme="minorHAnsi" w:eastAsia="Calibri" w:hAnsiTheme="minorHAnsi" w:cstheme="minorHAnsi"/>
      <w:smallCaps/>
      <w:lang w:val="cs-CZ" w:eastAsia="cs-CZ"/>
    </w:rPr>
  </w:style>
  <w:style w:type="paragraph" w:styleId="Nzev">
    <w:name w:val="Title"/>
    <w:aliases w:val="Bod"/>
    <w:basedOn w:val="Normln"/>
    <w:next w:val="Normln"/>
    <w:link w:val="NzevChar"/>
    <w:uiPriority w:val="10"/>
    <w:qFormat/>
    <w:rsid w:val="00B76E1A"/>
    <w:pPr>
      <w:pBdr>
        <w:bottom w:val="single" w:sz="8" w:space="4" w:color="4F81BD" w:themeColor="accent1"/>
      </w:pBdr>
      <w:suppressAutoHyphens w:val="0"/>
      <w:spacing w:after="300" w:line="36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cs-CZ" w:eastAsia="cs-CZ"/>
    </w:rPr>
  </w:style>
  <w:style w:type="character" w:customStyle="1" w:styleId="NzevChar">
    <w:name w:val="Název Char"/>
    <w:aliases w:val="Bod Char"/>
    <w:basedOn w:val="Standardnpsmoodstavce"/>
    <w:link w:val="Nzev"/>
    <w:uiPriority w:val="10"/>
    <w:rsid w:val="00B76E1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cs-CZ" w:eastAsia="cs-CZ"/>
    </w:rPr>
  </w:style>
  <w:style w:type="paragraph" w:customStyle="1" w:styleId="Pa6">
    <w:name w:val="Pa6"/>
    <w:basedOn w:val="Normln"/>
    <w:next w:val="Normln"/>
    <w:uiPriority w:val="99"/>
    <w:rsid w:val="00B76E1A"/>
    <w:pPr>
      <w:suppressAutoHyphens w:val="0"/>
      <w:autoSpaceDE w:val="0"/>
      <w:autoSpaceDN w:val="0"/>
      <w:adjustRightInd w:val="0"/>
      <w:spacing w:line="161" w:lineRule="atLeast"/>
    </w:pPr>
    <w:rPr>
      <w:rFonts w:ascii="Arial Narrow" w:eastAsiaTheme="minorHAnsi" w:hAnsi="Arial Narrow" w:cstheme="minorBidi"/>
      <w:sz w:val="24"/>
      <w:szCs w:val="24"/>
      <w:lang w:val="cs-CZ"/>
    </w:rPr>
  </w:style>
  <w:style w:type="paragraph" w:customStyle="1" w:styleId="Pa7">
    <w:name w:val="Pa7"/>
    <w:basedOn w:val="Normln"/>
    <w:next w:val="Normln"/>
    <w:uiPriority w:val="99"/>
    <w:rsid w:val="00B76E1A"/>
    <w:pPr>
      <w:suppressAutoHyphens w:val="0"/>
      <w:autoSpaceDE w:val="0"/>
      <w:autoSpaceDN w:val="0"/>
      <w:adjustRightInd w:val="0"/>
      <w:spacing w:line="161" w:lineRule="atLeast"/>
    </w:pPr>
    <w:rPr>
      <w:rFonts w:ascii="Arial Narrow" w:eastAsiaTheme="minorHAnsi" w:hAnsi="Arial Narrow" w:cstheme="minorBidi"/>
      <w:sz w:val="24"/>
      <w:szCs w:val="24"/>
      <w:lang w:val="cs-CZ"/>
    </w:rPr>
  </w:style>
  <w:style w:type="paragraph" w:customStyle="1" w:styleId="Pa8">
    <w:name w:val="Pa8"/>
    <w:basedOn w:val="Normln"/>
    <w:next w:val="Normln"/>
    <w:uiPriority w:val="99"/>
    <w:rsid w:val="00B76E1A"/>
    <w:pPr>
      <w:suppressAutoHyphens w:val="0"/>
      <w:autoSpaceDE w:val="0"/>
      <w:autoSpaceDN w:val="0"/>
      <w:adjustRightInd w:val="0"/>
      <w:spacing w:line="161" w:lineRule="atLeast"/>
    </w:pPr>
    <w:rPr>
      <w:rFonts w:ascii="Arial Narrow" w:eastAsiaTheme="minorHAnsi" w:hAnsi="Arial Narrow" w:cstheme="minorBidi"/>
      <w:sz w:val="24"/>
      <w:szCs w:val="24"/>
      <w:lang w:val="cs-CZ"/>
    </w:rPr>
  </w:style>
  <w:style w:type="character" w:customStyle="1" w:styleId="TextpoznpodarouChar">
    <w:name w:val="Text pozn. pod čarou Char"/>
    <w:aliases w:val="5_G Char,Schriftart: 9 pt Char,Schriftart: 10 pt Char,Schriftart: 8 pt Char,Char Char,Char Char Char Char,Char Char Char Char Char Char,Char Char Char Char Char Char Char Char Char Char Char Char Char,single space Char,fn Char"/>
    <w:basedOn w:val="Standardnpsmoodstavce"/>
    <w:link w:val="Textpoznpodarou"/>
    <w:uiPriority w:val="99"/>
    <w:rsid w:val="00B76E1A"/>
    <w:rPr>
      <w:sz w:val="18"/>
      <w:lang w:val="en-GB" w:eastAsia="en-US"/>
    </w:rPr>
  </w:style>
  <w:style w:type="paragraph" w:customStyle="1" w:styleId="4GChar">
    <w:name w:val="4_G Char"/>
    <w:aliases w:val="Footnote Reference1 Char,Footnotes refss Char,ftref Char,BVI fnr Char,BVI fnr Car Car Char,BVI fnr Car Char,BVI fnr Car Car Car Car Char,BVI fnr Char Car Car Car Char"/>
    <w:basedOn w:val="Normln"/>
    <w:link w:val="Znakapoznpodarou"/>
    <w:uiPriority w:val="99"/>
    <w:rsid w:val="00B76E1A"/>
    <w:pPr>
      <w:suppressAutoHyphens w:val="0"/>
      <w:spacing w:after="160" w:line="240" w:lineRule="exact"/>
      <w:jc w:val="both"/>
    </w:pPr>
    <w:rPr>
      <w:sz w:val="18"/>
      <w:vertAlign w:val="superscript"/>
      <w:lang w:val="fr-FR" w:eastAsia="fr-FR"/>
    </w:rPr>
  </w:style>
  <w:style w:type="character" w:customStyle="1" w:styleId="OdstavecseseznamemChar">
    <w:name w:val="Odstavec se seznamem Char"/>
    <w:aliases w:val="List Paragraph (Czech Tourism) Char,Nad Char,List Paragraph Char,Odstavec se seznamem1 Char,Odstavec cíl se seznamem Char,Odstavec_muj Char,Název grafu Char,nad 1 Char,a Char"/>
    <w:link w:val="Odstavecseseznamem"/>
    <w:uiPriority w:val="34"/>
    <w:qFormat/>
    <w:locked/>
    <w:rsid w:val="00B76E1A"/>
    <w:rPr>
      <w:lang w:val="en-GB" w:eastAsia="en-US"/>
    </w:rPr>
  </w:style>
  <w:style w:type="paragraph" w:customStyle="1" w:styleId="TableParagraph">
    <w:name w:val="Table Paragraph"/>
    <w:basedOn w:val="Normln"/>
    <w:uiPriority w:val="1"/>
    <w:qFormat/>
    <w:rsid w:val="00B76E1A"/>
    <w:pPr>
      <w:widowControl w:val="0"/>
      <w:suppressAutoHyphens w:val="0"/>
      <w:autoSpaceDE w:val="0"/>
      <w:autoSpaceDN w:val="0"/>
      <w:spacing w:before="33" w:line="360" w:lineRule="auto"/>
      <w:jc w:val="right"/>
    </w:pPr>
    <w:rPr>
      <w:rFonts w:ascii="Liberation Sans Narrow" w:eastAsia="Liberation Sans Narrow" w:hAnsi="Liberation Sans Narrow" w:cs="Liberation Sans Narrow"/>
      <w:sz w:val="22"/>
      <w:szCs w:val="22"/>
      <w:lang w:val="en-US"/>
    </w:rPr>
  </w:style>
  <w:style w:type="paragraph" w:styleId="Zkladntext">
    <w:name w:val="Body Text"/>
    <w:basedOn w:val="Normln"/>
    <w:link w:val="ZkladntextChar"/>
    <w:uiPriority w:val="1"/>
    <w:unhideWhenUsed/>
    <w:qFormat/>
    <w:rsid w:val="00B76E1A"/>
    <w:pPr>
      <w:widowControl w:val="0"/>
      <w:suppressAutoHyphens w:val="0"/>
      <w:autoSpaceDE w:val="0"/>
      <w:autoSpaceDN w:val="0"/>
      <w:spacing w:line="360" w:lineRule="auto"/>
    </w:pPr>
    <w:rPr>
      <w:rFonts w:ascii="Arial Black" w:eastAsia="Arial Black" w:hAnsi="Arial Black" w:cs="Arial Black"/>
      <w:sz w:val="24"/>
      <w:lang w:val="cs-CZ" w:eastAsia="cs-CZ" w:bidi="cs-CZ"/>
    </w:rPr>
  </w:style>
  <w:style w:type="character" w:customStyle="1" w:styleId="ZkladntextChar">
    <w:name w:val="Základní text Char"/>
    <w:basedOn w:val="Standardnpsmoodstavce"/>
    <w:link w:val="Zkladntext"/>
    <w:uiPriority w:val="1"/>
    <w:rsid w:val="00B76E1A"/>
    <w:rPr>
      <w:rFonts w:ascii="Arial Black" w:eastAsia="Arial Black" w:hAnsi="Arial Black" w:cs="Arial Black"/>
      <w:sz w:val="24"/>
      <w:lang w:val="cs-CZ" w:eastAsia="cs-CZ" w:bidi="cs-CZ"/>
    </w:rPr>
  </w:style>
  <w:style w:type="table" w:customStyle="1" w:styleId="TableNormal">
    <w:name w:val="Table Normal"/>
    <w:uiPriority w:val="2"/>
    <w:semiHidden/>
    <w:qFormat/>
    <w:rsid w:val="00B76E1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ZhlavChar">
    <w:name w:val="Záhlaví Char"/>
    <w:aliases w:val="6_G Char"/>
    <w:basedOn w:val="Standardnpsmoodstavce"/>
    <w:link w:val="Zhlav"/>
    <w:uiPriority w:val="99"/>
    <w:rsid w:val="00B76E1A"/>
    <w:rPr>
      <w:b/>
      <w:sz w:val="18"/>
      <w:lang w:val="en-GB" w:eastAsia="en-US"/>
    </w:rPr>
  </w:style>
  <w:style w:type="character" w:customStyle="1" w:styleId="ZpatChar">
    <w:name w:val="Zápatí Char"/>
    <w:aliases w:val="3_G Char"/>
    <w:basedOn w:val="Standardnpsmoodstavce"/>
    <w:link w:val="Zpat"/>
    <w:uiPriority w:val="99"/>
    <w:rsid w:val="00B76E1A"/>
    <w:rPr>
      <w:sz w:val="16"/>
      <w:lang w:val="en-GB" w:eastAsia="en-US"/>
    </w:rPr>
  </w:style>
  <w:style w:type="paragraph" w:styleId="Obsah3">
    <w:name w:val="toc 3"/>
    <w:basedOn w:val="Normln"/>
    <w:next w:val="Normln"/>
    <w:autoRedefine/>
    <w:uiPriority w:val="39"/>
    <w:unhideWhenUsed/>
    <w:rsid w:val="00B76E1A"/>
    <w:pPr>
      <w:suppressAutoHyphens w:val="0"/>
      <w:spacing w:line="360" w:lineRule="auto"/>
      <w:ind w:left="480"/>
    </w:pPr>
    <w:rPr>
      <w:rFonts w:asciiTheme="minorHAnsi" w:eastAsia="Calibri" w:hAnsiTheme="minorHAnsi" w:cstheme="minorHAnsi"/>
      <w:i/>
      <w:iCs/>
      <w:lang w:val="cs-CZ" w:eastAsia="cs-CZ"/>
    </w:rPr>
  </w:style>
  <w:style w:type="character" w:styleId="Odkaznakoment">
    <w:name w:val="annotation reference"/>
    <w:basedOn w:val="Standardnpsmoodstavce"/>
    <w:semiHidden/>
    <w:unhideWhenUsed/>
    <w:rsid w:val="00B76E1A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unhideWhenUsed/>
    <w:rsid w:val="00B76E1A"/>
    <w:pPr>
      <w:suppressAutoHyphens w:val="0"/>
      <w:spacing w:line="360" w:lineRule="auto"/>
    </w:pPr>
    <w:rPr>
      <w:rFonts w:eastAsia="Calibri" w:cs="Arial"/>
      <w:sz w:val="24"/>
      <w:lang w:val="cs-CZ"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B76E1A"/>
    <w:rPr>
      <w:rFonts w:eastAsia="Calibri" w:cs="Arial"/>
      <w:sz w:val="24"/>
      <w:lang w:val="cs-CZ" w:eastAsia="cs-CZ"/>
    </w:rPr>
  </w:style>
  <w:style w:type="paragraph" w:customStyle="1" w:styleId="Nzavtabulky">
    <w:name w:val="Názav tabulky"/>
    <w:basedOn w:val="Normln"/>
    <w:next w:val="Normln"/>
    <w:qFormat/>
    <w:rsid w:val="00B76E1A"/>
    <w:pPr>
      <w:keepNext/>
      <w:tabs>
        <w:tab w:val="left" w:pos="1531"/>
      </w:tabs>
      <w:suppressAutoHyphens w:val="0"/>
      <w:spacing w:before="140" w:after="60" w:line="276" w:lineRule="auto"/>
      <w:ind w:left="1531" w:hanging="1531"/>
    </w:pPr>
    <w:rPr>
      <w:rFonts w:ascii="Arial" w:eastAsia="Calibri" w:hAnsi="Arial"/>
      <w:b/>
      <w:color w:val="000000"/>
      <w:sz w:val="22"/>
      <w:szCs w:val="22"/>
      <w:lang w:val="cs-CZ"/>
    </w:rPr>
  </w:style>
  <w:style w:type="paragraph" w:styleId="Obsah4">
    <w:name w:val="toc 4"/>
    <w:basedOn w:val="Normln"/>
    <w:next w:val="Normln"/>
    <w:autoRedefine/>
    <w:uiPriority w:val="39"/>
    <w:unhideWhenUsed/>
    <w:rsid w:val="00B76E1A"/>
    <w:pPr>
      <w:suppressAutoHyphens w:val="0"/>
      <w:spacing w:line="360" w:lineRule="auto"/>
      <w:ind w:left="720"/>
    </w:pPr>
    <w:rPr>
      <w:rFonts w:asciiTheme="minorHAnsi" w:eastAsia="Calibri" w:hAnsiTheme="minorHAnsi" w:cstheme="minorHAnsi"/>
      <w:sz w:val="18"/>
      <w:szCs w:val="18"/>
      <w:lang w:val="cs-CZ" w:eastAsia="cs-CZ"/>
    </w:rPr>
  </w:style>
  <w:style w:type="paragraph" w:styleId="Obsah5">
    <w:name w:val="toc 5"/>
    <w:basedOn w:val="Normln"/>
    <w:next w:val="Normln"/>
    <w:autoRedefine/>
    <w:uiPriority w:val="39"/>
    <w:unhideWhenUsed/>
    <w:rsid w:val="00B76E1A"/>
    <w:pPr>
      <w:suppressAutoHyphens w:val="0"/>
      <w:spacing w:line="360" w:lineRule="auto"/>
      <w:ind w:left="960"/>
    </w:pPr>
    <w:rPr>
      <w:rFonts w:asciiTheme="minorHAnsi" w:eastAsia="Calibri" w:hAnsiTheme="minorHAnsi" w:cstheme="minorHAnsi"/>
      <w:sz w:val="18"/>
      <w:szCs w:val="18"/>
      <w:lang w:val="cs-CZ" w:eastAsia="cs-CZ"/>
    </w:rPr>
  </w:style>
  <w:style w:type="paragraph" w:styleId="Obsah6">
    <w:name w:val="toc 6"/>
    <w:basedOn w:val="Normln"/>
    <w:next w:val="Normln"/>
    <w:autoRedefine/>
    <w:uiPriority w:val="39"/>
    <w:unhideWhenUsed/>
    <w:rsid w:val="00B76E1A"/>
    <w:pPr>
      <w:suppressAutoHyphens w:val="0"/>
      <w:spacing w:line="360" w:lineRule="auto"/>
      <w:ind w:left="1200"/>
    </w:pPr>
    <w:rPr>
      <w:rFonts w:asciiTheme="minorHAnsi" w:eastAsia="Calibri" w:hAnsiTheme="minorHAnsi" w:cstheme="minorHAnsi"/>
      <w:sz w:val="18"/>
      <w:szCs w:val="18"/>
      <w:lang w:val="cs-CZ" w:eastAsia="cs-CZ"/>
    </w:rPr>
  </w:style>
  <w:style w:type="paragraph" w:styleId="Obsah7">
    <w:name w:val="toc 7"/>
    <w:basedOn w:val="Normln"/>
    <w:next w:val="Normln"/>
    <w:autoRedefine/>
    <w:uiPriority w:val="39"/>
    <w:unhideWhenUsed/>
    <w:rsid w:val="00B76E1A"/>
    <w:pPr>
      <w:suppressAutoHyphens w:val="0"/>
      <w:spacing w:line="360" w:lineRule="auto"/>
      <w:ind w:left="1440"/>
    </w:pPr>
    <w:rPr>
      <w:rFonts w:asciiTheme="minorHAnsi" w:eastAsia="Calibri" w:hAnsiTheme="minorHAnsi" w:cstheme="minorHAnsi"/>
      <w:sz w:val="18"/>
      <w:szCs w:val="18"/>
      <w:lang w:val="cs-CZ" w:eastAsia="cs-CZ"/>
    </w:rPr>
  </w:style>
  <w:style w:type="paragraph" w:styleId="Obsah8">
    <w:name w:val="toc 8"/>
    <w:basedOn w:val="Normln"/>
    <w:next w:val="Normln"/>
    <w:autoRedefine/>
    <w:uiPriority w:val="39"/>
    <w:unhideWhenUsed/>
    <w:rsid w:val="00B76E1A"/>
    <w:pPr>
      <w:suppressAutoHyphens w:val="0"/>
      <w:spacing w:line="360" w:lineRule="auto"/>
      <w:ind w:left="1680"/>
    </w:pPr>
    <w:rPr>
      <w:rFonts w:asciiTheme="minorHAnsi" w:eastAsia="Calibri" w:hAnsiTheme="minorHAnsi" w:cstheme="minorHAnsi"/>
      <w:sz w:val="18"/>
      <w:szCs w:val="18"/>
      <w:lang w:val="cs-CZ" w:eastAsia="cs-CZ"/>
    </w:rPr>
  </w:style>
  <w:style w:type="paragraph" w:styleId="Obsah9">
    <w:name w:val="toc 9"/>
    <w:basedOn w:val="Normln"/>
    <w:next w:val="Normln"/>
    <w:autoRedefine/>
    <w:uiPriority w:val="39"/>
    <w:unhideWhenUsed/>
    <w:rsid w:val="00B76E1A"/>
    <w:pPr>
      <w:suppressAutoHyphens w:val="0"/>
      <w:spacing w:line="360" w:lineRule="auto"/>
      <w:ind w:left="1920"/>
    </w:pPr>
    <w:rPr>
      <w:rFonts w:asciiTheme="minorHAnsi" w:eastAsia="Calibri" w:hAnsiTheme="minorHAnsi" w:cstheme="minorHAnsi"/>
      <w:sz w:val="18"/>
      <w:szCs w:val="18"/>
      <w:lang w:val="cs-CZ" w:eastAsia="cs-CZ"/>
    </w:rPr>
  </w:style>
  <w:style w:type="table" w:customStyle="1" w:styleId="Mkatabulky1">
    <w:name w:val="Mřížka tabulky1"/>
    <w:basedOn w:val="Normlntabulka"/>
    <w:next w:val="Mkatabulky"/>
    <w:uiPriority w:val="59"/>
    <w:rsid w:val="00B76E1A"/>
    <w:rPr>
      <w:rFonts w:asciiTheme="minorHAnsi" w:eastAsiaTheme="minorHAnsi" w:hAnsiTheme="minorHAnsi" w:cstheme="minorBidi"/>
      <w:sz w:val="22"/>
      <w:szCs w:val="22"/>
      <w:lang w:val="cs-CZ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B76E1A"/>
    <w:pPr>
      <w:suppressAutoHyphens w:val="0"/>
      <w:spacing w:before="100" w:beforeAutospacing="1" w:after="100" w:afterAutospacing="1" w:line="240" w:lineRule="auto"/>
    </w:pPr>
    <w:rPr>
      <w:sz w:val="24"/>
      <w:szCs w:val="24"/>
      <w:lang w:val="cs-CZ"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76E1A"/>
    <w:pPr>
      <w:tabs>
        <w:tab w:val="left" w:pos="397"/>
      </w:tabs>
      <w:spacing w:after="60" w:line="240" w:lineRule="auto"/>
    </w:pPr>
    <w:rPr>
      <w:rFonts w:eastAsiaTheme="minorHAnsi" w:cstheme="minorBidi"/>
      <w:b/>
      <w:bCs/>
      <w:sz w:val="20"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76E1A"/>
    <w:rPr>
      <w:rFonts w:eastAsiaTheme="minorHAnsi" w:cstheme="minorBidi"/>
      <w:b/>
      <w:bCs/>
      <w:sz w:val="24"/>
      <w:lang w:val="cs-CZ" w:eastAsia="en-US"/>
    </w:rPr>
  </w:style>
  <w:style w:type="paragraph" w:customStyle="1" w:styleId="Default">
    <w:name w:val="Default"/>
    <w:rsid w:val="00B76E1A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val="cs-CZ" w:eastAsia="en-US"/>
    </w:rPr>
  </w:style>
  <w:style w:type="paragraph" w:customStyle="1" w:styleId="SZ-nadpis2">
    <w:name w:val="SZ-nadpis2"/>
    <w:basedOn w:val="Normln"/>
    <w:link w:val="SZ-nadpis2Char"/>
    <w:rsid w:val="00B76E1A"/>
    <w:pPr>
      <w:keepNext/>
      <w:suppressAutoHyphens w:val="0"/>
      <w:overflowPunct w:val="0"/>
      <w:autoSpaceDE w:val="0"/>
      <w:autoSpaceDN w:val="0"/>
      <w:adjustRightInd w:val="0"/>
      <w:spacing w:before="240" w:after="240" w:line="240" w:lineRule="auto"/>
      <w:jc w:val="both"/>
      <w:textAlignment w:val="baseline"/>
    </w:pPr>
    <w:rPr>
      <w:rFonts w:eastAsia="Calibri"/>
      <w:bCs/>
      <w:i/>
      <w:color w:val="000000"/>
      <w:sz w:val="28"/>
      <w:szCs w:val="28"/>
      <w:lang w:val="cs-CZ" w:eastAsia="cs-CZ"/>
    </w:rPr>
  </w:style>
  <w:style w:type="character" w:customStyle="1" w:styleId="SZ-nadpis2Char">
    <w:name w:val="SZ-nadpis2 Char"/>
    <w:link w:val="SZ-nadpis2"/>
    <w:locked/>
    <w:rsid w:val="00B76E1A"/>
    <w:rPr>
      <w:rFonts w:eastAsia="Calibri"/>
      <w:bCs/>
      <w:i/>
      <w:color w:val="000000"/>
      <w:sz w:val="28"/>
      <w:szCs w:val="28"/>
      <w:lang w:val="cs-CZ" w:eastAsia="cs-CZ"/>
    </w:rPr>
  </w:style>
  <w:style w:type="paragraph" w:customStyle="1" w:styleId="2Text">
    <w:name w:val="2 Text"/>
    <w:basedOn w:val="Normln"/>
    <w:link w:val="2TextChar"/>
    <w:rsid w:val="00B76E1A"/>
    <w:pPr>
      <w:suppressAutoHyphens w:val="0"/>
      <w:spacing w:before="120" w:after="120" w:line="288" w:lineRule="auto"/>
      <w:jc w:val="both"/>
    </w:pPr>
    <w:rPr>
      <w:rFonts w:ascii="Arial Narrow" w:hAnsi="Arial Narrow"/>
      <w:sz w:val="24"/>
      <w:szCs w:val="32"/>
      <w:lang w:val="cs-CZ" w:eastAsia="cs-CZ"/>
    </w:rPr>
  </w:style>
  <w:style w:type="character" w:customStyle="1" w:styleId="2TextChar">
    <w:name w:val="2 Text Char"/>
    <w:link w:val="2Text"/>
    <w:locked/>
    <w:rsid w:val="00B76E1A"/>
    <w:rPr>
      <w:rFonts w:ascii="Arial Narrow" w:hAnsi="Arial Narrow"/>
      <w:sz w:val="24"/>
      <w:szCs w:val="32"/>
      <w:lang w:val="cs-CZ" w:eastAsia="cs-CZ"/>
    </w:rPr>
  </w:style>
  <w:style w:type="paragraph" w:customStyle="1" w:styleId="3GRAF">
    <w:name w:val="3 GRAF"/>
    <w:basedOn w:val="Titulek"/>
    <w:link w:val="3GRAFChar"/>
    <w:rsid w:val="00B76E1A"/>
    <w:pPr>
      <w:keepNext/>
      <w:tabs>
        <w:tab w:val="clear" w:pos="397"/>
      </w:tabs>
      <w:suppressAutoHyphens/>
      <w:spacing w:before="120" w:after="60"/>
      <w:jc w:val="center"/>
    </w:pPr>
    <w:rPr>
      <w:rFonts w:ascii="Arial Narrow" w:eastAsia="Calibri" w:hAnsi="Arial Narrow" w:cs="Times New Roman"/>
      <w:b w:val="0"/>
      <w:bCs w:val="0"/>
      <w:color w:val="00ADDC"/>
      <w:sz w:val="20"/>
      <w:szCs w:val="20"/>
      <w:lang w:eastAsia="ar-SA"/>
    </w:rPr>
  </w:style>
  <w:style w:type="paragraph" w:styleId="Titulek">
    <w:name w:val="caption"/>
    <w:basedOn w:val="Normln"/>
    <w:next w:val="Normln"/>
    <w:uiPriority w:val="35"/>
    <w:unhideWhenUsed/>
    <w:qFormat/>
    <w:rsid w:val="00B76E1A"/>
    <w:pPr>
      <w:tabs>
        <w:tab w:val="left" w:pos="397"/>
      </w:tabs>
      <w:suppressAutoHyphens w:val="0"/>
      <w:spacing w:after="200" w:line="240" w:lineRule="auto"/>
    </w:pPr>
    <w:rPr>
      <w:rFonts w:eastAsiaTheme="minorHAnsi" w:cstheme="minorBidi"/>
      <w:b/>
      <w:bCs/>
      <w:color w:val="4F81BD" w:themeColor="accent1"/>
      <w:sz w:val="18"/>
      <w:szCs w:val="18"/>
      <w:lang w:val="cs-CZ"/>
    </w:rPr>
  </w:style>
  <w:style w:type="character" w:customStyle="1" w:styleId="3GRAFChar">
    <w:name w:val="3 GRAF Char"/>
    <w:link w:val="3GRAF"/>
    <w:locked/>
    <w:rsid w:val="00B76E1A"/>
    <w:rPr>
      <w:rFonts w:ascii="Arial Narrow" w:eastAsia="Calibri" w:hAnsi="Arial Narrow"/>
      <w:color w:val="00ADDC"/>
      <w:lang w:val="cs-CZ" w:eastAsia="ar-SA"/>
    </w:rPr>
  </w:style>
  <w:style w:type="paragraph" w:customStyle="1" w:styleId="text-bold">
    <w:name w:val="text-bold"/>
    <w:basedOn w:val="Normln"/>
    <w:rsid w:val="00B76E1A"/>
    <w:pPr>
      <w:suppressAutoHyphens w:val="0"/>
      <w:spacing w:after="100" w:afterAutospacing="1" w:line="240" w:lineRule="auto"/>
    </w:pPr>
    <w:rPr>
      <w:b/>
      <w:bCs/>
      <w:color w:val="1A1F2A"/>
      <w:sz w:val="24"/>
      <w:szCs w:val="24"/>
      <w:lang w:val="cs-CZ" w:eastAsia="cs-CZ"/>
    </w:rPr>
  </w:style>
  <w:style w:type="paragraph" w:customStyle="1" w:styleId="p-margin">
    <w:name w:val="p-margin"/>
    <w:basedOn w:val="Normln"/>
    <w:rsid w:val="00B76E1A"/>
    <w:pPr>
      <w:suppressAutoHyphens w:val="0"/>
      <w:spacing w:before="100" w:beforeAutospacing="1" w:after="100" w:afterAutospacing="1" w:line="240" w:lineRule="auto"/>
    </w:pPr>
    <w:rPr>
      <w:sz w:val="24"/>
      <w:szCs w:val="24"/>
      <w:lang w:val="cs-CZ" w:eastAsia="cs-CZ"/>
    </w:rPr>
  </w:style>
  <w:style w:type="character" w:customStyle="1" w:styleId="highlight">
    <w:name w:val="highlight"/>
    <w:basedOn w:val="Standardnpsmoodstavce"/>
    <w:rsid w:val="00B76E1A"/>
  </w:style>
  <w:style w:type="character" w:customStyle="1" w:styleId="TextvysvtlivekChar">
    <w:name w:val="Text vysvětlivek Char"/>
    <w:aliases w:val="2_G Char"/>
    <w:basedOn w:val="Standardnpsmoodstavce"/>
    <w:link w:val="Textvysvtlivek"/>
    <w:rsid w:val="00B76E1A"/>
    <w:rPr>
      <w:sz w:val="18"/>
      <w:lang w:val="en-GB" w:eastAsia="en-US"/>
    </w:rPr>
  </w:style>
  <w:style w:type="character" w:styleId="Zdraznn">
    <w:name w:val="Emphasis"/>
    <w:basedOn w:val="Standardnpsmoodstavce"/>
    <w:uiPriority w:val="20"/>
    <w:qFormat/>
    <w:rsid w:val="00B76E1A"/>
    <w:rPr>
      <w:i/>
      <w:iCs/>
    </w:rPr>
  </w:style>
  <w:style w:type="paragraph" w:customStyle="1" w:styleId="center">
    <w:name w:val="center"/>
    <w:basedOn w:val="Normln"/>
    <w:rsid w:val="00B76E1A"/>
    <w:pPr>
      <w:suppressAutoHyphens w:val="0"/>
      <w:spacing w:before="100" w:beforeAutospacing="1" w:after="100" w:afterAutospacing="1" w:line="240" w:lineRule="auto"/>
    </w:pPr>
    <w:rPr>
      <w:sz w:val="24"/>
      <w:szCs w:val="24"/>
      <w:lang w:val="cs-CZ" w:eastAsia="cs-CZ"/>
    </w:rPr>
  </w:style>
  <w:style w:type="paragraph" w:customStyle="1" w:styleId="l31">
    <w:name w:val="l31"/>
    <w:basedOn w:val="Normln"/>
    <w:rsid w:val="00B76E1A"/>
    <w:pPr>
      <w:suppressAutoHyphens w:val="0"/>
      <w:spacing w:before="144" w:after="144" w:line="240" w:lineRule="auto"/>
      <w:jc w:val="both"/>
    </w:pPr>
    <w:rPr>
      <w:sz w:val="24"/>
      <w:szCs w:val="24"/>
      <w:lang w:val="cs-CZ" w:eastAsia="cs-CZ"/>
    </w:rPr>
  </w:style>
  <w:style w:type="paragraph" w:customStyle="1" w:styleId="l41">
    <w:name w:val="l41"/>
    <w:basedOn w:val="Normln"/>
    <w:rsid w:val="00B76E1A"/>
    <w:pPr>
      <w:suppressAutoHyphens w:val="0"/>
      <w:spacing w:before="144" w:after="144" w:line="240" w:lineRule="auto"/>
      <w:jc w:val="both"/>
    </w:pPr>
    <w:rPr>
      <w:sz w:val="24"/>
      <w:szCs w:val="24"/>
      <w:lang w:val="cs-CZ" w:eastAsia="cs-CZ"/>
    </w:rPr>
  </w:style>
  <w:style w:type="paragraph" w:customStyle="1" w:styleId="xl67">
    <w:name w:val="xl67"/>
    <w:basedOn w:val="Normln"/>
    <w:rsid w:val="00B76E1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sz w:val="24"/>
      <w:szCs w:val="24"/>
      <w:lang w:val="cs-CZ" w:eastAsia="cs-CZ"/>
    </w:rPr>
  </w:style>
  <w:style w:type="paragraph" w:customStyle="1" w:styleId="xl68">
    <w:name w:val="xl68"/>
    <w:basedOn w:val="Normln"/>
    <w:rsid w:val="00B76E1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right"/>
      <w:textAlignment w:val="center"/>
    </w:pPr>
    <w:rPr>
      <w:sz w:val="24"/>
      <w:szCs w:val="24"/>
      <w:lang w:val="cs-CZ" w:eastAsia="cs-CZ"/>
    </w:rPr>
  </w:style>
  <w:style w:type="paragraph" w:customStyle="1" w:styleId="xl69">
    <w:name w:val="xl69"/>
    <w:basedOn w:val="Normln"/>
    <w:rsid w:val="00B76E1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textAlignment w:val="center"/>
    </w:pPr>
    <w:rPr>
      <w:sz w:val="24"/>
      <w:szCs w:val="24"/>
      <w:lang w:val="cs-CZ" w:eastAsia="cs-CZ"/>
    </w:rPr>
  </w:style>
  <w:style w:type="paragraph" w:customStyle="1" w:styleId="xl70">
    <w:name w:val="xl70"/>
    <w:basedOn w:val="Normln"/>
    <w:rsid w:val="00B76E1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textAlignment w:val="center"/>
    </w:pPr>
    <w:rPr>
      <w:sz w:val="24"/>
      <w:szCs w:val="24"/>
      <w:lang w:val="cs-CZ" w:eastAsia="cs-CZ"/>
    </w:rPr>
  </w:style>
  <w:style w:type="paragraph" w:customStyle="1" w:styleId="xl71">
    <w:name w:val="xl71"/>
    <w:basedOn w:val="Normln"/>
    <w:rsid w:val="00B76E1A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textAlignment w:val="center"/>
    </w:pPr>
    <w:rPr>
      <w:sz w:val="24"/>
      <w:szCs w:val="24"/>
      <w:lang w:val="cs-CZ" w:eastAsia="cs-CZ"/>
    </w:rPr>
  </w:style>
  <w:style w:type="paragraph" w:customStyle="1" w:styleId="xl72">
    <w:name w:val="xl72"/>
    <w:basedOn w:val="Normln"/>
    <w:rsid w:val="00B76E1A"/>
    <w:pPr>
      <w:pBdr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textAlignment w:val="center"/>
    </w:pPr>
    <w:rPr>
      <w:sz w:val="24"/>
      <w:szCs w:val="24"/>
      <w:lang w:val="cs-CZ" w:eastAsia="cs-CZ"/>
    </w:rPr>
  </w:style>
  <w:style w:type="paragraph" w:customStyle="1" w:styleId="xl73">
    <w:name w:val="xl73"/>
    <w:basedOn w:val="Normln"/>
    <w:rsid w:val="00B76E1A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textAlignment w:val="center"/>
    </w:pPr>
    <w:rPr>
      <w:sz w:val="24"/>
      <w:szCs w:val="24"/>
      <w:lang w:val="cs-CZ" w:eastAsia="cs-CZ"/>
    </w:rPr>
  </w:style>
  <w:style w:type="paragraph" w:customStyle="1" w:styleId="xl74">
    <w:name w:val="xl74"/>
    <w:basedOn w:val="Normln"/>
    <w:rsid w:val="00B76E1A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 w:line="240" w:lineRule="auto"/>
      <w:textAlignment w:val="center"/>
    </w:pPr>
    <w:rPr>
      <w:sz w:val="24"/>
      <w:szCs w:val="24"/>
      <w:lang w:val="cs-CZ" w:eastAsia="cs-CZ"/>
    </w:rPr>
  </w:style>
  <w:style w:type="paragraph" w:customStyle="1" w:styleId="xl75">
    <w:name w:val="xl75"/>
    <w:basedOn w:val="Normln"/>
    <w:rsid w:val="00B76E1A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textAlignment w:val="center"/>
    </w:pPr>
    <w:rPr>
      <w:sz w:val="24"/>
      <w:szCs w:val="24"/>
      <w:lang w:val="cs-CZ" w:eastAsia="cs-CZ"/>
    </w:rPr>
  </w:style>
  <w:style w:type="paragraph" w:customStyle="1" w:styleId="xl76">
    <w:name w:val="xl76"/>
    <w:basedOn w:val="Normln"/>
    <w:rsid w:val="00B76E1A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sz w:val="24"/>
      <w:szCs w:val="24"/>
      <w:lang w:val="cs-CZ" w:eastAsia="cs-CZ"/>
    </w:rPr>
  </w:style>
  <w:style w:type="paragraph" w:customStyle="1" w:styleId="xl77">
    <w:name w:val="xl77"/>
    <w:basedOn w:val="Normln"/>
    <w:rsid w:val="00B76E1A"/>
    <w:pPr>
      <w:pBdr>
        <w:top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sz w:val="24"/>
      <w:szCs w:val="24"/>
      <w:lang w:val="cs-CZ" w:eastAsia="cs-CZ"/>
    </w:rPr>
  </w:style>
  <w:style w:type="paragraph" w:customStyle="1" w:styleId="xl78">
    <w:name w:val="xl78"/>
    <w:basedOn w:val="Normln"/>
    <w:rsid w:val="00B76E1A"/>
    <w:pPr>
      <w:pBdr>
        <w:left w:val="single" w:sz="4" w:space="0" w:color="000000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sz w:val="24"/>
      <w:szCs w:val="24"/>
      <w:lang w:val="cs-CZ" w:eastAsia="cs-CZ"/>
    </w:rPr>
  </w:style>
  <w:style w:type="paragraph" w:customStyle="1" w:styleId="xl79">
    <w:name w:val="xl79"/>
    <w:basedOn w:val="Normln"/>
    <w:rsid w:val="00B76E1A"/>
    <w:pPr>
      <w:pBdr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sz w:val="24"/>
      <w:szCs w:val="24"/>
      <w:lang w:val="cs-CZ" w:eastAsia="cs-CZ"/>
    </w:rPr>
  </w:style>
  <w:style w:type="paragraph" w:customStyle="1" w:styleId="xl80">
    <w:name w:val="xl80"/>
    <w:basedOn w:val="Normln"/>
    <w:rsid w:val="00B76E1A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sz w:val="24"/>
      <w:szCs w:val="24"/>
      <w:lang w:val="cs-CZ" w:eastAsia="cs-CZ"/>
    </w:rPr>
  </w:style>
  <w:style w:type="paragraph" w:customStyle="1" w:styleId="xl81">
    <w:name w:val="xl81"/>
    <w:basedOn w:val="Normln"/>
    <w:rsid w:val="00B76E1A"/>
    <w:pPr>
      <w:pBdr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sz w:val="24"/>
      <w:szCs w:val="24"/>
      <w:lang w:val="cs-CZ" w:eastAsia="cs-CZ"/>
    </w:rPr>
  </w:style>
  <w:style w:type="paragraph" w:customStyle="1" w:styleId="xl82">
    <w:name w:val="xl82"/>
    <w:basedOn w:val="Normln"/>
    <w:rsid w:val="00B76E1A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sz w:val="24"/>
      <w:szCs w:val="24"/>
      <w:lang w:val="cs-CZ" w:eastAsia="cs-CZ"/>
    </w:rPr>
  </w:style>
  <w:style w:type="paragraph" w:customStyle="1" w:styleId="xl83">
    <w:name w:val="xl83"/>
    <w:basedOn w:val="Normln"/>
    <w:rsid w:val="00B76E1A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sz w:val="24"/>
      <w:szCs w:val="24"/>
      <w:lang w:val="cs-CZ" w:eastAsia="cs-CZ"/>
    </w:rPr>
  </w:style>
  <w:style w:type="paragraph" w:customStyle="1" w:styleId="xl84">
    <w:name w:val="xl84"/>
    <w:basedOn w:val="Normln"/>
    <w:rsid w:val="00B76E1A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sz w:val="24"/>
      <w:szCs w:val="24"/>
      <w:lang w:val="cs-CZ" w:eastAsia="cs-CZ"/>
    </w:rPr>
  </w:style>
  <w:style w:type="paragraph" w:customStyle="1" w:styleId="xl85">
    <w:name w:val="xl85"/>
    <w:basedOn w:val="Normln"/>
    <w:rsid w:val="00B76E1A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sz w:val="24"/>
      <w:szCs w:val="24"/>
      <w:lang w:val="cs-CZ" w:eastAsia="cs-CZ"/>
    </w:rPr>
  </w:style>
  <w:style w:type="paragraph" w:customStyle="1" w:styleId="xl86">
    <w:name w:val="xl86"/>
    <w:basedOn w:val="Normln"/>
    <w:rsid w:val="00B76E1A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sz w:val="24"/>
      <w:szCs w:val="24"/>
      <w:lang w:val="cs-CZ" w:eastAsia="cs-CZ"/>
    </w:rPr>
  </w:style>
  <w:style w:type="table" w:styleId="Svtlmkazvraznn4">
    <w:name w:val="Light Grid Accent 4"/>
    <w:basedOn w:val="Normlntabulka"/>
    <w:uiPriority w:val="62"/>
    <w:rsid w:val="00B76E1A"/>
    <w:rPr>
      <w:rFonts w:asciiTheme="minorHAnsi" w:eastAsiaTheme="minorHAnsi" w:hAnsiTheme="minorHAnsi" w:cstheme="minorBidi"/>
      <w:sz w:val="22"/>
      <w:szCs w:val="22"/>
      <w:lang w:val="cs-CZ" w:eastAsia="en-US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paragraph" w:styleId="Revize">
    <w:name w:val="Revision"/>
    <w:hidden/>
    <w:uiPriority w:val="99"/>
    <w:semiHidden/>
    <w:rsid w:val="00B76E1A"/>
    <w:rPr>
      <w:rFonts w:eastAsia="Calibri" w:cs="Arial"/>
      <w:sz w:val="24"/>
      <w:lang w:val="cs-CZ" w:eastAsia="cs-CZ"/>
    </w:rPr>
  </w:style>
  <w:style w:type="paragraph" w:customStyle="1" w:styleId="Textodstavce">
    <w:name w:val="Text odstavce"/>
    <w:basedOn w:val="Normln"/>
    <w:rsid w:val="00B771D4"/>
    <w:pPr>
      <w:suppressAutoHyphens w:val="0"/>
      <w:spacing w:before="120" w:after="120" w:line="276" w:lineRule="auto"/>
      <w:jc w:val="both"/>
    </w:pPr>
    <w:rPr>
      <w:rFonts w:ascii="Arial" w:hAnsi="Arial"/>
      <w:sz w:val="22"/>
      <w:lang w:val="cs-CZ" w:eastAsia="cs-CZ"/>
    </w:rPr>
  </w:style>
  <w:style w:type="paragraph" w:styleId="Bezmezer">
    <w:name w:val="No Spacing"/>
    <w:aliases w:val="Odrážky"/>
    <w:uiPriority w:val="1"/>
    <w:qFormat/>
    <w:rsid w:val="009B07BE"/>
    <w:rPr>
      <w:rFonts w:ascii="Arial" w:eastAsiaTheme="minorHAnsi" w:hAnsi="Arial" w:cstheme="minorBidi"/>
      <w:szCs w:val="22"/>
      <w:lang w:val="cs-CZ" w:eastAsia="en-US"/>
    </w:rPr>
  </w:style>
  <w:style w:type="character" w:customStyle="1" w:styleId="None">
    <w:name w:val="None"/>
    <w:rsid w:val="00CD4B3A"/>
  </w:style>
  <w:style w:type="numbering" w:customStyle="1" w:styleId="WWOutlineListStyle9">
    <w:name w:val="WW_OutlineListStyle_9"/>
    <w:basedOn w:val="Bezseznamu"/>
    <w:rsid w:val="00D8419E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1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3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8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32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456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9456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6914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135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82048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51634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6974712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15370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60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92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767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521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149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615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5739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2578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67549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9851014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28725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36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04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13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165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054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6117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8993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1583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44854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7780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499051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81348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73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93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777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037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0991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4480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8122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8424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58927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1643001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18264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17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20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9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712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459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5849284">
                              <w:marLeft w:val="270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6977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8618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81005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6328348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08681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804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28125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39700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05085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07831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10071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770064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414648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812307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48601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74973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824184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35916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11657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0021337">
                                                                                  <w:marLeft w:val="0"/>
                                                                                  <w:marRight w:val="240"/>
                                                                                  <w:marTop w:val="0"/>
                                                                                  <w:marBottom w:val="6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66609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00497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839940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621427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885000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142835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566847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866557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692618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7790637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8505344">
                                                                                              <w:marLeft w:val="0"/>
                                                                                              <w:marRight w:val="18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09667850">
                                                                                  <w:marLeft w:val="0"/>
                                                                                  <w:marRight w:val="240"/>
                                                                                  <w:marTop w:val="0"/>
                                                                                  <w:marBottom w:val="6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85596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758541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48540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731727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545824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6950769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8735407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2927857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4931834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8294009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8876414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944089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0088256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09534939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415247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51775926">
                                                                                              <w:marLeft w:val="0"/>
                                                                                              <w:marRight w:val="18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281433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2712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6" w:space="0" w:color="E5E5E5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28209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46733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50945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511404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6" w:space="0" w:color="EBEBEB"/>
                                                                        <w:left w:val="single" w:sz="2" w:space="0" w:color="EBEBEB"/>
                                                                        <w:bottom w:val="single" w:sz="2" w:space="0" w:color="EBEBEB"/>
                                                                        <w:right w:val="single" w:sz="2" w:space="0" w:color="EBEBEB"/>
                                                                      </w:divBdr>
                                                                      <w:divsChild>
                                                                        <w:div w:id="8890730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18688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09729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68583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16402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211926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26227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902575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946042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164848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213959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45802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8607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83595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04715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836301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81139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131370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371794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435064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707647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584339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11234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11972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7157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020676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661920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14647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201718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834630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967232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733128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955955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11139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2972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717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41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81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93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178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4106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8308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6141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68383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46757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1151725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96663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120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52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73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233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66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065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064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127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512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99388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1123561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55036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838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9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72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79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572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36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2380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502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02481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9755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32110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4679467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2990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853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56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89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534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569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317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326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2315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3306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8371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4379958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74853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43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88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753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691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9516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7227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7029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767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5669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7906286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18737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361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2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2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196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723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025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346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0368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5205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3034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265458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67808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50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5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6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581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106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394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2999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577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8428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01651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9307049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86606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328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8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80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96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857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0002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8813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2603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3008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685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9355984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32776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846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82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96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389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636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786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2910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7391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3057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75490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6369651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1059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760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91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66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27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54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114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1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3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99392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28371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0441926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45926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450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4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63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02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93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2205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388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1966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613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62921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6585376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99542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069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6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8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06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01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538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759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855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890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59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787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1950885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96735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712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5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37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65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252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78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6602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2048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144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53775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063222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42995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111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4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5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477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921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2321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8598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0466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7320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1076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1402965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3041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72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3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44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07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693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1571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5992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2006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8296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74867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0501302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03309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633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56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32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32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75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091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2105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5810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141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16760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9193861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10624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756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89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16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320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5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355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1708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60766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0044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623651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45515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337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35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29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3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357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1966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4004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2971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73538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90530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1498705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97311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857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4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93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149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423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6648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450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2652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3601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68867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5620329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8855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659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24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4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5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379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475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6995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00690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0355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0774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9285055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35072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04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8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74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999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418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264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065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899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1885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77819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7130999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82441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01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8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4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374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435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229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5001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754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79361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4202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697705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3317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23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48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1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27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385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483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683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8763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6286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81563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6320701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79048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248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2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42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790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961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667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608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1081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45195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35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2690359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97896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379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37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75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139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160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46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278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94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7731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90517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485464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47930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896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29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98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326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03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133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2206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889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9522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26817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3585032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9373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551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61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0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2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77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504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2636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7638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5176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55849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4599932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94498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121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86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428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213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1510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2347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0958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7385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7852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0185749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94213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568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94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19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405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127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685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8368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6710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4573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51766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2873838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99192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400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93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810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972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158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1762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746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546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78566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2563191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51502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39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4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5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80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0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01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8048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40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69250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57794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3359523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4327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51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57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83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947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536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54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182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560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1638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7193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5104478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0961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719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8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83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639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246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130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735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650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80789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52865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9083837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13392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127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4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26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52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840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6193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4431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479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7824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78175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0445423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1119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1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54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73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792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334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879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3967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5562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0884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7808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6306583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5825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329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31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22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0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046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707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649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3289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3458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38468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3655014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54935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729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77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18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284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85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3746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631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7516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26717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79513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1728995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8840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197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72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89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604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469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352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628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9453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2564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0948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6982856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69667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006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1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75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604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436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5198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4115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404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92974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09803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2559999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01565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129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2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89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115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26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788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18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713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78001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9944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1278103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71535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891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7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4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139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99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3453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5411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3437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48093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0325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7304682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81840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111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4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3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87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2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1889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6578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3880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4326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37081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63492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9801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106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74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43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157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68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0705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155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2172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7078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54198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9591426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67054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15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28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40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641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676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755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1172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1802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4228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582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57991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27091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761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9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20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799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011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466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1869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8291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1178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0336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3453765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5760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87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5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48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139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8986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0601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08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40663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81386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0192251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55492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485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0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891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921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126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3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4850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063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63626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6620070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96198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83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7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260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151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843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7671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0004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26865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9762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7756337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775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91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1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55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51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164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538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308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3619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9745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1212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9611478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1986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79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86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2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818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757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150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0909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8721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9574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0956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8833624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74108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N-Docs2017\Templates\PlainPage\PlainPage_E.dot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546523-8396-4A50-8A13-DA8A01823AD4}"/>
</file>

<file path=customXml/itemProps2.xml><?xml version="1.0" encoding="utf-8"?>
<ds:datastoreItem xmlns:ds="http://schemas.openxmlformats.org/officeDocument/2006/customXml" ds:itemID="{B5B0E2A4-5A45-4751-BD86-9A7EAD690C72}">
  <ds:schemaRefs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C3495119-82BB-4C24-B7D0-A77B7863673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82C59A1-B8D8-4834-975B-13E2FACB3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PlainPage_E.dotm</Template>
  <TotalTime>0</TotalTime>
  <Pages>23</Pages>
  <Words>5440</Words>
  <Characters>32101</Characters>
  <Application>Microsoft Office Word</Application>
  <DocSecurity>0</DocSecurity>
  <Lines>267</Lines>
  <Paragraphs>74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xxxx/x/xx/xx</vt:lpstr>
      <vt:lpstr>xxxx/x/xx/xx</vt:lpstr>
      <vt:lpstr/>
    </vt:vector>
  </TitlesOfParts>
  <Company>CSD</Company>
  <LinksUpToDate>false</LinksUpToDate>
  <CharactersWithSpaces>37467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xxxx/x/xx/xx</dc:title>
  <dc:subject/>
  <dc:creator>CAILLOT Lucille</dc:creator>
  <cp:keywords/>
  <dc:description/>
  <cp:lastModifiedBy>Jiří LUHAN</cp:lastModifiedBy>
  <cp:revision>2</cp:revision>
  <cp:lastPrinted>2019-06-03T13:17:00Z</cp:lastPrinted>
  <dcterms:created xsi:type="dcterms:W3CDTF">2021-02-12T15:16:00Z</dcterms:created>
  <dcterms:modified xsi:type="dcterms:W3CDTF">2021-02-12T15:16:00Z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