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4.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673DB6" w14:textId="09D0AF26" w:rsidR="00650E89" w:rsidRPr="003C49C9" w:rsidRDefault="007167A7" w:rsidP="003C49C9">
      <w:pPr>
        <w:spacing w:line="276" w:lineRule="auto"/>
        <w:jc w:val="center"/>
        <w:rPr>
          <w:rFonts w:eastAsiaTheme="majorEastAsia"/>
          <w:b/>
          <w:bCs/>
          <w:i/>
          <w:iCs/>
          <w:color w:val="2F5496" w:themeColor="accent1" w:themeShade="BF"/>
          <w:lang w:val="en-US"/>
        </w:rPr>
      </w:pPr>
      <w:r w:rsidRPr="003C49C9">
        <w:rPr>
          <w:rFonts w:eastAsiaTheme="majorEastAsia"/>
          <w:b/>
          <w:bCs/>
          <w:color w:val="2F5496" w:themeColor="accent1" w:themeShade="BF"/>
          <w:lang w:val="en-US"/>
        </w:rPr>
        <w:t>P</w:t>
      </w:r>
      <w:r w:rsidR="00334381" w:rsidRPr="003C49C9">
        <w:rPr>
          <w:rFonts w:eastAsiaTheme="majorEastAsia"/>
          <w:b/>
          <w:bCs/>
          <w:color w:val="2F5496" w:themeColor="accent1" w:themeShade="BF"/>
          <w:lang w:val="en-US"/>
        </w:rPr>
        <w:t xml:space="preserve">arallel Report </w:t>
      </w:r>
      <w:r w:rsidR="004C3E4C" w:rsidRPr="003C49C9">
        <w:rPr>
          <w:rFonts w:eastAsiaTheme="majorEastAsia"/>
          <w:b/>
          <w:bCs/>
          <w:color w:val="2F5496" w:themeColor="accent1" w:themeShade="BF"/>
          <w:lang w:val="en-US"/>
        </w:rPr>
        <w:t xml:space="preserve">Submitted </w:t>
      </w:r>
      <w:r w:rsidR="00650E89" w:rsidRPr="003C49C9">
        <w:rPr>
          <w:rFonts w:eastAsiaTheme="majorEastAsia"/>
          <w:b/>
          <w:bCs/>
          <w:color w:val="2F5496" w:themeColor="accent1" w:themeShade="BF"/>
          <w:lang w:val="en-US"/>
        </w:rPr>
        <w:t>to the Committee on Economic, Social and Cultural Rights</w:t>
      </w:r>
    </w:p>
    <w:p w14:paraId="6ACF3D3F" w14:textId="25DBEBB2" w:rsidR="00E139B8" w:rsidRPr="003C49C9" w:rsidRDefault="005B60E8" w:rsidP="003C49C9">
      <w:pPr>
        <w:spacing w:line="276" w:lineRule="auto"/>
        <w:jc w:val="center"/>
        <w:rPr>
          <w:rFonts w:eastAsiaTheme="majorEastAsia"/>
          <w:b/>
          <w:bCs/>
          <w:i/>
          <w:iCs/>
          <w:color w:val="2F5496" w:themeColor="accent1" w:themeShade="BF"/>
          <w:lang w:val="en-US"/>
        </w:rPr>
      </w:pPr>
      <w:r w:rsidRPr="003C49C9">
        <w:rPr>
          <w:rFonts w:eastAsiaTheme="majorEastAsia"/>
          <w:b/>
          <w:bCs/>
          <w:color w:val="2F5496" w:themeColor="accent1" w:themeShade="BF"/>
          <w:lang w:val="en-US"/>
        </w:rPr>
        <w:t xml:space="preserve">for the consideration of the List of Issues on </w:t>
      </w:r>
      <w:r w:rsidR="002B36CD" w:rsidRPr="003C49C9">
        <w:rPr>
          <w:rFonts w:eastAsiaTheme="majorEastAsia"/>
          <w:b/>
          <w:bCs/>
          <w:color w:val="2F5496" w:themeColor="accent1" w:themeShade="BF"/>
          <w:lang w:val="en-US"/>
        </w:rPr>
        <w:t>the Republic of Chile</w:t>
      </w:r>
    </w:p>
    <w:p w14:paraId="5D3A00D6" w14:textId="5D0783FD" w:rsidR="00254589" w:rsidRDefault="00254589" w:rsidP="003C49C9">
      <w:pPr>
        <w:spacing w:line="276" w:lineRule="auto"/>
        <w:jc w:val="center"/>
        <w:rPr>
          <w:rFonts w:eastAsiaTheme="majorEastAsia"/>
          <w:b/>
          <w:bCs/>
          <w:color w:val="2F5496" w:themeColor="accent1" w:themeShade="BF"/>
          <w:lang w:val="en-US"/>
        </w:rPr>
      </w:pPr>
      <w:r w:rsidRPr="003C49C9">
        <w:rPr>
          <w:rFonts w:eastAsiaTheme="majorEastAsia"/>
          <w:b/>
          <w:bCs/>
          <w:color w:val="2F5496" w:themeColor="accent1" w:themeShade="BF"/>
          <w:lang w:val="en-US"/>
        </w:rPr>
        <w:t xml:space="preserve">by the </w:t>
      </w:r>
      <w:r w:rsidR="00776C7E" w:rsidRPr="003C49C9">
        <w:rPr>
          <w:rFonts w:eastAsiaTheme="majorEastAsia"/>
          <w:b/>
          <w:bCs/>
          <w:color w:val="2F5496" w:themeColor="accent1" w:themeShade="BF"/>
          <w:lang w:val="en-US"/>
        </w:rPr>
        <w:t xml:space="preserve">Committee’s </w:t>
      </w:r>
      <w:r w:rsidRPr="003C49C9">
        <w:rPr>
          <w:rFonts w:eastAsiaTheme="majorEastAsia"/>
          <w:b/>
          <w:bCs/>
          <w:color w:val="2F5496" w:themeColor="accent1" w:themeShade="BF"/>
          <w:lang w:val="en-US"/>
        </w:rPr>
        <w:t xml:space="preserve">Pre-Sessional Working Group </w:t>
      </w:r>
      <w:r w:rsidR="00E139B8" w:rsidRPr="003C49C9">
        <w:rPr>
          <w:rFonts w:eastAsiaTheme="majorEastAsia"/>
          <w:b/>
          <w:bCs/>
          <w:color w:val="2F5496" w:themeColor="accent1" w:themeShade="BF"/>
          <w:lang w:val="en-US"/>
        </w:rPr>
        <w:t>at its 66th Session (9 – 13 March 2020)</w:t>
      </w:r>
    </w:p>
    <w:p w14:paraId="045F5F19" w14:textId="77777777" w:rsidR="003C49C9" w:rsidRPr="003C49C9" w:rsidRDefault="003C49C9" w:rsidP="003C49C9">
      <w:pPr>
        <w:jc w:val="center"/>
        <w:rPr>
          <w:rFonts w:eastAsiaTheme="majorEastAsia"/>
          <w:b/>
          <w:bCs/>
          <w:i/>
          <w:iCs/>
          <w:color w:val="2F5496" w:themeColor="accent1" w:themeShade="BF"/>
          <w:lang w:val="en-US"/>
        </w:rPr>
      </w:pPr>
    </w:p>
    <w:p w14:paraId="5E4841FF" w14:textId="77777777" w:rsidR="006F26E5" w:rsidRPr="006F26E5" w:rsidRDefault="007479D7" w:rsidP="006F26E5">
      <w:pPr>
        <w:pStyle w:val="ListParagraph"/>
        <w:jc w:val="center"/>
        <w:rPr>
          <w:rFonts w:cstheme="minorHAnsi"/>
          <w:color w:val="000000"/>
          <w:shd w:val="clear" w:color="auto" w:fill="FFFFFF"/>
        </w:rPr>
      </w:pPr>
      <w:r w:rsidRPr="00FA4C39">
        <w:rPr>
          <w:rFonts w:cstheme="minorHAnsi"/>
        </w:rPr>
        <w:t xml:space="preserve">Submitted by: FIMA, </w:t>
      </w:r>
      <w:r w:rsidRPr="00FA4C39">
        <w:rPr>
          <w:rFonts w:cstheme="minorHAnsi"/>
          <w:color w:val="000000"/>
          <w:shd w:val="clear" w:color="auto" w:fill="FFFFFF"/>
        </w:rPr>
        <w:t>Fundación Terram</w:t>
      </w:r>
      <w:r w:rsidR="0046086D">
        <w:rPr>
          <w:rFonts w:cstheme="minorHAnsi"/>
          <w:color w:val="000000"/>
          <w:shd w:val="clear" w:color="auto" w:fill="FFFFFF"/>
        </w:rPr>
        <w:t xml:space="preserve"> and </w:t>
      </w:r>
      <w:r w:rsidR="006F26E5" w:rsidRPr="006F26E5">
        <w:rPr>
          <w:rFonts w:cstheme="minorHAnsi"/>
          <w:color w:val="000000"/>
          <w:shd w:val="clear" w:color="auto" w:fill="FFFFFF"/>
        </w:rPr>
        <w:t>Movimento ChaoPescao</w:t>
      </w:r>
    </w:p>
    <w:p w14:paraId="70446C21" w14:textId="1518AD07" w:rsidR="007479D7" w:rsidRDefault="007479D7" w:rsidP="00921C27">
      <w:pPr>
        <w:jc w:val="center"/>
        <w:rPr>
          <w:rFonts w:cstheme="minorHAnsi"/>
        </w:rPr>
      </w:pPr>
    </w:p>
    <w:p w14:paraId="78F22FCE" w14:textId="77777777" w:rsidR="0078545E" w:rsidRPr="00FA4C39" w:rsidRDefault="0078545E" w:rsidP="00A95490">
      <w:pPr>
        <w:jc w:val="both"/>
        <w:rPr>
          <w:rFonts w:cstheme="minorHAnsi"/>
        </w:rPr>
      </w:pPr>
    </w:p>
    <w:p w14:paraId="51DA992A" w14:textId="77777777" w:rsidR="00FF2EDE" w:rsidRPr="00FF2EDE" w:rsidRDefault="000A1050" w:rsidP="00921C27">
      <w:pPr>
        <w:spacing w:after="40"/>
        <w:jc w:val="center"/>
        <w:rPr>
          <w:rFonts w:cstheme="minorHAnsi"/>
          <w:b/>
          <w:bCs/>
          <w:i/>
          <w:iCs/>
        </w:rPr>
      </w:pPr>
      <w:r w:rsidRPr="00FF2EDE">
        <w:rPr>
          <w:rFonts w:cstheme="minorHAnsi"/>
          <w:b/>
          <w:bCs/>
          <w:i/>
          <w:iCs/>
        </w:rPr>
        <w:t xml:space="preserve">The Republic of Chile’s climate policy </w:t>
      </w:r>
    </w:p>
    <w:p w14:paraId="36957C90" w14:textId="7A950E90" w:rsidR="000A1050" w:rsidRPr="00FF2EDE" w:rsidRDefault="000A1050">
      <w:pPr>
        <w:spacing w:after="40"/>
        <w:jc w:val="center"/>
        <w:rPr>
          <w:rFonts w:cstheme="minorHAnsi"/>
          <w:b/>
          <w:bCs/>
          <w:i/>
          <w:iCs/>
        </w:rPr>
      </w:pPr>
      <w:r w:rsidRPr="00FF2EDE">
        <w:rPr>
          <w:rFonts w:cstheme="minorHAnsi"/>
          <w:b/>
          <w:bCs/>
          <w:i/>
          <w:iCs/>
        </w:rPr>
        <w:t xml:space="preserve">and its </w:t>
      </w:r>
      <w:r w:rsidR="00554A4B" w:rsidRPr="00FF2EDE">
        <w:rPr>
          <w:rFonts w:cstheme="minorHAnsi"/>
          <w:b/>
          <w:bCs/>
          <w:i/>
          <w:iCs/>
        </w:rPr>
        <w:t>obligations</w:t>
      </w:r>
      <w:r w:rsidRPr="00FF2EDE">
        <w:rPr>
          <w:rFonts w:cstheme="minorHAnsi"/>
          <w:b/>
          <w:bCs/>
          <w:i/>
          <w:iCs/>
        </w:rPr>
        <w:t xml:space="preserve"> </w:t>
      </w:r>
      <w:r w:rsidR="00D51D4F" w:rsidRPr="00FF2EDE">
        <w:rPr>
          <w:rFonts w:cstheme="minorHAnsi"/>
          <w:b/>
          <w:bCs/>
          <w:i/>
          <w:iCs/>
        </w:rPr>
        <w:t>under</w:t>
      </w:r>
      <w:r w:rsidR="00FF2EDE" w:rsidRPr="00FF2EDE">
        <w:rPr>
          <w:rFonts w:cstheme="minorHAnsi"/>
          <w:b/>
          <w:bCs/>
          <w:i/>
          <w:iCs/>
        </w:rPr>
        <w:t xml:space="preserve"> </w:t>
      </w:r>
      <w:r w:rsidRPr="00FF2EDE">
        <w:rPr>
          <w:rFonts w:cstheme="minorHAnsi"/>
          <w:b/>
          <w:bCs/>
          <w:i/>
          <w:iCs/>
        </w:rPr>
        <w:t xml:space="preserve">the International </w:t>
      </w:r>
      <w:r w:rsidR="00554A4B" w:rsidRPr="00FF2EDE">
        <w:rPr>
          <w:rFonts w:cstheme="minorHAnsi"/>
          <w:b/>
          <w:bCs/>
          <w:i/>
          <w:iCs/>
        </w:rPr>
        <w:t>Covenant</w:t>
      </w:r>
      <w:r w:rsidRPr="00FF2EDE">
        <w:rPr>
          <w:rFonts w:cstheme="minorHAnsi"/>
          <w:b/>
          <w:bCs/>
          <w:i/>
          <w:iCs/>
        </w:rPr>
        <w:t xml:space="preserve"> on Economic Social</w:t>
      </w:r>
      <w:r w:rsidR="00554A4B" w:rsidRPr="00FF2EDE">
        <w:rPr>
          <w:rFonts w:cstheme="minorHAnsi"/>
          <w:b/>
          <w:bCs/>
          <w:i/>
          <w:iCs/>
        </w:rPr>
        <w:t>,</w:t>
      </w:r>
      <w:r w:rsidRPr="00FF2EDE">
        <w:rPr>
          <w:rFonts w:cstheme="minorHAnsi"/>
          <w:b/>
          <w:bCs/>
          <w:i/>
          <w:iCs/>
        </w:rPr>
        <w:t xml:space="preserve"> and </w:t>
      </w:r>
      <w:r w:rsidR="00554A4B" w:rsidRPr="00FF2EDE">
        <w:rPr>
          <w:rFonts w:cstheme="minorHAnsi"/>
          <w:b/>
          <w:bCs/>
          <w:i/>
          <w:iCs/>
        </w:rPr>
        <w:t>Cultural</w:t>
      </w:r>
      <w:r w:rsidRPr="00FF2EDE">
        <w:rPr>
          <w:rFonts w:cstheme="minorHAnsi"/>
          <w:b/>
          <w:bCs/>
          <w:i/>
          <w:iCs/>
        </w:rPr>
        <w:t xml:space="preserve"> Rights</w:t>
      </w:r>
    </w:p>
    <w:p w14:paraId="2C8F85E5" w14:textId="12F8283F" w:rsidR="00254589" w:rsidRPr="00FA4C39" w:rsidRDefault="00254589" w:rsidP="00A95490">
      <w:pPr>
        <w:pStyle w:val="Heading1"/>
        <w:spacing w:after="40"/>
        <w:jc w:val="center"/>
        <w:rPr>
          <w:rFonts w:cstheme="minorHAnsi"/>
          <w:b w:val="0"/>
          <w:bCs w:val="0"/>
        </w:rPr>
      </w:pPr>
    </w:p>
    <w:p w14:paraId="5E36467C" w14:textId="28EF8169" w:rsidR="000B2853" w:rsidRPr="00FA4C39" w:rsidRDefault="006F1DFE" w:rsidP="00921C27">
      <w:pPr>
        <w:spacing w:line="360" w:lineRule="auto"/>
        <w:ind w:left="2880" w:firstLine="720"/>
        <w:jc w:val="both"/>
        <w:rPr>
          <w:rFonts w:cstheme="minorHAnsi"/>
          <w:color w:val="2F5496" w:themeColor="accent1" w:themeShade="BF"/>
          <w:lang w:val="en-US"/>
        </w:rPr>
      </w:pPr>
      <w:r w:rsidRPr="00FA4C39">
        <w:rPr>
          <w:rFonts w:cstheme="minorHAnsi"/>
          <w:color w:val="2F5496" w:themeColor="accent1" w:themeShade="BF"/>
          <w:lang w:val="en-US"/>
        </w:rPr>
        <w:t>January 2020</w:t>
      </w:r>
    </w:p>
    <w:p w14:paraId="6DD2C2D8" w14:textId="77777777" w:rsidR="008B5DDD" w:rsidRDefault="008B5DDD" w:rsidP="00921C27">
      <w:pPr>
        <w:jc w:val="both"/>
        <w:rPr>
          <w:rFonts w:cstheme="minorHAnsi"/>
          <w:color w:val="000000"/>
          <w:shd w:val="clear" w:color="auto" w:fill="FFFFFF"/>
        </w:rPr>
      </w:pPr>
    </w:p>
    <w:p w14:paraId="33962B4C" w14:textId="41CC2586" w:rsidR="00921C27" w:rsidRDefault="00921C27" w:rsidP="00A95490">
      <w:pPr>
        <w:jc w:val="both"/>
        <w:rPr>
          <w:rFonts w:cstheme="minorHAnsi"/>
          <w:shd w:val="clear" w:color="auto" w:fill="FFFFFF"/>
        </w:rPr>
      </w:pPr>
      <w:r w:rsidRPr="00921C27">
        <w:rPr>
          <w:rFonts w:cstheme="minorHAnsi"/>
          <w:color w:val="000000"/>
          <w:shd w:val="clear" w:color="auto" w:fill="FFFFFF"/>
        </w:rPr>
        <w:t xml:space="preserve">The </w:t>
      </w:r>
      <w:r w:rsidRPr="00921C27">
        <w:rPr>
          <w:rFonts w:cstheme="minorHAnsi"/>
          <w:shd w:val="clear" w:color="auto" w:fill="FFFFFF"/>
        </w:rPr>
        <w:t>upcoming review of the Republic of Chile</w:t>
      </w:r>
      <w:r w:rsidR="005A4162">
        <w:rPr>
          <w:rFonts w:cstheme="minorHAnsi"/>
          <w:shd w:val="clear" w:color="auto" w:fill="FFFFFF"/>
        </w:rPr>
        <w:t xml:space="preserve"> (Chile)</w:t>
      </w:r>
      <w:r w:rsidRPr="00921C27">
        <w:rPr>
          <w:rFonts w:cstheme="minorHAnsi"/>
          <w:shd w:val="clear" w:color="auto" w:fill="FFFFFF"/>
        </w:rPr>
        <w:t xml:space="preserve"> by the Committee on Economic, Social and Cultural Rights </w:t>
      </w:r>
      <w:r w:rsidRPr="002750BD">
        <w:rPr>
          <w:rFonts w:cstheme="minorHAnsi"/>
          <w:shd w:val="clear" w:color="auto" w:fill="FFFFFF"/>
        </w:rPr>
        <w:t xml:space="preserve">(CESCR) is an important opportunity to ask the government of Chile to clarify how its climate change policy complies with its legal obligations under the International Covenant on Economic Social and Cultural Rights (ICESCR) and its obligations under the Paris Agreement. </w:t>
      </w:r>
    </w:p>
    <w:sdt>
      <w:sdtPr>
        <w:rPr>
          <w:rFonts w:asciiTheme="minorHAnsi" w:eastAsia="Times New Roman" w:hAnsiTheme="minorHAnsi" w:cs="Times New Roman"/>
          <w:b w:val="0"/>
          <w:bCs w:val="0"/>
          <w:color w:val="auto"/>
          <w:sz w:val="22"/>
          <w:szCs w:val="24"/>
          <w:lang w:val="en-AU"/>
        </w:rPr>
        <w:id w:val="-1089073460"/>
        <w:docPartObj>
          <w:docPartGallery w:val="Table of Contents"/>
          <w:docPartUnique/>
        </w:docPartObj>
      </w:sdtPr>
      <w:sdtEndPr>
        <w:rPr>
          <w:noProof/>
        </w:rPr>
      </w:sdtEndPr>
      <w:sdtContent>
        <w:p w14:paraId="52E7FBAF" w14:textId="6275E2D2" w:rsidR="00FF2EDE" w:rsidRPr="00B43AEC" w:rsidRDefault="00FF2EDE">
          <w:pPr>
            <w:pStyle w:val="TOCHeading"/>
            <w:rPr>
              <w:sz w:val="22"/>
              <w:szCs w:val="22"/>
            </w:rPr>
          </w:pPr>
          <w:r w:rsidRPr="00B43AEC">
            <w:rPr>
              <w:sz w:val="22"/>
              <w:szCs w:val="22"/>
            </w:rPr>
            <w:t>Table of Contents</w:t>
          </w:r>
        </w:p>
        <w:bookmarkStart w:id="0" w:name="_GoBack"/>
        <w:p w14:paraId="3E5A4188" w14:textId="6AA076B0" w:rsidR="00D65A2F" w:rsidRPr="00D056AD" w:rsidRDefault="00794820">
          <w:pPr>
            <w:pStyle w:val="TOC1"/>
            <w:tabs>
              <w:tab w:val="left" w:pos="660"/>
              <w:tab w:val="right" w:leader="dot" w:pos="9736"/>
            </w:tabs>
            <w:rPr>
              <w:rFonts w:eastAsiaTheme="minorEastAsia" w:cstheme="minorBidi"/>
              <w:b w:val="0"/>
              <w:bCs w:val="0"/>
              <w:i w:val="0"/>
              <w:iCs w:val="0"/>
              <w:noProof/>
            </w:rPr>
          </w:pPr>
          <w:r w:rsidRPr="00D056AD">
            <w:rPr>
              <w:i w:val="0"/>
              <w:iCs w:val="0"/>
              <w:sz w:val="22"/>
              <w:szCs w:val="22"/>
            </w:rPr>
            <w:fldChar w:fldCharType="begin"/>
          </w:r>
          <w:r w:rsidRPr="00D056AD">
            <w:rPr>
              <w:i w:val="0"/>
              <w:iCs w:val="0"/>
              <w:sz w:val="22"/>
              <w:szCs w:val="22"/>
            </w:rPr>
            <w:instrText xml:space="preserve"> TOC \o "1-1" \h \z \u </w:instrText>
          </w:r>
          <w:r w:rsidRPr="00D056AD">
            <w:rPr>
              <w:i w:val="0"/>
              <w:iCs w:val="0"/>
              <w:sz w:val="22"/>
              <w:szCs w:val="22"/>
            </w:rPr>
            <w:fldChar w:fldCharType="separate"/>
          </w:r>
          <w:hyperlink w:anchor="_Toc29979220" w:history="1">
            <w:r w:rsidR="00D65A2F" w:rsidRPr="00D056AD">
              <w:rPr>
                <w:rStyle w:val="Hyperlink"/>
                <w:i w:val="0"/>
                <w:iCs w:val="0"/>
                <w:noProof/>
              </w:rPr>
              <w:t>A.</w:t>
            </w:r>
            <w:r w:rsidR="00D55692" w:rsidRPr="00D056AD">
              <w:rPr>
                <w:rStyle w:val="Hyperlink"/>
                <w:i w:val="0"/>
                <w:iCs w:val="0"/>
                <w:noProof/>
              </w:rPr>
              <w:t xml:space="preserve"> </w:t>
            </w:r>
            <w:r w:rsidR="00D65A2F" w:rsidRPr="00D056AD">
              <w:rPr>
                <w:rStyle w:val="Hyperlink"/>
                <w:i w:val="0"/>
                <w:iCs w:val="0"/>
                <w:noProof/>
              </w:rPr>
              <w:t>Human rights impacts of Chile’s climate and coal policy</w:t>
            </w:r>
            <w:r w:rsidR="00D65A2F" w:rsidRPr="00D056AD">
              <w:rPr>
                <w:i w:val="0"/>
                <w:iCs w:val="0"/>
                <w:noProof/>
                <w:webHidden/>
              </w:rPr>
              <w:tab/>
            </w:r>
            <w:r w:rsidR="00D65A2F" w:rsidRPr="00D056AD">
              <w:rPr>
                <w:i w:val="0"/>
                <w:iCs w:val="0"/>
                <w:noProof/>
                <w:webHidden/>
              </w:rPr>
              <w:fldChar w:fldCharType="begin"/>
            </w:r>
            <w:r w:rsidR="00D65A2F" w:rsidRPr="00D056AD">
              <w:rPr>
                <w:i w:val="0"/>
                <w:iCs w:val="0"/>
                <w:noProof/>
                <w:webHidden/>
              </w:rPr>
              <w:instrText xml:space="preserve"> PAGEREF _Toc29979220 \h </w:instrText>
            </w:r>
            <w:r w:rsidR="00D65A2F" w:rsidRPr="00D056AD">
              <w:rPr>
                <w:i w:val="0"/>
                <w:iCs w:val="0"/>
                <w:noProof/>
                <w:webHidden/>
              </w:rPr>
            </w:r>
            <w:r w:rsidR="00D65A2F" w:rsidRPr="00D056AD">
              <w:rPr>
                <w:i w:val="0"/>
                <w:iCs w:val="0"/>
                <w:noProof/>
                <w:webHidden/>
              </w:rPr>
              <w:fldChar w:fldCharType="separate"/>
            </w:r>
            <w:r w:rsidR="00B975D3" w:rsidRPr="00D056AD">
              <w:rPr>
                <w:i w:val="0"/>
                <w:iCs w:val="0"/>
                <w:noProof/>
                <w:webHidden/>
              </w:rPr>
              <w:t>1</w:t>
            </w:r>
            <w:r w:rsidR="00D65A2F" w:rsidRPr="00D056AD">
              <w:rPr>
                <w:i w:val="0"/>
                <w:iCs w:val="0"/>
                <w:noProof/>
                <w:webHidden/>
              </w:rPr>
              <w:fldChar w:fldCharType="end"/>
            </w:r>
          </w:hyperlink>
        </w:p>
        <w:p w14:paraId="2790E369" w14:textId="096D203F" w:rsidR="00D65A2F" w:rsidRPr="00D056AD" w:rsidRDefault="00D65A2F">
          <w:pPr>
            <w:pStyle w:val="TOC1"/>
            <w:tabs>
              <w:tab w:val="left" w:pos="440"/>
              <w:tab w:val="right" w:leader="dot" w:pos="9736"/>
            </w:tabs>
            <w:rPr>
              <w:rFonts w:eastAsiaTheme="minorEastAsia" w:cstheme="minorBidi"/>
              <w:b w:val="0"/>
              <w:bCs w:val="0"/>
              <w:i w:val="0"/>
              <w:iCs w:val="0"/>
              <w:noProof/>
            </w:rPr>
          </w:pPr>
          <w:hyperlink w:anchor="_Toc29979221" w:history="1">
            <w:r w:rsidRPr="00D056AD">
              <w:rPr>
                <w:rStyle w:val="Hyperlink"/>
                <w:i w:val="0"/>
                <w:iCs w:val="0"/>
                <w:noProof/>
              </w:rPr>
              <w:t>B.</w:t>
            </w:r>
            <w:r w:rsidR="00D55692" w:rsidRPr="00D056AD">
              <w:rPr>
                <w:rStyle w:val="Hyperlink"/>
                <w:i w:val="0"/>
                <w:iCs w:val="0"/>
                <w:noProof/>
              </w:rPr>
              <w:t xml:space="preserve"> </w:t>
            </w:r>
            <w:r w:rsidRPr="00D056AD">
              <w:rPr>
                <w:rStyle w:val="Hyperlink"/>
                <w:i w:val="0"/>
                <w:iCs w:val="0"/>
                <w:noProof/>
              </w:rPr>
              <w:t>Chile’s human rights obligations to mitigate climate change</w:t>
            </w:r>
            <w:r w:rsidRPr="00D056AD">
              <w:rPr>
                <w:i w:val="0"/>
                <w:iCs w:val="0"/>
                <w:noProof/>
                <w:webHidden/>
              </w:rPr>
              <w:tab/>
            </w:r>
            <w:r w:rsidRPr="00D056AD">
              <w:rPr>
                <w:i w:val="0"/>
                <w:iCs w:val="0"/>
                <w:noProof/>
                <w:webHidden/>
              </w:rPr>
              <w:fldChar w:fldCharType="begin"/>
            </w:r>
            <w:r w:rsidRPr="00D056AD">
              <w:rPr>
                <w:i w:val="0"/>
                <w:iCs w:val="0"/>
                <w:noProof/>
                <w:webHidden/>
              </w:rPr>
              <w:instrText xml:space="preserve"> PAGEREF _Toc29979221 \h </w:instrText>
            </w:r>
            <w:r w:rsidRPr="00D056AD">
              <w:rPr>
                <w:i w:val="0"/>
                <w:iCs w:val="0"/>
                <w:noProof/>
                <w:webHidden/>
              </w:rPr>
            </w:r>
            <w:r w:rsidRPr="00D056AD">
              <w:rPr>
                <w:i w:val="0"/>
                <w:iCs w:val="0"/>
                <w:noProof/>
                <w:webHidden/>
              </w:rPr>
              <w:fldChar w:fldCharType="separate"/>
            </w:r>
            <w:r w:rsidR="00B975D3" w:rsidRPr="00D056AD">
              <w:rPr>
                <w:i w:val="0"/>
                <w:iCs w:val="0"/>
                <w:noProof/>
                <w:webHidden/>
              </w:rPr>
              <w:t>2</w:t>
            </w:r>
            <w:r w:rsidRPr="00D056AD">
              <w:rPr>
                <w:i w:val="0"/>
                <w:iCs w:val="0"/>
                <w:noProof/>
                <w:webHidden/>
              </w:rPr>
              <w:fldChar w:fldCharType="end"/>
            </w:r>
          </w:hyperlink>
        </w:p>
        <w:p w14:paraId="7C710749" w14:textId="12281CD5" w:rsidR="00D65A2F" w:rsidRPr="00D056AD" w:rsidRDefault="00D65A2F">
          <w:pPr>
            <w:pStyle w:val="TOC1"/>
            <w:tabs>
              <w:tab w:val="left" w:pos="440"/>
              <w:tab w:val="right" w:leader="dot" w:pos="9736"/>
            </w:tabs>
            <w:rPr>
              <w:rFonts w:eastAsiaTheme="minorEastAsia" w:cstheme="minorBidi"/>
              <w:b w:val="0"/>
              <w:bCs w:val="0"/>
              <w:i w:val="0"/>
              <w:iCs w:val="0"/>
              <w:noProof/>
            </w:rPr>
          </w:pPr>
          <w:hyperlink w:anchor="_Toc29979222" w:history="1">
            <w:r w:rsidRPr="00D056AD">
              <w:rPr>
                <w:rStyle w:val="Hyperlink"/>
                <w:i w:val="0"/>
                <w:iCs w:val="0"/>
                <w:noProof/>
              </w:rPr>
              <w:t>C.</w:t>
            </w:r>
            <w:r w:rsidR="00D55692" w:rsidRPr="00D056AD">
              <w:rPr>
                <w:rStyle w:val="Hyperlink"/>
                <w:i w:val="0"/>
                <w:iCs w:val="0"/>
                <w:noProof/>
              </w:rPr>
              <w:t xml:space="preserve"> </w:t>
            </w:r>
            <w:r w:rsidRPr="00D056AD">
              <w:rPr>
                <w:rStyle w:val="Hyperlink"/>
                <w:i w:val="0"/>
                <w:iCs w:val="0"/>
                <w:noProof/>
              </w:rPr>
              <w:t>Chile’s climate policy</w:t>
            </w:r>
            <w:r w:rsidRPr="00D056AD">
              <w:rPr>
                <w:i w:val="0"/>
                <w:iCs w:val="0"/>
                <w:noProof/>
                <w:webHidden/>
              </w:rPr>
              <w:tab/>
            </w:r>
            <w:r w:rsidRPr="00D056AD">
              <w:rPr>
                <w:i w:val="0"/>
                <w:iCs w:val="0"/>
                <w:noProof/>
                <w:webHidden/>
              </w:rPr>
              <w:fldChar w:fldCharType="begin"/>
            </w:r>
            <w:r w:rsidRPr="00D056AD">
              <w:rPr>
                <w:i w:val="0"/>
                <w:iCs w:val="0"/>
                <w:noProof/>
                <w:webHidden/>
              </w:rPr>
              <w:instrText xml:space="preserve"> PAGEREF _Toc29979222 \h </w:instrText>
            </w:r>
            <w:r w:rsidRPr="00D056AD">
              <w:rPr>
                <w:i w:val="0"/>
                <w:iCs w:val="0"/>
                <w:noProof/>
                <w:webHidden/>
              </w:rPr>
            </w:r>
            <w:r w:rsidRPr="00D056AD">
              <w:rPr>
                <w:i w:val="0"/>
                <w:iCs w:val="0"/>
                <w:noProof/>
                <w:webHidden/>
              </w:rPr>
              <w:fldChar w:fldCharType="separate"/>
            </w:r>
            <w:r w:rsidR="00B975D3" w:rsidRPr="00D056AD">
              <w:rPr>
                <w:i w:val="0"/>
                <w:iCs w:val="0"/>
                <w:noProof/>
                <w:webHidden/>
              </w:rPr>
              <w:t>4</w:t>
            </w:r>
            <w:r w:rsidRPr="00D056AD">
              <w:rPr>
                <w:i w:val="0"/>
                <w:iCs w:val="0"/>
                <w:noProof/>
                <w:webHidden/>
              </w:rPr>
              <w:fldChar w:fldCharType="end"/>
            </w:r>
          </w:hyperlink>
        </w:p>
        <w:p w14:paraId="17317B0D" w14:textId="5CA4DDDC" w:rsidR="00D65A2F" w:rsidRPr="00D056AD" w:rsidRDefault="00D65A2F">
          <w:pPr>
            <w:pStyle w:val="TOC1"/>
            <w:tabs>
              <w:tab w:val="left" w:pos="660"/>
              <w:tab w:val="right" w:leader="dot" w:pos="9736"/>
            </w:tabs>
            <w:rPr>
              <w:rFonts w:eastAsiaTheme="minorEastAsia" w:cstheme="minorBidi"/>
              <w:b w:val="0"/>
              <w:bCs w:val="0"/>
              <w:i w:val="0"/>
              <w:iCs w:val="0"/>
              <w:noProof/>
            </w:rPr>
          </w:pPr>
          <w:hyperlink w:anchor="_Toc29979223" w:history="1">
            <w:r w:rsidRPr="00D056AD">
              <w:rPr>
                <w:rStyle w:val="Hyperlink"/>
                <w:i w:val="0"/>
                <w:iCs w:val="0"/>
                <w:noProof/>
              </w:rPr>
              <w:t>D.</w:t>
            </w:r>
            <w:r w:rsidR="00D55692" w:rsidRPr="00D056AD">
              <w:rPr>
                <w:rStyle w:val="Hyperlink"/>
                <w:i w:val="0"/>
                <w:iCs w:val="0"/>
                <w:noProof/>
              </w:rPr>
              <w:t xml:space="preserve"> </w:t>
            </w:r>
            <w:r w:rsidRPr="00D056AD">
              <w:rPr>
                <w:rStyle w:val="Hyperlink"/>
                <w:i w:val="0"/>
                <w:iCs w:val="0"/>
                <w:noProof/>
              </w:rPr>
              <w:t>Chile’s Reliance on Fossil Fuels for Energy Supply</w:t>
            </w:r>
            <w:r w:rsidRPr="00D056AD">
              <w:rPr>
                <w:i w:val="0"/>
                <w:iCs w:val="0"/>
                <w:noProof/>
                <w:webHidden/>
              </w:rPr>
              <w:tab/>
            </w:r>
            <w:r w:rsidRPr="00D056AD">
              <w:rPr>
                <w:i w:val="0"/>
                <w:iCs w:val="0"/>
                <w:noProof/>
                <w:webHidden/>
              </w:rPr>
              <w:fldChar w:fldCharType="begin"/>
            </w:r>
            <w:r w:rsidRPr="00D056AD">
              <w:rPr>
                <w:i w:val="0"/>
                <w:iCs w:val="0"/>
                <w:noProof/>
                <w:webHidden/>
              </w:rPr>
              <w:instrText xml:space="preserve"> PAGEREF _Toc29979223 \h </w:instrText>
            </w:r>
            <w:r w:rsidRPr="00D056AD">
              <w:rPr>
                <w:i w:val="0"/>
                <w:iCs w:val="0"/>
                <w:noProof/>
                <w:webHidden/>
              </w:rPr>
            </w:r>
            <w:r w:rsidRPr="00D056AD">
              <w:rPr>
                <w:i w:val="0"/>
                <w:iCs w:val="0"/>
                <w:noProof/>
                <w:webHidden/>
              </w:rPr>
              <w:fldChar w:fldCharType="separate"/>
            </w:r>
            <w:r w:rsidR="00B975D3" w:rsidRPr="00D056AD">
              <w:rPr>
                <w:i w:val="0"/>
                <w:iCs w:val="0"/>
                <w:noProof/>
                <w:webHidden/>
              </w:rPr>
              <w:t>6</w:t>
            </w:r>
            <w:r w:rsidRPr="00D056AD">
              <w:rPr>
                <w:i w:val="0"/>
                <w:iCs w:val="0"/>
                <w:noProof/>
                <w:webHidden/>
              </w:rPr>
              <w:fldChar w:fldCharType="end"/>
            </w:r>
          </w:hyperlink>
        </w:p>
        <w:p w14:paraId="604A5B31" w14:textId="1EA92570" w:rsidR="00D65A2F" w:rsidRPr="00D056AD" w:rsidRDefault="00D65A2F">
          <w:pPr>
            <w:pStyle w:val="TOC1"/>
            <w:tabs>
              <w:tab w:val="left" w:pos="440"/>
              <w:tab w:val="right" w:leader="dot" w:pos="9736"/>
            </w:tabs>
            <w:rPr>
              <w:rFonts w:eastAsiaTheme="minorEastAsia" w:cstheme="minorBidi"/>
              <w:b w:val="0"/>
              <w:bCs w:val="0"/>
              <w:i w:val="0"/>
              <w:iCs w:val="0"/>
              <w:noProof/>
            </w:rPr>
          </w:pPr>
          <w:hyperlink w:anchor="_Toc29979224" w:history="1">
            <w:r w:rsidRPr="00D056AD">
              <w:rPr>
                <w:rStyle w:val="Hyperlink"/>
                <w:i w:val="0"/>
                <w:iCs w:val="0"/>
                <w:noProof/>
              </w:rPr>
              <w:t>E.</w:t>
            </w:r>
            <w:r w:rsidR="00D55692" w:rsidRPr="00D056AD">
              <w:rPr>
                <w:rStyle w:val="Hyperlink"/>
                <w:i w:val="0"/>
                <w:iCs w:val="0"/>
                <w:noProof/>
              </w:rPr>
              <w:t xml:space="preserve"> </w:t>
            </w:r>
            <w:r w:rsidRPr="00D056AD">
              <w:rPr>
                <w:rStyle w:val="Hyperlink"/>
                <w:i w:val="0"/>
                <w:iCs w:val="0"/>
                <w:noProof/>
              </w:rPr>
              <w:t>Chilean ‘Sacrifice Zones’</w:t>
            </w:r>
            <w:r w:rsidRPr="00D056AD">
              <w:rPr>
                <w:i w:val="0"/>
                <w:iCs w:val="0"/>
                <w:noProof/>
                <w:webHidden/>
              </w:rPr>
              <w:tab/>
            </w:r>
            <w:r w:rsidRPr="00D056AD">
              <w:rPr>
                <w:i w:val="0"/>
                <w:iCs w:val="0"/>
                <w:noProof/>
                <w:webHidden/>
              </w:rPr>
              <w:fldChar w:fldCharType="begin"/>
            </w:r>
            <w:r w:rsidRPr="00D056AD">
              <w:rPr>
                <w:i w:val="0"/>
                <w:iCs w:val="0"/>
                <w:noProof/>
                <w:webHidden/>
              </w:rPr>
              <w:instrText xml:space="preserve"> PAGEREF _Toc29979224 \h </w:instrText>
            </w:r>
            <w:r w:rsidRPr="00D056AD">
              <w:rPr>
                <w:i w:val="0"/>
                <w:iCs w:val="0"/>
                <w:noProof/>
                <w:webHidden/>
              </w:rPr>
            </w:r>
            <w:r w:rsidRPr="00D056AD">
              <w:rPr>
                <w:i w:val="0"/>
                <w:iCs w:val="0"/>
                <w:noProof/>
                <w:webHidden/>
              </w:rPr>
              <w:fldChar w:fldCharType="separate"/>
            </w:r>
            <w:r w:rsidR="00B975D3" w:rsidRPr="00D056AD">
              <w:rPr>
                <w:i w:val="0"/>
                <w:iCs w:val="0"/>
                <w:noProof/>
                <w:webHidden/>
              </w:rPr>
              <w:t>7</w:t>
            </w:r>
            <w:r w:rsidRPr="00D056AD">
              <w:rPr>
                <w:i w:val="0"/>
                <w:iCs w:val="0"/>
                <w:noProof/>
                <w:webHidden/>
              </w:rPr>
              <w:fldChar w:fldCharType="end"/>
            </w:r>
          </w:hyperlink>
        </w:p>
        <w:p w14:paraId="1F994CDB" w14:textId="659D7B6A" w:rsidR="00D65A2F" w:rsidRPr="00D056AD" w:rsidRDefault="00D65A2F">
          <w:pPr>
            <w:pStyle w:val="TOC1"/>
            <w:tabs>
              <w:tab w:val="left" w:pos="440"/>
              <w:tab w:val="right" w:leader="dot" w:pos="9736"/>
            </w:tabs>
            <w:rPr>
              <w:rFonts w:eastAsiaTheme="minorEastAsia" w:cstheme="minorBidi"/>
              <w:b w:val="0"/>
              <w:bCs w:val="0"/>
              <w:i w:val="0"/>
              <w:iCs w:val="0"/>
              <w:noProof/>
            </w:rPr>
          </w:pPr>
          <w:hyperlink w:anchor="_Toc29979225" w:history="1">
            <w:r w:rsidRPr="00D056AD">
              <w:rPr>
                <w:rStyle w:val="Hyperlink"/>
                <w:i w:val="0"/>
                <w:iCs w:val="0"/>
                <w:noProof/>
              </w:rPr>
              <w:t>F.</w:t>
            </w:r>
            <w:r w:rsidR="00D55692" w:rsidRPr="00D056AD">
              <w:rPr>
                <w:rStyle w:val="Hyperlink"/>
                <w:i w:val="0"/>
                <w:iCs w:val="0"/>
                <w:noProof/>
              </w:rPr>
              <w:t xml:space="preserve"> </w:t>
            </w:r>
            <w:r w:rsidRPr="00D056AD">
              <w:rPr>
                <w:rStyle w:val="Hyperlink"/>
                <w:i w:val="0"/>
                <w:iCs w:val="0"/>
                <w:noProof/>
              </w:rPr>
              <w:t>Extra-territorial human rights impacts</w:t>
            </w:r>
            <w:r w:rsidRPr="00D056AD">
              <w:rPr>
                <w:i w:val="0"/>
                <w:iCs w:val="0"/>
                <w:noProof/>
                <w:webHidden/>
              </w:rPr>
              <w:tab/>
            </w:r>
            <w:r w:rsidRPr="00D056AD">
              <w:rPr>
                <w:i w:val="0"/>
                <w:iCs w:val="0"/>
                <w:noProof/>
                <w:webHidden/>
              </w:rPr>
              <w:fldChar w:fldCharType="begin"/>
            </w:r>
            <w:r w:rsidRPr="00D056AD">
              <w:rPr>
                <w:i w:val="0"/>
                <w:iCs w:val="0"/>
                <w:noProof/>
                <w:webHidden/>
              </w:rPr>
              <w:instrText xml:space="preserve"> PAGEREF _Toc29979225 \h </w:instrText>
            </w:r>
            <w:r w:rsidRPr="00D056AD">
              <w:rPr>
                <w:i w:val="0"/>
                <w:iCs w:val="0"/>
                <w:noProof/>
                <w:webHidden/>
              </w:rPr>
            </w:r>
            <w:r w:rsidRPr="00D056AD">
              <w:rPr>
                <w:i w:val="0"/>
                <w:iCs w:val="0"/>
                <w:noProof/>
                <w:webHidden/>
              </w:rPr>
              <w:fldChar w:fldCharType="separate"/>
            </w:r>
            <w:r w:rsidR="00B975D3" w:rsidRPr="00D056AD">
              <w:rPr>
                <w:i w:val="0"/>
                <w:iCs w:val="0"/>
                <w:noProof/>
                <w:webHidden/>
              </w:rPr>
              <w:t>8</w:t>
            </w:r>
            <w:r w:rsidRPr="00D056AD">
              <w:rPr>
                <w:i w:val="0"/>
                <w:iCs w:val="0"/>
                <w:noProof/>
                <w:webHidden/>
              </w:rPr>
              <w:fldChar w:fldCharType="end"/>
            </w:r>
          </w:hyperlink>
        </w:p>
        <w:p w14:paraId="5726302B" w14:textId="0F75E6FE" w:rsidR="00D65A2F" w:rsidRPr="00D056AD" w:rsidRDefault="00D65A2F">
          <w:pPr>
            <w:pStyle w:val="TOC1"/>
            <w:tabs>
              <w:tab w:val="left" w:pos="660"/>
              <w:tab w:val="right" w:leader="dot" w:pos="9736"/>
            </w:tabs>
            <w:rPr>
              <w:rFonts w:eastAsiaTheme="minorEastAsia" w:cstheme="minorBidi"/>
              <w:b w:val="0"/>
              <w:bCs w:val="0"/>
              <w:i w:val="0"/>
              <w:iCs w:val="0"/>
              <w:noProof/>
            </w:rPr>
          </w:pPr>
          <w:hyperlink w:anchor="_Toc29979226" w:history="1">
            <w:r w:rsidRPr="00D056AD">
              <w:rPr>
                <w:rStyle w:val="Hyperlink"/>
                <w:i w:val="0"/>
                <w:iCs w:val="0"/>
                <w:noProof/>
              </w:rPr>
              <w:t>G.</w:t>
            </w:r>
            <w:r w:rsidR="00D55692" w:rsidRPr="00D056AD">
              <w:rPr>
                <w:rStyle w:val="Hyperlink"/>
                <w:i w:val="0"/>
                <w:iCs w:val="0"/>
                <w:noProof/>
              </w:rPr>
              <w:t xml:space="preserve"> </w:t>
            </w:r>
            <w:r w:rsidRPr="00D056AD">
              <w:rPr>
                <w:rStyle w:val="Hyperlink"/>
                <w:i w:val="0"/>
                <w:iCs w:val="0"/>
                <w:noProof/>
              </w:rPr>
              <w:t>Recommended Questions</w:t>
            </w:r>
            <w:r w:rsidRPr="00D056AD">
              <w:rPr>
                <w:i w:val="0"/>
                <w:iCs w:val="0"/>
                <w:noProof/>
                <w:webHidden/>
              </w:rPr>
              <w:tab/>
            </w:r>
            <w:r w:rsidRPr="00D056AD">
              <w:rPr>
                <w:i w:val="0"/>
                <w:iCs w:val="0"/>
                <w:noProof/>
                <w:webHidden/>
              </w:rPr>
              <w:fldChar w:fldCharType="begin"/>
            </w:r>
            <w:r w:rsidRPr="00D056AD">
              <w:rPr>
                <w:i w:val="0"/>
                <w:iCs w:val="0"/>
                <w:noProof/>
                <w:webHidden/>
              </w:rPr>
              <w:instrText xml:space="preserve"> PAGEREF _Toc29979226 \h </w:instrText>
            </w:r>
            <w:r w:rsidRPr="00D056AD">
              <w:rPr>
                <w:i w:val="0"/>
                <w:iCs w:val="0"/>
                <w:noProof/>
                <w:webHidden/>
              </w:rPr>
            </w:r>
            <w:r w:rsidRPr="00D056AD">
              <w:rPr>
                <w:i w:val="0"/>
                <w:iCs w:val="0"/>
                <w:noProof/>
                <w:webHidden/>
              </w:rPr>
              <w:fldChar w:fldCharType="separate"/>
            </w:r>
            <w:r w:rsidR="00B975D3" w:rsidRPr="00D056AD">
              <w:rPr>
                <w:i w:val="0"/>
                <w:iCs w:val="0"/>
                <w:noProof/>
                <w:webHidden/>
              </w:rPr>
              <w:t>9</w:t>
            </w:r>
            <w:r w:rsidRPr="00D056AD">
              <w:rPr>
                <w:i w:val="0"/>
                <w:iCs w:val="0"/>
                <w:noProof/>
                <w:webHidden/>
              </w:rPr>
              <w:fldChar w:fldCharType="end"/>
            </w:r>
          </w:hyperlink>
        </w:p>
        <w:p w14:paraId="6F12CDD1" w14:textId="4CDAF0B5" w:rsidR="00D65A2F" w:rsidRPr="00D056AD" w:rsidRDefault="00D65A2F">
          <w:pPr>
            <w:pStyle w:val="TOC1"/>
            <w:tabs>
              <w:tab w:val="right" w:leader="dot" w:pos="9736"/>
            </w:tabs>
            <w:rPr>
              <w:rFonts w:eastAsiaTheme="minorEastAsia" w:cstheme="minorBidi"/>
              <w:b w:val="0"/>
              <w:bCs w:val="0"/>
              <w:i w:val="0"/>
              <w:iCs w:val="0"/>
              <w:noProof/>
            </w:rPr>
          </w:pPr>
          <w:hyperlink w:anchor="_Toc29979227" w:history="1">
            <w:r w:rsidRPr="00D056AD">
              <w:rPr>
                <w:rStyle w:val="Hyperlink"/>
                <w:i w:val="0"/>
                <w:iCs w:val="0"/>
                <w:noProof/>
                <w:lang w:val="en-GB"/>
              </w:rPr>
              <w:t>ANNEXES</w:t>
            </w:r>
            <w:r w:rsidRPr="00D056AD">
              <w:rPr>
                <w:i w:val="0"/>
                <w:iCs w:val="0"/>
                <w:noProof/>
                <w:webHidden/>
              </w:rPr>
              <w:tab/>
            </w:r>
            <w:r w:rsidRPr="00D056AD">
              <w:rPr>
                <w:i w:val="0"/>
                <w:iCs w:val="0"/>
                <w:noProof/>
                <w:webHidden/>
              </w:rPr>
              <w:fldChar w:fldCharType="begin"/>
            </w:r>
            <w:r w:rsidRPr="00D056AD">
              <w:rPr>
                <w:i w:val="0"/>
                <w:iCs w:val="0"/>
                <w:noProof/>
                <w:webHidden/>
              </w:rPr>
              <w:instrText xml:space="preserve"> PAGEREF _Toc29979227 \h </w:instrText>
            </w:r>
            <w:r w:rsidRPr="00D056AD">
              <w:rPr>
                <w:i w:val="0"/>
                <w:iCs w:val="0"/>
                <w:noProof/>
                <w:webHidden/>
              </w:rPr>
            </w:r>
            <w:r w:rsidRPr="00D056AD">
              <w:rPr>
                <w:i w:val="0"/>
                <w:iCs w:val="0"/>
                <w:noProof/>
                <w:webHidden/>
              </w:rPr>
              <w:fldChar w:fldCharType="separate"/>
            </w:r>
            <w:r w:rsidR="00B975D3" w:rsidRPr="00D056AD">
              <w:rPr>
                <w:i w:val="0"/>
                <w:iCs w:val="0"/>
                <w:noProof/>
                <w:webHidden/>
              </w:rPr>
              <w:t>10</w:t>
            </w:r>
            <w:r w:rsidRPr="00D056AD">
              <w:rPr>
                <w:i w:val="0"/>
                <w:iCs w:val="0"/>
                <w:noProof/>
                <w:webHidden/>
              </w:rPr>
              <w:fldChar w:fldCharType="end"/>
            </w:r>
          </w:hyperlink>
        </w:p>
        <w:p w14:paraId="28AF5A9E" w14:textId="3F6EAFDB" w:rsidR="00FF2EDE" w:rsidRPr="00D056AD" w:rsidRDefault="00794820">
          <w:r w:rsidRPr="00D056AD">
            <w:rPr>
              <w:rFonts w:cstheme="minorHAnsi"/>
              <w:szCs w:val="22"/>
            </w:rPr>
            <w:fldChar w:fldCharType="end"/>
          </w:r>
        </w:p>
      </w:sdtContent>
    </w:sdt>
    <w:bookmarkEnd w:id="0"/>
    <w:p w14:paraId="2CF48E2F" w14:textId="77777777" w:rsidR="00FF2EDE" w:rsidRPr="00A95490" w:rsidRDefault="00FF2EDE" w:rsidP="00A95490">
      <w:pPr>
        <w:jc w:val="both"/>
        <w:rPr>
          <w:rFonts w:cstheme="minorHAnsi"/>
          <w:shd w:val="clear" w:color="auto" w:fill="FFFFFF"/>
        </w:rPr>
      </w:pPr>
    </w:p>
    <w:p w14:paraId="37875A94" w14:textId="657AA107" w:rsidR="00005248" w:rsidRDefault="00921C27" w:rsidP="00D65A2F">
      <w:pPr>
        <w:pStyle w:val="Heading1"/>
        <w:numPr>
          <w:ilvl w:val="0"/>
          <w:numId w:val="27"/>
        </w:numPr>
        <w:jc w:val="both"/>
        <w:rPr>
          <w:rFonts w:cstheme="minorHAnsi"/>
        </w:rPr>
      </w:pPr>
      <w:bookmarkStart w:id="1" w:name="_Toc29979220"/>
      <w:r>
        <w:rPr>
          <w:rFonts w:cstheme="minorHAnsi"/>
        </w:rPr>
        <w:t>Human rights impacts of Chile’s climate and coal policy</w:t>
      </w:r>
      <w:bookmarkEnd w:id="1"/>
    </w:p>
    <w:p w14:paraId="1BD1B56D" w14:textId="77777777" w:rsidR="0078545E" w:rsidRPr="0078545E" w:rsidRDefault="0078545E" w:rsidP="00A95490">
      <w:pPr>
        <w:jc w:val="both"/>
      </w:pPr>
    </w:p>
    <w:p w14:paraId="31E2B5C9" w14:textId="54C2883E" w:rsidR="00ED2267" w:rsidRPr="00A97582" w:rsidRDefault="00520791" w:rsidP="00A97582">
      <w:pPr>
        <w:pStyle w:val="ListParagraph"/>
        <w:numPr>
          <w:ilvl w:val="0"/>
          <w:numId w:val="16"/>
        </w:numPr>
        <w:jc w:val="both"/>
        <w:rPr>
          <w:rFonts w:cstheme="minorHAnsi"/>
          <w:shd w:val="clear" w:color="auto" w:fill="FFFFFF"/>
        </w:rPr>
      </w:pPr>
      <w:r w:rsidRPr="00A97582">
        <w:rPr>
          <w:rFonts w:cstheme="minorHAnsi"/>
          <w:shd w:val="clear" w:color="auto" w:fill="FFFFFF"/>
        </w:rPr>
        <w:t>Th</w:t>
      </w:r>
      <w:r w:rsidR="00A4120D" w:rsidRPr="00A97582">
        <w:rPr>
          <w:rFonts w:cstheme="minorHAnsi"/>
          <w:shd w:val="clear" w:color="auto" w:fill="FFFFFF"/>
        </w:rPr>
        <w:t xml:space="preserve">e CESCR </w:t>
      </w:r>
      <w:r w:rsidR="00442FC5" w:rsidRPr="00A97582">
        <w:rPr>
          <w:rFonts w:cstheme="minorHAnsi"/>
          <w:shd w:val="clear" w:color="auto" w:fill="FFFFFF"/>
        </w:rPr>
        <w:t xml:space="preserve">has </w:t>
      </w:r>
      <w:r w:rsidR="005A54F9" w:rsidRPr="00A97582">
        <w:rPr>
          <w:rFonts w:cstheme="minorHAnsi"/>
          <w:shd w:val="clear" w:color="auto" w:fill="FFFFFF"/>
        </w:rPr>
        <w:t xml:space="preserve">previously </w:t>
      </w:r>
      <w:r w:rsidR="002A26A0" w:rsidRPr="00A97582">
        <w:rPr>
          <w:rFonts w:cstheme="minorHAnsi"/>
          <w:shd w:val="clear" w:color="auto" w:fill="FFFFFF"/>
        </w:rPr>
        <w:t>recognised t</w:t>
      </w:r>
      <w:r w:rsidR="00E6040A" w:rsidRPr="00A97582">
        <w:rPr>
          <w:rFonts w:cstheme="minorHAnsi"/>
          <w:shd w:val="clear" w:color="auto" w:fill="FFFFFF"/>
        </w:rPr>
        <w:t xml:space="preserve">hat </w:t>
      </w:r>
      <w:r w:rsidR="00787303" w:rsidRPr="00A97582">
        <w:rPr>
          <w:rFonts w:cstheme="minorHAnsi"/>
          <w:shd w:val="clear" w:color="auto" w:fill="FFFFFF"/>
        </w:rPr>
        <w:t xml:space="preserve">climate change </w:t>
      </w:r>
      <w:r w:rsidR="00DC792F" w:rsidRPr="00A97582">
        <w:rPr>
          <w:rFonts w:cstheme="minorHAnsi"/>
          <w:shd w:val="clear" w:color="auto" w:fill="FFFFFF"/>
        </w:rPr>
        <w:t xml:space="preserve">constitutes a </w:t>
      </w:r>
      <w:r w:rsidR="00870831" w:rsidRPr="00A97582">
        <w:rPr>
          <w:rFonts w:cstheme="minorHAnsi"/>
          <w:shd w:val="clear" w:color="auto" w:fill="FFFFFF"/>
        </w:rPr>
        <w:t>‘</w:t>
      </w:r>
      <w:r w:rsidR="00DC792F" w:rsidRPr="00A97582">
        <w:rPr>
          <w:rFonts w:cstheme="minorHAnsi"/>
          <w:shd w:val="clear" w:color="auto" w:fill="FFFFFF"/>
        </w:rPr>
        <w:t>massive threat</w:t>
      </w:r>
      <w:r w:rsidR="00870831" w:rsidRPr="00A97582">
        <w:rPr>
          <w:rFonts w:cstheme="minorHAnsi"/>
          <w:shd w:val="clear" w:color="auto" w:fill="FFFFFF"/>
        </w:rPr>
        <w:t>’</w:t>
      </w:r>
      <w:r w:rsidR="00DC792F" w:rsidRPr="00A97582">
        <w:rPr>
          <w:rFonts w:cstheme="minorHAnsi"/>
          <w:shd w:val="clear" w:color="auto" w:fill="FFFFFF"/>
        </w:rPr>
        <w:t xml:space="preserve"> to the enjoyment of </w:t>
      </w:r>
      <w:r w:rsidR="00117B27" w:rsidRPr="00A97582">
        <w:rPr>
          <w:rFonts w:cstheme="minorHAnsi"/>
          <w:shd w:val="clear" w:color="auto" w:fill="FFFFFF"/>
        </w:rPr>
        <w:t>economic, social and cultural rights</w:t>
      </w:r>
      <w:r w:rsidR="00704E93" w:rsidRPr="00A97582">
        <w:rPr>
          <w:rFonts w:cstheme="minorHAnsi"/>
          <w:shd w:val="clear" w:color="auto" w:fill="FFFFFF"/>
        </w:rPr>
        <w:t xml:space="preserve">, in particular the </w:t>
      </w:r>
      <w:r w:rsidR="00BA5AFF" w:rsidRPr="00A97582">
        <w:rPr>
          <w:rFonts w:cstheme="minorHAnsi"/>
          <w:shd w:val="clear" w:color="auto" w:fill="FFFFFF"/>
        </w:rPr>
        <w:t xml:space="preserve">ICESCR </w:t>
      </w:r>
      <w:r w:rsidR="00113DE6" w:rsidRPr="00A97582">
        <w:rPr>
          <w:rFonts w:cstheme="minorHAnsi"/>
          <w:shd w:val="clear" w:color="auto" w:fill="FFFFFF"/>
        </w:rPr>
        <w:t>rights to health, food, water and sanitation</w:t>
      </w:r>
      <w:r w:rsidR="008741F2" w:rsidRPr="00A97582">
        <w:rPr>
          <w:rFonts w:cstheme="minorHAnsi"/>
          <w:shd w:val="clear" w:color="auto" w:fill="FFFFFF"/>
        </w:rPr>
        <w:t>,</w:t>
      </w:r>
      <w:r w:rsidR="00704E93" w:rsidRPr="00A97582">
        <w:rPr>
          <w:rFonts w:cstheme="minorHAnsi"/>
          <w:shd w:val="clear" w:color="auto" w:fill="FFFFFF"/>
        </w:rPr>
        <w:t xml:space="preserve"> as well as </w:t>
      </w:r>
      <w:r w:rsidR="005A54F9" w:rsidRPr="00A97582">
        <w:rPr>
          <w:rFonts w:cstheme="minorHAnsi"/>
          <w:shd w:val="clear" w:color="auto" w:fill="FFFFFF"/>
        </w:rPr>
        <w:t xml:space="preserve">the right to life </w:t>
      </w:r>
      <w:r w:rsidR="00851C3E" w:rsidRPr="00A97582">
        <w:rPr>
          <w:rFonts w:cstheme="minorHAnsi"/>
          <w:shd w:val="clear" w:color="auto" w:fill="FFFFFF"/>
        </w:rPr>
        <w:t>as a result of</w:t>
      </w:r>
      <w:r w:rsidR="005A54F9" w:rsidRPr="00A97582">
        <w:rPr>
          <w:rFonts w:cstheme="minorHAnsi"/>
          <w:shd w:val="clear" w:color="auto" w:fill="FFFFFF"/>
        </w:rPr>
        <w:t xml:space="preserve"> </w:t>
      </w:r>
      <w:r w:rsidR="00704E93" w:rsidRPr="00A97582">
        <w:rPr>
          <w:rFonts w:cstheme="minorHAnsi"/>
          <w:shd w:val="clear" w:color="auto" w:fill="FFFFFF"/>
        </w:rPr>
        <w:t>increa</w:t>
      </w:r>
      <w:r w:rsidR="001E1A70" w:rsidRPr="00A97582">
        <w:rPr>
          <w:rFonts w:cstheme="minorHAnsi"/>
          <w:shd w:val="clear" w:color="auto" w:fill="FFFFFF"/>
        </w:rPr>
        <w:t xml:space="preserve">sed </w:t>
      </w:r>
      <w:r w:rsidR="00704E93" w:rsidRPr="00A97582">
        <w:rPr>
          <w:rFonts w:cstheme="minorHAnsi"/>
          <w:shd w:val="clear" w:color="auto" w:fill="FFFFFF"/>
        </w:rPr>
        <w:t xml:space="preserve">mortality rates </w:t>
      </w:r>
      <w:r w:rsidR="00165D1D" w:rsidRPr="00A97582">
        <w:rPr>
          <w:rFonts w:cstheme="minorHAnsi"/>
          <w:shd w:val="clear" w:color="auto" w:fill="FFFFFF"/>
        </w:rPr>
        <w:t>due to heat-related events and natural disasters.</w:t>
      </w:r>
      <w:r w:rsidR="00ED2267" w:rsidRPr="00FA4C39">
        <w:rPr>
          <w:rStyle w:val="EndnoteReference"/>
          <w:rFonts w:cstheme="minorHAnsi"/>
          <w:shd w:val="clear" w:color="auto" w:fill="FFFFFF"/>
        </w:rPr>
        <w:endnoteReference w:id="2"/>
      </w:r>
      <w:r w:rsidR="00ED2267" w:rsidRPr="00A97582">
        <w:rPr>
          <w:rFonts w:cstheme="minorHAnsi"/>
          <w:shd w:val="clear" w:color="auto" w:fill="FFFFFF"/>
        </w:rPr>
        <w:t xml:space="preserve"> As the CESCR and </w:t>
      </w:r>
      <w:r w:rsidR="00ED2267" w:rsidRPr="00A97582">
        <w:rPr>
          <w:rFonts w:cstheme="minorHAnsi"/>
          <w:lang w:val="en-GB"/>
        </w:rPr>
        <w:t>other UN Treaty Bodies recently stated, ‘</w:t>
      </w:r>
      <w:r w:rsidR="00ED2267" w:rsidRPr="00A97582">
        <w:rPr>
          <w:rFonts w:cstheme="minorHAnsi"/>
          <w:color w:val="000000"/>
          <w:shd w:val="clear" w:color="auto" w:fill="FFFFFF"/>
        </w:rPr>
        <w:t>adverse impacts on human rights are already occurring at 1°C of warming and every additional increase in temperatures will further undermine the realization of rights’.</w:t>
      </w:r>
      <w:r w:rsidR="00ED2267" w:rsidRPr="00FA4C39">
        <w:rPr>
          <w:rStyle w:val="EndnoteReference"/>
          <w:rFonts w:cstheme="minorHAnsi"/>
          <w:lang w:val="en-GB"/>
        </w:rPr>
        <w:endnoteReference w:id="3"/>
      </w:r>
      <w:r w:rsidR="00ED2267" w:rsidRPr="00A97582">
        <w:rPr>
          <w:rFonts w:cstheme="minorHAnsi"/>
          <w:color w:val="000000"/>
          <w:shd w:val="clear" w:color="auto" w:fill="FFFFFF"/>
        </w:rPr>
        <w:t xml:space="preserve"> States have human rights obligations under ICESCR and other international and regional treaties to </w:t>
      </w:r>
      <w:r w:rsidR="00ED2267" w:rsidRPr="00A97582">
        <w:rPr>
          <w:rFonts w:cstheme="minorHAnsi"/>
          <w:shd w:val="clear" w:color="auto" w:fill="FFFFFF"/>
        </w:rPr>
        <w:t>mitigate climate change in order to prevent the severe human rights harms caused by climate change.</w:t>
      </w:r>
      <w:r w:rsidR="00ED2267" w:rsidRPr="00FA4C39">
        <w:rPr>
          <w:rStyle w:val="EndnoteReference"/>
          <w:rFonts w:cstheme="minorHAnsi"/>
          <w:shd w:val="clear" w:color="auto" w:fill="FFFFFF"/>
        </w:rPr>
        <w:endnoteReference w:id="4"/>
      </w:r>
      <w:r w:rsidR="00ED2267" w:rsidRPr="00A97582">
        <w:rPr>
          <w:rFonts w:cstheme="minorHAnsi"/>
          <w:shd w:val="clear" w:color="auto" w:fill="FFFFFF"/>
        </w:rPr>
        <w:t xml:space="preserve"> </w:t>
      </w:r>
    </w:p>
    <w:p w14:paraId="1E55204A" w14:textId="6B8B686A" w:rsidR="00ED2267" w:rsidRPr="00FA4C39" w:rsidRDefault="00ED2267">
      <w:pPr>
        <w:jc w:val="both"/>
        <w:rPr>
          <w:rFonts w:cstheme="minorHAnsi"/>
          <w:color w:val="000000"/>
          <w:shd w:val="clear" w:color="auto" w:fill="FFFFFF"/>
        </w:rPr>
      </w:pPr>
    </w:p>
    <w:p w14:paraId="2A308B5B" w14:textId="7FA1B3A0" w:rsidR="00ED2267" w:rsidRPr="00A97582" w:rsidRDefault="00ED2267" w:rsidP="00A97582">
      <w:pPr>
        <w:pStyle w:val="ListParagraph"/>
        <w:numPr>
          <w:ilvl w:val="0"/>
          <w:numId w:val="16"/>
        </w:numPr>
        <w:jc w:val="both"/>
        <w:rPr>
          <w:rFonts w:cstheme="minorHAnsi"/>
          <w:shd w:val="clear" w:color="auto" w:fill="FFFFFF"/>
        </w:rPr>
      </w:pPr>
      <w:r w:rsidRPr="00A97582">
        <w:rPr>
          <w:rFonts w:cstheme="minorHAnsi"/>
          <w:shd w:val="clear" w:color="auto" w:fill="FFFFFF"/>
        </w:rPr>
        <w:t xml:space="preserve">Chile is </w:t>
      </w:r>
      <w:r w:rsidRPr="00A97582">
        <w:rPr>
          <w:rFonts w:cstheme="minorHAnsi"/>
          <w:b/>
          <w:bCs/>
          <w:shd w:val="clear" w:color="auto" w:fill="FFFFFF"/>
        </w:rPr>
        <w:t>particularly vulnerable</w:t>
      </w:r>
      <w:r w:rsidRPr="00A97582">
        <w:rPr>
          <w:rFonts w:cstheme="minorHAnsi"/>
          <w:shd w:val="clear" w:color="auto" w:fill="FFFFFF"/>
        </w:rPr>
        <w:t xml:space="preserve"> to the effects of climate change due to </w:t>
      </w:r>
      <w:r w:rsidRPr="00A97582">
        <w:rPr>
          <w:rFonts w:cstheme="minorHAnsi"/>
        </w:rPr>
        <w:t>its geophysical and environmental features, including its extensive low-lying coast, large forested areas, glaciers and mountains, and its reliance upon the oceans and fisheries for food security and economic development.</w:t>
      </w:r>
      <w:r w:rsidRPr="00FA4C39">
        <w:rPr>
          <w:rStyle w:val="EndnoteReference"/>
          <w:rFonts w:cstheme="minorHAnsi"/>
        </w:rPr>
        <w:endnoteReference w:id="5"/>
      </w:r>
      <w:r w:rsidRPr="00A97582">
        <w:rPr>
          <w:rFonts w:cstheme="minorHAnsi"/>
        </w:rPr>
        <w:t xml:space="preserve"> </w:t>
      </w:r>
      <w:r w:rsidRPr="00A97582">
        <w:rPr>
          <w:rFonts w:cstheme="minorHAnsi"/>
          <w:shd w:val="clear" w:color="auto" w:fill="FFFFFF"/>
        </w:rPr>
        <w:t xml:space="preserve">Climate change has </w:t>
      </w:r>
      <w:r w:rsidRPr="00A97582">
        <w:rPr>
          <w:rFonts w:cstheme="minorHAnsi"/>
          <w:b/>
          <w:bCs/>
          <w:shd w:val="clear" w:color="auto" w:fill="FFFFFF"/>
        </w:rPr>
        <w:t>already had significant detrimental impacts</w:t>
      </w:r>
      <w:r w:rsidRPr="00A97582">
        <w:rPr>
          <w:rFonts w:cstheme="minorHAnsi"/>
          <w:shd w:val="clear" w:color="auto" w:fill="FFFFFF"/>
        </w:rPr>
        <w:t xml:space="preserve"> on people living in Chile, </w:t>
      </w:r>
      <w:r>
        <w:t xml:space="preserve">undermining the rights, protected by the ICESCR, to water, food, housing and health. </w:t>
      </w:r>
      <w:r w:rsidRPr="00A97582">
        <w:rPr>
          <w:rFonts w:cstheme="minorHAnsi"/>
          <w:shd w:val="clear" w:color="auto" w:fill="FFFFFF"/>
        </w:rPr>
        <w:t xml:space="preserve">One of the most significant impacts is </w:t>
      </w:r>
      <w:r w:rsidRPr="00A97582">
        <w:rPr>
          <w:rFonts w:cstheme="minorHAnsi"/>
          <w:b/>
          <w:bCs/>
          <w:shd w:val="clear" w:color="auto" w:fill="FFFFFF"/>
        </w:rPr>
        <w:t>water scarcity</w:t>
      </w:r>
      <w:r w:rsidRPr="00A97582">
        <w:rPr>
          <w:rFonts w:cstheme="minorHAnsi"/>
          <w:shd w:val="clear" w:color="auto" w:fill="FFFFFF"/>
        </w:rPr>
        <w:t>, which has occurred over the past 20 years,</w:t>
      </w:r>
      <w:r w:rsidRPr="00F11723">
        <w:rPr>
          <w:rStyle w:val="EndnoteReference"/>
          <w:rFonts w:cstheme="minorHAnsi"/>
          <w:shd w:val="clear" w:color="auto" w:fill="FFFFFF"/>
        </w:rPr>
        <w:endnoteReference w:id="6"/>
      </w:r>
      <w:r w:rsidRPr="00A97582">
        <w:rPr>
          <w:rFonts w:cstheme="minorHAnsi"/>
          <w:shd w:val="clear" w:color="auto" w:fill="FFFFFF"/>
        </w:rPr>
        <w:t xml:space="preserve"> following decrease in rainfall and retreating glaciers. As a result, Chile has experienced a </w:t>
      </w:r>
      <w:r w:rsidRPr="00A97582">
        <w:rPr>
          <w:rFonts w:cstheme="minorHAnsi"/>
          <w:b/>
          <w:bCs/>
          <w:shd w:val="clear" w:color="auto" w:fill="FFFFFF"/>
        </w:rPr>
        <w:t>multi-year drought</w:t>
      </w:r>
      <w:r w:rsidRPr="00A97582">
        <w:rPr>
          <w:rFonts w:cstheme="minorHAnsi"/>
          <w:shd w:val="clear" w:color="auto" w:fill="FFFFFF"/>
        </w:rPr>
        <w:t xml:space="preserve"> and </w:t>
      </w:r>
      <w:r w:rsidRPr="00A97582">
        <w:rPr>
          <w:rFonts w:cstheme="minorHAnsi"/>
          <w:shd w:val="clear" w:color="auto" w:fill="FFFFFF"/>
        </w:rPr>
        <w:lastRenderedPageBreak/>
        <w:t>2019 was one of the driest years in 60 years.</w:t>
      </w:r>
      <w:r w:rsidRPr="00FA4C39">
        <w:rPr>
          <w:rStyle w:val="EndnoteReference"/>
          <w:rFonts w:cstheme="minorHAnsi"/>
          <w:shd w:val="clear" w:color="auto" w:fill="FFFFFF"/>
        </w:rPr>
        <w:endnoteReference w:id="7"/>
      </w:r>
      <w:r w:rsidRPr="00A97582">
        <w:rPr>
          <w:rFonts w:cstheme="minorHAnsi"/>
          <w:shd w:val="clear" w:color="auto" w:fill="FFFFFF"/>
        </w:rPr>
        <w:t xml:space="preserve"> In addition, Chile has experienced flooding, heatwaves, and forest fires.</w:t>
      </w:r>
      <w:r w:rsidRPr="00FA4C39">
        <w:rPr>
          <w:rStyle w:val="EndnoteReference"/>
          <w:rFonts w:cstheme="minorHAnsi"/>
          <w:shd w:val="clear" w:color="auto" w:fill="FFFFFF"/>
        </w:rPr>
        <w:endnoteReference w:id="8"/>
      </w:r>
    </w:p>
    <w:p w14:paraId="250DECB9" w14:textId="681C700C" w:rsidR="00ED2267" w:rsidRPr="00FA4C39" w:rsidRDefault="00ED2267">
      <w:pPr>
        <w:jc w:val="both"/>
        <w:rPr>
          <w:rFonts w:cstheme="minorHAnsi"/>
          <w:shd w:val="clear" w:color="auto" w:fill="FFFFFF"/>
        </w:rPr>
      </w:pPr>
    </w:p>
    <w:p w14:paraId="4E3ACFD9" w14:textId="53416699" w:rsidR="00ED2267" w:rsidRPr="00FA4C39" w:rsidRDefault="00ED2267" w:rsidP="00C327C3">
      <w:pPr>
        <w:pStyle w:val="NormalWeb"/>
        <w:numPr>
          <w:ilvl w:val="0"/>
          <w:numId w:val="16"/>
        </w:numPr>
        <w:jc w:val="both"/>
        <w:rPr>
          <w:rFonts w:cstheme="minorHAnsi"/>
          <w:szCs w:val="22"/>
        </w:rPr>
      </w:pPr>
      <w:r w:rsidRPr="00FA4C39">
        <w:rPr>
          <w:rFonts w:cstheme="minorHAnsi"/>
          <w:szCs w:val="22"/>
          <w:shd w:val="clear" w:color="auto" w:fill="FFFFFF"/>
        </w:rPr>
        <w:t xml:space="preserve">The projected impacts of climate change in Chile are </w:t>
      </w:r>
      <w:r w:rsidRPr="008D7C2E">
        <w:rPr>
          <w:rFonts w:cstheme="minorHAnsi"/>
          <w:b/>
          <w:bCs/>
          <w:szCs w:val="22"/>
          <w:shd w:val="clear" w:color="auto" w:fill="FFFFFF"/>
        </w:rPr>
        <w:t>even more severe.</w:t>
      </w:r>
      <w:r w:rsidRPr="00FA4C39">
        <w:rPr>
          <w:rFonts w:cstheme="minorHAnsi"/>
          <w:szCs w:val="22"/>
          <w:shd w:val="clear" w:color="auto" w:fill="FFFFFF"/>
        </w:rPr>
        <w:t xml:space="preserve"> According to the findings of the Intergovernmental Panel on Climate Change (IPCC), they include: increases in temperature;</w:t>
      </w:r>
      <w:r w:rsidRPr="00FA4C39">
        <w:rPr>
          <w:rStyle w:val="EndnoteReference"/>
          <w:rFonts w:cstheme="minorHAnsi"/>
          <w:szCs w:val="22"/>
          <w:shd w:val="clear" w:color="auto" w:fill="FFFFFF"/>
        </w:rPr>
        <w:endnoteReference w:id="9"/>
      </w:r>
      <w:r w:rsidRPr="00FA4C39">
        <w:rPr>
          <w:rFonts w:cstheme="minorHAnsi"/>
          <w:szCs w:val="22"/>
          <w:shd w:val="clear" w:color="auto" w:fill="FFFFFF"/>
        </w:rPr>
        <w:t xml:space="preserve"> and ‘significant reductions’ in glaciers and ice fields in central-south Chile,</w:t>
      </w:r>
      <w:r w:rsidRPr="00FA4C39">
        <w:rPr>
          <w:rStyle w:val="EndnoteReference"/>
          <w:rFonts w:cstheme="minorHAnsi"/>
          <w:szCs w:val="22"/>
          <w:shd w:val="clear" w:color="auto" w:fill="FFFFFF"/>
        </w:rPr>
        <w:endnoteReference w:id="10"/>
      </w:r>
      <w:r w:rsidRPr="00FA4C39">
        <w:rPr>
          <w:rFonts w:cstheme="minorHAnsi"/>
          <w:szCs w:val="22"/>
          <w:shd w:val="clear" w:color="auto" w:fill="FFFFFF"/>
        </w:rPr>
        <w:t xml:space="preserve"> with subsequent effects including </w:t>
      </w:r>
      <w:r w:rsidRPr="00FA4C39">
        <w:rPr>
          <w:rFonts w:cstheme="minorHAnsi"/>
          <w:szCs w:val="22"/>
        </w:rPr>
        <w:t>‘significant reductions’ in precipitation in central-south Chile;</w:t>
      </w:r>
      <w:r w:rsidRPr="00FA4C39">
        <w:rPr>
          <w:rStyle w:val="EndnoteReference"/>
          <w:rFonts w:cstheme="minorHAnsi"/>
          <w:szCs w:val="22"/>
        </w:rPr>
        <w:endnoteReference w:id="11"/>
      </w:r>
      <w:r w:rsidRPr="00FA4C39">
        <w:rPr>
          <w:rFonts w:cstheme="minorHAnsi"/>
          <w:szCs w:val="22"/>
        </w:rPr>
        <w:t xml:space="preserve"> reduction in agricultural yields due to water limitation;</w:t>
      </w:r>
      <w:r w:rsidRPr="00FA4C39">
        <w:rPr>
          <w:rStyle w:val="EndnoteReference"/>
          <w:rFonts w:cstheme="minorHAnsi"/>
          <w:szCs w:val="22"/>
        </w:rPr>
        <w:endnoteReference w:id="12"/>
      </w:r>
      <w:r w:rsidRPr="00FA4C39">
        <w:rPr>
          <w:rFonts w:cstheme="minorHAnsi"/>
          <w:szCs w:val="22"/>
        </w:rPr>
        <w:t xml:space="preserve"> and changes in ‘the occurrence of extreme events’, such as ‘extreme low and high flows’ arising from glacial lakes, ‘volcanic collapse and debris flow associated with accelerated glacial melting in the tropical Andes … and with volcanoes in southern Chile’ as well as risks of water pollution ‘by exposure to contaminants as a result of glaciers’ retreat’.</w:t>
      </w:r>
      <w:r w:rsidRPr="00FA4C39">
        <w:rPr>
          <w:rStyle w:val="EndnoteReference"/>
          <w:rFonts w:cstheme="minorHAnsi"/>
          <w:szCs w:val="22"/>
        </w:rPr>
        <w:endnoteReference w:id="13"/>
      </w:r>
      <w:r w:rsidRPr="00FA4C39">
        <w:rPr>
          <w:rFonts w:cstheme="minorHAnsi"/>
          <w:szCs w:val="22"/>
        </w:rPr>
        <w:t xml:space="preserve"> The impact of reduced precipitation will be particularly significant for ‘semi-arid highly populated basins (e.g., Santiago, Chile) and with extensive agriculture irrigation and hydropower demands’, as it will  ‘increas[e] their current vulnerability’ regarding the scarcity of freshwater.</w:t>
      </w:r>
      <w:r w:rsidRPr="00FA4C39">
        <w:rPr>
          <w:rStyle w:val="EndnoteReference"/>
          <w:rFonts w:cstheme="minorHAnsi"/>
          <w:szCs w:val="22"/>
        </w:rPr>
        <w:endnoteReference w:id="14"/>
      </w:r>
    </w:p>
    <w:p w14:paraId="0F09E636" w14:textId="09D15BF2" w:rsidR="00ED2267" w:rsidRPr="00FA4C39" w:rsidRDefault="00ED2267">
      <w:pPr>
        <w:pStyle w:val="NormalWeb"/>
        <w:jc w:val="both"/>
        <w:rPr>
          <w:rFonts w:cstheme="minorHAnsi"/>
          <w:szCs w:val="22"/>
        </w:rPr>
      </w:pPr>
    </w:p>
    <w:p w14:paraId="3062FAFC" w14:textId="1EB21310" w:rsidR="00ED2267" w:rsidRPr="00C327C3" w:rsidRDefault="00ED2267" w:rsidP="00C327C3">
      <w:pPr>
        <w:pStyle w:val="NormalWeb"/>
        <w:numPr>
          <w:ilvl w:val="0"/>
          <w:numId w:val="16"/>
        </w:numPr>
        <w:jc w:val="both"/>
        <w:rPr>
          <w:rFonts w:cstheme="minorHAnsi"/>
          <w:szCs w:val="22"/>
          <w:shd w:val="clear" w:color="auto" w:fill="FFFFFF"/>
        </w:rPr>
      </w:pPr>
      <w:r w:rsidRPr="00FA4C39">
        <w:rPr>
          <w:rFonts w:cstheme="minorHAnsi"/>
          <w:szCs w:val="22"/>
          <w:shd w:val="clear" w:color="auto" w:fill="FFFFFF"/>
        </w:rPr>
        <w:t xml:space="preserve">Furthermore, Chile’s current heavy reliance on fossil fuels – including its 28 coal-fired power stations – </w:t>
      </w:r>
      <w:r w:rsidRPr="00C327C3">
        <w:rPr>
          <w:rFonts w:cstheme="minorHAnsi"/>
          <w:szCs w:val="22"/>
        </w:rPr>
        <w:t>has significantly interfered with the enjoyment of the right to health and other economic, social and cultural rights of Chilean peoples</w:t>
      </w:r>
      <w:r w:rsidRPr="00C327C3">
        <w:rPr>
          <w:rFonts w:cstheme="minorHAnsi"/>
          <w:szCs w:val="22"/>
          <w:shd w:val="clear" w:color="auto" w:fill="FFFFFF"/>
        </w:rPr>
        <w:t xml:space="preserve">, particularly those living in the so-called “Sacrifice Zones” in close proximity to the power plants. </w:t>
      </w:r>
      <w:r w:rsidRPr="00C327C3">
        <w:rPr>
          <w:rFonts w:cstheme="minorHAnsi"/>
        </w:rPr>
        <w:t>People living close to these plants have suffered significant health impacts due to excessively high levels of heavy metals and toxic gases, as well as loss of enjoyment of their home and livelihoods.</w:t>
      </w:r>
      <w:r>
        <w:rPr>
          <w:rStyle w:val="EndnoteReference"/>
          <w:rFonts w:cstheme="minorHAnsi"/>
        </w:rPr>
        <w:endnoteReference w:id="15"/>
      </w:r>
    </w:p>
    <w:p w14:paraId="33F218CB" w14:textId="77777777" w:rsidR="00ED2267" w:rsidRPr="00FA4C39" w:rsidRDefault="00ED2267">
      <w:pPr>
        <w:pStyle w:val="NormalWeb"/>
        <w:jc w:val="both"/>
        <w:rPr>
          <w:rFonts w:cstheme="minorHAnsi"/>
          <w:szCs w:val="22"/>
          <w:shd w:val="clear" w:color="auto" w:fill="FFFFFF"/>
        </w:rPr>
      </w:pPr>
    </w:p>
    <w:p w14:paraId="02841F27" w14:textId="3CCD3D34" w:rsidR="00ED2267" w:rsidRDefault="00ED2267" w:rsidP="001F7B81">
      <w:pPr>
        <w:pStyle w:val="Heading1"/>
        <w:numPr>
          <w:ilvl w:val="0"/>
          <w:numId w:val="27"/>
        </w:numPr>
        <w:jc w:val="both"/>
        <w:rPr>
          <w:rFonts w:cstheme="minorHAnsi"/>
        </w:rPr>
      </w:pPr>
      <w:bookmarkStart w:id="2" w:name="_Toc29979221"/>
      <w:r>
        <w:rPr>
          <w:rFonts w:cstheme="minorHAnsi"/>
        </w:rPr>
        <w:t xml:space="preserve">Chile’s </w:t>
      </w:r>
      <w:r w:rsidRPr="00FA4C39">
        <w:rPr>
          <w:rFonts w:cstheme="minorHAnsi"/>
        </w:rPr>
        <w:t>human rights obligations to mitigate climate change</w:t>
      </w:r>
      <w:bookmarkEnd w:id="2"/>
      <w:r w:rsidRPr="00FA4C39">
        <w:rPr>
          <w:rFonts w:cstheme="minorHAnsi"/>
        </w:rPr>
        <w:t xml:space="preserve"> </w:t>
      </w:r>
    </w:p>
    <w:p w14:paraId="1EE1A48E" w14:textId="1B58143A" w:rsidR="00ED2267" w:rsidRDefault="00ED2267" w:rsidP="00A95490">
      <w:pPr>
        <w:jc w:val="both"/>
      </w:pPr>
    </w:p>
    <w:p w14:paraId="1D0CC715" w14:textId="0F1EC242" w:rsidR="00082BFF" w:rsidRPr="00B975D3" w:rsidRDefault="00082BFF" w:rsidP="001F7B81">
      <w:pPr>
        <w:pStyle w:val="ListParagraph"/>
        <w:numPr>
          <w:ilvl w:val="0"/>
          <w:numId w:val="28"/>
        </w:numPr>
        <w:jc w:val="both"/>
        <w:rPr>
          <w:b/>
          <w:bCs/>
          <w:u w:val="single"/>
        </w:rPr>
      </w:pPr>
      <w:r w:rsidRPr="00B975D3">
        <w:rPr>
          <w:b/>
          <w:bCs/>
          <w:u w:val="single"/>
        </w:rPr>
        <w:t>T</w:t>
      </w:r>
      <w:proofErr w:type="spellStart"/>
      <w:r w:rsidRPr="00B975D3">
        <w:rPr>
          <w:b/>
          <w:bCs/>
          <w:u w:val="single"/>
        </w:rPr>
        <w:t>h</w:t>
      </w:r>
      <w:proofErr w:type="spellEnd"/>
      <w:r w:rsidRPr="00B975D3">
        <w:rPr>
          <w:b/>
          <w:bCs/>
          <w:u w:val="single"/>
        </w:rPr>
        <w:t xml:space="preserve">e obligation to urgently reduce </w:t>
      </w:r>
      <w:r w:rsidR="00944C22" w:rsidRPr="00B975D3">
        <w:rPr>
          <w:b/>
          <w:bCs/>
          <w:u w:val="single"/>
        </w:rPr>
        <w:t>greenhouse gas emissions</w:t>
      </w:r>
    </w:p>
    <w:p w14:paraId="460B5D60" w14:textId="77777777" w:rsidR="00944C22" w:rsidRPr="006A154D" w:rsidRDefault="00944C22" w:rsidP="00A95490">
      <w:pPr>
        <w:pStyle w:val="ListParagraph"/>
        <w:jc w:val="both"/>
      </w:pPr>
    </w:p>
    <w:p w14:paraId="7D718879" w14:textId="3E0FB2D6" w:rsidR="00ED2267" w:rsidRPr="00C327C3" w:rsidRDefault="00ED2267" w:rsidP="00C327C3">
      <w:pPr>
        <w:pStyle w:val="ListParagraph"/>
        <w:numPr>
          <w:ilvl w:val="0"/>
          <w:numId w:val="16"/>
        </w:numPr>
        <w:jc w:val="both"/>
        <w:rPr>
          <w:rFonts w:cstheme="minorHAnsi"/>
          <w:lang w:val="en-GB"/>
        </w:rPr>
      </w:pPr>
      <w:r w:rsidRPr="00C327C3">
        <w:rPr>
          <w:rFonts w:cstheme="minorHAnsi"/>
          <w:lang w:val="en-GB"/>
        </w:rPr>
        <w:t>Chile has signed and ratified the UNFCCC and the Paris Agreement on climate change.</w:t>
      </w:r>
      <w:r>
        <w:rPr>
          <w:rStyle w:val="EndnoteReference"/>
          <w:rFonts w:cstheme="minorHAnsi"/>
          <w:lang w:val="en-GB"/>
        </w:rPr>
        <w:endnoteReference w:id="16"/>
      </w:r>
      <w:r w:rsidRPr="00C327C3">
        <w:rPr>
          <w:rFonts w:cstheme="minorHAnsi"/>
          <w:lang w:val="en-GB"/>
        </w:rPr>
        <w:t xml:space="preserve"> </w:t>
      </w:r>
      <w:r w:rsidR="00BC4877" w:rsidRPr="00C327C3">
        <w:rPr>
          <w:rFonts w:cstheme="minorHAnsi"/>
          <w:lang w:val="en-GB"/>
        </w:rPr>
        <w:t>Chile is an industrialised country and a member of the OECD</w:t>
      </w:r>
      <w:r w:rsidR="00CC3CE9" w:rsidRPr="00C327C3">
        <w:rPr>
          <w:rFonts w:cstheme="minorHAnsi"/>
          <w:lang w:val="en-GB"/>
        </w:rPr>
        <w:t>, reflecting its level of economic development.</w:t>
      </w:r>
      <w:r w:rsidR="00D97FA2">
        <w:rPr>
          <w:rStyle w:val="EndnoteReference"/>
          <w:rFonts w:cstheme="minorHAnsi"/>
          <w:lang w:val="en-GB"/>
        </w:rPr>
        <w:endnoteReference w:id="17"/>
      </w:r>
      <w:r w:rsidR="00CC3CE9" w:rsidRPr="00C327C3">
        <w:rPr>
          <w:rFonts w:cstheme="minorHAnsi"/>
          <w:lang w:val="en-GB"/>
        </w:rPr>
        <w:t xml:space="preserve"> </w:t>
      </w:r>
      <w:r w:rsidRPr="00C327C3">
        <w:rPr>
          <w:rFonts w:cstheme="minorHAnsi"/>
          <w:lang w:val="en-GB"/>
        </w:rPr>
        <w:t>Under the Paris Agreement on climate change, States have committed to limit the increase of global average temperature to ‘well below 2°C above pre-industrial levels and to pursue efforts to limit the temperature increase to 1.5°C.’</w:t>
      </w:r>
      <w:r w:rsidRPr="00FA4C39">
        <w:rPr>
          <w:vertAlign w:val="superscript"/>
          <w:lang w:val="en-GB"/>
        </w:rPr>
        <w:endnoteReference w:id="18"/>
      </w:r>
      <w:r w:rsidRPr="00C327C3">
        <w:rPr>
          <w:rFonts w:cstheme="minorHAnsi"/>
          <w:lang w:val="en-GB"/>
        </w:rPr>
        <w:t xml:space="preserve"> States have further recognised that keeping global temperature increase to below this threshold would ‘significantly reduce the risks and impacts of climate change.’</w:t>
      </w:r>
      <w:r w:rsidRPr="00FA4C39">
        <w:rPr>
          <w:vertAlign w:val="superscript"/>
          <w:lang w:val="en-GB"/>
        </w:rPr>
        <w:endnoteReference w:id="19"/>
      </w:r>
      <w:r w:rsidRPr="00C327C3">
        <w:rPr>
          <w:rFonts w:cstheme="minorHAnsi"/>
          <w:lang w:val="en-GB"/>
        </w:rPr>
        <w:t xml:space="preserve"> </w:t>
      </w:r>
      <w:r w:rsidRPr="00C327C3">
        <w:rPr>
          <w:rFonts w:cstheme="minorHAnsi"/>
          <w:color w:val="000000"/>
          <w:shd w:val="clear" w:color="auto" w:fill="FFFFFF"/>
        </w:rPr>
        <w:t xml:space="preserve">The </w:t>
      </w:r>
      <w:r w:rsidRPr="00C327C3">
        <w:rPr>
          <w:rFonts w:cstheme="minorHAnsi"/>
          <w:lang w:val="en-GB"/>
        </w:rPr>
        <w:t>IPCC’s Special Report on 1.5°C of warming</w:t>
      </w:r>
      <w:r w:rsidRPr="00C327C3">
        <w:rPr>
          <w:rFonts w:cstheme="minorHAnsi"/>
          <w:color w:val="000000"/>
          <w:shd w:val="clear" w:color="auto" w:fill="FFFFFF"/>
        </w:rPr>
        <w:t xml:space="preserve"> confirms, however, that even </w:t>
      </w:r>
      <w:r w:rsidRPr="00C327C3">
        <w:rPr>
          <w:rFonts w:cstheme="minorHAnsi"/>
          <w:lang w:val="en-GB"/>
        </w:rPr>
        <w:t>an increase of 1.5°C will entail significant harm to human and natural systems, including an increase in heat and rainfall extremes and the risk of triggering climate tipping points that cause abrupt, irreversible changes in the environment, such as multi-metre sea level rise.</w:t>
      </w:r>
      <w:r w:rsidRPr="00FA4C39">
        <w:rPr>
          <w:rStyle w:val="EndnoteReference"/>
          <w:rFonts w:cstheme="minorHAnsi"/>
          <w:lang w:val="en-GB"/>
        </w:rPr>
        <w:endnoteReference w:id="20"/>
      </w:r>
      <w:r w:rsidRPr="00C327C3">
        <w:rPr>
          <w:rFonts w:cstheme="minorHAnsi"/>
          <w:lang w:val="en-GB"/>
        </w:rPr>
        <w:t xml:space="preserve"> </w:t>
      </w:r>
    </w:p>
    <w:p w14:paraId="40BFCC8A" w14:textId="77777777" w:rsidR="00ED2267" w:rsidRPr="00FA4C39" w:rsidRDefault="00ED2267">
      <w:pPr>
        <w:jc w:val="both"/>
        <w:rPr>
          <w:rFonts w:cstheme="minorHAnsi"/>
          <w:lang w:val="en-GB"/>
        </w:rPr>
      </w:pPr>
    </w:p>
    <w:p w14:paraId="241CA30D" w14:textId="164B495C" w:rsidR="00ED2267" w:rsidRPr="00C327C3" w:rsidRDefault="00ED2267" w:rsidP="00C327C3">
      <w:pPr>
        <w:pStyle w:val="ListParagraph"/>
        <w:numPr>
          <w:ilvl w:val="0"/>
          <w:numId w:val="16"/>
        </w:numPr>
        <w:jc w:val="both"/>
        <w:rPr>
          <w:rFonts w:cstheme="minorHAnsi"/>
          <w:lang w:val="en-GB"/>
        </w:rPr>
      </w:pPr>
      <w:r w:rsidRPr="00C327C3">
        <w:rPr>
          <w:rFonts w:cstheme="minorHAnsi"/>
          <w:lang w:val="en-GB"/>
        </w:rPr>
        <w:t>States have human rights obligations to take urgent and significant action to mitigate climate change in light of the severe human rights harms caused by climate change. These obligations have been recognised and articulated by the CESCR,</w:t>
      </w:r>
      <w:r w:rsidRPr="00FA4C39">
        <w:rPr>
          <w:rStyle w:val="EndnoteReference"/>
          <w:rFonts w:cstheme="minorHAnsi"/>
          <w:lang w:val="en-GB"/>
        </w:rPr>
        <w:endnoteReference w:id="21"/>
      </w:r>
      <w:r w:rsidRPr="00C327C3">
        <w:rPr>
          <w:rFonts w:cstheme="minorHAnsi"/>
          <w:lang w:val="en-GB"/>
        </w:rPr>
        <w:t xml:space="preserve"> as well as by other UN Treaty Bodies,</w:t>
      </w:r>
      <w:r w:rsidRPr="00FA4C39">
        <w:rPr>
          <w:rStyle w:val="EndnoteReference"/>
          <w:rFonts w:cstheme="minorHAnsi"/>
          <w:lang w:val="en-GB"/>
        </w:rPr>
        <w:endnoteReference w:id="22"/>
      </w:r>
      <w:r w:rsidRPr="00C327C3">
        <w:rPr>
          <w:rFonts w:cstheme="minorHAnsi"/>
          <w:lang w:val="en-GB"/>
        </w:rPr>
        <w:t xml:space="preserve"> the UN Human Rights Council</w:t>
      </w:r>
      <w:r w:rsidRPr="00FA4C39">
        <w:rPr>
          <w:rStyle w:val="EndnoteReference"/>
          <w:rFonts w:cstheme="minorHAnsi"/>
          <w:lang w:val="en-GB"/>
        </w:rPr>
        <w:endnoteReference w:id="23"/>
      </w:r>
      <w:r w:rsidRPr="00C327C3">
        <w:rPr>
          <w:rFonts w:cstheme="minorHAnsi"/>
          <w:lang w:val="en-GB"/>
        </w:rPr>
        <w:t>, UN Special Procedures,</w:t>
      </w:r>
      <w:r w:rsidRPr="00FA4C39">
        <w:rPr>
          <w:rStyle w:val="EndnoteReference"/>
          <w:rFonts w:cstheme="minorHAnsi"/>
          <w:lang w:val="en-GB"/>
        </w:rPr>
        <w:endnoteReference w:id="24"/>
      </w:r>
      <w:r w:rsidRPr="00C327C3">
        <w:rPr>
          <w:rFonts w:cstheme="minorHAnsi"/>
          <w:lang w:val="en-GB"/>
        </w:rPr>
        <w:t xml:space="preserve"> and by national courts.</w:t>
      </w:r>
      <w:r w:rsidRPr="00A95490">
        <w:rPr>
          <w:rStyle w:val="EndnoteReference"/>
          <w:rFonts w:cstheme="minorHAnsi"/>
          <w:lang w:val="en-GB"/>
        </w:rPr>
        <w:endnoteReference w:id="25"/>
      </w:r>
      <w:r w:rsidRPr="00C327C3">
        <w:rPr>
          <w:rFonts w:cstheme="minorHAnsi"/>
          <w:lang w:val="en-GB"/>
        </w:rPr>
        <w:t xml:space="preserve"> The CESCR and four other UN Treaty Bodies </w:t>
      </w:r>
      <w:r w:rsidR="0083729D" w:rsidRPr="00C327C3">
        <w:rPr>
          <w:rFonts w:cstheme="minorHAnsi"/>
          <w:lang w:val="en-GB"/>
        </w:rPr>
        <w:t>recently</w:t>
      </w:r>
      <w:r w:rsidRPr="00C327C3">
        <w:rPr>
          <w:rFonts w:cstheme="minorHAnsi"/>
          <w:lang w:val="en-GB"/>
        </w:rPr>
        <w:t xml:space="preserve"> articulated States’ obligations to mitigate climate change as follows:</w:t>
      </w:r>
      <w:r w:rsidRPr="00FA4C39">
        <w:rPr>
          <w:rStyle w:val="EndnoteReference"/>
          <w:rFonts w:cstheme="minorHAnsi"/>
          <w:color w:val="000000"/>
          <w:shd w:val="clear" w:color="auto" w:fill="FFFFFF"/>
        </w:rPr>
        <w:endnoteReference w:id="26"/>
      </w:r>
    </w:p>
    <w:p w14:paraId="245772AE" w14:textId="77777777" w:rsidR="008D3442" w:rsidRPr="00FA4C39" w:rsidRDefault="008D3442">
      <w:pPr>
        <w:jc w:val="both"/>
        <w:rPr>
          <w:rFonts w:cstheme="minorHAnsi"/>
          <w:lang w:val="en-GB"/>
        </w:rPr>
      </w:pPr>
    </w:p>
    <w:p w14:paraId="7EAE8653" w14:textId="7160CF27" w:rsidR="00ED2267" w:rsidRPr="00C327C3" w:rsidRDefault="00ED2267" w:rsidP="00C327C3">
      <w:pPr>
        <w:pStyle w:val="ListParagraph"/>
        <w:numPr>
          <w:ilvl w:val="0"/>
          <w:numId w:val="16"/>
        </w:numPr>
        <w:jc w:val="both"/>
        <w:rPr>
          <w:rFonts w:cstheme="minorHAnsi"/>
          <w:color w:val="000000"/>
          <w:shd w:val="clear" w:color="auto" w:fill="FFFFFF"/>
        </w:rPr>
      </w:pPr>
      <w:r w:rsidRPr="00C327C3">
        <w:rPr>
          <w:rFonts w:cstheme="minorHAnsi"/>
          <w:color w:val="000000"/>
          <w:shd w:val="clear" w:color="auto" w:fill="FFFFFF"/>
        </w:rPr>
        <w:t xml:space="preserve">The IPCC report [on </w:t>
      </w:r>
      <w:r w:rsidRPr="00C327C3">
        <w:rPr>
          <w:rFonts w:cstheme="minorHAnsi"/>
          <w:lang w:val="en-GB"/>
        </w:rPr>
        <w:t xml:space="preserve">1.5°C of warming] </w:t>
      </w:r>
      <w:r w:rsidRPr="00C327C3">
        <w:rPr>
          <w:rFonts w:cstheme="minorHAnsi"/>
          <w:color w:val="000000"/>
          <w:shd w:val="clear" w:color="auto" w:fill="FFFFFF"/>
        </w:rPr>
        <w:t xml:space="preserve">makes it clear that to avoid the risk of irreversible and large-scale systemic impacts, </w:t>
      </w:r>
      <w:r w:rsidRPr="00C327C3">
        <w:rPr>
          <w:rFonts w:cstheme="minorHAnsi"/>
          <w:b/>
          <w:bCs/>
          <w:color w:val="000000"/>
          <w:shd w:val="clear" w:color="auto" w:fill="FFFFFF"/>
        </w:rPr>
        <w:t>urgent and decisive climate action is required</w:t>
      </w:r>
      <w:r w:rsidRPr="00C327C3">
        <w:rPr>
          <w:rFonts w:cstheme="minorHAnsi"/>
          <w:color w:val="000000"/>
          <w:shd w:val="clear" w:color="auto" w:fill="FFFFFF"/>
        </w:rPr>
        <w:t xml:space="preserve">. … In order for States to comply with their human rights obligations, and to realize the objectives of the Paris Agreement, they must adopt and implement policies aimed at reducing emissions, which reflect the </w:t>
      </w:r>
      <w:r w:rsidRPr="00C327C3">
        <w:rPr>
          <w:rFonts w:cstheme="minorHAnsi"/>
          <w:b/>
          <w:bCs/>
          <w:color w:val="000000"/>
          <w:shd w:val="clear" w:color="auto" w:fill="FFFFFF"/>
        </w:rPr>
        <w:t>highest possible ambition</w:t>
      </w:r>
      <w:r w:rsidRPr="00C327C3">
        <w:rPr>
          <w:rFonts w:cstheme="minorHAnsi"/>
          <w:color w:val="000000"/>
          <w:shd w:val="clear" w:color="auto" w:fill="FFFFFF"/>
        </w:rPr>
        <w:t>, foster climate resilience and ensure that public and private investments are consistent with a pathway towards low carbon emissions and climate resilient development.</w:t>
      </w:r>
    </w:p>
    <w:p w14:paraId="15CCF6AC" w14:textId="71C20F60" w:rsidR="00ED2267" w:rsidRDefault="00ED2267">
      <w:pPr>
        <w:jc w:val="both"/>
        <w:rPr>
          <w:rFonts w:cstheme="minorHAnsi"/>
          <w:color w:val="000000"/>
          <w:shd w:val="clear" w:color="auto" w:fill="FFFFFF"/>
        </w:rPr>
      </w:pPr>
    </w:p>
    <w:p w14:paraId="3225DD96" w14:textId="098697C0" w:rsidR="00552F69" w:rsidRPr="00C327C3" w:rsidRDefault="00552F69" w:rsidP="00C327C3">
      <w:pPr>
        <w:pStyle w:val="ListParagraph"/>
        <w:numPr>
          <w:ilvl w:val="0"/>
          <w:numId w:val="16"/>
        </w:numPr>
        <w:jc w:val="both"/>
        <w:rPr>
          <w:rFonts w:cstheme="minorHAnsi"/>
          <w:color w:val="000000"/>
          <w:shd w:val="clear" w:color="auto" w:fill="FFFFFF"/>
        </w:rPr>
      </w:pPr>
      <w:r w:rsidRPr="00C327C3">
        <w:rPr>
          <w:rFonts w:cstheme="minorHAnsi"/>
          <w:color w:val="000000"/>
          <w:shd w:val="clear" w:color="auto" w:fill="FFFFFF"/>
        </w:rPr>
        <w:t xml:space="preserve">The CESCR has </w:t>
      </w:r>
      <w:r w:rsidR="004617B1" w:rsidRPr="00C327C3">
        <w:rPr>
          <w:rFonts w:cstheme="minorHAnsi"/>
          <w:color w:val="000000"/>
          <w:shd w:val="clear" w:color="auto" w:fill="FFFFFF"/>
        </w:rPr>
        <w:t xml:space="preserve">further stated that </w:t>
      </w:r>
      <w:r w:rsidRPr="00C327C3">
        <w:rPr>
          <w:rFonts w:cstheme="minorHAnsi"/>
          <w:color w:val="000000"/>
          <w:shd w:val="clear" w:color="auto" w:fill="FFFFFF"/>
        </w:rPr>
        <w:t xml:space="preserve">States Parties to ICESCR ‘should … act on the basis of the </w:t>
      </w:r>
      <w:r w:rsidRPr="00C327C3">
        <w:rPr>
          <w:rFonts w:cstheme="minorHAnsi"/>
          <w:b/>
          <w:bCs/>
          <w:color w:val="000000"/>
          <w:shd w:val="clear" w:color="auto" w:fill="FFFFFF"/>
        </w:rPr>
        <w:t>best scientific evidence available</w:t>
      </w:r>
      <w:r w:rsidRPr="00C327C3">
        <w:rPr>
          <w:rFonts w:cstheme="minorHAnsi"/>
          <w:color w:val="000000"/>
          <w:shd w:val="clear" w:color="auto" w:fill="FFFFFF"/>
        </w:rPr>
        <w:t xml:space="preserve">’ and </w:t>
      </w:r>
      <w:r w:rsidRPr="00C327C3">
        <w:rPr>
          <w:rFonts w:cstheme="minorHAnsi"/>
          <w:b/>
          <w:bCs/>
          <w:color w:val="000000"/>
          <w:shd w:val="clear" w:color="auto" w:fill="FFFFFF"/>
        </w:rPr>
        <w:t>revise their Nationally Determined Contributions under the Paris Agreement</w:t>
      </w:r>
      <w:r w:rsidRPr="00C327C3">
        <w:rPr>
          <w:rFonts w:cstheme="minorHAnsi"/>
          <w:color w:val="000000"/>
          <w:shd w:val="clear" w:color="auto" w:fill="FFFFFF"/>
        </w:rPr>
        <w:t xml:space="preserve"> ‘to better reflect the “highest possible ambition”’.</w:t>
      </w:r>
      <w:r w:rsidRPr="00123D90">
        <w:rPr>
          <w:vertAlign w:val="superscript"/>
        </w:rPr>
        <w:endnoteReference w:id="27"/>
      </w:r>
      <w:r w:rsidRPr="00C327C3">
        <w:rPr>
          <w:rFonts w:cstheme="minorHAnsi"/>
          <w:color w:val="000000"/>
          <w:shd w:val="clear" w:color="auto" w:fill="FFFFFF"/>
        </w:rPr>
        <w:t xml:space="preserve"> </w:t>
      </w:r>
    </w:p>
    <w:p w14:paraId="0B785D25" w14:textId="239A175B" w:rsidR="004617B1" w:rsidRDefault="004617B1">
      <w:pPr>
        <w:jc w:val="both"/>
        <w:rPr>
          <w:rFonts w:cstheme="minorHAnsi"/>
          <w:color w:val="000000"/>
          <w:shd w:val="clear" w:color="auto" w:fill="FFFFFF"/>
        </w:rPr>
      </w:pPr>
    </w:p>
    <w:p w14:paraId="6384FC76" w14:textId="7014EA03" w:rsidR="003A0CA6" w:rsidRPr="00C327C3" w:rsidRDefault="004617B1" w:rsidP="00C327C3">
      <w:pPr>
        <w:pStyle w:val="ListParagraph"/>
        <w:numPr>
          <w:ilvl w:val="0"/>
          <w:numId w:val="16"/>
        </w:numPr>
        <w:jc w:val="both"/>
        <w:rPr>
          <w:rFonts w:ascii="Calibri" w:hAnsi="Calibri" w:cs="Calibri"/>
          <w:color w:val="000000"/>
          <w:szCs w:val="22"/>
          <w:shd w:val="clear" w:color="auto" w:fill="FFFFFF"/>
          <w:lang w:val="en-GB"/>
        </w:rPr>
      </w:pPr>
      <w:r w:rsidRPr="00C327C3">
        <w:rPr>
          <w:rFonts w:cstheme="minorHAnsi"/>
          <w:color w:val="000000"/>
          <w:shd w:val="clear" w:color="auto" w:fill="FFFFFF"/>
        </w:rPr>
        <w:t xml:space="preserve">States’ human rights obligations to </w:t>
      </w:r>
      <w:r w:rsidR="00082BFF" w:rsidRPr="00C327C3">
        <w:rPr>
          <w:rFonts w:cstheme="minorHAnsi"/>
          <w:b/>
          <w:bCs/>
          <w:color w:val="000000"/>
          <w:shd w:val="clear" w:color="auto" w:fill="FFFFFF"/>
        </w:rPr>
        <w:t>urgently</w:t>
      </w:r>
      <w:r w:rsidR="00082BFF" w:rsidRPr="00C327C3">
        <w:rPr>
          <w:rFonts w:cstheme="minorHAnsi"/>
          <w:color w:val="000000"/>
          <w:shd w:val="clear" w:color="auto" w:fill="FFFFFF"/>
        </w:rPr>
        <w:t xml:space="preserve"> </w:t>
      </w:r>
      <w:r w:rsidRPr="00C327C3">
        <w:rPr>
          <w:rFonts w:cstheme="minorHAnsi"/>
          <w:b/>
          <w:bCs/>
          <w:lang w:val="en-GB"/>
        </w:rPr>
        <w:t>reduce greenhouse gas emissions</w:t>
      </w:r>
      <w:r w:rsidRPr="00C327C3">
        <w:rPr>
          <w:rFonts w:cstheme="minorHAnsi"/>
          <w:lang w:val="en-GB"/>
        </w:rPr>
        <w:t xml:space="preserve"> was recently confirmed by the S</w:t>
      </w:r>
      <w:r w:rsidR="00552F69" w:rsidRPr="00C327C3">
        <w:rPr>
          <w:rFonts w:cstheme="minorHAnsi"/>
          <w:lang w:val="en-GB"/>
        </w:rPr>
        <w:t xml:space="preserve">upreme Court of the Netherlands </w:t>
      </w:r>
      <w:r w:rsidRPr="00C327C3">
        <w:rPr>
          <w:rFonts w:cstheme="minorHAnsi"/>
          <w:lang w:val="en-GB"/>
        </w:rPr>
        <w:t>in the</w:t>
      </w:r>
      <w:r w:rsidR="003E5D50" w:rsidRPr="00C327C3">
        <w:rPr>
          <w:rFonts w:cstheme="minorHAnsi"/>
          <w:lang w:val="en-GB"/>
        </w:rPr>
        <w:t xml:space="preserve"> </w:t>
      </w:r>
      <w:r w:rsidR="007E6C7D" w:rsidRPr="00C327C3">
        <w:rPr>
          <w:rFonts w:cstheme="minorHAnsi"/>
          <w:lang w:val="en-GB"/>
        </w:rPr>
        <w:t>landmark</w:t>
      </w:r>
      <w:r w:rsidRPr="00C327C3">
        <w:rPr>
          <w:rFonts w:cstheme="minorHAnsi"/>
          <w:lang w:val="en-GB"/>
        </w:rPr>
        <w:t xml:space="preserve"> case </w:t>
      </w:r>
      <w:r w:rsidR="008D3442" w:rsidRPr="00C327C3">
        <w:rPr>
          <w:lang w:val="en-GB"/>
        </w:rPr>
        <w:t xml:space="preserve">of </w:t>
      </w:r>
      <w:r w:rsidR="008D3442" w:rsidRPr="00C327C3">
        <w:rPr>
          <w:i/>
          <w:iCs/>
          <w:lang w:val="en-GB"/>
        </w:rPr>
        <w:t>Urgenda v the Netherlands</w:t>
      </w:r>
      <w:r w:rsidRPr="00C327C3">
        <w:rPr>
          <w:lang w:val="en-GB"/>
        </w:rPr>
        <w:t>.</w:t>
      </w:r>
      <w:r w:rsidR="00D46BBD">
        <w:rPr>
          <w:rStyle w:val="EndnoteReference"/>
          <w:lang w:val="en-GB"/>
        </w:rPr>
        <w:endnoteReference w:id="28"/>
      </w:r>
      <w:r w:rsidRPr="00C327C3">
        <w:rPr>
          <w:lang w:val="en-GB"/>
        </w:rPr>
        <w:t xml:space="preserve"> </w:t>
      </w:r>
      <w:r w:rsidR="003A0CA6" w:rsidRPr="00C327C3">
        <w:rPr>
          <w:lang w:val="en-GB"/>
        </w:rPr>
        <w:t xml:space="preserve">The UN High Commissioner for Human Rights stated that the </w:t>
      </w:r>
      <w:r w:rsidR="008342F8" w:rsidRPr="00C327C3">
        <w:rPr>
          <w:lang w:val="en-GB"/>
        </w:rPr>
        <w:t xml:space="preserve">Dutch Supreme Court’s decision </w:t>
      </w:r>
      <w:r w:rsidR="008342F8" w:rsidRPr="00C327C3">
        <w:rPr>
          <w:rFonts w:ascii="Calibri" w:hAnsi="Calibri" w:cs="Calibri"/>
          <w:szCs w:val="22"/>
          <w:lang w:val="en-GB"/>
        </w:rPr>
        <w:t>“</w:t>
      </w:r>
      <w:r w:rsidR="003A0CA6" w:rsidRPr="00C327C3">
        <w:rPr>
          <w:rFonts w:ascii="Calibri" w:hAnsi="Calibri" w:cs="Calibri"/>
          <w:color w:val="000000"/>
          <w:szCs w:val="22"/>
          <w:shd w:val="clear" w:color="auto" w:fill="FFFFFF"/>
          <w:lang w:val="en-GB"/>
        </w:rPr>
        <w:t>confirms that the Government of the Netherlands and, by implication, other governments have binding legal obligations, based on international human rights law, to undertake strong reductions in emissions of greenhouse gases.”</w:t>
      </w:r>
      <w:r w:rsidR="003A0CA6">
        <w:rPr>
          <w:rStyle w:val="EndnoteReference"/>
          <w:rFonts w:ascii="Calibri" w:hAnsi="Calibri" w:cs="Calibri"/>
          <w:color w:val="000000"/>
          <w:szCs w:val="22"/>
          <w:shd w:val="clear" w:color="auto" w:fill="FFFFFF"/>
          <w:lang w:val="en-GB"/>
        </w:rPr>
        <w:endnoteReference w:id="29"/>
      </w:r>
    </w:p>
    <w:p w14:paraId="6FD2A35B" w14:textId="77777777" w:rsidR="003A0CA6" w:rsidRDefault="003A0CA6" w:rsidP="00094B09">
      <w:pPr>
        <w:jc w:val="both"/>
        <w:rPr>
          <w:lang w:val="en-GB"/>
        </w:rPr>
      </w:pPr>
    </w:p>
    <w:p w14:paraId="7C004C9C" w14:textId="2B232F7A" w:rsidR="002136AF" w:rsidRPr="00C327C3" w:rsidRDefault="004617B1" w:rsidP="00C327C3">
      <w:pPr>
        <w:pStyle w:val="ListParagraph"/>
        <w:numPr>
          <w:ilvl w:val="0"/>
          <w:numId w:val="16"/>
        </w:numPr>
        <w:jc w:val="both"/>
        <w:rPr>
          <w:iCs/>
          <w:szCs w:val="22"/>
        </w:rPr>
      </w:pPr>
      <w:r w:rsidRPr="00C327C3">
        <w:rPr>
          <w:lang w:val="en-GB"/>
        </w:rPr>
        <w:t xml:space="preserve">The Supreme Court </w:t>
      </w:r>
      <w:r w:rsidR="008D3442" w:rsidRPr="00C327C3">
        <w:rPr>
          <w:lang w:val="en-GB"/>
        </w:rPr>
        <w:t>confirmed that</w:t>
      </w:r>
      <w:r w:rsidR="00DF2B6D" w:rsidRPr="00C327C3">
        <w:rPr>
          <w:lang w:val="en-GB"/>
        </w:rPr>
        <w:t xml:space="preserve"> climate change threatened the enjoyment of </w:t>
      </w:r>
      <w:r w:rsidR="00952CE5" w:rsidRPr="00C327C3">
        <w:rPr>
          <w:lang w:val="en-GB"/>
        </w:rPr>
        <w:t>t</w:t>
      </w:r>
      <w:r w:rsidR="00AE184A" w:rsidRPr="00C327C3">
        <w:rPr>
          <w:lang w:val="en-GB"/>
        </w:rPr>
        <w:t xml:space="preserve">he </w:t>
      </w:r>
      <w:r w:rsidR="008D3442" w:rsidRPr="00C327C3">
        <w:rPr>
          <w:lang w:val="en-GB"/>
        </w:rPr>
        <w:t>rights to life and family and private life (as enshrined in Articles 2 and 8 of the European Convention on Human Rights)</w:t>
      </w:r>
      <w:r w:rsidR="00AE184A" w:rsidRPr="00C327C3">
        <w:rPr>
          <w:lang w:val="en-GB"/>
        </w:rPr>
        <w:t xml:space="preserve"> and that this gives rise to positive obligations on the part of the State</w:t>
      </w:r>
      <w:r w:rsidR="00AE184A" w:rsidRPr="00C327C3">
        <w:rPr>
          <w:b/>
          <w:bCs/>
          <w:lang w:val="en-GB"/>
        </w:rPr>
        <w:t xml:space="preserve">. </w:t>
      </w:r>
      <w:r w:rsidR="00AE184A" w:rsidRPr="00C327C3">
        <w:rPr>
          <w:rFonts w:ascii="Calibri" w:hAnsi="Calibri" w:cs="Calibri"/>
          <w:b/>
          <w:bCs/>
          <w:szCs w:val="22"/>
        </w:rPr>
        <w:t>To fulfil these positive obligations, the Supreme Court held that the State must act with due diligence, and that in this context this required the Netherlands to do its fair share in the context of the global effort to address climate change</w:t>
      </w:r>
      <w:r w:rsidR="00AE184A" w:rsidRPr="00C327C3">
        <w:rPr>
          <w:rFonts w:ascii="Calibri" w:hAnsi="Calibri" w:cs="Calibri"/>
          <w:szCs w:val="22"/>
        </w:rPr>
        <w:t xml:space="preserve">. </w:t>
      </w:r>
      <w:r w:rsidR="00AE184A" w:rsidRPr="00C327C3">
        <w:rPr>
          <w:iCs/>
          <w:szCs w:val="22"/>
        </w:rPr>
        <w:t xml:space="preserve">In defining the concept of a fair share, the Supreme Court referred to </w:t>
      </w:r>
      <w:r w:rsidR="00E00A09" w:rsidRPr="00C327C3">
        <w:rPr>
          <w:iCs/>
          <w:szCs w:val="22"/>
        </w:rPr>
        <w:t xml:space="preserve">the obligation under international law that </w:t>
      </w:r>
      <w:r w:rsidR="003A715B" w:rsidRPr="00C327C3">
        <w:rPr>
          <w:iCs/>
          <w:szCs w:val="22"/>
        </w:rPr>
        <w:t>States</w:t>
      </w:r>
      <w:r w:rsidR="00AE184A" w:rsidRPr="00C327C3">
        <w:rPr>
          <w:iCs/>
          <w:szCs w:val="22"/>
        </w:rPr>
        <w:t xml:space="preserve"> act in accordance with their common but differentiated responsibilities and respective capabilities</w:t>
      </w:r>
      <w:r w:rsidR="00301CC6" w:rsidRPr="00C327C3">
        <w:rPr>
          <w:iCs/>
          <w:szCs w:val="22"/>
        </w:rPr>
        <w:t>.</w:t>
      </w:r>
      <w:r w:rsidR="003560B9">
        <w:rPr>
          <w:rStyle w:val="EndnoteReference"/>
          <w:iCs/>
          <w:szCs w:val="22"/>
        </w:rPr>
        <w:endnoteReference w:id="30"/>
      </w:r>
      <w:r w:rsidR="00DA5624" w:rsidRPr="00C327C3">
        <w:rPr>
          <w:iCs/>
          <w:szCs w:val="22"/>
        </w:rPr>
        <w:t xml:space="preserve"> </w:t>
      </w:r>
      <w:r w:rsidR="009A1296" w:rsidRPr="00C327C3">
        <w:rPr>
          <w:b/>
          <w:bCs/>
          <w:iCs/>
          <w:szCs w:val="22"/>
        </w:rPr>
        <w:t>Further, the Court held that the duty to act with due diligence implies that the State must properly justify how its policy is consistent with its fair share.</w:t>
      </w:r>
      <w:r w:rsidR="00CD5557">
        <w:rPr>
          <w:rStyle w:val="EndnoteReference"/>
          <w:iCs/>
          <w:szCs w:val="22"/>
        </w:rPr>
        <w:endnoteReference w:id="31"/>
      </w:r>
      <w:r w:rsidR="009A1296" w:rsidRPr="00C327C3">
        <w:rPr>
          <w:iCs/>
          <w:szCs w:val="22"/>
        </w:rPr>
        <w:t xml:space="preserve"> </w:t>
      </w:r>
    </w:p>
    <w:p w14:paraId="02FCE7F1" w14:textId="77777777" w:rsidR="009A1296" w:rsidRDefault="009A1296">
      <w:pPr>
        <w:jc w:val="both"/>
        <w:rPr>
          <w:iCs/>
          <w:szCs w:val="22"/>
        </w:rPr>
      </w:pPr>
    </w:p>
    <w:p w14:paraId="79D409CD" w14:textId="69CEE2C3" w:rsidR="008D3442" w:rsidRPr="00C327C3" w:rsidRDefault="00585ACB" w:rsidP="00C327C3">
      <w:pPr>
        <w:pStyle w:val="ListParagraph"/>
        <w:numPr>
          <w:ilvl w:val="0"/>
          <w:numId w:val="16"/>
        </w:numPr>
        <w:jc w:val="both"/>
        <w:rPr>
          <w:lang w:val="en-GB"/>
        </w:rPr>
      </w:pPr>
      <w:r w:rsidRPr="00C327C3">
        <w:rPr>
          <w:lang w:val="en-GB"/>
        </w:rPr>
        <w:t xml:space="preserve">As an industrialised country, the Supreme Court determined that </w:t>
      </w:r>
      <w:r w:rsidR="00AE184A" w:rsidRPr="00C327C3">
        <w:rPr>
          <w:lang w:val="en-GB"/>
        </w:rPr>
        <w:t xml:space="preserve">that in order to comply with its </w:t>
      </w:r>
      <w:r w:rsidR="000131C7" w:rsidRPr="00C327C3">
        <w:rPr>
          <w:lang w:val="en-GB"/>
        </w:rPr>
        <w:t xml:space="preserve">human rights </w:t>
      </w:r>
      <w:r w:rsidR="00AE184A" w:rsidRPr="00C327C3">
        <w:rPr>
          <w:lang w:val="en-GB"/>
        </w:rPr>
        <w:t xml:space="preserve">obligations, </w:t>
      </w:r>
      <w:r w:rsidR="008D3442" w:rsidRPr="00C327C3">
        <w:rPr>
          <w:lang w:val="en-GB"/>
        </w:rPr>
        <w:t xml:space="preserve">the Dutch government </w:t>
      </w:r>
      <w:r w:rsidR="00CE6921" w:rsidRPr="00C327C3">
        <w:rPr>
          <w:lang w:val="en-GB"/>
        </w:rPr>
        <w:t>must</w:t>
      </w:r>
      <w:r w:rsidR="008D3442" w:rsidRPr="00C327C3">
        <w:rPr>
          <w:lang w:val="en-GB"/>
        </w:rPr>
        <w:t xml:space="preserve"> decrease greenhouse gas emissions by at least 25% by 2020 compared to 1990 levels.</w:t>
      </w:r>
      <w:r w:rsidR="008D3442">
        <w:rPr>
          <w:rStyle w:val="EndnoteReference"/>
          <w:lang w:val="en-GB"/>
        </w:rPr>
        <w:endnoteReference w:id="32"/>
      </w:r>
      <w:r w:rsidR="00BC4877" w:rsidRPr="00C327C3">
        <w:rPr>
          <w:lang w:val="en-GB"/>
        </w:rPr>
        <w:t xml:space="preserve"> </w:t>
      </w:r>
    </w:p>
    <w:p w14:paraId="6DA5CC14" w14:textId="1ECC9910" w:rsidR="003560B9" w:rsidRDefault="003560B9">
      <w:pPr>
        <w:jc w:val="both"/>
        <w:rPr>
          <w:rFonts w:cstheme="minorHAnsi"/>
        </w:rPr>
      </w:pPr>
    </w:p>
    <w:p w14:paraId="2A18ADEA" w14:textId="5FA587A7" w:rsidR="003F1FD6" w:rsidRPr="00B975D3" w:rsidRDefault="003F1FD6" w:rsidP="001F7B81">
      <w:pPr>
        <w:pStyle w:val="ListParagraph"/>
        <w:numPr>
          <w:ilvl w:val="0"/>
          <w:numId w:val="28"/>
        </w:numPr>
        <w:jc w:val="both"/>
        <w:rPr>
          <w:rFonts w:cstheme="minorHAnsi"/>
          <w:b/>
          <w:bCs/>
          <w:u w:val="single"/>
        </w:rPr>
      </w:pPr>
      <w:r w:rsidRPr="00B975D3">
        <w:rPr>
          <w:rFonts w:cstheme="minorHAnsi"/>
          <w:b/>
          <w:bCs/>
          <w:u w:val="single"/>
        </w:rPr>
        <w:t xml:space="preserve">The obligation of non-discrimination </w:t>
      </w:r>
      <w:r w:rsidR="00BC5EE1" w:rsidRPr="00B975D3">
        <w:rPr>
          <w:rFonts w:cstheme="minorHAnsi"/>
          <w:b/>
          <w:bCs/>
          <w:u w:val="single"/>
        </w:rPr>
        <w:t>in the context of c</w:t>
      </w:r>
      <w:r w:rsidR="00D97FA2" w:rsidRPr="00B975D3">
        <w:rPr>
          <w:rFonts w:cstheme="minorHAnsi"/>
          <w:b/>
          <w:bCs/>
          <w:u w:val="single"/>
        </w:rPr>
        <w:t>l</w:t>
      </w:r>
      <w:r w:rsidR="00BC5EE1" w:rsidRPr="00B975D3">
        <w:rPr>
          <w:rFonts w:cstheme="minorHAnsi"/>
          <w:b/>
          <w:bCs/>
          <w:u w:val="single"/>
        </w:rPr>
        <w:t>imate action</w:t>
      </w:r>
    </w:p>
    <w:p w14:paraId="6CA193F7" w14:textId="77777777" w:rsidR="003F1FD6" w:rsidRPr="00094B09" w:rsidRDefault="003F1FD6" w:rsidP="00BC4877">
      <w:pPr>
        <w:pStyle w:val="ListParagraph"/>
        <w:jc w:val="both"/>
        <w:rPr>
          <w:rFonts w:cstheme="minorHAnsi"/>
        </w:rPr>
      </w:pPr>
    </w:p>
    <w:p w14:paraId="53FF8180" w14:textId="05D9094B" w:rsidR="00ED2267" w:rsidRPr="00C327C3" w:rsidRDefault="00ED2267" w:rsidP="00C327C3">
      <w:pPr>
        <w:pStyle w:val="ListParagraph"/>
        <w:numPr>
          <w:ilvl w:val="0"/>
          <w:numId w:val="16"/>
        </w:numPr>
        <w:jc w:val="both"/>
        <w:rPr>
          <w:rFonts w:cstheme="minorHAnsi"/>
        </w:rPr>
      </w:pPr>
      <w:r w:rsidRPr="00C327C3">
        <w:rPr>
          <w:rFonts w:cstheme="minorHAnsi"/>
        </w:rPr>
        <w:t xml:space="preserve">Chile’s human rights obligations to mitigate climate change are underpinned by its obligation under Article 2(2) ICESCR to guarantee </w:t>
      </w:r>
      <w:r w:rsidRPr="00C327C3">
        <w:rPr>
          <w:rFonts w:cstheme="minorHAnsi"/>
          <w:lang w:val="en-GB"/>
        </w:rPr>
        <w:t xml:space="preserve">that </w:t>
      </w:r>
      <w:r w:rsidRPr="00C327C3">
        <w:rPr>
          <w:rFonts w:cstheme="minorHAnsi"/>
          <w:b/>
          <w:bCs/>
          <w:lang w:val="en-GB"/>
        </w:rPr>
        <w:t>the rights under ICESCR are exercised without discrimination</w:t>
      </w:r>
      <w:r w:rsidRPr="00C327C3">
        <w:rPr>
          <w:rFonts w:cstheme="minorHAnsi"/>
          <w:lang w:val="en-GB"/>
        </w:rPr>
        <w:t xml:space="preserve"> of any kind “as to race, colour, sex, language, religion, political or other opinion, national or social origin, property, birth or other status”.</w:t>
      </w:r>
      <w:r w:rsidRPr="00FA4C39">
        <w:rPr>
          <w:vertAlign w:val="superscript"/>
          <w:lang w:val="en-GB"/>
        </w:rPr>
        <w:endnoteReference w:id="33"/>
      </w:r>
      <w:r w:rsidRPr="00C327C3">
        <w:rPr>
          <w:rFonts w:cstheme="minorHAnsi"/>
          <w:vertAlign w:val="superscript"/>
          <w:lang w:val="en-GB"/>
        </w:rPr>
        <w:t xml:space="preserve"> </w:t>
      </w:r>
      <w:r w:rsidRPr="00C327C3">
        <w:rPr>
          <w:rFonts w:cstheme="minorHAnsi"/>
          <w:lang w:val="en-GB"/>
        </w:rPr>
        <w:t>In Chile, as elsewhere, climate change has, and will have, disproportionately negative effects on the exercise of ICESCR rights to health, food, water and housing (among other rights) by persons who are already marginalised or in vulnerable situations, such as children, women and girls, indigenous peoples, people with disabilities, and people living in poverty, as has been recognised by the CESCR and other UN Treaty Bodies,</w:t>
      </w:r>
      <w:r w:rsidRPr="00FA4C39">
        <w:rPr>
          <w:vertAlign w:val="superscript"/>
          <w:lang w:val="en-GB"/>
        </w:rPr>
        <w:endnoteReference w:id="34"/>
      </w:r>
      <w:r w:rsidRPr="00C327C3">
        <w:rPr>
          <w:rFonts w:cstheme="minorHAnsi"/>
          <w:lang w:val="en-GB"/>
        </w:rPr>
        <w:t xml:space="preserve"> UN Special Procedures</w:t>
      </w:r>
      <w:r w:rsidRPr="00FA4C39">
        <w:rPr>
          <w:vertAlign w:val="superscript"/>
          <w:lang w:val="en-GB"/>
        </w:rPr>
        <w:endnoteReference w:id="35"/>
      </w:r>
      <w:r w:rsidRPr="00C327C3">
        <w:rPr>
          <w:rFonts w:cstheme="minorHAnsi"/>
          <w:lang w:val="en-GB"/>
        </w:rPr>
        <w:t xml:space="preserve"> and the IPCC.</w:t>
      </w:r>
      <w:r w:rsidRPr="00FA4C39">
        <w:rPr>
          <w:vertAlign w:val="superscript"/>
          <w:lang w:val="en-GB"/>
        </w:rPr>
        <w:endnoteReference w:id="36"/>
      </w:r>
      <w:r w:rsidRPr="00C327C3">
        <w:rPr>
          <w:rFonts w:cstheme="minorHAnsi"/>
          <w:lang w:val="en-GB"/>
        </w:rPr>
        <w:t xml:space="preserve"> </w:t>
      </w:r>
    </w:p>
    <w:p w14:paraId="0C17F29B" w14:textId="77777777" w:rsidR="00ED2267" w:rsidRPr="00FA4C39" w:rsidRDefault="00ED2267">
      <w:pPr>
        <w:jc w:val="both"/>
        <w:rPr>
          <w:rFonts w:cstheme="minorHAnsi"/>
          <w:lang w:val="en-GB"/>
        </w:rPr>
      </w:pPr>
    </w:p>
    <w:p w14:paraId="58FC5033" w14:textId="77777777" w:rsidR="00B65A1F" w:rsidRPr="00C327C3" w:rsidRDefault="00ED2267" w:rsidP="00C327C3">
      <w:pPr>
        <w:pStyle w:val="ListParagraph"/>
        <w:numPr>
          <w:ilvl w:val="0"/>
          <w:numId w:val="16"/>
        </w:numPr>
        <w:jc w:val="both"/>
        <w:rPr>
          <w:rFonts w:cstheme="minorHAnsi"/>
          <w:lang w:val="en-US"/>
        </w:rPr>
      </w:pPr>
      <w:r w:rsidRPr="00C327C3">
        <w:rPr>
          <w:rFonts w:cstheme="minorHAnsi"/>
          <w:lang w:val="en-GB"/>
        </w:rPr>
        <w:t>Climate change also has specific impacts on the right to culture of indigenous peoples</w:t>
      </w:r>
      <w:r w:rsidRPr="00D57080">
        <w:rPr>
          <w:vertAlign w:val="superscript"/>
          <w:lang w:val="en-GB"/>
        </w:rPr>
        <w:endnoteReference w:id="37"/>
      </w:r>
      <w:r w:rsidRPr="00C327C3">
        <w:rPr>
          <w:rFonts w:cstheme="minorHAnsi"/>
          <w:lang w:val="en-GB"/>
        </w:rPr>
        <w:t xml:space="preserve"> which, in Chile, include the </w:t>
      </w:r>
      <w:r w:rsidRPr="00C327C3">
        <w:rPr>
          <w:rFonts w:cstheme="minorHAnsi"/>
        </w:rPr>
        <w:t xml:space="preserve">Mapuche, </w:t>
      </w:r>
      <w:r w:rsidRPr="00C327C3">
        <w:rPr>
          <w:rFonts w:cstheme="minorHAnsi"/>
          <w:lang w:val="en-GB"/>
        </w:rPr>
        <w:t xml:space="preserve">the </w:t>
      </w:r>
      <w:r w:rsidRPr="00C327C3">
        <w:rPr>
          <w:rFonts w:cstheme="minorHAnsi"/>
        </w:rPr>
        <w:t>Aymara, the Diaguita, the Lickanantay, and the Quechua peoples,</w:t>
      </w:r>
      <w:r w:rsidRPr="00D57080">
        <w:rPr>
          <w:vertAlign w:val="superscript"/>
        </w:rPr>
        <w:endnoteReference w:id="38"/>
      </w:r>
      <w:r w:rsidRPr="00C327C3">
        <w:rPr>
          <w:rFonts w:cstheme="minorHAnsi"/>
        </w:rPr>
        <w:t xml:space="preserve"> </w:t>
      </w:r>
      <w:r w:rsidRPr="00C327C3">
        <w:rPr>
          <w:rFonts w:cstheme="minorHAnsi"/>
          <w:lang w:val="es-CL"/>
        </w:rPr>
        <w:t xml:space="preserve">who are socially, culturally and economically dependent on the natural resources in their territories. The indigenous peoples of Chile </w:t>
      </w:r>
      <w:r w:rsidR="00065BF1" w:rsidRPr="00C327C3">
        <w:rPr>
          <w:rFonts w:cstheme="minorHAnsi"/>
          <w:lang w:val="es-CL"/>
        </w:rPr>
        <w:t xml:space="preserve">may </w:t>
      </w:r>
      <w:r w:rsidRPr="00C327C3">
        <w:rPr>
          <w:rFonts w:cstheme="minorHAnsi"/>
          <w:lang w:val="es-CL"/>
        </w:rPr>
        <w:t>be forced to migrate from their lands due to the extreme vulnerability in which they could find themselves and thus endangering the subsistence of their traditions.</w:t>
      </w:r>
      <w:r w:rsidR="00065BF1" w:rsidRPr="00C327C3">
        <w:rPr>
          <w:rFonts w:cstheme="minorHAnsi"/>
          <w:lang w:val="es-CL"/>
        </w:rPr>
        <w:t xml:space="preserve"> </w:t>
      </w:r>
      <w:r w:rsidRPr="00C327C3">
        <w:rPr>
          <w:rFonts w:cstheme="minorHAnsi"/>
          <w:lang w:val="es-CL"/>
        </w:rPr>
        <w:t xml:space="preserve">Therefore, the </w:t>
      </w:r>
      <w:r w:rsidRPr="00C327C3">
        <w:rPr>
          <w:rFonts w:cstheme="minorHAnsi"/>
          <w:lang w:val="en-US"/>
        </w:rPr>
        <w:t>recognition and participation of indigenous peoples in the fight against climate change in Chile is fundamental.</w:t>
      </w:r>
      <w:r w:rsidRPr="00D57080">
        <w:rPr>
          <w:vertAlign w:val="superscript"/>
          <w:lang w:val="en-US"/>
        </w:rPr>
        <w:endnoteReference w:id="39"/>
      </w:r>
      <w:r w:rsidRPr="00C327C3">
        <w:rPr>
          <w:rFonts w:cstheme="minorHAnsi"/>
          <w:lang w:val="en-US"/>
        </w:rPr>
        <w:t xml:space="preserve"> </w:t>
      </w:r>
    </w:p>
    <w:p w14:paraId="512960CB" w14:textId="77777777" w:rsidR="00B65A1F" w:rsidRDefault="00B65A1F">
      <w:pPr>
        <w:jc w:val="both"/>
        <w:rPr>
          <w:rFonts w:cstheme="minorHAnsi"/>
          <w:lang w:val="en-US"/>
        </w:rPr>
      </w:pPr>
    </w:p>
    <w:p w14:paraId="398A01F4" w14:textId="18318AA9" w:rsidR="00B65A1F" w:rsidRPr="00C327C3" w:rsidRDefault="00B65A1F" w:rsidP="00C327C3">
      <w:pPr>
        <w:pStyle w:val="ListParagraph"/>
        <w:numPr>
          <w:ilvl w:val="0"/>
          <w:numId w:val="16"/>
        </w:numPr>
        <w:jc w:val="both"/>
        <w:rPr>
          <w:rFonts w:cstheme="minorHAnsi"/>
          <w:lang w:val="en-GB"/>
        </w:rPr>
      </w:pPr>
      <w:r w:rsidRPr="00C327C3">
        <w:rPr>
          <w:rFonts w:cstheme="minorHAnsi"/>
        </w:rPr>
        <w:t xml:space="preserve">These features of the climate crisis </w:t>
      </w:r>
      <w:r w:rsidRPr="00C327C3">
        <w:rPr>
          <w:rFonts w:cstheme="minorHAnsi"/>
          <w:lang w:val="en-GB"/>
        </w:rPr>
        <w:t>impose additional obligations on Chile in its approach to mitigating and adapting to climate change. As the CESCR and other UN Treaty Bodies have recently stated:</w:t>
      </w:r>
    </w:p>
    <w:p w14:paraId="4E193EC6" w14:textId="77777777" w:rsidR="00B65A1F" w:rsidRDefault="00B65A1F">
      <w:pPr>
        <w:jc w:val="both"/>
        <w:rPr>
          <w:rFonts w:cstheme="minorHAnsi"/>
          <w:lang w:val="en-US"/>
        </w:rPr>
      </w:pPr>
    </w:p>
    <w:p w14:paraId="20492231" w14:textId="77777777" w:rsidR="00ED2267" w:rsidRDefault="00ED2267" w:rsidP="00C327C3">
      <w:pPr>
        <w:ind w:left="1440"/>
        <w:jc w:val="both"/>
        <w:rPr>
          <w:rFonts w:cstheme="minorHAnsi"/>
          <w:lang w:val="en-GB"/>
        </w:rPr>
      </w:pPr>
      <w:r w:rsidRPr="00FA4C39">
        <w:rPr>
          <w:rFonts w:cstheme="minorHAnsi"/>
          <w:lang w:val="en-GB"/>
        </w:rPr>
        <w:t xml:space="preserve">“When reducing emissions and adapting to climate impacts, States must seek to </w:t>
      </w:r>
      <w:r w:rsidRPr="00FA4C39">
        <w:rPr>
          <w:rFonts w:cstheme="minorHAnsi"/>
          <w:b/>
          <w:bCs/>
          <w:lang w:val="en-GB"/>
        </w:rPr>
        <w:t>address all forms of discrimination and inequality</w:t>
      </w:r>
      <w:r w:rsidRPr="00FA4C39">
        <w:rPr>
          <w:rFonts w:cstheme="minorHAnsi"/>
          <w:lang w:val="en-GB"/>
        </w:rPr>
        <w:t>, including advancing substantive gender equality, protecting the rights of indigenous peoples and of persons with disabilities, and taking into consideration the best interests of the child.”</w:t>
      </w:r>
      <w:r w:rsidRPr="00FA4C39">
        <w:rPr>
          <w:rFonts w:cstheme="minorHAnsi"/>
          <w:vertAlign w:val="superscript"/>
          <w:lang w:val="en-GB"/>
        </w:rPr>
        <w:endnoteReference w:id="40"/>
      </w:r>
    </w:p>
    <w:p w14:paraId="168E6717" w14:textId="79C145AC" w:rsidR="00ED2267" w:rsidRDefault="00ED2267">
      <w:pPr>
        <w:jc w:val="both"/>
        <w:rPr>
          <w:rFonts w:cstheme="minorHAnsi"/>
          <w:color w:val="000000"/>
          <w:shd w:val="clear" w:color="auto" w:fill="FFFFFF"/>
        </w:rPr>
      </w:pPr>
    </w:p>
    <w:p w14:paraId="069AC03D" w14:textId="076DAB4F" w:rsidR="00A0076C" w:rsidRPr="00B975D3" w:rsidRDefault="00A0076C" w:rsidP="001F7B81">
      <w:pPr>
        <w:pStyle w:val="ListParagraph"/>
        <w:numPr>
          <w:ilvl w:val="0"/>
          <w:numId w:val="28"/>
        </w:numPr>
        <w:jc w:val="both"/>
        <w:rPr>
          <w:rFonts w:cstheme="minorHAnsi"/>
          <w:b/>
          <w:bCs/>
          <w:color w:val="000000"/>
          <w:u w:val="single"/>
          <w:shd w:val="clear" w:color="auto" w:fill="FFFFFF"/>
        </w:rPr>
      </w:pPr>
      <w:r w:rsidRPr="00B975D3">
        <w:rPr>
          <w:rFonts w:cstheme="minorHAnsi"/>
          <w:b/>
          <w:bCs/>
          <w:color w:val="000000"/>
          <w:u w:val="single"/>
          <w:shd w:val="clear" w:color="auto" w:fill="FFFFFF"/>
        </w:rPr>
        <w:t xml:space="preserve">Summary </w:t>
      </w:r>
    </w:p>
    <w:p w14:paraId="5D76B1A3" w14:textId="77777777" w:rsidR="00A0076C" w:rsidRPr="00B975D3" w:rsidRDefault="00A0076C" w:rsidP="00BC4877">
      <w:pPr>
        <w:jc w:val="both"/>
        <w:rPr>
          <w:rFonts w:cstheme="minorHAnsi"/>
          <w:b/>
          <w:bCs/>
          <w:color w:val="000000"/>
          <w:shd w:val="clear" w:color="auto" w:fill="FFFFFF"/>
        </w:rPr>
      </w:pPr>
    </w:p>
    <w:p w14:paraId="6DD1252E" w14:textId="77777777" w:rsidR="00C327C3" w:rsidRDefault="009E19C9" w:rsidP="00C327C3">
      <w:pPr>
        <w:pStyle w:val="ListParagraph"/>
        <w:numPr>
          <w:ilvl w:val="0"/>
          <w:numId w:val="16"/>
        </w:numPr>
        <w:jc w:val="both"/>
        <w:rPr>
          <w:rFonts w:cstheme="minorHAnsi"/>
        </w:rPr>
      </w:pPr>
      <w:r w:rsidRPr="00C327C3">
        <w:rPr>
          <w:rFonts w:cstheme="minorHAnsi"/>
          <w:color w:val="000000"/>
          <w:shd w:val="clear" w:color="auto" w:fill="FFFFFF"/>
        </w:rPr>
        <w:lastRenderedPageBreak/>
        <w:t xml:space="preserve">Thus, in </w:t>
      </w:r>
      <w:r w:rsidR="00ED2267" w:rsidRPr="00C327C3">
        <w:rPr>
          <w:rFonts w:cstheme="minorHAnsi"/>
        </w:rPr>
        <w:t xml:space="preserve">line with its </w:t>
      </w:r>
      <w:r w:rsidR="001E7A1D" w:rsidRPr="00C327C3">
        <w:rPr>
          <w:rFonts w:cstheme="minorHAnsi"/>
        </w:rPr>
        <w:t>international human rights obligations</w:t>
      </w:r>
      <w:r w:rsidR="00ED2267" w:rsidRPr="00C327C3">
        <w:rPr>
          <w:rFonts w:cstheme="minorHAnsi"/>
        </w:rPr>
        <w:t xml:space="preserve"> and the Paris Agreement, the Chilean Government</w:t>
      </w:r>
      <w:r w:rsidR="00D00D2C" w:rsidRPr="00C327C3">
        <w:rPr>
          <w:rFonts w:cstheme="minorHAnsi"/>
        </w:rPr>
        <w:t xml:space="preserve">’s climate policy must </w:t>
      </w:r>
      <w:r w:rsidR="00F8402C" w:rsidRPr="00C327C3">
        <w:rPr>
          <w:rFonts w:cstheme="minorHAnsi"/>
        </w:rPr>
        <w:t xml:space="preserve">be </w:t>
      </w:r>
      <w:r w:rsidR="00F8402C" w:rsidRPr="00C327C3">
        <w:rPr>
          <w:rFonts w:cstheme="minorHAnsi"/>
          <w:b/>
          <w:bCs/>
        </w:rPr>
        <w:t>based on due diligence</w:t>
      </w:r>
      <w:r w:rsidR="000A36A5" w:rsidRPr="00C327C3">
        <w:rPr>
          <w:rFonts w:cstheme="minorHAnsi"/>
          <w:b/>
          <w:bCs/>
        </w:rPr>
        <w:t xml:space="preserve">, </w:t>
      </w:r>
      <w:r w:rsidR="00295C20" w:rsidRPr="00C327C3">
        <w:rPr>
          <w:rFonts w:cstheme="minorHAnsi"/>
          <w:b/>
          <w:bCs/>
        </w:rPr>
        <w:t>reflect its</w:t>
      </w:r>
      <w:r w:rsidR="00D00D2C" w:rsidRPr="00C327C3">
        <w:rPr>
          <w:rFonts w:cstheme="minorHAnsi"/>
          <w:b/>
          <w:bCs/>
        </w:rPr>
        <w:t xml:space="preserve"> </w:t>
      </w:r>
      <w:r w:rsidR="001E7A1D" w:rsidRPr="00C327C3">
        <w:rPr>
          <w:rFonts w:cstheme="minorHAnsi"/>
          <w:b/>
          <w:bCs/>
        </w:rPr>
        <w:t>fair share of the global effort to reduce greenhouse gas emissions</w:t>
      </w:r>
      <w:r w:rsidR="000A36A5" w:rsidRPr="00C327C3">
        <w:rPr>
          <w:rFonts w:cstheme="minorHAnsi"/>
          <w:b/>
          <w:bCs/>
        </w:rPr>
        <w:t xml:space="preserve"> and reflect its highest possible ambition</w:t>
      </w:r>
      <w:r w:rsidR="001E7A1D" w:rsidRPr="00C327C3">
        <w:rPr>
          <w:rFonts w:cstheme="minorHAnsi"/>
          <w:b/>
          <w:bCs/>
        </w:rPr>
        <w:t>.</w:t>
      </w:r>
      <w:r w:rsidR="001E7A1D" w:rsidRPr="00C327C3">
        <w:rPr>
          <w:rFonts w:cstheme="minorHAnsi"/>
        </w:rPr>
        <w:t xml:space="preserve"> </w:t>
      </w:r>
      <w:r w:rsidR="00A04777" w:rsidRPr="00C327C3">
        <w:rPr>
          <w:rFonts w:cstheme="minorHAnsi"/>
          <w:b/>
          <w:bCs/>
        </w:rPr>
        <w:t xml:space="preserve">The duty to act with due diligence means that the government must justify how its policy is </w:t>
      </w:r>
      <w:r w:rsidR="003E1B34" w:rsidRPr="00C327C3">
        <w:rPr>
          <w:rFonts w:cstheme="minorHAnsi"/>
          <w:b/>
          <w:bCs/>
        </w:rPr>
        <w:t>consistent</w:t>
      </w:r>
      <w:r w:rsidR="00A04777" w:rsidRPr="00C327C3">
        <w:rPr>
          <w:rFonts w:cstheme="minorHAnsi"/>
          <w:b/>
          <w:bCs/>
        </w:rPr>
        <w:t xml:space="preserve"> with its fair share</w:t>
      </w:r>
      <w:r w:rsidR="00A04777" w:rsidRPr="00C327C3">
        <w:rPr>
          <w:rFonts w:cstheme="minorHAnsi"/>
        </w:rPr>
        <w:t xml:space="preserve">. </w:t>
      </w:r>
      <w:r w:rsidR="00770F40" w:rsidRPr="00C327C3">
        <w:rPr>
          <w:rFonts w:cstheme="minorHAnsi"/>
        </w:rPr>
        <w:t>It must also</w:t>
      </w:r>
      <w:r w:rsidR="00D00D2C" w:rsidRPr="00C327C3">
        <w:rPr>
          <w:rFonts w:cstheme="minorHAnsi"/>
        </w:rPr>
        <w:t xml:space="preserve"> </w:t>
      </w:r>
      <w:r w:rsidR="00ED2267" w:rsidRPr="00C327C3">
        <w:rPr>
          <w:rFonts w:cstheme="minorHAnsi"/>
          <w:b/>
          <w:bCs/>
        </w:rPr>
        <w:t>mobilis</w:t>
      </w:r>
      <w:r w:rsidR="00651577" w:rsidRPr="00C327C3">
        <w:rPr>
          <w:rFonts w:cstheme="minorHAnsi"/>
          <w:b/>
          <w:bCs/>
        </w:rPr>
        <w:t>e</w:t>
      </w:r>
      <w:r w:rsidR="00ED2267" w:rsidRPr="00C327C3">
        <w:rPr>
          <w:rFonts w:cstheme="minorHAnsi"/>
          <w:b/>
          <w:bCs/>
        </w:rPr>
        <w:t xml:space="preserve"> its maximum available resources</w:t>
      </w:r>
      <w:r w:rsidR="00ED2267" w:rsidRPr="00C327C3">
        <w:rPr>
          <w:rFonts w:cstheme="minorHAnsi"/>
        </w:rPr>
        <w:t xml:space="preserve"> to protect economic, social and cultural rights </w:t>
      </w:r>
      <w:r w:rsidR="00745856" w:rsidRPr="00C327C3">
        <w:rPr>
          <w:rFonts w:cstheme="minorHAnsi"/>
        </w:rPr>
        <w:t xml:space="preserve">that are affected by climate change, including by </w:t>
      </w:r>
      <w:r w:rsidR="00ED2267" w:rsidRPr="00C327C3">
        <w:rPr>
          <w:rFonts w:cstheme="minorHAnsi"/>
        </w:rPr>
        <w:t>reduc</w:t>
      </w:r>
      <w:r w:rsidR="00CA06F1" w:rsidRPr="00C327C3">
        <w:rPr>
          <w:rFonts w:cstheme="minorHAnsi"/>
        </w:rPr>
        <w:t>ing</w:t>
      </w:r>
      <w:r w:rsidR="00ED2267" w:rsidRPr="00C327C3">
        <w:rPr>
          <w:rFonts w:cstheme="minorHAnsi"/>
        </w:rPr>
        <w:t xml:space="preserve"> greenhouse gas emissions. </w:t>
      </w:r>
    </w:p>
    <w:p w14:paraId="21EE2200" w14:textId="77777777" w:rsidR="00C327C3" w:rsidRDefault="00C327C3" w:rsidP="00C327C3">
      <w:pPr>
        <w:pStyle w:val="ListParagraph"/>
        <w:jc w:val="both"/>
        <w:rPr>
          <w:rFonts w:cstheme="minorHAnsi"/>
        </w:rPr>
      </w:pPr>
    </w:p>
    <w:p w14:paraId="327C161B" w14:textId="0B8C56E4" w:rsidR="00ED2267" w:rsidRPr="00C327C3" w:rsidRDefault="000B6716" w:rsidP="00C327C3">
      <w:pPr>
        <w:pStyle w:val="ListParagraph"/>
        <w:jc w:val="both"/>
        <w:rPr>
          <w:rFonts w:cstheme="minorHAnsi"/>
        </w:rPr>
      </w:pPr>
      <w:r w:rsidRPr="00C327C3">
        <w:rPr>
          <w:rFonts w:cstheme="minorHAnsi"/>
        </w:rPr>
        <w:t>Th</w:t>
      </w:r>
      <w:r w:rsidR="00924988" w:rsidRPr="00C327C3">
        <w:rPr>
          <w:rFonts w:cstheme="minorHAnsi"/>
        </w:rPr>
        <w:t xml:space="preserve">is </w:t>
      </w:r>
      <w:r w:rsidR="00ED2267" w:rsidRPr="00C327C3">
        <w:rPr>
          <w:rFonts w:cstheme="minorHAnsi"/>
        </w:rPr>
        <w:t>entail</w:t>
      </w:r>
      <w:r w:rsidR="00924988" w:rsidRPr="00C327C3">
        <w:rPr>
          <w:rFonts w:cstheme="minorHAnsi"/>
        </w:rPr>
        <w:t>s</w:t>
      </w:r>
      <w:r w:rsidR="005B331A" w:rsidRPr="00C327C3">
        <w:rPr>
          <w:rFonts w:cstheme="minorHAnsi"/>
        </w:rPr>
        <w:t>, as outlined below</w:t>
      </w:r>
      <w:r w:rsidR="000B3B9A" w:rsidRPr="00C327C3">
        <w:rPr>
          <w:rFonts w:cstheme="minorHAnsi"/>
        </w:rPr>
        <w:t xml:space="preserve">: </w:t>
      </w:r>
      <w:r w:rsidR="00ED2267" w:rsidRPr="00C327C3">
        <w:rPr>
          <w:rFonts w:cstheme="minorHAnsi"/>
        </w:rPr>
        <w:t xml:space="preserve">  </w:t>
      </w:r>
    </w:p>
    <w:p w14:paraId="0952C584" w14:textId="79CA6774" w:rsidR="00ED2267" w:rsidRDefault="00ED2267">
      <w:pPr>
        <w:pStyle w:val="ListParagraph"/>
        <w:numPr>
          <w:ilvl w:val="0"/>
          <w:numId w:val="6"/>
        </w:numPr>
        <w:jc w:val="both"/>
        <w:rPr>
          <w:rFonts w:cstheme="minorHAnsi"/>
        </w:rPr>
      </w:pPr>
      <w:r>
        <w:rPr>
          <w:rFonts w:cstheme="minorHAnsi"/>
        </w:rPr>
        <w:t>Significantly increasing the ambition of Chile’s current NDCs under the Paris Agreement;</w:t>
      </w:r>
    </w:p>
    <w:p w14:paraId="27DE6AF9" w14:textId="49EDB351" w:rsidR="00ED2267" w:rsidRDefault="00ED2267">
      <w:pPr>
        <w:pStyle w:val="ListParagraph"/>
        <w:numPr>
          <w:ilvl w:val="0"/>
          <w:numId w:val="6"/>
        </w:numPr>
        <w:jc w:val="both"/>
        <w:rPr>
          <w:rFonts w:cstheme="minorHAnsi"/>
        </w:rPr>
      </w:pPr>
      <w:r>
        <w:rPr>
          <w:rFonts w:cstheme="minorHAnsi"/>
        </w:rPr>
        <w:t>Introduc</w:t>
      </w:r>
      <w:r w:rsidR="000B3B9A">
        <w:rPr>
          <w:rFonts w:cstheme="minorHAnsi"/>
        </w:rPr>
        <w:t>ing</w:t>
      </w:r>
      <w:r>
        <w:rPr>
          <w:rFonts w:cstheme="minorHAnsi"/>
        </w:rPr>
        <w:t xml:space="preserve"> emissions reduction targets </w:t>
      </w:r>
      <w:r w:rsidR="00D6360B">
        <w:rPr>
          <w:rFonts w:cstheme="minorHAnsi"/>
        </w:rPr>
        <w:t xml:space="preserve">in the short and medium-term, such as in </w:t>
      </w:r>
      <w:r>
        <w:rPr>
          <w:rFonts w:cstheme="minorHAnsi"/>
        </w:rPr>
        <w:t xml:space="preserve">2025 and 2030; </w:t>
      </w:r>
    </w:p>
    <w:p w14:paraId="0330427A" w14:textId="772C98F1" w:rsidR="00D6360B" w:rsidRDefault="00ED2267">
      <w:pPr>
        <w:pStyle w:val="ListParagraph"/>
        <w:numPr>
          <w:ilvl w:val="0"/>
          <w:numId w:val="6"/>
        </w:numPr>
        <w:jc w:val="both"/>
        <w:rPr>
          <w:rFonts w:cstheme="minorHAnsi"/>
        </w:rPr>
      </w:pPr>
      <w:r>
        <w:rPr>
          <w:rFonts w:cstheme="minorHAnsi"/>
        </w:rPr>
        <w:t>Phas</w:t>
      </w:r>
      <w:r w:rsidR="000B3B9A">
        <w:rPr>
          <w:rFonts w:cstheme="minorHAnsi"/>
        </w:rPr>
        <w:t>ing</w:t>
      </w:r>
      <w:r>
        <w:rPr>
          <w:rFonts w:cstheme="minorHAnsi"/>
        </w:rPr>
        <w:t>-out of coal and other fossil fuels by 203</w:t>
      </w:r>
      <w:r w:rsidR="00D6360B">
        <w:rPr>
          <w:rFonts w:cstheme="minorHAnsi"/>
        </w:rPr>
        <w:t>2</w:t>
      </w:r>
      <w:r w:rsidR="00CA06F1">
        <w:rPr>
          <w:rFonts w:cstheme="minorHAnsi"/>
        </w:rPr>
        <w:t xml:space="preserve"> at the latest</w:t>
      </w:r>
      <w:r>
        <w:rPr>
          <w:rFonts w:cstheme="minorHAnsi"/>
        </w:rPr>
        <w:t xml:space="preserve">; </w:t>
      </w:r>
    </w:p>
    <w:p w14:paraId="24D297FC" w14:textId="3CB4D473" w:rsidR="000B3B9A" w:rsidRDefault="000B3B9A">
      <w:pPr>
        <w:pStyle w:val="ListParagraph"/>
        <w:numPr>
          <w:ilvl w:val="0"/>
          <w:numId w:val="6"/>
        </w:numPr>
        <w:jc w:val="both"/>
        <w:rPr>
          <w:rFonts w:cstheme="minorHAnsi"/>
        </w:rPr>
      </w:pPr>
      <w:r>
        <w:rPr>
          <w:rFonts w:cstheme="minorHAnsi"/>
        </w:rPr>
        <w:t>Ensur</w:t>
      </w:r>
      <w:r w:rsidR="00D6360B">
        <w:rPr>
          <w:rFonts w:cstheme="minorHAnsi"/>
        </w:rPr>
        <w:t xml:space="preserve">ing </w:t>
      </w:r>
      <w:r>
        <w:rPr>
          <w:rFonts w:cstheme="minorHAnsi"/>
        </w:rPr>
        <w:t>that measure</w:t>
      </w:r>
      <w:r w:rsidR="00096C78">
        <w:rPr>
          <w:rFonts w:cstheme="minorHAnsi"/>
        </w:rPr>
        <w:t>s</w:t>
      </w:r>
      <w:r>
        <w:rPr>
          <w:rFonts w:cstheme="minorHAnsi"/>
        </w:rPr>
        <w:t xml:space="preserve"> adopted to mitigate and adapt to climate change guarantee the equal enjoyment of ICESC</w:t>
      </w:r>
      <w:r w:rsidR="005B331A">
        <w:rPr>
          <w:rFonts w:cstheme="minorHAnsi"/>
        </w:rPr>
        <w:t>R</w:t>
      </w:r>
      <w:r>
        <w:rPr>
          <w:rFonts w:cstheme="minorHAnsi"/>
        </w:rPr>
        <w:t xml:space="preserve"> rights (as required under Article 2(2)); and </w:t>
      </w:r>
    </w:p>
    <w:p w14:paraId="3E1D61D5" w14:textId="34608EA3" w:rsidR="000B3B9A" w:rsidRPr="00FA1CC3" w:rsidRDefault="00E95DA7">
      <w:pPr>
        <w:pStyle w:val="ListParagraph"/>
        <w:numPr>
          <w:ilvl w:val="0"/>
          <w:numId w:val="6"/>
        </w:numPr>
        <w:jc w:val="both"/>
        <w:rPr>
          <w:rFonts w:cstheme="minorHAnsi"/>
        </w:rPr>
      </w:pPr>
      <w:r>
        <w:rPr>
          <w:rFonts w:cstheme="minorHAnsi"/>
          <w:lang w:val="es-CL"/>
        </w:rPr>
        <w:t>Ensuring the protection of the rights of</w:t>
      </w:r>
      <w:r w:rsidR="005B331A">
        <w:rPr>
          <w:rFonts w:cstheme="minorHAnsi"/>
          <w:lang w:val="es-CL"/>
        </w:rPr>
        <w:t xml:space="preserve"> </w:t>
      </w:r>
      <w:r w:rsidR="000B3B9A" w:rsidRPr="00FA1CC3">
        <w:rPr>
          <w:rFonts w:cstheme="minorHAnsi"/>
          <w:lang w:val="es-CL"/>
        </w:rPr>
        <w:t xml:space="preserve">indigenous peoples in </w:t>
      </w:r>
      <w:r>
        <w:rPr>
          <w:rFonts w:cstheme="minorHAnsi"/>
          <w:lang w:val="es-CL"/>
        </w:rPr>
        <w:t xml:space="preserve">the context of any climate action, including protection of the right to free, prior and informed consent. </w:t>
      </w:r>
      <w:r w:rsidR="000B3B9A">
        <w:rPr>
          <w:rFonts w:cstheme="minorHAnsi"/>
          <w:lang w:val="es-CL"/>
        </w:rPr>
        <w:t xml:space="preserve"> </w:t>
      </w:r>
    </w:p>
    <w:p w14:paraId="25D72E61" w14:textId="46EC468D" w:rsidR="00ED2267" w:rsidRDefault="00ED2267">
      <w:pPr>
        <w:jc w:val="both"/>
        <w:rPr>
          <w:rFonts w:cstheme="minorHAnsi"/>
        </w:rPr>
      </w:pPr>
    </w:p>
    <w:p w14:paraId="73E3C59B" w14:textId="4689CEBA" w:rsidR="00ED2267" w:rsidRDefault="00ED2267" w:rsidP="001F7B81">
      <w:pPr>
        <w:pStyle w:val="Heading1"/>
        <w:numPr>
          <w:ilvl w:val="0"/>
          <w:numId w:val="27"/>
        </w:numPr>
        <w:jc w:val="both"/>
        <w:rPr>
          <w:rFonts w:cstheme="minorHAnsi"/>
        </w:rPr>
      </w:pPr>
      <w:bookmarkStart w:id="3" w:name="_Toc29979222"/>
      <w:r w:rsidRPr="00FA4C39">
        <w:rPr>
          <w:rFonts w:cstheme="minorHAnsi"/>
        </w:rPr>
        <w:t>Chile’s climate policy</w:t>
      </w:r>
      <w:bookmarkEnd w:id="3"/>
      <w:r w:rsidRPr="00FA4C39">
        <w:rPr>
          <w:rFonts w:cstheme="minorHAnsi"/>
        </w:rPr>
        <w:t xml:space="preserve"> </w:t>
      </w:r>
    </w:p>
    <w:p w14:paraId="13F92B63" w14:textId="70EC53D8" w:rsidR="00ED2267" w:rsidRDefault="00ED2267" w:rsidP="00FE1E7B">
      <w:pPr>
        <w:jc w:val="both"/>
      </w:pPr>
    </w:p>
    <w:p w14:paraId="3559745D" w14:textId="34F2A7FF" w:rsidR="00663AF8" w:rsidRPr="00B975D3" w:rsidRDefault="00663AF8" w:rsidP="001F7B81">
      <w:pPr>
        <w:pStyle w:val="ListParagraph"/>
        <w:numPr>
          <w:ilvl w:val="0"/>
          <w:numId w:val="29"/>
        </w:numPr>
        <w:jc w:val="both"/>
        <w:rPr>
          <w:b/>
          <w:bCs/>
          <w:u w:val="single"/>
        </w:rPr>
      </w:pPr>
      <w:r w:rsidRPr="00B975D3">
        <w:rPr>
          <w:b/>
          <w:bCs/>
          <w:u w:val="single"/>
        </w:rPr>
        <w:t>Increasing greenhouse gas emissions</w:t>
      </w:r>
    </w:p>
    <w:p w14:paraId="55AAC7F1" w14:textId="77777777" w:rsidR="00663AF8" w:rsidRPr="005A5E86" w:rsidRDefault="00663AF8" w:rsidP="00FE1E7B">
      <w:pPr>
        <w:pStyle w:val="ListParagraph"/>
        <w:jc w:val="both"/>
      </w:pPr>
    </w:p>
    <w:p w14:paraId="18166FB2" w14:textId="1307ACAA" w:rsidR="00ED2267" w:rsidRPr="00C327C3" w:rsidRDefault="00ED2267" w:rsidP="00C327C3">
      <w:pPr>
        <w:pStyle w:val="ListParagraph"/>
        <w:numPr>
          <w:ilvl w:val="0"/>
          <w:numId w:val="16"/>
        </w:numPr>
        <w:jc w:val="both"/>
        <w:rPr>
          <w:rFonts w:cstheme="minorHAnsi"/>
        </w:rPr>
      </w:pPr>
      <w:r w:rsidRPr="00C327C3">
        <w:rPr>
          <w:rFonts w:cstheme="minorHAnsi"/>
        </w:rPr>
        <w:t>Despite its obligations under the ICESCR and the international climate change framework, Chile’s greenhouse gas emissions have continuously increased over the past two decades. Its emissions more than doubled between 1990 and 2016 (emissions increased by 115%) and its emissions are expected to further increase by 2030 (a projected increase of 134-143% above 1990 levels).</w:t>
      </w:r>
      <w:r w:rsidRPr="00FA4C39">
        <w:rPr>
          <w:rStyle w:val="EndnoteReference"/>
          <w:rFonts w:cstheme="minorHAnsi"/>
        </w:rPr>
        <w:endnoteReference w:id="41"/>
      </w:r>
      <w:r w:rsidRPr="00C327C3">
        <w:rPr>
          <w:rFonts w:cstheme="minorHAnsi"/>
        </w:rPr>
        <w:t xml:space="preserve"> </w:t>
      </w:r>
    </w:p>
    <w:p w14:paraId="2877A03E" w14:textId="77777777" w:rsidR="00ED2267" w:rsidRPr="00FA4C39" w:rsidRDefault="00ED2267" w:rsidP="00921C27">
      <w:pPr>
        <w:jc w:val="both"/>
        <w:rPr>
          <w:rFonts w:cstheme="minorHAnsi"/>
        </w:rPr>
      </w:pPr>
    </w:p>
    <w:p w14:paraId="398BECA6" w14:textId="5FB533DA" w:rsidR="00ED2267" w:rsidRPr="00FA4C39" w:rsidRDefault="00ED2267" w:rsidP="008B5DDD">
      <w:pPr>
        <w:jc w:val="both"/>
        <w:rPr>
          <w:rFonts w:cstheme="minorHAnsi"/>
        </w:rPr>
      </w:pPr>
      <w:r w:rsidRPr="00FA4C39">
        <w:rPr>
          <w:rFonts w:cstheme="minorHAnsi"/>
          <w:noProof/>
        </w:rPr>
        <w:drawing>
          <wp:inline distT="0" distB="0" distL="0" distR="0" wp14:anchorId="6E47E58F" wp14:editId="66A54951">
            <wp:extent cx="5514865" cy="2218544"/>
            <wp:effectExtent l="0" t="0" r="0" b="4445"/>
            <wp:docPr id="2" name="Picture 2" descr="A picture containing writing implement, station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nal pic.png"/>
                    <pic:cNvPicPr/>
                  </pic:nvPicPr>
                  <pic:blipFill rotWithShape="1">
                    <a:blip r:embed="rId8">
                      <a:extLst>
                        <a:ext uri="{28A0092B-C50C-407E-A947-70E740481C1C}">
                          <a14:useLocalDpi xmlns:a14="http://schemas.microsoft.com/office/drawing/2010/main" val="0"/>
                        </a:ext>
                      </a:extLst>
                    </a:blip>
                    <a:srcRect l="7152" t="3084" r="3633" b="5599"/>
                    <a:stretch/>
                  </pic:blipFill>
                  <pic:spPr bwMode="auto">
                    <a:xfrm>
                      <a:off x="0" y="0"/>
                      <a:ext cx="5517790" cy="2219721"/>
                    </a:xfrm>
                    <a:prstGeom prst="rect">
                      <a:avLst/>
                    </a:prstGeom>
                    <a:ln>
                      <a:noFill/>
                    </a:ln>
                    <a:extLst>
                      <a:ext uri="{53640926-AAD7-44D8-BBD7-CCE9431645EC}">
                        <a14:shadowObscured xmlns:a14="http://schemas.microsoft.com/office/drawing/2010/main"/>
                      </a:ext>
                    </a:extLst>
                  </pic:spPr>
                </pic:pic>
              </a:graphicData>
            </a:graphic>
          </wp:inline>
        </w:drawing>
      </w:r>
    </w:p>
    <w:p w14:paraId="2D7B5F12" w14:textId="0D0CCFA5" w:rsidR="00ED2267" w:rsidRPr="00FA4C39" w:rsidRDefault="00ED2267">
      <w:pPr>
        <w:pStyle w:val="Caption"/>
        <w:jc w:val="both"/>
        <w:rPr>
          <w:rFonts w:cstheme="minorHAnsi"/>
          <w:sz w:val="22"/>
          <w:szCs w:val="22"/>
        </w:rPr>
      </w:pPr>
      <w:r w:rsidRPr="00FA4C39">
        <w:rPr>
          <w:rFonts w:cstheme="minorHAnsi"/>
          <w:sz w:val="22"/>
          <w:szCs w:val="22"/>
        </w:rPr>
        <w:t xml:space="preserve">Figure </w:t>
      </w:r>
      <w:r w:rsidRPr="00FA4C39">
        <w:rPr>
          <w:rFonts w:cstheme="minorHAnsi"/>
          <w:noProof/>
          <w:sz w:val="22"/>
          <w:szCs w:val="22"/>
        </w:rPr>
        <w:fldChar w:fldCharType="begin"/>
      </w:r>
      <w:r w:rsidRPr="00FA4C39">
        <w:rPr>
          <w:rFonts w:cstheme="minorHAnsi"/>
          <w:noProof/>
          <w:sz w:val="22"/>
          <w:szCs w:val="22"/>
        </w:rPr>
        <w:instrText xml:space="preserve"> SEQ Figure \* ARABIC </w:instrText>
      </w:r>
      <w:r w:rsidRPr="00FA4C39">
        <w:rPr>
          <w:rFonts w:cstheme="minorHAnsi"/>
          <w:noProof/>
          <w:sz w:val="22"/>
          <w:szCs w:val="22"/>
        </w:rPr>
        <w:fldChar w:fldCharType="separate"/>
      </w:r>
      <w:r w:rsidR="00B975D3">
        <w:rPr>
          <w:rFonts w:cstheme="minorHAnsi"/>
          <w:noProof/>
          <w:sz w:val="22"/>
          <w:szCs w:val="22"/>
        </w:rPr>
        <w:t>1</w:t>
      </w:r>
      <w:r w:rsidRPr="00FA4C39">
        <w:rPr>
          <w:rFonts w:cstheme="minorHAnsi"/>
          <w:noProof/>
          <w:sz w:val="22"/>
          <w:szCs w:val="22"/>
        </w:rPr>
        <w:fldChar w:fldCharType="end"/>
      </w:r>
      <w:r w:rsidRPr="00FA4C39">
        <w:rPr>
          <w:rFonts w:cstheme="minorHAnsi"/>
          <w:sz w:val="22"/>
          <w:szCs w:val="22"/>
        </w:rPr>
        <w:t>: Historic emissions of Greenhouse Gases emitted in the Republic of Chile by sector (source: Third Biennial Update Report of Chile under the UN Framework Convention on Climate Change)</w:t>
      </w:r>
      <w:r w:rsidRPr="00FA4C39">
        <w:rPr>
          <w:rStyle w:val="EndnoteReference"/>
          <w:rFonts w:cstheme="minorHAnsi"/>
          <w:sz w:val="22"/>
          <w:szCs w:val="22"/>
        </w:rPr>
        <w:endnoteReference w:id="42"/>
      </w:r>
    </w:p>
    <w:p w14:paraId="4669CA30" w14:textId="7BF0365D" w:rsidR="00ED2267" w:rsidRDefault="00ED2267">
      <w:pPr>
        <w:jc w:val="both"/>
        <w:rPr>
          <w:rFonts w:cstheme="minorHAnsi"/>
        </w:rPr>
      </w:pPr>
    </w:p>
    <w:p w14:paraId="4CDD569C" w14:textId="50668980" w:rsidR="00811522" w:rsidRPr="00B975D3" w:rsidRDefault="00811522" w:rsidP="001F7B81">
      <w:pPr>
        <w:pStyle w:val="ListParagraph"/>
        <w:numPr>
          <w:ilvl w:val="0"/>
          <w:numId w:val="29"/>
        </w:numPr>
        <w:jc w:val="both"/>
        <w:rPr>
          <w:rFonts w:cstheme="minorHAnsi"/>
          <w:b/>
          <w:bCs/>
          <w:u w:val="single"/>
        </w:rPr>
      </w:pPr>
      <w:r w:rsidRPr="00B975D3">
        <w:rPr>
          <w:rFonts w:cstheme="minorHAnsi"/>
          <w:b/>
          <w:bCs/>
          <w:u w:val="single"/>
        </w:rPr>
        <w:t>Insufficient emissions reduction policies</w:t>
      </w:r>
    </w:p>
    <w:p w14:paraId="1C15ABE8" w14:textId="77777777" w:rsidR="00811522" w:rsidRPr="00094B09" w:rsidRDefault="00811522" w:rsidP="00FE1E7B">
      <w:pPr>
        <w:pStyle w:val="ListParagraph"/>
        <w:jc w:val="both"/>
        <w:rPr>
          <w:rFonts w:cstheme="minorHAnsi"/>
        </w:rPr>
      </w:pPr>
    </w:p>
    <w:p w14:paraId="2A3A49D2" w14:textId="65331001" w:rsidR="00ED2267" w:rsidRPr="00C327C3" w:rsidRDefault="00ED2267" w:rsidP="00C327C3">
      <w:pPr>
        <w:pStyle w:val="ListParagraph"/>
        <w:numPr>
          <w:ilvl w:val="0"/>
          <w:numId w:val="16"/>
        </w:numPr>
        <w:jc w:val="both"/>
        <w:rPr>
          <w:rFonts w:cstheme="minorHAnsi"/>
        </w:rPr>
      </w:pPr>
      <w:r w:rsidRPr="00C327C3">
        <w:rPr>
          <w:rFonts w:cstheme="minorHAnsi"/>
        </w:rPr>
        <w:t xml:space="preserve">The Government of Chile’s current policies on reducing greenhouse gas emissions are </w:t>
      </w:r>
      <w:r w:rsidRPr="00C327C3">
        <w:rPr>
          <w:rFonts w:cstheme="minorHAnsi"/>
          <w:b/>
          <w:bCs/>
        </w:rPr>
        <w:t>exceptionally weak.</w:t>
      </w:r>
      <w:r w:rsidRPr="00C327C3">
        <w:rPr>
          <w:rFonts w:cstheme="minorHAnsi"/>
        </w:rPr>
        <w:t xml:space="preserve"> In its Nationally Determined Contribution (NDC), Chile has committed to reduce the greenhouse gas (GHG) intensity of its Gross Domestic Product by 30% compared to 2007 levels by 2030.</w:t>
      </w:r>
      <w:r w:rsidRPr="00FA4C39">
        <w:rPr>
          <w:rStyle w:val="EndnoteReference"/>
          <w:rFonts w:cstheme="minorHAnsi"/>
        </w:rPr>
        <w:endnoteReference w:id="43"/>
      </w:r>
      <w:r w:rsidRPr="00C327C3">
        <w:rPr>
          <w:rFonts w:cstheme="minorHAnsi"/>
        </w:rPr>
        <w:t xml:space="preserve"> This means that, in 2030, Chile’s GHG emissions will be 151% </w:t>
      </w:r>
      <w:r w:rsidRPr="00C327C3">
        <w:rPr>
          <w:rFonts w:cstheme="minorHAnsi"/>
          <w:b/>
          <w:bCs/>
        </w:rPr>
        <w:t>more</w:t>
      </w:r>
      <w:r w:rsidRPr="00C327C3">
        <w:rPr>
          <w:rFonts w:cstheme="minorHAnsi"/>
        </w:rPr>
        <w:t xml:space="preserve"> than in 1990 (or an 8-12% </w:t>
      </w:r>
      <w:r w:rsidRPr="00C327C3">
        <w:rPr>
          <w:rFonts w:cstheme="minorHAnsi"/>
          <w:b/>
          <w:bCs/>
        </w:rPr>
        <w:t xml:space="preserve">increase </w:t>
      </w:r>
      <w:r w:rsidRPr="00C327C3">
        <w:rPr>
          <w:rFonts w:cstheme="minorHAnsi"/>
        </w:rPr>
        <w:t>on 2016 levels).</w:t>
      </w:r>
      <w:r w:rsidRPr="00FA4C39">
        <w:rPr>
          <w:rStyle w:val="EndnoteReference"/>
          <w:rFonts w:cstheme="minorHAnsi"/>
        </w:rPr>
        <w:endnoteReference w:id="44"/>
      </w:r>
      <w:r w:rsidRPr="00C327C3">
        <w:rPr>
          <w:rFonts w:cstheme="minorHAnsi"/>
        </w:rPr>
        <w:t xml:space="preserve"> Such continued increases in emissions is the opposite of the deep cuts in emissions that the IPCC has identified as necessary if global warming is to be kept to 1.5°C.</w:t>
      </w:r>
      <w:r w:rsidRPr="00FA4C39">
        <w:rPr>
          <w:rStyle w:val="EndnoteReference"/>
          <w:rFonts w:cstheme="minorHAnsi"/>
        </w:rPr>
        <w:endnoteReference w:id="45"/>
      </w:r>
      <w:r w:rsidRPr="00C327C3">
        <w:rPr>
          <w:rFonts w:cstheme="minorHAnsi"/>
        </w:rPr>
        <w:t xml:space="preserve"> This is why international experts consider Chile’s current NDC to be </w:t>
      </w:r>
      <w:r w:rsidRPr="00C327C3">
        <w:rPr>
          <w:rFonts w:cstheme="minorHAnsi"/>
          <w:b/>
          <w:bCs/>
        </w:rPr>
        <w:t>‘highly insufficient’</w:t>
      </w:r>
      <w:r w:rsidRPr="00C327C3">
        <w:rPr>
          <w:rFonts w:cstheme="minorHAnsi"/>
        </w:rPr>
        <w:t xml:space="preserve"> to hold warming to below 2°C, let alone to 1.5°C.</w:t>
      </w:r>
      <w:r w:rsidRPr="00FA4C39">
        <w:rPr>
          <w:rStyle w:val="EndnoteReference"/>
          <w:rFonts w:cstheme="minorHAnsi"/>
        </w:rPr>
        <w:endnoteReference w:id="46"/>
      </w:r>
      <w:r w:rsidRPr="00C327C3">
        <w:rPr>
          <w:rFonts w:cstheme="minorHAnsi"/>
        </w:rPr>
        <w:t xml:space="preserve"> I</w:t>
      </w:r>
      <w:r w:rsidRPr="00C327C3">
        <w:rPr>
          <w:rFonts w:cstheme="minorHAnsi"/>
          <w:shd w:val="clear" w:color="auto" w:fill="FFFFFF"/>
        </w:rPr>
        <w:t xml:space="preserve">f </w:t>
      </w:r>
      <w:r w:rsidRPr="00C327C3">
        <w:rPr>
          <w:rFonts w:cstheme="minorHAnsi"/>
        </w:rPr>
        <w:t xml:space="preserve">all national government targets were in this range, warming would reach between 3°C </w:t>
      </w:r>
      <w:r w:rsidRPr="00C327C3">
        <w:rPr>
          <w:rFonts w:cstheme="minorHAnsi"/>
        </w:rPr>
        <w:lastRenderedPageBreak/>
        <w:t>and 4°C by the end of the century</w:t>
      </w:r>
      <w:r w:rsidR="008C09F6" w:rsidRPr="00C327C3">
        <w:rPr>
          <w:rFonts w:cstheme="minorHAnsi"/>
        </w:rPr>
        <w:t>, which would have catastrophic impacts on the enjoyment of human rights</w:t>
      </w:r>
      <w:r w:rsidRPr="00C327C3">
        <w:rPr>
          <w:rFonts w:cstheme="minorHAnsi"/>
        </w:rPr>
        <w:t>.</w:t>
      </w:r>
      <w:r w:rsidRPr="00FA4C39">
        <w:rPr>
          <w:rStyle w:val="EndnoteReference"/>
          <w:rFonts w:cstheme="minorHAnsi"/>
          <w:shd w:val="clear" w:color="auto" w:fill="FFFFFF"/>
        </w:rPr>
        <w:endnoteReference w:id="47"/>
      </w:r>
      <w:r w:rsidRPr="00C327C3">
        <w:rPr>
          <w:rFonts w:cstheme="minorHAnsi"/>
        </w:rPr>
        <w:t xml:space="preserve"> </w:t>
      </w:r>
    </w:p>
    <w:p w14:paraId="7B9EEFCA" w14:textId="1B620328" w:rsidR="00ED2267" w:rsidRDefault="00ED2267">
      <w:pPr>
        <w:jc w:val="both"/>
        <w:rPr>
          <w:rFonts w:cstheme="minorHAnsi"/>
        </w:rPr>
      </w:pPr>
    </w:p>
    <w:p w14:paraId="4F9A1450" w14:textId="413D03B9" w:rsidR="00ED2267" w:rsidRPr="00C327C3" w:rsidRDefault="00ED2267" w:rsidP="00C327C3">
      <w:pPr>
        <w:pStyle w:val="ListParagraph"/>
        <w:numPr>
          <w:ilvl w:val="0"/>
          <w:numId w:val="16"/>
        </w:numPr>
        <w:jc w:val="both"/>
        <w:rPr>
          <w:rFonts w:cstheme="minorHAnsi"/>
        </w:rPr>
      </w:pPr>
      <w:r>
        <w:t xml:space="preserve">Chile’s current NDCs are, thus, inconsistent with its commitment under the Paris Agreement to </w:t>
      </w:r>
      <w:r w:rsidRPr="00C327C3">
        <w:rPr>
          <w:rFonts w:cstheme="minorHAnsi"/>
          <w:lang w:val="en-GB"/>
        </w:rPr>
        <w:t>limit the increase of global average temperature to ‘well below 2°C above pre-industrial levels and to pursue efforts to limit the temperature increase to 1.5°C.’</w:t>
      </w:r>
      <w:r w:rsidRPr="00FA4C39">
        <w:rPr>
          <w:vertAlign w:val="superscript"/>
          <w:lang w:val="en-GB"/>
        </w:rPr>
        <w:endnoteReference w:id="48"/>
      </w:r>
      <w:r w:rsidRPr="00C327C3">
        <w:rPr>
          <w:rFonts w:cstheme="minorHAnsi"/>
          <w:lang w:val="en-GB"/>
        </w:rPr>
        <w:t xml:space="preserve"> They </w:t>
      </w:r>
      <w:r>
        <w:t xml:space="preserve">do not constitute a ‘fair share’ of Chile’s contribution to </w:t>
      </w:r>
      <w:r w:rsidRPr="00C327C3">
        <w:rPr>
          <w:rFonts w:cstheme="minorHAnsi"/>
        </w:rPr>
        <w:t xml:space="preserve">reduce emissions, as required by the joint and individual responsibility of all countries to reduce emissions under the international climate change framework </w:t>
      </w:r>
      <w:r w:rsidR="00FA2B1C" w:rsidRPr="00C327C3">
        <w:rPr>
          <w:rFonts w:cstheme="minorHAnsi"/>
        </w:rPr>
        <w:t xml:space="preserve">in accordance with their common but differentiated responsibilities and respective capabilities. </w:t>
      </w:r>
      <w:r w:rsidRPr="00C327C3">
        <w:rPr>
          <w:rFonts w:cstheme="minorHAnsi"/>
        </w:rPr>
        <w:t>Chile’s current inadequate NDCs mean that it is</w:t>
      </w:r>
      <w:r w:rsidR="00374F26" w:rsidRPr="00C327C3">
        <w:rPr>
          <w:rFonts w:cstheme="minorHAnsi"/>
        </w:rPr>
        <w:t xml:space="preserve"> disproportionately</w:t>
      </w:r>
      <w:r w:rsidRPr="00C327C3">
        <w:rPr>
          <w:rFonts w:cstheme="minorHAnsi"/>
        </w:rPr>
        <w:t xml:space="preserve"> contributing to the global risks associated with climate change, including impacts in Chile and abroad.</w:t>
      </w:r>
    </w:p>
    <w:p w14:paraId="52EFDC79" w14:textId="77777777" w:rsidR="00ED2267" w:rsidRDefault="00ED2267" w:rsidP="00AF0FCB">
      <w:pPr>
        <w:jc w:val="both"/>
        <w:rPr>
          <w:rFonts w:cstheme="minorHAnsi"/>
        </w:rPr>
      </w:pPr>
    </w:p>
    <w:p w14:paraId="5FCBB5A8" w14:textId="58ADB64C" w:rsidR="00ED2267" w:rsidRPr="00C327C3" w:rsidRDefault="00ED2267" w:rsidP="00C327C3">
      <w:pPr>
        <w:pStyle w:val="ListParagraph"/>
        <w:numPr>
          <w:ilvl w:val="0"/>
          <w:numId w:val="16"/>
        </w:numPr>
        <w:jc w:val="both"/>
        <w:rPr>
          <w:rFonts w:cstheme="minorHAnsi"/>
        </w:rPr>
      </w:pPr>
      <w:r w:rsidRPr="00C327C3">
        <w:rPr>
          <w:rFonts w:cstheme="minorHAnsi"/>
        </w:rPr>
        <w:t xml:space="preserve">In the coming year, Chile has several </w:t>
      </w:r>
      <w:r w:rsidRPr="00C327C3">
        <w:rPr>
          <w:rFonts w:cstheme="minorHAnsi"/>
          <w:b/>
          <w:bCs/>
        </w:rPr>
        <w:t>opportunities</w:t>
      </w:r>
      <w:r w:rsidRPr="00C327C3">
        <w:rPr>
          <w:rFonts w:cstheme="minorHAnsi"/>
        </w:rPr>
        <w:t xml:space="preserve"> to increase the ambition of its climate policies</w:t>
      </w:r>
      <w:r w:rsidR="00D70117" w:rsidRPr="00C327C3">
        <w:rPr>
          <w:rFonts w:cstheme="minorHAnsi"/>
        </w:rPr>
        <w:t>, including</w:t>
      </w:r>
      <w:r w:rsidR="00F244C6" w:rsidRPr="00C327C3">
        <w:rPr>
          <w:rFonts w:cstheme="minorHAnsi"/>
        </w:rPr>
        <w:t xml:space="preserve"> by revising its </w:t>
      </w:r>
      <w:r w:rsidRPr="00C327C3">
        <w:rPr>
          <w:rFonts w:cstheme="minorHAnsi"/>
        </w:rPr>
        <w:t xml:space="preserve">NDCs </w:t>
      </w:r>
      <w:r w:rsidR="00F244C6" w:rsidRPr="00C327C3">
        <w:rPr>
          <w:rFonts w:cstheme="minorHAnsi"/>
        </w:rPr>
        <w:t xml:space="preserve">and in the design of the </w:t>
      </w:r>
      <w:r w:rsidRPr="00C327C3">
        <w:rPr>
          <w:rFonts w:cstheme="minorHAnsi"/>
        </w:rPr>
        <w:t xml:space="preserve">Climate Change Framework </w:t>
      </w:r>
      <w:r w:rsidR="00F244C6" w:rsidRPr="00C327C3">
        <w:rPr>
          <w:rFonts w:cstheme="minorHAnsi"/>
        </w:rPr>
        <w:t>Bill w</w:t>
      </w:r>
      <w:r w:rsidRPr="00C327C3">
        <w:rPr>
          <w:rFonts w:cstheme="minorHAnsi"/>
        </w:rPr>
        <w:t>hich is currently before the Congress.</w:t>
      </w:r>
      <w:r w:rsidR="00411F11" w:rsidRPr="00C327C3">
        <w:rPr>
          <w:rFonts w:cstheme="minorHAnsi"/>
        </w:rPr>
        <w:t xml:space="preserve"> </w:t>
      </w:r>
      <w:r w:rsidR="00182E2D" w:rsidRPr="00C327C3">
        <w:rPr>
          <w:rFonts w:cstheme="minorHAnsi"/>
        </w:rPr>
        <w:t xml:space="preserve">We </w:t>
      </w:r>
      <w:r w:rsidR="00411F11" w:rsidRPr="00C327C3">
        <w:rPr>
          <w:rFonts w:cstheme="minorHAnsi"/>
        </w:rPr>
        <w:t xml:space="preserve">are concerned that the Government’s proposals in these areas are </w:t>
      </w:r>
      <w:r w:rsidR="00411F11" w:rsidRPr="00C327C3">
        <w:rPr>
          <w:rFonts w:cstheme="minorHAnsi"/>
          <w:b/>
          <w:bCs/>
        </w:rPr>
        <w:t>not sufficiently ambitious</w:t>
      </w:r>
      <w:r w:rsidR="00411F11" w:rsidRPr="00C327C3">
        <w:rPr>
          <w:rFonts w:cstheme="minorHAnsi"/>
        </w:rPr>
        <w:t xml:space="preserve"> </w:t>
      </w:r>
      <w:r w:rsidR="00FA55D0" w:rsidRPr="00C327C3">
        <w:rPr>
          <w:rFonts w:cstheme="minorHAnsi"/>
        </w:rPr>
        <w:t xml:space="preserve">and </w:t>
      </w:r>
      <w:r w:rsidR="00FA55D0" w:rsidRPr="00C327C3">
        <w:rPr>
          <w:rFonts w:cstheme="minorHAnsi"/>
          <w:b/>
          <w:bCs/>
        </w:rPr>
        <w:t>not consistent with their human rights obligations</w:t>
      </w:r>
      <w:r w:rsidR="00FA55D0" w:rsidRPr="00C327C3">
        <w:rPr>
          <w:rFonts w:cstheme="minorHAnsi"/>
        </w:rPr>
        <w:t xml:space="preserve"> </w:t>
      </w:r>
      <w:r w:rsidR="00C64523" w:rsidRPr="00C327C3">
        <w:rPr>
          <w:rFonts w:cstheme="minorHAnsi"/>
        </w:rPr>
        <w:t xml:space="preserve">as outlined below. </w:t>
      </w:r>
    </w:p>
    <w:p w14:paraId="2B1406DF" w14:textId="77777777" w:rsidR="00D70117" w:rsidRDefault="00D70117" w:rsidP="00AF0FCB">
      <w:pPr>
        <w:jc w:val="both"/>
        <w:rPr>
          <w:rFonts w:cstheme="minorHAnsi"/>
        </w:rPr>
      </w:pPr>
    </w:p>
    <w:p w14:paraId="0E5C2E9A" w14:textId="509D06A7" w:rsidR="00ED2267" w:rsidRPr="00B975D3" w:rsidRDefault="00F36651" w:rsidP="001F7B81">
      <w:pPr>
        <w:pStyle w:val="Heading2"/>
        <w:numPr>
          <w:ilvl w:val="0"/>
          <w:numId w:val="29"/>
        </w:numPr>
        <w:jc w:val="both"/>
        <w:rPr>
          <w:i w:val="0"/>
          <w:iCs w:val="0"/>
          <w:u w:val="single"/>
        </w:rPr>
      </w:pPr>
      <w:r w:rsidRPr="00B975D3">
        <w:rPr>
          <w:i w:val="0"/>
          <w:iCs w:val="0"/>
          <w:u w:val="single"/>
        </w:rPr>
        <w:t>P</w:t>
      </w:r>
      <w:r w:rsidR="00ED2267" w:rsidRPr="00B975D3">
        <w:rPr>
          <w:i w:val="0"/>
          <w:iCs w:val="0"/>
          <w:u w:val="single"/>
        </w:rPr>
        <w:t xml:space="preserve">roposed revisions to Chile’s </w:t>
      </w:r>
      <w:r w:rsidR="00CD66CD" w:rsidRPr="00B975D3">
        <w:rPr>
          <w:i w:val="0"/>
          <w:iCs w:val="0"/>
          <w:u w:val="single"/>
        </w:rPr>
        <w:t xml:space="preserve">climate policy </w:t>
      </w:r>
    </w:p>
    <w:p w14:paraId="76D266FB" w14:textId="77777777" w:rsidR="00ED2267" w:rsidRPr="00205FE2" w:rsidRDefault="00ED2267" w:rsidP="00AF0FCB">
      <w:pPr>
        <w:jc w:val="both"/>
      </w:pPr>
    </w:p>
    <w:p w14:paraId="153DC7A8" w14:textId="4C962FFE" w:rsidR="00ED2267" w:rsidRDefault="00ED2267" w:rsidP="00C327C3">
      <w:pPr>
        <w:pStyle w:val="ListParagraph"/>
        <w:numPr>
          <w:ilvl w:val="0"/>
          <w:numId w:val="16"/>
        </w:numPr>
        <w:jc w:val="both"/>
      </w:pPr>
      <w:r>
        <w:t xml:space="preserve">In March 2020, the </w:t>
      </w:r>
      <w:r w:rsidRPr="00C327C3">
        <w:rPr>
          <w:rFonts w:cstheme="minorHAnsi"/>
        </w:rPr>
        <w:t xml:space="preserve">Government of Chile is required to submit </w:t>
      </w:r>
      <w:r w:rsidR="00CD66CD" w:rsidRPr="00C327C3">
        <w:rPr>
          <w:rFonts w:cstheme="minorHAnsi"/>
        </w:rPr>
        <w:t xml:space="preserve">a </w:t>
      </w:r>
      <w:r w:rsidRPr="00C327C3">
        <w:rPr>
          <w:rFonts w:cstheme="minorHAnsi"/>
        </w:rPr>
        <w:t>revised NDC, pursuant to its obligations under the Paris Agreement.</w:t>
      </w:r>
      <w:r>
        <w:rPr>
          <w:rStyle w:val="EndnoteReference"/>
          <w:rFonts w:cstheme="minorHAnsi"/>
        </w:rPr>
        <w:endnoteReference w:id="49"/>
      </w:r>
      <w:r>
        <w:t xml:space="preserve"> The Government has not yet submitted t</w:t>
      </w:r>
      <w:r w:rsidR="00AF0FCB">
        <w:t>his,</w:t>
      </w:r>
      <w:r>
        <w:t xml:space="preserve"> but it announced proposed revised NDCs (both conditional and unconditional) in 2019.</w:t>
      </w:r>
      <w:r w:rsidRPr="00FA4C39">
        <w:rPr>
          <w:rStyle w:val="EndnoteReference"/>
          <w:rFonts w:cstheme="minorHAnsi"/>
        </w:rPr>
        <w:endnoteReference w:id="50"/>
      </w:r>
    </w:p>
    <w:p w14:paraId="501389E0" w14:textId="189D3B4E" w:rsidR="00ED2267" w:rsidRDefault="00ED2267" w:rsidP="00AF0FCB">
      <w:pPr>
        <w:jc w:val="both"/>
      </w:pPr>
    </w:p>
    <w:p w14:paraId="1ED8AFE6" w14:textId="303EB7E7" w:rsidR="00ED2267" w:rsidRPr="001A621B" w:rsidRDefault="00ED2267" w:rsidP="001A621B">
      <w:pPr>
        <w:pStyle w:val="ListParagraph"/>
        <w:numPr>
          <w:ilvl w:val="0"/>
          <w:numId w:val="16"/>
        </w:numPr>
        <w:jc w:val="both"/>
        <w:rPr>
          <w:rFonts w:cstheme="minorHAnsi"/>
          <w:color w:val="000000"/>
          <w:shd w:val="clear" w:color="auto" w:fill="FFFFFF"/>
        </w:rPr>
      </w:pPr>
      <w:r>
        <w:t xml:space="preserve">In light of </w:t>
      </w:r>
      <w:r w:rsidR="00A050BD">
        <w:t>the</w:t>
      </w:r>
      <w:r w:rsidR="00F90AB2">
        <w:t xml:space="preserve"> international</w:t>
      </w:r>
      <w:r w:rsidR="00A050BD">
        <w:t xml:space="preserve"> human rights obligations of States outlined above, </w:t>
      </w:r>
      <w:r w:rsidRPr="001A621B">
        <w:rPr>
          <w:rFonts w:cstheme="minorHAnsi"/>
          <w:color w:val="000000"/>
          <w:shd w:val="clear" w:color="auto" w:fill="FFFFFF"/>
        </w:rPr>
        <w:t xml:space="preserve">we are concerned that: </w:t>
      </w:r>
    </w:p>
    <w:p w14:paraId="396501AB" w14:textId="77777777" w:rsidR="00ED2267" w:rsidRDefault="00ED2267" w:rsidP="00AF0FCB">
      <w:pPr>
        <w:jc w:val="both"/>
        <w:rPr>
          <w:rFonts w:cstheme="minorHAnsi"/>
          <w:color w:val="000000"/>
          <w:shd w:val="clear" w:color="auto" w:fill="FFFFFF"/>
        </w:rPr>
      </w:pPr>
    </w:p>
    <w:p w14:paraId="69C2E820" w14:textId="3B8DCF21" w:rsidR="00ED2267" w:rsidRPr="00687943" w:rsidRDefault="00ED2267" w:rsidP="00AF0FCB">
      <w:pPr>
        <w:pStyle w:val="ListParagraph"/>
        <w:numPr>
          <w:ilvl w:val="0"/>
          <w:numId w:val="8"/>
        </w:numPr>
        <w:jc w:val="both"/>
      </w:pPr>
      <w:r w:rsidRPr="00687943">
        <w:rPr>
          <w:rFonts w:cstheme="minorHAnsi"/>
          <w:color w:val="000000"/>
          <w:shd w:val="clear" w:color="auto" w:fill="FFFFFF"/>
        </w:rPr>
        <w:t xml:space="preserve">Chile’s </w:t>
      </w:r>
      <w:r w:rsidRPr="00687943">
        <w:rPr>
          <w:rFonts w:cstheme="minorHAnsi"/>
        </w:rPr>
        <w:t xml:space="preserve">proposed </w:t>
      </w:r>
      <w:r w:rsidRPr="00687943">
        <w:rPr>
          <w:rFonts w:cstheme="minorHAnsi"/>
          <w:i/>
          <w:iCs/>
        </w:rPr>
        <w:t xml:space="preserve">unconditional </w:t>
      </w:r>
      <w:r w:rsidRPr="00687943">
        <w:rPr>
          <w:rFonts w:cstheme="minorHAnsi"/>
        </w:rPr>
        <w:t>NDC which would set a peak year for GHG emissions of 2027, among other measures.</w:t>
      </w:r>
      <w:r w:rsidRPr="00FA4C39">
        <w:rPr>
          <w:rStyle w:val="EndnoteReference"/>
          <w:rFonts w:cstheme="minorHAnsi"/>
        </w:rPr>
        <w:endnoteReference w:id="51"/>
      </w:r>
      <w:r w:rsidRPr="00687943">
        <w:rPr>
          <w:rFonts w:cstheme="minorHAnsi"/>
        </w:rPr>
        <w:t xml:space="preserve"> International experts consider that this revised NDC would </w:t>
      </w:r>
      <w:r w:rsidRPr="00687943">
        <w:rPr>
          <w:rFonts w:cstheme="minorHAnsi"/>
          <w:b/>
          <w:bCs/>
        </w:rPr>
        <w:t>still be ‘insufficient’</w:t>
      </w:r>
      <w:r w:rsidRPr="00687943">
        <w:rPr>
          <w:rFonts w:cstheme="minorHAnsi"/>
        </w:rPr>
        <w:t xml:space="preserve"> to hold warming to below 2°C, let alone to 1.5°C</w:t>
      </w:r>
      <w:r w:rsidR="00D44CF1">
        <w:rPr>
          <w:rFonts w:cstheme="minorHAnsi"/>
        </w:rPr>
        <w:t xml:space="preserve">, and therefore would not reflect Chile’s fair share of </w:t>
      </w:r>
      <w:r w:rsidR="00D67375">
        <w:rPr>
          <w:rFonts w:cstheme="minorHAnsi"/>
        </w:rPr>
        <w:t xml:space="preserve">global </w:t>
      </w:r>
      <w:r w:rsidR="00D44CF1">
        <w:rPr>
          <w:rFonts w:cstheme="minorHAnsi"/>
        </w:rPr>
        <w:t>emissions reductions</w:t>
      </w:r>
      <w:r w:rsidRPr="00687943">
        <w:rPr>
          <w:rFonts w:cstheme="minorHAnsi"/>
        </w:rPr>
        <w:t>.</w:t>
      </w:r>
      <w:r w:rsidRPr="00FA4C39">
        <w:rPr>
          <w:rStyle w:val="EndnoteReference"/>
          <w:rFonts w:cstheme="minorHAnsi"/>
        </w:rPr>
        <w:endnoteReference w:id="52"/>
      </w:r>
      <w:r w:rsidRPr="00687943">
        <w:rPr>
          <w:rFonts w:cstheme="minorHAnsi"/>
        </w:rPr>
        <w:t xml:space="preserve"> </w:t>
      </w:r>
    </w:p>
    <w:p w14:paraId="4CFD5224" w14:textId="5F8D2D7F" w:rsidR="00ED2267" w:rsidRDefault="00ED2267" w:rsidP="00094B09">
      <w:pPr>
        <w:jc w:val="both"/>
        <w:rPr>
          <w:rFonts w:cstheme="minorHAnsi"/>
        </w:rPr>
      </w:pPr>
    </w:p>
    <w:p w14:paraId="461755A6" w14:textId="4A4FE726" w:rsidR="00ED2267" w:rsidRDefault="00ED2267" w:rsidP="00094B09">
      <w:pPr>
        <w:pStyle w:val="ListParagraph"/>
        <w:numPr>
          <w:ilvl w:val="0"/>
          <w:numId w:val="5"/>
        </w:numPr>
        <w:jc w:val="both"/>
        <w:rPr>
          <w:rFonts w:cstheme="minorHAnsi"/>
        </w:rPr>
      </w:pPr>
      <w:r>
        <w:rPr>
          <w:rFonts w:cstheme="minorHAnsi"/>
        </w:rPr>
        <w:t xml:space="preserve">Chile’s </w:t>
      </w:r>
      <w:r w:rsidRPr="00FA4C39">
        <w:rPr>
          <w:rFonts w:cstheme="minorHAnsi"/>
        </w:rPr>
        <w:t xml:space="preserve">proposed </w:t>
      </w:r>
      <w:r w:rsidRPr="00FA4C39">
        <w:rPr>
          <w:rFonts w:cstheme="minorHAnsi"/>
          <w:i/>
          <w:iCs/>
        </w:rPr>
        <w:t xml:space="preserve">conditional </w:t>
      </w:r>
      <w:r w:rsidRPr="00FA4C39">
        <w:rPr>
          <w:rFonts w:cstheme="minorHAnsi"/>
        </w:rPr>
        <w:t>NDC is much more ambitious and may be ‘close to or compatible with Chile’s fair share Paris Agreement’s 1.5°C range’.</w:t>
      </w:r>
      <w:r w:rsidRPr="00FA4C39">
        <w:rPr>
          <w:rStyle w:val="EndnoteReference"/>
          <w:rFonts w:cstheme="minorHAnsi"/>
        </w:rPr>
        <w:endnoteReference w:id="53"/>
      </w:r>
      <w:r w:rsidRPr="00FA4C39">
        <w:rPr>
          <w:rFonts w:cstheme="minorHAnsi"/>
        </w:rPr>
        <w:t xml:space="preserve"> However, international experts have indicated that it is </w:t>
      </w:r>
      <w:r w:rsidRPr="00FA4C39">
        <w:rPr>
          <w:rFonts w:cstheme="minorHAnsi"/>
          <w:b/>
          <w:bCs/>
        </w:rPr>
        <w:t>‘difficult to evaluate’</w:t>
      </w:r>
      <w:r w:rsidRPr="00FA4C39">
        <w:rPr>
          <w:rFonts w:cstheme="minorHAnsi"/>
        </w:rPr>
        <w:t xml:space="preserve"> due to lack of clarity and transparency in the policy details.</w:t>
      </w:r>
      <w:r w:rsidRPr="00FA4C39">
        <w:rPr>
          <w:rStyle w:val="EndnoteReference"/>
          <w:rFonts w:cstheme="minorHAnsi"/>
        </w:rPr>
        <w:endnoteReference w:id="54"/>
      </w:r>
    </w:p>
    <w:p w14:paraId="51D63823" w14:textId="05BB8705" w:rsidR="00ED2267" w:rsidRDefault="00ED2267">
      <w:pPr>
        <w:jc w:val="both"/>
        <w:rPr>
          <w:rFonts w:cstheme="minorHAnsi"/>
        </w:rPr>
      </w:pPr>
    </w:p>
    <w:p w14:paraId="6EC5BC21" w14:textId="238A131F" w:rsidR="00ED2267" w:rsidRPr="001A621B" w:rsidRDefault="00ED2267" w:rsidP="001A621B">
      <w:pPr>
        <w:pStyle w:val="ListParagraph"/>
        <w:numPr>
          <w:ilvl w:val="0"/>
          <w:numId w:val="16"/>
        </w:numPr>
        <w:jc w:val="both"/>
        <w:rPr>
          <w:rFonts w:cstheme="minorHAnsi"/>
        </w:rPr>
      </w:pPr>
      <w:r w:rsidRPr="001A621B">
        <w:rPr>
          <w:rFonts w:cstheme="minorHAnsi"/>
        </w:rPr>
        <w:t xml:space="preserve">Furthermore, we are concerned that: </w:t>
      </w:r>
    </w:p>
    <w:p w14:paraId="030C5B51" w14:textId="0C17D7BE" w:rsidR="00ED2267" w:rsidRDefault="00ED2267" w:rsidP="009F1A1B">
      <w:pPr>
        <w:jc w:val="both"/>
        <w:rPr>
          <w:rFonts w:cstheme="minorHAnsi"/>
        </w:rPr>
      </w:pPr>
    </w:p>
    <w:p w14:paraId="2F71CE8C" w14:textId="137FE208" w:rsidR="00ED2267" w:rsidRPr="00DF0722" w:rsidRDefault="00ED2267" w:rsidP="00094B09">
      <w:pPr>
        <w:pStyle w:val="ListParagraph"/>
        <w:numPr>
          <w:ilvl w:val="0"/>
          <w:numId w:val="5"/>
        </w:numPr>
        <w:jc w:val="both"/>
        <w:rPr>
          <w:rFonts w:cstheme="minorHAnsi"/>
          <w:lang w:val="es-CL"/>
        </w:rPr>
      </w:pPr>
      <w:r w:rsidRPr="00DF0722">
        <w:rPr>
          <w:rFonts w:cstheme="minorHAnsi"/>
        </w:rPr>
        <w:t xml:space="preserve">The proposed </w:t>
      </w:r>
      <w:r w:rsidRPr="00DF0722">
        <w:rPr>
          <w:rFonts w:cstheme="minorHAnsi"/>
          <w:i/>
          <w:iCs/>
        </w:rPr>
        <w:t xml:space="preserve">unconditional </w:t>
      </w:r>
      <w:r w:rsidRPr="00DF0722">
        <w:rPr>
          <w:rFonts w:cstheme="minorHAnsi"/>
        </w:rPr>
        <w:t xml:space="preserve">NDC provides for the afforestation of forests with </w:t>
      </w:r>
      <w:r w:rsidR="00D362B2">
        <w:rPr>
          <w:rFonts w:cstheme="minorHAnsi"/>
        </w:rPr>
        <w:t xml:space="preserve">an </w:t>
      </w:r>
      <w:r w:rsidRPr="00DF0722">
        <w:rPr>
          <w:rFonts w:cstheme="minorHAnsi"/>
        </w:rPr>
        <w:t xml:space="preserve">up to 30% </w:t>
      </w:r>
      <w:r w:rsidR="00D362B2">
        <w:rPr>
          <w:rFonts w:cstheme="minorHAnsi"/>
        </w:rPr>
        <w:t xml:space="preserve">share </w:t>
      </w:r>
      <w:r w:rsidRPr="00DF0722">
        <w:rPr>
          <w:rFonts w:cstheme="minorHAnsi"/>
        </w:rPr>
        <w:t xml:space="preserve">of </w:t>
      </w:r>
      <w:r w:rsidRPr="00DF0722">
        <w:rPr>
          <w:rFonts w:cstheme="minorHAnsi"/>
          <w:lang w:val="es-CL"/>
        </w:rPr>
        <w:t>exotic species, despite the current water stress thoughout the entire country and the mega fires that occurred in recent years, and scientific evidence that points to the danger that these species present for the sustainability of ecosystems.</w:t>
      </w:r>
      <w:r>
        <w:rPr>
          <w:rStyle w:val="EndnoteReference"/>
          <w:rFonts w:cstheme="minorHAnsi"/>
          <w:lang w:val="es-CL"/>
        </w:rPr>
        <w:endnoteReference w:id="55"/>
      </w:r>
    </w:p>
    <w:p w14:paraId="2F31053D" w14:textId="77777777" w:rsidR="00ED2267" w:rsidRDefault="00ED2267">
      <w:pPr>
        <w:pStyle w:val="ListParagraph"/>
        <w:jc w:val="both"/>
        <w:rPr>
          <w:rFonts w:cstheme="minorHAnsi"/>
          <w:lang w:val="es-CL"/>
        </w:rPr>
      </w:pPr>
    </w:p>
    <w:p w14:paraId="3346BB25" w14:textId="0A6A2887" w:rsidR="00ED2267" w:rsidRPr="00C06320" w:rsidRDefault="00D2226D">
      <w:pPr>
        <w:pStyle w:val="ListParagraph"/>
        <w:numPr>
          <w:ilvl w:val="0"/>
          <w:numId w:val="5"/>
        </w:numPr>
        <w:jc w:val="both"/>
        <w:rPr>
          <w:rFonts w:cstheme="minorHAnsi"/>
          <w:lang w:val="es-CL"/>
        </w:rPr>
      </w:pPr>
      <w:r>
        <w:rPr>
          <w:rFonts w:cstheme="minorHAnsi"/>
          <w:lang w:val="es-CL"/>
        </w:rPr>
        <w:t xml:space="preserve">Chile’s </w:t>
      </w:r>
      <w:r w:rsidR="00ED2267">
        <w:rPr>
          <w:rFonts w:cstheme="minorHAnsi"/>
          <w:lang w:val="es-CL"/>
        </w:rPr>
        <w:t xml:space="preserve">proposals regarding adaptation with respect to Chile’s water resources are inadequate, especially given the current pressures on the right to water (protected pursuant to Article 11 ICESCR). It provides for plans to achieve greater water ‘resilience’ are to be initiated in 2025 and 2030 which are far too long-term given that </w:t>
      </w:r>
      <w:r w:rsidR="00ED2267" w:rsidRPr="00C06320">
        <w:rPr>
          <w:rFonts w:cstheme="minorHAnsi"/>
          <w:lang w:val="es-CL"/>
        </w:rPr>
        <w:t>the country already has a great water crisis</w:t>
      </w:r>
      <w:r w:rsidR="00ED2267">
        <w:rPr>
          <w:rFonts w:cstheme="minorHAnsi"/>
          <w:lang w:val="es-CL"/>
        </w:rPr>
        <w:t xml:space="preserve">. Furthermore, </w:t>
      </w:r>
      <w:r w:rsidR="00ED2267" w:rsidRPr="00C06320">
        <w:rPr>
          <w:rFonts w:cstheme="minorHAnsi"/>
          <w:lang w:val="es-CL"/>
        </w:rPr>
        <w:t xml:space="preserve">there is no indication of how these commitments will be carried out. In the case of </w:t>
      </w:r>
      <w:r w:rsidR="00ED2267">
        <w:rPr>
          <w:rFonts w:cstheme="minorHAnsi"/>
          <w:lang w:val="es-CL"/>
        </w:rPr>
        <w:t xml:space="preserve">adaptation measures with respect to </w:t>
      </w:r>
      <w:r w:rsidR="00ED2267" w:rsidRPr="00C06320">
        <w:rPr>
          <w:rFonts w:cstheme="minorHAnsi"/>
          <w:lang w:val="es-CL"/>
        </w:rPr>
        <w:t xml:space="preserve">the oceans, </w:t>
      </w:r>
      <w:r w:rsidR="00ED2267">
        <w:rPr>
          <w:rFonts w:cstheme="minorHAnsi"/>
          <w:lang w:val="es-CL"/>
        </w:rPr>
        <w:t xml:space="preserve">it only specifies the </w:t>
      </w:r>
      <w:r w:rsidR="00ED2267" w:rsidRPr="00C06320">
        <w:rPr>
          <w:rFonts w:cstheme="minorHAnsi"/>
          <w:lang w:val="es-CL"/>
        </w:rPr>
        <w:t>creation and management of protected areas</w:t>
      </w:r>
      <w:r w:rsidR="00ED2267">
        <w:rPr>
          <w:rFonts w:cstheme="minorHAnsi"/>
          <w:lang w:val="es-CL"/>
        </w:rPr>
        <w:t xml:space="preserve">, without more, which is </w:t>
      </w:r>
      <w:r w:rsidR="00ED2267" w:rsidRPr="00C06320">
        <w:rPr>
          <w:rFonts w:cstheme="minorHAnsi"/>
          <w:lang w:val="es-CL"/>
        </w:rPr>
        <w:t xml:space="preserve"> </w:t>
      </w:r>
      <w:r w:rsidR="00ED2267">
        <w:rPr>
          <w:rFonts w:cstheme="minorHAnsi"/>
          <w:lang w:val="es-CL"/>
        </w:rPr>
        <w:t xml:space="preserve">clearly </w:t>
      </w:r>
      <w:r w:rsidR="00ED2267" w:rsidRPr="00C06320">
        <w:rPr>
          <w:rFonts w:cstheme="minorHAnsi"/>
          <w:lang w:val="es-CL"/>
        </w:rPr>
        <w:t xml:space="preserve">insufficient. </w:t>
      </w:r>
    </w:p>
    <w:p w14:paraId="688648DB" w14:textId="77777777" w:rsidR="00ED2267" w:rsidRPr="00FA4C39" w:rsidRDefault="00ED2267">
      <w:pPr>
        <w:pStyle w:val="ListParagraph"/>
        <w:jc w:val="both"/>
        <w:rPr>
          <w:rFonts w:cstheme="minorHAnsi"/>
        </w:rPr>
      </w:pPr>
    </w:p>
    <w:p w14:paraId="74BF570B" w14:textId="2D53A6C5" w:rsidR="00ED2267" w:rsidRPr="00F73088" w:rsidRDefault="00ED2267">
      <w:pPr>
        <w:pStyle w:val="ListParagraph"/>
        <w:numPr>
          <w:ilvl w:val="0"/>
          <w:numId w:val="5"/>
        </w:numPr>
        <w:jc w:val="both"/>
        <w:rPr>
          <w:rStyle w:val="NingunoA"/>
          <w:rFonts w:cstheme="minorHAnsi"/>
          <w:i/>
          <w:iCs/>
          <w:lang w:val="en-AU"/>
        </w:rPr>
      </w:pPr>
      <w:r>
        <w:rPr>
          <w:rFonts w:cstheme="minorHAnsi"/>
        </w:rPr>
        <w:t xml:space="preserve">Finally, there are </w:t>
      </w:r>
      <w:r w:rsidRPr="00F45AAC">
        <w:rPr>
          <w:rFonts w:cstheme="minorHAnsi"/>
          <w:b/>
          <w:bCs/>
        </w:rPr>
        <w:t xml:space="preserve">no concrete measures to address the disproportionate impact of climate change on the rights of </w:t>
      </w:r>
      <w:r w:rsidR="00002439">
        <w:rPr>
          <w:rFonts w:cstheme="minorHAnsi"/>
          <w:b/>
          <w:bCs/>
        </w:rPr>
        <w:t xml:space="preserve">the </w:t>
      </w:r>
      <w:r w:rsidRPr="00F45AAC">
        <w:rPr>
          <w:rFonts w:cstheme="minorHAnsi"/>
          <w:b/>
          <w:bCs/>
        </w:rPr>
        <w:t>most vulnerable peoples in Chile</w:t>
      </w:r>
      <w:r>
        <w:rPr>
          <w:rFonts w:cstheme="minorHAnsi"/>
        </w:rPr>
        <w:t xml:space="preserve">, despite the Government’s recognition that </w:t>
      </w:r>
      <w:r w:rsidRPr="00FA4C39">
        <w:rPr>
          <w:rFonts w:cstheme="minorHAnsi"/>
        </w:rPr>
        <w:t xml:space="preserve">climate change affects the most vulnerable sectors of the population most </w:t>
      </w:r>
      <w:r w:rsidRPr="00FA4C39">
        <w:rPr>
          <w:rFonts w:cstheme="minorHAnsi"/>
        </w:rPr>
        <w:lastRenderedPageBreak/>
        <w:t>intensely,</w:t>
      </w:r>
      <w:r w:rsidRPr="00FA4C39">
        <w:rPr>
          <w:rStyle w:val="EndnoteReference"/>
          <w:rFonts w:cstheme="minorHAnsi"/>
        </w:rPr>
        <w:endnoteReference w:id="56"/>
      </w:r>
      <w:r w:rsidRPr="00FA4C39">
        <w:rPr>
          <w:rFonts w:cstheme="minorHAnsi"/>
        </w:rPr>
        <w:t xml:space="preserve"> and that it is therefore important to "adopt perspectives that counteract such effects"</w:t>
      </w:r>
      <w:r>
        <w:rPr>
          <w:rFonts w:cstheme="minorHAnsi"/>
        </w:rPr>
        <w:t>.</w:t>
      </w:r>
      <w:r w:rsidRPr="00FA4C39">
        <w:rPr>
          <w:rStyle w:val="EndnoteReference"/>
          <w:rFonts w:cstheme="minorHAnsi"/>
        </w:rPr>
        <w:endnoteReference w:id="57"/>
      </w:r>
      <w:r>
        <w:rPr>
          <w:rFonts w:cstheme="minorHAnsi"/>
        </w:rPr>
        <w:t xml:space="preserve"> There is also </w:t>
      </w:r>
      <w:r w:rsidRPr="00AD1DBF">
        <w:rPr>
          <w:rFonts w:cstheme="minorHAnsi"/>
          <w:b/>
          <w:bCs/>
        </w:rPr>
        <w:t>no mention</w:t>
      </w:r>
      <w:r w:rsidRPr="00FA4C39">
        <w:rPr>
          <w:rFonts w:cstheme="minorHAnsi"/>
        </w:rPr>
        <w:t xml:space="preserve"> in the proposal regarding the </w:t>
      </w:r>
      <w:r w:rsidRPr="00AD1DBF">
        <w:rPr>
          <w:rFonts w:cstheme="minorHAnsi"/>
          <w:b/>
          <w:bCs/>
        </w:rPr>
        <w:t>recognition and participation of indigenous peoples</w:t>
      </w:r>
      <w:r w:rsidRPr="00FA4C39">
        <w:rPr>
          <w:rFonts w:cstheme="minorHAnsi"/>
        </w:rPr>
        <w:t xml:space="preserve"> in the fight against climate change</w:t>
      </w:r>
      <w:r>
        <w:rPr>
          <w:rStyle w:val="NingunoA"/>
          <w:rFonts w:cstheme="minorHAnsi"/>
          <w:lang w:val="en-AU"/>
        </w:rPr>
        <w:t>, particularly in relation to the afforestation measures proposed in Chile’s forestry sector,</w:t>
      </w:r>
      <w:r w:rsidRPr="00FA4C39">
        <w:rPr>
          <w:rStyle w:val="Ninguno"/>
          <w:rFonts w:cstheme="minorHAnsi"/>
          <w:vertAlign w:val="superscript"/>
        </w:rPr>
        <w:endnoteReference w:id="58"/>
      </w:r>
      <w:r>
        <w:rPr>
          <w:rStyle w:val="NingunoA"/>
          <w:rFonts w:cstheme="minorHAnsi"/>
          <w:lang w:val="en-AU"/>
        </w:rPr>
        <w:t xml:space="preserve"> nor </w:t>
      </w:r>
      <w:r w:rsidRPr="00A3517A">
        <w:rPr>
          <w:rStyle w:val="NingunoA"/>
          <w:rFonts w:cstheme="minorHAnsi"/>
          <w:lang w:val="en-AU"/>
        </w:rPr>
        <w:t>are indigenous peoples considered in the "integration component", on oceans and the role they play, for example, in Chile's marine protected areas.</w:t>
      </w:r>
      <w:r w:rsidR="008A609E">
        <w:rPr>
          <w:rStyle w:val="NingunoA"/>
          <w:rFonts w:cstheme="minorHAnsi"/>
          <w:lang w:val="en-AU"/>
        </w:rPr>
        <w:t xml:space="preserve"> This is contrary to the internationally protected right of indigenous peoples </w:t>
      </w:r>
      <w:r w:rsidR="001E7BAD">
        <w:rPr>
          <w:rStyle w:val="NingunoA"/>
          <w:rFonts w:cstheme="minorHAnsi"/>
          <w:lang w:val="en-AU"/>
        </w:rPr>
        <w:t xml:space="preserve">to free prior and informed consent in relation to activities </w:t>
      </w:r>
      <w:r w:rsidR="00EC2DE4">
        <w:rPr>
          <w:rStyle w:val="NingunoA"/>
          <w:rFonts w:cstheme="minorHAnsi"/>
          <w:lang w:val="en-AU"/>
        </w:rPr>
        <w:t>that may affect their territori</w:t>
      </w:r>
      <w:r w:rsidR="00B953AF">
        <w:rPr>
          <w:rStyle w:val="NingunoA"/>
          <w:rFonts w:cstheme="minorHAnsi"/>
          <w:lang w:val="en-AU"/>
        </w:rPr>
        <w:t>es</w:t>
      </w:r>
      <w:r w:rsidR="001E7BAD">
        <w:rPr>
          <w:rStyle w:val="NingunoA"/>
          <w:rFonts w:cstheme="minorHAnsi"/>
          <w:lang w:val="en-AU"/>
        </w:rPr>
        <w:t xml:space="preserve">. </w:t>
      </w:r>
      <w:r w:rsidR="008A609E">
        <w:rPr>
          <w:rStyle w:val="NingunoA"/>
          <w:rFonts w:cstheme="minorHAnsi"/>
          <w:lang w:val="en-AU"/>
        </w:rPr>
        <w:t xml:space="preserve"> </w:t>
      </w:r>
    </w:p>
    <w:p w14:paraId="53C65222" w14:textId="77777777" w:rsidR="00F73088" w:rsidRDefault="00F73088" w:rsidP="009F1A1B">
      <w:pPr>
        <w:pStyle w:val="ListParagraph"/>
        <w:jc w:val="both"/>
        <w:rPr>
          <w:rFonts w:cstheme="minorHAnsi"/>
        </w:rPr>
      </w:pPr>
    </w:p>
    <w:p w14:paraId="16CA4E81" w14:textId="5684C456" w:rsidR="00ED2267" w:rsidRPr="00B975D3" w:rsidRDefault="00ED2267" w:rsidP="001F7B81">
      <w:pPr>
        <w:pStyle w:val="Heading2"/>
        <w:numPr>
          <w:ilvl w:val="0"/>
          <w:numId w:val="29"/>
        </w:numPr>
        <w:jc w:val="both"/>
        <w:rPr>
          <w:rFonts w:cstheme="minorHAnsi"/>
          <w:i w:val="0"/>
          <w:iCs w:val="0"/>
          <w:u w:val="single"/>
        </w:rPr>
      </w:pPr>
      <w:r w:rsidRPr="00B975D3">
        <w:rPr>
          <w:rFonts w:cstheme="minorHAnsi"/>
          <w:i w:val="0"/>
          <w:iCs w:val="0"/>
          <w:u w:val="single"/>
        </w:rPr>
        <w:t xml:space="preserve">The Proposed Framework Law on Climate Change </w:t>
      </w:r>
    </w:p>
    <w:p w14:paraId="21C05E0B" w14:textId="77777777" w:rsidR="00ED2267" w:rsidRPr="00FA4C39" w:rsidRDefault="00ED2267">
      <w:pPr>
        <w:jc w:val="both"/>
        <w:rPr>
          <w:rFonts w:cstheme="minorHAnsi"/>
        </w:rPr>
      </w:pPr>
    </w:p>
    <w:p w14:paraId="381CBF20" w14:textId="63076FE0" w:rsidR="00ED2267" w:rsidRPr="001A621B" w:rsidRDefault="00ED2267" w:rsidP="001A621B">
      <w:pPr>
        <w:pStyle w:val="ListParagraph"/>
        <w:numPr>
          <w:ilvl w:val="0"/>
          <w:numId w:val="16"/>
        </w:numPr>
        <w:jc w:val="both"/>
        <w:rPr>
          <w:rFonts w:cstheme="minorHAnsi"/>
        </w:rPr>
      </w:pPr>
      <w:r w:rsidRPr="001A621B">
        <w:rPr>
          <w:rFonts w:cstheme="minorHAnsi"/>
        </w:rPr>
        <w:t>In January 2020, the Government of Chile introduced a Climate Change Framework Bill into Congress (</w:t>
      </w:r>
      <w:r w:rsidRPr="001A621B">
        <w:rPr>
          <w:rFonts w:cstheme="minorHAnsi"/>
          <w:b/>
          <w:bCs/>
        </w:rPr>
        <w:t>Climate Framework Bill</w:t>
      </w:r>
      <w:r w:rsidRPr="001A621B">
        <w:rPr>
          <w:rFonts w:cstheme="minorHAnsi"/>
        </w:rPr>
        <w:t>).</w:t>
      </w:r>
      <w:r w:rsidRPr="00FA4C39">
        <w:rPr>
          <w:rStyle w:val="EndnoteReference"/>
          <w:rFonts w:cstheme="minorHAnsi"/>
        </w:rPr>
        <w:endnoteReference w:id="59"/>
      </w:r>
      <w:r w:rsidRPr="001A621B">
        <w:rPr>
          <w:rFonts w:cstheme="minorHAnsi"/>
        </w:rPr>
        <w:t xml:space="preserve"> If passed, the Bill would enshrine a long-term goal of achieving carbon neutrality by 2050 (Article 14), among other measures.</w:t>
      </w:r>
      <w:r w:rsidRPr="00FA4C39">
        <w:rPr>
          <w:rStyle w:val="EndnoteReference"/>
          <w:rFonts w:cstheme="minorHAnsi"/>
        </w:rPr>
        <w:endnoteReference w:id="60"/>
      </w:r>
      <w:r w:rsidRPr="001A621B">
        <w:rPr>
          <w:rFonts w:cstheme="minorHAnsi"/>
        </w:rPr>
        <w:t xml:space="preserve"> </w:t>
      </w:r>
    </w:p>
    <w:p w14:paraId="186F1020" w14:textId="77CA4EDF" w:rsidR="00ED2267" w:rsidRDefault="00ED2267">
      <w:pPr>
        <w:jc w:val="both"/>
        <w:rPr>
          <w:rFonts w:cstheme="minorHAnsi"/>
        </w:rPr>
      </w:pPr>
    </w:p>
    <w:p w14:paraId="2A762689" w14:textId="2F5BD5BE" w:rsidR="00ED2267" w:rsidRPr="001A621B" w:rsidRDefault="005F269D" w:rsidP="001A621B">
      <w:pPr>
        <w:pStyle w:val="ListParagraph"/>
        <w:numPr>
          <w:ilvl w:val="0"/>
          <w:numId w:val="16"/>
        </w:numPr>
        <w:jc w:val="both"/>
        <w:rPr>
          <w:rFonts w:cstheme="minorHAnsi"/>
        </w:rPr>
      </w:pPr>
      <w:r w:rsidRPr="001A621B">
        <w:rPr>
          <w:rFonts w:cstheme="minorHAnsi"/>
        </w:rPr>
        <w:t>As it stands,</w:t>
      </w:r>
      <w:r w:rsidR="00ED2267" w:rsidRPr="001A621B">
        <w:rPr>
          <w:rFonts w:cstheme="minorHAnsi"/>
        </w:rPr>
        <w:t xml:space="preserve"> the Climate Framework Bill </w:t>
      </w:r>
      <w:r w:rsidR="00ED2267" w:rsidRPr="001A621B">
        <w:rPr>
          <w:rFonts w:cstheme="minorHAnsi"/>
          <w:b/>
          <w:bCs/>
        </w:rPr>
        <w:t>does not include sufficient short and medium-term emissions reduction measures</w:t>
      </w:r>
      <w:r w:rsidR="00ED2267" w:rsidRPr="001A621B">
        <w:rPr>
          <w:rFonts w:cstheme="minorHAnsi"/>
        </w:rPr>
        <w:t>.</w:t>
      </w:r>
      <w:r w:rsidR="00E438D5" w:rsidRPr="001A621B">
        <w:rPr>
          <w:rFonts w:cstheme="minorHAnsi"/>
        </w:rPr>
        <w:t xml:space="preserve"> For example, t</w:t>
      </w:r>
      <w:r w:rsidR="00ED2267" w:rsidRPr="001A621B">
        <w:rPr>
          <w:rFonts w:cstheme="minorHAnsi"/>
        </w:rPr>
        <w:t xml:space="preserve">here are no emissions reduction targets for 2025, 2030 or 2040. While commitments to achieve carbon neutrality are essential to mitigating climate change, long-term emissions reduction targets cannot replace the ‘urgent and decisive climate action’ that </w:t>
      </w:r>
      <w:r w:rsidR="00AD5E1A" w:rsidRPr="001A621B">
        <w:rPr>
          <w:rFonts w:cstheme="minorHAnsi"/>
        </w:rPr>
        <w:t xml:space="preserve">the CESCR has recognised are </w:t>
      </w:r>
      <w:r w:rsidR="00ED2267" w:rsidRPr="001A621B">
        <w:rPr>
          <w:rFonts w:cstheme="minorHAnsi"/>
          <w:b/>
          <w:bCs/>
        </w:rPr>
        <w:t>required in the short and medium term</w:t>
      </w:r>
      <w:r w:rsidR="00AD5E1A" w:rsidRPr="001A621B">
        <w:rPr>
          <w:rFonts w:cstheme="minorHAnsi"/>
        </w:rPr>
        <w:t xml:space="preserve"> </w:t>
      </w:r>
      <w:r w:rsidR="00ED2267" w:rsidRPr="001A621B">
        <w:rPr>
          <w:rFonts w:cstheme="minorHAnsi"/>
        </w:rPr>
        <w:t>to prevent severe and irreversible human rights harms caused by climate change.</w:t>
      </w:r>
      <w:r w:rsidR="00ED2267" w:rsidRPr="00FA4C39">
        <w:rPr>
          <w:rStyle w:val="EndnoteReference"/>
          <w:rFonts w:cstheme="minorHAnsi"/>
        </w:rPr>
        <w:endnoteReference w:id="61"/>
      </w:r>
    </w:p>
    <w:p w14:paraId="469C81C1" w14:textId="08C0CEAB" w:rsidR="00ED2267" w:rsidRDefault="00ED2267">
      <w:pPr>
        <w:jc w:val="both"/>
        <w:rPr>
          <w:rFonts w:cstheme="minorHAnsi"/>
        </w:rPr>
      </w:pPr>
    </w:p>
    <w:p w14:paraId="67C5277F" w14:textId="0C274FED" w:rsidR="00ED2267" w:rsidRPr="001A621B" w:rsidRDefault="00AD5E1A" w:rsidP="001A621B">
      <w:pPr>
        <w:pStyle w:val="ListParagraph"/>
        <w:numPr>
          <w:ilvl w:val="0"/>
          <w:numId w:val="16"/>
        </w:numPr>
        <w:jc w:val="both"/>
        <w:rPr>
          <w:rFonts w:cstheme="minorHAnsi"/>
        </w:rPr>
      </w:pPr>
      <w:r w:rsidRPr="001A621B">
        <w:rPr>
          <w:rFonts w:cstheme="minorHAnsi"/>
        </w:rPr>
        <w:t xml:space="preserve">In addition, we </w:t>
      </w:r>
      <w:r w:rsidR="00ED2267" w:rsidRPr="001A621B">
        <w:rPr>
          <w:rFonts w:cstheme="minorHAnsi"/>
        </w:rPr>
        <w:t>have the following concerns regarding the</w:t>
      </w:r>
      <w:r w:rsidRPr="001A621B">
        <w:rPr>
          <w:rFonts w:cstheme="minorHAnsi"/>
        </w:rPr>
        <w:t xml:space="preserve"> design of the </w:t>
      </w:r>
      <w:r w:rsidR="00ED2267" w:rsidRPr="001A621B">
        <w:rPr>
          <w:rFonts w:cstheme="minorHAnsi"/>
        </w:rPr>
        <w:t xml:space="preserve">Bill: </w:t>
      </w:r>
    </w:p>
    <w:p w14:paraId="29502DD4" w14:textId="75518206" w:rsidR="00ED2267" w:rsidRDefault="00ED2267">
      <w:pPr>
        <w:jc w:val="both"/>
        <w:rPr>
          <w:rFonts w:cstheme="minorHAnsi"/>
        </w:rPr>
      </w:pPr>
    </w:p>
    <w:p w14:paraId="19B6589A" w14:textId="0BBB09A3" w:rsidR="00ED2267" w:rsidRDefault="00ED2267" w:rsidP="001A621B">
      <w:pPr>
        <w:pStyle w:val="ListParagraph"/>
        <w:numPr>
          <w:ilvl w:val="0"/>
          <w:numId w:val="9"/>
        </w:numPr>
        <w:ind w:left="1080"/>
        <w:jc w:val="both"/>
        <w:rPr>
          <w:rFonts w:cstheme="minorHAnsi"/>
        </w:rPr>
      </w:pPr>
      <w:r w:rsidRPr="00FD3993">
        <w:rPr>
          <w:rFonts w:cstheme="minorHAnsi"/>
        </w:rPr>
        <w:t>It provides that the Government will update the Long-Term Climate Strategy every 10 years (Article</w:t>
      </w:r>
      <w:r w:rsidRPr="009571D8">
        <w:rPr>
          <w:rFonts w:cstheme="minorHAnsi"/>
        </w:rPr>
        <w:t xml:space="preserve"> 16). This is far too long a time period, given the changing nature of the climate crisis and the need for </w:t>
      </w:r>
      <w:r w:rsidR="00002439">
        <w:rPr>
          <w:rFonts w:cstheme="minorHAnsi"/>
        </w:rPr>
        <w:t xml:space="preserve">the </w:t>
      </w:r>
      <w:r w:rsidRPr="009571D8">
        <w:rPr>
          <w:rFonts w:cstheme="minorHAnsi"/>
        </w:rPr>
        <w:t xml:space="preserve">State to be responsive to changing developments to ensure that it can prevent imminent threats to the ICESCR rights of Chilean peoples. </w:t>
      </w:r>
    </w:p>
    <w:p w14:paraId="642AD9EF" w14:textId="77777777" w:rsidR="00ED2267" w:rsidRDefault="00ED2267" w:rsidP="001A621B">
      <w:pPr>
        <w:pStyle w:val="ListParagraph"/>
        <w:ind w:left="1080"/>
        <w:jc w:val="both"/>
        <w:rPr>
          <w:rFonts w:cstheme="minorHAnsi"/>
        </w:rPr>
      </w:pPr>
    </w:p>
    <w:p w14:paraId="27BD9D53" w14:textId="0AE3023D" w:rsidR="00ED2267" w:rsidRPr="00FD3993" w:rsidRDefault="00ED2267" w:rsidP="001A621B">
      <w:pPr>
        <w:pStyle w:val="ListParagraph"/>
        <w:numPr>
          <w:ilvl w:val="0"/>
          <w:numId w:val="9"/>
        </w:numPr>
        <w:ind w:left="1080"/>
        <w:jc w:val="both"/>
        <w:rPr>
          <w:rFonts w:cstheme="minorHAnsi"/>
        </w:rPr>
      </w:pPr>
      <w:r w:rsidRPr="009571D8">
        <w:rPr>
          <w:rFonts w:cstheme="minorHAnsi"/>
        </w:rPr>
        <w:t>The Draft Law also makes provision for climate mitigation plans to be made by various government departments (Article 18). T</w:t>
      </w:r>
      <w:r w:rsidRPr="009571D8">
        <w:rPr>
          <w:rFonts w:cstheme="minorHAnsi"/>
          <w:lang w:val="es-CL"/>
        </w:rPr>
        <w:t>he problem with these plans is that they only have measures focused on reducing the use of fossil fuels and do not include issues such as energy efficiency by sector or the management of the native forest. Furthermore, no mention is made of plans for sectors such as fisheries, aquaculture, biodiversity and protected areas.</w:t>
      </w:r>
    </w:p>
    <w:p w14:paraId="41D99502" w14:textId="77777777" w:rsidR="00ED2267" w:rsidRPr="009571D8" w:rsidRDefault="00ED2267" w:rsidP="001A621B">
      <w:pPr>
        <w:pStyle w:val="ListParagraph"/>
        <w:ind w:left="1080"/>
        <w:jc w:val="both"/>
        <w:rPr>
          <w:rFonts w:cstheme="minorHAnsi"/>
        </w:rPr>
      </w:pPr>
    </w:p>
    <w:p w14:paraId="4C438DC3" w14:textId="74500BCF" w:rsidR="00ED2267" w:rsidRDefault="00ED2267" w:rsidP="001A621B">
      <w:pPr>
        <w:pStyle w:val="ListParagraph"/>
        <w:numPr>
          <w:ilvl w:val="0"/>
          <w:numId w:val="9"/>
        </w:numPr>
        <w:ind w:left="1080"/>
        <w:jc w:val="both"/>
        <w:rPr>
          <w:rFonts w:cstheme="minorHAnsi"/>
        </w:rPr>
      </w:pPr>
      <w:r>
        <w:rPr>
          <w:rFonts w:cstheme="minorHAnsi"/>
          <w:lang w:val="es-CL"/>
        </w:rPr>
        <w:t xml:space="preserve">There is </w:t>
      </w:r>
      <w:r w:rsidRPr="00CC6BBB">
        <w:rPr>
          <w:rFonts w:cstheme="minorHAnsi"/>
          <w:b/>
          <w:bCs/>
          <w:lang w:val="es-CL"/>
        </w:rPr>
        <w:t>inadequate integration of a human rights framework within the Bill</w:t>
      </w:r>
      <w:r>
        <w:rPr>
          <w:rFonts w:cstheme="minorHAnsi"/>
          <w:lang w:val="es-CL"/>
        </w:rPr>
        <w:t xml:space="preserve">. The Bill should </w:t>
      </w:r>
      <w:r w:rsidRPr="00FD3993">
        <w:rPr>
          <w:rFonts w:cstheme="minorHAnsi"/>
        </w:rPr>
        <w:t xml:space="preserve">specify that all mitigation and adaptation actions adopted pursuant to the law must be consistent with the human rights of Chilean people, as guaranteed in national and international human rights law, including the ICESCR, and with special attention paid to the most vulnerable people and groups. The Draft Law also needs to include a more precise definition of “risk” and "vulnerability" to climate change, particularly in relation to vulnerable groups and indigenous persons. </w:t>
      </w:r>
    </w:p>
    <w:p w14:paraId="3DE1F664" w14:textId="77777777" w:rsidR="00ED2267" w:rsidRPr="00FD3993" w:rsidRDefault="00ED2267" w:rsidP="001A621B">
      <w:pPr>
        <w:pStyle w:val="ListParagraph"/>
        <w:ind w:left="1080"/>
        <w:jc w:val="both"/>
        <w:rPr>
          <w:rFonts w:cstheme="minorHAnsi"/>
        </w:rPr>
      </w:pPr>
    </w:p>
    <w:p w14:paraId="5F6EC2E7" w14:textId="555F03DC" w:rsidR="00ED2267" w:rsidRPr="00FA4C39" w:rsidRDefault="00ED2267" w:rsidP="001F7B81">
      <w:pPr>
        <w:pStyle w:val="Heading1"/>
        <w:numPr>
          <w:ilvl w:val="0"/>
          <w:numId w:val="27"/>
        </w:numPr>
        <w:jc w:val="both"/>
        <w:rPr>
          <w:rFonts w:cstheme="minorHAnsi"/>
        </w:rPr>
      </w:pPr>
      <w:bookmarkStart w:id="4" w:name="_Toc29979223"/>
      <w:r w:rsidRPr="00FA4C39">
        <w:rPr>
          <w:rFonts w:cstheme="minorHAnsi"/>
        </w:rPr>
        <w:t>Chile’s Reliance on Fossil Fuels for Energy Supply</w:t>
      </w:r>
      <w:bookmarkEnd w:id="4"/>
      <w:r w:rsidRPr="00FA4C39">
        <w:rPr>
          <w:rFonts w:cstheme="minorHAnsi"/>
        </w:rPr>
        <w:t xml:space="preserve"> </w:t>
      </w:r>
    </w:p>
    <w:p w14:paraId="6F233BB7" w14:textId="35B6D098" w:rsidR="00ED2267" w:rsidRPr="00FA4C39" w:rsidRDefault="00ED2267">
      <w:pPr>
        <w:jc w:val="both"/>
        <w:rPr>
          <w:rFonts w:cstheme="minorHAnsi"/>
        </w:rPr>
      </w:pPr>
    </w:p>
    <w:p w14:paraId="50F20A61" w14:textId="6F695622" w:rsidR="00ED2267" w:rsidRPr="001A621B" w:rsidRDefault="00ED2267" w:rsidP="001A621B">
      <w:pPr>
        <w:pStyle w:val="ListParagraph"/>
        <w:numPr>
          <w:ilvl w:val="0"/>
          <w:numId w:val="16"/>
        </w:numPr>
        <w:jc w:val="both"/>
        <w:rPr>
          <w:rFonts w:cstheme="minorHAnsi"/>
        </w:rPr>
      </w:pPr>
      <w:r w:rsidRPr="001A621B">
        <w:rPr>
          <w:rFonts w:cstheme="minorHAnsi"/>
        </w:rPr>
        <w:t xml:space="preserve">Chile’s greenhouse emissions are overwhelmingly attributable to energy production and use, as illustrated in Figure 1 </w:t>
      </w:r>
      <w:r w:rsidR="00455578" w:rsidRPr="001A621B">
        <w:rPr>
          <w:rFonts w:cstheme="minorHAnsi"/>
        </w:rPr>
        <w:t xml:space="preserve">in Part </w:t>
      </w:r>
      <w:r w:rsidR="004157BA">
        <w:rPr>
          <w:rFonts w:cstheme="minorHAnsi"/>
        </w:rPr>
        <w:t>C</w:t>
      </w:r>
      <w:r w:rsidR="00455578" w:rsidRPr="001A621B">
        <w:rPr>
          <w:rFonts w:cstheme="minorHAnsi"/>
        </w:rPr>
        <w:t xml:space="preserve"> a</w:t>
      </w:r>
      <w:r w:rsidRPr="001A621B">
        <w:rPr>
          <w:rFonts w:cstheme="minorHAnsi"/>
        </w:rPr>
        <w:t>bove. Emissions from Chile’s energy sector have more than doubled since 1990 (an increase of 137.5% from 1990 – 2018) and increased by 16.6% between 2013 – 2018.</w:t>
      </w:r>
      <w:r w:rsidRPr="00FA4C39">
        <w:rPr>
          <w:vertAlign w:val="superscript"/>
        </w:rPr>
        <w:endnoteReference w:id="62"/>
      </w:r>
      <w:r w:rsidRPr="001A621B">
        <w:rPr>
          <w:rFonts w:cstheme="minorHAnsi"/>
          <w:vertAlign w:val="superscript"/>
        </w:rPr>
        <w:t xml:space="preserve">  </w:t>
      </w:r>
      <w:r w:rsidRPr="001A621B">
        <w:rPr>
          <w:rFonts w:cstheme="minorHAnsi"/>
        </w:rPr>
        <w:t>The majority of Chile’s energy supply is derived from fossil fuels, with a particular dependence on coal and natural gas.</w:t>
      </w:r>
      <w:r w:rsidRPr="00FA4C39">
        <w:rPr>
          <w:rStyle w:val="EndnoteReference"/>
          <w:rFonts w:cstheme="minorHAnsi"/>
        </w:rPr>
        <w:endnoteReference w:id="63"/>
      </w:r>
      <w:r w:rsidRPr="001A621B">
        <w:rPr>
          <w:rFonts w:cstheme="minorHAnsi"/>
        </w:rPr>
        <w:t xml:space="preserve"> In 2018, coal made up a 38% share of Chile’s electricity matrix.</w:t>
      </w:r>
      <w:r w:rsidRPr="00FA4C39">
        <w:rPr>
          <w:rStyle w:val="EndnoteReference"/>
          <w:rFonts w:cstheme="minorHAnsi"/>
        </w:rPr>
        <w:endnoteReference w:id="64"/>
      </w:r>
      <w:r w:rsidRPr="001A621B">
        <w:rPr>
          <w:rFonts w:cstheme="minorHAnsi"/>
        </w:rPr>
        <w:t xml:space="preserve"> There are </w:t>
      </w:r>
      <w:r w:rsidRPr="001A621B">
        <w:rPr>
          <w:rStyle w:val="CommentReference"/>
          <w:rFonts w:cstheme="minorHAnsi"/>
          <w:sz w:val="22"/>
          <w:szCs w:val="22"/>
        </w:rPr>
        <w:t xml:space="preserve">28 coal-fired power plants concentrated in five areas of the country. All are </w:t>
      </w:r>
      <w:r w:rsidRPr="001A621B">
        <w:rPr>
          <w:rFonts w:cstheme="minorHAnsi"/>
        </w:rPr>
        <w:t xml:space="preserve">privately owned and operated by four companies (Colbun, ENEL, ENGIE and AES GENER). </w:t>
      </w:r>
    </w:p>
    <w:p w14:paraId="71BCBF6A" w14:textId="71084808" w:rsidR="00ED2267" w:rsidRDefault="00ED2267">
      <w:pPr>
        <w:jc w:val="both"/>
        <w:rPr>
          <w:rFonts w:cstheme="minorHAnsi"/>
        </w:rPr>
      </w:pPr>
    </w:p>
    <w:p w14:paraId="4E3234EC" w14:textId="6D880161" w:rsidR="00ED2267" w:rsidRPr="001A621B" w:rsidRDefault="00B30FD0" w:rsidP="001A621B">
      <w:pPr>
        <w:pStyle w:val="ListParagraph"/>
        <w:numPr>
          <w:ilvl w:val="0"/>
          <w:numId w:val="16"/>
        </w:numPr>
        <w:jc w:val="both"/>
        <w:rPr>
          <w:rFonts w:cstheme="minorHAnsi"/>
          <w:shd w:val="clear" w:color="auto" w:fill="FFFFFF"/>
        </w:rPr>
      </w:pPr>
      <w:r w:rsidRPr="001A621B">
        <w:rPr>
          <w:rFonts w:cstheme="minorHAnsi"/>
        </w:rPr>
        <w:lastRenderedPageBreak/>
        <w:t>Recently, t</w:t>
      </w:r>
      <w:r w:rsidR="00ED2267" w:rsidRPr="001A621B">
        <w:rPr>
          <w:rFonts w:cstheme="minorHAnsi"/>
        </w:rPr>
        <w:t xml:space="preserve">he Government has announced several measures to reduce its reliance on fossil fuels for energy supply. It has set a long-term target of 60% </w:t>
      </w:r>
      <w:r w:rsidR="00ED2267" w:rsidRPr="001A621B">
        <w:rPr>
          <w:rFonts w:cstheme="minorHAnsi"/>
          <w:shd w:val="clear" w:color="auto" w:fill="FFFFFF"/>
        </w:rPr>
        <w:t>electricity production from renewable energy by 2035 and 70% by 2050,</w:t>
      </w:r>
      <w:r w:rsidR="00ED2267" w:rsidRPr="00D22440">
        <w:rPr>
          <w:rStyle w:val="EndnoteReference"/>
          <w:rFonts w:cstheme="minorHAnsi"/>
          <w:shd w:val="clear" w:color="auto" w:fill="FFFFFF"/>
        </w:rPr>
        <w:endnoteReference w:id="65"/>
      </w:r>
      <w:r w:rsidR="00ED2267" w:rsidRPr="001A621B">
        <w:rPr>
          <w:rFonts w:cstheme="minorHAnsi"/>
          <w:shd w:val="clear" w:color="auto" w:fill="FFFFFF"/>
        </w:rPr>
        <w:t xml:space="preserve"> and </w:t>
      </w:r>
      <w:r w:rsidR="00ED2267" w:rsidRPr="001A621B">
        <w:rPr>
          <w:rFonts w:cstheme="minorHAnsi"/>
        </w:rPr>
        <w:t xml:space="preserve">has announced that it would </w:t>
      </w:r>
      <w:r w:rsidR="00ED2267" w:rsidRPr="001A621B">
        <w:rPr>
          <w:rFonts w:cstheme="minorHAnsi"/>
          <w:shd w:val="clear" w:color="auto" w:fill="FFFFFF"/>
        </w:rPr>
        <w:t>completely ‘phase-out’ coal by 2040,</w:t>
      </w:r>
      <w:r w:rsidR="00ED2267" w:rsidRPr="00FA4C39">
        <w:rPr>
          <w:rStyle w:val="EndnoteReference"/>
          <w:rFonts w:cstheme="minorHAnsi"/>
          <w:shd w:val="clear" w:color="auto" w:fill="FFFFFF"/>
        </w:rPr>
        <w:endnoteReference w:id="66"/>
      </w:r>
      <w:r w:rsidR="00ED2267" w:rsidRPr="001A621B">
        <w:rPr>
          <w:rFonts w:cstheme="minorHAnsi"/>
          <w:shd w:val="clear" w:color="auto" w:fill="FFFFFF"/>
        </w:rPr>
        <w:t xml:space="preserve"> and would ‘shut-down’ ten such coal-fired power plants by 2025.</w:t>
      </w:r>
      <w:r w:rsidR="00ED2267" w:rsidRPr="00FA4C39">
        <w:rPr>
          <w:rStyle w:val="EndnoteReference"/>
          <w:rFonts w:cstheme="minorHAnsi"/>
          <w:shd w:val="clear" w:color="auto" w:fill="FFFFFF"/>
        </w:rPr>
        <w:endnoteReference w:id="67"/>
      </w:r>
    </w:p>
    <w:p w14:paraId="4BCF74F3" w14:textId="2341E63B" w:rsidR="00ED2267" w:rsidRDefault="00ED2267">
      <w:pPr>
        <w:jc w:val="both"/>
        <w:rPr>
          <w:rFonts w:cstheme="minorHAnsi"/>
          <w:shd w:val="clear" w:color="auto" w:fill="FFFFFF"/>
        </w:rPr>
      </w:pPr>
    </w:p>
    <w:p w14:paraId="7BFDA51C" w14:textId="1C0586F7" w:rsidR="00E231A3" w:rsidRPr="001A621B" w:rsidRDefault="00ED2267" w:rsidP="001A621B">
      <w:pPr>
        <w:pStyle w:val="ListParagraph"/>
        <w:numPr>
          <w:ilvl w:val="0"/>
          <w:numId w:val="16"/>
        </w:numPr>
        <w:jc w:val="both"/>
        <w:rPr>
          <w:rFonts w:cstheme="minorHAnsi"/>
          <w:shd w:val="clear" w:color="auto" w:fill="FFFFFF"/>
        </w:rPr>
      </w:pPr>
      <w:r w:rsidRPr="001A621B">
        <w:rPr>
          <w:rFonts w:cstheme="minorHAnsi"/>
          <w:shd w:val="clear" w:color="auto" w:fill="FFFFFF"/>
        </w:rPr>
        <w:t>While such announcements may appear positive,</w:t>
      </w:r>
      <w:r w:rsidR="00C52D48" w:rsidRPr="001A621B">
        <w:rPr>
          <w:rFonts w:cstheme="minorHAnsi"/>
          <w:shd w:val="clear" w:color="auto" w:fill="FFFFFF"/>
        </w:rPr>
        <w:t xml:space="preserve"> we consider that </w:t>
      </w:r>
      <w:r w:rsidR="00C52D48" w:rsidRPr="001A621B">
        <w:rPr>
          <w:rFonts w:cstheme="minorHAnsi"/>
          <w:b/>
          <w:bCs/>
          <w:shd w:val="clear" w:color="auto" w:fill="FFFFFF"/>
        </w:rPr>
        <w:t xml:space="preserve">the </w:t>
      </w:r>
      <w:r w:rsidR="00E231A3" w:rsidRPr="001A621B">
        <w:rPr>
          <w:rFonts w:cstheme="minorHAnsi"/>
          <w:b/>
          <w:bCs/>
          <w:shd w:val="clear" w:color="auto" w:fill="FFFFFF"/>
        </w:rPr>
        <w:t>proposed phase-out of fossil fuels is</w:t>
      </w:r>
      <w:r w:rsidR="00E231A3" w:rsidRPr="001A621B">
        <w:rPr>
          <w:rFonts w:cstheme="minorHAnsi"/>
          <w:shd w:val="clear" w:color="auto" w:fill="FFFFFF"/>
        </w:rPr>
        <w:t xml:space="preserve"> </w:t>
      </w:r>
      <w:r w:rsidR="00E231A3" w:rsidRPr="001A621B">
        <w:rPr>
          <w:rFonts w:cstheme="minorHAnsi"/>
          <w:b/>
          <w:bCs/>
          <w:shd w:val="clear" w:color="auto" w:fill="FFFFFF"/>
        </w:rPr>
        <w:t xml:space="preserve">inadequate </w:t>
      </w:r>
      <w:r w:rsidR="00E231A3" w:rsidRPr="001A621B">
        <w:rPr>
          <w:rFonts w:cstheme="minorHAnsi"/>
          <w:shd w:val="clear" w:color="auto" w:fill="FFFFFF"/>
        </w:rPr>
        <w:t xml:space="preserve">in the following respects: </w:t>
      </w:r>
    </w:p>
    <w:p w14:paraId="54705CE3" w14:textId="77777777" w:rsidR="00E231A3" w:rsidRDefault="00E231A3">
      <w:pPr>
        <w:jc w:val="both"/>
        <w:rPr>
          <w:rFonts w:cstheme="minorHAnsi"/>
          <w:shd w:val="clear" w:color="auto" w:fill="FFFFFF"/>
        </w:rPr>
      </w:pPr>
    </w:p>
    <w:p w14:paraId="12515AFF" w14:textId="1CFB52F1" w:rsidR="00ED2267" w:rsidRPr="00B31681" w:rsidRDefault="00ED2267" w:rsidP="001A621B">
      <w:pPr>
        <w:pStyle w:val="ListParagraph"/>
        <w:numPr>
          <w:ilvl w:val="0"/>
          <w:numId w:val="11"/>
        </w:numPr>
        <w:ind w:left="1080"/>
        <w:jc w:val="both"/>
        <w:rPr>
          <w:rFonts w:cstheme="minorHAnsi"/>
          <w:shd w:val="clear" w:color="auto" w:fill="FFFFFF"/>
        </w:rPr>
      </w:pPr>
      <w:r>
        <w:rPr>
          <w:rFonts w:cstheme="minorHAnsi"/>
          <w:shd w:val="clear" w:color="auto" w:fill="FFFFFF"/>
        </w:rPr>
        <w:t>F</w:t>
      </w:r>
      <w:r w:rsidRPr="00EF4446">
        <w:rPr>
          <w:rFonts w:cstheme="minorHAnsi"/>
          <w:shd w:val="clear" w:color="auto" w:fill="FFFFFF"/>
        </w:rPr>
        <w:t xml:space="preserve">ossil fuels are still projected to account for a significant share of generated </w:t>
      </w:r>
      <w:r w:rsidRPr="00EF4446">
        <w:rPr>
          <w:rFonts w:cstheme="minorHAnsi"/>
        </w:rPr>
        <w:t>electricity in 2030</w:t>
      </w:r>
      <w:r>
        <w:rPr>
          <w:rFonts w:cstheme="minorHAnsi"/>
        </w:rPr>
        <w:t>, d</w:t>
      </w:r>
      <w:r>
        <w:rPr>
          <w:rFonts w:cstheme="minorHAnsi"/>
          <w:shd w:val="clear" w:color="auto" w:fill="FFFFFF"/>
        </w:rPr>
        <w:t>espite the renewable energy targets for 2035 and 2050</w:t>
      </w:r>
      <w:r w:rsidR="00C52D48">
        <w:rPr>
          <w:rFonts w:cstheme="minorHAnsi"/>
        </w:rPr>
        <w:t>.</w:t>
      </w:r>
    </w:p>
    <w:p w14:paraId="2C2401C8" w14:textId="77777777" w:rsidR="00ED2267" w:rsidRPr="00EF4446" w:rsidRDefault="00ED2267" w:rsidP="001A621B">
      <w:pPr>
        <w:pStyle w:val="ListParagraph"/>
        <w:ind w:left="1080"/>
        <w:jc w:val="both"/>
        <w:rPr>
          <w:rFonts w:cstheme="minorHAnsi"/>
          <w:shd w:val="clear" w:color="auto" w:fill="FFFFFF"/>
        </w:rPr>
      </w:pPr>
    </w:p>
    <w:p w14:paraId="71A16BE4" w14:textId="3808D20F" w:rsidR="00ED2267" w:rsidRDefault="00ED2267" w:rsidP="001A621B">
      <w:pPr>
        <w:pStyle w:val="ListParagraph"/>
        <w:numPr>
          <w:ilvl w:val="0"/>
          <w:numId w:val="11"/>
        </w:numPr>
        <w:ind w:left="1080"/>
        <w:jc w:val="both"/>
        <w:rPr>
          <w:rFonts w:cstheme="minorHAnsi"/>
          <w:shd w:val="clear" w:color="auto" w:fill="FFFFFF"/>
        </w:rPr>
      </w:pPr>
      <w:r w:rsidRPr="00EF4446">
        <w:rPr>
          <w:rFonts w:cstheme="minorHAnsi"/>
          <w:shd w:val="clear" w:color="auto" w:fill="FFFFFF"/>
        </w:rPr>
        <w:t xml:space="preserve">The 2040 deadline for the phase-out of coal is not consistent with </w:t>
      </w:r>
      <w:r>
        <w:rPr>
          <w:rFonts w:cstheme="minorHAnsi"/>
          <w:shd w:val="clear" w:color="auto" w:fill="FFFFFF"/>
        </w:rPr>
        <w:t>the Paris Agreement targets</w:t>
      </w:r>
      <w:r w:rsidR="00E8559B">
        <w:rPr>
          <w:rFonts w:cstheme="minorHAnsi"/>
          <w:shd w:val="clear" w:color="auto" w:fill="FFFFFF"/>
        </w:rPr>
        <w:t>, according to i</w:t>
      </w:r>
      <w:r w:rsidR="00E8559B" w:rsidRPr="00292D5A">
        <w:rPr>
          <w:rFonts w:cstheme="minorHAnsi"/>
          <w:shd w:val="clear" w:color="auto" w:fill="FFFFFF"/>
        </w:rPr>
        <w:t>nternational experts</w:t>
      </w:r>
      <w:r w:rsidR="00E8559B">
        <w:rPr>
          <w:rFonts w:cstheme="minorHAnsi"/>
          <w:shd w:val="clear" w:color="auto" w:fill="FFFFFF"/>
        </w:rPr>
        <w:t xml:space="preserve">, </w:t>
      </w:r>
      <w:r>
        <w:rPr>
          <w:rFonts w:cstheme="minorHAnsi"/>
          <w:shd w:val="clear" w:color="auto" w:fill="FFFFFF"/>
        </w:rPr>
        <w:t>and should be brought forward to 2032</w:t>
      </w:r>
      <w:r w:rsidR="00C52D48">
        <w:rPr>
          <w:rFonts w:cstheme="minorHAnsi"/>
          <w:shd w:val="clear" w:color="auto" w:fill="FFFFFF"/>
        </w:rPr>
        <w:t>.</w:t>
      </w:r>
      <w:r>
        <w:rPr>
          <w:rStyle w:val="EndnoteReference"/>
          <w:rFonts w:cstheme="minorHAnsi"/>
          <w:shd w:val="clear" w:color="auto" w:fill="FFFFFF"/>
        </w:rPr>
        <w:endnoteReference w:id="68"/>
      </w:r>
    </w:p>
    <w:p w14:paraId="61C6BB69" w14:textId="77777777" w:rsidR="00ED2267" w:rsidRPr="00B31681" w:rsidRDefault="00ED2267" w:rsidP="001A621B">
      <w:pPr>
        <w:pStyle w:val="ListParagraph"/>
        <w:ind w:left="1030"/>
        <w:jc w:val="both"/>
        <w:rPr>
          <w:rFonts w:cstheme="minorHAnsi"/>
          <w:shd w:val="clear" w:color="auto" w:fill="FFFFFF"/>
        </w:rPr>
      </w:pPr>
    </w:p>
    <w:p w14:paraId="69F2B075" w14:textId="45A288FF" w:rsidR="00ED2267" w:rsidRDefault="00ED2267" w:rsidP="001A621B">
      <w:pPr>
        <w:pStyle w:val="ListParagraph"/>
        <w:numPr>
          <w:ilvl w:val="0"/>
          <w:numId w:val="11"/>
        </w:numPr>
        <w:ind w:left="1080"/>
        <w:jc w:val="both"/>
        <w:rPr>
          <w:rFonts w:cstheme="minorHAnsi"/>
          <w:shd w:val="clear" w:color="auto" w:fill="FFFFFF"/>
        </w:rPr>
      </w:pPr>
      <w:r>
        <w:rPr>
          <w:rFonts w:cstheme="minorHAnsi"/>
          <w:shd w:val="clear" w:color="auto" w:fill="FFFFFF"/>
        </w:rPr>
        <w:t xml:space="preserve">The “shut-down” of 10 coal-fired power plants by 2025 </w:t>
      </w:r>
      <w:r w:rsidRPr="00E53FF8">
        <w:rPr>
          <w:rFonts w:cstheme="minorHAnsi"/>
          <w:shd w:val="clear" w:color="auto" w:fill="FFFFFF"/>
        </w:rPr>
        <w:t xml:space="preserve">is only a </w:t>
      </w:r>
      <w:r w:rsidRPr="00E53FF8">
        <w:rPr>
          <w:rFonts w:cstheme="minorHAnsi"/>
        </w:rPr>
        <w:t xml:space="preserve">voluntary commitment by the companies and does </w:t>
      </w:r>
      <w:r w:rsidRPr="00E53FF8">
        <w:rPr>
          <w:rFonts w:cstheme="minorHAnsi"/>
          <w:i/>
          <w:iCs/>
        </w:rPr>
        <w:t>not</w:t>
      </w:r>
      <w:r w:rsidRPr="00E53FF8">
        <w:rPr>
          <w:rFonts w:cstheme="minorHAnsi"/>
        </w:rPr>
        <w:t xml:space="preserve"> mean that the plants will be closed or dismantled. Following the ‘shutdown’, each plant will enter into an "Energy Reserve Status" for an additional period of 5 years, which implies maintaining the plant in such a condition that it may start operating immediately if required by the authority (with the State providing ongoing funding to the companies for this "energy reserve service"). </w:t>
      </w:r>
      <w:r w:rsidRPr="00E53FF8">
        <w:rPr>
          <w:rFonts w:cstheme="minorHAnsi"/>
          <w:shd w:val="clear" w:color="auto" w:fill="FFFFFF"/>
        </w:rPr>
        <w:t>Furthermore, the power plants that are slated to be closed are already very close to the end of their production-life</w:t>
      </w:r>
      <w:r w:rsidR="00C52D48">
        <w:rPr>
          <w:rFonts w:cstheme="minorHAnsi"/>
          <w:shd w:val="clear" w:color="auto" w:fill="FFFFFF"/>
        </w:rPr>
        <w:t>.</w:t>
      </w:r>
      <w:r w:rsidRPr="00FA4C39">
        <w:rPr>
          <w:rStyle w:val="EndnoteReference"/>
          <w:rFonts w:cstheme="minorHAnsi"/>
          <w:shd w:val="clear" w:color="auto" w:fill="FFFFFF"/>
        </w:rPr>
        <w:endnoteReference w:id="69"/>
      </w:r>
    </w:p>
    <w:p w14:paraId="2A5AB6C3" w14:textId="77777777" w:rsidR="00ED2267" w:rsidRDefault="00ED2267" w:rsidP="001A621B">
      <w:pPr>
        <w:pStyle w:val="ListParagraph"/>
        <w:ind w:left="1080"/>
        <w:jc w:val="both"/>
        <w:rPr>
          <w:rFonts w:cstheme="minorHAnsi"/>
          <w:shd w:val="clear" w:color="auto" w:fill="FFFFFF"/>
        </w:rPr>
      </w:pPr>
    </w:p>
    <w:p w14:paraId="06A9E3CC" w14:textId="078099CB" w:rsidR="00ED2267" w:rsidRPr="00CF0FC5" w:rsidRDefault="00E8559B" w:rsidP="001A621B">
      <w:pPr>
        <w:pStyle w:val="ListParagraph"/>
        <w:numPr>
          <w:ilvl w:val="0"/>
          <w:numId w:val="11"/>
        </w:numPr>
        <w:ind w:left="1080"/>
        <w:jc w:val="both"/>
        <w:rPr>
          <w:rFonts w:cstheme="minorHAnsi"/>
          <w:shd w:val="clear" w:color="auto" w:fill="FFFFFF"/>
        </w:rPr>
      </w:pPr>
      <w:r>
        <w:rPr>
          <w:rFonts w:cstheme="minorHAnsi"/>
          <w:shd w:val="clear" w:color="auto" w:fill="FFFFFF"/>
        </w:rPr>
        <w:t>D</w:t>
      </w:r>
      <w:r w:rsidR="00ED2267">
        <w:rPr>
          <w:rFonts w:cstheme="minorHAnsi"/>
          <w:shd w:val="clear" w:color="auto" w:fill="FFFFFF"/>
        </w:rPr>
        <w:t xml:space="preserve">espite all of the commitments to the phase-out of coal, </w:t>
      </w:r>
      <w:r w:rsidR="00ED2267" w:rsidRPr="00642B11">
        <w:rPr>
          <w:rFonts w:cstheme="minorHAnsi"/>
        </w:rPr>
        <w:t xml:space="preserve">a </w:t>
      </w:r>
      <w:r w:rsidR="00ED2267" w:rsidRPr="00642B11">
        <w:rPr>
          <w:rFonts w:cstheme="minorHAnsi"/>
          <w:shd w:val="clear" w:color="auto" w:fill="FFFFFF"/>
        </w:rPr>
        <w:t>new coal-fired power plant started operations in Mejillones</w:t>
      </w:r>
      <w:r>
        <w:rPr>
          <w:rFonts w:cstheme="minorHAnsi"/>
          <w:shd w:val="clear" w:color="auto" w:fill="FFFFFF"/>
        </w:rPr>
        <w:t xml:space="preserve"> in 2019,</w:t>
      </w:r>
      <w:r w:rsidR="00ED2267" w:rsidRPr="00642B11">
        <w:rPr>
          <w:rFonts w:cstheme="minorHAnsi"/>
          <w:shd w:val="clear" w:color="auto" w:fill="FFFFFF"/>
        </w:rPr>
        <w:t xml:space="preserve"> one of the dangerously polluted ‘Sacrifice Zones’ discussed below.</w:t>
      </w:r>
      <w:r w:rsidR="00ED2267" w:rsidRPr="00FA4C39">
        <w:rPr>
          <w:rStyle w:val="EndnoteReference"/>
          <w:rFonts w:cstheme="minorHAnsi"/>
          <w:shd w:val="clear" w:color="auto" w:fill="FFFFFF"/>
        </w:rPr>
        <w:endnoteReference w:id="70"/>
      </w:r>
      <w:r w:rsidR="00ED2267" w:rsidRPr="00642B11">
        <w:rPr>
          <w:rFonts w:cstheme="minorHAnsi"/>
          <w:shd w:val="clear" w:color="auto" w:fill="FFFFFF"/>
        </w:rPr>
        <w:t xml:space="preserve"> </w:t>
      </w:r>
      <w:r w:rsidR="00ED2267">
        <w:rPr>
          <w:rFonts w:cstheme="minorHAnsi"/>
          <w:shd w:val="clear" w:color="auto" w:fill="FFFFFF"/>
        </w:rPr>
        <w:t xml:space="preserve">This power plant will have a </w:t>
      </w:r>
      <w:r w:rsidR="00ED2267" w:rsidRPr="00CF0FC5">
        <w:rPr>
          <w:rFonts w:cstheme="minorHAnsi"/>
          <w:shd w:val="clear" w:color="auto" w:fill="FFFFFF"/>
        </w:rPr>
        <w:t>lifespan of several decades</w:t>
      </w:r>
      <w:r w:rsidR="00ED2267">
        <w:rPr>
          <w:rFonts w:cstheme="minorHAnsi"/>
          <w:shd w:val="clear" w:color="auto" w:fill="FFFFFF"/>
        </w:rPr>
        <w:t xml:space="preserve">, resulting </w:t>
      </w:r>
      <w:r w:rsidR="00ED2267" w:rsidRPr="00CF0FC5">
        <w:rPr>
          <w:rFonts w:cstheme="minorHAnsi"/>
          <w:bCs/>
        </w:rPr>
        <w:t xml:space="preserve">in long-term adverse impacts for local communities in the regions where they are built, in particular in relation to atmospheric air pollution, </w:t>
      </w:r>
      <w:r w:rsidR="00ED2267">
        <w:rPr>
          <w:rFonts w:cstheme="minorHAnsi"/>
          <w:bCs/>
        </w:rPr>
        <w:t xml:space="preserve">as well as generating </w:t>
      </w:r>
      <w:r w:rsidR="00ED2267" w:rsidRPr="00CF0FC5">
        <w:rPr>
          <w:rFonts w:cstheme="minorHAnsi"/>
          <w:bCs/>
        </w:rPr>
        <w:t>large amounts of greenhouse gases for several decades, further contributing to climate change and the risk of violations of human rights for the people of Chile and for people beyond its territories.</w:t>
      </w:r>
    </w:p>
    <w:p w14:paraId="1D7280E0" w14:textId="77777777" w:rsidR="00ED2267" w:rsidRPr="00B31681" w:rsidRDefault="00ED2267" w:rsidP="009F1A1B">
      <w:pPr>
        <w:pStyle w:val="ListParagraph"/>
        <w:jc w:val="both"/>
        <w:rPr>
          <w:rFonts w:cstheme="minorHAnsi"/>
          <w:shd w:val="clear" w:color="auto" w:fill="FFFFFF"/>
        </w:rPr>
      </w:pPr>
    </w:p>
    <w:p w14:paraId="562D4F23" w14:textId="115A5906" w:rsidR="00ED2267" w:rsidRPr="001A621B" w:rsidRDefault="00ED2267" w:rsidP="001A621B">
      <w:pPr>
        <w:pStyle w:val="ListParagraph"/>
        <w:numPr>
          <w:ilvl w:val="0"/>
          <w:numId w:val="16"/>
        </w:numPr>
        <w:jc w:val="both"/>
        <w:rPr>
          <w:rFonts w:cstheme="minorHAnsi"/>
        </w:rPr>
      </w:pPr>
      <w:r w:rsidRPr="001A621B">
        <w:rPr>
          <w:rFonts w:cstheme="minorHAnsi"/>
        </w:rPr>
        <w:t>Chile must</w:t>
      </w:r>
      <w:r w:rsidR="00343618" w:rsidRPr="001A621B">
        <w:rPr>
          <w:rFonts w:cstheme="minorHAnsi"/>
        </w:rPr>
        <w:t xml:space="preserve"> </w:t>
      </w:r>
      <w:r w:rsidRPr="001A621B">
        <w:rPr>
          <w:rFonts w:cstheme="minorHAnsi"/>
          <w:b/>
          <w:bCs/>
        </w:rPr>
        <w:t>accelerate the phase-out of fossil fuels</w:t>
      </w:r>
      <w:r w:rsidRPr="001A621B">
        <w:rPr>
          <w:rFonts w:cstheme="minorHAnsi"/>
        </w:rPr>
        <w:t xml:space="preserve"> in order to prevent the current and foreseeable human rights harms caused directly and indirectly by its reliance on fossil fuels</w:t>
      </w:r>
      <w:r w:rsidR="00B06255" w:rsidRPr="001A621B">
        <w:rPr>
          <w:rFonts w:cstheme="minorHAnsi"/>
        </w:rPr>
        <w:t>, as required by its obligations under the ICESCR</w:t>
      </w:r>
      <w:r w:rsidR="00A02FD3" w:rsidRPr="001A621B">
        <w:rPr>
          <w:rFonts w:cstheme="minorHAnsi"/>
        </w:rPr>
        <w:t>.</w:t>
      </w:r>
      <w:r w:rsidR="0058335C" w:rsidRPr="001A621B">
        <w:rPr>
          <w:rFonts w:cstheme="minorHAnsi"/>
        </w:rPr>
        <w:t xml:space="preserve"> We summarise our recommendations in Part </w:t>
      </w:r>
      <w:r w:rsidR="004157BA">
        <w:rPr>
          <w:rFonts w:cstheme="minorHAnsi"/>
        </w:rPr>
        <w:t>G</w:t>
      </w:r>
      <w:r w:rsidR="0058335C" w:rsidRPr="001A621B">
        <w:rPr>
          <w:rFonts w:cstheme="minorHAnsi"/>
        </w:rPr>
        <w:t xml:space="preserve"> below. </w:t>
      </w:r>
    </w:p>
    <w:p w14:paraId="7E1F78AB" w14:textId="0848E775" w:rsidR="00ED2267" w:rsidRPr="00FA4C39" w:rsidRDefault="00ED2267">
      <w:pPr>
        <w:jc w:val="both"/>
        <w:rPr>
          <w:rFonts w:cstheme="minorHAnsi"/>
          <w:bCs/>
        </w:rPr>
      </w:pPr>
    </w:p>
    <w:p w14:paraId="1A11DE89" w14:textId="00F2FF0B" w:rsidR="00ED2267" w:rsidRDefault="00ED2267" w:rsidP="001F7B81">
      <w:pPr>
        <w:pStyle w:val="Heading1"/>
        <w:numPr>
          <w:ilvl w:val="0"/>
          <w:numId w:val="27"/>
        </w:numPr>
        <w:jc w:val="both"/>
      </w:pPr>
      <w:bookmarkStart w:id="5" w:name="_Toc29979224"/>
      <w:r w:rsidRPr="00FA4C39">
        <w:t>Chilean ‘Sacrifice Zones’</w:t>
      </w:r>
      <w:bookmarkEnd w:id="5"/>
      <w:r w:rsidRPr="00FA4C39">
        <w:t xml:space="preserve"> </w:t>
      </w:r>
    </w:p>
    <w:p w14:paraId="7C4BAF9F" w14:textId="77777777" w:rsidR="00ED2267" w:rsidRPr="00EF6284" w:rsidRDefault="00ED2267" w:rsidP="009F1A1B">
      <w:pPr>
        <w:pStyle w:val="Heading1"/>
        <w:jc w:val="both"/>
      </w:pPr>
    </w:p>
    <w:p w14:paraId="761AAADF" w14:textId="7CA9EE3A" w:rsidR="00ED2267" w:rsidRPr="001A621B" w:rsidRDefault="00ED2267" w:rsidP="001A621B">
      <w:pPr>
        <w:pStyle w:val="ListParagraph"/>
        <w:numPr>
          <w:ilvl w:val="0"/>
          <w:numId w:val="16"/>
        </w:numPr>
        <w:jc w:val="both"/>
        <w:rPr>
          <w:rFonts w:cstheme="minorHAnsi"/>
        </w:rPr>
      </w:pPr>
      <w:r w:rsidRPr="001A621B">
        <w:rPr>
          <w:rFonts w:cstheme="minorHAnsi"/>
        </w:rPr>
        <w:t xml:space="preserve">Chile’s current heavy reliance on fossil fuels for energy supply has significantly interfered with the enjoyment of the ICESCR right to health and other economic, social and cultural rights of Chilean peoples. Emissions from coal-fired power plants have a </w:t>
      </w:r>
      <w:r w:rsidRPr="001A621B">
        <w:rPr>
          <w:rFonts w:cstheme="minorHAnsi"/>
          <w:b/>
          <w:bCs/>
        </w:rPr>
        <w:t>particularly severe and direct impact on the right to health (Article 12 ICESCR) and right to life of people living in the so-called “Sacrifice Zones”</w:t>
      </w:r>
      <w:r w:rsidRPr="001A621B">
        <w:rPr>
          <w:rFonts w:cstheme="minorHAnsi"/>
        </w:rPr>
        <w:t xml:space="preserve">, which are areas that the Government has designed for the operation of coal and gas-fired power plants and the extraction of natural resources. </w:t>
      </w:r>
    </w:p>
    <w:p w14:paraId="1E2524BA" w14:textId="77777777" w:rsidR="00ED2267" w:rsidRPr="00FA4C39" w:rsidRDefault="00ED2267">
      <w:pPr>
        <w:jc w:val="both"/>
        <w:rPr>
          <w:rFonts w:cstheme="minorHAnsi"/>
        </w:rPr>
      </w:pPr>
    </w:p>
    <w:p w14:paraId="7352AA37" w14:textId="4C79373F" w:rsidR="00ED2267" w:rsidRDefault="00ED2267" w:rsidP="001A621B">
      <w:pPr>
        <w:pStyle w:val="ListParagraph"/>
        <w:numPr>
          <w:ilvl w:val="0"/>
          <w:numId w:val="16"/>
        </w:numPr>
        <w:jc w:val="both"/>
        <w:rPr>
          <w:rFonts w:cstheme="minorHAnsi"/>
        </w:rPr>
      </w:pPr>
      <w:r w:rsidRPr="001A621B">
        <w:rPr>
          <w:rFonts w:cstheme="minorHAnsi"/>
        </w:rPr>
        <w:t>At present, all of Chile’s 28 coal-fired power plants are concentrated in five towns.</w:t>
      </w:r>
      <w:r>
        <w:rPr>
          <w:rStyle w:val="EndnoteReference"/>
          <w:rFonts w:cstheme="minorHAnsi"/>
        </w:rPr>
        <w:endnoteReference w:id="71"/>
      </w:r>
      <w:r w:rsidRPr="001A621B">
        <w:rPr>
          <w:rFonts w:cstheme="minorHAnsi"/>
        </w:rPr>
        <w:t xml:space="preserve"> People living close to these plants in Chile have suffered significant health impacts due to excessively high levels of heavy metals and toxic gases, as well as loss of enjoyment of their home and livelihoods. The impact on children of pollutant emissions from thermal power plants, such as mercury,</w:t>
      </w:r>
      <w:r w:rsidRPr="00FA4C39">
        <w:rPr>
          <w:rStyle w:val="EndnoteReference"/>
          <w:rFonts w:cstheme="minorHAnsi"/>
        </w:rPr>
        <w:endnoteReference w:id="72"/>
      </w:r>
      <w:r w:rsidRPr="001A621B">
        <w:rPr>
          <w:rFonts w:cstheme="minorHAnsi"/>
        </w:rPr>
        <w:t xml:space="preserve"> and the short- and long-term effects of airborne pollutants on children,</w:t>
      </w:r>
      <w:r w:rsidRPr="00FA4C39">
        <w:rPr>
          <w:rStyle w:val="EndnoteReference"/>
          <w:rFonts w:cstheme="minorHAnsi"/>
        </w:rPr>
        <w:endnoteReference w:id="73"/>
      </w:r>
      <w:r w:rsidRPr="001A621B">
        <w:rPr>
          <w:rFonts w:cstheme="minorHAnsi"/>
        </w:rPr>
        <w:t xml:space="preserve"> has been well-documented by the World Health Organisation, </w:t>
      </w:r>
      <w:r w:rsidR="00F033D3" w:rsidRPr="001A621B">
        <w:rPr>
          <w:rFonts w:cstheme="minorHAnsi"/>
        </w:rPr>
        <w:t xml:space="preserve">and by </w:t>
      </w:r>
      <w:r w:rsidRPr="001A621B">
        <w:rPr>
          <w:rFonts w:cstheme="minorHAnsi"/>
        </w:rPr>
        <w:t>international</w:t>
      </w:r>
      <w:r w:rsidRPr="00FA4C39">
        <w:rPr>
          <w:rStyle w:val="EndnoteReference"/>
          <w:rFonts w:cstheme="minorHAnsi"/>
        </w:rPr>
        <w:endnoteReference w:id="74"/>
      </w:r>
      <w:r w:rsidRPr="001A621B">
        <w:rPr>
          <w:rFonts w:cstheme="minorHAnsi"/>
        </w:rPr>
        <w:t xml:space="preserve"> and Chilean medical researchers.</w:t>
      </w:r>
      <w:r w:rsidRPr="00FA4C39">
        <w:rPr>
          <w:rStyle w:val="EndnoteReference"/>
          <w:rFonts w:cstheme="minorHAnsi"/>
        </w:rPr>
        <w:endnoteReference w:id="75"/>
      </w:r>
      <w:r w:rsidRPr="001A621B">
        <w:rPr>
          <w:rFonts w:cstheme="minorHAnsi"/>
        </w:rPr>
        <w:t xml:space="preserve"> </w:t>
      </w:r>
    </w:p>
    <w:p w14:paraId="55B6A334" w14:textId="77777777" w:rsidR="001A621B" w:rsidRPr="001A621B" w:rsidRDefault="001A621B" w:rsidP="001A621B">
      <w:pPr>
        <w:pStyle w:val="ListParagraph"/>
        <w:rPr>
          <w:rFonts w:cstheme="minorHAnsi"/>
        </w:rPr>
      </w:pPr>
    </w:p>
    <w:p w14:paraId="614957B5" w14:textId="77777777" w:rsidR="001A621B" w:rsidRPr="001A621B" w:rsidRDefault="001A621B" w:rsidP="001A621B">
      <w:pPr>
        <w:pStyle w:val="ListParagraph"/>
        <w:jc w:val="both"/>
        <w:rPr>
          <w:rFonts w:cstheme="minorHAnsi"/>
        </w:rPr>
      </w:pPr>
    </w:p>
    <w:p w14:paraId="78D5B7A9" w14:textId="77296935" w:rsidR="00ED2267" w:rsidRDefault="00ED2267" w:rsidP="001A621B">
      <w:pPr>
        <w:pStyle w:val="ListParagraph"/>
        <w:numPr>
          <w:ilvl w:val="0"/>
          <w:numId w:val="16"/>
        </w:numPr>
        <w:spacing w:before="100" w:beforeAutospacing="1" w:after="100" w:afterAutospacing="1"/>
        <w:jc w:val="both"/>
        <w:rPr>
          <w:rFonts w:cstheme="minorHAnsi"/>
        </w:rPr>
      </w:pPr>
      <w:r w:rsidRPr="001A621B">
        <w:rPr>
          <w:rFonts w:cstheme="minorHAnsi"/>
        </w:rPr>
        <w:lastRenderedPageBreak/>
        <w:t xml:space="preserve">Chile’s </w:t>
      </w:r>
      <w:r w:rsidRPr="001A621B">
        <w:rPr>
          <w:rFonts w:cstheme="minorHAnsi"/>
          <w:b/>
          <w:bCs/>
        </w:rPr>
        <w:t>current legal framework to regulate emissions from coal-fired power plants is wholly inadequate,</w:t>
      </w:r>
      <w:r w:rsidRPr="001A621B">
        <w:rPr>
          <w:rFonts w:cstheme="minorHAnsi"/>
        </w:rPr>
        <w:t xml:space="preserve"> resulting in interferences with the ICESCR right to health, as follows:  </w:t>
      </w:r>
    </w:p>
    <w:p w14:paraId="0AB5FDE2" w14:textId="77777777" w:rsidR="001A621B" w:rsidRPr="001A621B" w:rsidRDefault="001A621B" w:rsidP="001A621B">
      <w:pPr>
        <w:pStyle w:val="ListParagraph"/>
        <w:spacing w:before="100" w:beforeAutospacing="1" w:after="100" w:afterAutospacing="1"/>
        <w:jc w:val="both"/>
        <w:rPr>
          <w:rFonts w:cstheme="minorHAnsi"/>
        </w:rPr>
      </w:pPr>
    </w:p>
    <w:p w14:paraId="14AC5734" w14:textId="182C02FC" w:rsidR="00ED2267" w:rsidRPr="00FA4C39" w:rsidRDefault="00ED2267" w:rsidP="001A621B">
      <w:pPr>
        <w:pStyle w:val="ListParagraph"/>
        <w:numPr>
          <w:ilvl w:val="0"/>
          <w:numId w:val="4"/>
        </w:numPr>
        <w:spacing w:before="100" w:beforeAutospacing="1" w:after="100" w:afterAutospacing="1"/>
        <w:ind w:left="1080"/>
        <w:jc w:val="both"/>
        <w:rPr>
          <w:rFonts w:cstheme="minorHAnsi"/>
        </w:rPr>
      </w:pPr>
      <w:r w:rsidRPr="00FA4C39">
        <w:rPr>
          <w:rFonts w:cstheme="minorHAnsi"/>
        </w:rPr>
        <w:t>The regulation (DS13/2011)</w:t>
      </w:r>
      <w:r w:rsidRPr="00FA4C39">
        <w:rPr>
          <w:rStyle w:val="EndnoteReference"/>
          <w:rFonts w:cstheme="minorHAnsi"/>
        </w:rPr>
        <w:endnoteReference w:id="76"/>
      </w:r>
      <w:r w:rsidRPr="00FA4C39">
        <w:rPr>
          <w:rFonts w:cstheme="minorHAnsi"/>
        </w:rPr>
        <w:t xml:space="preserve"> governing emissions from coal-fired power plants does not set limits for the emission of pollutants that are highly harmful to the population and ecosystems, such as vanadium, cadmium and nickel. This is contrary to the recommendations of the World Health Organisation’s Air Quality Guidelines (2005).</w:t>
      </w:r>
      <w:r w:rsidRPr="00FA4C39">
        <w:rPr>
          <w:rStyle w:val="EndnoteReference"/>
          <w:rFonts w:cstheme="minorHAnsi"/>
        </w:rPr>
        <w:endnoteReference w:id="77"/>
      </w:r>
    </w:p>
    <w:p w14:paraId="07564F75" w14:textId="77777777" w:rsidR="00ED2267" w:rsidRPr="00FA4C39" w:rsidRDefault="00ED2267" w:rsidP="001A621B">
      <w:pPr>
        <w:pStyle w:val="ListParagraph"/>
        <w:spacing w:before="100" w:beforeAutospacing="1" w:after="100" w:afterAutospacing="1"/>
        <w:ind w:left="1080"/>
        <w:jc w:val="both"/>
        <w:rPr>
          <w:rFonts w:cstheme="minorHAnsi"/>
        </w:rPr>
      </w:pPr>
    </w:p>
    <w:p w14:paraId="019FF723" w14:textId="54BF98FF" w:rsidR="00ED2267" w:rsidRPr="00F11C28" w:rsidRDefault="00ED2267" w:rsidP="001A621B">
      <w:pPr>
        <w:pStyle w:val="ListParagraph"/>
        <w:numPr>
          <w:ilvl w:val="0"/>
          <w:numId w:val="4"/>
        </w:numPr>
        <w:ind w:left="1080"/>
        <w:jc w:val="both"/>
        <w:rPr>
          <w:rFonts w:cstheme="minorHAnsi"/>
        </w:rPr>
      </w:pPr>
      <w:r w:rsidRPr="00FA4C39">
        <w:rPr>
          <w:rFonts w:cstheme="minorHAnsi"/>
        </w:rPr>
        <w:t>This same regulation also sets very weak limits for the emissions of Particulate Matter, Sulfur Dioxide, Nitrogen Oxides and Mercury from power plants. The limits are much weaker than those that operate in other jurisdictions such as the European Union,</w:t>
      </w:r>
      <w:r w:rsidRPr="00FA4C39">
        <w:rPr>
          <w:rStyle w:val="EndnoteReference"/>
          <w:rFonts w:cstheme="minorHAnsi"/>
        </w:rPr>
        <w:endnoteReference w:id="78"/>
      </w:r>
      <w:r w:rsidRPr="00FA4C39">
        <w:rPr>
          <w:rFonts w:cstheme="minorHAnsi"/>
        </w:rPr>
        <w:t xml:space="preserve"> the United States</w:t>
      </w:r>
      <w:r w:rsidRPr="00FA4C39">
        <w:rPr>
          <w:rStyle w:val="EndnoteReference"/>
          <w:rFonts w:cstheme="minorHAnsi"/>
        </w:rPr>
        <w:endnoteReference w:id="79"/>
      </w:r>
      <w:r w:rsidRPr="00FA4C39">
        <w:rPr>
          <w:rFonts w:cstheme="minorHAnsi"/>
        </w:rPr>
        <w:t xml:space="preserve"> and China.</w:t>
      </w:r>
      <w:r w:rsidRPr="00FA4C39">
        <w:rPr>
          <w:rStyle w:val="EndnoteReference"/>
          <w:rFonts w:cstheme="minorHAnsi"/>
        </w:rPr>
        <w:endnoteReference w:id="80"/>
      </w:r>
      <w:r w:rsidRPr="00FA4C39">
        <w:rPr>
          <w:rFonts w:cstheme="minorHAnsi"/>
        </w:rPr>
        <w:t xml:space="preserve"> This is illustrated </w:t>
      </w:r>
      <w:r w:rsidRPr="00F11C28">
        <w:rPr>
          <w:rFonts w:cstheme="minorHAnsi"/>
        </w:rPr>
        <w:t xml:space="preserve">in Figures A, B and C in </w:t>
      </w:r>
      <w:r w:rsidRPr="00EE5BBC">
        <w:rPr>
          <w:rFonts w:cstheme="minorHAnsi"/>
          <w:b/>
          <w:bCs/>
        </w:rPr>
        <w:t>Annex 1</w:t>
      </w:r>
      <w:r w:rsidRPr="00F11C28">
        <w:rPr>
          <w:rFonts w:cstheme="minorHAnsi"/>
        </w:rPr>
        <w:t xml:space="preserve"> based on data from the International Energy Agency.</w:t>
      </w:r>
    </w:p>
    <w:p w14:paraId="3D84E4D5" w14:textId="77777777" w:rsidR="00ED2267" w:rsidRPr="00F11C28" w:rsidRDefault="00ED2267" w:rsidP="001A621B">
      <w:pPr>
        <w:pStyle w:val="ListParagraph"/>
        <w:ind w:left="1080"/>
        <w:jc w:val="both"/>
        <w:rPr>
          <w:rFonts w:cstheme="minorHAnsi"/>
        </w:rPr>
      </w:pPr>
    </w:p>
    <w:p w14:paraId="358D8094" w14:textId="533F4C2E" w:rsidR="00ED2267" w:rsidRPr="00F11C28" w:rsidRDefault="00ED2267" w:rsidP="001A621B">
      <w:pPr>
        <w:pStyle w:val="ListParagraph"/>
        <w:numPr>
          <w:ilvl w:val="0"/>
          <w:numId w:val="4"/>
        </w:numPr>
        <w:ind w:left="1080"/>
        <w:jc w:val="both"/>
        <w:rPr>
          <w:rFonts w:cstheme="minorHAnsi"/>
        </w:rPr>
      </w:pPr>
      <w:r w:rsidRPr="00F11C28">
        <w:rPr>
          <w:rFonts w:cstheme="minorHAnsi"/>
        </w:rPr>
        <w:t>The ‘Primary Quality Standards’ which regulate respirable contaminants also sets a very low environmental standard compared to the quality standards recommended by the World Health Organisation in its Air Quality Guidelines (2005).</w:t>
      </w:r>
      <w:r w:rsidRPr="00F11C28">
        <w:rPr>
          <w:rStyle w:val="EndnoteReference"/>
          <w:rFonts w:cstheme="minorHAnsi"/>
        </w:rPr>
        <w:endnoteReference w:id="81"/>
      </w:r>
      <w:r w:rsidRPr="00F11C28">
        <w:rPr>
          <w:rFonts w:cstheme="minorHAnsi"/>
        </w:rPr>
        <w:t xml:space="preserve"> This is illustrated in Figures D, E, F,G,H and I in </w:t>
      </w:r>
      <w:r w:rsidRPr="00EE5BBC">
        <w:rPr>
          <w:rFonts w:cstheme="minorHAnsi"/>
          <w:b/>
          <w:bCs/>
        </w:rPr>
        <w:t xml:space="preserve">Annex </w:t>
      </w:r>
      <w:r w:rsidR="00EE5BBC">
        <w:rPr>
          <w:rFonts w:cstheme="minorHAnsi"/>
          <w:b/>
          <w:bCs/>
        </w:rPr>
        <w:t>2</w:t>
      </w:r>
      <w:r w:rsidRPr="00EE5BBC">
        <w:rPr>
          <w:rFonts w:cstheme="minorHAnsi"/>
          <w:b/>
          <w:bCs/>
        </w:rPr>
        <w:t>.</w:t>
      </w:r>
      <w:r w:rsidRPr="00F11C28">
        <w:rPr>
          <w:rFonts w:cstheme="minorHAnsi"/>
        </w:rPr>
        <w:t xml:space="preserve"> </w:t>
      </w:r>
    </w:p>
    <w:p w14:paraId="679E6DDA" w14:textId="77777777" w:rsidR="00ED2267" w:rsidRDefault="00ED2267">
      <w:pPr>
        <w:jc w:val="both"/>
        <w:rPr>
          <w:rFonts w:cstheme="minorHAnsi"/>
        </w:rPr>
      </w:pPr>
    </w:p>
    <w:p w14:paraId="153B0C3D" w14:textId="370BC2C8" w:rsidR="00ED2267" w:rsidRPr="001A621B" w:rsidRDefault="00ED2267" w:rsidP="001A621B">
      <w:pPr>
        <w:pStyle w:val="ListParagraph"/>
        <w:numPr>
          <w:ilvl w:val="0"/>
          <w:numId w:val="16"/>
        </w:numPr>
        <w:jc w:val="both"/>
        <w:rPr>
          <w:rFonts w:cstheme="minorHAnsi"/>
        </w:rPr>
      </w:pPr>
      <w:r w:rsidRPr="001A621B">
        <w:rPr>
          <w:rFonts w:cstheme="minorHAnsi"/>
        </w:rPr>
        <w:t xml:space="preserve">At the international level, </w:t>
      </w:r>
      <w:r w:rsidR="00F11C28" w:rsidRPr="001A621B">
        <w:rPr>
          <w:rFonts w:cstheme="minorHAnsi"/>
        </w:rPr>
        <w:t xml:space="preserve">in 2018 </w:t>
      </w:r>
      <w:r w:rsidRPr="001A621B">
        <w:rPr>
          <w:rFonts w:cstheme="minorHAnsi"/>
        </w:rPr>
        <w:t xml:space="preserve">President Piñera </w:t>
      </w:r>
      <w:r w:rsidRPr="001A621B">
        <w:rPr>
          <w:rFonts w:cstheme="minorHAnsi"/>
          <w:b/>
          <w:bCs/>
        </w:rPr>
        <w:t>committed to “resolve the emergency situation and protect our citizens’ health”</w:t>
      </w:r>
      <w:r w:rsidRPr="001A621B">
        <w:rPr>
          <w:rFonts w:cstheme="minorHAnsi"/>
        </w:rPr>
        <w:t xml:space="preserve"> in the Sacrifice Zones.</w:t>
      </w:r>
      <w:r w:rsidRPr="00FA4C39">
        <w:rPr>
          <w:vertAlign w:val="superscript"/>
        </w:rPr>
        <w:endnoteReference w:id="82"/>
      </w:r>
      <w:r w:rsidRPr="001A621B">
        <w:rPr>
          <w:rFonts w:cstheme="minorHAnsi"/>
        </w:rPr>
        <w:t xml:space="preserve"> Since then, however, no meaningful action has been taken. </w:t>
      </w:r>
      <w:r w:rsidR="00D9131A" w:rsidRPr="001A621B">
        <w:rPr>
          <w:rFonts w:cstheme="minorHAnsi"/>
        </w:rPr>
        <w:t>In particular, t</w:t>
      </w:r>
      <w:r w:rsidRPr="001A621B">
        <w:rPr>
          <w:rFonts w:cstheme="minorHAnsi"/>
        </w:rPr>
        <w:t xml:space="preserve">he Chilean Government has failed to: </w:t>
      </w:r>
    </w:p>
    <w:p w14:paraId="593C429B" w14:textId="77777777" w:rsidR="00716CEE" w:rsidRDefault="00716CEE">
      <w:pPr>
        <w:jc w:val="both"/>
        <w:rPr>
          <w:rFonts w:cstheme="minorHAnsi"/>
        </w:rPr>
      </w:pPr>
    </w:p>
    <w:p w14:paraId="3027550E" w14:textId="2EF61A7B" w:rsidR="00ED2267" w:rsidRDefault="00ED2267" w:rsidP="006E3F6C">
      <w:pPr>
        <w:pStyle w:val="ListParagraph"/>
        <w:numPr>
          <w:ilvl w:val="0"/>
          <w:numId w:val="12"/>
        </w:numPr>
        <w:ind w:left="1080"/>
        <w:jc w:val="both"/>
        <w:rPr>
          <w:rFonts w:cstheme="minorHAnsi"/>
        </w:rPr>
      </w:pPr>
      <w:r w:rsidRPr="000E1CBE">
        <w:rPr>
          <w:rFonts w:cstheme="minorHAnsi"/>
        </w:rPr>
        <w:t>review or amend regulation DS13/2011 and bring it into line with international standards, despite numerous demands from civil society, from medical experts, a legal requirement that it be reviewed in 2016</w:t>
      </w:r>
      <w:r w:rsidR="002329DD">
        <w:rPr>
          <w:rFonts w:cstheme="minorHAnsi"/>
        </w:rPr>
        <w:t>;</w:t>
      </w:r>
      <w:r w:rsidRPr="00FA4C39">
        <w:rPr>
          <w:rStyle w:val="EndnoteReference"/>
          <w:rFonts w:cstheme="minorHAnsi"/>
        </w:rPr>
        <w:endnoteReference w:id="83"/>
      </w:r>
      <w:r w:rsidRPr="000E1CBE">
        <w:rPr>
          <w:rFonts w:cstheme="minorHAnsi"/>
        </w:rPr>
        <w:t xml:space="preserve"> </w:t>
      </w:r>
    </w:p>
    <w:p w14:paraId="0CEFD26C" w14:textId="77777777" w:rsidR="00ED2267" w:rsidRDefault="00ED2267" w:rsidP="006E3F6C">
      <w:pPr>
        <w:pStyle w:val="ListParagraph"/>
        <w:ind w:left="1080"/>
        <w:jc w:val="both"/>
        <w:rPr>
          <w:rFonts w:cstheme="minorHAnsi"/>
        </w:rPr>
      </w:pPr>
    </w:p>
    <w:p w14:paraId="24AFFAF6" w14:textId="157113F1" w:rsidR="00ED2267" w:rsidRDefault="00ED2267" w:rsidP="006E3F6C">
      <w:pPr>
        <w:pStyle w:val="ListParagraph"/>
        <w:numPr>
          <w:ilvl w:val="0"/>
          <w:numId w:val="12"/>
        </w:numPr>
        <w:ind w:left="1080"/>
        <w:jc w:val="both"/>
        <w:rPr>
          <w:rFonts w:cstheme="minorHAnsi"/>
        </w:rPr>
      </w:pPr>
      <w:r w:rsidRPr="000E1CBE">
        <w:rPr>
          <w:rFonts w:cstheme="minorHAnsi"/>
        </w:rPr>
        <w:t>conduct a comprehensive review of the Primary Respiratory Quality standards to bring it in line with the WHO recommendations, despite equally strong demands from civil society in Chile</w:t>
      </w:r>
      <w:r>
        <w:rPr>
          <w:rFonts w:cstheme="minorHAnsi"/>
        </w:rPr>
        <w:t xml:space="preserve">; and </w:t>
      </w:r>
    </w:p>
    <w:p w14:paraId="0E3B70C8" w14:textId="77777777" w:rsidR="00ED2267" w:rsidRPr="000E1CBE" w:rsidRDefault="00ED2267" w:rsidP="006E3F6C">
      <w:pPr>
        <w:pStyle w:val="ListParagraph"/>
        <w:ind w:left="1080"/>
        <w:jc w:val="both"/>
        <w:rPr>
          <w:rFonts w:cstheme="minorHAnsi"/>
        </w:rPr>
      </w:pPr>
    </w:p>
    <w:p w14:paraId="35739F63" w14:textId="7D719763" w:rsidR="00ED2267" w:rsidRPr="00716CEE" w:rsidRDefault="00ED2267" w:rsidP="006E3F6C">
      <w:pPr>
        <w:pStyle w:val="ListParagraph"/>
        <w:numPr>
          <w:ilvl w:val="0"/>
          <w:numId w:val="12"/>
        </w:numPr>
        <w:ind w:left="1080"/>
        <w:jc w:val="both"/>
        <w:rPr>
          <w:rFonts w:cstheme="minorHAnsi"/>
        </w:rPr>
      </w:pPr>
      <w:r>
        <w:rPr>
          <w:rFonts w:cstheme="minorHAnsi"/>
        </w:rPr>
        <w:t xml:space="preserve">comply </w:t>
      </w:r>
      <w:r w:rsidRPr="000E1CBE">
        <w:rPr>
          <w:rFonts w:cstheme="minorHAnsi"/>
        </w:rPr>
        <w:t>with measure</w:t>
      </w:r>
      <w:r>
        <w:rPr>
          <w:rFonts w:cstheme="minorHAnsi"/>
        </w:rPr>
        <w:t>s</w:t>
      </w:r>
      <w:r w:rsidRPr="000E1CBE">
        <w:rPr>
          <w:rFonts w:cstheme="minorHAnsi"/>
        </w:rPr>
        <w:t xml:space="preserve"> </w:t>
      </w:r>
      <w:r>
        <w:rPr>
          <w:rFonts w:cstheme="minorHAnsi"/>
        </w:rPr>
        <w:t xml:space="preserve">ordered by the Supreme Court of Chile </w:t>
      </w:r>
      <w:r w:rsidRPr="000E1CBE">
        <w:rPr>
          <w:rFonts w:cstheme="minorHAnsi"/>
        </w:rPr>
        <w:t xml:space="preserve">to end the “Sacrifice Zones” in </w:t>
      </w:r>
      <w:r w:rsidRPr="000E1CBE">
        <w:rPr>
          <w:rFonts w:cstheme="minorHAnsi"/>
          <w:lang w:val="es-CL"/>
        </w:rPr>
        <w:t>the Quintero and Puchuncaví area</w:t>
      </w:r>
      <w:r w:rsidR="00716CEE">
        <w:rPr>
          <w:rFonts w:cstheme="minorHAnsi"/>
          <w:lang w:val="es-CL"/>
        </w:rPr>
        <w:t>.</w:t>
      </w:r>
      <w:r>
        <w:rPr>
          <w:rStyle w:val="EndnoteReference"/>
          <w:rFonts w:cstheme="minorHAnsi"/>
          <w:lang w:val="es-CL"/>
        </w:rPr>
        <w:endnoteReference w:id="84"/>
      </w:r>
    </w:p>
    <w:p w14:paraId="09C9AE8C" w14:textId="77777777" w:rsidR="00716CEE" w:rsidRPr="00716CEE" w:rsidRDefault="00716CEE">
      <w:pPr>
        <w:jc w:val="both"/>
        <w:rPr>
          <w:rFonts w:cstheme="minorHAnsi"/>
        </w:rPr>
      </w:pPr>
    </w:p>
    <w:p w14:paraId="38E6B77B" w14:textId="10313A53" w:rsidR="00ED2267" w:rsidRPr="006E3F6C" w:rsidRDefault="00ED2267" w:rsidP="006E3F6C">
      <w:pPr>
        <w:pStyle w:val="ListParagraph"/>
        <w:numPr>
          <w:ilvl w:val="0"/>
          <w:numId w:val="16"/>
        </w:numPr>
        <w:jc w:val="both"/>
        <w:rPr>
          <w:rFonts w:cstheme="minorHAnsi"/>
        </w:rPr>
      </w:pPr>
      <w:r w:rsidRPr="006E3F6C">
        <w:rPr>
          <w:rFonts w:cstheme="minorHAnsi"/>
        </w:rPr>
        <w:t xml:space="preserve">Finally, of great concern, is that in 2019 a </w:t>
      </w:r>
      <w:r w:rsidRPr="006E3F6C">
        <w:rPr>
          <w:rFonts w:cstheme="minorHAnsi"/>
          <w:shd w:val="clear" w:color="auto" w:fill="FFFFFF"/>
        </w:rPr>
        <w:t>new coal-fired power plant started operations in Mejillones, one of the ‘Sacrifice Zones’.</w:t>
      </w:r>
      <w:r w:rsidRPr="00FA4C39">
        <w:rPr>
          <w:rStyle w:val="EndnoteReference"/>
          <w:rFonts w:cstheme="minorHAnsi"/>
          <w:shd w:val="clear" w:color="auto" w:fill="FFFFFF"/>
        </w:rPr>
        <w:endnoteReference w:id="85"/>
      </w:r>
    </w:p>
    <w:p w14:paraId="6E9D93AD" w14:textId="77777777" w:rsidR="00ED2267" w:rsidRDefault="00ED2267" w:rsidP="00094B09">
      <w:pPr>
        <w:jc w:val="both"/>
        <w:rPr>
          <w:rFonts w:cstheme="minorHAnsi"/>
        </w:rPr>
      </w:pPr>
    </w:p>
    <w:p w14:paraId="431F46C8" w14:textId="77777777" w:rsidR="00ED2267" w:rsidRDefault="00ED2267" w:rsidP="006E3F6C">
      <w:pPr>
        <w:pStyle w:val="CommentText"/>
        <w:numPr>
          <w:ilvl w:val="0"/>
          <w:numId w:val="16"/>
        </w:numPr>
        <w:jc w:val="both"/>
        <w:rPr>
          <w:rFonts w:cstheme="minorHAnsi"/>
          <w:sz w:val="22"/>
          <w:szCs w:val="22"/>
        </w:rPr>
      </w:pPr>
      <w:r w:rsidRPr="00FA4C39">
        <w:rPr>
          <w:rFonts w:cstheme="minorHAnsi"/>
          <w:sz w:val="22"/>
          <w:szCs w:val="22"/>
        </w:rPr>
        <w:t xml:space="preserve">The impact of Chile’s coal-fired power plants on the right to health of people living in Chile is contrary to its  obligations under ICESCR, including its duty to ensure that Covenant rights are enjoyed without discrimination (Article 2(2)), and contrary to Chile’s obligations under the UN Convention on the Right of the Child with respect to protecting the right to life and right to health of children. </w:t>
      </w:r>
    </w:p>
    <w:p w14:paraId="20B32D68" w14:textId="77777777" w:rsidR="00ED2267" w:rsidRPr="00FA4C39" w:rsidRDefault="00ED2267">
      <w:pPr>
        <w:pStyle w:val="CommentText"/>
        <w:jc w:val="both"/>
        <w:rPr>
          <w:rFonts w:cstheme="minorHAnsi"/>
          <w:sz w:val="22"/>
          <w:szCs w:val="22"/>
        </w:rPr>
      </w:pPr>
    </w:p>
    <w:p w14:paraId="3D6FAE41" w14:textId="0AD6E50F" w:rsidR="00ED2267" w:rsidRDefault="00ED2267" w:rsidP="001F7B81">
      <w:pPr>
        <w:pStyle w:val="Heading1"/>
        <w:numPr>
          <w:ilvl w:val="0"/>
          <w:numId w:val="27"/>
        </w:numPr>
        <w:jc w:val="both"/>
        <w:rPr>
          <w:rFonts w:cstheme="minorHAnsi"/>
        </w:rPr>
      </w:pPr>
      <w:bookmarkStart w:id="6" w:name="_Toc29979225"/>
      <w:r w:rsidRPr="00FA4C39">
        <w:rPr>
          <w:rFonts w:cstheme="minorHAnsi"/>
        </w:rPr>
        <w:t>Extra-territorial human rights impacts</w:t>
      </w:r>
      <w:bookmarkEnd w:id="6"/>
      <w:r w:rsidRPr="00FA4C39">
        <w:rPr>
          <w:rFonts w:cstheme="minorHAnsi"/>
        </w:rPr>
        <w:t xml:space="preserve"> </w:t>
      </w:r>
    </w:p>
    <w:p w14:paraId="536E38B0" w14:textId="77777777" w:rsidR="00ED2267" w:rsidRPr="000E1CBE" w:rsidRDefault="00ED2267" w:rsidP="009F1A1B">
      <w:pPr>
        <w:jc w:val="both"/>
      </w:pPr>
    </w:p>
    <w:p w14:paraId="7651B37A" w14:textId="6198CF06" w:rsidR="00ED2267" w:rsidRPr="006E3F6C" w:rsidRDefault="00ED2267" w:rsidP="006E3F6C">
      <w:pPr>
        <w:pStyle w:val="ListParagraph"/>
        <w:numPr>
          <w:ilvl w:val="0"/>
          <w:numId w:val="16"/>
        </w:numPr>
        <w:jc w:val="both"/>
        <w:rPr>
          <w:rFonts w:cstheme="minorHAnsi"/>
        </w:rPr>
      </w:pPr>
      <w:r w:rsidRPr="006E3F6C">
        <w:rPr>
          <w:rFonts w:cstheme="minorHAnsi"/>
        </w:rPr>
        <w:t>The climate policy of Chile</w:t>
      </w:r>
      <w:r w:rsidR="00716CEE" w:rsidRPr="006E3F6C">
        <w:rPr>
          <w:rFonts w:cstheme="minorHAnsi"/>
        </w:rPr>
        <w:t xml:space="preserve"> and its heavy reliance on fossil fuels </w:t>
      </w:r>
      <w:r w:rsidR="000131C3" w:rsidRPr="006E3F6C">
        <w:rPr>
          <w:rFonts w:cstheme="minorHAnsi"/>
        </w:rPr>
        <w:t xml:space="preserve">as an energy source </w:t>
      </w:r>
      <w:r w:rsidRPr="006E3F6C">
        <w:rPr>
          <w:rFonts w:cstheme="minorHAnsi"/>
        </w:rPr>
        <w:t xml:space="preserve">also has significant </w:t>
      </w:r>
      <w:r w:rsidRPr="006E3F6C">
        <w:rPr>
          <w:rFonts w:cstheme="minorHAnsi"/>
          <w:b/>
          <w:bCs/>
        </w:rPr>
        <w:t>extra-territorial implications</w:t>
      </w:r>
      <w:r w:rsidRPr="006E3F6C">
        <w:rPr>
          <w:rFonts w:cstheme="minorHAnsi"/>
        </w:rPr>
        <w:t xml:space="preserve">. As the CESCR has recognised, States Parties owe duties to respect, protect and fulfil </w:t>
      </w:r>
      <w:r w:rsidRPr="006E3F6C">
        <w:rPr>
          <w:rFonts w:cstheme="minorHAnsi"/>
          <w:color w:val="000000"/>
          <w:shd w:val="clear" w:color="auto" w:fill="FFFFFF"/>
        </w:rPr>
        <w:t>‘all human rights for all’ and ‘owe such duties not only to their own populations, but also to populations outside their territories, consistent with articles 55 and 56 of the United Nations Charter’.</w:t>
      </w:r>
      <w:r w:rsidRPr="00FA4C39">
        <w:rPr>
          <w:rStyle w:val="EndnoteReference"/>
          <w:rFonts w:cstheme="minorHAnsi"/>
          <w:color w:val="000000"/>
          <w:shd w:val="clear" w:color="auto" w:fill="FFFFFF"/>
        </w:rPr>
        <w:endnoteReference w:id="86"/>
      </w:r>
      <w:r w:rsidRPr="006E3F6C">
        <w:rPr>
          <w:rFonts w:cstheme="minorHAnsi"/>
          <w:color w:val="000000"/>
          <w:shd w:val="clear" w:color="auto" w:fill="FFFFFF"/>
        </w:rPr>
        <w:t xml:space="preserve"> Chile’s heavy reliance on fossil fuels contributes directly to global warming which harms the human rights of the people of Chile and those outside its </w:t>
      </w:r>
      <w:r w:rsidRPr="006E3F6C">
        <w:rPr>
          <w:rFonts w:cstheme="minorHAnsi"/>
        </w:rPr>
        <w:t xml:space="preserve">territory. </w:t>
      </w:r>
    </w:p>
    <w:p w14:paraId="12057F38" w14:textId="77777777" w:rsidR="001F7B81" w:rsidRDefault="001F7B81" w:rsidP="00094B09">
      <w:pPr>
        <w:jc w:val="both"/>
        <w:rPr>
          <w:rFonts w:cstheme="minorHAnsi"/>
        </w:rPr>
        <w:sectPr w:rsidR="001F7B81" w:rsidSect="001F7B81">
          <w:footerReference w:type="even" r:id="rId9"/>
          <w:footerReference w:type="default" r:id="rId10"/>
          <w:endnotePr>
            <w:numFmt w:val="decimal"/>
          </w:endnotePr>
          <w:pgSz w:w="11900" w:h="16840"/>
          <w:pgMar w:top="1440" w:right="1077" w:bottom="1134" w:left="1077" w:header="709" w:footer="709" w:gutter="0"/>
          <w:cols w:space="708"/>
          <w:docGrid w:linePitch="360"/>
        </w:sectPr>
      </w:pPr>
    </w:p>
    <w:p w14:paraId="6CD568E4" w14:textId="0B98DE4F" w:rsidR="00ED2267" w:rsidRPr="00BA5F8E" w:rsidRDefault="00ED2267" w:rsidP="001F7B81">
      <w:pPr>
        <w:pStyle w:val="Heading1"/>
        <w:numPr>
          <w:ilvl w:val="0"/>
          <w:numId w:val="27"/>
        </w:numPr>
        <w:jc w:val="both"/>
        <w:rPr>
          <w:rFonts w:cstheme="minorHAnsi"/>
        </w:rPr>
      </w:pPr>
      <w:bookmarkStart w:id="7" w:name="_Toc29979226"/>
      <w:r w:rsidRPr="00BA5F8E">
        <w:rPr>
          <w:rFonts w:cstheme="minorHAnsi"/>
        </w:rPr>
        <w:lastRenderedPageBreak/>
        <w:t>Recommended Questions</w:t>
      </w:r>
      <w:bookmarkEnd w:id="7"/>
      <w:r w:rsidRPr="00BA5F8E">
        <w:rPr>
          <w:rFonts w:cstheme="minorHAnsi"/>
        </w:rPr>
        <w:t xml:space="preserve"> </w:t>
      </w:r>
    </w:p>
    <w:p w14:paraId="59EE10A1" w14:textId="6096A9EB" w:rsidR="00ED2267" w:rsidRDefault="00ED2267" w:rsidP="005C1069">
      <w:pPr>
        <w:jc w:val="both"/>
        <w:rPr>
          <w:rFonts w:cstheme="minorHAnsi"/>
          <w:color w:val="000000"/>
          <w:shd w:val="clear" w:color="auto" w:fill="FFFFFF"/>
          <w:lang w:val="en-GB"/>
        </w:rPr>
      </w:pPr>
    </w:p>
    <w:p w14:paraId="3AA80065" w14:textId="77777777" w:rsidR="006E3F6C" w:rsidRDefault="00ED2267" w:rsidP="006E3F6C">
      <w:pPr>
        <w:pStyle w:val="ListParagraph"/>
        <w:numPr>
          <w:ilvl w:val="0"/>
          <w:numId w:val="16"/>
        </w:numPr>
        <w:jc w:val="both"/>
        <w:rPr>
          <w:noProof/>
        </w:rPr>
      </w:pPr>
      <w:r w:rsidRPr="006E3F6C">
        <w:rPr>
          <w:rFonts w:cstheme="minorHAnsi"/>
          <w:color w:val="000000"/>
          <w:shd w:val="clear" w:color="auto" w:fill="FFFFFF"/>
          <w:lang w:val="en-GB"/>
        </w:rPr>
        <w:t>In conclusion,</w:t>
      </w:r>
      <w:r w:rsidR="005F2D64" w:rsidRPr="006E3F6C">
        <w:rPr>
          <w:rFonts w:cstheme="minorHAnsi"/>
          <w:color w:val="000000"/>
          <w:shd w:val="clear" w:color="auto" w:fill="FFFFFF"/>
          <w:lang w:val="en-GB"/>
        </w:rPr>
        <w:t xml:space="preserve"> Chile’s climate change and coal policies constitute a violation of </w:t>
      </w:r>
      <w:r>
        <w:rPr>
          <w:noProof/>
        </w:rPr>
        <w:t xml:space="preserve">economic, social and cultural rights in Chile and extra-territorially. Chile has obligations under domestic and international human rights instruments to </w:t>
      </w:r>
      <w:r w:rsidR="00741F00">
        <w:rPr>
          <w:noProof/>
        </w:rPr>
        <w:t xml:space="preserve">act with due diligence to </w:t>
      </w:r>
      <w:r>
        <w:rPr>
          <w:noProof/>
        </w:rPr>
        <w:t xml:space="preserve">urgently </w:t>
      </w:r>
      <w:r w:rsidR="00741F00">
        <w:rPr>
          <w:noProof/>
        </w:rPr>
        <w:t>reduce</w:t>
      </w:r>
      <w:r>
        <w:rPr>
          <w:noProof/>
        </w:rPr>
        <w:t xml:space="preserve"> its GHG emissions</w:t>
      </w:r>
      <w:r w:rsidR="00FC6C20">
        <w:rPr>
          <w:noProof/>
        </w:rPr>
        <w:t xml:space="preserve"> so that its emissions reduction are in line with its fair share,</w:t>
      </w:r>
      <w:r>
        <w:rPr>
          <w:noProof/>
        </w:rPr>
        <w:t xml:space="preserve"> and </w:t>
      </w:r>
      <w:r w:rsidR="005B4BDE">
        <w:rPr>
          <w:noProof/>
        </w:rPr>
        <w:t xml:space="preserve">to </w:t>
      </w:r>
      <w:r>
        <w:rPr>
          <w:noProof/>
        </w:rPr>
        <w:t xml:space="preserve">address the air pollution and health impacts of coal power stations, in particular by rapidly phasing out coal fired power stations. </w:t>
      </w:r>
    </w:p>
    <w:p w14:paraId="311A64E6" w14:textId="77777777" w:rsidR="006E3F6C" w:rsidRDefault="006E3F6C" w:rsidP="006E3F6C">
      <w:pPr>
        <w:pStyle w:val="ListParagraph"/>
        <w:jc w:val="both"/>
        <w:rPr>
          <w:noProof/>
        </w:rPr>
      </w:pPr>
    </w:p>
    <w:p w14:paraId="6B678816" w14:textId="79F79247" w:rsidR="00ED2267" w:rsidRPr="006E3F6C" w:rsidRDefault="00ED2267" w:rsidP="006E3F6C">
      <w:pPr>
        <w:pStyle w:val="ListParagraph"/>
        <w:numPr>
          <w:ilvl w:val="0"/>
          <w:numId w:val="16"/>
        </w:numPr>
        <w:jc w:val="both"/>
        <w:rPr>
          <w:noProof/>
        </w:rPr>
      </w:pPr>
      <w:r>
        <w:rPr>
          <w:noProof/>
        </w:rPr>
        <w:t xml:space="preserve">Chile's current climate and energy policies are inconsistent with those legal obligations. </w:t>
      </w:r>
      <w:r w:rsidRPr="006E3F6C">
        <w:rPr>
          <w:b/>
          <w:bCs/>
          <w:noProof/>
        </w:rPr>
        <w:t xml:space="preserve">Therefore, Chile must adopt the following measures: </w:t>
      </w:r>
    </w:p>
    <w:p w14:paraId="6AD6BC06" w14:textId="77777777" w:rsidR="006E3F6C" w:rsidRDefault="006E3F6C" w:rsidP="006E3F6C">
      <w:pPr>
        <w:pStyle w:val="ListParagraph"/>
        <w:rPr>
          <w:noProof/>
        </w:rPr>
      </w:pPr>
    </w:p>
    <w:p w14:paraId="4EB98F63" w14:textId="3CB54E49" w:rsidR="00ED2267" w:rsidRDefault="00ED2267">
      <w:pPr>
        <w:pStyle w:val="ListParagraph"/>
        <w:numPr>
          <w:ilvl w:val="0"/>
          <w:numId w:val="6"/>
        </w:numPr>
        <w:jc w:val="both"/>
        <w:rPr>
          <w:rFonts w:cstheme="minorHAnsi"/>
        </w:rPr>
      </w:pPr>
      <w:r>
        <w:rPr>
          <w:rFonts w:cstheme="minorHAnsi"/>
        </w:rPr>
        <w:t xml:space="preserve">Significantly increase the ambition of its current NDCs under the Paris Agreement to ensure that they are compatible with keeping global temperature increase to </w:t>
      </w:r>
      <w:r w:rsidR="002A2834">
        <w:rPr>
          <w:rFonts w:cstheme="minorHAnsi"/>
        </w:rPr>
        <w:t xml:space="preserve">well </w:t>
      </w:r>
      <w:r>
        <w:rPr>
          <w:rFonts w:cstheme="minorHAnsi"/>
        </w:rPr>
        <w:t>below 2 degrees;</w:t>
      </w:r>
    </w:p>
    <w:p w14:paraId="3FBEA07B" w14:textId="5DC6B9BC" w:rsidR="00ED2267" w:rsidRDefault="00ED2267">
      <w:pPr>
        <w:pStyle w:val="ListParagraph"/>
        <w:numPr>
          <w:ilvl w:val="0"/>
          <w:numId w:val="6"/>
        </w:numPr>
        <w:jc w:val="both"/>
        <w:rPr>
          <w:rFonts w:cstheme="minorHAnsi"/>
        </w:rPr>
      </w:pPr>
      <w:r>
        <w:rPr>
          <w:rFonts w:cstheme="minorHAnsi"/>
        </w:rPr>
        <w:t xml:space="preserve">Introduce emissions reduction targets </w:t>
      </w:r>
      <w:r w:rsidR="004B7B0F">
        <w:rPr>
          <w:rFonts w:cstheme="minorHAnsi"/>
        </w:rPr>
        <w:t xml:space="preserve">in the short and medium-term, such as in </w:t>
      </w:r>
      <w:r>
        <w:rPr>
          <w:rFonts w:cstheme="minorHAnsi"/>
        </w:rPr>
        <w:t xml:space="preserve">2025 and 2030; </w:t>
      </w:r>
    </w:p>
    <w:p w14:paraId="0F1F6E85" w14:textId="0A17800B" w:rsidR="00ED2267" w:rsidRDefault="00ED2267">
      <w:pPr>
        <w:pStyle w:val="ListParagraph"/>
        <w:numPr>
          <w:ilvl w:val="0"/>
          <w:numId w:val="6"/>
        </w:numPr>
        <w:jc w:val="both"/>
        <w:rPr>
          <w:rFonts w:cstheme="minorHAnsi"/>
        </w:rPr>
      </w:pPr>
      <w:r>
        <w:rPr>
          <w:rFonts w:cstheme="minorHAnsi"/>
        </w:rPr>
        <w:t>Phase-out of coal and other fossil fuels by 2032</w:t>
      </w:r>
      <w:r w:rsidR="009A1DB2">
        <w:rPr>
          <w:rFonts w:cstheme="minorHAnsi"/>
        </w:rPr>
        <w:t xml:space="preserve"> at the latest</w:t>
      </w:r>
      <w:r>
        <w:rPr>
          <w:rFonts w:cstheme="minorHAnsi"/>
        </w:rPr>
        <w:t xml:space="preserve">; and </w:t>
      </w:r>
    </w:p>
    <w:p w14:paraId="5C8AE921" w14:textId="77777777" w:rsidR="00ED2267" w:rsidRDefault="00ED2267">
      <w:pPr>
        <w:pStyle w:val="ListParagraph"/>
        <w:numPr>
          <w:ilvl w:val="0"/>
          <w:numId w:val="6"/>
        </w:numPr>
        <w:jc w:val="both"/>
        <w:rPr>
          <w:rFonts w:cstheme="minorHAnsi"/>
        </w:rPr>
      </w:pPr>
      <w:r>
        <w:rPr>
          <w:rFonts w:cstheme="minorHAnsi"/>
        </w:rPr>
        <w:t xml:space="preserve">Ensure that measure adopted to mitigate and adapt to climate change guarantee the equal enjoyment of ICESC rights (as required under Article 2(2)); and </w:t>
      </w:r>
    </w:p>
    <w:p w14:paraId="364E28A9" w14:textId="734A12C0" w:rsidR="00ED2267" w:rsidRPr="00FA1CC3" w:rsidRDefault="001036CB">
      <w:pPr>
        <w:pStyle w:val="ListParagraph"/>
        <w:numPr>
          <w:ilvl w:val="0"/>
          <w:numId w:val="6"/>
        </w:numPr>
        <w:jc w:val="both"/>
        <w:rPr>
          <w:rFonts w:cstheme="minorHAnsi"/>
        </w:rPr>
      </w:pPr>
      <w:r>
        <w:rPr>
          <w:rFonts w:cstheme="minorHAnsi"/>
          <w:lang w:val="es-CL"/>
        </w:rPr>
        <w:t>Ensure that the rights of indigenous people to participate in climate change policy-making are respected, protected and fulfilled, including their right to free, prior and informed consent</w:t>
      </w:r>
      <w:r w:rsidR="00ED2267">
        <w:rPr>
          <w:rFonts w:cstheme="minorHAnsi"/>
          <w:lang w:val="es-CL"/>
        </w:rPr>
        <w:t xml:space="preserve">. </w:t>
      </w:r>
    </w:p>
    <w:p w14:paraId="37D703CD" w14:textId="476BED66" w:rsidR="00ED2267" w:rsidRDefault="00ED2267">
      <w:pPr>
        <w:jc w:val="both"/>
        <w:rPr>
          <w:noProof/>
        </w:rPr>
      </w:pPr>
    </w:p>
    <w:p w14:paraId="0B5908A3" w14:textId="77777777" w:rsidR="00ED2267" w:rsidRPr="006E3F6C" w:rsidRDefault="00ED2267" w:rsidP="006E3F6C">
      <w:pPr>
        <w:pStyle w:val="ListParagraph"/>
        <w:numPr>
          <w:ilvl w:val="0"/>
          <w:numId w:val="16"/>
        </w:numPr>
        <w:jc w:val="both"/>
        <w:rPr>
          <w:rFonts w:cstheme="minorHAnsi"/>
          <w:color w:val="000000"/>
          <w:shd w:val="clear" w:color="auto" w:fill="FFFFFF"/>
          <w:lang w:val="en-GB"/>
        </w:rPr>
      </w:pPr>
      <w:r w:rsidRPr="006E3F6C">
        <w:rPr>
          <w:rFonts w:cstheme="minorHAnsi"/>
          <w:color w:val="000000"/>
          <w:shd w:val="clear" w:color="auto" w:fill="FFFFFF"/>
          <w:lang w:val="en-GB"/>
        </w:rPr>
        <w:t xml:space="preserve">We urge the Committee on Economic, Social and Cultural Rights in its List of issues Prior to Reporting to Chile, to request the Chilean Government to provide additional information relating to the adequacy and effectiveness of its climate policy in the context of its legal obligations under the ICESCR. </w:t>
      </w:r>
    </w:p>
    <w:p w14:paraId="298AA2E4" w14:textId="77777777" w:rsidR="00ED2267" w:rsidRPr="00FA4C39" w:rsidRDefault="00ED2267">
      <w:pPr>
        <w:pStyle w:val="ListParagraph"/>
        <w:jc w:val="both"/>
        <w:rPr>
          <w:rFonts w:cstheme="minorHAnsi"/>
          <w:color w:val="000000"/>
          <w:shd w:val="clear" w:color="auto" w:fill="FFFFFF"/>
          <w:lang w:val="en-GB"/>
        </w:rPr>
      </w:pPr>
    </w:p>
    <w:p w14:paraId="72C6A60D" w14:textId="2135228C" w:rsidR="00ED2267" w:rsidRDefault="00ED2267">
      <w:pPr>
        <w:jc w:val="both"/>
        <w:rPr>
          <w:rFonts w:cstheme="minorHAnsi"/>
          <w:b/>
          <w:bCs/>
          <w:color w:val="000000"/>
          <w:shd w:val="clear" w:color="auto" w:fill="FFFFFF"/>
          <w:lang w:val="en-GB"/>
        </w:rPr>
      </w:pPr>
      <w:r w:rsidRPr="004448D0">
        <w:rPr>
          <w:rFonts w:cstheme="minorHAnsi"/>
          <w:b/>
          <w:bCs/>
          <w:color w:val="000000"/>
          <w:shd w:val="clear" w:color="auto" w:fill="FFFFFF"/>
          <w:lang w:val="en-GB"/>
        </w:rPr>
        <w:t>Suggested questions:</w:t>
      </w:r>
    </w:p>
    <w:p w14:paraId="0E7B09E9" w14:textId="77777777" w:rsidR="004448D0" w:rsidRPr="004448D0" w:rsidRDefault="004448D0">
      <w:pPr>
        <w:jc w:val="both"/>
        <w:rPr>
          <w:rFonts w:cstheme="minorHAnsi"/>
          <w:b/>
          <w:bCs/>
          <w:color w:val="000000"/>
          <w:shd w:val="clear" w:color="auto" w:fill="FFFFFF"/>
          <w:lang w:val="en-GB"/>
        </w:rPr>
      </w:pPr>
    </w:p>
    <w:p w14:paraId="49DD2E58" w14:textId="39B02BF8" w:rsidR="00ED2267" w:rsidRPr="00FA4C39" w:rsidRDefault="00ED2267">
      <w:pPr>
        <w:numPr>
          <w:ilvl w:val="0"/>
          <w:numId w:val="3"/>
        </w:numPr>
        <w:jc w:val="both"/>
        <w:rPr>
          <w:rFonts w:cstheme="minorHAnsi"/>
          <w:color w:val="000000"/>
          <w:shd w:val="clear" w:color="auto" w:fill="FFFFFF"/>
          <w:lang w:val="en-GB"/>
        </w:rPr>
      </w:pPr>
      <w:r w:rsidRPr="00FA4C39">
        <w:rPr>
          <w:rFonts w:cstheme="minorHAnsi"/>
          <w:color w:val="000000"/>
          <w:shd w:val="clear" w:color="auto" w:fill="FFFFFF"/>
          <w:lang w:val="en-GB"/>
        </w:rPr>
        <w:t xml:space="preserve">Given the severe current and predicted impacts of climate change on economic, social and cultural rights in Chile, explain how Chile’s climate change mitigation policies </w:t>
      </w:r>
      <w:r>
        <w:rPr>
          <w:rFonts w:cstheme="minorHAnsi"/>
          <w:color w:val="000000"/>
          <w:shd w:val="clear" w:color="auto" w:fill="FFFFFF"/>
          <w:lang w:val="en-GB"/>
        </w:rPr>
        <w:t xml:space="preserve">and continued support for 28 coal-fired power stations </w:t>
      </w:r>
      <w:r w:rsidRPr="00FA4C39">
        <w:rPr>
          <w:rFonts w:cstheme="minorHAnsi"/>
          <w:color w:val="000000"/>
          <w:shd w:val="clear" w:color="auto" w:fill="FFFFFF"/>
          <w:lang w:val="en-GB"/>
        </w:rPr>
        <w:t xml:space="preserve">are compatible with the country’s </w:t>
      </w:r>
      <w:r w:rsidR="007D403D">
        <w:rPr>
          <w:rFonts w:cstheme="minorHAnsi"/>
          <w:color w:val="000000"/>
          <w:shd w:val="clear" w:color="auto" w:fill="FFFFFF"/>
          <w:lang w:val="en-GB"/>
        </w:rPr>
        <w:t xml:space="preserve">international human rights </w:t>
      </w:r>
      <w:r w:rsidRPr="00FA4C39">
        <w:rPr>
          <w:rFonts w:cstheme="minorHAnsi"/>
          <w:color w:val="000000"/>
          <w:shd w:val="clear" w:color="auto" w:fill="FFFFFF"/>
          <w:lang w:val="en-GB"/>
        </w:rPr>
        <w:t xml:space="preserve">obligations </w:t>
      </w:r>
      <w:r w:rsidR="007211E7">
        <w:rPr>
          <w:rFonts w:cstheme="minorHAnsi"/>
          <w:color w:val="000000"/>
          <w:shd w:val="clear" w:color="auto" w:fill="FFFFFF"/>
          <w:lang w:val="en-GB"/>
        </w:rPr>
        <w:t xml:space="preserve">and obligations </w:t>
      </w:r>
      <w:r w:rsidRPr="00FA4C39">
        <w:rPr>
          <w:rFonts w:cstheme="minorHAnsi"/>
          <w:color w:val="000000"/>
          <w:shd w:val="clear" w:color="auto" w:fill="FFFFFF"/>
          <w:lang w:val="en-GB"/>
        </w:rPr>
        <w:t>under the Paris Agreement and the ICESCR</w:t>
      </w:r>
      <w:r w:rsidR="00FC6E9D">
        <w:rPr>
          <w:rFonts w:cstheme="minorHAnsi"/>
          <w:color w:val="000000"/>
          <w:shd w:val="clear" w:color="auto" w:fill="FFFFFF"/>
          <w:lang w:val="en-GB"/>
        </w:rPr>
        <w:t xml:space="preserve">. </w:t>
      </w:r>
    </w:p>
    <w:p w14:paraId="3BE28739" w14:textId="77777777" w:rsidR="00ED2267" w:rsidRDefault="00ED2267">
      <w:pPr>
        <w:ind w:left="720"/>
        <w:jc w:val="both"/>
        <w:rPr>
          <w:rFonts w:cstheme="minorHAnsi"/>
          <w:color w:val="000000"/>
          <w:shd w:val="clear" w:color="auto" w:fill="FFFFFF"/>
          <w:lang w:val="en-GB"/>
        </w:rPr>
      </w:pPr>
    </w:p>
    <w:p w14:paraId="1F95C76E" w14:textId="776D6C59" w:rsidR="00ED2267" w:rsidRPr="00FA4C39" w:rsidRDefault="00ED2267">
      <w:pPr>
        <w:numPr>
          <w:ilvl w:val="0"/>
          <w:numId w:val="3"/>
        </w:numPr>
        <w:jc w:val="both"/>
        <w:rPr>
          <w:rFonts w:cstheme="minorHAnsi"/>
          <w:color w:val="000000"/>
          <w:shd w:val="clear" w:color="auto" w:fill="FFFFFF"/>
          <w:lang w:val="en-GB"/>
        </w:rPr>
      </w:pPr>
      <w:r w:rsidRPr="00FA4C39">
        <w:rPr>
          <w:rFonts w:cstheme="minorHAnsi"/>
          <w:color w:val="000000"/>
          <w:shd w:val="clear" w:color="auto" w:fill="FFFFFF"/>
          <w:lang w:val="en-GB"/>
        </w:rPr>
        <w:t xml:space="preserve">Provide information regarding the specific steps that Chile is taking to address the current and future adverse impacts of climate change on economic, social and cultural rights in Chile, including with respect to </w:t>
      </w:r>
      <w:r w:rsidRPr="00FA4C39">
        <w:rPr>
          <w:rFonts w:cstheme="minorHAnsi"/>
          <w:shd w:val="clear" w:color="auto" w:fill="FFFFFF"/>
        </w:rPr>
        <w:t>reduction in water supply due to retreating glaciers and reduced rainfall, multi-year drought, reduced agricultural yields, flooding, heatwaves, and forest fires.</w:t>
      </w:r>
    </w:p>
    <w:p w14:paraId="59E4CA78" w14:textId="77777777" w:rsidR="00ED2267" w:rsidRDefault="00ED2267">
      <w:pPr>
        <w:ind w:left="720"/>
        <w:jc w:val="both"/>
        <w:rPr>
          <w:rFonts w:cstheme="minorHAnsi"/>
          <w:color w:val="000000"/>
          <w:shd w:val="clear" w:color="auto" w:fill="FFFFFF"/>
          <w:lang w:val="en-GB"/>
        </w:rPr>
      </w:pPr>
    </w:p>
    <w:p w14:paraId="3975FAE9" w14:textId="1C68CF02" w:rsidR="00ED2267" w:rsidRPr="00FA4C39" w:rsidRDefault="00ED2267">
      <w:pPr>
        <w:numPr>
          <w:ilvl w:val="0"/>
          <w:numId w:val="3"/>
        </w:numPr>
        <w:jc w:val="both"/>
        <w:rPr>
          <w:rFonts w:cstheme="minorHAnsi"/>
          <w:color w:val="000000"/>
          <w:shd w:val="clear" w:color="auto" w:fill="FFFFFF"/>
          <w:lang w:val="en-GB"/>
        </w:rPr>
      </w:pPr>
      <w:r w:rsidRPr="00FA4C39">
        <w:rPr>
          <w:rFonts w:cstheme="minorHAnsi"/>
          <w:color w:val="000000"/>
          <w:shd w:val="clear" w:color="auto" w:fill="FFFFFF"/>
          <w:lang w:val="en-GB"/>
        </w:rPr>
        <w:t>Provide information regarding the specific steps that Chile is taking to address the current adverse impacts on the right to health of people, particularly children, due to emissions from coal-fired power plants, including ensuring that</w:t>
      </w:r>
      <w:r w:rsidR="00DA6F36">
        <w:rPr>
          <w:rFonts w:cstheme="minorHAnsi"/>
          <w:color w:val="000000"/>
          <w:shd w:val="clear" w:color="auto" w:fill="FFFFFF"/>
          <w:lang w:val="en-GB"/>
        </w:rPr>
        <w:t xml:space="preserve"> its </w:t>
      </w:r>
      <w:r w:rsidRPr="00FA4C39">
        <w:rPr>
          <w:rFonts w:cstheme="minorHAnsi"/>
          <w:color w:val="000000"/>
          <w:shd w:val="clear" w:color="auto" w:fill="FFFFFF"/>
          <w:lang w:val="en-GB"/>
        </w:rPr>
        <w:t>regulation</w:t>
      </w:r>
      <w:r w:rsidR="00C53D87">
        <w:rPr>
          <w:rFonts w:cstheme="minorHAnsi"/>
          <w:color w:val="000000"/>
          <w:shd w:val="clear" w:color="auto" w:fill="FFFFFF"/>
          <w:lang w:val="en-GB"/>
        </w:rPr>
        <w:t>s</w:t>
      </w:r>
      <w:r w:rsidRPr="00FA4C39">
        <w:rPr>
          <w:rFonts w:cstheme="minorHAnsi"/>
          <w:color w:val="000000"/>
          <w:shd w:val="clear" w:color="auto" w:fill="FFFFFF"/>
          <w:lang w:val="en-GB"/>
        </w:rPr>
        <w:t xml:space="preserve"> </w:t>
      </w:r>
      <w:r w:rsidR="00DA6F36">
        <w:rPr>
          <w:rFonts w:cstheme="minorHAnsi"/>
        </w:rPr>
        <w:t xml:space="preserve">are </w:t>
      </w:r>
      <w:r w:rsidRPr="00FA4C39">
        <w:rPr>
          <w:rFonts w:cstheme="minorHAnsi"/>
        </w:rPr>
        <w:t xml:space="preserve">rendered consistent with international standards.  </w:t>
      </w:r>
    </w:p>
    <w:p w14:paraId="11EB392E" w14:textId="77777777" w:rsidR="003B4411" w:rsidRDefault="003B4411">
      <w:pPr>
        <w:spacing w:before="100"/>
        <w:jc w:val="both"/>
        <w:rPr>
          <w:rFonts w:cstheme="minorHAnsi"/>
          <w:i/>
        </w:rPr>
      </w:pPr>
    </w:p>
    <w:p w14:paraId="5D69FA66" w14:textId="48CA3F4D" w:rsidR="00ED2267" w:rsidRDefault="00ED2267">
      <w:pPr>
        <w:spacing w:before="100"/>
        <w:jc w:val="both"/>
        <w:rPr>
          <w:rFonts w:cstheme="minorHAnsi"/>
          <w:i/>
        </w:rPr>
      </w:pPr>
      <w:r w:rsidRPr="00FA4C39">
        <w:rPr>
          <w:rFonts w:cstheme="minorHAnsi"/>
          <w:i/>
        </w:rPr>
        <w:t xml:space="preserve">Submitted by: </w:t>
      </w:r>
    </w:p>
    <w:p w14:paraId="2E9943C9" w14:textId="77777777" w:rsidR="003B4411" w:rsidRPr="00FA4C39" w:rsidRDefault="003B4411">
      <w:pPr>
        <w:spacing w:before="100"/>
        <w:jc w:val="both"/>
        <w:rPr>
          <w:rFonts w:cstheme="minorHAnsi"/>
          <w:i/>
        </w:rPr>
      </w:pPr>
    </w:p>
    <w:p w14:paraId="4C1DD69E" w14:textId="77777777" w:rsidR="00ED2267" w:rsidRPr="00FA4C39" w:rsidRDefault="00ED2267">
      <w:pPr>
        <w:pStyle w:val="ListParagraph"/>
        <w:numPr>
          <w:ilvl w:val="0"/>
          <w:numId w:val="1"/>
        </w:numPr>
        <w:jc w:val="both"/>
        <w:rPr>
          <w:rFonts w:cstheme="minorHAnsi"/>
          <w:iCs/>
        </w:rPr>
      </w:pPr>
      <w:r w:rsidRPr="00FA4C39">
        <w:rPr>
          <w:rFonts w:cstheme="minorHAnsi"/>
          <w:iCs/>
        </w:rPr>
        <w:t xml:space="preserve">FIMA: </w:t>
      </w:r>
      <w:hyperlink r:id="rId11" w:history="1">
        <w:r w:rsidRPr="00FA4C39">
          <w:rPr>
            <w:rStyle w:val="Hyperlink"/>
            <w:rFonts w:cstheme="minorHAnsi"/>
            <w:iCs/>
          </w:rPr>
          <w:t>http://www.fima.cl/wordpress/</w:t>
        </w:r>
      </w:hyperlink>
    </w:p>
    <w:p w14:paraId="6B6E60CC" w14:textId="77777777" w:rsidR="002D748C" w:rsidRPr="002D748C" w:rsidRDefault="00ED2267" w:rsidP="002D748C">
      <w:pPr>
        <w:pStyle w:val="ListParagraph"/>
        <w:numPr>
          <w:ilvl w:val="0"/>
          <w:numId w:val="1"/>
        </w:numPr>
        <w:jc w:val="both"/>
        <w:rPr>
          <w:rStyle w:val="Hyperlink"/>
          <w:rFonts w:cstheme="minorHAnsi"/>
          <w:bCs/>
          <w:color w:val="auto"/>
          <w:u w:val="none"/>
        </w:rPr>
      </w:pPr>
      <w:r w:rsidRPr="00FA4C39">
        <w:rPr>
          <w:rFonts w:cstheme="minorHAnsi"/>
          <w:color w:val="000000"/>
          <w:shd w:val="clear" w:color="auto" w:fill="FFFFFF"/>
        </w:rPr>
        <w:t>Fundación Terram</w:t>
      </w:r>
      <w:r w:rsidRPr="00FA4C39">
        <w:rPr>
          <w:rFonts w:cstheme="minorHAnsi"/>
          <w:bCs/>
          <w:lang w:val="en-GB"/>
        </w:rPr>
        <w:t xml:space="preserve">: </w:t>
      </w:r>
      <w:hyperlink r:id="rId12" w:history="1">
        <w:r w:rsidRPr="00FA4C39">
          <w:rPr>
            <w:rStyle w:val="Hyperlink"/>
            <w:rFonts w:cstheme="minorHAnsi"/>
            <w:bCs/>
          </w:rPr>
          <w:t>https://www.terram.cl/</w:t>
        </w:r>
      </w:hyperlink>
    </w:p>
    <w:p w14:paraId="3348F5F1" w14:textId="77777777" w:rsidR="006F26E5" w:rsidRPr="006F26E5" w:rsidRDefault="006F26E5" w:rsidP="006F26E5">
      <w:pPr>
        <w:pStyle w:val="ListParagraph"/>
        <w:numPr>
          <w:ilvl w:val="0"/>
          <w:numId w:val="1"/>
        </w:numPr>
        <w:rPr>
          <w:rFonts w:cstheme="minorHAnsi"/>
          <w:color w:val="000000"/>
          <w:shd w:val="clear" w:color="auto" w:fill="FFFFFF"/>
        </w:rPr>
      </w:pPr>
      <w:r w:rsidRPr="006F26E5">
        <w:rPr>
          <w:rFonts w:cstheme="minorHAnsi"/>
          <w:color w:val="000000"/>
          <w:shd w:val="clear" w:color="auto" w:fill="FFFFFF"/>
        </w:rPr>
        <w:t>Movimento ChaoPescao</w:t>
      </w:r>
    </w:p>
    <w:p w14:paraId="0BEE766E" w14:textId="77777777" w:rsidR="0046768C" w:rsidRDefault="0046768C">
      <w:pPr>
        <w:jc w:val="both"/>
        <w:rPr>
          <w:rFonts w:cstheme="minorHAnsi"/>
          <w:bCs/>
          <w:lang w:val="en-GB"/>
        </w:rPr>
        <w:sectPr w:rsidR="0046768C" w:rsidSect="001F7B81">
          <w:endnotePr>
            <w:numFmt w:val="decimal"/>
          </w:endnotePr>
          <w:pgSz w:w="11900" w:h="16840"/>
          <w:pgMar w:top="1440" w:right="1077" w:bottom="1134" w:left="1077" w:header="709" w:footer="709" w:gutter="0"/>
          <w:cols w:space="708"/>
          <w:docGrid w:linePitch="360"/>
        </w:sectPr>
      </w:pPr>
    </w:p>
    <w:p w14:paraId="79D35DA9" w14:textId="7BF9CD9E" w:rsidR="00916E90" w:rsidRDefault="00916E90" w:rsidP="00BA5F8E">
      <w:pPr>
        <w:pStyle w:val="Heading1"/>
        <w:jc w:val="center"/>
        <w:rPr>
          <w:lang w:val="en-GB"/>
        </w:rPr>
      </w:pPr>
      <w:bookmarkStart w:id="8" w:name="_Toc29979227"/>
      <w:r>
        <w:rPr>
          <w:lang w:val="en-GB"/>
        </w:rPr>
        <w:lastRenderedPageBreak/>
        <w:t>ANNEXES</w:t>
      </w:r>
      <w:bookmarkEnd w:id="8"/>
    </w:p>
    <w:p w14:paraId="4918DF22" w14:textId="77777777" w:rsidR="00916E90" w:rsidRPr="00916E90" w:rsidRDefault="00916E90" w:rsidP="00916E90">
      <w:pPr>
        <w:jc w:val="center"/>
        <w:rPr>
          <w:rFonts w:cstheme="minorHAnsi"/>
          <w:b/>
          <w:lang w:val="en-GB"/>
        </w:rPr>
      </w:pPr>
    </w:p>
    <w:p w14:paraId="3D19E381" w14:textId="3FCF13F8" w:rsidR="00916E90" w:rsidRPr="00916E90" w:rsidRDefault="00916E90" w:rsidP="00916E90">
      <w:pPr>
        <w:jc w:val="both"/>
        <w:rPr>
          <w:rFonts w:cstheme="minorHAnsi"/>
          <w:b/>
          <w:bCs/>
          <w:lang w:val="en-GB"/>
        </w:rPr>
      </w:pPr>
      <w:r w:rsidRPr="00916E90">
        <w:rPr>
          <w:rFonts w:cstheme="minorHAnsi"/>
          <w:bCs/>
          <w:lang w:val="en-GB"/>
        </w:rPr>
        <w:t xml:space="preserve">The material contained in the following annexes was </w:t>
      </w:r>
      <w:r w:rsidRPr="00916E90">
        <w:rPr>
          <w:rFonts w:cstheme="minorHAnsi"/>
          <w:bCs/>
        </w:rPr>
        <w:t xml:space="preserve">prepared by </w:t>
      </w:r>
      <w:r w:rsidR="000E70B6" w:rsidRPr="00FA4C39">
        <w:rPr>
          <w:rFonts w:cstheme="minorHAnsi"/>
          <w:color w:val="000000"/>
          <w:shd w:val="clear" w:color="auto" w:fill="FFFFFF"/>
        </w:rPr>
        <w:t>Fundación Terram</w:t>
      </w:r>
      <w:r w:rsidR="000E70B6" w:rsidRPr="00916E90">
        <w:rPr>
          <w:rFonts w:cstheme="minorHAnsi"/>
          <w:bCs/>
        </w:rPr>
        <w:t xml:space="preserve"> </w:t>
      </w:r>
      <w:r w:rsidRPr="00916E90">
        <w:rPr>
          <w:rFonts w:cstheme="minorHAnsi"/>
          <w:bCs/>
        </w:rPr>
        <w:t>and included in its submission to the UN Universal Periodic Review of Chile (2018)</w:t>
      </w:r>
      <w:r w:rsidR="00152505">
        <w:rPr>
          <w:rFonts w:cstheme="minorHAnsi"/>
          <w:bCs/>
        </w:rPr>
        <w:t xml:space="preserve"> (in Spanish)</w:t>
      </w:r>
      <w:r w:rsidRPr="00916E90">
        <w:rPr>
          <w:rFonts w:cstheme="minorHAnsi"/>
          <w:bCs/>
        </w:rPr>
        <w:t xml:space="preserve">. It is based on data from the International Energy Agency, as cited in the </w:t>
      </w:r>
      <w:r w:rsidR="000E70B6">
        <w:rPr>
          <w:rFonts w:cstheme="minorHAnsi"/>
          <w:bCs/>
        </w:rPr>
        <w:t>end</w:t>
      </w:r>
      <w:r w:rsidRPr="00916E90">
        <w:rPr>
          <w:rFonts w:cstheme="minorHAnsi"/>
          <w:bCs/>
        </w:rPr>
        <w:t xml:space="preserve">notes of the present submission to the CESCR. </w:t>
      </w:r>
    </w:p>
    <w:p w14:paraId="448B7C3B" w14:textId="77777777" w:rsidR="00916E90" w:rsidRDefault="00916E90" w:rsidP="00916E90">
      <w:pPr>
        <w:jc w:val="both"/>
        <w:rPr>
          <w:rFonts w:cstheme="minorHAnsi"/>
          <w:b/>
          <w:bCs/>
          <w:lang w:val="en-GB"/>
        </w:rPr>
      </w:pPr>
    </w:p>
    <w:p w14:paraId="25399392" w14:textId="768EAE17" w:rsidR="00916E90" w:rsidRDefault="00916E90" w:rsidP="00916E90">
      <w:pPr>
        <w:jc w:val="both"/>
        <w:rPr>
          <w:rFonts w:cstheme="minorHAnsi"/>
          <w:b/>
          <w:bCs/>
          <w:lang w:val="en-GB"/>
        </w:rPr>
      </w:pPr>
      <w:r w:rsidRPr="00916E90">
        <w:rPr>
          <w:rFonts w:cstheme="minorHAnsi"/>
          <w:b/>
          <w:bCs/>
          <w:lang w:val="en-GB"/>
        </w:rPr>
        <w:t xml:space="preserve">Annex 1: Comparison of Emissions Standards for Coal-Fired Power Plants in Chile and other Jurisdictions </w:t>
      </w:r>
    </w:p>
    <w:p w14:paraId="5AB9AC61" w14:textId="77777777" w:rsidR="00135C9B" w:rsidRPr="00916E90" w:rsidRDefault="00135C9B" w:rsidP="00916E90">
      <w:pPr>
        <w:jc w:val="both"/>
        <w:rPr>
          <w:rFonts w:cstheme="minorHAnsi"/>
          <w:b/>
          <w:bCs/>
          <w:lang w:val="en-GB"/>
        </w:rPr>
      </w:pPr>
    </w:p>
    <w:p w14:paraId="2CDF1B5C" w14:textId="733B37AD" w:rsidR="00916E90" w:rsidRDefault="00916E90" w:rsidP="00916E90">
      <w:pPr>
        <w:jc w:val="both"/>
        <w:rPr>
          <w:rFonts w:cstheme="minorHAnsi"/>
          <w:bCs/>
        </w:rPr>
      </w:pPr>
      <w:r w:rsidRPr="00916E90">
        <w:rPr>
          <w:rFonts w:cstheme="minorHAnsi"/>
          <w:bCs/>
        </w:rPr>
        <w:t xml:space="preserve">Annex 1 provides a comparison of the emissions standards that apply to coal-fired power plants in Chile and other jurisdictions. </w:t>
      </w:r>
    </w:p>
    <w:p w14:paraId="41D3D492" w14:textId="77777777" w:rsidR="00135C9B" w:rsidRPr="00916E90" w:rsidRDefault="00135C9B" w:rsidP="00916E90">
      <w:pPr>
        <w:jc w:val="both"/>
        <w:rPr>
          <w:rFonts w:cstheme="minorHAnsi"/>
          <w:bCs/>
        </w:rPr>
      </w:pPr>
    </w:p>
    <w:p w14:paraId="062971AA" w14:textId="063DE2B2" w:rsidR="00916E90" w:rsidRDefault="00916E90" w:rsidP="00916E90">
      <w:pPr>
        <w:jc w:val="both"/>
        <w:rPr>
          <w:rFonts w:cstheme="minorHAnsi"/>
          <w:bCs/>
        </w:rPr>
      </w:pPr>
      <w:r w:rsidRPr="00916E90">
        <w:rPr>
          <w:rFonts w:cstheme="minorHAnsi"/>
          <w:bCs/>
        </w:rPr>
        <w:t xml:space="preserve">As illustrated in the figures, there are two types of coal-fired power plants operating in Chile: existing or “aged” coal-fired power plants (“Chile Existentes”) and new plants (“Chile Nuevas”), as defined by the Superintendency of the Environment (SMA). Both types of plants emit levels of toxic emissions that far exceed the limits such in other countries, but the most dangerous levels of toxic emissions come from the “aged” plants – of which three are located in Mejillones and in Huasco. </w:t>
      </w:r>
    </w:p>
    <w:p w14:paraId="28C95051" w14:textId="77777777" w:rsidR="00135C9B" w:rsidRPr="00916E90" w:rsidRDefault="00135C9B" w:rsidP="00916E90">
      <w:pPr>
        <w:jc w:val="both"/>
        <w:rPr>
          <w:rFonts w:cstheme="minorHAnsi"/>
          <w:bCs/>
        </w:rPr>
      </w:pPr>
    </w:p>
    <w:p w14:paraId="7EFA470B" w14:textId="05BB3960" w:rsidR="00916E90" w:rsidRPr="00916E90" w:rsidRDefault="00916E90" w:rsidP="00916E90">
      <w:pPr>
        <w:jc w:val="both"/>
        <w:rPr>
          <w:rFonts w:cstheme="minorHAnsi"/>
          <w:bCs/>
        </w:rPr>
      </w:pPr>
      <w:r w:rsidRPr="00916E90">
        <w:rPr>
          <w:rFonts w:cstheme="minorHAnsi"/>
          <w:bCs/>
        </w:rPr>
        <w:t>The</w:t>
      </w:r>
      <w:r w:rsidR="009A6C39">
        <w:rPr>
          <w:rFonts w:cstheme="minorHAnsi"/>
          <w:bCs/>
        </w:rPr>
        <w:t xml:space="preserve"> English translation of the </w:t>
      </w:r>
      <w:r w:rsidRPr="00916E90">
        <w:rPr>
          <w:rFonts w:cstheme="minorHAnsi"/>
          <w:bCs/>
        </w:rPr>
        <w:t xml:space="preserve">figures in Annex 1 </w:t>
      </w:r>
      <w:r w:rsidR="009A6C39">
        <w:rPr>
          <w:rFonts w:cstheme="minorHAnsi"/>
          <w:bCs/>
        </w:rPr>
        <w:t xml:space="preserve">is </w:t>
      </w:r>
      <w:r w:rsidRPr="00916E90">
        <w:rPr>
          <w:rFonts w:cstheme="minorHAnsi"/>
          <w:bCs/>
        </w:rPr>
        <w:t xml:space="preserve">as follows: </w:t>
      </w:r>
    </w:p>
    <w:p w14:paraId="62846B5A" w14:textId="77777777" w:rsidR="00916E90" w:rsidRPr="00916E90" w:rsidRDefault="00916E90" w:rsidP="00916E90">
      <w:pPr>
        <w:numPr>
          <w:ilvl w:val="0"/>
          <w:numId w:val="14"/>
        </w:numPr>
        <w:jc w:val="both"/>
        <w:rPr>
          <w:rFonts w:cstheme="minorHAnsi"/>
          <w:bCs/>
        </w:rPr>
      </w:pPr>
      <w:r w:rsidRPr="00916E90">
        <w:rPr>
          <w:rFonts w:cstheme="minorHAnsi"/>
          <w:bCs/>
        </w:rPr>
        <w:t>Figure A: Emission Standard for Thermal Power Plants Particulate Matter (PM) (mg/m3)</w:t>
      </w:r>
    </w:p>
    <w:p w14:paraId="0D174D5D" w14:textId="77777777" w:rsidR="00916E90" w:rsidRPr="00916E90" w:rsidRDefault="00916E90" w:rsidP="00916E90">
      <w:pPr>
        <w:numPr>
          <w:ilvl w:val="0"/>
          <w:numId w:val="14"/>
        </w:numPr>
        <w:jc w:val="both"/>
        <w:rPr>
          <w:rFonts w:cstheme="minorHAnsi"/>
          <w:bCs/>
        </w:rPr>
      </w:pPr>
      <w:r w:rsidRPr="00916E90">
        <w:rPr>
          <w:rFonts w:cstheme="minorHAnsi"/>
          <w:bCs/>
        </w:rPr>
        <w:t>Figure B: Emission Standard for Thermoelectric Power Plants Sulfur Dioxide (SO2) (mg/m3)</w:t>
      </w:r>
    </w:p>
    <w:p w14:paraId="51FFB151" w14:textId="77777777" w:rsidR="00916E90" w:rsidRPr="00916E90" w:rsidRDefault="00916E90" w:rsidP="00916E90">
      <w:pPr>
        <w:numPr>
          <w:ilvl w:val="0"/>
          <w:numId w:val="14"/>
        </w:numPr>
        <w:jc w:val="both"/>
        <w:rPr>
          <w:rFonts w:cstheme="minorHAnsi"/>
          <w:bCs/>
        </w:rPr>
      </w:pPr>
      <w:r w:rsidRPr="00916E90">
        <w:rPr>
          <w:rFonts w:cstheme="minorHAnsi"/>
          <w:bCs/>
        </w:rPr>
        <w:t>Figure C: Emission Standard for Thermoelectric Power Plants Nitrogen Oxides (NOx) (mg/m3)</w:t>
      </w:r>
    </w:p>
    <w:p w14:paraId="7EBBFCAA" w14:textId="77777777" w:rsidR="00135C9B" w:rsidRDefault="00135C9B" w:rsidP="00916E90">
      <w:pPr>
        <w:jc w:val="both"/>
        <w:rPr>
          <w:rFonts w:cstheme="minorHAnsi"/>
          <w:b/>
          <w:bCs/>
        </w:rPr>
      </w:pPr>
    </w:p>
    <w:p w14:paraId="594243AB" w14:textId="4E1B0C84" w:rsidR="00916E90" w:rsidRPr="00916E90" w:rsidRDefault="00916E90" w:rsidP="00916E90">
      <w:pPr>
        <w:jc w:val="both"/>
        <w:rPr>
          <w:rFonts w:cstheme="minorHAnsi"/>
          <w:bCs/>
        </w:rPr>
      </w:pPr>
      <w:r w:rsidRPr="00916E90">
        <w:rPr>
          <w:rFonts w:cstheme="minorHAnsi"/>
          <w:b/>
          <w:bCs/>
        </w:rPr>
        <w:t xml:space="preserve">Annex 2: Comparison of Primary Air Quality Standards (NCP) in Chile and other Jurisdictions </w:t>
      </w:r>
    </w:p>
    <w:p w14:paraId="6CA4F9EE" w14:textId="77777777" w:rsidR="00135C9B" w:rsidRDefault="00135C9B" w:rsidP="00916E90">
      <w:pPr>
        <w:jc w:val="both"/>
        <w:rPr>
          <w:rFonts w:cstheme="minorHAnsi"/>
          <w:bCs/>
        </w:rPr>
      </w:pPr>
    </w:p>
    <w:p w14:paraId="5E2AEFC1" w14:textId="2EFAF565" w:rsidR="00916E90" w:rsidRDefault="00916E90" w:rsidP="00916E90">
      <w:pPr>
        <w:jc w:val="both"/>
        <w:rPr>
          <w:rFonts w:cstheme="minorHAnsi"/>
          <w:bCs/>
        </w:rPr>
      </w:pPr>
      <w:r w:rsidRPr="00916E90">
        <w:rPr>
          <w:rFonts w:cstheme="minorHAnsi"/>
          <w:bCs/>
        </w:rPr>
        <w:t>Annex 2 provides a comparison of the emissions standards that apply to coal-fired power plants in Chile and other jurisdictions.</w:t>
      </w:r>
    </w:p>
    <w:p w14:paraId="7D227BF9" w14:textId="77777777" w:rsidR="00135C9B" w:rsidRPr="00916E90" w:rsidRDefault="00135C9B" w:rsidP="00916E90">
      <w:pPr>
        <w:jc w:val="both"/>
        <w:rPr>
          <w:rFonts w:cstheme="minorHAnsi"/>
          <w:bCs/>
        </w:rPr>
      </w:pPr>
    </w:p>
    <w:p w14:paraId="303CA9E3" w14:textId="30FC20AF" w:rsidR="00916E90" w:rsidRPr="00916E90" w:rsidRDefault="009A6C39" w:rsidP="00916E90">
      <w:pPr>
        <w:jc w:val="both"/>
        <w:rPr>
          <w:rFonts w:cstheme="minorHAnsi"/>
          <w:bCs/>
        </w:rPr>
      </w:pPr>
      <w:r w:rsidRPr="00916E90">
        <w:rPr>
          <w:rFonts w:cstheme="minorHAnsi"/>
          <w:bCs/>
        </w:rPr>
        <w:t>The</w:t>
      </w:r>
      <w:r>
        <w:rPr>
          <w:rFonts w:cstheme="minorHAnsi"/>
          <w:bCs/>
        </w:rPr>
        <w:t xml:space="preserve"> English translation of t</w:t>
      </w:r>
      <w:r w:rsidR="00916E90" w:rsidRPr="00916E90">
        <w:rPr>
          <w:rFonts w:cstheme="minorHAnsi"/>
          <w:bCs/>
        </w:rPr>
        <w:t>he figures in Annex 2</w:t>
      </w:r>
      <w:r>
        <w:rPr>
          <w:rFonts w:cstheme="minorHAnsi"/>
          <w:bCs/>
        </w:rPr>
        <w:t xml:space="preserve"> is </w:t>
      </w:r>
      <w:r w:rsidR="00916E90" w:rsidRPr="00916E90">
        <w:rPr>
          <w:rFonts w:cstheme="minorHAnsi"/>
          <w:bCs/>
        </w:rPr>
        <w:t xml:space="preserve">as follows: </w:t>
      </w:r>
    </w:p>
    <w:p w14:paraId="224E3D16" w14:textId="77777777" w:rsidR="00916E90" w:rsidRPr="00916E90" w:rsidRDefault="00916E90" w:rsidP="00916E90">
      <w:pPr>
        <w:numPr>
          <w:ilvl w:val="0"/>
          <w:numId w:val="15"/>
        </w:numPr>
        <w:jc w:val="both"/>
        <w:rPr>
          <w:rFonts w:cstheme="minorHAnsi"/>
          <w:bCs/>
        </w:rPr>
      </w:pPr>
      <w:r w:rsidRPr="00916E90">
        <w:rPr>
          <w:rFonts w:cstheme="minorHAnsi"/>
          <w:bCs/>
        </w:rPr>
        <w:t xml:space="preserve">Figure D: Primary Air Quality Standard for Breathing Particulate Matter (MP10) (μg/m3n) </w:t>
      </w:r>
    </w:p>
    <w:p w14:paraId="2E8A43BE" w14:textId="77777777" w:rsidR="00916E90" w:rsidRPr="00916E90" w:rsidRDefault="00916E90" w:rsidP="00916E90">
      <w:pPr>
        <w:numPr>
          <w:ilvl w:val="1"/>
          <w:numId w:val="15"/>
        </w:numPr>
        <w:jc w:val="both"/>
        <w:rPr>
          <w:rFonts w:cstheme="minorHAnsi"/>
          <w:bCs/>
        </w:rPr>
      </w:pPr>
      <w:r w:rsidRPr="00916E90">
        <w:rPr>
          <w:rFonts w:cstheme="minorHAnsi"/>
          <w:bCs/>
        </w:rPr>
        <w:t xml:space="preserve">D1: Daily </w:t>
      </w:r>
    </w:p>
    <w:p w14:paraId="0955A632" w14:textId="77777777" w:rsidR="00916E90" w:rsidRPr="00916E90" w:rsidRDefault="00916E90" w:rsidP="00916E90">
      <w:pPr>
        <w:numPr>
          <w:ilvl w:val="1"/>
          <w:numId w:val="15"/>
        </w:numPr>
        <w:jc w:val="both"/>
        <w:rPr>
          <w:rFonts w:cstheme="minorHAnsi"/>
          <w:bCs/>
        </w:rPr>
      </w:pPr>
      <w:r w:rsidRPr="00916E90">
        <w:rPr>
          <w:rFonts w:cstheme="minorHAnsi"/>
          <w:bCs/>
        </w:rPr>
        <w:t xml:space="preserve">D2: Annual  </w:t>
      </w:r>
    </w:p>
    <w:p w14:paraId="35D57B4B" w14:textId="77777777" w:rsidR="00916E90" w:rsidRPr="00916E90" w:rsidRDefault="00916E90" w:rsidP="00916E90">
      <w:pPr>
        <w:numPr>
          <w:ilvl w:val="0"/>
          <w:numId w:val="15"/>
        </w:numPr>
        <w:jc w:val="both"/>
        <w:rPr>
          <w:rFonts w:cstheme="minorHAnsi"/>
          <w:bCs/>
        </w:rPr>
      </w:pPr>
      <w:r w:rsidRPr="00916E90">
        <w:rPr>
          <w:rFonts w:cstheme="minorHAnsi"/>
          <w:bCs/>
        </w:rPr>
        <w:t>Figure E: Primary Air Quality Standard for Breathing Fine Particulate Matter (MP2.5) (μg/m3n)</w:t>
      </w:r>
    </w:p>
    <w:p w14:paraId="59E7CFC0" w14:textId="77777777" w:rsidR="00916E90" w:rsidRPr="00916E90" w:rsidRDefault="00916E90" w:rsidP="00916E90">
      <w:pPr>
        <w:numPr>
          <w:ilvl w:val="1"/>
          <w:numId w:val="15"/>
        </w:numPr>
        <w:jc w:val="both"/>
        <w:rPr>
          <w:rFonts w:cstheme="minorHAnsi"/>
          <w:bCs/>
        </w:rPr>
      </w:pPr>
      <w:r w:rsidRPr="00916E90">
        <w:rPr>
          <w:rFonts w:cstheme="minorHAnsi"/>
          <w:bCs/>
        </w:rPr>
        <w:t xml:space="preserve">E1: Daily </w:t>
      </w:r>
    </w:p>
    <w:p w14:paraId="2D19DAFC" w14:textId="77777777" w:rsidR="00916E90" w:rsidRPr="00916E90" w:rsidRDefault="00916E90" w:rsidP="00916E90">
      <w:pPr>
        <w:numPr>
          <w:ilvl w:val="1"/>
          <w:numId w:val="15"/>
        </w:numPr>
        <w:jc w:val="both"/>
        <w:rPr>
          <w:rFonts w:cstheme="minorHAnsi"/>
          <w:bCs/>
        </w:rPr>
      </w:pPr>
      <w:r w:rsidRPr="00916E90">
        <w:rPr>
          <w:rFonts w:cstheme="minorHAnsi"/>
          <w:bCs/>
        </w:rPr>
        <w:t xml:space="preserve">E2: Annual </w:t>
      </w:r>
    </w:p>
    <w:p w14:paraId="53F2AE0B" w14:textId="77777777" w:rsidR="00916E90" w:rsidRPr="00916E90" w:rsidRDefault="00916E90" w:rsidP="00916E90">
      <w:pPr>
        <w:numPr>
          <w:ilvl w:val="0"/>
          <w:numId w:val="15"/>
        </w:numPr>
        <w:jc w:val="both"/>
        <w:rPr>
          <w:rFonts w:cstheme="minorHAnsi"/>
          <w:bCs/>
        </w:rPr>
      </w:pPr>
      <w:r w:rsidRPr="00916E90">
        <w:rPr>
          <w:rFonts w:cstheme="minorHAnsi"/>
          <w:bCs/>
        </w:rPr>
        <w:t xml:space="preserve">Figure F: Primary Air Quality Standard for Sulfur Dioxide (SO2) (μg/m3N) </w:t>
      </w:r>
    </w:p>
    <w:p w14:paraId="200BB430" w14:textId="77777777" w:rsidR="00916E90" w:rsidRPr="00916E90" w:rsidRDefault="00916E90" w:rsidP="00916E90">
      <w:pPr>
        <w:numPr>
          <w:ilvl w:val="1"/>
          <w:numId w:val="15"/>
        </w:numPr>
        <w:jc w:val="both"/>
        <w:rPr>
          <w:rFonts w:cstheme="minorHAnsi"/>
          <w:bCs/>
        </w:rPr>
      </w:pPr>
      <w:r w:rsidRPr="00916E90">
        <w:rPr>
          <w:rFonts w:cstheme="minorHAnsi"/>
          <w:bCs/>
        </w:rPr>
        <w:t xml:space="preserve">F1: Daily </w:t>
      </w:r>
    </w:p>
    <w:p w14:paraId="7C0C6741" w14:textId="77777777" w:rsidR="00916E90" w:rsidRPr="00916E90" w:rsidRDefault="00916E90" w:rsidP="00916E90">
      <w:pPr>
        <w:numPr>
          <w:ilvl w:val="1"/>
          <w:numId w:val="15"/>
        </w:numPr>
        <w:jc w:val="both"/>
        <w:rPr>
          <w:rFonts w:cstheme="minorHAnsi"/>
          <w:bCs/>
        </w:rPr>
      </w:pPr>
      <w:r w:rsidRPr="00916E90">
        <w:rPr>
          <w:rFonts w:cstheme="minorHAnsi"/>
          <w:bCs/>
        </w:rPr>
        <w:t xml:space="preserve">F2: Hourly </w:t>
      </w:r>
    </w:p>
    <w:p w14:paraId="02E2364F" w14:textId="77777777" w:rsidR="00916E90" w:rsidRPr="00916E90" w:rsidRDefault="00916E90" w:rsidP="00916E90">
      <w:pPr>
        <w:numPr>
          <w:ilvl w:val="1"/>
          <w:numId w:val="15"/>
        </w:numPr>
        <w:jc w:val="both"/>
        <w:rPr>
          <w:rFonts w:cstheme="minorHAnsi"/>
          <w:bCs/>
        </w:rPr>
      </w:pPr>
      <w:r w:rsidRPr="00916E90">
        <w:rPr>
          <w:rFonts w:cstheme="minorHAnsi"/>
          <w:bCs/>
        </w:rPr>
        <w:t xml:space="preserve">F3: Annual </w:t>
      </w:r>
    </w:p>
    <w:p w14:paraId="3B4A1465" w14:textId="77777777" w:rsidR="00916E90" w:rsidRPr="00916E90" w:rsidRDefault="00916E90" w:rsidP="00916E90">
      <w:pPr>
        <w:numPr>
          <w:ilvl w:val="0"/>
          <w:numId w:val="15"/>
        </w:numPr>
        <w:jc w:val="both"/>
        <w:rPr>
          <w:rFonts w:cstheme="minorHAnsi"/>
          <w:bCs/>
        </w:rPr>
      </w:pPr>
      <w:r w:rsidRPr="00916E90">
        <w:rPr>
          <w:rFonts w:cstheme="minorHAnsi"/>
          <w:bCs/>
        </w:rPr>
        <w:t>Figure G: Primary Air Quality Standard for Nitrogen Dioxide (NO2) (μg/m3N)</w:t>
      </w:r>
    </w:p>
    <w:p w14:paraId="23FD3A2A" w14:textId="77777777" w:rsidR="00916E90" w:rsidRPr="00916E90" w:rsidRDefault="00916E90" w:rsidP="00916E90">
      <w:pPr>
        <w:numPr>
          <w:ilvl w:val="1"/>
          <w:numId w:val="15"/>
        </w:numPr>
        <w:jc w:val="both"/>
        <w:rPr>
          <w:rFonts w:cstheme="minorHAnsi"/>
          <w:bCs/>
        </w:rPr>
      </w:pPr>
      <w:r w:rsidRPr="00916E90">
        <w:rPr>
          <w:rFonts w:cstheme="minorHAnsi"/>
          <w:bCs/>
        </w:rPr>
        <w:t xml:space="preserve">G1: Hourly </w:t>
      </w:r>
    </w:p>
    <w:p w14:paraId="44AD3513" w14:textId="77777777" w:rsidR="00916E90" w:rsidRPr="00916E90" w:rsidRDefault="00916E90" w:rsidP="00916E90">
      <w:pPr>
        <w:numPr>
          <w:ilvl w:val="1"/>
          <w:numId w:val="15"/>
        </w:numPr>
        <w:jc w:val="both"/>
        <w:rPr>
          <w:rFonts w:cstheme="minorHAnsi"/>
          <w:bCs/>
        </w:rPr>
      </w:pPr>
      <w:r w:rsidRPr="00916E90">
        <w:rPr>
          <w:rFonts w:cstheme="minorHAnsi"/>
          <w:bCs/>
        </w:rPr>
        <w:t xml:space="preserve">G2: Annual </w:t>
      </w:r>
    </w:p>
    <w:p w14:paraId="43D9EF3F" w14:textId="77777777" w:rsidR="00916E90" w:rsidRPr="00916E90" w:rsidRDefault="00916E90" w:rsidP="00916E90">
      <w:pPr>
        <w:numPr>
          <w:ilvl w:val="0"/>
          <w:numId w:val="15"/>
        </w:numPr>
        <w:jc w:val="both"/>
        <w:rPr>
          <w:rFonts w:cstheme="minorHAnsi"/>
          <w:bCs/>
        </w:rPr>
      </w:pPr>
      <w:r w:rsidRPr="00916E90">
        <w:rPr>
          <w:rFonts w:cstheme="minorHAnsi"/>
          <w:bCs/>
        </w:rPr>
        <w:t xml:space="preserve">Figure H: Primary Air Quality Standard for Ozone (O3) (μg m-3) </w:t>
      </w:r>
    </w:p>
    <w:p w14:paraId="1ABC1975" w14:textId="77777777" w:rsidR="00916E90" w:rsidRPr="00916E90" w:rsidRDefault="00916E90" w:rsidP="00916E90">
      <w:pPr>
        <w:numPr>
          <w:ilvl w:val="0"/>
          <w:numId w:val="15"/>
        </w:numPr>
        <w:jc w:val="both"/>
        <w:rPr>
          <w:rFonts w:cstheme="minorHAnsi"/>
          <w:bCs/>
        </w:rPr>
      </w:pPr>
      <w:r w:rsidRPr="00916E90">
        <w:rPr>
          <w:rFonts w:cstheme="minorHAnsi"/>
          <w:bCs/>
        </w:rPr>
        <w:t>Figure I: Primary Air Quality Standard for Carbon Monoxide (CO) (mg m-3)</w:t>
      </w:r>
    </w:p>
    <w:p w14:paraId="3D29619D" w14:textId="77777777" w:rsidR="00916E90" w:rsidRPr="00916E90" w:rsidRDefault="00916E90" w:rsidP="00916E90">
      <w:pPr>
        <w:numPr>
          <w:ilvl w:val="1"/>
          <w:numId w:val="15"/>
        </w:numPr>
        <w:jc w:val="both"/>
        <w:rPr>
          <w:rFonts w:cstheme="minorHAnsi"/>
          <w:bCs/>
        </w:rPr>
      </w:pPr>
      <w:r w:rsidRPr="00916E90">
        <w:rPr>
          <w:rFonts w:cstheme="minorHAnsi"/>
          <w:bCs/>
        </w:rPr>
        <w:t>I1: Over 8 hours</w:t>
      </w:r>
    </w:p>
    <w:p w14:paraId="7792A224" w14:textId="77777777" w:rsidR="00916E90" w:rsidRPr="00916E90" w:rsidRDefault="00916E90" w:rsidP="00916E90">
      <w:pPr>
        <w:numPr>
          <w:ilvl w:val="1"/>
          <w:numId w:val="15"/>
        </w:numPr>
        <w:jc w:val="both"/>
        <w:rPr>
          <w:rFonts w:cstheme="minorHAnsi"/>
          <w:bCs/>
        </w:rPr>
      </w:pPr>
      <w:r w:rsidRPr="00916E90">
        <w:rPr>
          <w:rFonts w:cstheme="minorHAnsi"/>
          <w:bCs/>
        </w:rPr>
        <w:t xml:space="preserve">I2: Hourly </w:t>
      </w:r>
    </w:p>
    <w:p w14:paraId="2BD6F94B" w14:textId="77777777" w:rsidR="00997CE6" w:rsidRDefault="00997CE6">
      <w:pPr>
        <w:jc w:val="both"/>
        <w:rPr>
          <w:rFonts w:cstheme="minorHAnsi"/>
          <w:bCs/>
          <w:lang w:val="en-GB"/>
        </w:rPr>
      </w:pPr>
    </w:p>
    <w:p w14:paraId="69CE53BB" w14:textId="77777777" w:rsidR="00A26D76" w:rsidRDefault="00A26D76">
      <w:pPr>
        <w:jc w:val="both"/>
        <w:rPr>
          <w:rFonts w:cstheme="minorHAnsi"/>
          <w:bCs/>
          <w:lang w:val="en-GB"/>
        </w:rPr>
      </w:pPr>
    </w:p>
    <w:p w14:paraId="5EAB5CDB" w14:textId="77777777" w:rsidR="00A26D76" w:rsidRDefault="00A26D76">
      <w:pPr>
        <w:jc w:val="both"/>
        <w:rPr>
          <w:rFonts w:cstheme="minorHAnsi"/>
          <w:bCs/>
          <w:lang w:val="en-GB"/>
        </w:rPr>
        <w:sectPr w:rsidR="00A26D76" w:rsidSect="00F32098">
          <w:endnotePr>
            <w:numFmt w:val="decimal"/>
          </w:endnotePr>
          <w:pgSz w:w="11900" w:h="16840"/>
          <w:pgMar w:top="1440" w:right="1080" w:bottom="1440" w:left="1080" w:header="708" w:footer="708" w:gutter="0"/>
          <w:cols w:space="708"/>
          <w:docGrid w:linePitch="360"/>
        </w:sectPr>
      </w:pPr>
    </w:p>
    <w:p w14:paraId="55CDBE6A" w14:textId="77777777" w:rsidR="000B498F" w:rsidRDefault="000B498F" w:rsidP="000B498F">
      <w:pPr>
        <w:ind w:left="1428" w:right="1430"/>
        <w:jc w:val="center"/>
        <w:rPr>
          <w:rFonts w:ascii="Carlito" w:hAnsi="Carlito"/>
          <w:b/>
          <w:sz w:val="21"/>
        </w:rPr>
      </w:pPr>
      <w:r>
        <w:rPr>
          <w:rFonts w:ascii="Carlito" w:hAnsi="Carlito"/>
          <w:b/>
          <w:sz w:val="21"/>
        </w:rPr>
        <w:lastRenderedPageBreak/>
        <w:t>Anexo 1: NORMA DE EMISIÓN PARA CENTRALES TERMOELÉCTRICAS</w:t>
      </w:r>
    </w:p>
    <w:p w14:paraId="510EBD7A" w14:textId="77777777" w:rsidR="000B498F" w:rsidRDefault="000B498F" w:rsidP="000B498F">
      <w:pPr>
        <w:pStyle w:val="BodyText"/>
        <w:spacing w:before="1"/>
        <w:rPr>
          <w:b/>
          <w:sz w:val="21"/>
        </w:rPr>
      </w:pPr>
    </w:p>
    <w:p w14:paraId="3D87CA69" w14:textId="77777777" w:rsidR="000B498F" w:rsidRDefault="000B498F" w:rsidP="000B498F">
      <w:pPr>
        <w:pStyle w:val="Heading2"/>
      </w:pPr>
      <w:proofErr w:type="spellStart"/>
      <w:r>
        <w:rPr>
          <w:rFonts w:ascii="Carlito" w:hAnsi="Carlito"/>
        </w:rPr>
        <w:t>Gráfico</w:t>
      </w:r>
      <w:proofErr w:type="spellEnd"/>
      <w:r>
        <w:rPr>
          <w:rFonts w:ascii="Carlito" w:hAnsi="Carlito"/>
        </w:rPr>
        <w:t xml:space="preserve"> a. </w:t>
      </w:r>
      <w:r w:rsidRPr="002661CF">
        <w:rPr>
          <w:b w:val="0"/>
          <w:bCs w:val="0"/>
          <w:i w:val="0"/>
          <w:iCs w:val="0"/>
        </w:rPr>
        <w:t xml:space="preserve">Norma de </w:t>
      </w:r>
      <w:proofErr w:type="spellStart"/>
      <w:r w:rsidRPr="002661CF">
        <w:rPr>
          <w:b w:val="0"/>
          <w:bCs w:val="0"/>
          <w:i w:val="0"/>
          <w:iCs w:val="0"/>
        </w:rPr>
        <w:t>Emisión</w:t>
      </w:r>
      <w:proofErr w:type="spellEnd"/>
      <w:r w:rsidRPr="002661CF">
        <w:rPr>
          <w:b w:val="0"/>
          <w:bCs w:val="0"/>
          <w:i w:val="0"/>
          <w:iCs w:val="0"/>
        </w:rPr>
        <w:t xml:space="preserve"> </w:t>
      </w:r>
      <w:proofErr w:type="spellStart"/>
      <w:r w:rsidRPr="002661CF">
        <w:rPr>
          <w:b w:val="0"/>
          <w:bCs w:val="0"/>
          <w:i w:val="0"/>
          <w:iCs w:val="0"/>
        </w:rPr>
        <w:t>Centrales</w:t>
      </w:r>
      <w:proofErr w:type="spellEnd"/>
      <w:r w:rsidRPr="002661CF">
        <w:rPr>
          <w:b w:val="0"/>
          <w:bCs w:val="0"/>
          <w:i w:val="0"/>
          <w:iCs w:val="0"/>
        </w:rPr>
        <w:t xml:space="preserve"> </w:t>
      </w:r>
      <w:proofErr w:type="spellStart"/>
      <w:r w:rsidRPr="002661CF">
        <w:rPr>
          <w:b w:val="0"/>
          <w:bCs w:val="0"/>
          <w:i w:val="0"/>
          <w:iCs w:val="0"/>
        </w:rPr>
        <w:t>Termoeléctricas</w:t>
      </w:r>
      <w:proofErr w:type="spellEnd"/>
      <w:r w:rsidRPr="002661CF">
        <w:rPr>
          <w:b w:val="0"/>
          <w:bCs w:val="0"/>
          <w:i w:val="0"/>
          <w:iCs w:val="0"/>
        </w:rPr>
        <w:t xml:space="preserve"> </w:t>
      </w:r>
      <w:r w:rsidRPr="002661CF">
        <w:rPr>
          <w:b w:val="0"/>
          <w:bCs w:val="0"/>
          <w:i w:val="0"/>
          <w:iCs w:val="0"/>
          <w:u w:val="single"/>
        </w:rPr>
        <w:t xml:space="preserve">Material </w:t>
      </w:r>
      <w:proofErr w:type="spellStart"/>
      <w:r w:rsidRPr="002661CF">
        <w:rPr>
          <w:b w:val="0"/>
          <w:bCs w:val="0"/>
          <w:i w:val="0"/>
          <w:iCs w:val="0"/>
          <w:u w:val="single"/>
        </w:rPr>
        <w:t>Particulado</w:t>
      </w:r>
      <w:proofErr w:type="spellEnd"/>
      <w:r w:rsidRPr="002661CF">
        <w:rPr>
          <w:b w:val="0"/>
          <w:bCs w:val="0"/>
          <w:i w:val="0"/>
          <w:iCs w:val="0"/>
        </w:rPr>
        <w:t xml:space="preserve"> (MP) (mg/m3)</w:t>
      </w:r>
    </w:p>
    <w:p w14:paraId="1D6CF6DD" w14:textId="77777777" w:rsidR="000B498F" w:rsidRDefault="000B498F" w:rsidP="000B498F">
      <w:pPr>
        <w:pStyle w:val="BodyText"/>
        <w:spacing w:before="9"/>
        <w:rPr>
          <w:sz w:val="11"/>
        </w:rPr>
      </w:pPr>
      <w:r>
        <w:rPr>
          <w:noProof/>
        </w:rPr>
        <mc:AlternateContent>
          <mc:Choice Requires="wpg">
            <w:drawing>
              <wp:anchor distT="0" distB="0" distL="0" distR="0" simplePos="0" relativeHeight="251662336" behindDoc="1" locked="0" layoutInCell="1" allowOverlap="1" wp14:anchorId="37DDEABE" wp14:editId="57833E75">
                <wp:simplePos x="0" y="0"/>
                <wp:positionH relativeFrom="page">
                  <wp:posOffset>1045845</wp:posOffset>
                </wp:positionH>
                <wp:positionV relativeFrom="paragraph">
                  <wp:posOffset>111125</wp:posOffset>
                </wp:positionV>
                <wp:extent cx="5462905" cy="1906905"/>
                <wp:effectExtent l="0" t="0" r="0" b="0"/>
                <wp:wrapTopAndBottom/>
                <wp:docPr id="834" name="Group 8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2905" cy="1906905"/>
                          <a:chOff x="1647" y="175"/>
                          <a:chExt cx="8603" cy="3003"/>
                        </a:xfrm>
                      </wpg:grpSpPr>
                      <wps:wsp>
                        <wps:cNvPr id="835" name="AutoShape 897"/>
                        <wps:cNvSpPr>
                          <a:spLocks/>
                        </wps:cNvSpPr>
                        <wps:spPr bwMode="auto">
                          <a:xfrm>
                            <a:off x="2118" y="1840"/>
                            <a:ext cx="304" cy="551"/>
                          </a:xfrm>
                          <a:custGeom>
                            <a:avLst/>
                            <a:gdLst>
                              <a:gd name="T0" fmla="+- 0 2119 2119"/>
                              <a:gd name="T1" fmla="*/ T0 w 304"/>
                              <a:gd name="T2" fmla="+- 0 2391 1841"/>
                              <a:gd name="T3" fmla="*/ 2391 h 551"/>
                              <a:gd name="T4" fmla="+- 0 2422 2119"/>
                              <a:gd name="T5" fmla="*/ T4 w 304"/>
                              <a:gd name="T6" fmla="+- 0 2391 1841"/>
                              <a:gd name="T7" fmla="*/ 2391 h 551"/>
                              <a:gd name="T8" fmla="+- 0 2119 2119"/>
                              <a:gd name="T9" fmla="*/ T8 w 304"/>
                              <a:gd name="T10" fmla="+- 0 2321 1841"/>
                              <a:gd name="T11" fmla="*/ 2321 h 551"/>
                              <a:gd name="T12" fmla="+- 0 2422 2119"/>
                              <a:gd name="T13" fmla="*/ T12 w 304"/>
                              <a:gd name="T14" fmla="+- 0 2321 1841"/>
                              <a:gd name="T15" fmla="*/ 2321 h 551"/>
                              <a:gd name="T16" fmla="+- 0 2119 2119"/>
                              <a:gd name="T17" fmla="*/ T16 w 304"/>
                              <a:gd name="T18" fmla="+- 0 2254 1841"/>
                              <a:gd name="T19" fmla="*/ 2254 h 551"/>
                              <a:gd name="T20" fmla="+- 0 2422 2119"/>
                              <a:gd name="T21" fmla="*/ T20 w 304"/>
                              <a:gd name="T22" fmla="+- 0 2254 1841"/>
                              <a:gd name="T23" fmla="*/ 2254 h 551"/>
                              <a:gd name="T24" fmla="+- 0 2119 2119"/>
                              <a:gd name="T25" fmla="*/ T24 w 304"/>
                              <a:gd name="T26" fmla="+- 0 2184 1841"/>
                              <a:gd name="T27" fmla="*/ 2184 h 551"/>
                              <a:gd name="T28" fmla="+- 0 2422 2119"/>
                              <a:gd name="T29" fmla="*/ T28 w 304"/>
                              <a:gd name="T30" fmla="+- 0 2184 1841"/>
                              <a:gd name="T31" fmla="*/ 2184 h 551"/>
                              <a:gd name="T32" fmla="+- 0 2119 2119"/>
                              <a:gd name="T33" fmla="*/ T32 w 304"/>
                              <a:gd name="T34" fmla="+- 0 2046 1841"/>
                              <a:gd name="T35" fmla="*/ 2046 h 551"/>
                              <a:gd name="T36" fmla="+- 0 2422 2119"/>
                              <a:gd name="T37" fmla="*/ T36 w 304"/>
                              <a:gd name="T38" fmla="+- 0 2046 1841"/>
                              <a:gd name="T39" fmla="*/ 2046 h 551"/>
                              <a:gd name="T40" fmla="+- 0 2119 2119"/>
                              <a:gd name="T41" fmla="*/ T40 w 304"/>
                              <a:gd name="T42" fmla="+- 0 1978 1841"/>
                              <a:gd name="T43" fmla="*/ 1978 h 551"/>
                              <a:gd name="T44" fmla="+- 0 2422 2119"/>
                              <a:gd name="T45" fmla="*/ T44 w 304"/>
                              <a:gd name="T46" fmla="+- 0 1978 1841"/>
                              <a:gd name="T47" fmla="*/ 1978 h 551"/>
                              <a:gd name="T48" fmla="+- 0 2119 2119"/>
                              <a:gd name="T49" fmla="*/ T48 w 304"/>
                              <a:gd name="T50" fmla="+- 0 1911 1841"/>
                              <a:gd name="T51" fmla="*/ 1911 h 551"/>
                              <a:gd name="T52" fmla="+- 0 2422 2119"/>
                              <a:gd name="T53" fmla="*/ T52 w 304"/>
                              <a:gd name="T54" fmla="+- 0 1911 1841"/>
                              <a:gd name="T55" fmla="*/ 1911 h 551"/>
                              <a:gd name="T56" fmla="+- 0 2119 2119"/>
                              <a:gd name="T57" fmla="*/ T56 w 304"/>
                              <a:gd name="T58" fmla="+- 0 1841 1841"/>
                              <a:gd name="T59" fmla="*/ 1841 h 551"/>
                              <a:gd name="T60" fmla="+- 0 2422 2119"/>
                              <a:gd name="T61" fmla="*/ T60 w 304"/>
                              <a:gd name="T62" fmla="+- 0 1841 1841"/>
                              <a:gd name="T63" fmla="*/ 1841 h 5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04" h="551">
                                <a:moveTo>
                                  <a:pt x="0" y="550"/>
                                </a:moveTo>
                                <a:lnTo>
                                  <a:pt x="303" y="550"/>
                                </a:lnTo>
                                <a:moveTo>
                                  <a:pt x="0" y="480"/>
                                </a:moveTo>
                                <a:lnTo>
                                  <a:pt x="303" y="480"/>
                                </a:lnTo>
                                <a:moveTo>
                                  <a:pt x="0" y="413"/>
                                </a:moveTo>
                                <a:lnTo>
                                  <a:pt x="303" y="413"/>
                                </a:lnTo>
                                <a:moveTo>
                                  <a:pt x="0" y="343"/>
                                </a:moveTo>
                                <a:lnTo>
                                  <a:pt x="303" y="343"/>
                                </a:lnTo>
                                <a:moveTo>
                                  <a:pt x="0" y="205"/>
                                </a:moveTo>
                                <a:lnTo>
                                  <a:pt x="303" y="205"/>
                                </a:lnTo>
                                <a:moveTo>
                                  <a:pt x="0" y="137"/>
                                </a:moveTo>
                                <a:lnTo>
                                  <a:pt x="303" y="137"/>
                                </a:lnTo>
                                <a:moveTo>
                                  <a:pt x="0" y="70"/>
                                </a:moveTo>
                                <a:lnTo>
                                  <a:pt x="303" y="70"/>
                                </a:lnTo>
                                <a:moveTo>
                                  <a:pt x="0" y="0"/>
                                </a:moveTo>
                                <a:lnTo>
                                  <a:pt x="30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6" name="Line 896"/>
                        <wps:cNvCnPr>
                          <a:cxnSpLocks/>
                        </wps:cNvCnPr>
                        <wps:spPr bwMode="auto">
                          <a:xfrm>
                            <a:off x="2119" y="2116"/>
                            <a:ext cx="303"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37" name="AutoShape 895"/>
                        <wps:cNvSpPr>
                          <a:spLocks/>
                        </wps:cNvSpPr>
                        <wps:spPr bwMode="auto">
                          <a:xfrm>
                            <a:off x="2118" y="1497"/>
                            <a:ext cx="304" cy="206"/>
                          </a:xfrm>
                          <a:custGeom>
                            <a:avLst/>
                            <a:gdLst>
                              <a:gd name="T0" fmla="+- 0 2119 2119"/>
                              <a:gd name="T1" fmla="*/ T0 w 304"/>
                              <a:gd name="T2" fmla="+- 0 1703 1498"/>
                              <a:gd name="T3" fmla="*/ 1703 h 206"/>
                              <a:gd name="T4" fmla="+- 0 2422 2119"/>
                              <a:gd name="T5" fmla="*/ T4 w 304"/>
                              <a:gd name="T6" fmla="+- 0 1703 1498"/>
                              <a:gd name="T7" fmla="*/ 1703 h 206"/>
                              <a:gd name="T8" fmla="+- 0 2119 2119"/>
                              <a:gd name="T9" fmla="*/ T8 w 304"/>
                              <a:gd name="T10" fmla="+- 0 1635 1498"/>
                              <a:gd name="T11" fmla="*/ 1635 h 206"/>
                              <a:gd name="T12" fmla="+- 0 2422 2119"/>
                              <a:gd name="T13" fmla="*/ T12 w 304"/>
                              <a:gd name="T14" fmla="+- 0 1635 1498"/>
                              <a:gd name="T15" fmla="*/ 1635 h 206"/>
                              <a:gd name="T16" fmla="+- 0 2119 2119"/>
                              <a:gd name="T17" fmla="*/ T16 w 304"/>
                              <a:gd name="T18" fmla="+- 0 1565 1498"/>
                              <a:gd name="T19" fmla="*/ 1565 h 206"/>
                              <a:gd name="T20" fmla="+- 0 2422 2119"/>
                              <a:gd name="T21" fmla="*/ T20 w 304"/>
                              <a:gd name="T22" fmla="+- 0 1565 1498"/>
                              <a:gd name="T23" fmla="*/ 1565 h 206"/>
                              <a:gd name="T24" fmla="+- 0 2119 2119"/>
                              <a:gd name="T25" fmla="*/ T24 w 304"/>
                              <a:gd name="T26" fmla="+- 0 1498 1498"/>
                              <a:gd name="T27" fmla="*/ 1498 h 206"/>
                              <a:gd name="T28" fmla="+- 0 2422 2119"/>
                              <a:gd name="T29" fmla="*/ T28 w 304"/>
                              <a:gd name="T30" fmla="+- 0 1498 1498"/>
                              <a:gd name="T31" fmla="*/ 1498 h 20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4" h="206">
                                <a:moveTo>
                                  <a:pt x="0" y="205"/>
                                </a:moveTo>
                                <a:lnTo>
                                  <a:pt x="303" y="205"/>
                                </a:lnTo>
                                <a:moveTo>
                                  <a:pt x="0" y="137"/>
                                </a:moveTo>
                                <a:lnTo>
                                  <a:pt x="303" y="137"/>
                                </a:lnTo>
                                <a:moveTo>
                                  <a:pt x="0" y="67"/>
                                </a:moveTo>
                                <a:lnTo>
                                  <a:pt x="303" y="67"/>
                                </a:lnTo>
                                <a:moveTo>
                                  <a:pt x="0" y="0"/>
                                </a:moveTo>
                                <a:lnTo>
                                  <a:pt x="30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8" name="Line 894"/>
                        <wps:cNvCnPr>
                          <a:cxnSpLocks/>
                        </wps:cNvCnPr>
                        <wps:spPr bwMode="auto">
                          <a:xfrm>
                            <a:off x="2119" y="1773"/>
                            <a:ext cx="303"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39" name="AutoShape 893"/>
                        <wps:cNvSpPr>
                          <a:spLocks/>
                        </wps:cNvSpPr>
                        <wps:spPr bwMode="auto">
                          <a:xfrm>
                            <a:off x="2697" y="1840"/>
                            <a:ext cx="602" cy="551"/>
                          </a:xfrm>
                          <a:custGeom>
                            <a:avLst/>
                            <a:gdLst>
                              <a:gd name="T0" fmla="+- 0 2697 2697"/>
                              <a:gd name="T1" fmla="*/ T0 w 602"/>
                              <a:gd name="T2" fmla="+- 0 2391 1841"/>
                              <a:gd name="T3" fmla="*/ 2391 h 551"/>
                              <a:gd name="T4" fmla="+- 0 3299 2697"/>
                              <a:gd name="T5" fmla="*/ T4 w 602"/>
                              <a:gd name="T6" fmla="+- 0 2391 1841"/>
                              <a:gd name="T7" fmla="*/ 2391 h 551"/>
                              <a:gd name="T8" fmla="+- 0 2697 2697"/>
                              <a:gd name="T9" fmla="*/ T8 w 602"/>
                              <a:gd name="T10" fmla="+- 0 2321 1841"/>
                              <a:gd name="T11" fmla="*/ 2321 h 551"/>
                              <a:gd name="T12" fmla="+- 0 3299 2697"/>
                              <a:gd name="T13" fmla="*/ T12 w 602"/>
                              <a:gd name="T14" fmla="+- 0 2321 1841"/>
                              <a:gd name="T15" fmla="*/ 2321 h 551"/>
                              <a:gd name="T16" fmla="+- 0 2697 2697"/>
                              <a:gd name="T17" fmla="*/ T16 w 602"/>
                              <a:gd name="T18" fmla="+- 0 2254 1841"/>
                              <a:gd name="T19" fmla="*/ 2254 h 551"/>
                              <a:gd name="T20" fmla="+- 0 3299 2697"/>
                              <a:gd name="T21" fmla="*/ T20 w 602"/>
                              <a:gd name="T22" fmla="+- 0 2254 1841"/>
                              <a:gd name="T23" fmla="*/ 2254 h 551"/>
                              <a:gd name="T24" fmla="+- 0 2697 2697"/>
                              <a:gd name="T25" fmla="*/ T24 w 602"/>
                              <a:gd name="T26" fmla="+- 0 2184 1841"/>
                              <a:gd name="T27" fmla="*/ 2184 h 551"/>
                              <a:gd name="T28" fmla="+- 0 3299 2697"/>
                              <a:gd name="T29" fmla="*/ T28 w 602"/>
                              <a:gd name="T30" fmla="+- 0 2184 1841"/>
                              <a:gd name="T31" fmla="*/ 2184 h 551"/>
                              <a:gd name="T32" fmla="+- 0 2697 2697"/>
                              <a:gd name="T33" fmla="*/ T32 w 602"/>
                              <a:gd name="T34" fmla="+- 0 2046 1841"/>
                              <a:gd name="T35" fmla="*/ 2046 h 551"/>
                              <a:gd name="T36" fmla="+- 0 3299 2697"/>
                              <a:gd name="T37" fmla="*/ T36 w 602"/>
                              <a:gd name="T38" fmla="+- 0 2046 1841"/>
                              <a:gd name="T39" fmla="*/ 2046 h 551"/>
                              <a:gd name="T40" fmla="+- 0 2697 2697"/>
                              <a:gd name="T41" fmla="*/ T40 w 602"/>
                              <a:gd name="T42" fmla="+- 0 1978 1841"/>
                              <a:gd name="T43" fmla="*/ 1978 h 551"/>
                              <a:gd name="T44" fmla="+- 0 3299 2697"/>
                              <a:gd name="T45" fmla="*/ T44 w 602"/>
                              <a:gd name="T46" fmla="+- 0 1978 1841"/>
                              <a:gd name="T47" fmla="*/ 1978 h 551"/>
                              <a:gd name="T48" fmla="+- 0 2697 2697"/>
                              <a:gd name="T49" fmla="*/ T48 w 602"/>
                              <a:gd name="T50" fmla="+- 0 1911 1841"/>
                              <a:gd name="T51" fmla="*/ 1911 h 551"/>
                              <a:gd name="T52" fmla="+- 0 3299 2697"/>
                              <a:gd name="T53" fmla="*/ T52 w 602"/>
                              <a:gd name="T54" fmla="+- 0 1911 1841"/>
                              <a:gd name="T55" fmla="*/ 1911 h 551"/>
                              <a:gd name="T56" fmla="+- 0 2697 2697"/>
                              <a:gd name="T57" fmla="*/ T56 w 602"/>
                              <a:gd name="T58" fmla="+- 0 1841 1841"/>
                              <a:gd name="T59" fmla="*/ 1841 h 551"/>
                              <a:gd name="T60" fmla="+- 0 3299 2697"/>
                              <a:gd name="T61" fmla="*/ T60 w 602"/>
                              <a:gd name="T62" fmla="+- 0 1841 1841"/>
                              <a:gd name="T63" fmla="*/ 1841 h 5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602" h="551">
                                <a:moveTo>
                                  <a:pt x="0" y="550"/>
                                </a:moveTo>
                                <a:lnTo>
                                  <a:pt x="602" y="550"/>
                                </a:lnTo>
                                <a:moveTo>
                                  <a:pt x="0" y="480"/>
                                </a:moveTo>
                                <a:lnTo>
                                  <a:pt x="602" y="480"/>
                                </a:lnTo>
                                <a:moveTo>
                                  <a:pt x="0" y="413"/>
                                </a:moveTo>
                                <a:lnTo>
                                  <a:pt x="602" y="413"/>
                                </a:lnTo>
                                <a:moveTo>
                                  <a:pt x="0" y="343"/>
                                </a:moveTo>
                                <a:lnTo>
                                  <a:pt x="602" y="343"/>
                                </a:lnTo>
                                <a:moveTo>
                                  <a:pt x="0" y="205"/>
                                </a:moveTo>
                                <a:lnTo>
                                  <a:pt x="602" y="205"/>
                                </a:lnTo>
                                <a:moveTo>
                                  <a:pt x="0" y="137"/>
                                </a:moveTo>
                                <a:lnTo>
                                  <a:pt x="602" y="137"/>
                                </a:lnTo>
                                <a:moveTo>
                                  <a:pt x="0" y="70"/>
                                </a:moveTo>
                                <a:lnTo>
                                  <a:pt x="602" y="70"/>
                                </a:lnTo>
                                <a:moveTo>
                                  <a:pt x="0" y="0"/>
                                </a:moveTo>
                                <a:lnTo>
                                  <a:pt x="602"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0" name="Line 892"/>
                        <wps:cNvCnPr>
                          <a:cxnSpLocks/>
                        </wps:cNvCnPr>
                        <wps:spPr bwMode="auto">
                          <a:xfrm>
                            <a:off x="2697" y="2116"/>
                            <a:ext cx="602"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41" name="AutoShape 891"/>
                        <wps:cNvSpPr>
                          <a:spLocks/>
                        </wps:cNvSpPr>
                        <wps:spPr bwMode="auto">
                          <a:xfrm>
                            <a:off x="3577" y="1978"/>
                            <a:ext cx="4996" cy="413"/>
                          </a:xfrm>
                          <a:custGeom>
                            <a:avLst/>
                            <a:gdLst>
                              <a:gd name="T0" fmla="+- 0 3577 3577"/>
                              <a:gd name="T1" fmla="*/ T0 w 4996"/>
                              <a:gd name="T2" fmla="+- 0 2391 1978"/>
                              <a:gd name="T3" fmla="*/ 2391 h 413"/>
                              <a:gd name="T4" fmla="+- 0 4179 3577"/>
                              <a:gd name="T5" fmla="*/ T4 w 4996"/>
                              <a:gd name="T6" fmla="+- 0 2391 1978"/>
                              <a:gd name="T7" fmla="*/ 2391 h 413"/>
                              <a:gd name="T8" fmla="+- 0 3577 3577"/>
                              <a:gd name="T9" fmla="*/ T8 w 4996"/>
                              <a:gd name="T10" fmla="+- 0 2321 1978"/>
                              <a:gd name="T11" fmla="*/ 2321 h 413"/>
                              <a:gd name="T12" fmla="+- 0 4179 3577"/>
                              <a:gd name="T13" fmla="*/ T12 w 4996"/>
                              <a:gd name="T14" fmla="+- 0 2321 1978"/>
                              <a:gd name="T15" fmla="*/ 2321 h 413"/>
                              <a:gd name="T16" fmla="+- 0 3577 3577"/>
                              <a:gd name="T17" fmla="*/ T16 w 4996"/>
                              <a:gd name="T18" fmla="+- 0 2254 1978"/>
                              <a:gd name="T19" fmla="*/ 2254 h 413"/>
                              <a:gd name="T20" fmla="+- 0 4179 3577"/>
                              <a:gd name="T21" fmla="*/ T20 w 4996"/>
                              <a:gd name="T22" fmla="+- 0 2254 1978"/>
                              <a:gd name="T23" fmla="*/ 2254 h 413"/>
                              <a:gd name="T24" fmla="+- 0 3577 3577"/>
                              <a:gd name="T25" fmla="*/ T24 w 4996"/>
                              <a:gd name="T26" fmla="+- 0 2184 1978"/>
                              <a:gd name="T27" fmla="*/ 2184 h 413"/>
                              <a:gd name="T28" fmla="+- 0 4179 3577"/>
                              <a:gd name="T29" fmla="*/ T28 w 4996"/>
                              <a:gd name="T30" fmla="+- 0 2184 1978"/>
                              <a:gd name="T31" fmla="*/ 2184 h 413"/>
                              <a:gd name="T32" fmla="+- 0 3577 3577"/>
                              <a:gd name="T33" fmla="*/ T32 w 4996"/>
                              <a:gd name="T34" fmla="+- 0 2046 1978"/>
                              <a:gd name="T35" fmla="*/ 2046 h 413"/>
                              <a:gd name="T36" fmla="+- 0 4179 3577"/>
                              <a:gd name="T37" fmla="*/ T36 w 4996"/>
                              <a:gd name="T38" fmla="+- 0 2046 1978"/>
                              <a:gd name="T39" fmla="*/ 2046 h 413"/>
                              <a:gd name="T40" fmla="+- 0 3577 3577"/>
                              <a:gd name="T41" fmla="*/ T40 w 4996"/>
                              <a:gd name="T42" fmla="+- 0 1978 1978"/>
                              <a:gd name="T43" fmla="*/ 1978 h 413"/>
                              <a:gd name="T44" fmla="+- 0 4179 3577"/>
                              <a:gd name="T45" fmla="*/ T44 w 4996"/>
                              <a:gd name="T46" fmla="+- 0 1978 1978"/>
                              <a:gd name="T47" fmla="*/ 1978 h 413"/>
                              <a:gd name="T48" fmla="+- 0 4454 3577"/>
                              <a:gd name="T49" fmla="*/ T48 w 4996"/>
                              <a:gd name="T50" fmla="+- 0 2046 1978"/>
                              <a:gd name="T51" fmla="*/ 2046 h 413"/>
                              <a:gd name="T52" fmla="+- 0 5059 3577"/>
                              <a:gd name="T53" fmla="*/ T52 w 4996"/>
                              <a:gd name="T54" fmla="+- 0 2046 1978"/>
                              <a:gd name="T55" fmla="*/ 2046 h 413"/>
                              <a:gd name="T56" fmla="+- 0 5334 3577"/>
                              <a:gd name="T57" fmla="*/ T56 w 4996"/>
                              <a:gd name="T58" fmla="+- 0 2046 1978"/>
                              <a:gd name="T59" fmla="*/ 2046 h 413"/>
                              <a:gd name="T60" fmla="+- 0 8573 3577"/>
                              <a:gd name="T61" fmla="*/ T60 w 4996"/>
                              <a:gd name="T62" fmla="+- 0 2046 1978"/>
                              <a:gd name="T63" fmla="*/ 2046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996" h="413">
                                <a:moveTo>
                                  <a:pt x="0" y="413"/>
                                </a:moveTo>
                                <a:lnTo>
                                  <a:pt x="602" y="413"/>
                                </a:lnTo>
                                <a:moveTo>
                                  <a:pt x="0" y="343"/>
                                </a:moveTo>
                                <a:lnTo>
                                  <a:pt x="602" y="343"/>
                                </a:lnTo>
                                <a:moveTo>
                                  <a:pt x="0" y="276"/>
                                </a:moveTo>
                                <a:lnTo>
                                  <a:pt x="602" y="276"/>
                                </a:lnTo>
                                <a:moveTo>
                                  <a:pt x="0" y="206"/>
                                </a:moveTo>
                                <a:lnTo>
                                  <a:pt x="602" y="206"/>
                                </a:lnTo>
                                <a:moveTo>
                                  <a:pt x="0" y="68"/>
                                </a:moveTo>
                                <a:lnTo>
                                  <a:pt x="602" y="68"/>
                                </a:lnTo>
                                <a:moveTo>
                                  <a:pt x="0" y="0"/>
                                </a:moveTo>
                                <a:lnTo>
                                  <a:pt x="602" y="0"/>
                                </a:lnTo>
                                <a:moveTo>
                                  <a:pt x="877" y="68"/>
                                </a:moveTo>
                                <a:lnTo>
                                  <a:pt x="1482" y="68"/>
                                </a:lnTo>
                                <a:moveTo>
                                  <a:pt x="1757" y="68"/>
                                </a:moveTo>
                                <a:lnTo>
                                  <a:pt x="4996" y="68"/>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 name="AutoShape 890"/>
                        <wps:cNvSpPr>
                          <a:spLocks/>
                        </wps:cNvSpPr>
                        <wps:spPr bwMode="auto">
                          <a:xfrm>
                            <a:off x="4454" y="1974"/>
                            <a:ext cx="4119" cy="7"/>
                          </a:xfrm>
                          <a:custGeom>
                            <a:avLst/>
                            <a:gdLst>
                              <a:gd name="T0" fmla="+- 0 4454 4454"/>
                              <a:gd name="T1" fmla="*/ T0 w 4119"/>
                              <a:gd name="T2" fmla="+- 0 1982 1975"/>
                              <a:gd name="T3" fmla="*/ 1982 h 7"/>
                              <a:gd name="T4" fmla="+- 0 8573 4454"/>
                              <a:gd name="T5" fmla="*/ T4 w 4119"/>
                              <a:gd name="T6" fmla="+- 0 1982 1975"/>
                              <a:gd name="T7" fmla="*/ 1982 h 7"/>
                              <a:gd name="T8" fmla="+- 0 4454 4454"/>
                              <a:gd name="T9" fmla="*/ T8 w 4119"/>
                              <a:gd name="T10" fmla="+- 0 1975 1975"/>
                              <a:gd name="T11" fmla="*/ 1975 h 7"/>
                              <a:gd name="T12" fmla="+- 0 8573 4454"/>
                              <a:gd name="T13" fmla="*/ T12 w 4119"/>
                              <a:gd name="T14" fmla="+- 0 1975 1975"/>
                              <a:gd name="T15" fmla="*/ 1975 h 7"/>
                            </a:gdLst>
                            <a:ahLst/>
                            <a:cxnLst>
                              <a:cxn ang="0">
                                <a:pos x="T1" y="T3"/>
                              </a:cxn>
                              <a:cxn ang="0">
                                <a:pos x="T5" y="T7"/>
                              </a:cxn>
                              <a:cxn ang="0">
                                <a:pos x="T9" y="T11"/>
                              </a:cxn>
                              <a:cxn ang="0">
                                <a:pos x="T13" y="T15"/>
                              </a:cxn>
                            </a:cxnLst>
                            <a:rect l="0" t="0" r="r" b="b"/>
                            <a:pathLst>
                              <a:path w="4119" h="7">
                                <a:moveTo>
                                  <a:pt x="0" y="7"/>
                                </a:moveTo>
                                <a:lnTo>
                                  <a:pt x="4119" y="7"/>
                                </a:lnTo>
                                <a:moveTo>
                                  <a:pt x="0" y="0"/>
                                </a:moveTo>
                                <a:lnTo>
                                  <a:pt x="4119" y="0"/>
                                </a:lnTo>
                              </a:path>
                            </a:pathLst>
                          </a:custGeom>
                          <a:noFill/>
                          <a:ln w="4447">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3" name="AutoShape 889"/>
                        <wps:cNvSpPr>
                          <a:spLocks/>
                        </wps:cNvSpPr>
                        <wps:spPr bwMode="auto">
                          <a:xfrm>
                            <a:off x="3577" y="1840"/>
                            <a:ext cx="4996" cy="70"/>
                          </a:xfrm>
                          <a:custGeom>
                            <a:avLst/>
                            <a:gdLst>
                              <a:gd name="T0" fmla="+- 0 3577 3577"/>
                              <a:gd name="T1" fmla="*/ T0 w 4996"/>
                              <a:gd name="T2" fmla="+- 0 1911 1841"/>
                              <a:gd name="T3" fmla="*/ 1911 h 70"/>
                              <a:gd name="T4" fmla="+- 0 8573 3577"/>
                              <a:gd name="T5" fmla="*/ T4 w 4996"/>
                              <a:gd name="T6" fmla="+- 0 1911 1841"/>
                              <a:gd name="T7" fmla="*/ 1911 h 70"/>
                              <a:gd name="T8" fmla="+- 0 3577 3577"/>
                              <a:gd name="T9" fmla="*/ T8 w 4996"/>
                              <a:gd name="T10" fmla="+- 0 1841 1841"/>
                              <a:gd name="T11" fmla="*/ 1841 h 70"/>
                              <a:gd name="T12" fmla="+- 0 8573 3577"/>
                              <a:gd name="T13" fmla="*/ T12 w 4996"/>
                              <a:gd name="T14" fmla="+- 0 1841 1841"/>
                              <a:gd name="T15" fmla="*/ 1841 h 70"/>
                            </a:gdLst>
                            <a:ahLst/>
                            <a:cxnLst>
                              <a:cxn ang="0">
                                <a:pos x="T1" y="T3"/>
                              </a:cxn>
                              <a:cxn ang="0">
                                <a:pos x="T5" y="T7"/>
                              </a:cxn>
                              <a:cxn ang="0">
                                <a:pos x="T9" y="T11"/>
                              </a:cxn>
                              <a:cxn ang="0">
                                <a:pos x="T13" y="T15"/>
                              </a:cxn>
                            </a:cxnLst>
                            <a:rect l="0" t="0" r="r" b="b"/>
                            <a:pathLst>
                              <a:path w="4996" h="70">
                                <a:moveTo>
                                  <a:pt x="0" y="70"/>
                                </a:moveTo>
                                <a:lnTo>
                                  <a:pt x="4996" y="70"/>
                                </a:lnTo>
                                <a:moveTo>
                                  <a:pt x="0" y="0"/>
                                </a:moveTo>
                                <a:lnTo>
                                  <a:pt x="4996"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4" name="Line 888"/>
                        <wps:cNvCnPr>
                          <a:cxnSpLocks/>
                        </wps:cNvCnPr>
                        <wps:spPr bwMode="auto">
                          <a:xfrm>
                            <a:off x="3577" y="2116"/>
                            <a:ext cx="602"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45" name="AutoShape 887"/>
                        <wps:cNvSpPr>
                          <a:spLocks/>
                        </wps:cNvSpPr>
                        <wps:spPr bwMode="auto">
                          <a:xfrm>
                            <a:off x="4454" y="2183"/>
                            <a:ext cx="605" cy="208"/>
                          </a:xfrm>
                          <a:custGeom>
                            <a:avLst/>
                            <a:gdLst>
                              <a:gd name="T0" fmla="+- 0 4454 4454"/>
                              <a:gd name="T1" fmla="*/ T0 w 605"/>
                              <a:gd name="T2" fmla="+- 0 2391 2184"/>
                              <a:gd name="T3" fmla="*/ 2391 h 208"/>
                              <a:gd name="T4" fmla="+- 0 5059 4454"/>
                              <a:gd name="T5" fmla="*/ T4 w 605"/>
                              <a:gd name="T6" fmla="+- 0 2391 2184"/>
                              <a:gd name="T7" fmla="*/ 2391 h 208"/>
                              <a:gd name="T8" fmla="+- 0 4454 4454"/>
                              <a:gd name="T9" fmla="*/ T8 w 605"/>
                              <a:gd name="T10" fmla="+- 0 2321 2184"/>
                              <a:gd name="T11" fmla="*/ 2321 h 208"/>
                              <a:gd name="T12" fmla="+- 0 5059 4454"/>
                              <a:gd name="T13" fmla="*/ T12 w 605"/>
                              <a:gd name="T14" fmla="+- 0 2321 2184"/>
                              <a:gd name="T15" fmla="*/ 2321 h 208"/>
                              <a:gd name="T16" fmla="+- 0 4454 4454"/>
                              <a:gd name="T17" fmla="*/ T16 w 605"/>
                              <a:gd name="T18" fmla="+- 0 2254 2184"/>
                              <a:gd name="T19" fmla="*/ 2254 h 208"/>
                              <a:gd name="T20" fmla="+- 0 5059 4454"/>
                              <a:gd name="T21" fmla="*/ T20 w 605"/>
                              <a:gd name="T22" fmla="+- 0 2254 2184"/>
                              <a:gd name="T23" fmla="*/ 2254 h 208"/>
                              <a:gd name="T24" fmla="+- 0 4454 4454"/>
                              <a:gd name="T25" fmla="*/ T24 w 605"/>
                              <a:gd name="T26" fmla="+- 0 2184 2184"/>
                              <a:gd name="T27" fmla="*/ 2184 h 208"/>
                              <a:gd name="T28" fmla="+- 0 5059 4454"/>
                              <a:gd name="T29" fmla="*/ T28 w 605"/>
                              <a:gd name="T30" fmla="+- 0 2184 2184"/>
                              <a:gd name="T31" fmla="*/ 2184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05" h="208">
                                <a:moveTo>
                                  <a:pt x="0" y="207"/>
                                </a:moveTo>
                                <a:lnTo>
                                  <a:pt x="605" y="207"/>
                                </a:lnTo>
                                <a:moveTo>
                                  <a:pt x="0" y="137"/>
                                </a:moveTo>
                                <a:lnTo>
                                  <a:pt x="605" y="137"/>
                                </a:lnTo>
                                <a:moveTo>
                                  <a:pt x="0" y="70"/>
                                </a:moveTo>
                                <a:lnTo>
                                  <a:pt x="605" y="70"/>
                                </a:lnTo>
                                <a:moveTo>
                                  <a:pt x="0" y="0"/>
                                </a:moveTo>
                                <a:lnTo>
                                  <a:pt x="60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6" name="Line 886"/>
                        <wps:cNvCnPr>
                          <a:cxnSpLocks/>
                        </wps:cNvCnPr>
                        <wps:spPr bwMode="auto">
                          <a:xfrm>
                            <a:off x="4454" y="2116"/>
                            <a:ext cx="605"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47" name="AutoShape 885"/>
                        <wps:cNvSpPr>
                          <a:spLocks/>
                        </wps:cNvSpPr>
                        <wps:spPr bwMode="auto">
                          <a:xfrm>
                            <a:off x="5334" y="2183"/>
                            <a:ext cx="3239" cy="208"/>
                          </a:xfrm>
                          <a:custGeom>
                            <a:avLst/>
                            <a:gdLst>
                              <a:gd name="T0" fmla="+- 0 5334 5334"/>
                              <a:gd name="T1" fmla="*/ T0 w 3239"/>
                              <a:gd name="T2" fmla="+- 0 2391 2184"/>
                              <a:gd name="T3" fmla="*/ 2391 h 208"/>
                              <a:gd name="T4" fmla="+- 0 5936 5334"/>
                              <a:gd name="T5" fmla="*/ T4 w 3239"/>
                              <a:gd name="T6" fmla="+- 0 2391 2184"/>
                              <a:gd name="T7" fmla="*/ 2391 h 208"/>
                              <a:gd name="T8" fmla="+- 0 5334 5334"/>
                              <a:gd name="T9" fmla="*/ T8 w 3239"/>
                              <a:gd name="T10" fmla="+- 0 2321 2184"/>
                              <a:gd name="T11" fmla="*/ 2321 h 208"/>
                              <a:gd name="T12" fmla="+- 0 5936 5334"/>
                              <a:gd name="T13" fmla="*/ T12 w 3239"/>
                              <a:gd name="T14" fmla="+- 0 2321 2184"/>
                              <a:gd name="T15" fmla="*/ 2321 h 208"/>
                              <a:gd name="T16" fmla="+- 0 5334 5334"/>
                              <a:gd name="T17" fmla="*/ T16 w 3239"/>
                              <a:gd name="T18" fmla="+- 0 2254 2184"/>
                              <a:gd name="T19" fmla="*/ 2254 h 208"/>
                              <a:gd name="T20" fmla="+- 0 5936 5334"/>
                              <a:gd name="T21" fmla="*/ T20 w 3239"/>
                              <a:gd name="T22" fmla="+- 0 2254 2184"/>
                              <a:gd name="T23" fmla="*/ 2254 h 208"/>
                              <a:gd name="T24" fmla="+- 0 5334 5334"/>
                              <a:gd name="T25" fmla="*/ T24 w 3239"/>
                              <a:gd name="T26" fmla="+- 0 2184 2184"/>
                              <a:gd name="T27" fmla="*/ 2184 h 208"/>
                              <a:gd name="T28" fmla="+- 0 5936 5334"/>
                              <a:gd name="T29" fmla="*/ T28 w 3239"/>
                              <a:gd name="T30" fmla="+- 0 2184 2184"/>
                              <a:gd name="T31" fmla="*/ 2184 h 208"/>
                              <a:gd name="T32" fmla="+- 0 6211 5334"/>
                              <a:gd name="T33" fmla="*/ T32 w 3239"/>
                              <a:gd name="T34" fmla="+- 0 2391 2184"/>
                              <a:gd name="T35" fmla="*/ 2391 h 208"/>
                              <a:gd name="T36" fmla="+- 0 6816 5334"/>
                              <a:gd name="T37" fmla="*/ T36 w 3239"/>
                              <a:gd name="T38" fmla="+- 0 2391 2184"/>
                              <a:gd name="T39" fmla="*/ 2391 h 208"/>
                              <a:gd name="T40" fmla="+- 0 6211 5334"/>
                              <a:gd name="T41" fmla="*/ T40 w 3239"/>
                              <a:gd name="T42" fmla="+- 0 2321 2184"/>
                              <a:gd name="T43" fmla="*/ 2321 h 208"/>
                              <a:gd name="T44" fmla="+- 0 6816 5334"/>
                              <a:gd name="T45" fmla="*/ T44 w 3239"/>
                              <a:gd name="T46" fmla="+- 0 2321 2184"/>
                              <a:gd name="T47" fmla="*/ 2321 h 208"/>
                              <a:gd name="T48" fmla="+- 0 7091 5334"/>
                              <a:gd name="T49" fmla="*/ T48 w 3239"/>
                              <a:gd name="T50" fmla="+- 0 2391 2184"/>
                              <a:gd name="T51" fmla="*/ 2391 h 208"/>
                              <a:gd name="T52" fmla="+- 0 7695 5334"/>
                              <a:gd name="T53" fmla="*/ T52 w 3239"/>
                              <a:gd name="T54" fmla="+- 0 2391 2184"/>
                              <a:gd name="T55" fmla="*/ 2391 h 208"/>
                              <a:gd name="T56" fmla="+- 0 7091 5334"/>
                              <a:gd name="T57" fmla="*/ T56 w 3239"/>
                              <a:gd name="T58" fmla="+- 0 2321 2184"/>
                              <a:gd name="T59" fmla="*/ 2321 h 208"/>
                              <a:gd name="T60" fmla="+- 0 7695 5334"/>
                              <a:gd name="T61" fmla="*/ T60 w 3239"/>
                              <a:gd name="T62" fmla="+- 0 2321 2184"/>
                              <a:gd name="T63" fmla="*/ 2321 h 208"/>
                              <a:gd name="T64" fmla="+- 0 7971 5334"/>
                              <a:gd name="T65" fmla="*/ T64 w 3239"/>
                              <a:gd name="T66" fmla="+- 0 2391 2184"/>
                              <a:gd name="T67" fmla="*/ 2391 h 208"/>
                              <a:gd name="T68" fmla="+- 0 8573 5334"/>
                              <a:gd name="T69" fmla="*/ T68 w 3239"/>
                              <a:gd name="T70" fmla="+- 0 2391 2184"/>
                              <a:gd name="T71" fmla="*/ 2391 h 208"/>
                              <a:gd name="T72" fmla="+- 0 7971 5334"/>
                              <a:gd name="T73" fmla="*/ T72 w 3239"/>
                              <a:gd name="T74" fmla="+- 0 2321 2184"/>
                              <a:gd name="T75" fmla="*/ 2321 h 208"/>
                              <a:gd name="T76" fmla="+- 0 8573 5334"/>
                              <a:gd name="T77" fmla="*/ T76 w 3239"/>
                              <a:gd name="T78" fmla="+- 0 2321 2184"/>
                              <a:gd name="T79" fmla="*/ 2321 h 208"/>
                              <a:gd name="T80" fmla="+- 0 6211 5334"/>
                              <a:gd name="T81" fmla="*/ T80 w 3239"/>
                              <a:gd name="T82" fmla="+- 0 2254 2184"/>
                              <a:gd name="T83" fmla="*/ 2254 h 208"/>
                              <a:gd name="T84" fmla="+- 0 8573 5334"/>
                              <a:gd name="T85" fmla="*/ T84 w 3239"/>
                              <a:gd name="T86" fmla="+- 0 2254 2184"/>
                              <a:gd name="T87" fmla="*/ 2254 h 208"/>
                              <a:gd name="T88" fmla="+- 0 6211 5334"/>
                              <a:gd name="T89" fmla="*/ T88 w 3239"/>
                              <a:gd name="T90" fmla="+- 0 2184 2184"/>
                              <a:gd name="T91" fmla="*/ 2184 h 208"/>
                              <a:gd name="T92" fmla="+- 0 8573 5334"/>
                              <a:gd name="T93" fmla="*/ T92 w 3239"/>
                              <a:gd name="T94" fmla="+- 0 2184 2184"/>
                              <a:gd name="T95" fmla="*/ 2184 h 2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239" h="208">
                                <a:moveTo>
                                  <a:pt x="0" y="207"/>
                                </a:moveTo>
                                <a:lnTo>
                                  <a:pt x="602" y="207"/>
                                </a:lnTo>
                                <a:moveTo>
                                  <a:pt x="0" y="137"/>
                                </a:moveTo>
                                <a:lnTo>
                                  <a:pt x="602" y="137"/>
                                </a:lnTo>
                                <a:moveTo>
                                  <a:pt x="0" y="70"/>
                                </a:moveTo>
                                <a:lnTo>
                                  <a:pt x="602" y="70"/>
                                </a:lnTo>
                                <a:moveTo>
                                  <a:pt x="0" y="0"/>
                                </a:moveTo>
                                <a:lnTo>
                                  <a:pt x="602" y="0"/>
                                </a:lnTo>
                                <a:moveTo>
                                  <a:pt x="877" y="207"/>
                                </a:moveTo>
                                <a:lnTo>
                                  <a:pt x="1482" y="207"/>
                                </a:lnTo>
                                <a:moveTo>
                                  <a:pt x="877" y="137"/>
                                </a:moveTo>
                                <a:lnTo>
                                  <a:pt x="1482" y="137"/>
                                </a:lnTo>
                                <a:moveTo>
                                  <a:pt x="1757" y="207"/>
                                </a:moveTo>
                                <a:lnTo>
                                  <a:pt x="2361" y="207"/>
                                </a:lnTo>
                                <a:moveTo>
                                  <a:pt x="1757" y="137"/>
                                </a:moveTo>
                                <a:lnTo>
                                  <a:pt x="2361" y="137"/>
                                </a:lnTo>
                                <a:moveTo>
                                  <a:pt x="2637" y="207"/>
                                </a:moveTo>
                                <a:lnTo>
                                  <a:pt x="3239" y="207"/>
                                </a:lnTo>
                                <a:moveTo>
                                  <a:pt x="2637" y="137"/>
                                </a:moveTo>
                                <a:lnTo>
                                  <a:pt x="3239" y="137"/>
                                </a:lnTo>
                                <a:moveTo>
                                  <a:pt x="877" y="70"/>
                                </a:moveTo>
                                <a:lnTo>
                                  <a:pt x="3239" y="70"/>
                                </a:lnTo>
                                <a:moveTo>
                                  <a:pt x="877" y="0"/>
                                </a:moveTo>
                                <a:lnTo>
                                  <a:pt x="323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8" name="AutoShape 884"/>
                        <wps:cNvSpPr>
                          <a:spLocks/>
                        </wps:cNvSpPr>
                        <wps:spPr bwMode="auto">
                          <a:xfrm>
                            <a:off x="5334" y="2112"/>
                            <a:ext cx="3239" cy="7"/>
                          </a:xfrm>
                          <a:custGeom>
                            <a:avLst/>
                            <a:gdLst>
                              <a:gd name="T0" fmla="+- 0 5334 5334"/>
                              <a:gd name="T1" fmla="*/ T0 w 3239"/>
                              <a:gd name="T2" fmla="+- 0 2119 2112"/>
                              <a:gd name="T3" fmla="*/ 2119 h 7"/>
                              <a:gd name="T4" fmla="+- 0 8573 5334"/>
                              <a:gd name="T5" fmla="*/ T4 w 3239"/>
                              <a:gd name="T6" fmla="+- 0 2119 2112"/>
                              <a:gd name="T7" fmla="*/ 2119 h 7"/>
                              <a:gd name="T8" fmla="+- 0 5334 5334"/>
                              <a:gd name="T9" fmla="*/ T8 w 3239"/>
                              <a:gd name="T10" fmla="+- 0 2112 2112"/>
                              <a:gd name="T11" fmla="*/ 2112 h 7"/>
                              <a:gd name="T12" fmla="+- 0 8573 5334"/>
                              <a:gd name="T13" fmla="*/ T12 w 3239"/>
                              <a:gd name="T14" fmla="+- 0 2112 2112"/>
                              <a:gd name="T15" fmla="*/ 2112 h 7"/>
                            </a:gdLst>
                            <a:ahLst/>
                            <a:cxnLst>
                              <a:cxn ang="0">
                                <a:pos x="T1" y="T3"/>
                              </a:cxn>
                              <a:cxn ang="0">
                                <a:pos x="T5" y="T7"/>
                              </a:cxn>
                              <a:cxn ang="0">
                                <a:pos x="T9" y="T11"/>
                              </a:cxn>
                              <a:cxn ang="0">
                                <a:pos x="T13" y="T15"/>
                              </a:cxn>
                            </a:cxnLst>
                            <a:rect l="0" t="0" r="r" b="b"/>
                            <a:pathLst>
                              <a:path w="3239" h="7">
                                <a:moveTo>
                                  <a:pt x="0" y="7"/>
                                </a:moveTo>
                                <a:lnTo>
                                  <a:pt x="3239" y="7"/>
                                </a:lnTo>
                                <a:moveTo>
                                  <a:pt x="0" y="0"/>
                                </a:moveTo>
                                <a:lnTo>
                                  <a:pt x="3239" y="0"/>
                                </a:lnTo>
                              </a:path>
                            </a:pathLst>
                          </a:custGeom>
                          <a:noFill/>
                          <a:ln w="4451">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9" name="AutoShape 883"/>
                        <wps:cNvSpPr>
                          <a:spLocks/>
                        </wps:cNvSpPr>
                        <wps:spPr bwMode="auto">
                          <a:xfrm>
                            <a:off x="2697" y="1497"/>
                            <a:ext cx="5876" cy="206"/>
                          </a:xfrm>
                          <a:custGeom>
                            <a:avLst/>
                            <a:gdLst>
                              <a:gd name="T0" fmla="+- 0 2697 2697"/>
                              <a:gd name="T1" fmla="*/ T0 w 5876"/>
                              <a:gd name="T2" fmla="+- 0 1703 1498"/>
                              <a:gd name="T3" fmla="*/ 1703 h 206"/>
                              <a:gd name="T4" fmla="+- 0 8573 2697"/>
                              <a:gd name="T5" fmla="*/ T4 w 5876"/>
                              <a:gd name="T6" fmla="+- 0 1703 1498"/>
                              <a:gd name="T7" fmla="*/ 1703 h 206"/>
                              <a:gd name="T8" fmla="+- 0 2697 2697"/>
                              <a:gd name="T9" fmla="*/ T8 w 5876"/>
                              <a:gd name="T10" fmla="+- 0 1635 1498"/>
                              <a:gd name="T11" fmla="*/ 1635 h 206"/>
                              <a:gd name="T12" fmla="+- 0 8573 2697"/>
                              <a:gd name="T13" fmla="*/ T12 w 5876"/>
                              <a:gd name="T14" fmla="+- 0 1635 1498"/>
                              <a:gd name="T15" fmla="*/ 1635 h 206"/>
                              <a:gd name="T16" fmla="+- 0 2697 2697"/>
                              <a:gd name="T17" fmla="*/ T16 w 5876"/>
                              <a:gd name="T18" fmla="+- 0 1565 1498"/>
                              <a:gd name="T19" fmla="*/ 1565 h 206"/>
                              <a:gd name="T20" fmla="+- 0 8573 2697"/>
                              <a:gd name="T21" fmla="*/ T20 w 5876"/>
                              <a:gd name="T22" fmla="+- 0 1565 1498"/>
                              <a:gd name="T23" fmla="*/ 1565 h 206"/>
                              <a:gd name="T24" fmla="+- 0 2697 2697"/>
                              <a:gd name="T25" fmla="*/ T24 w 5876"/>
                              <a:gd name="T26" fmla="+- 0 1498 1498"/>
                              <a:gd name="T27" fmla="*/ 1498 h 206"/>
                              <a:gd name="T28" fmla="+- 0 8573 2697"/>
                              <a:gd name="T29" fmla="*/ T28 w 5876"/>
                              <a:gd name="T30" fmla="+- 0 1498 1498"/>
                              <a:gd name="T31" fmla="*/ 1498 h 20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876" h="206">
                                <a:moveTo>
                                  <a:pt x="0" y="205"/>
                                </a:moveTo>
                                <a:lnTo>
                                  <a:pt x="5876" y="205"/>
                                </a:lnTo>
                                <a:moveTo>
                                  <a:pt x="0" y="137"/>
                                </a:moveTo>
                                <a:lnTo>
                                  <a:pt x="5876" y="137"/>
                                </a:lnTo>
                                <a:moveTo>
                                  <a:pt x="0" y="67"/>
                                </a:moveTo>
                                <a:lnTo>
                                  <a:pt x="5876" y="67"/>
                                </a:lnTo>
                                <a:moveTo>
                                  <a:pt x="0" y="0"/>
                                </a:moveTo>
                                <a:lnTo>
                                  <a:pt x="5876"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0" name="AutoShape 882"/>
                        <wps:cNvSpPr>
                          <a:spLocks/>
                        </wps:cNvSpPr>
                        <wps:spPr bwMode="auto">
                          <a:xfrm>
                            <a:off x="2697" y="1769"/>
                            <a:ext cx="5876" cy="7"/>
                          </a:xfrm>
                          <a:custGeom>
                            <a:avLst/>
                            <a:gdLst>
                              <a:gd name="T0" fmla="+- 0 2697 2697"/>
                              <a:gd name="T1" fmla="*/ T0 w 5876"/>
                              <a:gd name="T2" fmla="+- 0 1776 1769"/>
                              <a:gd name="T3" fmla="*/ 1776 h 7"/>
                              <a:gd name="T4" fmla="+- 0 8573 2697"/>
                              <a:gd name="T5" fmla="*/ T4 w 5876"/>
                              <a:gd name="T6" fmla="+- 0 1776 1769"/>
                              <a:gd name="T7" fmla="*/ 1776 h 7"/>
                              <a:gd name="T8" fmla="+- 0 2697 2697"/>
                              <a:gd name="T9" fmla="*/ T8 w 5876"/>
                              <a:gd name="T10" fmla="+- 0 1769 1769"/>
                              <a:gd name="T11" fmla="*/ 1769 h 7"/>
                              <a:gd name="T12" fmla="+- 0 8573 2697"/>
                              <a:gd name="T13" fmla="*/ T12 w 5876"/>
                              <a:gd name="T14" fmla="+- 0 1769 1769"/>
                              <a:gd name="T15" fmla="*/ 1769 h 7"/>
                            </a:gdLst>
                            <a:ahLst/>
                            <a:cxnLst>
                              <a:cxn ang="0">
                                <a:pos x="T1" y="T3"/>
                              </a:cxn>
                              <a:cxn ang="0">
                                <a:pos x="T5" y="T7"/>
                              </a:cxn>
                              <a:cxn ang="0">
                                <a:pos x="T9" y="T11"/>
                              </a:cxn>
                              <a:cxn ang="0">
                                <a:pos x="T13" y="T15"/>
                              </a:cxn>
                            </a:cxnLst>
                            <a:rect l="0" t="0" r="r" b="b"/>
                            <a:pathLst>
                              <a:path w="5876" h="7">
                                <a:moveTo>
                                  <a:pt x="0" y="7"/>
                                </a:moveTo>
                                <a:lnTo>
                                  <a:pt x="5876" y="7"/>
                                </a:lnTo>
                                <a:moveTo>
                                  <a:pt x="0" y="0"/>
                                </a:moveTo>
                                <a:lnTo>
                                  <a:pt x="5876" y="0"/>
                                </a:lnTo>
                              </a:path>
                            </a:pathLst>
                          </a:custGeom>
                          <a:noFill/>
                          <a:ln w="4451">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 name="AutoShape 881"/>
                        <wps:cNvSpPr>
                          <a:spLocks/>
                        </wps:cNvSpPr>
                        <wps:spPr bwMode="auto">
                          <a:xfrm>
                            <a:off x="2118" y="1152"/>
                            <a:ext cx="6454" cy="208"/>
                          </a:xfrm>
                          <a:custGeom>
                            <a:avLst/>
                            <a:gdLst>
                              <a:gd name="T0" fmla="+- 0 2119 2119"/>
                              <a:gd name="T1" fmla="*/ T0 w 6454"/>
                              <a:gd name="T2" fmla="+- 0 1360 1152"/>
                              <a:gd name="T3" fmla="*/ 1360 h 208"/>
                              <a:gd name="T4" fmla="+- 0 8573 2119"/>
                              <a:gd name="T5" fmla="*/ T4 w 6454"/>
                              <a:gd name="T6" fmla="+- 0 1360 1152"/>
                              <a:gd name="T7" fmla="*/ 1360 h 208"/>
                              <a:gd name="T8" fmla="+- 0 2119 2119"/>
                              <a:gd name="T9" fmla="*/ T8 w 6454"/>
                              <a:gd name="T10" fmla="+- 0 1290 1152"/>
                              <a:gd name="T11" fmla="*/ 1290 h 208"/>
                              <a:gd name="T12" fmla="+- 0 8573 2119"/>
                              <a:gd name="T13" fmla="*/ T12 w 6454"/>
                              <a:gd name="T14" fmla="+- 0 1290 1152"/>
                              <a:gd name="T15" fmla="*/ 1290 h 208"/>
                              <a:gd name="T16" fmla="+- 0 2119 2119"/>
                              <a:gd name="T17" fmla="*/ T16 w 6454"/>
                              <a:gd name="T18" fmla="+- 0 1222 1152"/>
                              <a:gd name="T19" fmla="*/ 1222 h 208"/>
                              <a:gd name="T20" fmla="+- 0 8573 2119"/>
                              <a:gd name="T21" fmla="*/ T20 w 6454"/>
                              <a:gd name="T22" fmla="+- 0 1222 1152"/>
                              <a:gd name="T23" fmla="*/ 1222 h 208"/>
                              <a:gd name="T24" fmla="+- 0 2119 2119"/>
                              <a:gd name="T25" fmla="*/ T24 w 6454"/>
                              <a:gd name="T26" fmla="+- 0 1152 1152"/>
                              <a:gd name="T27" fmla="*/ 1152 h 208"/>
                              <a:gd name="T28" fmla="+- 0 8573 2119"/>
                              <a:gd name="T29" fmla="*/ T28 w 6454"/>
                              <a:gd name="T30" fmla="+- 0 1152 1152"/>
                              <a:gd name="T31" fmla="*/ 1152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454" h="208">
                                <a:moveTo>
                                  <a:pt x="0" y="208"/>
                                </a:moveTo>
                                <a:lnTo>
                                  <a:pt x="6454" y="208"/>
                                </a:lnTo>
                                <a:moveTo>
                                  <a:pt x="0" y="138"/>
                                </a:moveTo>
                                <a:lnTo>
                                  <a:pt x="6454" y="138"/>
                                </a:lnTo>
                                <a:moveTo>
                                  <a:pt x="0" y="70"/>
                                </a:moveTo>
                                <a:lnTo>
                                  <a:pt x="6454" y="70"/>
                                </a:lnTo>
                                <a:moveTo>
                                  <a:pt x="0" y="0"/>
                                </a:moveTo>
                                <a:lnTo>
                                  <a:pt x="645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2" name="AutoShape 880"/>
                        <wps:cNvSpPr>
                          <a:spLocks/>
                        </wps:cNvSpPr>
                        <wps:spPr bwMode="auto">
                          <a:xfrm>
                            <a:off x="2118" y="1424"/>
                            <a:ext cx="6454" cy="7"/>
                          </a:xfrm>
                          <a:custGeom>
                            <a:avLst/>
                            <a:gdLst>
                              <a:gd name="T0" fmla="+- 0 2119 2119"/>
                              <a:gd name="T1" fmla="*/ T0 w 6454"/>
                              <a:gd name="T2" fmla="+- 0 1431 1424"/>
                              <a:gd name="T3" fmla="*/ 1431 h 7"/>
                              <a:gd name="T4" fmla="+- 0 8573 2119"/>
                              <a:gd name="T5" fmla="*/ T4 w 6454"/>
                              <a:gd name="T6" fmla="+- 0 1431 1424"/>
                              <a:gd name="T7" fmla="*/ 1431 h 7"/>
                              <a:gd name="T8" fmla="+- 0 2119 2119"/>
                              <a:gd name="T9" fmla="*/ T8 w 6454"/>
                              <a:gd name="T10" fmla="+- 0 1424 1424"/>
                              <a:gd name="T11" fmla="*/ 1424 h 7"/>
                              <a:gd name="T12" fmla="+- 0 8573 2119"/>
                              <a:gd name="T13" fmla="*/ T12 w 6454"/>
                              <a:gd name="T14" fmla="+- 0 1424 1424"/>
                              <a:gd name="T15" fmla="*/ 1424 h 7"/>
                            </a:gdLst>
                            <a:ahLst/>
                            <a:cxnLst>
                              <a:cxn ang="0">
                                <a:pos x="T1" y="T3"/>
                              </a:cxn>
                              <a:cxn ang="0">
                                <a:pos x="T5" y="T7"/>
                              </a:cxn>
                              <a:cxn ang="0">
                                <a:pos x="T9" y="T11"/>
                              </a:cxn>
                              <a:cxn ang="0">
                                <a:pos x="T13" y="T15"/>
                              </a:cxn>
                            </a:cxnLst>
                            <a:rect l="0" t="0" r="r" b="b"/>
                            <a:pathLst>
                              <a:path w="6454" h="7">
                                <a:moveTo>
                                  <a:pt x="0" y="7"/>
                                </a:moveTo>
                                <a:lnTo>
                                  <a:pt x="6454" y="7"/>
                                </a:lnTo>
                                <a:moveTo>
                                  <a:pt x="0" y="0"/>
                                </a:moveTo>
                                <a:lnTo>
                                  <a:pt x="6454" y="0"/>
                                </a:lnTo>
                              </a:path>
                            </a:pathLst>
                          </a:custGeom>
                          <a:noFill/>
                          <a:ln w="4443">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3" name="AutoShape 879"/>
                        <wps:cNvSpPr>
                          <a:spLocks/>
                        </wps:cNvSpPr>
                        <wps:spPr bwMode="auto">
                          <a:xfrm>
                            <a:off x="2118" y="809"/>
                            <a:ext cx="6454" cy="206"/>
                          </a:xfrm>
                          <a:custGeom>
                            <a:avLst/>
                            <a:gdLst>
                              <a:gd name="T0" fmla="+- 0 2119 2119"/>
                              <a:gd name="T1" fmla="*/ T0 w 6454"/>
                              <a:gd name="T2" fmla="+- 0 1015 809"/>
                              <a:gd name="T3" fmla="*/ 1015 h 206"/>
                              <a:gd name="T4" fmla="+- 0 8573 2119"/>
                              <a:gd name="T5" fmla="*/ T4 w 6454"/>
                              <a:gd name="T6" fmla="+- 0 1015 809"/>
                              <a:gd name="T7" fmla="*/ 1015 h 206"/>
                              <a:gd name="T8" fmla="+- 0 2119 2119"/>
                              <a:gd name="T9" fmla="*/ T8 w 6454"/>
                              <a:gd name="T10" fmla="+- 0 947 809"/>
                              <a:gd name="T11" fmla="*/ 947 h 206"/>
                              <a:gd name="T12" fmla="+- 0 8573 2119"/>
                              <a:gd name="T13" fmla="*/ T12 w 6454"/>
                              <a:gd name="T14" fmla="+- 0 947 809"/>
                              <a:gd name="T15" fmla="*/ 947 h 206"/>
                              <a:gd name="T16" fmla="+- 0 2119 2119"/>
                              <a:gd name="T17" fmla="*/ T16 w 6454"/>
                              <a:gd name="T18" fmla="+- 0 877 809"/>
                              <a:gd name="T19" fmla="*/ 877 h 206"/>
                              <a:gd name="T20" fmla="+- 0 8573 2119"/>
                              <a:gd name="T21" fmla="*/ T20 w 6454"/>
                              <a:gd name="T22" fmla="+- 0 877 809"/>
                              <a:gd name="T23" fmla="*/ 877 h 206"/>
                              <a:gd name="T24" fmla="+- 0 2119 2119"/>
                              <a:gd name="T25" fmla="*/ T24 w 6454"/>
                              <a:gd name="T26" fmla="+- 0 809 809"/>
                              <a:gd name="T27" fmla="*/ 809 h 206"/>
                              <a:gd name="T28" fmla="+- 0 8573 2119"/>
                              <a:gd name="T29" fmla="*/ T28 w 6454"/>
                              <a:gd name="T30" fmla="+- 0 809 809"/>
                              <a:gd name="T31" fmla="*/ 809 h 20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454" h="206">
                                <a:moveTo>
                                  <a:pt x="0" y="206"/>
                                </a:moveTo>
                                <a:lnTo>
                                  <a:pt x="6454" y="206"/>
                                </a:lnTo>
                                <a:moveTo>
                                  <a:pt x="0" y="138"/>
                                </a:moveTo>
                                <a:lnTo>
                                  <a:pt x="6454" y="138"/>
                                </a:lnTo>
                                <a:moveTo>
                                  <a:pt x="0" y="68"/>
                                </a:moveTo>
                                <a:lnTo>
                                  <a:pt x="6454" y="68"/>
                                </a:lnTo>
                                <a:moveTo>
                                  <a:pt x="0" y="0"/>
                                </a:moveTo>
                                <a:lnTo>
                                  <a:pt x="645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4" name="Line 878"/>
                        <wps:cNvCnPr>
                          <a:cxnSpLocks/>
                        </wps:cNvCnPr>
                        <wps:spPr bwMode="auto">
                          <a:xfrm>
                            <a:off x="2119" y="1085"/>
                            <a:ext cx="645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55" name="AutoShape 877"/>
                        <wps:cNvSpPr>
                          <a:spLocks/>
                        </wps:cNvSpPr>
                        <wps:spPr bwMode="auto">
                          <a:xfrm>
                            <a:off x="8848" y="1840"/>
                            <a:ext cx="605" cy="551"/>
                          </a:xfrm>
                          <a:custGeom>
                            <a:avLst/>
                            <a:gdLst>
                              <a:gd name="T0" fmla="+- 0 8848 8848"/>
                              <a:gd name="T1" fmla="*/ T0 w 605"/>
                              <a:gd name="T2" fmla="+- 0 2391 1841"/>
                              <a:gd name="T3" fmla="*/ 2391 h 551"/>
                              <a:gd name="T4" fmla="+- 0 9452 8848"/>
                              <a:gd name="T5" fmla="*/ T4 w 605"/>
                              <a:gd name="T6" fmla="+- 0 2391 1841"/>
                              <a:gd name="T7" fmla="*/ 2391 h 551"/>
                              <a:gd name="T8" fmla="+- 0 8848 8848"/>
                              <a:gd name="T9" fmla="*/ T8 w 605"/>
                              <a:gd name="T10" fmla="+- 0 2321 1841"/>
                              <a:gd name="T11" fmla="*/ 2321 h 551"/>
                              <a:gd name="T12" fmla="+- 0 9452 8848"/>
                              <a:gd name="T13" fmla="*/ T12 w 605"/>
                              <a:gd name="T14" fmla="+- 0 2321 1841"/>
                              <a:gd name="T15" fmla="*/ 2321 h 551"/>
                              <a:gd name="T16" fmla="+- 0 8848 8848"/>
                              <a:gd name="T17" fmla="*/ T16 w 605"/>
                              <a:gd name="T18" fmla="+- 0 2254 1841"/>
                              <a:gd name="T19" fmla="*/ 2254 h 551"/>
                              <a:gd name="T20" fmla="+- 0 9452 8848"/>
                              <a:gd name="T21" fmla="*/ T20 w 605"/>
                              <a:gd name="T22" fmla="+- 0 2254 1841"/>
                              <a:gd name="T23" fmla="*/ 2254 h 551"/>
                              <a:gd name="T24" fmla="+- 0 8848 8848"/>
                              <a:gd name="T25" fmla="*/ T24 w 605"/>
                              <a:gd name="T26" fmla="+- 0 2184 1841"/>
                              <a:gd name="T27" fmla="*/ 2184 h 551"/>
                              <a:gd name="T28" fmla="+- 0 9452 8848"/>
                              <a:gd name="T29" fmla="*/ T28 w 605"/>
                              <a:gd name="T30" fmla="+- 0 2184 1841"/>
                              <a:gd name="T31" fmla="*/ 2184 h 551"/>
                              <a:gd name="T32" fmla="+- 0 8848 8848"/>
                              <a:gd name="T33" fmla="*/ T32 w 605"/>
                              <a:gd name="T34" fmla="+- 0 2046 1841"/>
                              <a:gd name="T35" fmla="*/ 2046 h 551"/>
                              <a:gd name="T36" fmla="+- 0 9452 8848"/>
                              <a:gd name="T37" fmla="*/ T36 w 605"/>
                              <a:gd name="T38" fmla="+- 0 2046 1841"/>
                              <a:gd name="T39" fmla="*/ 2046 h 551"/>
                              <a:gd name="T40" fmla="+- 0 8848 8848"/>
                              <a:gd name="T41" fmla="*/ T40 w 605"/>
                              <a:gd name="T42" fmla="+- 0 1978 1841"/>
                              <a:gd name="T43" fmla="*/ 1978 h 551"/>
                              <a:gd name="T44" fmla="+- 0 9452 8848"/>
                              <a:gd name="T45" fmla="*/ T44 w 605"/>
                              <a:gd name="T46" fmla="+- 0 1978 1841"/>
                              <a:gd name="T47" fmla="*/ 1978 h 551"/>
                              <a:gd name="T48" fmla="+- 0 8848 8848"/>
                              <a:gd name="T49" fmla="*/ T48 w 605"/>
                              <a:gd name="T50" fmla="+- 0 1911 1841"/>
                              <a:gd name="T51" fmla="*/ 1911 h 551"/>
                              <a:gd name="T52" fmla="+- 0 9452 8848"/>
                              <a:gd name="T53" fmla="*/ T52 w 605"/>
                              <a:gd name="T54" fmla="+- 0 1911 1841"/>
                              <a:gd name="T55" fmla="*/ 1911 h 551"/>
                              <a:gd name="T56" fmla="+- 0 8848 8848"/>
                              <a:gd name="T57" fmla="*/ T56 w 605"/>
                              <a:gd name="T58" fmla="+- 0 1841 1841"/>
                              <a:gd name="T59" fmla="*/ 1841 h 551"/>
                              <a:gd name="T60" fmla="+- 0 9452 8848"/>
                              <a:gd name="T61" fmla="*/ T60 w 605"/>
                              <a:gd name="T62" fmla="+- 0 1841 1841"/>
                              <a:gd name="T63" fmla="*/ 1841 h 5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605" h="551">
                                <a:moveTo>
                                  <a:pt x="0" y="550"/>
                                </a:moveTo>
                                <a:lnTo>
                                  <a:pt x="604" y="550"/>
                                </a:lnTo>
                                <a:moveTo>
                                  <a:pt x="0" y="480"/>
                                </a:moveTo>
                                <a:lnTo>
                                  <a:pt x="604" y="480"/>
                                </a:lnTo>
                                <a:moveTo>
                                  <a:pt x="0" y="413"/>
                                </a:moveTo>
                                <a:lnTo>
                                  <a:pt x="604" y="413"/>
                                </a:lnTo>
                                <a:moveTo>
                                  <a:pt x="0" y="343"/>
                                </a:moveTo>
                                <a:lnTo>
                                  <a:pt x="604" y="343"/>
                                </a:lnTo>
                                <a:moveTo>
                                  <a:pt x="0" y="205"/>
                                </a:moveTo>
                                <a:lnTo>
                                  <a:pt x="604" y="205"/>
                                </a:lnTo>
                                <a:moveTo>
                                  <a:pt x="0" y="137"/>
                                </a:moveTo>
                                <a:lnTo>
                                  <a:pt x="604" y="137"/>
                                </a:lnTo>
                                <a:moveTo>
                                  <a:pt x="0" y="70"/>
                                </a:moveTo>
                                <a:lnTo>
                                  <a:pt x="604" y="70"/>
                                </a:lnTo>
                                <a:moveTo>
                                  <a:pt x="0" y="0"/>
                                </a:moveTo>
                                <a:lnTo>
                                  <a:pt x="60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6" name="Line 876"/>
                        <wps:cNvCnPr>
                          <a:cxnSpLocks/>
                        </wps:cNvCnPr>
                        <wps:spPr bwMode="auto">
                          <a:xfrm>
                            <a:off x="8848" y="2116"/>
                            <a:ext cx="60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57" name="AutoShape 875"/>
                        <wps:cNvSpPr>
                          <a:spLocks/>
                        </wps:cNvSpPr>
                        <wps:spPr bwMode="auto">
                          <a:xfrm>
                            <a:off x="8848" y="1497"/>
                            <a:ext cx="605" cy="206"/>
                          </a:xfrm>
                          <a:custGeom>
                            <a:avLst/>
                            <a:gdLst>
                              <a:gd name="T0" fmla="+- 0 8848 8848"/>
                              <a:gd name="T1" fmla="*/ T0 w 605"/>
                              <a:gd name="T2" fmla="+- 0 1703 1498"/>
                              <a:gd name="T3" fmla="*/ 1703 h 206"/>
                              <a:gd name="T4" fmla="+- 0 9452 8848"/>
                              <a:gd name="T5" fmla="*/ T4 w 605"/>
                              <a:gd name="T6" fmla="+- 0 1703 1498"/>
                              <a:gd name="T7" fmla="*/ 1703 h 206"/>
                              <a:gd name="T8" fmla="+- 0 8848 8848"/>
                              <a:gd name="T9" fmla="*/ T8 w 605"/>
                              <a:gd name="T10" fmla="+- 0 1635 1498"/>
                              <a:gd name="T11" fmla="*/ 1635 h 206"/>
                              <a:gd name="T12" fmla="+- 0 9452 8848"/>
                              <a:gd name="T13" fmla="*/ T12 w 605"/>
                              <a:gd name="T14" fmla="+- 0 1635 1498"/>
                              <a:gd name="T15" fmla="*/ 1635 h 206"/>
                              <a:gd name="T16" fmla="+- 0 8848 8848"/>
                              <a:gd name="T17" fmla="*/ T16 w 605"/>
                              <a:gd name="T18" fmla="+- 0 1565 1498"/>
                              <a:gd name="T19" fmla="*/ 1565 h 206"/>
                              <a:gd name="T20" fmla="+- 0 9452 8848"/>
                              <a:gd name="T21" fmla="*/ T20 w 605"/>
                              <a:gd name="T22" fmla="+- 0 1565 1498"/>
                              <a:gd name="T23" fmla="*/ 1565 h 206"/>
                              <a:gd name="T24" fmla="+- 0 8848 8848"/>
                              <a:gd name="T25" fmla="*/ T24 w 605"/>
                              <a:gd name="T26" fmla="+- 0 1498 1498"/>
                              <a:gd name="T27" fmla="*/ 1498 h 206"/>
                              <a:gd name="T28" fmla="+- 0 9452 8848"/>
                              <a:gd name="T29" fmla="*/ T28 w 605"/>
                              <a:gd name="T30" fmla="+- 0 1498 1498"/>
                              <a:gd name="T31" fmla="*/ 1498 h 20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05" h="206">
                                <a:moveTo>
                                  <a:pt x="0" y="205"/>
                                </a:moveTo>
                                <a:lnTo>
                                  <a:pt x="604" y="205"/>
                                </a:lnTo>
                                <a:moveTo>
                                  <a:pt x="0" y="137"/>
                                </a:moveTo>
                                <a:lnTo>
                                  <a:pt x="604" y="137"/>
                                </a:lnTo>
                                <a:moveTo>
                                  <a:pt x="0" y="67"/>
                                </a:moveTo>
                                <a:lnTo>
                                  <a:pt x="604" y="67"/>
                                </a:lnTo>
                                <a:moveTo>
                                  <a:pt x="0" y="0"/>
                                </a:moveTo>
                                <a:lnTo>
                                  <a:pt x="60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8" name="Line 874"/>
                        <wps:cNvCnPr>
                          <a:cxnSpLocks/>
                        </wps:cNvCnPr>
                        <wps:spPr bwMode="auto">
                          <a:xfrm>
                            <a:off x="8848" y="1773"/>
                            <a:ext cx="60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59" name="AutoShape 873"/>
                        <wps:cNvSpPr>
                          <a:spLocks/>
                        </wps:cNvSpPr>
                        <wps:spPr bwMode="auto">
                          <a:xfrm>
                            <a:off x="9727" y="1840"/>
                            <a:ext cx="301" cy="551"/>
                          </a:xfrm>
                          <a:custGeom>
                            <a:avLst/>
                            <a:gdLst>
                              <a:gd name="T0" fmla="+- 0 9728 9728"/>
                              <a:gd name="T1" fmla="*/ T0 w 301"/>
                              <a:gd name="T2" fmla="+- 0 2391 1841"/>
                              <a:gd name="T3" fmla="*/ 2391 h 551"/>
                              <a:gd name="T4" fmla="+- 0 10029 9728"/>
                              <a:gd name="T5" fmla="*/ T4 w 301"/>
                              <a:gd name="T6" fmla="+- 0 2391 1841"/>
                              <a:gd name="T7" fmla="*/ 2391 h 551"/>
                              <a:gd name="T8" fmla="+- 0 9728 9728"/>
                              <a:gd name="T9" fmla="*/ T8 w 301"/>
                              <a:gd name="T10" fmla="+- 0 2321 1841"/>
                              <a:gd name="T11" fmla="*/ 2321 h 551"/>
                              <a:gd name="T12" fmla="+- 0 10029 9728"/>
                              <a:gd name="T13" fmla="*/ T12 w 301"/>
                              <a:gd name="T14" fmla="+- 0 2321 1841"/>
                              <a:gd name="T15" fmla="*/ 2321 h 551"/>
                              <a:gd name="T16" fmla="+- 0 9728 9728"/>
                              <a:gd name="T17" fmla="*/ T16 w 301"/>
                              <a:gd name="T18" fmla="+- 0 2254 1841"/>
                              <a:gd name="T19" fmla="*/ 2254 h 551"/>
                              <a:gd name="T20" fmla="+- 0 10029 9728"/>
                              <a:gd name="T21" fmla="*/ T20 w 301"/>
                              <a:gd name="T22" fmla="+- 0 2254 1841"/>
                              <a:gd name="T23" fmla="*/ 2254 h 551"/>
                              <a:gd name="T24" fmla="+- 0 9728 9728"/>
                              <a:gd name="T25" fmla="*/ T24 w 301"/>
                              <a:gd name="T26" fmla="+- 0 2184 1841"/>
                              <a:gd name="T27" fmla="*/ 2184 h 551"/>
                              <a:gd name="T28" fmla="+- 0 10029 9728"/>
                              <a:gd name="T29" fmla="*/ T28 w 301"/>
                              <a:gd name="T30" fmla="+- 0 2184 1841"/>
                              <a:gd name="T31" fmla="*/ 2184 h 551"/>
                              <a:gd name="T32" fmla="+- 0 9728 9728"/>
                              <a:gd name="T33" fmla="*/ T32 w 301"/>
                              <a:gd name="T34" fmla="+- 0 2046 1841"/>
                              <a:gd name="T35" fmla="*/ 2046 h 551"/>
                              <a:gd name="T36" fmla="+- 0 10029 9728"/>
                              <a:gd name="T37" fmla="*/ T36 w 301"/>
                              <a:gd name="T38" fmla="+- 0 2046 1841"/>
                              <a:gd name="T39" fmla="*/ 2046 h 551"/>
                              <a:gd name="T40" fmla="+- 0 9728 9728"/>
                              <a:gd name="T41" fmla="*/ T40 w 301"/>
                              <a:gd name="T42" fmla="+- 0 1978 1841"/>
                              <a:gd name="T43" fmla="*/ 1978 h 551"/>
                              <a:gd name="T44" fmla="+- 0 10029 9728"/>
                              <a:gd name="T45" fmla="*/ T44 w 301"/>
                              <a:gd name="T46" fmla="+- 0 1978 1841"/>
                              <a:gd name="T47" fmla="*/ 1978 h 551"/>
                              <a:gd name="T48" fmla="+- 0 9728 9728"/>
                              <a:gd name="T49" fmla="*/ T48 w 301"/>
                              <a:gd name="T50" fmla="+- 0 1911 1841"/>
                              <a:gd name="T51" fmla="*/ 1911 h 551"/>
                              <a:gd name="T52" fmla="+- 0 10029 9728"/>
                              <a:gd name="T53" fmla="*/ T52 w 301"/>
                              <a:gd name="T54" fmla="+- 0 1911 1841"/>
                              <a:gd name="T55" fmla="*/ 1911 h 551"/>
                              <a:gd name="T56" fmla="+- 0 9728 9728"/>
                              <a:gd name="T57" fmla="*/ T56 w 301"/>
                              <a:gd name="T58" fmla="+- 0 1841 1841"/>
                              <a:gd name="T59" fmla="*/ 1841 h 551"/>
                              <a:gd name="T60" fmla="+- 0 10029 9728"/>
                              <a:gd name="T61" fmla="*/ T60 w 301"/>
                              <a:gd name="T62" fmla="+- 0 1841 1841"/>
                              <a:gd name="T63" fmla="*/ 1841 h 5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01" h="551">
                                <a:moveTo>
                                  <a:pt x="0" y="550"/>
                                </a:moveTo>
                                <a:lnTo>
                                  <a:pt x="301" y="550"/>
                                </a:lnTo>
                                <a:moveTo>
                                  <a:pt x="0" y="480"/>
                                </a:moveTo>
                                <a:lnTo>
                                  <a:pt x="301" y="480"/>
                                </a:lnTo>
                                <a:moveTo>
                                  <a:pt x="0" y="413"/>
                                </a:moveTo>
                                <a:lnTo>
                                  <a:pt x="301" y="413"/>
                                </a:lnTo>
                                <a:moveTo>
                                  <a:pt x="0" y="343"/>
                                </a:moveTo>
                                <a:lnTo>
                                  <a:pt x="301" y="343"/>
                                </a:lnTo>
                                <a:moveTo>
                                  <a:pt x="0" y="205"/>
                                </a:moveTo>
                                <a:lnTo>
                                  <a:pt x="301" y="205"/>
                                </a:lnTo>
                                <a:moveTo>
                                  <a:pt x="0" y="137"/>
                                </a:moveTo>
                                <a:lnTo>
                                  <a:pt x="301" y="137"/>
                                </a:lnTo>
                                <a:moveTo>
                                  <a:pt x="0" y="70"/>
                                </a:moveTo>
                                <a:lnTo>
                                  <a:pt x="301" y="70"/>
                                </a:lnTo>
                                <a:moveTo>
                                  <a:pt x="0" y="0"/>
                                </a:moveTo>
                                <a:lnTo>
                                  <a:pt x="30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 name="Line 872"/>
                        <wps:cNvCnPr>
                          <a:cxnSpLocks/>
                        </wps:cNvCnPr>
                        <wps:spPr bwMode="auto">
                          <a:xfrm>
                            <a:off x="9728" y="2116"/>
                            <a:ext cx="301"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61" name="AutoShape 871"/>
                        <wps:cNvSpPr>
                          <a:spLocks/>
                        </wps:cNvSpPr>
                        <wps:spPr bwMode="auto">
                          <a:xfrm>
                            <a:off x="9727" y="1497"/>
                            <a:ext cx="301" cy="206"/>
                          </a:xfrm>
                          <a:custGeom>
                            <a:avLst/>
                            <a:gdLst>
                              <a:gd name="T0" fmla="+- 0 9728 9728"/>
                              <a:gd name="T1" fmla="*/ T0 w 301"/>
                              <a:gd name="T2" fmla="+- 0 1703 1498"/>
                              <a:gd name="T3" fmla="*/ 1703 h 206"/>
                              <a:gd name="T4" fmla="+- 0 10029 9728"/>
                              <a:gd name="T5" fmla="*/ T4 w 301"/>
                              <a:gd name="T6" fmla="+- 0 1703 1498"/>
                              <a:gd name="T7" fmla="*/ 1703 h 206"/>
                              <a:gd name="T8" fmla="+- 0 9728 9728"/>
                              <a:gd name="T9" fmla="*/ T8 w 301"/>
                              <a:gd name="T10" fmla="+- 0 1635 1498"/>
                              <a:gd name="T11" fmla="*/ 1635 h 206"/>
                              <a:gd name="T12" fmla="+- 0 10029 9728"/>
                              <a:gd name="T13" fmla="*/ T12 w 301"/>
                              <a:gd name="T14" fmla="+- 0 1635 1498"/>
                              <a:gd name="T15" fmla="*/ 1635 h 206"/>
                              <a:gd name="T16" fmla="+- 0 9728 9728"/>
                              <a:gd name="T17" fmla="*/ T16 w 301"/>
                              <a:gd name="T18" fmla="+- 0 1565 1498"/>
                              <a:gd name="T19" fmla="*/ 1565 h 206"/>
                              <a:gd name="T20" fmla="+- 0 10029 9728"/>
                              <a:gd name="T21" fmla="*/ T20 w 301"/>
                              <a:gd name="T22" fmla="+- 0 1565 1498"/>
                              <a:gd name="T23" fmla="*/ 1565 h 206"/>
                              <a:gd name="T24" fmla="+- 0 9728 9728"/>
                              <a:gd name="T25" fmla="*/ T24 w 301"/>
                              <a:gd name="T26" fmla="+- 0 1498 1498"/>
                              <a:gd name="T27" fmla="*/ 1498 h 206"/>
                              <a:gd name="T28" fmla="+- 0 10029 9728"/>
                              <a:gd name="T29" fmla="*/ T28 w 301"/>
                              <a:gd name="T30" fmla="+- 0 1498 1498"/>
                              <a:gd name="T31" fmla="*/ 1498 h 20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1" h="206">
                                <a:moveTo>
                                  <a:pt x="0" y="205"/>
                                </a:moveTo>
                                <a:lnTo>
                                  <a:pt x="301" y="205"/>
                                </a:lnTo>
                                <a:moveTo>
                                  <a:pt x="0" y="137"/>
                                </a:moveTo>
                                <a:lnTo>
                                  <a:pt x="301" y="137"/>
                                </a:lnTo>
                                <a:moveTo>
                                  <a:pt x="0" y="67"/>
                                </a:moveTo>
                                <a:lnTo>
                                  <a:pt x="301" y="67"/>
                                </a:lnTo>
                                <a:moveTo>
                                  <a:pt x="0" y="0"/>
                                </a:moveTo>
                                <a:lnTo>
                                  <a:pt x="30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 name="Line 870"/>
                        <wps:cNvCnPr>
                          <a:cxnSpLocks/>
                        </wps:cNvCnPr>
                        <wps:spPr bwMode="auto">
                          <a:xfrm>
                            <a:off x="9728" y="1773"/>
                            <a:ext cx="301"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63" name="AutoShape 869"/>
                        <wps:cNvSpPr>
                          <a:spLocks/>
                        </wps:cNvSpPr>
                        <wps:spPr bwMode="auto">
                          <a:xfrm>
                            <a:off x="8848" y="1152"/>
                            <a:ext cx="1181" cy="208"/>
                          </a:xfrm>
                          <a:custGeom>
                            <a:avLst/>
                            <a:gdLst>
                              <a:gd name="T0" fmla="+- 0 8848 8848"/>
                              <a:gd name="T1" fmla="*/ T0 w 1181"/>
                              <a:gd name="T2" fmla="+- 0 1360 1152"/>
                              <a:gd name="T3" fmla="*/ 1360 h 208"/>
                              <a:gd name="T4" fmla="+- 0 10029 8848"/>
                              <a:gd name="T5" fmla="*/ T4 w 1181"/>
                              <a:gd name="T6" fmla="+- 0 1360 1152"/>
                              <a:gd name="T7" fmla="*/ 1360 h 208"/>
                              <a:gd name="T8" fmla="+- 0 8848 8848"/>
                              <a:gd name="T9" fmla="*/ T8 w 1181"/>
                              <a:gd name="T10" fmla="+- 0 1290 1152"/>
                              <a:gd name="T11" fmla="*/ 1290 h 208"/>
                              <a:gd name="T12" fmla="+- 0 10029 8848"/>
                              <a:gd name="T13" fmla="*/ T12 w 1181"/>
                              <a:gd name="T14" fmla="+- 0 1290 1152"/>
                              <a:gd name="T15" fmla="*/ 1290 h 208"/>
                              <a:gd name="T16" fmla="+- 0 8848 8848"/>
                              <a:gd name="T17" fmla="*/ T16 w 1181"/>
                              <a:gd name="T18" fmla="+- 0 1222 1152"/>
                              <a:gd name="T19" fmla="*/ 1222 h 208"/>
                              <a:gd name="T20" fmla="+- 0 10029 8848"/>
                              <a:gd name="T21" fmla="*/ T20 w 1181"/>
                              <a:gd name="T22" fmla="+- 0 1222 1152"/>
                              <a:gd name="T23" fmla="*/ 1222 h 208"/>
                              <a:gd name="T24" fmla="+- 0 8848 8848"/>
                              <a:gd name="T25" fmla="*/ T24 w 1181"/>
                              <a:gd name="T26" fmla="+- 0 1152 1152"/>
                              <a:gd name="T27" fmla="*/ 1152 h 208"/>
                              <a:gd name="T28" fmla="+- 0 10029 8848"/>
                              <a:gd name="T29" fmla="*/ T28 w 1181"/>
                              <a:gd name="T30" fmla="+- 0 1152 1152"/>
                              <a:gd name="T31" fmla="*/ 1152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81" h="208">
                                <a:moveTo>
                                  <a:pt x="0" y="208"/>
                                </a:moveTo>
                                <a:lnTo>
                                  <a:pt x="1181" y="208"/>
                                </a:lnTo>
                                <a:moveTo>
                                  <a:pt x="0" y="138"/>
                                </a:moveTo>
                                <a:lnTo>
                                  <a:pt x="1181" y="138"/>
                                </a:lnTo>
                                <a:moveTo>
                                  <a:pt x="0" y="70"/>
                                </a:moveTo>
                                <a:lnTo>
                                  <a:pt x="1181" y="70"/>
                                </a:lnTo>
                                <a:moveTo>
                                  <a:pt x="0" y="0"/>
                                </a:moveTo>
                                <a:lnTo>
                                  <a:pt x="118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4" name="AutoShape 868"/>
                        <wps:cNvSpPr>
                          <a:spLocks/>
                        </wps:cNvSpPr>
                        <wps:spPr bwMode="auto">
                          <a:xfrm>
                            <a:off x="8848" y="1424"/>
                            <a:ext cx="1181" cy="7"/>
                          </a:xfrm>
                          <a:custGeom>
                            <a:avLst/>
                            <a:gdLst>
                              <a:gd name="T0" fmla="+- 0 8848 8848"/>
                              <a:gd name="T1" fmla="*/ T0 w 1181"/>
                              <a:gd name="T2" fmla="+- 0 1431 1424"/>
                              <a:gd name="T3" fmla="*/ 1431 h 7"/>
                              <a:gd name="T4" fmla="+- 0 10029 8848"/>
                              <a:gd name="T5" fmla="*/ T4 w 1181"/>
                              <a:gd name="T6" fmla="+- 0 1431 1424"/>
                              <a:gd name="T7" fmla="*/ 1431 h 7"/>
                              <a:gd name="T8" fmla="+- 0 8848 8848"/>
                              <a:gd name="T9" fmla="*/ T8 w 1181"/>
                              <a:gd name="T10" fmla="+- 0 1424 1424"/>
                              <a:gd name="T11" fmla="*/ 1424 h 7"/>
                              <a:gd name="T12" fmla="+- 0 10029 8848"/>
                              <a:gd name="T13" fmla="*/ T12 w 1181"/>
                              <a:gd name="T14" fmla="+- 0 1424 1424"/>
                              <a:gd name="T15" fmla="*/ 1424 h 7"/>
                            </a:gdLst>
                            <a:ahLst/>
                            <a:cxnLst>
                              <a:cxn ang="0">
                                <a:pos x="T1" y="T3"/>
                              </a:cxn>
                              <a:cxn ang="0">
                                <a:pos x="T5" y="T7"/>
                              </a:cxn>
                              <a:cxn ang="0">
                                <a:pos x="T9" y="T11"/>
                              </a:cxn>
                              <a:cxn ang="0">
                                <a:pos x="T13" y="T15"/>
                              </a:cxn>
                            </a:cxnLst>
                            <a:rect l="0" t="0" r="r" b="b"/>
                            <a:pathLst>
                              <a:path w="1181" h="7">
                                <a:moveTo>
                                  <a:pt x="0" y="7"/>
                                </a:moveTo>
                                <a:lnTo>
                                  <a:pt x="1181" y="7"/>
                                </a:lnTo>
                                <a:moveTo>
                                  <a:pt x="0" y="0"/>
                                </a:moveTo>
                                <a:lnTo>
                                  <a:pt x="1181" y="0"/>
                                </a:lnTo>
                              </a:path>
                            </a:pathLst>
                          </a:custGeom>
                          <a:noFill/>
                          <a:ln w="4452">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5" name="AutoShape 867"/>
                        <wps:cNvSpPr>
                          <a:spLocks/>
                        </wps:cNvSpPr>
                        <wps:spPr bwMode="auto">
                          <a:xfrm>
                            <a:off x="8848" y="809"/>
                            <a:ext cx="1181" cy="206"/>
                          </a:xfrm>
                          <a:custGeom>
                            <a:avLst/>
                            <a:gdLst>
                              <a:gd name="T0" fmla="+- 0 8848 8848"/>
                              <a:gd name="T1" fmla="*/ T0 w 1181"/>
                              <a:gd name="T2" fmla="+- 0 1015 809"/>
                              <a:gd name="T3" fmla="*/ 1015 h 206"/>
                              <a:gd name="T4" fmla="+- 0 10029 8848"/>
                              <a:gd name="T5" fmla="*/ T4 w 1181"/>
                              <a:gd name="T6" fmla="+- 0 1015 809"/>
                              <a:gd name="T7" fmla="*/ 1015 h 206"/>
                              <a:gd name="T8" fmla="+- 0 8848 8848"/>
                              <a:gd name="T9" fmla="*/ T8 w 1181"/>
                              <a:gd name="T10" fmla="+- 0 947 809"/>
                              <a:gd name="T11" fmla="*/ 947 h 206"/>
                              <a:gd name="T12" fmla="+- 0 10029 8848"/>
                              <a:gd name="T13" fmla="*/ T12 w 1181"/>
                              <a:gd name="T14" fmla="+- 0 947 809"/>
                              <a:gd name="T15" fmla="*/ 947 h 206"/>
                              <a:gd name="T16" fmla="+- 0 8848 8848"/>
                              <a:gd name="T17" fmla="*/ T16 w 1181"/>
                              <a:gd name="T18" fmla="+- 0 877 809"/>
                              <a:gd name="T19" fmla="*/ 877 h 206"/>
                              <a:gd name="T20" fmla="+- 0 10029 8848"/>
                              <a:gd name="T21" fmla="*/ T20 w 1181"/>
                              <a:gd name="T22" fmla="+- 0 877 809"/>
                              <a:gd name="T23" fmla="*/ 877 h 206"/>
                              <a:gd name="T24" fmla="+- 0 8848 8848"/>
                              <a:gd name="T25" fmla="*/ T24 w 1181"/>
                              <a:gd name="T26" fmla="+- 0 809 809"/>
                              <a:gd name="T27" fmla="*/ 809 h 206"/>
                              <a:gd name="T28" fmla="+- 0 10029 8848"/>
                              <a:gd name="T29" fmla="*/ T28 w 1181"/>
                              <a:gd name="T30" fmla="+- 0 809 809"/>
                              <a:gd name="T31" fmla="*/ 809 h 20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81" h="206">
                                <a:moveTo>
                                  <a:pt x="0" y="206"/>
                                </a:moveTo>
                                <a:lnTo>
                                  <a:pt x="1181" y="206"/>
                                </a:lnTo>
                                <a:moveTo>
                                  <a:pt x="0" y="138"/>
                                </a:moveTo>
                                <a:lnTo>
                                  <a:pt x="1181" y="138"/>
                                </a:lnTo>
                                <a:moveTo>
                                  <a:pt x="0" y="68"/>
                                </a:moveTo>
                                <a:lnTo>
                                  <a:pt x="1181" y="68"/>
                                </a:lnTo>
                                <a:moveTo>
                                  <a:pt x="0" y="0"/>
                                </a:moveTo>
                                <a:lnTo>
                                  <a:pt x="118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6" name="Line 866"/>
                        <wps:cNvCnPr>
                          <a:cxnSpLocks/>
                        </wps:cNvCnPr>
                        <wps:spPr bwMode="auto">
                          <a:xfrm>
                            <a:off x="8848" y="1085"/>
                            <a:ext cx="1181"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67" name="AutoShape 865"/>
                        <wps:cNvSpPr>
                          <a:spLocks/>
                        </wps:cNvSpPr>
                        <wps:spPr bwMode="auto">
                          <a:xfrm>
                            <a:off x="2118" y="463"/>
                            <a:ext cx="7910" cy="208"/>
                          </a:xfrm>
                          <a:custGeom>
                            <a:avLst/>
                            <a:gdLst>
                              <a:gd name="T0" fmla="+- 0 2119 2119"/>
                              <a:gd name="T1" fmla="*/ T0 w 7910"/>
                              <a:gd name="T2" fmla="+- 0 672 464"/>
                              <a:gd name="T3" fmla="*/ 672 h 208"/>
                              <a:gd name="T4" fmla="+- 0 10029 2119"/>
                              <a:gd name="T5" fmla="*/ T4 w 7910"/>
                              <a:gd name="T6" fmla="+- 0 672 464"/>
                              <a:gd name="T7" fmla="*/ 672 h 208"/>
                              <a:gd name="T8" fmla="+- 0 2119 2119"/>
                              <a:gd name="T9" fmla="*/ T8 w 7910"/>
                              <a:gd name="T10" fmla="+- 0 602 464"/>
                              <a:gd name="T11" fmla="*/ 602 h 208"/>
                              <a:gd name="T12" fmla="+- 0 10029 2119"/>
                              <a:gd name="T13" fmla="*/ T12 w 7910"/>
                              <a:gd name="T14" fmla="+- 0 602 464"/>
                              <a:gd name="T15" fmla="*/ 602 h 208"/>
                              <a:gd name="T16" fmla="+- 0 2119 2119"/>
                              <a:gd name="T17" fmla="*/ T16 w 7910"/>
                              <a:gd name="T18" fmla="+- 0 534 464"/>
                              <a:gd name="T19" fmla="*/ 534 h 208"/>
                              <a:gd name="T20" fmla="+- 0 10029 2119"/>
                              <a:gd name="T21" fmla="*/ T20 w 7910"/>
                              <a:gd name="T22" fmla="+- 0 534 464"/>
                              <a:gd name="T23" fmla="*/ 534 h 208"/>
                              <a:gd name="T24" fmla="+- 0 2119 2119"/>
                              <a:gd name="T25" fmla="*/ T24 w 7910"/>
                              <a:gd name="T26" fmla="+- 0 464 464"/>
                              <a:gd name="T27" fmla="*/ 464 h 208"/>
                              <a:gd name="T28" fmla="+- 0 10029 2119"/>
                              <a:gd name="T29" fmla="*/ T28 w 7910"/>
                              <a:gd name="T30" fmla="+- 0 464 464"/>
                              <a:gd name="T31" fmla="*/ 464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910" h="208">
                                <a:moveTo>
                                  <a:pt x="0" y="208"/>
                                </a:moveTo>
                                <a:lnTo>
                                  <a:pt x="7910" y="208"/>
                                </a:lnTo>
                                <a:moveTo>
                                  <a:pt x="0" y="138"/>
                                </a:moveTo>
                                <a:lnTo>
                                  <a:pt x="7910" y="138"/>
                                </a:lnTo>
                                <a:moveTo>
                                  <a:pt x="0" y="70"/>
                                </a:moveTo>
                                <a:lnTo>
                                  <a:pt x="7910" y="70"/>
                                </a:lnTo>
                                <a:moveTo>
                                  <a:pt x="0" y="0"/>
                                </a:moveTo>
                                <a:lnTo>
                                  <a:pt x="791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8" name="AutoShape 864"/>
                        <wps:cNvSpPr>
                          <a:spLocks/>
                        </wps:cNvSpPr>
                        <wps:spPr bwMode="auto">
                          <a:xfrm>
                            <a:off x="2118" y="735"/>
                            <a:ext cx="7910" cy="7"/>
                          </a:xfrm>
                          <a:custGeom>
                            <a:avLst/>
                            <a:gdLst>
                              <a:gd name="T0" fmla="+- 0 2119 2119"/>
                              <a:gd name="T1" fmla="*/ T0 w 7910"/>
                              <a:gd name="T2" fmla="+- 0 743 736"/>
                              <a:gd name="T3" fmla="*/ 743 h 7"/>
                              <a:gd name="T4" fmla="+- 0 10029 2119"/>
                              <a:gd name="T5" fmla="*/ T4 w 7910"/>
                              <a:gd name="T6" fmla="+- 0 743 736"/>
                              <a:gd name="T7" fmla="*/ 743 h 7"/>
                              <a:gd name="T8" fmla="+- 0 2119 2119"/>
                              <a:gd name="T9" fmla="*/ T8 w 7910"/>
                              <a:gd name="T10" fmla="+- 0 736 736"/>
                              <a:gd name="T11" fmla="*/ 736 h 7"/>
                              <a:gd name="T12" fmla="+- 0 10029 2119"/>
                              <a:gd name="T13" fmla="*/ T12 w 7910"/>
                              <a:gd name="T14" fmla="+- 0 736 736"/>
                              <a:gd name="T15" fmla="*/ 736 h 7"/>
                            </a:gdLst>
                            <a:ahLst/>
                            <a:cxnLst>
                              <a:cxn ang="0">
                                <a:pos x="T1" y="T3"/>
                              </a:cxn>
                              <a:cxn ang="0">
                                <a:pos x="T5" y="T7"/>
                              </a:cxn>
                              <a:cxn ang="0">
                                <a:pos x="T9" y="T11"/>
                              </a:cxn>
                              <a:cxn ang="0">
                                <a:pos x="T13" y="T15"/>
                              </a:cxn>
                            </a:cxnLst>
                            <a:rect l="0" t="0" r="r" b="b"/>
                            <a:pathLst>
                              <a:path w="7910" h="7">
                                <a:moveTo>
                                  <a:pt x="0" y="7"/>
                                </a:moveTo>
                                <a:lnTo>
                                  <a:pt x="7910" y="7"/>
                                </a:lnTo>
                                <a:moveTo>
                                  <a:pt x="0" y="0"/>
                                </a:moveTo>
                                <a:lnTo>
                                  <a:pt x="7910" y="0"/>
                                </a:lnTo>
                              </a:path>
                            </a:pathLst>
                          </a:custGeom>
                          <a:noFill/>
                          <a:ln w="4451">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9" name="Line 863"/>
                        <wps:cNvCnPr>
                          <a:cxnSpLocks/>
                        </wps:cNvCnPr>
                        <wps:spPr bwMode="auto">
                          <a:xfrm>
                            <a:off x="2119" y="396"/>
                            <a:ext cx="791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70" name="Line 862"/>
                        <wps:cNvCnPr>
                          <a:cxnSpLocks/>
                        </wps:cNvCnPr>
                        <wps:spPr bwMode="auto">
                          <a:xfrm>
                            <a:off x="2560" y="396"/>
                            <a:ext cx="0" cy="1032"/>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871" name="AutoShape 861"/>
                        <wps:cNvSpPr>
                          <a:spLocks/>
                        </wps:cNvSpPr>
                        <wps:spPr bwMode="auto">
                          <a:xfrm>
                            <a:off x="3437" y="396"/>
                            <a:ext cx="6153" cy="1893"/>
                          </a:xfrm>
                          <a:custGeom>
                            <a:avLst/>
                            <a:gdLst>
                              <a:gd name="T0" fmla="+- 0 3437 3437"/>
                              <a:gd name="T1" fmla="*/ T0 w 6153"/>
                              <a:gd name="T2" fmla="+- 0 396 396"/>
                              <a:gd name="T3" fmla="*/ 396 h 1893"/>
                              <a:gd name="T4" fmla="+- 0 3437 3437"/>
                              <a:gd name="T5" fmla="*/ T4 w 6153"/>
                              <a:gd name="T6" fmla="+- 0 1773 396"/>
                              <a:gd name="T7" fmla="*/ 1773 h 1893"/>
                              <a:gd name="T8" fmla="+- 0 4317 3437"/>
                              <a:gd name="T9" fmla="*/ T8 w 6153"/>
                              <a:gd name="T10" fmla="+- 0 396 396"/>
                              <a:gd name="T11" fmla="*/ 396 h 1893"/>
                              <a:gd name="T12" fmla="+- 0 4317 3437"/>
                              <a:gd name="T13" fmla="*/ T12 w 6153"/>
                              <a:gd name="T14" fmla="+- 0 1962 396"/>
                              <a:gd name="T15" fmla="*/ 1962 h 1893"/>
                              <a:gd name="T16" fmla="+- 0 5196 3437"/>
                              <a:gd name="T17" fmla="*/ T16 w 6153"/>
                              <a:gd name="T18" fmla="+- 0 396 396"/>
                              <a:gd name="T19" fmla="*/ 396 h 1893"/>
                              <a:gd name="T20" fmla="+- 0 5196 3437"/>
                              <a:gd name="T21" fmla="*/ T20 w 6153"/>
                              <a:gd name="T22" fmla="+- 0 1978 396"/>
                              <a:gd name="T23" fmla="*/ 1978 h 1893"/>
                              <a:gd name="T24" fmla="+- 0 6074 3437"/>
                              <a:gd name="T25" fmla="*/ T24 w 6153"/>
                              <a:gd name="T26" fmla="+- 0 396 396"/>
                              <a:gd name="T27" fmla="*/ 396 h 1893"/>
                              <a:gd name="T28" fmla="+- 0 6074 3437"/>
                              <a:gd name="T29" fmla="*/ T28 w 6153"/>
                              <a:gd name="T30" fmla="+- 0 2116 396"/>
                              <a:gd name="T31" fmla="*/ 2116 h 1893"/>
                              <a:gd name="T32" fmla="+- 0 6953 3437"/>
                              <a:gd name="T33" fmla="*/ T32 w 6153"/>
                              <a:gd name="T34" fmla="+- 0 396 396"/>
                              <a:gd name="T35" fmla="*/ 396 h 1893"/>
                              <a:gd name="T36" fmla="+- 0 6953 3437"/>
                              <a:gd name="T37" fmla="*/ T36 w 6153"/>
                              <a:gd name="T38" fmla="+- 0 2289 396"/>
                              <a:gd name="T39" fmla="*/ 2289 h 1893"/>
                              <a:gd name="T40" fmla="+- 0 7833 3437"/>
                              <a:gd name="T41" fmla="*/ T40 w 6153"/>
                              <a:gd name="T42" fmla="+- 0 396 396"/>
                              <a:gd name="T43" fmla="*/ 396 h 1893"/>
                              <a:gd name="T44" fmla="+- 0 7833 3437"/>
                              <a:gd name="T45" fmla="*/ T44 w 6153"/>
                              <a:gd name="T46" fmla="+- 0 2289 396"/>
                              <a:gd name="T47" fmla="*/ 2289 h 1893"/>
                              <a:gd name="T48" fmla="+- 0 8710 3437"/>
                              <a:gd name="T49" fmla="*/ T48 w 6153"/>
                              <a:gd name="T50" fmla="+- 0 396 396"/>
                              <a:gd name="T51" fmla="*/ 396 h 1893"/>
                              <a:gd name="T52" fmla="+- 0 8710 3437"/>
                              <a:gd name="T53" fmla="*/ T52 w 6153"/>
                              <a:gd name="T54" fmla="+- 0 739 396"/>
                              <a:gd name="T55" fmla="*/ 739 h 1893"/>
                              <a:gd name="T56" fmla="+- 0 9590 3437"/>
                              <a:gd name="T57" fmla="*/ T56 w 6153"/>
                              <a:gd name="T58" fmla="+- 0 396 396"/>
                              <a:gd name="T59" fmla="*/ 396 h 1893"/>
                              <a:gd name="T60" fmla="+- 0 9590 3437"/>
                              <a:gd name="T61" fmla="*/ T60 w 6153"/>
                              <a:gd name="T62" fmla="+- 0 1428 396"/>
                              <a:gd name="T63" fmla="*/ 1428 h 18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6153" h="1893">
                                <a:moveTo>
                                  <a:pt x="0" y="0"/>
                                </a:moveTo>
                                <a:lnTo>
                                  <a:pt x="0" y="1377"/>
                                </a:lnTo>
                                <a:moveTo>
                                  <a:pt x="880" y="0"/>
                                </a:moveTo>
                                <a:lnTo>
                                  <a:pt x="880" y="1566"/>
                                </a:lnTo>
                                <a:moveTo>
                                  <a:pt x="1759" y="0"/>
                                </a:moveTo>
                                <a:lnTo>
                                  <a:pt x="1759" y="1582"/>
                                </a:lnTo>
                                <a:moveTo>
                                  <a:pt x="2637" y="0"/>
                                </a:moveTo>
                                <a:lnTo>
                                  <a:pt x="2637" y="1720"/>
                                </a:lnTo>
                                <a:moveTo>
                                  <a:pt x="3516" y="0"/>
                                </a:moveTo>
                                <a:lnTo>
                                  <a:pt x="3516" y="1893"/>
                                </a:lnTo>
                                <a:moveTo>
                                  <a:pt x="4396" y="0"/>
                                </a:moveTo>
                                <a:lnTo>
                                  <a:pt x="4396" y="1893"/>
                                </a:lnTo>
                                <a:moveTo>
                                  <a:pt x="5273" y="0"/>
                                </a:moveTo>
                                <a:lnTo>
                                  <a:pt x="5273" y="343"/>
                                </a:lnTo>
                                <a:moveTo>
                                  <a:pt x="6153" y="0"/>
                                </a:moveTo>
                                <a:lnTo>
                                  <a:pt x="6153" y="1032"/>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2" name="AutoShape 860"/>
                        <wps:cNvSpPr>
                          <a:spLocks/>
                        </wps:cNvSpPr>
                        <wps:spPr bwMode="auto">
                          <a:xfrm>
                            <a:off x="2118" y="396"/>
                            <a:ext cx="7910" cy="2063"/>
                          </a:xfrm>
                          <a:custGeom>
                            <a:avLst/>
                            <a:gdLst>
                              <a:gd name="T0" fmla="+- 0 2119 2119"/>
                              <a:gd name="T1" fmla="*/ T0 w 7910"/>
                              <a:gd name="T2" fmla="+- 0 396 396"/>
                              <a:gd name="T3" fmla="*/ 396 h 2063"/>
                              <a:gd name="T4" fmla="+- 0 2119 2119"/>
                              <a:gd name="T5" fmla="*/ T4 w 7910"/>
                              <a:gd name="T6" fmla="+- 0 2459 396"/>
                              <a:gd name="T7" fmla="*/ 2459 h 2063"/>
                              <a:gd name="T8" fmla="+- 0 2998 2119"/>
                              <a:gd name="T9" fmla="*/ T8 w 7910"/>
                              <a:gd name="T10" fmla="+- 0 396 396"/>
                              <a:gd name="T11" fmla="*/ 396 h 2063"/>
                              <a:gd name="T12" fmla="+- 0 2998 2119"/>
                              <a:gd name="T13" fmla="*/ T12 w 7910"/>
                              <a:gd name="T14" fmla="+- 0 2459 396"/>
                              <a:gd name="T15" fmla="*/ 2459 h 2063"/>
                              <a:gd name="T16" fmla="+- 0 3878 2119"/>
                              <a:gd name="T17" fmla="*/ T16 w 7910"/>
                              <a:gd name="T18" fmla="+- 0 396 396"/>
                              <a:gd name="T19" fmla="*/ 396 h 2063"/>
                              <a:gd name="T20" fmla="+- 0 3878 2119"/>
                              <a:gd name="T21" fmla="*/ T20 w 7910"/>
                              <a:gd name="T22" fmla="+- 0 2459 396"/>
                              <a:gd name="T23" fmla="*/ 2459 h 2063"/>
                              <a:gd name="T24" fmla="+- 0 4755 2119"/>
                              <a:gd name="T25" fmla="*/ T24 w 7910"/>
                              <a:gd name="T26" fmla="+- 0 396 396"/>
                              <a:gd name="T27" fmla="*/ 396 h 2063"/>
                              <a:gd name="T28" fmla="+- 0 4755 2119"/>
                              <a:gd name="T29" fmla="*/ T28 w 7910"/>
                              <a:gd name="T30" fmla="+- 0 2459 396"/>
                              <a:gd name="T31" fmla="*/ 2459 h 2063"/>
                              <a:gd name="T32" fmla="+- 0 5635 2119"/>
                              <a:gd name="T33" fmla="*/ T32 w 7910"/>
                              <a:gd name="T34" fmla="+- 0 396 396"/>
                              <a:gd name="T35" fmla="*/ 396 h 2063"/>
                              <a:gd name="T36" fmla="+- 0 5635 2119"/>
                              <a:gd name="T37" fmla="*/ T36 w 7910"/>
                              <a:gd name="T38" fmla="+- 0 2459 396"/>
                              <a:gd name="T39" fmla="*/ 2459 h 2063"/>
                              <a:gd name="T40" fmla="+- 0 6515 2119"/>
                              <a:gd name="T41" fmla="*/ T40 w 7910"/>
                              <a:gd name="T42" fmla="+- 0 396 396"/>
                              <a:gd name="T43" fmla="*/ 396 h 2063"/>
                              <a:gd name="T44" fmla="+- 0 6515 2119"/>
                              <a:gd name="T45" fmla="*/ T44 w 7910"/>
                              <a:gd name="T46" fmla="+- 0 2459 396"/>
                              <a:gd name="T47" fmla="*/ 2459 h 2063"/>
                              <a:gd name="T48" fmla="+- 0 7392 2119"/>
                              <a:gd name="T49" fmla="*/ T48 w 7910"/>
                              <a:gd name="T50" fmla="+- 0 396 396"/>
                              <a:gd name="T51" fmla="*/ 396 h 2063"/>
                              <a:gd name="T52" fmla="+- 0 7392 2119"/>
                              <a:gd name="T53" fmla="*/ T52 w 7910"/>
                              <a:gd name="T54" fmla="+- 0 2459 396"/>
                              <a:gd name="T55" fmla="*/ 2459 h 2063"/>
                              <a:gd name="T56" fmla="+- 0 8272 2119"/>
                              <a:gd name="T57" fmla="*/ T56 w 7910"/>
                              <a:gd name="T58" fmla="+- 0 396 396"/>
                              <a:gd name="T59" fmla="*/ 396 h 2063"/>
                              <a:gd name="T60" fmla="+- 0 8272 2119"/>
                              <a:gd name="T61" fmla="*/ T60 w 7910"/>
                              <a:gd name="T62" fmla="+- 0 2459 396"/>
                              <a:gd name="T63" fmla="*/ 2459 h 2063"/>
                              <a:gd name="T64" fmla="+- 0 9151 2119"/>
                              <a:gd name="T65" fmla="*/ T64 w 7910"/>
                              <a:gd name="T66" fmla="+- 0 396 396"/>
                              <a:gd name="T67" fmla="*/ 396 h 2063"/>
                              <a:gd name="T68" fmla="+- 0 9151 2119"/>
                              <a:gd name="T69" fmla="*/ T68 w 7910"/>
                              <a:gd name="T70" fmla="+- 0 2459 396"/>
                              <a:gd name="T71" fmla="*/ 2459 h 2063"/>
                              <a:gd name="T72" fmla="+- 0 10029 2119"/>
                              <a:gd name="T73" fmla="*/ T72 w 7910"/>
                              <a:gd name="T74" fmla="+- 0 396 396"/>
                              <a:gd name="T75" fmla="*/ 396 h 2063"/>
                              <a:gd name="T76" fmla="+- 0 10029 2119"/>
                              <a:gd name="T77" fmla="*/ T76 w 7910"/>
                              <a:gd name="T78" fmla="+- 0 2459 396"/>
                              <a:gd name="T79" fmla="*/ 2459 h 20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7910" h="2063">
                                <a:moveTo>
                                  <a:pt x="0" y="0"/>
                                </a:moveTo>
                                <a:lnTo>
                                  <a:pt x="0" y="2063"/>
                                </a:lnTo>
                                <a:moveTo>
                                  <a:pt x="879" y="0"/>
                                </a:moveTo>
                                <a:lnTo>
                                  <a:pt x="879" y="2063"/>
                                </a:lnTo>
                                <a:moveTo>
                                  <a:pt x="1759" y="0"/>
                                </a:moveTo>
                                <a:lnTo>
                                  <a:pt x="1759" y="2063"/>
                                </a:lnTo>
                                <a:moveTo>
                                  <a:pt x="2636" y="0"/>
                                </a:moveTo>
                                <a:lnTo>
                                  <a:pt x="2636" y="2063"/>
                                </a:lnTo>
                                <a:moveTo>
                                  <a:pt x="3516" y="0"/>
                                </a:moveTo>
                                <a:lnTo>
                                  <a:pt x="3516" y="2063"/>
                                </a:lnTo>
                                <a:moveTo>
                                  <a:pt x="4396" y="0"/>
                                </a:moveTo>
                                <a:lnTo>
                                  <a:pt x="4396" y="2063"/>
                                </a:lnTo>
                                <a:moveTo>
                                  <a:pt x="5273" y="0"/>
                                </a:moveTo>
                                <a:lnTo>
                                  <a:pt x="5273" y="2063"/>
                                </a:lnTo>
                                <a:moveTo>
                                  <a:pt x="6153" y="0"/>
                                </a:moveTo>
                                <a:lnTo>
                                  <a:pt x="6153" y="2063"/>
                                </a:lnTo>
                                <a:moveTo>
                                  <a:pt x="7032" y="0"/>
                                </a:moveTo>
                                <a:lnTo>
                                  <a:pt x="7032" y="2063"/>
                                </a:lnTo>
                                <a:moveTo>
                                  <a:pt x="7910" y="0"/>
                                </a:moveTo>
                                <a:lnTo>
                                  <a:pt x="7910" y="2063"/>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3" name="Rectangle 859"/>
                        <wps:cNvSpPr>
                          <a:spLocks/>
                        </wps:cNvSpPr>
                        <wps:spPr bwMode="auto">
                          <a:xfrm>
                            <a:off x="8572" y="739"/>
                            <a:ext cx="276" cy="1720"/>
                          </a:xfrm>
                          <a:prstGeom prst="rect">
                            <a:avLst/>
                          </a:prstGeom>
                          <a:solidFill>
                            <a:srgbClr val="843C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4" name="Rectangle 858"/>
                        <wps:cNvSpPr>
                          <a:spLocks/>
                        </wps:cNvSpPr>
                        <wps:spPr bwMode="auto">
                          <a:xfrm>
                            <a:off x="8572" y="739"/>
                            <a:ext cx="276" cy="1720"/>
                          </a:xfrm>
                          <a:prstGeom prst="rect">
                            <a:avLst/>
                          </a:prstGeom>
                          <a:noFill/>
                          <a:ln w="8890">
                            <a:solidFill>
                              <a:srgbClr val="843C0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5" name="Rectangle 857"/>
                        <wps:cNvSpPr>
                          <a:spLocks/>
                        </wps:cNvSpPr>
                        <wps:spPr bwMode="auto">
                          <a:xfrm>
                            <a:off x="9452" y="1427"/>
                            <a:ext cx="276" cy="1032"/>
                          </a:xfrm>
                          <a:prstGeom prst="rect">
                            <a:avLst/>
                          </a:prstGeom>
                          <a:solidFill>
                            <a:srgbClr val="843C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6" name="Rectangle 856"/>
                        <wps:cNvSpPr>
                          <a:spLocks/>
                        </wps:cNvSpPr>
                        <wps:spPr bwMode="auto">
                          <a:xfrm>
                            <a:off x="9452" y="1427"/>
                            <a:ext cx="276" cy="1032"/>
                          </a:xfrm>
                          <a:prstGeom prst="rect">
                            <a:avLst/>
                          </a:prstGeom>
                          <a:noFill/>
                          <a:ln w="8890">
                            <a:solidFill>
                              <a:srgbClr val="843C0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7" name="AutoShape 855"/>
                        <wps:cNvSpPr>
                          <a:spLocks/>
                        </wps:cNvSpPr>
                        <wps:spPr bwMode="auto">
                          <a:xfrm>
                            <a:off x="2422" y="1427"/>
                            <a:ext cx="5549" cy="1032"/>
                          </a:xfrm>
                          <a:custGeom>
                            <a:avLst/>
                            <a:gdLst>
                              <a:gd name="T0" fmla="+- 0 2697 2422"/>
                              <a:gd name="T1" fmla="*/ T0 w 5549"/>
                              <a:gd name="T2" fmla="+- 0 1428 1428"/>
                              <a:gd name="T3" fmla="*/ 1428 h 1032"/>
                              <a:gd name="T4" fmla="+- 0 2422 2422"/>
                              <a:gd name="T5" fmla="*/ T4 w 5549"/>
                              <a:gd name="T6" fmla="+- 0 1428 1428"/>
                              <a:gd name="T7" fmla="*/ 1428 h 1032"/>
                              <a:gd name="T8" fmla="+- 0 2422 2422"/>
                              <a:gd name="T9" fmla="*/ T8 w 5549"/>
                              <a:gd name="T10" fmla="+- 0 2459 1428"/>
                              <a:gd name="T11" fmla="*/ 2459 h 1032"/>
                              <a:gd name="T12" fmla="+- 0 2697 2422"/>
                              <a:gd name="T13" fmla="*/ T12 w 5549"/>
                              <a:gd name="T14" fmla="+- 0 2459 1428"/>
                              <a:gd name="T15" fmla="*/ 2459 h 1032"/>
                              <a:gd name="T16" fmla="+- 0 2697 2422"/>
                              <a:gd name="T17" fmla="*/ T16 w 5549"/>
                              <a:gd name="T18" fmla="+- 0 1428 1428"/>
                              <a:gd name="T19" fmla="*/ 1428 h 1032"/>
                              <a:gd name="T20" fmla="+- 0 3577 2422"/>
                              <a:gd name="T21" fmla="*/ T20 w 5549"/>
                              <a:gd name="T22" fmla="+- 0 1773 1428"/>
                              <a:gd name="T23" fmla="*/ 1773 h 1032"/>
                              <a:gd name="T24" fmla="+- 0 3299 2422"/>
                              <a:gd name="T25" fmla="*/ T24 w 5549"/>
                              <a:gd name="T26" fmla="+- 0 1773 1428"/>
                              <a:gd name="T27" fmla="*/ 1773 h 1032"/>
                              <a:gd name="T28" fmla="+- 0 3299 2422"/>
                              <a:gd name="T29" fmla="*/ T28 w 5549"/>
                              <a:gd name="T30" fmla="+- 0 2459 1428"/>
                              <a:gd name="T31" fmla="*/ 2459 h 1032"/>
                              <a:gd name="T32" fmla="+- 0 3577 2422"/>
                              <a:gd name="T33" fmla="*/ T32 w 5549"/>
                              <a:gd name="T34" fmla="+- 0 2459 1428"/>
                              <a:gd name="T35" fmla="*/ 2459 h 1032"/>
                              <a:gd name="T36" fmla="+- 0 3577 2422"/>
                              <a:gd name="T37" fmla="*/ T36 w 5549"/>
                              <a:gd name="T38" fmla="+- 0 1773 1428"/>
                              <a:gd name="T39" fmla="*/ 1773 h 1032"/>
                              <a:gd name="T40" fmla="+- 0 4454 2422"/>
                              <a:gd name="T41" fmla="*/ T40 w 5549"/>
                              <a:gd name="T42" fmla="+- 0 1962 1428"/>
                              <a:gd name="T43" fmla="*/ 1962 h 1032"/>
                              <a:gd name="T44" fmla="+- 0 4179 2422"/>
                              <a:gd name="T45" fmla="*/ T44 w 5549"/>
                              <a:gd name="T46" fmla="+- 0 1962 1428"/>
                              <a:gd name="T47" fmla="*/ 1962 h 1032"/>
                              <a:gd name="T48" fmla="+- 0 4179 2422"/>
                              <a:gd name="T49" fmla="*/ T48 w 5549"/>
                              <a:gd name="T50" fmla="+- 0 2459 1428"/>
                              <a:gd name="T51" fmla="*/ 2459 h 1032"/>
                              <a:gd name="T52" fmla="+- 0 4454 2422"/>
                              <a:gd name="T53" fmla="*/ T52 w 5549"/>
                              <a:gd name="T54" fmla="+- 0 2459 1428"/>
                              <a:gd name="T55" fmla="*/ 2459 h 1032"/>
                              <a:gd name="T56" fmla="+- 0 4454 2422"/>
                              <a:gd name="T57" fmla="*/ T56 w 5549"/>
                              <a:gd name="T58" fmla="+- 0 1962 1428"/>
                              <a:gd name="T59" fmla="*/ 1962 h 1032"/>
                              <a:gd name="T60" fmla="+- 0 5334 2422"/>
                              <a:gd name="T61" fmla="*/ T60 w 5549"/>
                              <a:gd name="T62" fmla="+- 0 1978 1428"/>
                              <a:gd name="T63" fmla="*/ 1978 h 1032"/>
                              <a:gd name="T64" fmla="+- 0 5059 2422"/>
                              <a:gd name="T65" fmla="*/ T64 w 5549"/>
                              <a:gd name="T66" fmla="+- 0 1978 1428"/>
                              <a:gd name="T67" fmla="*/ 1978 h 1032"/>
                              <a:gd name="T68" fmla="+- 0 5059 2422"/>
                              <a:gd name="T69" fmla="*/ T68 w 5549"/>
                              <a:gd name="T70" fmla="+- 0 2459 1428"/>
                              <a:gd name="T71" fmla="*/ 2459 h 1032"/>
                              <a:gd name="T72" fmla="+- 0 5334 2422"/>
                              <a:gd name="T73" fmla="*/ T72 w 5549"/>
                              <a:gd name="T74" fmla="+- 0 2459 1428"/>
                              <a:gd name="T75" fmla="*/ 2459 h 1032"/>
                              <a:gd name="T76" fmla="+- 0 5334 2422"/>
                              <a:gd name="T77" fmla="*/ T76 w 5549"/>
                              <a:gd name="T78" fmla="+- 0 1978 1428"/>
                              <a:gd name="T79" fmla="*/ 1978 h 1032"/>
                              <a:gd name="T80" fmla="+- 0 6211 2422"/>
                              <a:gd name="T81" fmla="*/ T80 w 5549"/>
                              <a:gd name="T82" fmla="+- 0 2116 1428"/>
                              <a:gd name="T83" fmla="*/ 2116 h 1032"/>
                              <a:gd name="T84" fmla="+- 0 5936 2422"/>
                              <a:gd name="T85" fmla="*/ T84 w 5549"/>
                              <a:gd name="T86" fmla="+- 0 2116 1428"/>
                              <a:gd name="T87" fmla="*/ 2116 h 1032"/>
                              <a:gd name="T88" fmla="+- 0 5936 2422"/>
                              <a:gd name="T89" fmla="*/ T88 w 5549"/>
                              <a:gd name="T90" fmla="+- 0 2459 1428"/>
                              <a:gd name="T91" fmla="*/ 2459 h 1032"/>
                              <a:gd name="T92" fmla="+- 0 6211 2422"/>
                              <a:gd name="T93" fmla="*/ T92 w 5549"/>
                              <a:gd name="T94" fmla="+- 0 2459 1428"/>
                              <a:gd name="T95" fmla="*/ 2459 h 1032"/>
                              <a:gd name="T96" fmla="+- 0 6211 2422"/>
                              <a:gd name="T97" fmla="*/ T96 w 5549"/>
                              <a:gd name="T98" fmla="+- 0 2116 1428"/>
                              <a:gd name="T99" fmla="*/ 2116 h 1032"/>
                              <a:gd name="T100" fmla="+- 0 7091 2422"/>
                              <a:gd name="T101" fmla="*/ T100 w 5549"/>
                              <a:gd name="T102" fmla="+- 0 2289 1428"/>
                              <a:gd name="T103" fmla="*/ 2289 h 1032"/>
                              <a:gd name="T104" fmla="+- 0 6816 2422"/>
                              <a:gd name="T105" fmla="*/ T104 w 5549"/>
                              <a:gd name="T106" fmla="+- 0 2289 1428"/>
                              <a:gd name="T107" fmla="*/ 2289 h 1032"/>
                              <a:gd name="T108" fmla="+- 0 6816 2422"/>
                              <a:gd name="T109" fmla="*/ T108 w 5549"/>
                              <a:gd name="T110" fmla="+- 0 2459 1428"/>
                              <a:gd name="T111" fmla="*/ 2459 h 1032"/>
                              <a:gd name="T112" fmla="+- 0 7091 2422"/>
                              <a:gd name="T113" fmla="*/ T112 w 5549"/>
                              <a:gd name="T114" fmla="+- 0 2459 1428"/>
                              <a:gd name="T115" fmla="*/ 2459 h 1032"/>
                              <a:gd name="T116" fmla="+- 0 7091 2422"/>
                              <a:gd name="T117" fmla="*/ T116 w 5549"/>
                              <a:gd name="T118" fmla="+- 0 2289 1428"/>
                              <a:gd name="T119" fmla="*/ 2289 h 1032"/>
                              <a:gd name="T120" fmla="+- 0 7971 2422"/>
                              <a:gd name="T121" fmla="*/ T120 w 5549"/>
                              <a:gd name="T122" fmla="+- 0 2289 1428"/>
                              <a:gd name="T123" fmla="*/ 2289 h 1032"/>
                              <a:gd name="T124" fmla="+- 0 7695 2422"/>
                              <a:gd name="T125" fmla="*/ T124 w 5549"/>
                              <a:gd name="T126" fmla="+- 0 2289 1428"/>
                              <a:gd name="T127" fmla="*/ 2289 h 1032"/>
                              <a:gd name="T128" fmla="+- 0 7695 2422"/>
                              <a:gd name="T129" fmla="*/ T128 w 5549"/>
                              <a:gd name="T130" fmla="+- 0 2459 1428"/>
                              <a:gd name="T131" fmla="*/ 2459 h 1032"/>
                              <a:gd name="T132" fmla="+- 0 7971 2422"/>
                              <a:gd name="T133" fmla="*/ T132 w 5549"/>
                              <a:gd name="T134" fmla="+- 0 2459 1428"/>
                              <a:gd name="T135" fmla="*/ 2459 h 1032"/>
                              <a:gd name="T136" fmla="+- 0 7971 2422"/>
                              <a:gd name="T137" fmla="*/ T136 w 5549"/>
                              <a:gd name="T138" fmla="+- 0 2289 1428"/>
                              <a:gd name="T139" fmla="*/ 2289 h 10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5549" h="1032">
                                <a:moveTo>
                                  <a:pt x="275" y="0"/>
                                </a:moveTo>
                                <a:lnTo>
                                  <a:pt x="0" y="0"/>
                                </a:lnTo>
                                <a:lnTo>
                                  <a:pt x="0" y="1031"/>
                                </a:lnTo>
                                <a:lnTo>
                                  <a:pt x="275" y="1031"/>
                                </a:lnTo>
                                <a:lnTo>
                                  <a:pt x="275" y="0"/>
                                </a:lnTo>
                                <a:close/>
                                <a:moveTo>
                                  <a:pt x="1155" y="345"/>
                                </a:moveTo>
                                <a:lnTo>
                                  <a:pt x="877" y="345"/>
                                </a:lnTo>
                                <a:lnTo>
                                  <a:pt x="877" y="1031"/>
                                </a:lnTo>
                                <a:lnTo>
                                  <a:pt x="1155" y="1031"/>
                                </a:lnTo>
                                <a:lnTo>
                                  <a:pt x="1155" y="345"/>
                                </a:lnTo>
                                <a:close/>
                                <a:moveTo>
                                  <a:pt x="2032" y="534"/>
                                </a:moveTo>
                                <a:lnTo>
                                  <a:pt x="1757" y="534"/>
                                </a:lnTo>
                                <a:lnTo>
                                  <a:pt x="1757" y="1031"/>
                                </a:lnTo>
                                <a:lnTo>
                                  <a:pt x="2032" y="1031"/>
                                </a:lnTo>
                                <a:lnTo>
                                  <a:pt x="2032" y="534"/>
                                </a:lnTo>
                                <a:close/>
                                <a:moveTo>
                                  <a:pt x="2912" y="550"/>
                                </a:moveTo>
                                <a:lnTo>
                                  <a:pt x="2637" y="550"/>
                                </a:lnTo>
                                <a:lnTo>
                                  <a:pt x="2637" y="1031"/>
                                </a:lnTo>
                                <a:lnTo>
                                  <a:pt x="2912" y="1031"/>
                                </a:lnTo>
                                <a:lnTo>
                                  <a:pt x="2912" y="550"/>
                                </a:lnTo>
                                <a:close/>
                                <a:moveTo>
                                  <a:pt x="3789" y="688"/>
                                </a:moveTo>
                                <a:lnTo>
                                  <a:pt x="3514" y="688"/>
                                </a:lnTo>
                                <a:lnTo>
                                  <a:pt x="3514" y="1031"/>
                                </a:lnTo>
                                <a:lnTo>
                                  <a:pt x="3789" y="1031"/>
                                </a:lnTo>
                                <a:lnTo>
                                  <a:pt x="3789" y="688"/>
                                </a:lnTo>
                                <a:close/>
                                <a:moveTo>
                                  <a:pt x="4669" y="861"/>
                                </a:moveTo>
                                <a:lnTo>
                                  <a:pt x="4394" y="861"/>
                                </a:lnTo>
                                <a:lnTo>
                                  <a:pt x="4394" y="1031"/>
                                </a:lnTo>
                                <a:lnTo>
                                  <a:pt x="4669" y="1031"/>
                                </a:lnTo>
                                <a:lnTo>
                                  <a:pt x="4669" y="861"/>
                                </a:lnTo>
                                <a:close/>
                                <a:moveTo>
                                  <a:pt x="5549" y="861"/>
                                </a:moveTo>
                                <a:lnTo>
                                  <a:pt x="5273" y="861"/>
                                </a:lnTo>
                                <a:lnTo>
                                  <a:pt x="5273" y="1031"/>
                                </a:lnTo>
                                <a:lnTo>
                                  <a:pt x="5549" y="1031"/>
                                </a:lnTo>
                                <a:lnTo>
                                  <a:pt x="5549" y="861"/>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8" name="AutoShape 854"/>
                        <wps:cNvSpPr>
                          <a:spLocks/>
                        </wps:cNvSpPr>
                        <wps:spPr bwMode="auto">
                          <a:xfrm>
                            <a:off x="2422" y="1427"/>
                            <a:ext cx="5549" cy="1032"/>
                          </a:xfrm>
                          <a:custGeom>
                            <a:avLst/>
                            <a:gdLst>
                              <a:gd name="T0" fmla="+- 0 2422 2422"/>
                              <a:gd name="T1" fmla="*/ T0 w 5549"/>
                              <a:gd name="T2" fmla="+- 0 1428 1428"/>
                              <a:gd name="T3" fmla="*/ 1428 h 1032"/>
                              <a:gd name="T4" fmla="+- 0 2697 2422"/>
                              <a:gd name="T5" fmla="*/ T4 w 5549"/>
                              <a:gd name="T6" fmla="+- 0 1428 1428"/>
                              <a:gd name="T7" fmla="*/ 1428 h 1032"/>
                              <a:gd name="T8" fmla="+- 0 2697 2422"/>
                              <a:gd name="T9" fmla="*/ T8 w 5549"/>
                              <a:gd name="T10" fmla="+- 0 2459 1428"/>
                              <a:gd name="T11" fmla="*/ 2459 h 1032"/>
                              <a:gd name="T12" fmla="+- 0 2422 2422"/>
                              <a:gd name="T13" fmla="*/ T12 w 5549"/>
                              <a:gd name="T14" fmla="+- 0 2459 1428"/>
                              <a:gd name="T15" fmla="*/ 2459 h 1032"/>
                              <a:gd name="T16" fmla="+- 0 2422 2422"/>
                              <a:gd name="T17" fmla="*/ T16 w 5549"/>
                              <a:gd name="T18" fmla="+- 0 1428 1428"/>
                              <a:gd name="T19" fmla="*/ 1428 h 1032"/>
                              <a:gd name="T20" fmla="+- 0 3299 2422"/>
                              <a:gd name="T21" fmla="*/ T20 w 5549"/>
                              <a:gd name="T22" fmla="+- 0 1773 1428"/>
                              <a:gd name="T23" fmla="*/ 1773 h 1032"/>
                              <a:gd name="T24" fmla="+- 0 3577 2422"/>
                              <a:gd name="T25" fmla="*/ T24 w 5549"/>
                              <a:gd name="T26" fmla="+- 0 1773 1428"/>
                              <a:gd name="T27" fmla="*/ 1773 h 1032"/>
                              <a:gd name="T28" fmla="+- 0 3577 2422"/>
                              <a:gd name="T29" fmla="*/ T28 w 5549"/>
                              <a:gd name="T30" fmla="+- 0 2459 1428"/>
                              <a:gd name="T31" fmla="*/ 2459 h 1032"/>
                              <a:gd name="T32" fmla="+- 0 3299 2422"/>
                              <a:gd name="T33" fmla="*/ T32 w 5549"/>
                              <a:gd name="T34" fmla="+- 0 2459 1428"/>
                              <a:gd name="T35" fmla="*/ 2459 h 1032"/>
                              <a:gd name="T36" fmla="+- 0 3299 2422"/>
                              <a:gd name="T37" fmla="*/ T36 w 5549"/>
                              <a:gd name="T38" fmla="+- 0 1773 1428"/>
                              <a:gd name="T39" fmla="*/ 1773 h 1032"/>
                              <a:gd name="T40" fmla="+- 0 4179 2422"/>
                              <a:gd name="T41" fmla="*/ T40 w 5549"/>
                              <a:gd name="T42" fmla="+- 0 1962 1428"/>
                              <a:gd name="T43" fmla="*/ 1962 h 1032"/>
                              <a:gd name="T44" fmla="+- 0 4454 2422"/>
                              <a:gd name="T45" fmla="*/ T44 w 5549"/>
                              <a:gd name="T46" fmla="+- 0 1962 1428"/>
                              <a:gd name="T47" fmla="*/ 1962 h 1032"/>
                              <a:gd name="T48" fmla="+- 0 4454 2422"/>
                              <a:gd name="T49" fmla="*/ T48 w 5549"/>
                              <a:gd name="T50" fmla="+- 0 2459 1428"/>
                              <a:gd name="T51" fmla="*/ 2459 h 1032"/>
                              <a:gd name="T52" fmla="+- 0 4179 2422"/>
                              <a:gd name="T53" fmla="*/ T52 w 5549"/>
                              <a:gd name="T54" fmla="+- 0 2459 1428"/>
                              <a:gd name="T55" fmla="*/ 2459 h 1032"/>
                              <a:gd name="T56" fmla="+- 0 4179 2422"/>
                              <a:gd name="T57" fmla="*/ T56 w 5549"/>
                              <a:gd name="T58" fmla="+- 0 1962 1428"/>
                              <a:gd name="T59" fmla="*/ 1962 h 1032"/>
                              <a:gd name="T60" fmla="+- 0 5059 2422"/>
                              <a:gd name="T61" fmla="*/ T60 w 5549"/>
                              <a:gd name="T62" fmla="+- 0 1978 1428"/>
                              <a:gd name="T63" fmla="*/ 1978 h 1032"/>
                              <a:gd name="T64" fmla="+- 0 5334 2422"/>
                              <a:gd name="T65" fmla="*/ T64 w 5549"/>
                              <a:gd name="T66" fmla="+- 0 1978 1428"/>
                              <a:gd name="T67" fmla="*/ 1978 h 1032"/>
                              <a:gd name="T68" fmla="+- 0 5334 2422"/>
                              <a:gd name="T69" fmla="*/ T68 w 5549"/>
                              <a:gd name="T70" fmla="+- 0 2459 1428"/>
                              <a:gd name="T71" fmla="*/ 2459 h 1032"/>
                              <a:gd name="T72" fmla="+- 0 5059 2422"/>
                              <a:gd name="T73" fmla="*/ T72 w 5549"/>
                              <a:gd name="T74" fmla="+- 0 2459 1428"/>
                              <a:gd name="T75" fmla="*/ 2459 h 1032"/>
                              <a:gd name="T76" fmla="+- 0 5059 2422"/>
                              <a:gd name="T77" fmla="*/ T76 w 5549"/>
                              <a:gd name="T78" fmla="+- 0 1978 1428"/>
                              <a:gd name="T79" fmla="*/ 1978 h 1032"/>
                              <a:gd name="T80" fmla="+- 0 5936 2422"/>
                              <a:gd name="T81" fmla="*/ T80 w 5549"/>
                              <a:gd name="T82" fmla="+- 0 2116 1428"/>
                              <a:gd name="T83" fmla="*/ 2116 h 1032"/>
                              <a:gd name="T84" fmla="+- 0 6211 2422"/>
                              <a:gd name="T85" fmla="*/ T84 w 5549"/>
                              <a:gd name="T86" fmla="+- 0 2116 1428"/>
                              <a:gd name="T87" fmla="*/ 2116 h 1032"/>
                              <a:gd name="T88" fmla="+- 0 6211 2422"/>
                              <a:gd name="T89" fmla="*/ T88 w 5549"/>
                              <a:gd name="T90" fmla="+- 0 2459 1428"/>
                              <a:gd name="T91" fmla="*/ 2459 h 1032"/>
                              <a:gd name="T92" fmla="+- 0 5936 2422"/>
                              <a:gd name="T93" fmla="*/ T92 w 5549"/>
                              <a:gd name="T94" fmla="+- 0 2459 1428"/>
                              <a:gd name="T95" fmla="*/ 2459 h 1032"/>
                              <a:gd name="T96" fmla="+- 0 5936 2422"/>
                              <a:gd name="T97" fmla="*/ T96 w 5549"/>
                              <a:gd name="T98" fmla="+- 0 2116 1428"/>
                              <a:gd name="T99" fmla="*/ 2116 h 1032"/>
                              <a:gd name="T100" fmla="+- 0 6816 2422"/>
                              <a:gd name="T101" fmla="*/ T100 w 5549"/>
                              <a:gd name="T102" fmla="+- 0 2289 1428"/>
                              <a:gd name="T103" fmla="*/ 2289 h 1032"/>
                              <a:gd name="T104" fmla="+- 0 7091 2422"/>
                              <a:gd name="T105" fmla="*/ T104 w 5549"/>
                              <a:gd name="T106" fmla="+- 0 2289 1428"/>
                              <a:gd name="T107" fmla="*/ 2289 h 1032"/>
                              <a:gd name="T108" fmla="+- 0 7091 2422"/>
                              <a:gd name="T109" fmla="*/ T108 w 5549"/>
                              <a:gd name="T110" fmla="+- 0 2459 1428"/>
                              <a:gd name="T111" fmla="*/ 2459 h 1032"/>
                              <a:gd name="T112" fmla="+- 0 6816 2422"/>
                              <a:gd name="T113" fmla="*/ T112 w 5549"/>
                              <a:gd name="T114" fmla="+- 0 2459 1428"/>
                              <a:gd name="T115" fmla="*/ 2459 h 1032"/>
                              <a:gd name="T116" fmla="+- 0 6816 2422"/>
                              <a:gd name="T117" fmla="*/ T116 w 5549"/>
                              <a:gd name="T118" fmla="+- 0 2289 1428"/>
                              <a:gd name="T119" fmla="*/ 2289 h 1032"/>
                              <a:gd name="T120" fmla="+- 0 7695 2422"/>
                              <a:gd name="T121" fmla="*/ T120 w 5549"/>
                              <a:gd name="T122" fmla="+- 0 2289 1428"/>
                              <a:gd name="T123" fmla="*/ 2289 h 1032"/>
                              <a:gd name="T124" fmla="+- 0 7971 2422"/>
                              <a:gd name="T125" fmla="*/ T124 w 5549"/>
                              <a:gd name="T126" fmla="+- 0 2289 1428"/>
                              <a:gd name="T127" fmla="*/ 2289 h 1032"/>
                              <a:gd name="T128" fmla="+- 0 7971 2422"/>
                              <a:gd name="T129" fmla="*/ T128 w 5549"/>
                              <a:gd name="T130" fmla="+- 0 2459 1428"/>
                              <a:gd name="T131" fmla="*/ 2459 h 1032"/>
                              <a:gd name="T132" fmla="+- 0 7695 2422"/>
                              <a:gd name="T133" fmla="*/ T132 w 5549"/>
                              <a:gd name="T134" fmla="+- 0 2459 1428"/>
                              <a:gd name="T135" fmla="*/ 2459 h 1032"/>
                              <a:gd name="T136" fmla="+- 0 7695 2422"/>
                              <a:gd name="T137" fmla="*/ T136 w 5549"/>
                              <a:gd name="T138" fmla="+- 0 2289 1428"/>
                              <a:gd name="T139" fmla="*/ 2289 h 10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5549" h="1032">
                                <a:moveTo>
                                  <a:pt x="0" y="0"/>
                                </a:moveTo>
                                <a:lnTo>
                                  <a:pt x="275" y="0"/>
                                </a:lnTo>
                                <a:lnTo>
                                  <a:pt x="275" y="1031"/>
                                </a:lnTo>
                                <a:lnTo>
                                  <a:pt x="0" y="1031"/>
                                </a:lnTo>
                                <a:lnTo>
                                  <a:pt x="0" y="0"/>
                                </a:lnTo>
                                <a:close/>
                                <a:moveTo>
                                  <a:pt x="877" y="345"/>
                                </a:moveTo>
                                <a:lnTo>
                                  <a:pt x="1155" y="345"/>
                                </a:lnTo>
                                <a:lnTo>
                                  <a:pt x="1155" y="1031"/>
                                </a:lnTo>
                                <a:lnTo>
                                  <a:pt x="877" y="1031"/>
                                </a:lnTo>
                                <a:lnTo>
                                  <a:pt x="877" y="345"/>
                                </a:lnTo>
                                <a:close/>
                                <a:moveTo>
                                  <a:pt x="1757" y="534"/>
                                </a:moveTo>
                                <a:lnTo>
                                  <a:pt x="2032" y="534"/>
                                </a:lnTo>
                                <a:lnTo>
                                  <a:pt x="2032" y="1031"/>
                                </a:lnTo>
                                <a:lnTo>
                                  <a:pt x="1757" y="1031"/>
                                </a:lnTo>
                                <a:lnTo>
                                  <a:pt x="1757" y="534"/>
                                </a:lnTo>
                                <a:close/>
                                <a:moveTo>
                                  <a:pt x="2637" y="550"/>
                                </a:moveTo>
                                <a:lnTo>
                                  <a:pt x="2912" y="550"/>
                                </a:lnTo>
                                <a:lnTo>
                                  <a:pt x="2912" y="1031"/>
                                </a:lnTo>
                                <a:lnTo>
                                  <a:pt x="2637" y="1031"/>
                                </a:lnTo>
                                <a:lnTo>
                                  <a:pt x="2637" y="550"/>
                                </a:lnTo>
                                <a:close/>
                                <a:moveTo>
                                  <a:pt x="3514" y="688"/>
                                </a:moveTo>
                                <a:lnTo>
                                  <a:pt x="3789" y="688"/>
                                </a:lnTo>
                                <a:lnTo>
                                  <a:pt x="3789" y="1031"/>
                                </a:lnTo>
                                <a:lnTo>
                                  <a:pt x="3514" y="1031"/>
                                </a:lnTo>
                                <a:lnTo>
                                  <a:pt x="3514" y="688"/>
                                </a:lnTo>
                                <a:close/>
                                <a:moveTo>
                                  <a:pt x="4394" y="861"/>
                                </a:moveTo>
                                <a:lnTo>
                                  <a:pt x="4669" y="861"/>
                                </a:lnTo>
                                <a:lnTo>
                                  <a:pt x="4669" y="1031"/>
                                </a:lnTo>
                                <a:lnTo>
                                  <a:pt x="4394" y="1031"/>
                                </a:lnTo>
                                <a:lnTo>
                                  <a:pt x="4394" y="861"/>
                                </a:lnTo>
                                <a:close/>
                                <a:moveTo>
                                  <a:pt x="5273" y="861"/>
                                </a:moveTo>
                                <a:lnTo>
                                  <a:pt x="5549" y="861"/>
                                </a:lnTo>
                                <a:lnTo>
                                  <a:pt x="5549" y="1031"/>
                                </a:lnTo>
                                <a:lnTo>
                                  <a:pt x="5273" y="1031"/>
                                </a:lnTo>
                                <a:lnTo>
                                  <a:pt x="5273" y="861"/>
                                </a:lnTo>
                                <a:close/>
                              </a:path>
                            </a:pathLst>
                          </a:custGeom>
                          <a:noFill/>
                          <a:ln w="8890">
                            <a:solidFill>
                              <a:srgbClr val="7F7F7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9" name="Line 853"/>
                        <wps:cNvCnPr>
                          <a:cxnSpLocks/>
                        </wps:cNvCnPr>
                        <wps:spPr bwMode="auto">
                          <a:xfrm>
                            <a:off x="2119" y="2459"/>
                            <a:ext cx="791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80" name="Rectangle 852"/>
                        <wps:cNvSpPr>
                          <a:spLocks/>
                        </wps:cNvSpPr>
                        <wps:spPr bwMode="auto">
                          <a:xfrm>
                            <a:off x="1654" y="181"/>
                            <a:ext cx="8589" cy="2989"/>
                          </a:xfrm>
                          <a:prstGeom prst="rect">
                            <a:avLst/>
                          </a:prstGeom>
                          <a:noFill/>
                          <a:ln w="8890">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1" name="Text Box 851"/>
                        <wps:cNvSpPr txBox="1">
                          <a:spLocks/>
                        </wps:cNvSpPr>
                        <wps:spPr bwMode="auto">
                          <a:xfrm>
                            <a:off x="1780" y="314"/>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A2E554" w14:textId="77777777" w:rsidR="000B498F" w:rsidRDefault="000B498F" w:rsidP="000B498F">
                              <w:pPr>
                                <w:spacing w:line="175" w:lineRule="exact"/>
                                <w:rPr>
                                  <w:rFonts w:ascii="Carlito"/>
                                  <w:b/>
                                  <w:sz w:val="17"/>
                                </w:rPr>
                              </w:pPr>
                              <w:r>
                                <w:rPr>
                                  <w:rFonts w:ascii="Carlito"/>
                                  <w:b/>
                                  <w:color w:val="585858"/>
                                  <w:w w:val="105"/>
                                  <w:sz w:val="17"/>
                                </w:rPr>
                                <w:t>60</w:t>
                              </w:r>
                            </w:p>
                          </w:txbxContent>
                        </wps:txbx>
                        <wps:bodyPr rot="0" vert="horz" wrap="square" lIns="0" tIns="0" rIns="0" bIns="0" anchor="t" anchorCtr="0" upright="1">
                          <a:noAutofit/>
                        </wps:bodyPr>
                      </wps:wsp>
                      <wps:wsp>
                        <wps:cNvPr id="882" name="Text Box 850"/>
                        <wps:cNvSpPr txBox="1">
                          <a:spLocks/>
                        </wps:cNvSpPr>
                        <wps:spPr bwMode="auto">
                          <a:xfrm>
                            <a:off x="8624" y="473"/>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4B3A3" w14:textId="77777777" w:rsidR="000B498F" w:rsidRDefault="000B498F" w:rsidP="000B498F">
                              <w:pPr>
                                <w:spacing w:line="175" w:lineRule="exact"/>
                                <w:rPr>
                                  <w:rFonts w:ascii="Carlito"/>
                                  <w:b/>
                                  <w:sz w:val="17"/>
                                </w:rPr>
                              </w:pPr>
                              <w:r>
                                <w:rPr>
                                  <w:rFonts w:ascii="Carlito"/>
                                  <w:b/>
                                  <w:color w:val="404040"/>
                                  <w:w w:val="105"/>
                                  <w:sz w:val="17"/>
                                </w:rPr>
                                <w:t>50</w:t>
                              </w:r>
                            </w:p>
                          </w:txbxContent>
                        </wps:txbx>
                        <wps:bodyPr rot="0" vert="horz" wrap="square" lIns="0" tIns="0" rIns="0" bIns="0" anchor="t" anchorCtr="0" upright="1">
                          <a:noAutofit/>
                        </wps:bodyPr>
                      </wps:wsp>
                      <wps:wsp>
                        <wps:cNvPr id="883" name="Text Box 849"/>
                        <wps:cNvSpPr txBox="1">
                          <a:spLocks/>
                        </wps:cNvSpPr>
                        <wps:spPr bwMode="auto">
                          <a:xfrm>
                            <a:off x="1780" y="657"/>
                            <a:ext cx="198" cy="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C522D" w14:textId="77777777" w:rsidR="000B498F" w:rsidRDefault="000B498F" w:rsidP="000B498F">
                              <w:pPr>
                                <w:spacing w:line="177" w:lineRule="exact"/>
                                <w:rPr>
                                  <w:rFonts w:ascii="Carlito"/>
                                  <w:b/>
                                  <w:sz w:val="17"/>
                                </w:rPr>
                              </w:pPr>
                              <w:r>
                                <w:rPr>
                                  <w:rFonts w:ascii="Carlito"/>
                                  <w:b/>
                                  <w:color w:val="585858"/>
                                  <w:w w:val="105"/>
                                  <w:sz w:val="17"/>
                                </w:rPr>
                                <w:t>50</w:t>
                              </w:r>
                            </w:p>
                            <w:p w14:paraId="18D959A6" w14:textId="77777777" w:rsidR="000B498F" w:rsidRDefault="000B498F" w:rsidP="000B498F">
                              <w:pPr>
                                <w:spacing w:before="137" w:line="206" w:lineRule="exact"/>
                                <w:rPr>
                                  <w:rFonts w:ascii="Carlito"/>
                                  <w:b/>
                                  <w:sz w:val="17"/>
                                </w:rPr>
                              </w:pPr>
                              <w:r>
                                <w:rPr>
                                  <w:rFonts w:ascii="Carlito"/>
                                  <w:b/>
                                  <w:color w:val="585858"/>
                                  <w:w w:val="105"/>
                                  <w:sz w:val="17"/>
                                </w:rPr>
                                <w:t>40</w:t>
                              </w:r>
                            </w:p>
                          </w:txbxContent>
                        </wps:txbx>
                        <wps:bodyPr rot="0" vert="horz" wrap="square" lIns="0" tIns="0" rIns="0" bIns="0" anchor="t" anchorCtr="0" upright="1">
                          <a:noAutofit/>
                        </wps:bodyPr>
                      </wps:wsp>
                      <wps:wsp>
                        <wps:cNvPr id="884" name="Text Box 848"/>
                        <wps:cNvSpPr txBox="1">
                          <a:spLocks/>
                        </wps:cNvSpPr>
                        <wps:spPr bwMode="auto">
                          <a:xfrm>
                            <a:off x="2470" y="1161"/>
                            <a:ext cx="199"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50EBDA" w14:textId="77777777" w:rsidR="000B498F" w:rsidRDefault="000B498F" w:rsidP="000B498F">
                              <w:pPr>
                                <w:spacing w:line="175" w:lineRule="exact"/>
                                <w:rPr>
                                  <w:rFonts w:ascii="Carlito"/>
                                  <w:b/>
                                  <w:sz w:val="17"/>
                                </w:rPr>
                              </w:pPr>
                              <w:r>
                                <w:rPr>
                                  <w:rFonts w:ascii="Carlito"/>
                                  <w:b/>
                                  <w:color w:val="404040"/>
                                  <w:w w:val="105"/>
                                  <w:sz w:val="17"/>
                                </w:rPr>
                                <w:t>30</w:t>
                              </w:r>
                            </w:p>
                          </w:txbxContent>
                        </wps:txbx>
                        <wps:bodyPr rot="0" vert="horz" wrap="square" lIns="0" tIns="0" rIns="0" bIns="0" anchor="t" anchorCtr="0" upright="1">
                          <a:noAutofit/>
                        </wps:bodyPr>
                      </wps:wsp>
                      <wps:wsp>
                        <wps:cNvPr id="885" name="Text Box 847"/>
                        <wps:cNvSpPr txBox="1">
                          <a:spLocks/>
                        </wps:cNvSpPr>
                        <wps:spPr bwMode="auto">
                          <a:xfrm>
                            <a:off x="9502" y="1161"/>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74ED06" w14:textId="77777777" w:rsidR="000B498F" w:rsidRDefault="000B498F" w:rsidP="000B498F">
                              <w:pPr>
                                <w:spacing w:line="175" w:lineRule="exact"/>
                                <w:rPr>
                                  <w:rFonts w:ascii="Carlito"/>
                                  <w:b/>
                                  <w:sz w:val="17"/>
                                </w:rPr>
                              </w:pPr>
                              <w:r>
                                <w:rPr>
                                  <w:rFonts w:ascii="Carlito"/>
                                  <w:b/>
                                  <w:color w:val="404040"/>
                                  <w:w w:val="105"/>
                                  <w:sz w:val="17"/>
                                </w:rPr>
                                <w:t>30</w:t>
                              </w:r>
                            </w:p>
                          </w:txbxContent>
                        </wps:txbx>
                        <wps:bodyPr rot="0" vert="horz" wrap="square" lIns="0" tIns="0" rIns="0" bIns="0" anchor="t" anchorCtr="0" upright="1">
                          <a:noAutofit/>
                        </wps:bodyPr>
                      </wps:wsp>
                      <wps:wsp>
                        <wps:cNvPr id="886" name="Text Box 846"/>
                        <wps:cNvSpPr txBox="1">
                          <a:spLocks/>
                        </wps:cNvSpPr>
                        <wps:spPr bwMode="auto">
                          <a:xfrm>
                            <a:off x="1780" y="1346"/>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B5EF6C" w14:textId="77777777" w:rsidR="000B498F" w:rsidRDefault="000B498F" w:rsidP="000B498F">
                              <w:pPr>
                                <w:spacing w:line="175" w:lineRule="exact"/>
                                <w:rPr>
                                  <w:rFonts w:ascii="Carlito"/>
                                  <w:b/>
                                  <w:sz w:val="17"/>
                                </w:rPr>
                              </w:pPr>
                              <w:r>
                                <w:rPr>
                                  <w:rFonts w:ascii="Carlito"/>
                                  <w:b/>
                                  <w:color w:val="585858"/>
                                  <w:w w:val="105"/>
                                  <w:sz w:val="17"/>
                                </w:rPr>
                                <w:t>30</w:t>
                              </w:r>
                            </w:p>
                          </w:txbxContent>
                        </wps:txbx>
                        <wps:bodyPr rot="0" vert="horz" wrap="square" lIns="0" tIns="0" rIns="0" bIns="0" anchor="t" anchorCtr="0" upright="1">
                          <a:noAutofit/>
                        </wps:bodyPr>
                      </wps:wsp>
                      <wps:wsp>
                        <wps:cNvPr id="887" name="Text Box 845"/>
                        <wps:cNvSpPr txBox="1">
                          <a:spLocks/>
                        </wps:cNvSpPr>
                        <wps:spPr bwMode="auto">
                          <a:xfrm>
                            <a:off x="3349" y="1505"/>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AEDFF8" w14:textId="77777777" w:rsidR="000B498F" w:rsidRDefault="000B498F" w:rsidP="000B498F">
                              <w:pPr>
                                <w:spacing w:line="175" w:lineRule="exact"/>
                                <w:rPr>
                                  <w:rFonts w:ascii="Carlito"/>
                                  <w:b/>
                                  <w:sz w:val="17"/>
                                </w:rPr>
                              </w:pPr>
                              <w:r>
                                <w:rPr>
                                  <w:rFonts w:ascii="Carlito"/>
                                  <w:b/>
                                  <w:color w:val="404040"/>
                                  <w:w w:val="105"/>
                                  <w:sz w:val="17"/>
                                </w:rPr>
                                <w:t>20</w:t>
                              </w:r>
                            </w:p>
                          </w:txbxContent>
                        </wps:txbx>
                        <wps:bodyPr rot="0" vert="horz" wrap="square" lIns="0" tIns="0" rIns="0" bIns="0" anchor="t" anchorCtr="0" upright="1">
                          <a:noAutofit/>
                        </wps:bodyPr>
                      </wps:wsp>
                      <wps:wsp>
                        <wps:cNvPr id="888" name="Text Box 844"/>
                        <wps:cNvSpPr txBox="1">
                          <a:spLocks/>
                        </wps:cNvSpPr>
                        <wps:spPr bwMode="auto">
                          <a:xfrm>
                            <a:off x="1780" y="1689"/>
                            <a:ext cx="198"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30FDA" w14:textId="77777777" w:rsidR="000B498F" w:rsidRDefault="000B498F" w:rsidP="000B498F">
                              <w:pPr>
                                <w:spacing w:line="175" w:lineRule="exact"/>
                                <w:rPr>
                                  <w:rFonts w:ascii="Carlito"/>
                                  <w:b/>
                                  <w:sz w:val="17"/>
                                </w:rPr>
                              </w:pPr>
                              <w:r>
                                <w:rPr>
                                  <w:rFonts w:ascii="Carlito"/>
                                  <w:b/>
                                  <w:color w:val="585858"/>
                                  <w:w w:val="105"/>
                                  <w:sz w:val="17"/>
                                </w:rPr>
                                <w:t>20</w:t>
                              </w:r>
                            </w:p>
                          </w:txbxContent>
                        </wps:txbx>
                        <wps:bodyPr rot="0" vert="horz" wrap="square" lIns="0" tIns="0" rIns="0" bIns="0" anchor="t" anchorCtr="0" upright="1">
                          <a:noAutofit/>
                        </wps:bodyPr>
                      </wps:wsp>
                      <wps:wsp>
                        <wps:cNvPr id="889" name="Text Box 843"/>
                        <wps:cNvSpPr txBox="1">
                          <a:spLocks/>
                        </wps:cNvSpPr>
                        <wps:spPr bwMode="auto">
                          <a:xfrm>
                            <a:off x="4161" y="1694"/>
                            <a:ext cx="331"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3E11C" w14:textId="77777777" w:rsidR="000B498F" w:rsidRDefault="000B498F" w:rsidP="000B498F">
                              <w:pPr>
                                <w:spacing w:line="175" w:lineRule="exact"/>
                                <w:rPr>
                                  <w:rFonts w:ascii="Carlito"/>
                                  <w:b/>
                                  <w:sz w:val="17"/>
                                </w:rPr>
                              </w:pPr>
                              <w:r>
                                <w:rPr>
                                  <w:rFonts w:ascii="Carlito"/>
                                  <w:b/>
                                  <w:color w:val="404040"/>
                                  <w:w w:val="105"/>
                                  <w:sz w:val="17"/>
                                </w:rPr>
                                <w:t>14,5</w:t>
                              </w:r>
                            </w:p>
                          </w:txbxContent>
                        </wps:txbx>
                        <wps:bodyPr rot="0" vert="horz" wrap="square" lIns="0" tIns="0" rIns="0" bIns="0" anchor="t" anchorCtr="0" upright="1">
                          <a:noAutofit/>
                        </wps:bodyPr>
                      </wps:wsp>
                      <wps:wsp>
                        <wps:cNvPr id="890" name="Text Box 842"/>
                        <wps:cNvSpPr txBox="1">
                          <a:spLocks/>
                        </wps:cNvSpPr>
                        <wps:spPr bwMode="auto">
                          <a:xfrm>
                            <a:off x="5107" y="1712"/>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FAA84" w14:textId="77777777" w:rsidR="000B498F" w:rsidRDefault="000B498F" w:rsidP="000B498F">
                              <w:pPr>
                                <w:spacing w:line="175" w:lineRule="exact"/>
                                <w:rPr>
                                  <w:rFonts w:ascii="Carlito"/>
                                  <w:b/>
                                  <w:sz w:val="17"/>
                                </w:rPr>
                              </w:pPr>
                              <w:r>
                                <w:rPr>
                                  <w:rFonts w:ascii="Carlito"/>
                                  <w:b/>
                                  <w:color w:val="404040"/>
                                  <w:w w:val="105"/>
                                  <w:sz w:val="17"/>
                                </w:rPr>
                                <w:t>14</w:t>
                              </w:r>
                            </w:p>
                          </w:txbxContent>
                        </wps:txbx>
                        <wps:bodyPr rot="0" vert="horz" wrap="square" lIns="0" tIns="0" rIns="0" bIns="0" anchor="t" anchorCtr="0" upright="1">
                          <a:noAutofit/>
                        </wps:bodyPr>
                      </wps:wsp>
                      <wps:wsp>
                        <wps:cNvPr id="891" name="Text Box 841"/>
                        <wps:cNvSpPr txBox="1">
                          <a:spLocks/>
                        </wps:cNvSpPr>
                        <wps:spPr bwMode="auto">
                          <a:xfrm>
                            <a:off x="5986" y="1849"/>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2D5E66" w14:textId="77777777" w:rsidR="000B498F" w:rsidRDefault="000B498F" w:rsidP="000B498F">
                              <w:pPr>
                                <w:spacing w:line="175" w:lineRule="exact"/>
                                <w:rPr>
                                  <w:rFonts w:ascii="Carlito"/>
                                  <w:b/>
                                  <w:sz w:val="17"/>
                                </w:rPr>
                              </w:pPr>
                              <w:r>
                                <w:rPr>
                                  <w:rFonts w:ascii="Carlito"/>
                                  <w:b/>
                                  <w:color w:val="404040"/>
                                  <w:w w:val="105"/>
                                  <w:sz w:val="17"/>
                                </w:rPr>
                                <w:t>10</w:t>
                              </w:r>
                            </w:p>
                          </w:txbxContent>
                        </wps:txbx>
                        <wps:bodyPr rot="0" vert="horz" wrap="square" lIns="0" tIns="0" rIns="0" bIns="0" anchor="t" anchorCtr="0" upright="1">
                          <a:noAutofit/>
                        </wps:bodyPr>
                      </wps:wsp>
                      <wps:wsp>
                        <wps:cNvPr id="892" name="Text Box 840"/>
                        <wps:cNvSpPr txBox="1">
                          <a:spLocks/>
                        </wps:cNvSpPr>
                        <wps:spPr bwMode="auto">
                          <a:xfrm>
                            <a:off x="1780" y="2034"/>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8B3DBC" w14:textId="77777777" w:rsidR="000B498F" w:rsidRDefault="000B498F" w:rsidP="000B498F">
                              <w:pPr>
                                <w:spacing w:line="175" w:lineRule="exact"/>
                                <w:rPr>
                                  <w:rFonts w:ascii="Carlito"/>
                                  <w:b/>
                                  <w:sz w:val="17"/>
                                </w:rPr>
                              </w:pPr>
                              <w:r>
                                <w:rPr>
                                  <w:rFonts w:ascii="Carlito"/>
                                  <w:b/>
                                  <w:color w:val="585858"/>
                                  <w:w w:val="105"/>
                                  <w:sz w:val="17"/>
                                </w:rPr>
                                <w:t>10</w:t>
                              </w:r>
                            </w:p>
                          </w:txbxContent>
                        </wps:txbx>
                        <wps:bodyPr rot="0" vert="horz" wrap="square" lIns="0" tIns="0" rIns="0" bIns="0" anchor="t" anchorCtr="0" upright="1">
                          <a:noAutofit/>
                        </wps:bodyPr>
                      </wps:wsp>
                      <wps:wsp>
                        <wps:cNvPr id="893" name="Text Box 839"/>
                        <wps:cNvSpPr txBox="1">
                          <a:spLocks/>
                        </wps:cNvSpPr>
                        <wps:spPr bwMode="auto">
                          <a:xfrm>
                            <a:off x="6909" y="2022"/>
                            <a:ext cx="109"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CBFE23" w14:textId="77777777" w:rsidR="000B498F" w:rsidRDefault="000B498F" w:rsidP="000B498F">
                              <w:pPr>
                                <w:spacing w:line="175" w:lineRule="exact"/>
                                <w:rPr>
                                  <w:rFonts w:ascii="Carlito"/>
                                  <w:b/>
                                  <w:sz w:val="17"/>
                                </w:rPr>
                              </w:pPr>
                              <w:r>
                                <w:rPr>
                                  <w:rFonts w:ascii="Carlito"/>
                                  <w:b/>
                                  <w:color w:val="404040"/>
                                  <w:w w:val="102"/>
                                  <w:sz w:val="17"/>
                                </w:rPr>
                                <w:t>5</w:t>
                              </w:r>
                            </w:p>
                          </w:txbxContent>
                        </wps:txbx>
                        <wps:bodyPr rot="0" vert="horz" wrap="square" lIns="0" tIns="0" rIns="0" bIns="0" anchor="t" anchorCtr="0" upright="1">
                          <a:noAutofit/>
                        </wps:bodyPr>
                      </wps:wsp>
                      <wps:wsp>
                        <wps:cNvPr id="894" name="Text Box 838"/>
                        <wps:cNvSpPr txBox="1">
                          <a:spLocks/>
                        </wps:cNvSpPr>
                        <wps:spPr bwMode="auto">
                          <a:xfrm>
                            <a:off x="7789" y="2022"/>
                            <a:ext cx="109"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E137F7" w14:textId="77777777" w:rsidR="000B498F" w:rsidRDefault="000B498F" w:rsidP="000B498F">
                              <w:pPr>
                                <w:spacing w:line="175" w:lineRule="exact"/>
                                <w:rPr>
                                  <w:rFonts w:ascii="Carlito"/>
                                  <w:b/>
                                  <w:sz w:val="17"/>
                                </w:rPr>
                              </w:pPr>
                              <w:r>
                                <w:rPr>
                                  <w:rFonts w:ascii="Carlito"/>
                                  <w:b/>
                                  <w:color w:val="404040"/>
                                  <w:w w:val="102"/>
                                  <w:sz w:val="17"/>
                                </w:rPr>
                                <w:t>5</w:t>
                              </w:r>
                            </w:p>
                          </w:txbxContent>
                        </wps:txbx>
                        <wps:bodyPr rot="0" vert="horz" wrap="square" lIns="0" tIns="0" rIns="0" bIns="0" anchor="t" anchorCtr="0" upright="1">
                          <a:noAutofit/>
                        </wps:bodyPr>
                      </wps:wsp>
                      <wps:wsp>
                        <wps:cNvPr id="895" name="Text Box 837"/>
                        <wps:cNvSpPr txBox="1">
                          <a:spLocks/>
                        </wps:cNvSpPr>
                        <wps:spPr bwMode="auto">
                          <a:xfrm>
                            <a:off x="1869" y="2378"/>
                            <a:ext cx="109"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2CE1DD" w14:textId="77777777" w:rsidR="000B498F" w:rsidRDefault="000B498F" w:rsidP="000B498F">
                              <w:pPr>
                                <w:spacing w:line="175" w:lineRule="exact"/>
                                <w:rPr>
                                  <w:rFonts w:ascii="Carlito"/>
                                  <w:b/>
                                  <w:sz w:val="17"/>
                                </w:rPr>
                              </w:pPr>
                              <w:r>
                                <w:rPr>
                                  <w:rFonts w:ascii="Carlito"/>
                                  <w:b/>
                                  <w:color w:val="585858"/>
                                  <w:w w:val="102"/>
                                  <w:sz w:val="17"/>
                                </w:rPr>
                                <w:t>0</w:t>
                              </w:r>
                            </w:p>
                          </w:txbxContent>
                        </wps:txbx>
                        <wps:bodyPr rot="0" vert="horz" wrap="square" lIns="0" tIns="0" rIns="0" bIns="0" anchor="t" anchorCtr="0" upright="1">
                          <a:noAutofit/>
                        </wps:bodyPr>
                      </wps:wsp>
                      <wps:wsp>
                        <wps:cNvPr id="896" name="Text Box 836"/>
                        <wps:cNvSpPr txBox="1">
                          <a:spLocks/>
                        </wps:cNvSpPr>
                        <wps:spPr bwMode="auto">
                          <a:xfrm>
                            <a:off x="2400" y="2576"/>
                            <a:ext cx="757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E19AAC" w14:textId="77777777" w:rsidR="000B498F" w:rsidRDefault="000B498F" w:rsidP="000B498F">
                              <w:pPr>
                                <w:tabs>
                                  <w:tab w:val="left" w:pos="606"/>
                                  <w:tab w:val="left" w:pos="6171"/>
                                  <w:tab w:val="left" w:pos="6826"/>
                                </w:tabs>
                                <w:spacing w:line="136" w:lineRule="exact"/>
                                <w:ind w:left="-1" w:right="18"/>
                                <w:jc w:val="center"/>
                                <w:rPr>
                                  <w:rFonts w:ascii="Carlito"/>
                                  <w:b/>
                                  <w:sz w:val="13"/>
                                </w:rPr>
                              </w:pPr>
                              <w:r>
                                <w:rPr>
                                  <w:rFonts w:ascii="Carlito"/>
                                  <w:b/>
                                  <w:color w:val="585858"/>
                                  <w:w w:val="105"/>
                                  <w:sz w:val="13"/>
                                </w:rPr>
                                <w:t>China</w:t>
                              </w:r>
                              <w:r>
                                <w:rPr>
                                  <w:rFonts w:ascii="Carlito"/>
                                  <w:b/>
                                  <w:color w:val="585858"/>
                                  <w:w w:val="105"/>
                                  <w:sz w:val="13"/>
                                </w:rPr>
                                <w:tab/>
                              </w:r>
                              <w:proofErr w:type="spellStart"/>
                              <w:r>
                                <w:rPr>
                                  <w:rFonts w:ascii="Carlito"/>
                                  <w:b/>
                                  <w:color w:val="585858"/>
                                  <w:w w:val="105"/>
                                  <w:sz w:val="13"/>
                                </w:rPr>
                                <w:t>China</w:t>
                              </w:r>
                              <w:proofErr w:type="spellEnd"/>
                              <w:r>
                                <w:rPr>
                                  <w:rFonts w:ascii="Carlito"/>
                                  <w:b/>
                                  <w:color w:val="585858"/>
                                  <w:w w:val="105"/>
                                  <w:sz w:val="13"/>
                                </w:rPr>
                                <w:t xml:space="preserve"> </w:t>
                              </w:r>
                              <w:proofErr w:type="spellStart"/>
                              <w:r>
                                <w:rPr>
                                  <w:rFonts w:ascii="Carlito"/>
                                  <w:b/>
                                  <w:color w:val="585858"/>
                                  <w:w w:val="105"/>
                                  <w:sz w:val="13"/>
                                </w:rPr>
                                <w:t>Regiones</w:t>
                              </w:r>
                              <w:proofErr w:type="spellEnd"/>
                              <w:r>
                                <w:rPr>
                                  <w:rFonts w:ascii="Carlito"/>
                                  <w:b/>
                                  <w:color w:val="585858"/>
                                  <w:w w:val="105"/>
                                  <w:sz w:val="13"/>
                                </w:rPr>
                                <w:t xml:space="preserve">   EEUU (NSPS)    EU 2017/1442   EU 2017/1442   EU 2017/1442</w:t>
                              </w:r>
                              <w:r>
                                <w:rPr>
                                  <w:rFonts w:ascii="Carlito"/>
                                  <w:b/>
                                  <w:color w:val="585858"/>
                                  <w:spacing w:val="-4"/>
                                  <w:w w:val="105"/>
                                  <w:sz w:val="13"/>
                                </w:rPr>
                                <w:t xml:space="preserve"> </w:t>
                              </w:r>
                              <w:r>
                                <w:rPr>
                                  <w:rFonts w:ascii="Carlito"/>
                                  <w:b/>
                                  <w:color w:val="585858"/>
                                  <w:w w:val="105"/>
                                  <w:sz w:val="13"/>
                                </w:rPr>
                                <w:t>EU</w:t>
                              </w:r>
                              <w:r>
                                <w:rPr>
                                  <w:rFonts w:ascii="Carlito"/>
                                  <w:b/>
                                  <w:color w:val="585858"/>
                                  <w:spacing w:val="-1"/>
                                  <w:w w:val="105"/>
                                  <w:sz w:val="13"/>
                                </w:rPr>
                                <w:t xml:space="preserve"> </w:t>
                              </w:r>
                              <w:r>
                                <w:rPr>
                                  <w:rFonts w:ascii="Carlito"/>
                                  <w:b/>
                                  <w:color w:val="585858"/>
                                  <w:w w:val="105"/>
                                  <w:sz w:val="13"/>
                                </w:rPr>
                                <w:t>2017/1442</w:t>
                              </w:r>
                              <w:r>
                                <w:rPr>
                                  <w:rFonts w:ascii="Carlito"/>
                                  <w:b/>
                                  <w:color w:val="585858"/>
                                  <w:w w:val="105"/>
                                  <w:sz w:val="13"/>
                                </w:rPr>
                                <w:tab/>
                                <w:t>Chile</w:t>
                              </w:r>
                              <w:r>
                                <w:rPr>
                                  <w:rFonts w:ascii="Carlito"/>
                                  <w:b/>
                                  <w:color w:val="585858"/>
                                  <w:w w:val="105"/>
                                  <w:sz w:val="13"/>
                                </w:rPr>
                                <w:tab/>
                              </w:r>
                              <w:proofErr w:type="spellStart"/>
                              <w:r>
                                <w:rPr>
                                  <w:rFonts w:ascii="Carlito"/>
                                  <w:b/>
                                  <w:color w:val="585858"/>
                                  <w:w w:val="105"/>
                                  <w:sz w:val="13"/>
                                </w:rPr>
                                <w:t>Chile</w:t>
                              </w:r>
                              <w:proofErr w:type="spellEnd"/>
                              <w:r>
                                <w:rPr>
                                  <w:rFonts w:ascii="Carlito"/>
                                  <w:b/>
                                  <w:color w:val="585858"/>
                                  <w:spacing w:val="-1"/>
                                  <w:w w:val="105"/>
                                  <w:sz w:val="13"/>
                                </w:rPr>
                                <w:t xml:space="preserve"> </w:t>
                              </w:r>
                              <w:proofErr w:type="spellStart"/>
                              <w:r>
                                <w:rPr>
                                  <w:rFonts w:ascii="Carlito"/>
                                  <w:b/>
                                  <w:color w:val="585858"/>
                                  <w:spacing w:val="-3"/>
                                  <w:w w:val="105"/>
                                  <w:sz w:val="13"/>
                                </w:rPr>
                                <w:t>Nuevas</w:t>
                              </w:r>
                              <w:proofErr w:type="spellEnd"/>
                            </w:p>
                            <w:p w14:paraId="2FF7ABF3" w14:textId="77777777" w:rsidR="000B498F" w:rsidRDefault="000B498F" w:rsidP="000B498F">
                              <w:pPr>
                                <w:tabs>
                                  <w:tab w:val="left" w:pos="1546"/>
                                  <w:tab w:val="left" w:pos="5166"/>
                                </w:tabs>
                                <w:spacing w:before="7"/>
                                <w:ind w:right="115"/>
                                <w:jc w:val="center"/>
                                <w:rPr>
                                  <w:rFonts w:ascii="Carlito"/>
                                  <w:b/>
                                  <w:sz w:val="13"/>
                                </w:rPr>
                              </w:pPr>
                              <w:r>
                                <w:rPr>
                                  <w:rFonts w:ascii="Carlito"/>
                                  <w:b/>
                                  <w:color w:val="585858"/>
                                  <w:w w:val="105"/>
                                  <w:sz w:val="13"/>
                                </w:rPr>
                                <w:t>Claves</w:t>
                              </w:r>
                              <w:r>
                                <w:rPr>
                                  <w:rFonts w:ascii="Carlito"/>
                                  <w:b/>
                                  <w:color w:val="585858"/>
                                  <w:w w:val="105"/>
                                  <w:sz w:val="13"/>
                                </w:rPr>
                                <w:tab/>
                                <w:t>(100-300MW)  (300-1000MW)</w:t>
                              </w:r>
                              <w:r>
                                <w:rPr>
                                  <w:rFonts w:ascii="Carlito"/>
                                  <w:b/>
                                  <w:color w:val="585858"/>
                                  <w:spacing w:val="22"/>
                                  <w:w w:val="105"/>
                                  <w:sz w:val="13"/>
                                </w:rPr>
                                <w:t xml:space="preserve"> </w:t>
                              </w:r>
                              <w:r>
                                <w:rPr>
                                  <w:rFonts w:ascii="Carlito"/>
                                  <w:b/>
                                  <w:color w:val="585858"/>
                                  <w:w w:val="105"/>
                                  <w:sz w:val="13"/>
                                </w:rPr>
                                <w:t xml:space="preserve">(100-300MW) </w:t>
                              </w:r>
                              <w:r>
                                <w:rPr>
                                  <w:rFonts w:ascii="Carlito"/>
                                  <w:b/>
                                  <w:color w:val="585858"/>
                                  <w:spacing w:val="26"/>
                                  <w:w w:val="105"/>
                                  <w:sz w:val="13"/>
                                </w:rPr>
                                <w:t xml:space="preserve"> </w:t>
                              </w:r>
                              <w:r>
                                <w:rPr>
                                  <w:rFonts w:ascii="Carlito"/>
                                  <w:b/>
                                  <w:color w:val="585858"/>
                                  <w:w w:val="105"/>
                                  <w:sz w:val="13"/>
                                </w:rPr>
                                <w:t>(100-300MW)</w:t>
                              </w:r>
                              <w:r>
                                <w:rPr>
                                  <w:rFonts w:ascii="Carlito"/>
                                  <w:b/>
                                  <w:color w:val="585858"/>
                                  <w:w w:val="105"/>
                                  <w:sz w:val="13"/>
                                </w:rPr>
                                <w:tab/>
                              </w:r>
                              <w:proofErr w:type="spellStart"/>
                              <w:r>
                                <w:rPr>
                                  <w:rFonts w:ascii="Carlito"/>
                                  <w:b/>
                                  <w:color w:val="585858"/>
                                  <w:w w:val="105"/>
                                  <w:sz w:val="13"/>
                                </w:rPr>
                                <w:t>Existentes</w:t>
                              </w:r>
                              <w:proofErr w:type="spellEnd"/>
                            </w:p>
                            <w:p w14:paraId="4B8C5FAB" w14:textId="77777777" w:rsidR="000B498F" w:rsidRDefault="000B498F" w:rsidP="000B498F">
                              <w:pPr>
                                <w:tabs>
                                  <w:tab w:val="left" w:pos="1454"/>
                                  <w:tab w:val="left" w:pos="2412"/>
                                  <w:tab w:val="left" w:pos="3291"/>
                                </w:tabs>
                                <w:spacing w:before="7" w:line="158" w:lineRule="exact"/>
                                <w:ind w:left="575"/>
                                <w:jc w:val="center"/>
                                <w:rPr>
                                  <w:rFonts w:ascii="Carlito"/>
                                  <w:b/>
                                  <w:sz w:val="13"/>
                                </w:rPr>
                              </w:pPr>
                              <w:proofErr w:type="spellStart"/>
                              <w:r>
                                <w:rPr>
                                  <w:rFonts w:ascii="Carlito"/>
                                  <w:b/>
                                  <w:color w:val="585858"/>
                                  <w:w w:val="105"/>
                                  <w:sz w:val="13"/>
                                </w:rPr>
                                <w:t>Existente</w:t>
                              </w:r>
                              <w:proofErr w:type="spellEnd"/>
                              <w:r>
                                <w:rPr>
                                  <w:rFonts w:ascii="Carlito"/>
                                  <w:b/>
                                  <w:color w:val="585858"/>
                                  <w:w w:val="105"/>
                                  <w:sz w:val="13"/>
                                </w:rPr>
                                <w:tab/>
                              </w:r>
                              <w:proofErr w:type="spellStart"/>
                              <w:r>
                                <w:rPr>
                                  <w:rFonts w:ascii="Carlito"/>
                                  <w:b/>
                                  <w:color w:val="585858"/>
                                  <w:w w:val="105"/>
                                  <w:sz w:val="13"/>
                                </w:rPr>
                                <w:t>Existente</w:t>
                              </w:r>
                              <w:proofErr w:type="spellEnd"/>
                              <w:r>
                                <w:rPr>
                                  <w:rFonts w:ascii="Carlito"/>
                                  <w:b/>
                                  <w:color w:val="585858"/>
                                  <w:w w:val="105"/>
                                  <w:sz w:val="13"/>
                                </w:rPr>
                                <w:tab/>
                                <w:t>Nueva</w:t>
                              </w:r>
                              <w:r>
                                <w:rPr>
                                  <w:rFonts w:ascii="Carlito"/>
                                  <w:b/>
                                  <w:color w:val="585858"/>
                                  <w:w w:val="105"/>
                                  <w:sz w:val="13"/>
                                </w:rPr>
                                <w:tab/>
                                <w:t>Nueva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DDEABE" id="Group 835" o:spid="_x0000_s1026" style="position:absolute;margin-left:82.35pt;margin-top:8.75pt;width:430.15pt;height:150.15pt;z-index:-251654144;mso-wrap-distance-left:0;mso-wrap-distance-right:0;mso-position-horizontal-relative:page" coordorigin="1647,175" coordsize="8603,300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">
                <v:shape id="AutoShape 897" o:spid="_x0000_s1027" style="position:absolute;left:2118;top:1840;width:304;height:551;visibility:visible;mso-wrap-style:square;v-text-anchor:top" coordsize="304,5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" path="m,550r303,m,480r303,m,413r303,m,343r303,m,205r303,m,137r303,m,70r303,m,l303,e" filled="f" strokecolor="#f1f1f1" strokeweight=".7pt">
                  <v:path arrowok="t" o:connecttype="custom" o:connectlocs="0,2391;303,2391;0,2321;303,2321;0,2254;303,2254;0,2184;303,2184;0,2046;303,2046;0,1978;303,1978;0,1911;303,1911;0,1841;303,1841" o:connectangles="0,0,0,0,0,0,0,0,0,0,0,0,0,0,0,0"/>
                </v:shape>
                <v:line id="Line 896" o:spid="_x0000_s1028" style="position:absolute;visibility:visible;mso-wrap-style:square" from="2119,2116" to="2422,211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" strokecolor="#d9d9d9" strokeweight=".7pt">
                  <o:lock v:ext="edit" shapetype="f"/>
                </v:line>
                <v:shape id="AutoShape 895" o:spid="_x0000_s1029" style="position:absolute;left:2118;top:1497;width:304;height:206;visibility:visible;mso-wrap-style:square;v-text-anchor:top" coordsize="304,2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" path="m,205r303,m,137r303,m,67r303,m,l303,e" filled="f" strokecolor="#f1f1f1" strokeweight=".7pt">
                  <v:path arrowok="t" o:connecttype="custom" o:connectlocs="0,1703;303,1703;0,1635;303,1635;0,1565;303,1565;0,1498;303,1498" o:connectangles="0,0,0,0,0,0,0,0"/>
                </v:shape>
                <v:line id="Line 894" o:spid="_x0000_s1030" style="position:absolute;visibility:visible;mso-wrap-style:square" from="2119,1773" to="2422,177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" strokecolor="#d9d9d9" strokeweight=".7pt">
                  <o:lock v:ext="edit" shapetype="f"/>
                </v:line>
                <v:shape id="AutoShape 893" o:spid="_x0000_s1031" style="position:absolute;left:2697;top:1840;width:602;height:551;visibility:visible;mso-wrap-style:square;v-text-anchor:top" coordsize="602,5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" path="m,550r602,m,480r602,m,413r602,m,343r602,m,205r602,m,137r602,m,70r602,m,l602,e" filled="f" strokecolor="#f1f1f1" strokeweight=".7pt">
                  <v:path arrowok="t" o:connecttype="custom" o:connectlocs="0,2391;602,2391;0,2321;602,2321;0,2254;602,2254;0,2184;602,2184;0,2046;602,2046;0,1978;602,1978;0,1911;602,1911;0,1841;602,1841" o:connectangles="0,0,0,0,0,0,0,0,0,0,0,0,0,0,0,0"/>
                </v:shape>
                <v:line id="Line 892" o:spid="_x0000_s1032" style="position:absolute;visibility:visible;mso-wrap-style:square" from="2697,2116" to="3299,211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" strokecolor="#d9d9d9" strokeweight=".7pt">
                  <o:lock v:ext="edit" shapetype="f"/>
                </v:line>
                <v:shape id="AutoShape 891" o:spid="_x0000_s1033" style="position:absolute;left:3577;top:1978;width:4996;height:413;visibility:visible;mso-wrap-style:square;v-text-anchor:top" coordsize="4996,41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" path="m,413r602,m,343r602,m,276r602,m,206r602,m,68r602,m,l602,m877,68r605,m1757,68r3239,e" filled="f" strokecolor="#f1f1f1" strokeweight=".7pt">
                  <v:path arrowok="t" o:connecttype="custom" o:connectlocs="0,2391;602,2391;0,2321;602,2321;0,2254;602,2254;0,2184;602,2184;0,2046;602,2046;0,1978;602,1978;877,2046;1482,2046;1757,2046;4996,2046" o:connectangles="0,0,0,0,0,0,0,0,0,0,0,0,0,0,0,0"/>
                </v:shape>
                <v:shape id="AutoShape 890" o:spid="_x0000_s1034" style="position:absolute;left:4454;top:1974;width:4119;height:7;visibility:visible;mso-wrap-style:square;v-text-anchor:top" coordsize="41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" path="m,7r4119,m,l4119,e" filled="f" strokecolor="#f1f1f1" strokeweight=".1235mm">
                  <v:path arrowok="t" o:connecttype="custom" o:connectlocs="0,1982;4119,1982;0,1975;4119,1975" o:connectangles="0,0,0,0"/>
                </v:shape>
                <v:shape id="AutoShape 889" o:spid="_x0000_s1035" style="position:absolute;left:3577;top:1840;width:4996;height:70;visibility:visible;mso-wrap-style:square;v-text-anchor:top" coordsize="4996,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" path="m,70r4996,m,l4996,e" filled="f" strokecolor="#f1f1f1" strokeweight=".7pt">
                  <v:path arrowok="t" o:connecttype="custom" o:connectlocs="0,1911;4996,1911;0,1841;4996,1841" o:connectangles="0,0,0,0"/>
                </v:shape>
                <v:line id="Line 888" o:spid="_x0000_s1036" style="position:absolute;visibility:visible;mso-wrap-style:square" from="3577,2116" to="4179,211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" strokecolor="#d9d9d9" strokeweight=".7pt">
                  <o:lock v:ext="edit" shapetype="f"/>
                </v:line>
                <v:shape id="AutoShape 887" o:spid="_x0000_s1037" style="position:absolute;left:4454;top:2183;width:605;height:208;visibility:visible;mso-wrap-style:square;v-text-anchor:top" coordsize="605,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" path="m,207r605,m,137r605,m,70r605,m,l605,e" filled="f" strokecolor="#f1f1f1" strokeweight=".7pt">
                  <v:path arrowok="t" o:connecttype="custom" o:connectlocs="0,2391;605,2391;0,2321;605,2321;0,2254;605,2254;0,2184;605,2184" o:connectangles="0,0,0,0,0,0,0,0"/>
                </v:shape>
                <v:line id="Line 886" o:spid="_x0000_s1038" style="position:absolute;visibility:visible;mso-wrap-style:square" from="4454,2116" to="5059,211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" strokecolor="#d9d9d9" strokeweight=".7pt">
                  <o:lock v:ext="edit" shapetype="f"/>
                </v:line>
                <v:shape id="AutoShape 885" o:spid="_x0000_s1039" style="position:absolute;left:5334;top:2183;width:3239;height:208;visibility:visible;mso-wrap-style:square;v-text-anchor:top" coordsize="3239,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" path="m,207r602,m,137r602,m,70r602,m,l602,m877,207r605,m877,137r605,m1757,207r604,m1757,137r604,m2637,207r602,m2637,137r602,m877,70r2362,m877,l3239,e" filled="f" strokecolor="#f1f1f1" strokeweight=".7pt">
                  <v:path arrowok="t" o:connecttype="custom" o:connectlocs="0,2391;602,2391;0,2321;602,2321;0,2254;602,2254;0,2184;602,2184;877,2391;1482,2391;877,2321;1482,2321;1757,2391;2361,2391;1757,2321;2361,2321;2637,2391;3239,2391;2637,2321;3239,2321;877,2254;3239,2254;877,2184;3239,2184" o:connectangles="0,0,0,0,0,0,0,0,0,0,0,0,0,0,0,0,0,0,0,0,0,0,0,0"/>
                </v:shape>
                <v:shape id="AutoShape 884" o:spid="_x0000_s1040" style="position:absolute;left:5334;top:2112;width:3239;height:7;visibility:visible;mso-wrap-style:square;v-text-anchor:top" coordsize="323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" path="m,7r3239,m,l3239,e" filled="f" strokecolor="#d9d9d9" strokeweight=".1236mm">
                  <v:path arrowok="t" o:connecttype="custom" o:connectlocs="0,2119;3239,2119;0,2112;3239,2112" o:connectangles="0,0,0,0"/>
                </v:shape>
                <v:shape id="AutoShape 883" o:spid="_x0000_s1041" style="position:absolute;left:2697;top:1497;width:5876;height:206;visibility:visible;mso-wrap-style:square;v-text-anchor:top" coordsize="5876,2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" path="m,205r5876,m,137r5876,m,67r5876,m,l5876,e" filled="f" strokecolor="#f1f1f1" strokeweight=".7pt">
                  <v:path arrowok="t" o:connecttype="custom" o:connectlocs="0,1703;5876,1703;0,1635;5876,1635;0,1565;5876,1565;0,1498;5876,1498" o:connectangles="0,0,0,0,0,0,0,0"/>
                </v:shape>
                <v:shape id="AutoShape 882" o:spid="_x0000_s1042" style="position:absolute;left:2697;top:1769;width:5876;height:7;visibility:visible;mso-wrap-style:square;v-text-anchor:top" coordsize="5876,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" path="m,7r5876,m,l5876,e" filled="f" strokecolor="#d9d9d9" strokeweight=".1236mm">
                  <v:path arrowok="t" o:connecttype="custom" o:connectlocs="0,1776;5876,1776;0,1769;5876,1769" o:connectangles="0,0,0,0"/>
                </v:shape>
                <v:shape id="AutoShape 881" o:spid="_x0000_s1043" style="position:absolute;left:2118;top:1152;width:6454;height:208;visibility:visible;mso-wrap-style:square;v-text-anchor:top" coordsize="6454,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" path="m,208r6454,m,138r6454,m,70r6454,m,l6454,e" filled="f" strokecolor="#f1f1f1" strokeweight=".7pt">
                  <v:path arrowok="t" o:connecttype="custom" o:connectlocs="0,1360;6454,1360;0,1290;6454,1290;0,1222;6454,1222;0,1152;6454,1152" o:connectangles="0,0,0,0,0,0,0,0"/>
                </v:shape>
                <v:shape id="AutoShape 880" o:spid="_x0000_s1044" style="position:absolute;left:2118;top:1424;width:6454;height:7;visibility:visible;mso-wrap-style:square;v-text-anchor:top" coordsize="645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" path="m,7r6454,m,l6454,e" filled="f" strokecolor="#d9d9d9" strokeweight=".1234mm">
                  <v:path arrowok="t" o:connecttype="custom" o:connectlocs="0,1431;6454,1431;0,1424;6454,1424" o:connectangles="0,0,0,0"/>
                </v:shape>
                <v:shape id="AutoShape 879" o:spid="_x0000_s1045" style="position:absolute;left:2118;top:809;width:6454;height:206;visibility:visible;mso-wrap-style:square;v-text-anchor:top" coordsize="6454,2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" path="m,206r6454,m,138r6454,m,68r6454,m,l6454,e" filled="f" strokecolor="#f1f1f1" strokeweight=".7pt">
                  <v:path arrowok="t" o:connecttype="custom" o:connectlocs="0,1015;6454,1015;0,947;6454,947;0,877;6454,877;0,809;6454,809" o:connectangles="0,0,0,0,0,0,0,0"/>
                </v:shape>
                <v:line id="Line 878" o:spid="_x0000_s1046" style="position:absolute;visibility:visible;mso-wrap-style:square" from="2119,1085" to="8573,10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" strokecolor="#d9d9d9" strokeweight=".7pt">
                  <o:lock v:ext="edit" shapetype="f"/>
                </v:line>
                <v:shape id="AutoShape 877" o:spid="_x0000_s1047" style="position:absolute;left:8848;top:1840;width:605;height:551;visibility:visible;mso-wrap-style:square;v-text-anchor:top" coordsize="605,5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" path="m,550r604,m,480r604,m,413r604,m,343r604,m,205r604,m,137r604,m,70r604,m,l604,e" filled="f" strokecolor="#f1f1f1" strokeweight=".7pt">
                  <v:path arrowok="t" o:connecttype="custom" o:connectlocs="0,2391;604,2391;0,2321;604,2321;0,2254;604,2254;0,2184;604,2184;0,2046;604,2046;0,1978;604,1978;0,1911;604,1911;0,1841;604,1841" o:connectangles="0,0,0,0,0,0,0,0,0,0,0,0,0,0,0,0"/>
                </v:shape>
                <v:line id="Line 876" o:spid="_x0000_s1048" style="position:absolute;visibility:visible;mso-wrap-style:square" from="8848,2116" to="9452,211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" strokecolor="#d9d9d9" strokeweight=".7pt">
                  <o:lock v:ext="edit" shapetype="f"/>
                </v:line>
                <v:shape id="AutoShape 875" o:spid="_x0000_s1049" style="position:absolute;left:8848;top:1497;width:605;height:206;visibility:visible;mso-wrap-style:square;v-text-anchor:top" coordsize="605,2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" path="m,205r604,m,137r604,m,67r604,m,l604,e" filled="f" strokecolor="#f1f1f1" strokeweight=".7pt">
                  <v:path arrowok="t" o:connecttype="custom" o:connectlocs="0,1703;604,1703;0,1635;604,1635;0,1565;604,1565;0,1498;604,1498" o:connectangles="0,0,0,0,0,0,0,0"/>
                </v:shape>
                <v:line id="Line 874" o:spid="_x0000_s1050" style="position:absolute;visibility:visible;mso-wrap-style:square" from="8848,1773" to="9452,177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" strokecolor="#d9d9d9" strokeweight=".7pt">
                  <o:lock v:ext="edit" shapetype="f"/>
                </v:line>
                <v:shape id="AutoShape 873" o:spid="_x0000_s1051" style="position:absolute;left:9727;top:1840;width:301;height:551;visibility:visible;mso-wrap-style:square;v-text-anchor:top" coordsize="301,5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" path="m,550r301,m,480r301,m,413r301,m,343r301,m,205r301,m,137r301,m,70r301,m,l301,e" filled="f" strokecolor="#f1f1f1" strokeweight=".7pt">
                  <v:path arrowok="t" o:connecttype="custom" o:connectlocs="0,2391;301,2391;0,2321;301,2321;0,2254;301,2254;0,2184;301,2184;0,2046;301,2046;0,1978;301,1978;0,1911;301,1911;0,1841;301,1841" o:connectangles="0,0,0,0,0,0,0,0,0,0,0,0,0,0,0,0"/>
                </v:shape>
                <v:line id="Line 872" o:spid="_x0000_s1052" style="position:absolute;visibility:visible;mso-wrap-style:square" from="9728,2116" to="10029,211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" strokecolor="#d9d9d9" strokeweight=".7pt">
                  <o:lock v:ext="edit" shapetype="f"/>
                </v:line>
                <v:shape id="AutoShape 871" o:spid="_x0000_s1053" style="position:absolute;left:9727;top:1497;width:301;height:206;visibility:visible;mso-wrap-style:square;v-text-anchor:top" coordsize="301,2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" path="m,205r301,m,137r301,m,67r301,m,l301,e" filled="f" strokecolor="#f1f1f1" strokeweight=".7pt">
                  <v:path arrowok="t" o:connecttype="custom" o:connectlocs="0,1703;301,1703;0,1635;301,1635;0,1565;301,1565;0,1498;301,1498" o:connectangles="0,0,0,0,0,0,0,0"/>
                </v:shape>
                <v:line id="Line 870" o:spid="_x0000_s1054" style="position:absolute;visibility:visible;mso-wrap-style:square" from="9728,1773" to="10029,177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" strokecolor="#d9d9d9" strokeweight=".7pt">
                  <o:lock v:ext="edit" shapetype="f"/>
                </v:line>
                <v:shape id="AutoShape 869" o:spid="_x0000_s1055" style="position:absolute;left:8848;top:1152;width:1181;height:208;visibility:visible;mso-wrap-style:square;v-text-anchor:top" coordsize="1181,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" path="m,208r1181,m,138r1181,m,70r1181,m,l1181,e" filled="f" strokecolor="#f1f1f1" strokeweight=".7pt">
                  <v:path arrowok="t" o:connecttype="custom" o:connectlocs="0,1360;1181,1360;0,1290;1181,1290;0,1222;1181,1222;0,1152;1181,1152" o:connectangles="0,0,0,0,0,0,0,0"/>
                </v:shape>
                <v:shape id="AutoShape 868" o:spid="_x0000_s1056" style="position:absolute;left:8848;top:1424;width:1181;height:7;visibility:visible;mso-wrap-style:square;v-text-anchor:top" coordsize="118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" path="m,7r1181,m,l1181,e" filled="f" strokecolor="#d9d9d9" strokeweight=".1237mm">
                  <v:path arrowok="t" o:connecttype="custom" o:connectlocs="0,1431;1181,1431;0,1424;1181,1424" o:connectangles="0,0,0,0"/>
                </v:shape>
                <v:shape id="AutoShape 867" o:spid="_x0000_s1057" style="position:absolute;left:8848;top:809;width:1181;height:206;visibility:visible;mso-wrap-style:square;v-text-anchor:top" coordsize="1181,2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" path="m,206r1181,m,138r1181,m,68r1181,m,l1181,e" filled="f" strokecolor="#f1f1f1" strokeweight=".7pt">
                  <v:path arrowok="t" o:connecttype="custom" o:connectlocs="0,1015;1181,1015;0,947;1181,947;0,877;1181,877;0,809;1181,809" o:connectangles="0,0,0,0,0,0,0,0"/>
                </v:shape>
                <v:line id="Line 866" o:spid="_x0000_s1058" style="position:absolute;visibility:visible;mso-wrap-style:square" from="8848,1085" to="10029,10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" strokecolor="#d9d9d9" strokeweight=".7pt">
                  <o:lock v:ext="edit" shapetype="f"/>
                </v:line>
                <v:shape id="AutoShape 865" o:spid="_x0000_s1059" style="position:absolute;left:2118;top:463;width:7910;height:208;visibility:visible;mso-wrap-style:square;v-text-anchor:top" coordsize="7910,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" path="m,208r7910,m,138r7910,m,70r7910,m,l7910,e" filled="f" strokecolor="#f1f1f1" strokeweight=".7pt">
                  <v:path arrowok="t" o:connecttype="custom" o:connectlocs="0,672;7910,672;0,602;7910,602;0,534;7910,534;0,464;7910,464" o:connectangles="0,0,0,0,0,0,0,0"/>
                </v:shape>
                <v:shape id="AutoShape 864" o:spid="_x0000_s1060" style="position:absolute;left:2118;top:735;width:7910;height:7;visibility:visible;mso-wrap-style:square;v-text-anchor:top" coordsize="791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" path="m,7r7910,m,l7910,e" filled="f" strokecolor="#d9d9d9" strokeweight=".1236mm">
                  <v:path arrowok="t" o:connecttype="custom" o:connectlocs="0,743;7910,743;0,736;7910,736" o:connectangles="0,0,0,0"/>
                </v:shape>
                <v:line id="Line 863" o:spid="_x0000_s1061" style="position:absolute;visibility:visible;mso-wrap-style:square" from="2119,396" to="10029,39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" strokecolor="#d9d9d9" strokeweight=".7pt">
                  <o:lock v:ext="edit" shapetype="f"/>
                </v:line>
                <v:line id="Line 862" o:spid="_x0000_s1062" style="position:absolute;visibility:visible;mso-wrap-style:square" from="2560,396" to="2560,142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" strokecolor="#f1f1f1" strokeweight=".7pt">
                  <o:lock v:ext="edit" shapetype="f"/>
                </v:line>
                <v:shape id="AutoShape 861" o:spid="_x0000_s1063" style="position:absolute;left:3437;top:396;width:6153;height:1893;visibility:visible;mso-wrap-style:square;v-text-anchor:top" coordsize="6153,18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" path="m,l,1377m880,r,1566m1759,r,1582m2637,r,1720m3516,r,1893m4396,r,1893m5273,r,343m6153,r,1032e" filled="f" strokecolor="#f1f1f1" strokeweight=".7pt">
                  <v:path arrowok="t" o:connecttype="custom" o:connectlocs="0,396;0,1773;880,396;880,1962;1759,396;1759,1978;2637,396;2637,2116;3516,396;3516,2289;4396,396;4396,2289;5273,396;5273,739;6153,396;6153,1428" o:connectangles="0,0,0,0,0,0,0,0,0,0,0,0,0,0,0,0"/>
                </v:shape>
                <v:shape id="AutoShape 860" o:spid="_x0000_s1064" style="position:absolute;left:2118;top:396;width:7910;height:2063;visibility:visible;mso-wrap-style:square;v-text-anchor:top" coordsize="7910,20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" path="m,l,2063m879,r,2063m1759,r,2063m2636,r,2063m3516,r,2063m4396,r,2063m5273,r,2063m6153,r,2063m7032,r,2063m7910,r,2063e" filled="f" strokecolor="#d9d9d9" strokeweight=".7pt">
                  <v:path arrowok="t" o:connecttype="custom" o:connectlocs="0,396;0,2459;879,396;879,2459;1759,396;1759,2459;2636,396;2636,2459;3516,396;3516,2459;4396,396;4396,2459;5273,396;5273,2459;6153,396;6153,2459;7032,396;7032,2459;7910,396;7910,2459" o:connectangles="0,0,0,0,0,0,0,0,0,0,0,0,0,0,0,0,0,0,0,0"/>
                </v:shape>
                <v:rect id="Rectangle 859" o:spid="_x0000_s1065" style="position:absolute;left:8572;top:739;width:276;height:17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" fillcolor="#843c0c" stroked="f">
                  <v:path arrowok="t"/>
                </v:rect>
                <v:rect id="Rectangle 858" o:spid="_x0000_s1066" style="position:absolute;left:8572;top:739;width:276;height:17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" filled="f" strokecolor="#843c0c" strokeweight=".7pt">
                  <v:path arrowok="t"/>
                </v:rect>
                <v:rect id="Rectangle 857" o:spid="_x0000_s1067" style="position:absolute;left:9452;top:1427;width:276;height:10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" fillcolor="#843c0c" stroked="f">
                  <v:path arrowok="t"/>
                </v:rect>
                <v:rect id="Rectangle 856" o:spid="_x0000_s1068" style="position:absolute;left:9452;top:1427;width:276;height:10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" filled="f" strokecolor="#843c0c" strokeweight=".7pt">
                  <v:path arrowok="t"/>
                </v:rect>
                <v:shape id="AutoShape 855" o:spid="_x0000_s1069" style="position:absolute;left:2422;top:1427;width:5549;height:1032;visibility:visible;mso-wrap-style:square;v-text-anchor:top" coordsize="5549,10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" path="m275,l,,,1031r275,l275,xm1155,345r-278,l877,1031r278,l1155,345xm2032,534r-275,l1757,1031r275,l2032,534xm2912,550r-275,l2637,1031r275,l2912,550xm3789,688r-275,l3514,1031r275,l3789,688xm4669,861r-275,l4394,1031r275,l4669,861xm5549,861r-276,l5273,1031r276,l5549,861xe" fillcolor="#7f7f7f" stroked="f">
                  <v:path arrowok="t" o:connecttype="custom" o:connectlocs="275,1428;0,1428;0,2459;275,2459;275,1428;1155,1773;877,1773;877,2459;1155,2459;1155,1773;2032,1962;1757,1962;1757,2459;2032,2459;2032,1962;2912,1978;2637,1978;2637,2459;2912,2459;2912,1978;3789,2116;3514,2116;3514,2459;3789,2459;3789,2116;4669,2289;4394,2289;4394,2459;4669,2459;4669,2289;5549,2289;5273,2289;5273,2459;5549,2459;5549,2289" o:connectangles="0,0,0,0,0,0,0,0,0,0,0,0,0,0,0,0,0,0,0,0,0,0,0,0,0,0,0,0,0,0,0,0,0,0,0"/>
                </v:shape>
                <v:shape id="AutoShape 854" o:spid="_x0000_s1070" style="position:absolute;left:2422;top:1427;width:5549;height:1032;visibility:visible;mso-wrap-style:square;v-text-anchor:top" coordsize="5549,10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" path="m,l275,r,1031l,1031,,xm877,345r278,l1155,1031r-278,l877,345xm1757,534r275,l2032,1031r-275,l1757,534xm2637,550r275,l2912,1031r-275,l2637,550xm3514,688r275,l3789,1031r-275,l3514,688xm4394,861r275,l4669,1031r-275,l4394,861xm5273,861r276,l5549,1031r-276,l5273,861xe" filled="f" strokecolor="#7f7f7f" strokeweight=".7pt">
                  <v:path arrowok="t" o:connecttype="custom" o:connectlocs="0,1428;275,1428;275,2459;0,2459;0,1428;877,1773;1155,1773;1155,2459;877,2459;877,1773;1757,1962;2032,1962;2032,2459;1757,2459;1757,1962;2637,1978;2912,1978;2912,2459;2637,2459;2637,1978;3514,2116;3789,2116;3789,2459;3514,2459;3514,2116;4394,2289;4669,2289;4669,2459;4394,2459;4394,2289;5273,2289;5549,2289;5549,2459;5273,2459;5273,2289" o:connectangles="0,0,0,0,0,0,0,0,0,0,0,0,0,0,0,0,0,0,0,0,0,0,0,0,0,0,0,0,0,0,0,0,0,0,0"/>
                </v:shape>
                <v:line id="Line 853" o:spid="_x0000_s1071" style="position:absolute;visibility:visible;mso-wrap-style:square" from="2119,2459" to="10029,245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" strokecolor="#d9d9d9" strokeweight=".7pt">
                  <o:lock v:ext="edit" shapetype="f"/>
                </v:line>
                <v:rect id="Rectangle 852" o:spid="_x0000_s1072" style="position:absolute;left:1654;top:181;width:8589;height:298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" filled="f" strokecolor="#d9d9d9" strokeweight=".7pt">
                  <v:path arrowok="t"/>
                </v:rect>
                <v:shapetype id="_x0000_t202" coordsize="21600,21600" o:spt="202" path="m,l,21600r21600,l21600,xe">
                  <v:stroke joinstyle="miter"/>
                  <v:path gradientshapeok="t" o:connecttype="rect"/>
                </v:shapetype>
                <v:shape id="Text Box 851" o:spid="_x0000_s1073" type="#_x0000_t202" style="position:absolute;left:1780;top:314;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" filled="f" stroked="f">
                  <v:path arrowok="t"/>
                  <v:textbox inset="0,0,0,0">
                    <w:txbxContent>
                      <w:p w14:paraId="65A2E554" w14:textId="77777777" w:rsidR="000B498F" w:rsidRDefault="000B498F" w:rsidP="000B498F">
                        <w:pPr>
                          <w:spacing w:line="175" w:lineRule="exact"/>
                          <w:rPr>
                            <w:rFonts w:ascii="Carlito"/>
                            <w:b/>
                            <w:sz w:val="17"/>
                          </w:rPr>
                        </w:pPr>
                        <w:r>
                          <w:rPr>
                            <w:rFonts w:ascii="Carlito"/>
                            <w:b/>
                            <w:color w:val="585858"/>
                            <w:w w:val="105"/>
                            <w:sz w:val="17"/>
                          </w:rPr>
                          <w:t>60</w:t>
                        </w:r>
                      </w:p>
                    </w:txbxContent>
                  </v:textbox>
                </v:shape>
                <v:shape id="Text Box 850" o:spid="_x0000_s1074" type="#_x0000_t202" style="position:absolute;left:8624;top:473;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" filled="f" stroked="f">
                  <v:path arrowok="t"/>
                  <v:textbox inset="0,0,0,0">
                    <w:txbxContent>
                      <w:p w14:paraId="3544B3A3" w14:textId="77777777" w:rsidR="000B498F" w:rsidRDefault="000B498F" w:rsidP="000B498F">
                        <w:pPr>
                          <w:spacing w:line="175" w:lineRule="exact"/>
                          <w:rPr>
                            <w:rFonts w:ascii="Carlito"/>
                            <w:b/>
                            <w:sz w:val="17"/>
                          </w:rPr>
                        </w:pPr>
                        <w:r>
                          <w:rPr>
                            <w:rFonts w:ascii="Carlito"/>
                            <w:b/>
                            <w:color w:val="404040"/>
                            <w:w w:val="105"/>
                            <w:sz w:val="17"/>
                          </w:rPr>
                          <w:t>50</w:t>
                        </w:r>
                      </w:p>
                    </w:txbxContent>
                  </v:textbox>
                </v:shape>
                <v:shape id="Text Box 849" o:spid="_x0000_s1075" type="#_x0000_t202" style="position:absolute;left:1780;top:657;width:198;height:5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" filled="f" stroked="f">
                  <v:path arrowok="t"/>
                  <v:textbox inset="0,0,0,0">
                    <w:txbxContent>
                      <w:p w14:paraId="27AC522D" w14:textId="77777777" w:rsidR="000B498F" w:rsidRDefault="000B498F" w:rsidP="000B498F">
                        <w:pPr>
                          <w:spacing w:line="177" w:lineRule="exact"/>
                          <w:rPr>
                            <w:rFonts w:ascii="Carlito"/>
                            <w:b/>
                            <w:sz w:val="17"/>
                          </w:rPr>
                        </w:pPr>
                        <w:r>
                          <w:rPr>
                            <w:rFonts w:ascii="Carlito"/>
                            <w:b/>
                            <w:color w:val="585858"/>
                            <w:w w:val="105"/>
                            <w:sz w:val="17"/>
                          </w:rPr>
                          <w:t>50</w:t>
                        </w:r>
                      </w:p>
                      <w:p w14:paraId="18D959A6" w14:textId="77777777" w:rsidR="000B498F" w:rsidRDefault="000B498F" w:rsidP="000B498F">
                        <w:pPr>
                          <w:spacing w:before="137" w:line="206" w:lineRule="exact"/>
                          <w:rPr>
                            <w:rFonts w:ascii="Carlito"/>
                            <w:b/>
                            <w:sz w:val="17"/>
                          </w:rPr>
                        </w:pPr>
                        <w:r>
                          <w:rPr>
                            <w:rFonts w:ascii="Carlito"/>
                            <w:b/>
                            <w:color w:val="585858"/>
                            <w:w w:val="105"/>
                            <w:sz w:val="17"/>
                          </w:rPr>
                          <w:t>40</w:t>
                        </w:r>
                      </w:p>
                    </w:txbxContent>
                  </v:textbox>
                </v:shape>
                <v:shape id="Text Box 848" o:spid="_x0000_s1076" type="#_x0000_t202" style="position:absolute;left:2470;top:1161;width:199;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" filled="f" stroked="f">
                  <v:path arrowok="t"/>
                  <v:textbox inset="0,0,0,0">
                    <w:txbxContent>
                      <w:p w14:paraId="6550EBDA" w14:textId="77777777" w:rsidR="000B498F" w:rsidRDefault="000B498F" w:rsidP="000B498F">
                        <w:pPr>
                          <w:spacing w:line="175" w:lineRule="exact"/>
                          <w:rPr>
                            <w:rFonts w:ascii="Carlito"/>
                            <w:b/>
                            <w:sz w:val="17"/>
                          </w:rPr>
                        </w:pPr>
                        <w:r>
                          <w:rPr>
                            <w:rFonts w:ascii="Carlito"/>
                            <w:b/>
                            <w:color w:val="404040"/>
                            <w:w w:val="105"/>
                            <w:sz w:val="17"/>
                          </w:rPr>
                          <w:t>30</w:t>
                        </w:r>
                      </w:p>
                    </w:txbxContent>
                  </v:textbox>
                </v:shape>
                <v:shape id="Text Box 847" o:spid="_x0000_s1077" type="#_x0000_t202" style="position:absolute;left:9502;top:1161;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" filled="f" stroked="f">
                  <v:path arrowok="t"/>
                  <v:textbox inset="0,0,0,0">
                    <w:txbxContent>
                      <w:p w14:paraId="6C74ED06" w14:textId="77777777" w:rsidR="000B498F" w:rsidRDefault="000B498F" w:rsidP="000B498F">
                        <w:pPr>
                          <w:spacing w:line="175" w:lineRule="exact"/>
                          <w:rPr>
                            <w:rFonts w:ascii="Carlito"/>
                            <w:b/>
                            <w:sz w:val="17"/>
                          </w:rPr>
                        </w:pPr>
                        <w:r>
                          <w:rPr>
                            <w:rFonts w:ascii="Carlito"/>
                            <w:b/>
                            <w:color w:val="404040"/>
                            <w:w w:val="105"/>
                            <w:sz w:val="17"/>
                          </w:rPr>
                          <w:t>30</w:t>
                        </w:r>
                      </w:p>
                    </w:txbxContent>
                  </v:textbox>
                </v:shape>
                <v:shape id="Text Box 846" o:spid="_x0000_s1078" type="#_x0000_t202" style="position:absolute;left:1780;top:1346;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" filled="f" stroked="f">
                  <v:path arrowok="t"/>
                  <v:textbox inset="0,0,0,0">
                    <w:txbxContent>
                      <w:p w14:paraId="5CB5EF6C" w14:textId="77777777" w:rsidR="000B498F" w:rsidRDefault="000B498F" w:rsidP="000B498F">
                        <w:pPr>
                          <w:spacing w:line="175" w:lineRule="exact"/>
                          <w:rPr>
                            <w:rFonts w:ascii="Carlito"/>
                            <w:b/>
                            <w:sz w:val="17"/>
                          </w:rPr>
                        </w:pPr>
                        <w:r>
                          <w:rPr>
                            <w:rFonts w:ascii="Carlito"/>
                            <w:b/>
                            <w:color w:val="585858"/>
                            <w:w w:val="105"/>
                            <w:sz w:val="17"/>
                          </w:rPr>
                          <w:t>30</w:t>
                        </w:r>
                      </w:p>
                    </w:txbxContent>
                  </v:textbox>
                </v:shape>
                <v:shape id="Text Box 845" o:spid="_x0000_s1079" type="#_x0000_t202" style="position:absolute;left:3349;top:1505;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" filled="f" stroked="f">
                  <v:path arrowok="t"/>
                  <v:textbox inset="0,0,0,0">
                    <w:txbxContent>
                      <w:p w14:paraId="4AAEDFF8" w14:textId="77777777" w:rsidR="000B498F" w:rsidRDefault="000B498F" w:rsidP="000B498F">
                        <w:pPr>
                          <w:spacing w:line="175" w:lineRule="exact"/>
                          <w:rPr>
                            <w:rFonts w:ascii="Carlito"/>
                            <w:b/>
                            <w:sz w:val="17"/>
                          </w:rPr>
                        </w:pPr>
                        <w:r>
                          <w:rPr>
                            <w:rFonts w:ascii="Carlito"/>
                            <w:b/>
                            <w:color w:val="404040"/>
                            <w:w w:val="105"/>
                            <w:sz w:val="17"/>
                          </w:rPr>
                          <w:t>20</w:t>
                        </w:r>
                      </w:p>
                    </w:txbxContent>
                  </v:textbox>
                </v:shape>
                <v:shape id="Text Box 844" o:spid="_x0000_s1080" type="#_x0000_t202" style="position:absolute;left:1780;top:1689;width:198;height:1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" filled="f" stroked="f">
                  <v:path arrowok="t"/>
                  <v:textbox inset="0,0,0,0">
                    <w:txbxContent>
                      <w:p w14:paraId="31D30FDA" w14:textId="77777777" w:rsidR="000B498F" w:rsidRDefault="000B498F" w:rsidP="000B498F">
                        <w:pPr>
                          <w:spacing w:line="175" w:lineRule="exact"/>
                          <w:rPr>
                            <w:rFonts w:ascii="Carlito"/>
                            <w:b/>
                            <w:sz w:val="17"/>
                          </w:rPr>
                        </w:pPr>
                        <w:r>
                          <w:rPr>
                            <w:rFonts w:ascii="Carlito"/>
                            <w:b/>
                            <w:color w:val="585858"/>
                            <w:w w:val="105"/>
                            <w:sz w:val="17"/>
                          </w:rPr>
                          <w:t>20</w:t>
                        </w:r>
                      </w:p>
                    </w:txbxContent>
                  </v:textbox>
                </v:shape>
                <v:shape id="Text Box 843" o:spid="_x0000_s1081" type="#_x0000_t202" style="position:absolute;left:4161;top:1694;width:331;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" filled="f" stroked="f">
                  <v:path arrowok="t"/>
                  <v:textbox inset="0,0,0,0">
                    <w:txbxContent>
                      <w:p w14:paraId="0913E11C" w14:textId="77777777" w:rsidR="000B498F" w:rsidRDefault="000B498F" w:rsidP="000B498F">
                        <w:pPr>
                          <w:spacing w:line="175" w:lineRule="exact"/>
                          <w:rPr>
                            <w:rFonts w:ascii="Carlito"/>
                            <w:b/>
                            <w:sz w:val="17"/>
                          </w:rPr>
                        </w:pPr>
                        <w:r>
                          <w:rPr>
                            <w:rFonts w:ascii="Carlito"/>
                            <w:b/>
                            <w:color w:val="404040"/>
                            <w:w w:val="105"/>
                            <w:sz w:val="17"/>
                          </w:rPr>
                          <w:t>14,5</w:t>
                        </w:r>
                      </w:p>
                    </w:txbxContent>
                  </v:textbox>
                </v:shape>
                <v:shape id="Text Box 842" o:spid="_x0000_s1082" type="#_x0000_t202" style="position:absolute;left:5107;top:1712;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" filled="f" stroked="f">
                  <v:path arrowok="t"/>
                  <v:textbox inset="0,0,0,0">
                    <w:txbxContent>
                      <w:p w14:paraId="5AAFAA84" w14:textId="77777777" w:rsidR="000B498F" w:rsidRDefault="000B498F" w:rsidP="000B498F">
                        <w:pPr>
                          <w:spacing w:line="175" w:lineRule="exact"/>
                          <w:rPr>
                            <w:rFonts w:ascii="Carlito"/>
                            <w:b/>
                            <w:sz w:val="17"/>
                          </w:rPr>
                        </w:pPr>
                        <w:r>
                          <w:rPr>
                            <w:rFonts w:ascii="Carlito"/>
                            <w:b/>
                            <w:color w:val="404040"/>
                            <w:w w:val="105"/>
                            <w:sz w:val="17"/>
                          </w:rPr>
                          <w:t>14</w:t>
                        </w:r>
                      </w:p>
                    </w:txbxContent>
                  </v:textbox>
                </v:shape>
                <v:shape id="Text Box 841" o:spid="_x0000_s1083" type="#_x0000_t202" style="position:absolute;left:5986;top:1849;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" filled="f" stroked="f">
                  <v:path arrowok="t"/>
                  <v:textbox inset="0,0,0,0">
                    <w:txbxContent>
                      <w:p w14:paraId="202D5E66" w14:textId="77777777" w:rsidR="000B498F" w:rsidRDefault="000B498F" w:rsidP="000B498F">
                        <w:pPr>
                          <w:spacing w:line="175" w:lineRule="exact"/>
                          <w:rPr>
                            <w:rFonts w:ascii="Carlito"/>
                            <w:b/>
                            <w:sz w:val="17"/>
                          </w:rPr>
                        </w:pPr>
                        <w:r>
                          <w:rPr>
                            <w:rFonts w:ascii="Carlito"/>
                            <w:b/>
                            <w:color w:val="404040"/>
                            <w:w w:val="105"/>
                            <w:sz w:val="17"/>
                          </w:rPr>
                          <w:t>10</w:t>
                        </w:r>
                      </w:p>
                    </w:txbxContent>
                  </v:textbox>
                </v:shape>
                <v:shape id="Text Box 840" o:spid="_x0000_s1084" type="#_x0000_t202" style="position:absolute;left:1780;top:2034;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" filled="f" stroked="f">
                  <v:path arrowok="t"/>
                  <v:textbox inset="0,0,0,0">
                    <w:txbxContent>
                      <w:p w14:paraId="078B3DBC" w14:textId="77777777" w:rsidR="000B498F" w:rsidRDefault="000B498F" w:rsidP="000B498F">
                        <w:pPr>
                          <w:spacing w:line="175" w:lineRule="exact"/>
                          <w:rPr>
                            <w:rFonts w:ascii="Carlito"/>
                            <w:b/>
                            <w:sz w:val="17"/>
                          </w:rPr>
                        </w:pPr>
                        <w:r>
                          <w:rPr>
                            <w:rFonts w:ascii="Carlito"/>
                            <w:b/>
                            <w:color w:val="585858"/>
                            <w:w w:val="105"/>
                            <w:sz w:val="17"/>
                          </w:rPr>
                          <w:t>10</w:t>
                        </w:r>
                      </w:p>
                    </w:txbxContent>
                  </v:textbox>
                </v:shape>
                <v:shape id="Text Box 839" o:spid="_x0000_s1085" type="#_x0000_t202" style="position:absolute;left:6909;top:2022;width:109;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" filled="f" stroked="f">
                  <v:path arrowok="t"/>
                  <v:textbox inset="0,0,0,0">
                    <w:txbxContent>
                      <w:p w14:paraId="03CBFE23" w14:textId="77777777" w:rsidR="000B498F" w:rsidRDefault="000B498F" w:rsidP="000B498F">
                        <w:pPr>
                          <w:spacing w:line="175" w:lineRule="exact"/>
                          <w:rPr>
                            <w:rFonts w:ascii="Carlito"/>
                            <w:b/>
                            <w:sz w:val="17"/>
                          </w:rPr>
                        </w:pPr>
                        <w:r>
                          <w:rPr>
                            <w:rFonts w:ascii="Carlito"/>
                            <w:b/>
                            <w:color w:val="404040"/>
                            <w:w w:val="102"/>
                            <w:sz w:val="17"/>
                          </w:rPr>
                          <w:t>5</w:t>
                        </w:r>
                      </w:p>
                    </w:txbxContent>
                  </v:textbox>
                </v:shape>
                <v:shape id="Text Box 838" o:spid="_x0000_s1086" type="#_x0000_t202" style="position:absolute;left:7789;top:2022;width:109;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" filled="f" stroked="f">
                  <v:path arrowok="t"/>
                  <v:textbox inset="0,0,0,0">
                    <w:txbxContent>
                      <w:p w14:paraId="43E137F7" w14:textId="77777777" w:rsidR="000B498F" w:rsidRDefault="000B498F" w:rsidP="000B498F">
                        <w:pPr>
                          <w:spacing w:line="175" w:lineRule="exact"/>
                          <w:rPr>
                            <w:rFonts w:ascii="Carlito"/>
                            <w:b/>
                            <w:sz w:val="17"/>
                          </w:rPr>
                        </w:pPr>
                        <w:r>
                          <w:rPr>
                            <w:rFonts w:ascii="Carlito"/>
                            <w:b/>
                            <w:color w:val="404040"/>
                            <w:w w:val="102"/>
                            <w:sz w:val="17"/>
                          </w:rPr>
                          <w:t>5</w:t>
                        </w:r>
                      </w:p>
                    </w:txbxContent>
                  </v:textbox>
                </v:shape>
                <v:shape id="Text Box 837" o:spid="_x0000_s1087" type="#_x0000_t202" style="position:absolute;left:1869;top:2378;width:109;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" filled="f" stroked="f">
                  <v:path arrowok="t"/>
                  <v:textbox inset="0,0,0,0">
                    <w:txbxContent>
                      <w:p w14:paraId="322CE1DD" w14:textId="77777777" w:rsidR="000B498F" w:rsidRDefault="000B498F" w:rsidP="000B498F">
                        <w:pPr>
                          <w:spacing w:line="175" w:lineRule="exact"/>
                          <w:rPr>
                            <w:rFonts w:ascii="Carlito"/>
                            <w:b/>
                            <w:sz w:val="17"/>
                          </w:rPr>
                        </w:pPr>
                        <w:r>
                          <w:rPr>
                            <w:rFonts w:ascii="Carlito"/>
                            <w:b/>
                            <w:color w:val="585858"/>
                            <w:w w:val="102"/>
                            <w:sz w:val="17"/>
                          </w:rPr>
                          <w:t>0</w:t>
                        </w:r>
                      </w:p>
                    </w:txbxContent>
                  </v:textbox>
                </v:shape>
                <v:shape id="Text Box 836" o:spid="_x0000_s1088" type="#_x0000_t202" style="position:absolute;left:2400;top:2576;width:7575;height:4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" filled="f" stroked="f">
                  <v:path arrowok="t"/>
                  <v:textbox inset="0,0,0,0">
                    <w:txbxContent>
                      <w:p w14:paraId="7EE19AAC" w14:textId="77777777" w:rsidR="000B498F" w:rsidRDefault="000B498F" w:rsidP="000B498F">
                        <w:pPr>
                          <w:tabs>
                            <w:tab w:val="left" w:pos="606"/>
                            <w:tab w:val="left" w:pos="6171"/>
                            <w:tab w:val="left" w:pos="6826"/>
                          </w:tabs>
                          <w:spacing w:line="136" w:lineRule="exact"/>
                          <w:ind w:left="-1" w:right="18"/>
                          <w:jc w:val="center"/>
                          <w:rPr>
                            <w:rFonts w:ascii="Carlito"/>
                            <w:b/>
                            <w:sz w:val="13"/>
                          </w:rPr>
                        </w:pPr>
                        <w:r>
                          <w:rPr>
                            <w:rFonts w:ascii="Carlito"/>
                            <w:b/>
                            <w:color w:val="585858"/>
                            <w:w w:val="105"/>
                            <w:sz w:val="13"/>
                          </w:rPr>
                          <w:t>China</w:t>
                        </w:r>
                        <w:r>
                          <w:rPr>
                            <w:rFonts w:ascii="Carlito"/>
                            <w:b/>
                            <w:color w:val="585858"/>
                            <w:w w:val="105"/>
                            <w:sz w:val="13"/>
                          </w:rPr>
                          <w:tab/>
                        </w:r>
                        <w:proofErr w:type="spellStart"/>
                        <w:r>
                          <w:rPr>
                            <w:rFonts w:ascii="Carlito"/>
                            <w:b/>
                            <w:color w:val="585858"/>
                            <w:w w:val="105"/>
                            <w:sz w:val="13"/>
                          </w:rPr>
                          <w:t>China</w:t>
                        </w:r>
                        <w:proofErr w:type="spellEnd"/>
                        <w:r>
                          <w:rPr>
                            <w:rFonts w:ascii="Carlito"/>
                            <w:b/>
                            <w:color w:val="585858"/>
                            <w:w w:val="105"/>
                            <w:sz w:val="13"/>
                          </w:rPr>
                          <w:t xml:space="preserve"> </w:t>
                        </w:r>
                        <w:proofErr w:type="spellStart"/>
                        <w:r>
                          <w:rPr>
                            <w:rFonts w:ascii="Carlito"/>
                            <w:b/>
                            <w:color w:val="585858"/>
                            <w:w w:val="105"/>
                            <w:sz w:val="13"/>
                          </w:rPr>
                          <w:t>Regiones</w:t>
                        </w:r>
                        <w:proofErr w:type="spellEnd"/>
                        <w:r>
                          <w:rPr>
                            <w:rFonts w:ascii="Carlito"/>
                            <w:b/>
                            <w:color w:val="585858"/>
                            <w:w w:val="105"/>
                            <w:sz w:val="13"/>
                          </w:rPr>
                          <w:t xml:space="preserve">   EEUU (NSPS)    EU 2017/1442   EU 2017/1442   EU 2017/1442</w:t>
                        </w:r>
                        <w:r>
                          <w:rPr>
                            <w:rFonts w:ascii="Carlito"/>
                            <w:b/>
                            <w:color w:val="585858"/>
                            <w:spacing w:val="-4"/>
                            <w:w w:val="105"/>
                            <w:sz w:val="13"/>
                          </w:rPr>
                          <w:t xml:space="preserve"> </w:t>
                        </w:r>
                        <w:r>
                          <w:rPr>
                            <w:rFonts w:ascii="Carlito"/>
                            <w:b/>
                            <w:color w:val="585858"/>
                            <w:w w:val="105"/>
                            <w:sz w:val="13"/>
                          </w:rPr>
                          <w:t>EU</w:t>
                        </w:r>
                        <w:r>
                          <w:rPr>
                            <w:rFonts w:ascii="Carlito"/>
                            <w:b/>
                            <w:color w:val="585858"/>
                            <w:spacing w:val="-1"/>
                            <w:w w:val="105"/>
                            <w:sz w:val="13"/>
                          </w:rPr>
                          <w:t xml:space="preserve"> </w:t>
                        </w:r>
                        <w:r>
                          <w:rPr>
                            <w:rFonts w:ascii="Carlito"/>
                            <w:b/>
                            <w:color w:val="585858"/>
                            <w:w w:val="105"/>
                            <w:sz w:val="13"/>
                          </w:rPr>
                          <w:t>2017/1442</w:t>
                        </w:r>
                        <w:r>
                          <w:rPr>
                            <w:rFonts w:ascii="Carlito"/>
                            <w:b/>
                            <w:color w:val="585858"/>
                            <w:w w:val="105"/>
                            <w:sz w:val="13"/>
                          </w:rPr>
                          <w:tab/>
                          <w:t>Chile</w:t>
                        </w:r>
                        <w:r>
                          <w:rPr>
                            <w:rFonts w:ascii="Carlito"/>
                            <w:b/>
                            <w:color w:val="585858"/>
                            <w:w w:val="105"/>
                            <w:sz w:val="13"/>
                          </w:rPr>
                          <w:tab/>
                        </w:r>
                        <w:proofErr w:type="spellStart"/>
                        <w:r>
                          <w:rPr>
                            <w:rFonts w:ascii="Carlito"/>
                            <w:b/>
                            <w:color w:val="585858"/>
                            <w:w w:val="105"/>
                            <w:sz w:val="13"/>
                          </w:rPr>
                          <w:t>Chile</w:t>
                        </w:r>
                        <w:proofErr w:type="spellEnd"/>
                        <w:r>
                          <w:rPr>
                            <w:rFonts w:ascii="Carlito"/>
                            <w:b/>
                            <w:color w:val="585858"/>
                            <w:spacing w:val="-1"/>
                            <w:w w:val="105"/>
                            <w:sz w:val="13"/>
                          </w:rPr>
                          <w:t xml:space="preserve"> </w:t>
                        </w:r>
                        <w:proofErr w:type="spellStart"/>
                        <w:r>
                          <w:rPr>
                            <w:rFonts w:ascii="Carlito"/>
                            <w:b/>
                            <w:color w:val="585858"/>
                            <w:spacing w:val="-3"/>
                            <w:w w:val="105"/>
                            <w:sz w:val="13"/>
                          </w:rPr>
                          <w:t>Nuevas</w:t>
                        </w:r>
                        <w:proofErr w:type="spellEnd"/>
                      </w:p>
                      <w:p w14:paraId="2FF7ABF3" w14:textId="77777777" w:rsidR="000B498F" w:rsidRDefault="000B498F" w:rsidP="000B498F">
                        <w:pPr>
                          <w:tabs>
                            <w:tab w:val="left" w:pos="1546"/>
                            <w:tab w:val="left" w:pos="5166"/>
                          </w:tabs>
                          <w:spacing w:before="7"/>
                          <w:ind w:right="115"/>
                          <w:jc w:val="center"/>
                          <w:rPr>
                            <w:rFonts w:ascii="Carlito"/>
                            <w:b/>
                            <w:sz w:val="13"/>
                          </w:rPr>
                        </w:pPr>
                        <w:r>
                          <w:rPr>
                            <w:rFonts w:ascii="Carlito"/>
                            <w:b/>
                            <w:color w:val="585858"/>
                            <w:w w:val="105"/>
                            <w:sz w:val="13"/>
                          </w:rPr>
                          <w:t>Claves</w:t>
                        </w:r>
                        <w:r>
                          <w:rPr>
                            <w:rFonts w:ascii="Carlito"/>
                            <w:b/>
                            <w:color w:val="585858"/>
                            <w:w w:val="105"/>
                            <w:sz w:val="13"/>
                          </w:rPr>
                          <w:tab/>
                          <w:t>(100-300MW)  (300-1000MW)</w:t>
                        </w:r>
                        <w:r>
                          <w:rPr>
                            <w:rFonts w:ascii="Carlito"/>
                            <w:b/>
                            <w:color w:val="585858"/>
                            <w:spacing w:val="22"/>
                            <w:w w:val="105"/>
                            <w:sz w:val="13"/>
                          </w:rPr>
                          <w:t xml:space="preserve"> </w:t>
                        </w:r>
                        <w:r>
                          <w:rPr>
                            <w:rFonts w:ascii="Carlito"/>
                            <w:b/>
                            <w:color w:val="585858"/>
                            <w:w w:val="105"/>
                            <w:sz w:val="13"/>
                          </w:rPr>
                          <w:t xml:space="preserve">(100-300MW) </w:t>
                        </w:r>
                        <w:r>
                          <w:rPr>
                            <w:rFonts w:ascii="Carlito"/>
                            <w:b/>
                            <w:color w:val="585858"/>
                            <w:spacing w:val="26"/>
                            <w:w w:val="105"/>
                            <w:sz w:val="13"/>
                          </w:rPr>
                          <w:t xml:space="preserve"> </w:t>
                        </w:r>
                        <w:r>
                          <w:rPr>
                            <w:rFonts w:ascii="Carlito"/>
                            <w:b/>
                            <w:color w:val="585858"/>
                            <w:w w:val="105"/>
                            <w:sz w:val="13"/>
                          </w:rPr>
                          <w:t>(100-300MW)</w:t>
                        </w:r>
                        <w:r>
                          <w:rPr>
                            <w:rFonts w:ascii="Carlito"/>
                            <w:b/>
                            <w:color w:val="585858"/>
                            <w:w w:val="105"/>
                            <w:sz w:val="13"/>
                          </w:rPr>
                          <w:tab/>
                        </w:r>
                        <w:proofErr w:type="spellStart"/>
                        <w:r>
                          <w:rPr>
                            <w:rFonts w:ascii="Carlito"/>
                            <w:b/>
                            <w:color w:val="585858"/>
                            <w:w w:val="105"/>
                            <w:sz w:val="13"/>
                          </w:rPr>
                          <w:t>Existentes</w:t>
                        </w:r>
                        <w:proofErr w:type="spellEnd"/>
                      </w:p>
                      <w:p w14:paraId="4B8C5FAB" w14:textId="77777777" w:rsidR="000B498F" w:rsidRDefault="000B498F" w:rsidP="000B498F">
                        <w:pPr>
                          <w:tabs>
                            <w:tab w:val="left" w:pos="1454"/>
                            <w:tab w:val="left" w:pos="2412"/>
                            <w:tab w:val="left" w:pos="3291"/>
                          </w:tabs>
                          <w:spacing w:before="7" w:line="158" w:lineRule="exact"/>
                          <w:ind w:left="575"/>
                          <w:jc w:val="center"/>
                          <w:rPr>
                            <w:rFonts w:ascii="Carlito"/>
                            <w:b/>
                            <w:sz w:val="13"/>
                          </w:rPr>
                        </w:pPr>
                        <w:proofErr w:type="spellStart"/>
                        <w:r>
                          <w:rPr>
                            <w:rFonts w:ascii="Carlito"/>
                            <w:b/>
                            <w:color w:val="585858"/>
                            <w:w w:val="105"/>
                            <w:sz w:val="13"/>
                          </w:rPr>
                          <w:t>Existente</w:t>
                        </w:r>
                        <w:proofErr w:type="spellEnd"/>
                        <w:r>
                          <w:rPr>
                            <w:rFonts w:ascii="Carlito"/>
                            <w:b/>
                            <w:color w:val="585858"/>
                            <w:w w:val="105"/>
                            <w:sz w:val="13"/>
                          </w:rPr>
                          <w:tab/>
                        </w:r>
                        <w:proofErr w:type="spellStart"/>
                        <w:r>
                          <w:rPr>
                            <w:rFonts w:ascii="Carlito"/>
                            <w:b/>
                            <w:color w:val="585858"/>
                            <w:w w:val="105"/>
                            <w:sz w:val="13"/>
                          </w:rPr>
                          <w:t>Existente</w:t>
                        </w:r>
                        <w:proofErr w:type="spellEnd"/>
                        <w:r>
                          <w:rPr>
                            <w:rFonts w:ascii="Carlito"/>
                            <w:b/>
                            <w:color w:val="585858"/>
                            <w:w w:val="105"/>
                            <w:sz w:val="13"/>
                          </w:rPr>
                          <w:tab/>
                          <w:t>Nueva</w:t>
                        </w:r>
                        <w:r>
                          <w:rPr>
                            <w:rFonts w:ascii="Carlito"/>
                            <w:b/>
                            <w:color w:val="585858"/>
                            <w:w w:val="105"/>
                            <w:sz w:val="13"/>
                          </w:rPr>
                          <w:tab/>
                          <w:t>Nueva</w:t>
                        </w:r>
                      </w:p>
                    </w:txbxContent>
                  </v:textbox>
                </v:shape>
                <w10:wrap type="topAndBottom" anchorx="page"/>
              </v:group>
            </w:pict>
          </mc:Fallback>
        </mc:AlternateContent>
      </w:r>
    </w:p>
    <w:p w14:paraId="78473228" w14:textId="77777777" w:rsidR="000B498F" w:rsidRDefault="000B498F" w:rsidP="000B498F">
      <w:pPr>
        <w:pStyle w:val="BodyText"/>
        <w:spacing w:before="6"/>
        <w:rPr>
          <w:sz w:val="8"/>
        </w:rPr>
      </w:pPr>
    </w:p>
    <w:p w14:paraId="5E5C195F" w14:textId="77777777" w:rsidR="000B498F" w:rsidRDefault="000B498F" w:rsidP="000B498F">
      <w:pPr>
        <w:spacing w:before="61"/>
        <w:ind w:left="114"/>
        <w:rPr>
          <w:sz w:val="21"/>
        </w:rPr>
      </w:pPr>
      <w:r>
        <w:rPr>
          <w:noProof/>
        </w:rPr>
        <mc:AlternateContent>
          <mc:Choice Requires="wpg">
            <w:drawing>
              <wp:anchor distT="0" distB="0" distL="114300" distR="114300" simplePos="0" relativeHeight="251659264" behindDoc="0" locked="0" layoutInCell="1" allowOverlap="1" wp14:anchorId="60FFFAA0" wp14:editId="573EAA16">
                <wp:simplePos x="0" y="0"/>
                <wp:positionH relativeFrom="page">
                  <wp:posOffset>884555</wp:posOffset>
                </wp:positionH>
                <wp:positionV relativeFrom="paragraph">
                  <wp:posOffset>313055</wp:posOffset>
                </wp:positionV>
                <wp:extent cx="5787390" cy="1871345"/>
                <wp:effectExtent l="0" t="0" r="0" b="0"/>
                <wp:wrapNone/>
                <wp:docPr id="738"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7390" cy="1871345"/>
                          <a:chOff x="1393" y="493"/>
                          <a:chExt cx="9114" cy="2947"/>
                        </a:xfrm>
                      </wpg:grpSpPr>
                      <wps:wsp>
                        <wps:cNvPr id="739" name="AutoShape 834"/>
                        <wps:cNvSpPr>
                          <a:spLocks/>
                        </wps:cNvSpPr>
                        <wps:spPr bwMode="auto">
                          <a:xfrm>
                            <a:off x="1955" y="2387"/>
                            <a:ext cx="259" cy="371"/>
                          </a:xfrm>
                          <a:custGeom>
                            <a:avLst/>
                            <a:gdLst>
                              <a:gd name="T0" fmla="+- 0 1955 1955"/>
                              <a:gd name="T1" fmla="*/ T0 w 259"/>
                              <a:gd name="T2" fmla="+- 0 2759 2388"/>
                              <a:gd name="T3" fmla="*/ 2759 h 371"/>
                              <a:gd name="T4" fmla="+- 0 2214 1955"/>
                              <a:gd name="T5" fmla="*/ T4 w 259"/>
                              <a:gd name="T6" fmla="+- 0 2759 2388"/>
                              <a:gd name="T7" fmla="*/ 2759 h 371"/>
                              <a:gd name="T8" fmla="+- 0 1955 1955"/>
                              <a:gd name="T9" fmla="*/ T8 w 259"/>
                              <a:gd name="T10" fmla="+- 0 2712 2388"/>
                              <a:gd name="T11" fmla="*/ 2712 h 371"/>
                              <a:gd name="T12" fmla="+- 0 2214 1955"/>
                              <a:gd name="T13" fmla="*/ T12 w 259"/>
                              <a:gd name="T14" fmla="+- 0 2712 2388"/>
                              <a:gd name="T15" fmla="*/ 2712 h 371"/>
                              <a:gd name="T16" fmla="+- 0 1955 1955"/>
                              <a:gd name="T17" fmla="*/ T16 w 259"/>
                              <a:gd name="T18" fmla="+- 0 2666 2388"/>
                              <a:gd name="T19" fmla="*/ 2666 h 371"/>
                              <a:gd name="T20" fmla="+- 0 2214 1955"/>
                              <a:gd name="T21" fmla="*/ T20 w 259"/>
                              <a:gd name="T22" fmla="+- 0 2666 2388"/>
                              <a:gd name="T23" fmla="*/ 2666 h 371"/>
                              <a:gd name="T24" fmla="+- 0 1955 1955"/>
                              <a:gd name="T25" fmla="*/ T24 w 259"/>
                              <a:gd name="T26" fmla="+- 0 2619 2388"/>
                              <a:gd name="T27" fmla="*/ 2619 h 371"/>
                              <a:gd name="T28" fmla="+- 0 2214 1955"/>
                              <a:gd name="T29" fmla="*/ T28 w 259"/>
                              <a:gd name="T30" fmla="+- 0 2619 2388"/>
                              <a:gd name="T31" fmla="*/ 2619 h 371"/>
                              <a:gd name="T32" fmla="+- 0 1955 1955"/>
                              <a:gd name="T33" fmla="*/ T32 w 259"/>
                              <a:gd name="T34" fmla="+- 0 2526 2388"/>
                              <a:gd name="T35" fmla="*/ 2526 h 371"/>
                              <a:gd name="T36" fmla="+- 0 2214 1955"/>
                              <a:gd name="T37" fmla="*/ T36 w 259"/>
                              <a:gd name="T38" fmla="+- 0 2526 2388"/>
                              <a:gd name="T39" fmla="*/ 2526 h 371"/>
                              <a:gd name="T40" fmla="+- 0 1955 1955"/>
                              <a:gd name="T41" fmla="*/ T40 w 259"/>
                              <a:gd name="T42" fmla="+- 0 2479 2388"/>
                              <a:gd name="T43" fmla="*/ 2479 h 371"/>
                              <a:gd name="T44" fmla="+- 0 2214 1955"/>
                              <a:gd name="T45" fmla="*/ T44 w 259"/>
                              <a:gd name="T46" fmla="+- 0 2479 2388"/>
                              <a:gd name="T47" fmla="*/ 2479 h 371"/>
                              <a:gd name="T48" fmla="+- 0 1955 1955"/>
                              <a:gd name="T49" fmla="*/ T48 w 259"/>
                              <a:gd name="T50" fmla="+- 0 2432 2388"/>
                              <a:gd name="T51" fmla="*/ 2432 h 371"/>
                              <a:gd name="T52" fmla="+- 0 2214 1955"/>
                              <a:gd name="T53" fmla="*/ T52 w 259"/>
                              <a:gd name="T54" fmla="+- 0 2432 2388"/>
                              <a:gd name="T55" fmla="*/ 2432 h 371"/>
                              <a:gd name="T56" fmla="+- 0 1955 1955"/>
                              <a:gd name="T57" fmla="*/ T56 w 259"/>
                              <a:gd name="T58" fmla="+- 0 2388 2388"/>
                              <a:gd name="T59" fmla="*/ 2388 h 371"/>
                              <a:gd name="T60" fmla="+- 0 2214 1955"/>
                              <a:gd name="T61" fmla="*/ T60 w 259"/>
                              <a:gd name="T62" fmla="+- 0 2388 2388"/>
                              <a:gd name="T63" fmla="*/ 2388 h 3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59" h="371">
                                <a:moveTo>
                                  <a:pt x="0" y="371"/>
                                </a:moveTo>
                                <a:lnTo>
                                  <a:pt x="259" y="371"/>
                                </a:lnTo>
                                <a:moveTo>
                                  <a:pt x="0" y="324"/>
                                </a:moveTo>
                                <a:lnTo>
                                  <a:pt x="259" y="324"/>
                                </a:lnTo>
                                <a:moveTo>
                                  <a:pt x="0" y="278"/>
                                </a:moveTo>
                                <a:lnTo>
                                  <a:pt x="259" y="278"/>
                                </a:lnTo>
                                <a:moveTo>
                                  <a:pt x="0" y="231"/>
                                </a:moveTo>
                                <a:lnTo>
                                  <a:pt x="259" y="231"/>
                                </a:lnTo>
                                <a:moveTo>
                                  <a:pt x="0" y="138"/>
                                </a:moveTo>
                                <a:lnTo>
                                  <a:pt x="259" y="138"/>
                                </a:lnTo>
                                <a:moveTo>
                                  <a:pt x="0" y="91"/>
                                </a:moveTo>
                                <a:lnTo>
                                  <a:pt x="259" y="91"/>
                                </a:lnTo>
                                <a:moveTo>
                                  <a:pt x="0" y="44"/>
                                </a:moveTo>
                                <a:lnTo>
                                  <a:pt x="259" y="44"/>
                                </a:lnTo>
                                <a:moveTo>
                                  <a:pt x="0" y="0"/>
                                </a:moveTo>
                                <a:lnTo>
                                  <a:pt x="25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0" name="Line 833"/>
                        <wps:cNvCnPr>
                          <a:cxnSpLocks/>
                        </wps:cNvCnPr>
                        <wps:spPr bwMode="auto">
                          <a:xfrm>
                            <a:off x="1955" y="2572"/>
                            <a:ext cx="259"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41" name="AutoShape 832"/>
                        <wps:cNvSpPr>
                          <a:spLocks/>
                        </wps:cNvSpPr>
                        <wps:spPr bwMode="auto">
                          <a:xfrm>
                            <a:off x="1955" y="2154"/>
                            <a:ext cx="259" cy="140"/>
                          </a:xfrm>
                          <a:custGeom>
                            <a:avLst/>
                            <a:gdLst>
                              <a:gd name="T0" fmla="+- 0 1955 1955"/>
                              <a:gd name="T1" fmla="*/ T0 w 259"/>
                              <a:gd name="T2" fmla="+- 0 2295 2155"/>
                              <a:gd name="T3" fmla="*/ 2295 h 140"/>
                              <a:gd name="T4" fmla="+- 0 2214 1955"/>
                              <a:gd name="T5" fmla="*/ T4 w 259"/>
                              <a:gd name="T6" fmla="+- 0 2295 2155"/>
                              <a:gd name="T7" fmla="*/ 2295 h 140"/>
                              <a:gd name="T8" fmla="+- 0 1955 1955"/>
                              <a:gd name="T9" fmla="*/ T8 w 259"/>
                              <a:gd name="T10" fmla="+- 0 2248 2155"/>
                              <a:gd name="T11" fmla="*/ 2248 h 140"/>
                              <a:gd name="T12" fmla="+- 0 2214 1955"/>
                              <a:gd name="T13" fmla="*/ T12 w 259"/>
                              <a:gd name="T14" fmla="+- 0 2248 2155"/>
                              <a:gd name="T15" fmla="*/ 2248 h 140"/>
                              <a:gd name="T16" fmla="+- 0 1955 1955"/>
                              <a:gd name="T17" fmla="*/ T16 w 259"/>
                              <a:gd name="T18" fmla="+- 0 2201 2155"/>
                              <a:gd name="T19" fmla="*/ 2201 h 140"/>
                              <a:gd name="T20" fmla="+- 0 2214 1955"/>
                              <a:gd name="T21" fmla="*/ T20 w 259"/>
                              <a:gd name="T22" fmla="+- 0 2201 2155"/>
                              <a:gd name="T23" fmla="*/ 2201 h 140"/>
                              <a:gd name="T24" fmla="+- 0 1955 1955"/>
                              <a:gd name="T25" fmla="*/ T24 w 259"/>
                              <a:gd name="T26" fmla="+- 0 2155 2155"/>
                              <a:gd name="T27" fmla="*/ 2155 h 140"/>
                              <a:gd name="T28" fmla="+- 0 2214 1955"/>
                              <a:gd name="T29" fmla="*/ T28 w 259"/>
                              <a:gd name="T30" fmla="+- 0 2155 2155"/>
                              <a:gd name="T31" fmla="*/ 2155 h 1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59" h="140">
                                <a:moveTo>
                                  <a:pt x="0" y="140"/>
                                </a:moveTo>
                                <a:lnTo>
                                  <a:pt x="259" y="140"/>
                                </a:lnTo>
                                <a:moveTo>
                                  <a:pt x="0" y="93"/>
                                </a:moveTo>
                                <a:lnTo>
                                  <a:pt x="259" y="93"/>
                                </a:lnTo>
                                <a:moveTo>
                                  <a:pt x="0" y="46"/>
                                </a:moveTo>
                                <a:lnTo>
                                  <a:pt x="259" y="46"/>
                                </a:lnTo>
                                <a:moveTo>
                                  <a:pt x="0" y="0"/>
                                </a:moveTo>
                                <a:lnTo>
                                  <a:pt x="25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2" name="Line 831"/>
                        <wps:cNvCnPr>
                          <a:cxnSpLocks/>
                        </wps:cNvCnPr>
                        <wps:spPr bwMode="auto">
                          <a:xfrm>
                            <a:off x="1955" y="2341"/>
                            <a:ext cx="259"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43" name="AutoShape 830"/>
                        <wps:cNvSpPr>
                          <a:spLocks/>
                        </wps:cNvSpPr>
                        <wps:spPr bwMode="auto">
                          <a:xfrm>
                            <a:off x="1955" y="1923"/>
                            <a:ext cx="259" cy="138"/>
                          </a:xfrm>
                          <a:custGeom>
                            <a:avLst/>
                            <a:gdLst>
                              <a:gd name="T0" fmla="+- 0 1955 1955"/>
                              <a:gd name="T1" fmla="*/ T0 w 259"/>
                              <a:gd name="T2" fmla="+- 0 2061 1924"/>
                              <a:gd name="T3" fmla="*/ 2061 h 138"/>
                              <a:gd name="T4" fmla="+- 0 2214 1955"/>
                              <a:gd name="T5" fmla="*/ T4 w 259"/>
                              <a:gd name="T6" fmla="+- 0 2061 1924"/>
                              <a:gd name="T7" fmla="*/ 2061 h 138"/>
                              <a:gd name="T8" fmla="+- 0 1955 1955"/>
                              <a:gd name="T9" fmla="*/ T8 w 259"/>
                              <a:gd name="T10" fmla="+- 0 2015 1924"/>
                              <a:gd name="T11" fmla="*/ 2015 h 138"/>
                              <a:gd name="T12" fmla="+- 0 2214 1955"/>
                              <a:gd name="T13" fmla="*/ T12 w 259"/>
                              <a:gd name="T14" fmla="+- 0 2015 1924"/>
                              <a:gd name="T15" fmla="*/ 2015 h 138"/>
                              <a:gd name="T16" fmla="+- 0 1955 1955"/>
                              <a:gd name="T17" fmla="*/ T16 w 259"/>
                              <a:gd name="T18" fmla="+- 0 1968 1924"/>
                              <a:gd name="T19" fmla="*/ 1968 h 138"/>
                              <a:gd name="T20" fmla="+- 0 2214 1955"/>
                              <a:gd name="T21" fmla="*/ T20 w 259"/>
                              <a:gd name="T22" fmla="+- 0 1968 1924"/>
                              <a:gd name="T23" fmla="*/ 1968 h 138"/>
                              <a:gd name="T24" fmla="+- 0 1955 1955"/>
                              <a:gd name="T25" fmla="*/ T24 w 259"/>
                              <a:gd name="T26" fmla="+- 0 1924 1924"/>
                              <a:gd name="T27" fmla="*/ 1924 h 138"/>
                              <a:gd name="T28" fmla="+- 0 2214 1955"/>
                              <a:gd name="T29" fmla="*/ T28 w 259"/>
                              <a:gd name="T30" fmla="+- 0 1924 1924"/>
                              <a:gd name="T31" fmla="*/ 1924 h 1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59" h="138">
                                <a:moveTo>
                                  <a:pt x="0" y="137"/>
                                </a:moveTo>
                                <a:lnTo>
                                  <a:pt x="259" y="137"/>
                                </a:lnTo>
                                <a:moveTo>
                                  <a:pt x="0" y="91"/>
                                </a:moveTo>
                                <a:lnTo>
                                  <a:pt x="259" y="91"/>
                                </a:lnTo>
                                <a:moveTo>
                                  <a:pt x="0" y="44"/>
                                </a:moveTo>
                                <a:lnTo>
                                  <a:pt x="259" y="44"/>
                                </a:lnTo>
                                <a:moveTo>
                                  <a:pt x="0" y="0"/>
                                </a:moveTo>
                                <a:lnTo>
                                  <a:pt x="25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4" name="Line 829"/>
                        <wps:cNvCnPr>
                          <a:cxnSpLocks/>
                        </wps:cNvCnPr>
                        <wps:spPr bwMode="auto">
                          <a:xfrm>
                            <a:off x="1955" y="2108"/>
                            <a:ext cx="259"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45" name="AutoShape 828"/>
                        <wps:cNvSpPr>
                          <a:spLocks/>
                        </wps:cNvSpPr>
                        <wps:spPr bwMode="auto">
                          <a:xfrm>
                            <a:off x="2452" y="2387"/>
                            <a:ext cx="521" cy="371"/>
                          </a:xfrm>
                          <a:custGeom>
                            <a:avLst/>
                            <a:gdLst>
                              <a:gd name="T0" fmla="+- 0 2452 2452"/>
                              <a:gd name="T1" fmla="*/ T0 w 521"/>
                              <a:gd name="T2" fmla="+- 0 2759 2388"/>
                              <a:gd name="T3" fmla="*/ 2759 h 371"/>
                              <a:gd name="T4" fmla="+- 0 2973 2452"/>
                              <a:gd name="T5" fmla="*/ T4 w 521"/>
                              <a:gd name="T6" fmla="+- 0 2759 2388"/>
                              <a:gd name="T7" fmla="*/ 2759 h 371"/>
                              <a:gd name="T8" fmla="+- 0 2452 2452"/>
                              <a:gd name="T9" fmla="*/ T8 w 521"/>
                              <a:gd name="T10" fmla="+- 0 2712 2388"/>
                              <a:gd name="T11" fmla="*/ 2712 h 371"/>
                              <a:gd name="T12" fmla="+- 0 2973 2452"/>
                              <a:gd name="T13" fmla="*/ T12 w 521"/>
                              <a:gd name="T14" fmla="+- 0 2712 2388"/>
                              <a:gd name="T15" fmla="*/ 2712 h 371"/>
                              <a:gd name="T16" fmla="+- 0 2452 2452"/>
                              <a:gd name="T17" fmla="*/ T16 w 521"/>
                              <a:gd name="T18" fmla="+- 0 2666 2388"/>
                              <a:gd name="T19" fmla="*/ 2666 h 371"/>
                              <a:gd name="T20" fmla="+- 0 2973 2452"/>
                              <a:gd name="T21" fmla="*/ T20 w 521"/>
                              <a:gd name="T22" fmla="+- 0 2666 2388"/>
                              <a:gd name="T23" fmla="*/ 2666 h 371"/>
                              <a:gd name="T24" fmla="+- 0 2452 2452"/>
                              <a:gd name="T25" fmla="*/ T24 w 521"/>
                              <a:gd name="T26" fmla="+- 0 2619 2388"/>
                              <a:gd name="T27" fmla="*/ 2619 h 371"/>
                              <a:gd name="T28" fmla="+- 0 2973 2452"/>
                              <a:gd name="T29" fmla="*/ T28 w 521"/>
                              <a:gd name="T30" fmla="+- 0 2619 2388"/>
                              <a:gd name="T31" fmla="*/ 2619 h 371"/>
                              <a:gd name="T32" fmla="+- 0 2452 2452"/>
                              <a:gd name="T33" fmla="*/ T32 w 521"/>
                              <a:gd name="T34" fmla="+- 0 2526 2388"/>
                              <a:gd name="T35" fmla="*/ 2526 h 371"/>
                              <a:gd name="T36" fmla="+- 0 2973 2452"/>
                              <a:gd name="T37" fmla="*/ T36 w 521"/>
                              <a:gd name="T38" fmla="+- 0 2526 2388"/>
                              <a:gd name="T39" fmla="*/ 2526 h 371"/>
                              <a:gd name="T40" fmla="+- 0 2452 2452"/>
                              <a:gd name="T41" fmla="*/ T40 w 521"/>
                              <a:gd name="T42" fmla="+- 0 2479 2388"/>
                              <a:gd name="T43" fmla="*/ 2479 h 371"/>
                              <a:gd name="T44" fmla="+- 0 2973 2452"/>
                              <a:gd name="T45" fmla="*/ T44 w 521"/>
                              <a:gd name="T46" fmla="+- 0 2479 2388"/>
                              <a:gd name="T47" fmla="*/ 2479 h 371"/>
                              <a:gd name="T48" fmla="+- 0 2452 2452"/>
                              <a:gd name="T49" fmla="*/ T48 w 521"/>
                              <a:gd name="T50" fmla="+- 0 2432 2388"/>
                              <a:gd name="T51" fmla="*/ 2432 h 371"/>
                              <a:gd name="T52" fmla="+- 0 2973 2452"/>
                              <a:gd name="T53" fmla="*/ T52 w 521"/>
                              <a:gd name="T54" fmla="+- 0 2432 2388"/>
                              <a:gd name="T55" fmla="*/ 2432 h 371"/>
                              <a:gd name="T56" fmla="+- 0 2452 2452"/>
                              <a:gd name="T57" fmla="*/ T56 w 521"/>
                              <a:gd name="T58" fmla="+- 0 2388 2388"/>
                              <a:gd name="T59" fmla="*/ 2388 h 371"/>
                              <a:gd name="T60" fmla="+- 0 2973 2452"/>
                              <a:gd name="T61" fmla="*/ T60 w 521"/>
                              <a:gd name="T62" fmla="+- 0 2388 2388"/>
                              <a:gd name="T63" fmla="*/ 2388 h 3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21" h="371">
                                <a:moveTo>
                                  <a:pt x="0" y="371"/>
                                </a:moveTo>
                                <a:lnTo>
                                  <a:pt x="521" y="371"/>
                                </a:lnTo>
                                <a:moveTo>
                                  <a:pt x="0" y="324"/>
                                </a:moveTo>
                                <a:lnTo>
                                  <a:pt x="521" y="324"/>
                                </a:lnTo>
                                <a:moveTo>
                                  <a:pt x="0" y="278"/>
                                </a:moveTo>
                                <a:lnTo>
                                  <a:pt x="521" y="278"/>
                                </a:lnTo>
                                <a:moveTo>
                                  <a:pt x="0" y="231"/>
                                </a:moveTo>
                                <a:lnTo>
                                  <a:pt x="521" y="231"/>
                                </a:lnTo>
                                <a:moveTo>
                                  <a:pt x="0" y="138"/>
                                </a:moveTo>
                                <a:lnTo>
                                  <a:pt x="521" y="138"/>
                                </a:lnTo>
                                <a:moveTo>
                                  <a:pt x="0" y="91"/>
                                </a:moveTo>
                                <a:lnTo>
                                  <a:pt x="521" y="91"/>
                                </a:lnTo>
                                <a:moveTo>
                                  <a:pt x="0" y="44"/>
                                </a:moveTo>
                                <a:lnTo>
                                  <a:pt x="521" y="44"/>
                                </a:lnTo>
                                <a:moveTo>
                                  <a:pt x="0" y="0"/>
                                </a:moveTo>
                                <a:lnTo>
                                  <a:pt x="52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6" name="Line 827"/>
                        <wps:cNvCnPr>
                          <a:cxnSpLocks/>
                        </wps:cNvCnPr>
                        <wps:spPr bwMode="auto">
                          <a:xfrm>
                            <a:off x="2452" y="2572"/>
                            <a:ext cx="521"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47" name="AutoShape 826"/>
                        <wps:cNvSpPr>
                          <a:spLocks/>
                        </wps:cNvSpPr>
                        <wps:spPr bwMode="auto">
                          <a:xfrm>
                            <a:off x="3210" y="2387"/>
                            <a:ext cx="1277" cy="371"/>
                          </a:xfrm>
                          <a:custGeom>
                            <a:avLst/>
                            <a:gdLst>
                              <a:gd name="T0" fmla="+- 0 3211 3211"/>
                              <a:gd name="T1" fmla="*/ T0 w 1277"/>
                              <a:gd name="T2" fmla="+- 0 2759 2388"/>
                              <a:gd name="T3" fmla="*/ 2759 h 371"/>
                              <a:gd name="T4" fmla="+- 0 3729 3211"/>
                              <a:gd name="T5" fmla="*/ T4 w 1277"/>
                              <a:gd name="T6" fmla="+- 0 2759 2388"/>
                              <a:gd name="T7" fmla="*/ 2759 h 371"/>
                              <a:gd name="T8" fmla="+- 0 3211 3211"/>
                              <a:gd name="T9" fmla="*/ T8 w 1277"/>
                              <a:gd name="T10" fmla="+- 0 2712 2388"/>
                              <a:gd name="T11" fmla="*/ 2712 h 371"/>
                              <a:gd name="T12" fmla="+- 0 3729 3211"/>
                              <a:gd name="T13" fmla="*/ T12 w 1277"/>
                              <a:gd name="T14" fmla="+- 0 2712 2388"/>
                              <a:gd name="T15" fmla="*/ 2712 h 371"/>
                              <a:gd name="T16" fmla="+- 0 3211 3211"/>
                              <a:gd name="T17" fmla="*/ T16 w 1277"/>
                              <a:gd name="T18" fmla="+- 0 2666 2388"/>
                              <a:gd name="T19" fmla="*/ 2666 h 371"/>
                              <a:gd name="T20" fmla="+- 0 3729 3211"/>
                              <a:gd name="T21" fmla="*/ T20 w 1277"/>
                              <a:gd name="T22" fmla="+- 0 2666 2388"/>
                              <a:gd name="T23" fmla="*/ 2666 h 371"/>
                              <a:gd name="T24" fmla="+- 0 3211 3211"/>
                              <a:gd name="T25" fmla="*/ T24 w 1277"/>
                              <a:gd name="T26" fmla="+- 0 2619 2388"/>
                              <a:gd name="T27" fmla="*/ 2619 h 371"/>
                              <a:gd name="T28" fmla="+- 0 3729 3211"/>
                              <a:gd name="T29" fmla="*/ T28 w 1277"/>
                              <a:gd name="T30" fmla="+- 0 2619 2388"/>
                              <a:gd name="T31" fmla="*/ 2619 h 371"/>
                              <a:gd name="T32" fmla="+- 0 3967 3211"/>
                              <a:gd name="T33" fmla="*/ T32 w 1277"/>
                              <a:gd name="T34" fmla="+- 0 2759 2388"/>
                              <a:gd name="T35" fmla="*/ 2759 h 371"/>
                              <a:gd name="T36" fmla="+- 0 4487 3211"/>
                              <a:gd name="T37" fmla="*/ T36 w 1277"/>
                              <a:gd name="T38" fmla="+- 0 2759 2388"/>
                              <a:gd name="T39" fmla="*/ 2759 h 371"/>
                              <a:gd name="T40" fmla="+- 0 3967 3211"/>
                              <a:gd name="T41" fmla="*/ T40 w 1277"/>
                              <a:gd name="T42" fmla="+- 0 2712 2388"/>
                              <a:gd name="T43" fmla="*/ 2712 h 371"/>
                              <a:gd name="T44" fmla="+- 0 4487 3211"/>
                              <a:gd name="T45" fmla="*/ T44 w 1277"/>
                              <a:gd name="T46" fmla="+- 0 2712 2388"/>
                              <a:gd name="T47" fmla="*/ 2712 h 371"/>
                              <a:gd name="T48" fmla="+- 0 3967 3211"/>
                              <a:gd name="T49" fmla="*/ T48 w 1277"/>
                              <a:gd name="T50" fmla="+- 0 2666 2388"/>
                              <a:gd name="T51" fmla="*/ 2666 h 371"/>
                              <a:gd name="T52" fmla="+- 0 4487 3211"/>
                              <a:gd name="T53" fmla="*/ T52 w 1277"/>
                              <a:gd name="T54" fmla="+- 0 2666 2388"/>
                              <a:gd name="T55" fmla="*/ 2666 h 371"/>
                              <a:gd name="T56" fmla="+- 0 3967 3211"/>
                              <a:gd name="T57" fmla="*/ T56 w 1277"/>
                              <a:gd name="T58" fmla="+- 0 2619 2388"/>
                              <a:gd name="T59" fmla="*/ 2619 h 371"/>
                              <a:gd name="T60" fmla="+- 0 4487 3211"/>
                              <a:gd name="T61" fmla="*/ T60 w 1277"/>
                              <a:gd name="T62" fmla="+- 0 2619 2388"/>
                              <a:gd name="T63" fmla="*/ 2619 h 371"/>
                              <a:gd name="T64" fmla="+- 0 3211 3211"/>
                              <a:gd name="T65" fmla="*/ T64 w 1277"/>
                              <a:gd name="T66" fmla="+- 0 2526 2388"/>
                              <a:gd name="T67" fmla="*/ 2526 h 371"/>
                              <a:gd name="T68" fmla="+- 0 4487 3211"/>
                              <a:gd name="T69" fmla="*/ T68 w 1277"/>
                              <a:gd name="T70" fmla="+- 0 2526 2388"/>
                              <a:gd name="T71" fmla="*/ 2526 h 371"/>
                              <a:gd name="T72" fmla="+- 0 3211 3211"/>
                              <a:gd name="T73" fmla="*/ T72 w 1277"/>
                              <a:gd name="T74" fmla="+- 0 2479 2388"/>
                              <a:gd name="T75" fmla="*/ 2479 h 371"/>
                              <a:gd name="T76" fmla="+- 0 4487 3211"/>
                              <a:gd name="T77" fmla="*/ T76 w 1277"/>
                              <a:gd name="T78" fmla="+- 0 2479 2388"/>
                              <a:gd name="T79" fmla="*/ 2479 h 371"/>
                              <a:gd name="T80" fmla="+- 0 3211 3211"/>
                              <a:gd name="T81" fmla="*/ T80 w 1277"/>
                              <a:gd name="T82" fmla="+- 0 2432 2388"/>
                              <a:gd name="T83" fmla="*/ 2432 h 371"/>
                              <a:gd name="T84" fmla="+- 0 4487 3211"/>
                              <a:gd name="T85" fmla="*/ T84 w 1277"/>
                              <a:gd name="T86" fmla="+- 0 2432 2388"/>
                              <a:gd name="T87" fmla="*/ 2432 h 371"/>
                              <a:gd name="T88" fmla="+- 0 3211 3211"/>
                              <a:gd name="T89" fmla="*/ T88 w 1277"/>
                              <a:gd name="T90" fmla="+- 0 2388 2388"/>
                              <a:gd name="T91" fmla="*/ 2388 h 371"/>
                              <a:gd name="T92" fmla="+- 0 4487 3211"/>
                              <a:gd name="T93" fmla="*/ T92 w 1277"/>
                              <a:gd name="T94" fmla="+- 0 2388 2388"/>
                              <a:gd name="T95" fmla="*/ 2388 h 3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277" h="371">
                                <a:moveTo>
                                  <a:pt x="0" y="371"/>
                                </a:moveTo>
                                <a:lnTo>
                                  <a:pt x="518" y="371"/>
                                </a:lnTo>
                                <a:moveTo>
                                  <a:pt x="0" y="324"/>
                                </a:moveTo>
                                <a:lnTo>
                                  <a:pt x="518" y="324"/>
                                </a:lnTo>
                                <a:moveTo>
                                  <a:pt x="0" y="278"/>
                                </a:moveTo>
                                <a:lnTo>
                                  <a:pt x="518" y="278"/>
                                </a:lnTo>
                                <a:moveTo>
                                  <a:pt x="0" y="231"/>
                                </a:moveTo>
                                <a:lnTo>
                                  <a:pt x="518" y="231"/>
                                </a:lnTo>
                                <a:moveTo>
                                  <a:pt x="756" y="371"/>
                                </a:moveTo>
                                <a:lnTo>
                                  <a:pt x="1276" y="371"/>
                                </a:lnTo>
                                <a:moveTo>
                                  <a:pt x="756" y="324"/>
                                </a:moveTo>
                                <a:lnTo>
                                  <a:pt x="1276" y="324"/>
                                </a:lnTo>
                                <a:moveTo>
                                  <a:pt x="756" y="278"/>
                                </a:moveTo>
                                <a:lnTo>
                                  <a:pt x="1276" y="278"/>
                                </a:lnTo>
                                <a:moveTo>
                                  <a:pt x="756" y="231"/>
                                </a:moveTo>
                                <a:lnTo>
                                  <a:pt x="1276" y="231"/>
                                </a:lnTo>
                                <a:moveTo>
                                  <a:pt x="0" y="138"/>
                                </a:moveTo>
                                <a:lnTo>
                                  <a:pt x="1276" y="138"/>
                                </a:lnTo>
                                <a:moveTo>
                                  <a:pt x="0" y="91"/>
                                </a:moveTo>
                                <a:lnTo>
                                  <a:pt x="1276" y="91"/>
                                </a:lnTo>
                                <a:moveTo>
                                  <a:pt x="0" y="44"/>
                                </a:moveTo>
                                <a:lnTo>
                                  <a:pt x="1276" y="44"/>
                                </a:lnTo>
                                <a:moveTo>
                                  <a:pt x="0" y="0"/>
                                </a:moveTo>
                                <a:lnTo>
                                  <a:pt x="1276"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8" name="AutoShape 825"/>
                        <wps:cNvSpPr>
                          <a:spLocks/>
                        </wps:cNvSpPr>
                        <wps:spPr bwMode="auto">
                          <a:xfrm>
                            <a:off x="3210" y="2568"/>
                            <a:ext cx="1277" cy="7"/>
                          </a:xfrm>
                          <a:custGeom>
                            <a:avLst/>
                            <a:gdLst>
                              <a:gd name="T0" fmla="+- 0 3211 3211"/>
                              <a:gd name="T1" fmla="*/ T0 w 1277"/>
                              <a:gd name="T2" fmla="+- 0 2576 2569"/>
                              <a:gd name="T3" fmla="*/ 2576 h 7"/>
                              <a:gd name="T4" fmla="+- 0 4487 3211"/>
                              <a:gd name="T5" fmla="*/ T4 w 1277"/>
                              <a:gd name="T6" fmla="+- 0 2576 2569"/>
                              <a:gd name="T7" fmla="*/ 2576 h 7"/>
                              <a:gd name="T8" fmla="+- 0 3211 3211"/>
                              <a:gd name="T9" fmla="*/ T8 w 1277"/>
                              <a:gd name="T10" fmla="+- 0 2569 2569"/>
                              <a:gd name="T11" fmla="*/ 2569 h 7"/>
                              <a:gd name="T12" fmla="+- 0 4487 3211"/>
                              <a:gd name="T13" fmla="*/ T12 w 1277"/>
                              <a:gd name="T14" fmla="+- 0 2569 2569"/>
                              <a:gd name="T15" fmla="*/ 2569 h 7"/>
                            </a:gdLst>
                            <a:ahLst/>
                            <a:cxnLst>
                              <a:cxn ang="0">
                                <a:pos x="T1" y="T3"/>
                              </a:cxn>
                              <a:cxn ang="0">
                                <a:pos x="T5" y="T7"/>
                              </a:cxn>
                              <a:cxn ang="0">
                                <a:pos x="T9" y="T11"/>
                              </a:cxn>
                              <a:cxn ang="0">
                                <a:pos x="T13" y="T15"/>
                              </a:cxn>
                            </a:cxnLst>
                            <a:rect l="0" t="0" r="r" b="b"/>
                            <a:pathLst>
                              <a:path w="1277" h="7">
                                <a:moveTo>
                                  <a:pt x="0" y="7"/>
                                </a:moveTo>
                                <a:lnTo>
                                  <a:pt x="1276" y="7"/>
                                </a:lnTo>
                                <a:moveTo>
                                  <a:pt x="0" y="0"/>
                                </a:moveTo>
                                <a:lnTo>
                                  <a:pt x="1276" y="0"/>
                                </a:lnTo>
                              </a:path>
                            </a:pathLst>
                          </a:custGeom>
                          <a:noFill/>
                          <a:ln w="4446">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9" name="AutoShape 824"/>
                        <wps:cNvSpPr>
                          <a:spLocks/>
                        </wps:cNvSpPr>
                        <wps:spPr bwMode="auto">
                          <a:xfrm>
                            <a:off x="2452" y="2154"/>
                            <a:ext cx="3549" cy="140"/>
                          </a:xfrm>
                          <a:custGeom>
                            <a:avLst/>
                            <a:gdLst>
                              <a:gd name="T0" fmla="+- 0 2452 2452"/>
                              <a:gd name="T1" fmla="*/ T0 w 3549"/>
                              <a:gd name="T2" fmla="+- 0 2295 2155"/>
                              <a:gd name="T3" fmla="*/ 2295 h 140"/>
                              <a:gd name="T4" fmla="+- 0 6001 2452"/>
                              <a:gd name="T5" fmla="*/ T4 w 3549"/>
                              <a:gd name="T6" fmla="+- 0 2295 2155"/>
                              <a:gd name="T7" fmla="*/ 2295 h 140"/>
                              <a:gd name="T8" fmla="+- 0 2452 2452"/>
                              <a:gd name="T9" fmla="*/ T8 w 3549"/>
                              <a:gd name="T10" fmla="+- 0 2248 2155"/>
                              <a:gd name="T11" fmla="*/ 2248 h 140"/>
                              <a:gd name="T12" fmla="+- 0 6001 2452"/>
                              <a:gd name="T13" fmla="*/ T12 w 3549"/>
                              <a:gd name="T14" fmla="+- 0 2248 2155"/>
                              <a:gd name="T15" fmla="*/ 2248 h 140"/>
                              <a:gd name="T16" fmla="+- 0 2452 2452"/>
                              <a:gd name="T17" fmla="*/ T16 w 3549"/>
                              <a:gd name="T18" fmla="+- 0 2201 2155"/>
                              <a:gd name="T19" fmla="*/ 2201 h 140"/>
                              <a:gd name="T20" fmla="+- 0 6001 2452"/>
                              <a:gd name="T21" fmla="*/ T20 w 3549"/>
                              <a:gd name="T22" fmla="+- 0 2201 2155"/>
                              <a:gd name="T23" fmla="*/ 2201 h 140"/>
                              <a:gd name="T24" fmla="+- 0 2452 2452"/>
                              <a:gd name="T25" fmla="*/ T24 w 3549"/>
                              <a:gd name="T26" fmla="+- 0 2155 2155"/>
                              <a:gd name="T27" fmla="*/ 2155 h 140"/>
                              <a:gd name="T28" fmla="+- 0 6001 2452"/>
                              <a:gd name="T29" fmla="*/ T28 w 3549"/>
                              <a:gd name="T30" fmla="+- 0 2155 2155"/>
                              <a:gd name="T31" fmla="*/ 2155 h 1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549" h="140">
                                <a:moveTo>
                                  <a:pt x="0" y="140"/>
                                </a:moveTo>
                                <a:lnTo>
                                  <a:pt x="3549" y="140"/>
                                </a:lnTo>
                                <a:moveTo>
                                  <a:pt x="0" y="93"/>
                                </a:moveTo>
                                <a:lnTo>
                                  <a:pt x="3549" y="93"/>
                                </a:lnTo>
                                <a:moveTo>
                                  <a:pt x="0" y="46"/>
                                </a:moveTo>
                                <a:lnTo>
                                  <a:pt x="3549" y="46"/>
                                </a:lnTo>
                                <a:moveTo>
                                  <a:pt x="0" y="0"/>
                                </a:moveTo>
                                <a:lnTo>
                                  <a:pt x="354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0" name="Line 823"/>
                        <wps:cNvCnPr>
                          <a:cxnSpLocks/>
                        </wps:cNvCnPr>
                        <wps:spPr bwMode="auto">
                          <a:xfrm>
                            <a:off x="2452" y="2345"/>
                            <a:ext cx="2035" cy="0"/>
                          </a:xfrm>
                          <a:prstGeom prst="line">
                            <a:avLst/>
                          </a:prstGeom>
                          <a:noFill/>
                          <a:ln w="4446">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51" name="AutoShape 822"/>
                        <wps:cNvSpPr>
                          <a:spLocks/>
                        </wps:cNvSpPr>
                        <wps:spPr bwMode="auto">
                          <a:xfrm>
                            <a:off x="4725" y="2387"/>
                            <a:ext cx="1277" cy="371"/>
                          </a:xfrm>
                          <a:custGeom>
                            <a:avLst/>
                            <a:gdLst>
                              <a:gd name="T0" fmla="+- 0 4725 4725"/>
                              <a:gd name="T1" fmla="*/ T0 w 1277"/>
                              <a:gd name="T2" fmla="+- 0 2759 2388"/>
                              <a:gd name="T3" fmla="*/ 2759 h 371"/>
                              <a:gd name="T4" fmla="+- 0 5245 4725"/>
                              <a:gd name="T5" fmla="*/ T4 w 1277"/>
                              <a:gd name="T6" fmla="+- 0 2759 2388"/>
                              <a:gd name="T7" fmla="*/ 2759 h 371"/>
                              <a:gd name="T8" fmla="+- 0 4725 4725"/>
                              <a:gd name="T9" fmla="*/ T8 w 1277"/>
                              <a:gd name="T10" fmla="+- 0 2712 2388"/>
                              <a:gd name="T11" fmla="*/ 2712 h 371"/>
                              <a:gd name="T12" fmla="+- 0 5245 4725"/>
                              <a:gd name="T13" fmla="*/ T12 w 1277"/>
                              <a:gd name="T14" fmla="+- 0 2712 2388"/>
                              <a:gd name="T15" fmla="*/ 2712 h 371"/>
                              <a:gd name="T16" fmla="+- 0 5481 4725"/>
                              <a:gd name="T17" fmla="*/ T16 w 1277"/>
                              <a:gd name="T18" fmla="+- 0 2759 2388"/>
                              <a:gd name="T19" fmla="*/ 2759 h 371"/>
                              <a:gd name="T20" fmla="+- 0 6001 4725"/>
                              <a:gd name="T21" fmla="*/ T20 w 1277"/>
                              <a:gd name="T22" fmla="+- 0 2759 2388"/>
                              <a:gd name="T23" fmla="*/ 2759 h 371"/>
                              <a:gd name="T24" fmla="+- 0 5481 4725"/>
                              <a:gd name="T25" fmla="*/ T24 w 1277"/>
                              <a:gd name="T26" fmla="+- 0 2712 2388"/>
                              <a:gd name="T27" fmla="*/ 2712 h 371"/>
                              <a:gd name="T28" fmla="+- 0 6001 4725"/>
                              <a:gd name="T29" fmla="*/ T28 w 1277"/>
                              <a:gd name="T30" fmla="+- 0 2712 2388"/>
                              <a:gd name="T31" fmla="*/ 2712 h 371"/>
                              <a:gd name="T32" fmla="+- 0 4725 4725"/>
                              <a:gd name="T33" fmla="*/ T32 w 1277"/>
                              <a:gd name="T34" fmla="+- 0 2666 2388"/>
                              <a:gd name="T35" fmla="*/ 2666 h 371"/>
                              <a:gd name="T36" fmla="+- 0 6001 4725"/>
                              <a:gd name="T37" fmla="*/ T36 w 1277"/>
                              <a:gd name="T38" fmla="+- 0 2666 2388"/>
                              <a:gd name="T39" fmla="*/ 2666 h 371"/>
                              <a:gd name="T40" fmla="+- 0 4725 4725"/>
                              <a:gd name="T41" fmla="*/ T40 w 1277"/>
                              <a:gd name="T42" fmla="+- 0 2619 2388"/>
                              <a:gd name="T43" fmla="*/ 2619 h 371"/>
                              <a:gd name="T44" fmla="+- 0 6001 4725"/>
                              <a:gd name="T45" fmla="*/ T44 w 1277"/>
                              <a:gd name="T46" fmla="+- 0 2619 2388"/>
                              <a:gd name="T47" fmla="*/ 2619 h 371"/>
                              <a:gd name="T48" fmla="+- 0 4725 4725"/>
                              <a:gd name="T49" fmla="*/ T48 w 1277"/>
                              <a:gd name="T50" fmla="+- 0 2526 2388"/>
                              <a:gd name="T51" fmla="*/ 2526 h 371"/>
                              <a:gd name="T52" fmla="+- 0 6001 4725"/>
                              <a:gd name="T53" fmla="*/ T52 w 1277"/>
                              <a:gd name="T54" fmla="+- 0 2526 2388"/>
                              <a:gd name="T55" fmla="*/ 2526 h 371"/>
                              <a:gd name="T56" fmla="+- 0 4725 4725"/>
                              <a:gd name="T57" fmla="*/ T56 w 1277"/>
                              <a:gd name="T58" fmla="+- 0 2479 2388"/>
                              <a:gd name="T59" fmla="*/ 2479 h 371"/>
                              <a:gd name="T60" fmla="+- 0 6001 4725"/>
                              <a:gd name="T61" fmla="*/ T60 w 1277"/>
                              <a:gd name="T62" fmla="+- 0 2479 2388"/>
                              <a:gd name="T63" fmla="*/ 2479 h 371"/>
                              <a:gd name="T64" fmla="+- 0 4725 4725"/>
                              <a:gd name="T65" fmla="*/ T64 w 1277"/>
                              <a:gd name="T66" fmla="+- 0 2432 2388"/>
                              <a:gd name="T67" fmla="*/ 2432 h 371"/>
                              <a:gd name="T68" fmla="+- 0 6001 4725"/>
                              <a:gd name="T69" fmla="*/ T68 w 1277"/>
                              <a:gd name="T70" fmla="+- 0 2432 2388"/>
                              <a:gd name="T71" fmla="*/ 2432 h 371"/>
                              <a:gd name="T72" fmla="+- 0 4725 4725"/>
                              <a:gd name="T73" fmla="*/ T72 w 1277"/>
                              <a:gd name="T74" fmla="+- 0 2388 2388"/>
                              <a:gd name="T75" fmla="*/ 2388 h 371"/>
                              <a:gd name="T76" fmla="+- 0 6001 4725"/>
                              <a:gd name="T77" fmla="*/ T76 w 1277"/>
                              <a:gd name="T78" fmla="+- 0 2388 2388"/>
                              <a:gd name="T79" fmla="*/ 2388 h 3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277" h="371">
                                <a:moveTo>
                                  <a:pt x="0" y="371"/>
                                </a:moveTo>
                                <a:lnTo>
                                  <a:pt x="520" y="371"/>
                                </a:lnTo>
                                <a:moveTo>
                                  <a:pt x="0" y="324"/>
                                </a:moveTo>
                                <a:lnTo>
                                  <a:pt x="520" y="324"/>
                                </a:lnTo>
                                <a:moveTo>
                                  <a:pt x="756" y="371"/>
                                </a:moveTo>
                                <a:lnTo>
                                  <a:pt x="1276" y="371"/>
                                </a:lnTo>
                                <a:moveTo>
                                  <a:pt x="756" y="324"/>
                                </a:moveTo>
                                <a:lnTo>
                                  <a:pt x="1276" y="324"/>
                                </a:lnTo>
                                <a:moveTo>
                                  <a:pt x="0" y="278"/>
                                </a:moveTo>
                                <a:lnTo>
                                  <a:pt x="1276" y="278"/>
                                </a:lnTo>
                                <a:moveTo>
                                  <a:pt x="0" y="231"/>
                                </a:moveTo>
                                <a:lnTo>
                                  <a:pt x="1276" y="231"/>
                                </a:lnTo>
                                <a:moveTo>
                                  <a:pt x="0" y="138"/>
                                </a:moveTo>
                                <a:lnTo>
                                  <a:pt x="1276" y="138"/>
                                </a:lnTo>
                                <a:moveTo>
                                  <a:pt x="0" y="91"/>
                                </a:moveTo>
                                <a:lnTo>
                                  <a:pt x="1276" y="91"/>
                                </a:lnTo>
                                <a:moveTo>
                                  <a:pt x="0" y="44"/>
                                </a:moveTo>
                                <a:lnTo>
                                  <a:pt x="1276" y="44"/>
                                </a:lnTo>
                                <a:moveTo>
                                  <a:pt x="0" y="0"/>
                                </a:moveTo>
                                <a:lnTo>
                                  <a:pt x="1276"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2" name="AutoShape 821"/>
                        <wps:cNvSpPr>
                          <a:spLocks/>
                        </wps:cNvSpPr>
                        <wps:spPr bwMode="auto">
                          <a:xfrm>
                            <a:off x="4725" y="2568"/>
                            <a:ext cx="1277" cy="7"/>
                          </a:xfrm>
                          <a:custGeom>
                            <a:avLst/>
                            <a:gdLst>
                              <a:gd name="T0" fmla="+- 0 4725 4725"/>
                              <a:gd name="T1" fmla="*/ T0 w 1277"/>
                              <a:gd name="T2" fmla="+- 0 2576 2569"/>
                              <a:gd name="T3" fmla="*/ 2576 h 7"/>
                              <a:gd name="T4" fmla="+- 0 6001 4725"/>
                              <a:gd name="T5" fmla="*/ T4 w 1277"/>
                              <a:gd name="T6" fmla="+- 0 2576 2569"/>
                              <a:gd name="T7" fmla="*/ 2576 h 7"/>
                              <a:gd name="T8" fmla="+- 0 4725 4725"/>
                              <a:gd name="T9" fmla="*/ T8 w 1277"/>
                              <a:gd name="T10" fmla="+- 0 2569 2569"/>
                              <a:gd name="T11" fmla="*/ 2569 h 7"/>
                              <a:gd name="T12" fmla="+- 0 6001 4725"/>
                              <a:gd name="T13" fmla="*/ T12 w 1277"/>
                              <a:gd name="T14" fmla="+- 0 2569 2569"/>
                              <a:gd name="T15" fmla="*/ 2569 h 7"/>
                            </a:gdLst>
                            <a:ahLst/>
                            <a:cxnLst>
                              <a:cxn ang="0">
                                <a:pos x="T1" y="T3"/>
                              </a:cxn>
                              <a:cxn ang="0">
                                <a:pos x="T5" y="T7"/>
                              </a:cxn>
                              <a:cxn ang="0">
                                <a:pos x="T9" y="T11"/>
                              </a:cxn>
                              <a:cxn ang="0">
                                <a:pos x="T13" y="T15"/>
                              </a:cxn>
                            </a:cxnLst>
                            <a:rect l="0" t="0" r="r" b="b"/>
                            <a:pathLst>
                              <a:path w="1277" h="7">
                                <a:moveTo>
                                  <a:pt x="0" y="7"/>
                                </a:moveTo>
                                <a:lnTo>
                                  <a:pt x="1276" y="7"/>
                                </a:lnTo>
                                <a:moveTo>
                                  <a:pt x="0" y="0"/>
                                </a:moveTo>
                                <a:lnTo>
                                  <a:pt x="1276" y="0"/>
                                </a:lnTo>
                              </a:path>
                            </a:pathLst>
                          </a:custGeom>
                          <a:noFill/>
                          <a:ln w="4446">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 name="AutoShape 820"/>
                        <wps:cNvSpPr>
                          <a:spLocks/>
                        </wps:cNvSpPr>
                        <wps:spPr bwMode="auto">
                          <a:xfrm>
                            <a:off x="2452" y="2337"/>
                            <a:ext cx="3549" cy="7"/>
                          </a:xfrm>
                          <a:custGeom>
                            <a:avLst/>
                            <a:gdLst>
                              <a:gd name="T0" fmla="+- 0 4725 2452"/>
                              <a:gd name="T1" fmla="*/ T0 w 3549"/>
                              <a:gd name="T2" fmla="+- 0 2345 2338"/>
                              <a:gd name="T3" fmla="*/ 2345 h 7"/>
                              <a:gd name="T4" fmla="+- 0 6001 2452"/>
                              <a:gd name="T5" fmla="*/ T4 w 3549"/>
                              <a:gd name="T6" fmla="+- 0 2345 2338"/>
                              <a:gd name="T7" fmla="*/ 2345 h 7"/>
                              <a:gd name="T8" fmla="+- 0 2452 2452"/>
                              <a:gd name="T9" fmla="*/ T8 w 3549"/>
                              <a:gd name="T10" fmla="+- 0 2338 2338"/>
                              <a:gd name="T11" fmla="*/ 2338 h 7"/>
                              <a:gd name="T12" fmla="+- 0 6001 2452"/>
                              <a:gd name="T13" fmla="*/ T12 w 3549"/>
                              <a:gd name="T14" fmla="+- 0 2338 2338"/>
                              <a:gd name="T15" fmla="*/ 2338 h 7"/>
                            </a:gdLst>
                            <a:ahLst/>
                            <a:cxnLst>
                              <a:cxn ang="0">
                                <a:pos x="T1" y="T3"/>
                              </a:cxn>
                              <a:cxn ang="0">
                                <a:pos x="T5" y="T7"/>
                              </a:cxn>
                              <a:cxn ang="0">
                                <a:pos x="T9" y="T11"/>
                              </a:cxn>
                              <a:cxn ang="0">
                                <a:pos x="T13" y="T15"/>
                              </a:cxn>
                            </a:cxnLst>
                            <a:rect l="0" t="0" r="r" b="b"/>
                            <a:pathLst>
                              <a:path w="3549" h="7">
                                <a:moveTo>
                                  <a:pt x="2273" y="7"/>
                                </a:moveTo>
                                <a:lnTo>
                                  <a:pt x="3549" y="7"/>
                                </a:lnTo>
                                <a:moveTo>
                                  <a:pt x="0" y="0"/>
                                </a:moveTo>
                                <a:lnTo>
                                  <a:pt x="3549" y="0"/>
                                </a:lnTo>
                              </a:path>
                            </a:pathLst>
                          </a:custGeom>
                          <a:noFill/>
                          <a:ln w="4446">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4" name="AutoShape 819"/>
                        <wps:cNvSpPr>
                          <a:spLocks/>
                        </wps:cNvSpPr>
                        <wps:spPr bwMode="auto">
                          <a:xfrm>
                            <a:off x="2452" y="1923"/>
                            <a:ext cx="3549" cy="138"/>
                          </a:xfrm>
                          <a:custGeom>
                            <a:avLst/>
                            <a:gdLst>
                              <a:gd name="T0" fmla="+- 0 2452 2452"/>
                              <a:gd name="T1" fmla="*/ T0 w 3549"/>
                              <a:gd name="T2" fmla="+- 0 2061 1924"/>
                              <a:gd name="T3" fmla="*/ 2061 h 138"/>
                              <a:gd name="T4" fmla="+- 0 6001 2452"/>
                              <a:gd name="T5" fmla="*/ T4 w 3549"/>
                              <a:gd name="T6" fmla="+- 0 2061 1924"/>
                              <a:gd name="T7" fmla="*/ 2061 h 138"/>
                              <a:gd name="T8" fmla="+- 0 2452 2452"/>
                              <a:gd name="T9" fmla="*/ T8 w 3549"/>
                              <a:gd name="T10" fmla="+- 0 2015 1924"/>
                              <a:gd name="T11" fmla="*/ 2015 h 138"/>
                              <a:gd name="T12" fmla="+- 0 6001 2452"/>
                              <a:gd name="T13" fmla="*/ T12 w 3549"/>
                              <a:gd name="T14" fmla="+- 0 2015 1924"/>
                              <a:gd name="T15" fmla="*/ 2015 h 138"/>
                              <a:gd name="T16" fmla="+- 0 2452 2452"/>
                              <a:gd name="T17" fmla="*/ T16 w 3549"/>
                              <a:gd name="T18" fmla="+- 0 1968 1924"/>
                              <a:gd name="T19" fmla="*/ 1968 h 138"/>
                              <a:gd name="T20" fmla="+- 0 6001 2452"/>
                              <a:gd name="T21" fmla="*/ T20 w 3549"/>
                              <a:gd name="T22" fmla="+- 0 1968 1924"/>
                              <a:gd name="T23" fmla="*/ 1968 h 138"/>
                              <a:gd name="T24" fmla="+- 0 2452 2452"/>
                              <a:gd name="T25" fmla="*/ T24 w 3549"/>
                              <a:gd name="T26" fmla="+- 0 1924 1924"/>
                              <a:gd name="T27" fmla="*/ 1924 h 138"/>
                              <a:gd name="T28" fmla="+- 0 6001 2452"/>
                              <a:gd name="T29" fmla="*/ T28 w 3549"/>
                              <a:gd name="T30" fmla="+- 0 1924 1924"/>
                              <a:gd name="T31" fmla="*/ 1924 h 1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549" h="138">
                                <a:moveTo>
                                  <a:pt x="0" y="137"/>
                                </a:moveTo>
                                <a:lnTo>
                                  <a:pt x="3549" y="137"/>
                                </a:lnTo>
                                <a:moveTo>
                                  <a:pt x="0" y="91"/>
                                </a:moveTo>
                                <a:lnTo>
                                  <a:pt x="3549" y="91"/>
                                </a:lnTo>
                                <a:moveTo>
                                  <a:pt x="0" y="44"/>
                                </a:moveTo>
                                <a:lnTo>
                                  <a:pt x="3549" y="44"/>
                                </a:lnTo>
                                <a:moveTo>
                                  <a:pt x="0" y="0"/>
                                </a:moveTo>
                                <a:lnTo>
                                  <a:pt x="354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5" name="Line 818"/>
                        <wps:cNvCnPr>
                          <a:cxnSpLocks/>
                        </wps:cNvCnPr>
                        <wps:spPr bwMode="auto">
                          <a:xfrm>
                            <a:off x="2452" y="2108"/>
                            <a:ext cx="3549"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56" name="AutoShape 817"/>
                        <wps:cNvSpPr>
                          <a:spLocks/>
                        </wps:cNvSpPr>
                        <wps:spPr bwMode="auto">
                          <a:xfrm>
                            <a:off x="1955" y="1690"/>
                            <a:ext cx="7077" cy="140"/>
                          </a:xfrm>
                          <a:custGeom>
                            <a:avLst/>
                            <a:gdLst>
                              <a:gd name="T0" fmla="+- 0 1955 1955"/>
                              <a:gd name="T1" fmla="*/ T0 w 7077"/>
                              <a:gd name="T2" fmla="+- 0 1830 1690"/>
                              <a:gd name="T3" fmla="*/ 1830 h 140"/>
                              <a:gd name="T4" fmla="+- 0 9032 1955"/>
                              <a:gd name="T5" fmla="*/ T4 w 7077"/>
                              <a:gd name="T6" fmla="+- 0 1830 1690"/>
                              <a:gd name="T7" fmla="*/ 1830 h 140"/>
                              <a:gd name="T8" fmla="+- 0 1955 1955"/>
                              <a:gd name="T9" fmla="*/ T8 w 7077"/>
                              <a:gd name="T10" fmla="+- 0 1784 1690"/>
                              <a:gd name="T11" fmla="*/ 1784 h 140"/>
                              <a:gd name="T12" fmla="+- 0 9032 1955"/>
                              <a:gd name="T13" fmla="*/ T12 w 7077"/>
                              <a:gd name="T14" fmla="+- 0 1784 1690"/>
                              <a:gd name="T15" fmla="*/ 1784 h 140"/>
                              <a:gd name="T16" fmla="+- 0 1955 1955"/>
                              <a:gd name="T17" fmla="*/ T16 w 7077"/>
                              <a:gd name="T18" fmla="+- 0 1737 1690"/>
                              <a:gd name="T19" fmla="*/ 1737 h 140"/>
                              <a:gd name="T20" fmla="+- 0 9032 1955"/>
                              <a:gd name="T21" fmla="*/ T20 w 7077"/>
                              <a:gd name="T22" fmla="+- 0 1737 1690"/>
                              <a:gd name="T23" fmla="*/ 1737 h 140"/>
                              <a:gd name="T24" fmla="+- 0 1955 1955"/>
                              <a:gd name="T25" fmla="*/ T24 w 7077"/>
                              <a:gd name="T26" fmla="+- 0 1690 1690"/>
                              <a:gd name="T27" fmla="*/ 1690 h 140"/>
                              <a:gd name="T28" fmla="+- 0 9032 1955"/>
                              <a:gd name="T29" fmla="*/ T28 w 7077"/>
                              <a:gd name="T30" fmla="+- 0 1690 1690"/>
                              <a:gd name="T31" fmla="*/ 1690 h 1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077" h="140">
                                <a:moveTo>
                                  <a:pt x="0" y="140"/>
                                </a:moveTo>
                                <a:lnTo>
                                  <a:pt x="7077" y="140"/>
                                </a:lnTo>
                                <a:moveTo>
                                  <a:pt x="0" y="94"/>
                                </a:moveTo>
                                <a:lnTo>
                                  <a:pt x="7077" y="94"/>
                                </a:lnTo>
                                <a:moveTo>
                                  <a:pt x="0" y="47"/>
                                </a:moveTo>
                                <a:lnTo>
                                  <a:pt x="7077" y="47"/>
                                </a:lnTo>
                                <a:moveTo>
                                  <a:pt x="0" y="0"/>
                                </a:moveTo>
                                <a:lnTo>
                                  <a:pt x="707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7" name="Line 816"/>
                        <wps:cNvCnPr>
                          <a:cxnSpLocks/>
                        </wps:cNvCnPr>
                        <wps:spPr bwMode="auto">
                          <a:xfrm>
                            <a:off x="1955" y="1880"/>
                            <a:ext cx="4046" cy="0"/>
                          </a:xfrm>
                          <a:prstGeom prst="line">
                            <a:avLst/>
                          </a:prstGeom>
                          <a:noFill/>
                          <a:ln w="445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58" name="AutoShape 815"/>
                        <wps:cNvSpPr>
                          <a:spLocks/>
                        </wps:cNvSpPr>
                        <wps:spPr bwMode="auto">
                          <a:xfrm>
                            <a:off x="6239" y="2387"/>
                            <a:ext cx="521" cy="371"/>
                          </a:xfrm>
                          <a:custGeom>
                            <a:avLst/>
                            <a:gdLst>
                              <a:gd name="T0" fmla="+- 0 6239 6239"/>
                              <a:gd name="T1" fmla="*/ T0 w 521"/>
                              <a:gd name="T2" fmla="+- 0 2759 2388"/>
                              <a:gd name="T3" fmla="*/ 2759 h 371"/>
                              <a:gd name="T4" fmla="+- 0 6760 6239"/>
                              <a:gd name="T5" fmla="*/ T4 w 521"/>
                              <a:gd name="T6" fmla="+- 0 2759 2388"/>
                              <a:gd name="T7" fmla="*/ 2759 h 371"/>
                              <a:gd name="T8" fmla="+- 0 6239 6239"/>
                              <a:gd name="T9" fmla="*/ T8 w 521"/>
                              <a:gd name="T10" fmla="+- 0 2712 2388"/>
                              <a:gd name="T11" fmla="*/ 2712 h 371"/>
                              <a:gd name="T12" fmla="+- 0 6760 6239"/>
                              <a:gd name="T13" fmla="*/ T12 w 521"/>
                              <a:gd name="T14" fmla="+- 0 2712 2388"/>
                              <a:gd name="T15" fmla="*/ 2712 h 371"/>
                              <a:gd name="T16" fmla="+- 0 6239 6239"/>
                              <a:gd name="T17" fmla="*/ T16 w 521"/>
                              <a:gd name="T18" fmla="+- 0 2666 2388"/>
                              <a:gd name="T19" fmla="*/ 2666 h 371"/>
                              <a:gd name="T20" fmla="+- 0 6760 6239"/>
                              <a:gd name="T21" fmla="*/ T20 w 521"/>
                              <a:gd name="T22" fmla="+- 0 2666 2388"/>
                              <a:gd name="T23" fmla="*/ 2666 h 371"/>
                              <a:gd name="T24" fmla="+- 0 6239 6239"/>
                              <a:gd name="T25" fmla="*/ T24 w 521"/>
                              <a:gd name="T26" fmla="+- 0 2619 2388"/>
                              <a:gd name="T27" fmla="*/ 2619 h 371"/>
                              <a:gd name="T28" fmla="+- 0 6760 6239"/>
                              <a:gd name="T29" fmla="*/ T28 w 521"/>
                              <a:gd name="T30" fmla="+- 0 2619 2388"/>
                              <a:gd name="T31" fmla="*/ 2619 h 371"/>
                              <a:gd name="T32" fmla="+- 0 6239 6239"/>
                              <a:gd name="T33" fmla="*/ T32 w 521"/>
                              <a:gd name="T34" fmla="+- 0 2526 2388"/>
                              <a:gd name="T35" fmla="*/ 2526 h 371"/>
                              <a:gd name="T36" fmla="+- 0 6760 6239"/>
                              <a:gd name="T37" fmla="*/ T36 w 521"/>
                              <a:gd name="T38" fmla="+- 0 2526 2388"/>
                              <a:gd name="T39" fmla="*/ 2526 h 371"/>
                              <a:gd name="T40" fmla="+- 0 6239 6239"/>
                              <a:gd name="T41" fmla="*/ T40 w 521"/>
                              <a:gd name="T42" fmla="+- 0 2479 2388"/>
                              <a:gd name="T43" fmla="*/ 2479 h 371"/>
                              <a:gd name="T44" fmla="+- 0 6760 6239"/>
                              <a:gd name="T45" fmla="*/ T44 w 521"/>
                              <a:gd name="T46" fmla="+- 0 2479 2388"/>
                              <a:gd name="T47" fmla="*/ 2479 h 371"/>
                              <a:gd name="T48" fmla="+- 0 6239 6239"/>
                              <a:gd name="T49" fmla="*/ T48 w 521"/>
                              <a:gd name="T50" fmla="+- 0 2432 2388"/>
                              <a:gd name="T51" fmla="*/ 2432 h 371"/>
                              <a:gd name="T52" fmla="+- 0 6760 6239"/>
                              <a:gd name="T53" fmla="*/ T52 w 521"/>
                              <a:gd name="T54" fmla="+- 0 2432 2388"/>
                              <a:gd name="T55" fmla="*/ 2432 h 371"/>
                              <a:gd name="T56" fmla="+- 0 6239 6239"/>
                              <a:gd name="T57" fmla="*/ T56 w 521"/>
                              <a:gd name="T58" fmla="+- 0 2388 2388"/>
                              <a:gd name="T59" fmla="*/ 2388 h 371"/>
                              <a:gd name="T60" fmla="+- 0 6760 6239"/>
                              <a:gd name="T61" fmla="*/ T60 w 521"/>
                              <a:gd name="T62" fmla="+- 0 2388 2388"/>
                              <a:gd name="T63" fmla="*/ 2388 h 3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21" h="371">
                                <a:moveTo>
                                  <a:pt x="0" y="371"/>
                                </a:moveTo>
                                <a:lnTo>
                                  <a:pt x="521" y="371"/>
                                </a:lnTo>
                                <a:moveTo>
                                  <a:pt x="0" y="324"/>
                                </a:moveTo>
                                <a:lnTo>
                                  <a:pt x="521" y="324"/>
                                </a:lnTo>
                                <a:moveTo>
                                  <a:pt x="0" y="278"/>
                                </a:moveTo>
                                <a:lnTo>
                                  <a:pt x="521" y="278"/>
                                </a:lnTo>
                                <a:moveTo>
                                  <a:pt x="0" y="231"/>
                                </a:moveTo>
                                <a:lnTo>
                                  <a:pt x="521" y="231"/>
                                </a:lnTo>
                                <a:moveTo>
                                  <a:pt x="0" y="138"/>
                                </a:moveTo>
                                <a:lnTo>
                                  <a:pt x="521" y="138"/>
                                </a:lnTo>
                                <a:moveTo>
                                  <a:pt x="0" y="91"/>
                                </a:moveTo>
                                <a:lnTo>
                                  <a:pt x="521" y="91"/>
                                </a:lnTo>
                                <a:moveTo>
                                  <a:pt x="0" y="44"/>
                                </a:moveTo>
                                <a:lnTo>
                                  <a:pt x="521" y="44"/>
                                </a:lnTo>
                                <a:moveTo>
                                  <a:pt x="0" y="0"/>
                                </a:moveTo>
                                <a:lnTo>
                                  <a:pt x="52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9" name="AutoShape 814"/>
                        <wps:cNvSpPr>
                          <a:spLocks/>
                        </wps:cNvSpPr>
                        <wps:spPr bwMode="auto">
                          <a:xfrm>
                            <a:off x="6239" y="2568"/>
                            <a:ext cx="521" cy="7"/>
                          </a:xfrm>
                          <a:custGeom>
                            <a:avLst/>
                            <a:gdLst>
                              <a:gd name="T0" fmla="+- 0 6239 6239"/>
                              <a:gd name="T1" fmla="*/ T0 w 521"/>
                              <a:gd name="T2" fmla="+- 0 2576 2569"/>
                              <a:gd name="T3" fmla="*/ 2576 h 7"/>
                              <a:gd name="T4" fmla="+- 0 6760 6239"/>
                              <a:gd name="T5" fmla="*/ T4 w 521"/>
                              <a:gd name="T6" fmla="+- 0 2576 2569"/>
                              <a:gd name="T7" fmla="*/ 2576 h 7"/>
                              <a:gd name="T8" fmla="+- 0 6239 6239"/>
                              <a:gd name="T9" fmla="*/ T8 w 521"/>
                              <a:gd name="T10" fmla="+- 0 2569 2569"/>
                              <a:gd name="T11" fmla="*/ 2569 h 7"/>
                              <a:gd name="T12" fmla="+- 0 6760 6239"/>
                              <a:gd name="T13" fmla="*/ T12 w 521"/>
                              <a:gd name="T14" fmla="+- 0 2569 2569"/>
                              <a:gd name="T15" fmla="*/ 2569 h 7"/>
                            </a:gdLst>
                            <a:ahLst/>
                            <a:cxnLst>
                              <a:cxn ang="0">
                                <a:pos x="T1" y="T3"/>
                              </a:cxn>
                              <a:cxn ang="0">
                                <a:pos x="T5" y="T7"/>
                              </a:cxn>
                              <a:cxn ang="0">
                                <a:pos x="T9" y="T11"/>
                              </a:cxn>
                              <a:cxn ang="0">
                                <a:pos x="T13" y="T15"/>
                              </a:cxn>
                            </a:cxnLst>
                            <a:rect l="0" t="0" r="r" b="b"/>
                            <a:pathLst>
                              <a:path w="521" h="7">
                                <a:moveTo>
                                  <a:pt x="0" y="7"/>
                                </a:moveTo>
                                <a:lnTo>
                                  <a:pt x="521" y="7"/>
                                </a:lnTo>
                                <a:moveTo>
                                  <a:pt x="0" y="0"/>
                                </a:moveTo>
                                <a:lnTo>
                                  <a:pt x="521" y="0"/>
                                </a:lnTo>
                              </a:path>
                            </a:pathLst>
                          </a:custGeom>
                          <a:noFill/>
                          <a:ln w="4446">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0" name="AutoShape 813"/>
                        <wps:cNvSpPr>
                          <a:spLocks/>
                        </wps:cNvSpPr>
                        <wps:spPr bwMode="auto">
                          <a:xfrm>
                            <a:off x="6239" y="2247"/>
                            <a:ext cx="1277" cy="47"/>
                          </a:xfrm>
                          <a:custGeom>
                            <a:avLst/>
                            <a:gdLst>
                              <a:gd name="T0" fmla="+- 0 6239 6239"/>
                              <a:gd name="T1" fmla="*/ T0 w 1277"/>
                              <a:gd name="T2" fmla="+- 0 2295 2248"/>
                              <a:gd name="T3" fmla="*/ 2295 h 47"/>
                              <a:gd name="T4" fmla="+- 0 6760 6239"/>
                              <a:gd name="T5" fmla="*/ T4 w 1277"/>
                              <a:gd name="T6" fmla="+- 0 2295 2248"/>
                              <a:gd name="T7" fmla="*/ 2295 h 47"/>
                              <a:gd name="T8" fmla="+- 0 6239 6239"/>
                              <a:gd name="T9" fmla="*/ T8 w 1277"/>
                              <a:gd name="T10" fmla="+- 0 2248 2248"/>
                              <a:gd name="T11" fmla="*/ 2248 h 47"/>
                              <a:gd name="T12" fmla="+- 0 6760 6239"/>
                              <a:gd name="T13" fmla="*/ T12 w 1277"/>
                              <a:gd name="T14" fmla="+- 0 2248 2248"/>
                              <a:gd name="T15" fmla="*/ 2248 h 47"/>
                              <a:gd name="T16" fmla="+- 0 6998 6239"/>
                              <a:gd name="T17" fmla="*/ T16 w 1277"/>
                              <a:gd name="T18" fmla="+- 0 2295 2248"/>
                              <a:gd name="T19" fmla="*/ 2295 h 47"/>
                              <a:gd name="T20" fmla="+- 0 7516 6239"/>
                              <a:gd name="T21" fmla="*/ T20 w 1277"/>
                              <a:gd name="T22" fmla="+- 0 2295 2248"/>
                              <a:gd name="T23" fmla="*/ 2295 h 47"/>
                              <a:gd name="T24" fmla="+- 0 6998 6239"/>
                              <a:gd name="T25" fmla="*/ T24 w 1277"/>
                              <a:gd name="T26" fmla="+- 0 2248 2248"/>
                              <a:gd name="T27" fmla="*/ 2248 h 47"/>
                              <a:gd name="T28" fmla="+- 0 7516 6239"/>
                              <a:gd name="T29" fmla="*/ T28 w 1277"/>
                              <a:gd name="T30" fmla="+- 0 2248 2248"/>
                              <a:gd name="T31" fmla="*/ 2248 h 4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277" h="47">
                                <a:moveTo>
                                  <a:pt x="0" y="47"/>
                                </a:moveTo>
                                <a:lnTo>
                                  <a:pt x="521" y="47"/>
                                </a:lnTo>
                                <a:moveTo>
                                  <a:pt x="0" y="0"/>
                                </a:moveTo>
                                <a:lnTo>
                                  <a:pt x="521" y="0"/>
                                </a:lnTo>
                                <a:moveTo>
                                  <a:pt x="759" y="47"/>
                                </a:moveTo>
                                <a:lnTo>
                                  <a:pt x="1277" y="47"/>
                                </a:lnTo>
                                <a:moveTo>
                                  <a:pt x="759" y="0"/>
                                </a:moveTo>
                                <a:lnTo>
                                  <a:pt x="127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1" name="AutoShape 812"/>
                        <wps:cNvSpPr>
                          <a:spLocks/>
                        </wps:cNvSpPr>
                        <wps:spPr bwMode="auto">
                          <a:xfrm>
                            <a:off x="6239" y="2197"/>
                            <a:ext cx="1277" cy="7"/>
                          </a:xfrm>
                          <a:custGeom>
                            <a:avLst/>
                            <a:gdLst>
                              <a:gd name="T0" fmla="+- 0 6239 6239"/>
                              <a:gd name="T1" fmla="*/ T0 w 1277"/>
                              <a:gd name="T2" fmla="+- 0 2205 2198"/>
                              <a:gd name="T3" fmla="*/ 2205 h 7"/>
                              <a:gd name="T4" fmla="+- 0 7516 6239"/>
                              <a:gd name="T5" fmla="*/ T4 w 1277"/>
                              <a:gd name="T6" fmla="+- 0 2205 2198"/>
                              <a:gd name="T7" fmla="*/ 2205 h 7"/>
                              <a:gd name="T8" fmla="+- 0 6239 6239"/>
                              <a:gd name="T9" fmla="*/ T8 w 1277"/>
                              <a:gd name="T10" fmla="+- 0 2198 2198"/>
                              <a:gd name="T11" fmla="*/ 2198 h 7"/>
                              <a:gd name="T12" fmla="+- 0 7516 6239"/>
                              <a:gd name="T13" fmla="*/ T12 w 1277"/>
                              <a:gd name="T14" fmla="+- 0 2198 2198"/>
                              <a:gd name="T15" fmla="*/ 2198 h 7"/>
                            </a:gdLst>
                            <a:ahLst/>
                            <a:cxnLst>
                              <a:cxn ang="0">
                                <a:pos x="T1" y="T3"/>
                              </a:cxn>
                              <a:cxn ang="0">
                                <a:pos x="T5" y="T7"/>
                              </a:cxn>
                              <a:cxn ang="0">
                                <a:pos x="T9" y="T11"/>
                              </a:cxn>
                              <a:cxn ang="0">
                                <a:pos x="T13" y="T15"/>
                              </a:cxn>
                            </a:cxnLst>
                            <a:rect l="0" t="0" r="r" b="b"/>
                            <a:pathLst>
                              <a:path w="1277" h="7">
                                <a:moveTo>
                                  <a:pt x="0" y="7"/>
                                </a:moveTo>
                                <a:lnTo>
                                  <a:pt x="1277" y="7"/>
                                </a:lnTo>
                                <a:moveTo>
                                  <a:pt x="0" y="0"/>
                                </a:moveTo>
                                <a:lnTo>
                                  <a:pt x="1277" y="0"/>
                                </a:lnTo>
                              </a:path>
                            </a:pathLst>
                          </a:custGeom>
                          <a:noFill/>
                          <a:ln w="4446">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2" name="Line 811"/>
                        <wps:cNvCnPr>
                          <a:cxnSpLocks/>
                        </wps:cNvCnPr>
                        <wps:spPr bwMode="auto">
                          <a:xfrm>
                            <a:off x="6239" y="2155"/>
                            <a:ext cx="1277" cy="0"/>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763" name="Line 810"/>
                        <wps:cNvCnPr>
                          <a:cxnSpLocks/>
                        </wps:cNvCnPr>
                        <wps:spPr bwMode="auto">
                          <a:xfrm>
                            <a:off x="6239" y="2345"/>
                            <a:ext cx="521" cy="0"/>
                          </a:xfrm>
                          <a:prstGeom prst="line">
                            <a:avLst/>
                          </a:prstGeom>
                          <a:noFill/>
                          <a:ln w="4446">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64" name="AutoShape 809"/>
                        <wps:cNvSpPr>
                          <a:spLocks/>
                        </wps:cNvSpPr>
                        <wps:spPr bwMode="auto">
                          <a:xfrm>
                            <a:off x="6997" y="2387"/>
                            <a:ext cx="518" cy="371"/>
                          </a:xfrm>
                          <a:custGeom>
                            <a:avLst/>
                            <a:gdLst>
                              <a:gd name="T0" fmla="+- 0 6998 6998"/>
                              <a:gd name="T1" fmla="*/ T0 w 518"/>
                              <a:gd name="T2" fmla="+- 0 2759 2388"/>
                              <a:gd name="T3" fmla="*/ 2759 h 371"/>
                              <a:gd name="T4" fmla="+- 0 7516 6998"/>
                              <a:gd name="T5" fmla="*/ T4 w 518"/>
                              <a:gd name="T6" fmla="+- 0 2759 2388"/>
                              <a:gd name="T7" fmla="*/ 2759 h 371"/>
                              <a:gd name="T8" fmla="+- 0 6998 6998"/>
                              <a:gd name="T9" fmla="*/ T8 w 518"/>
                              <a:gd name="T10" fmla="+- 0 2712 2388"/>
                              <a:gd name="T11" fmla="*/ 2712 h 371"/>
                              <a:gd name="T12" fmla="+- 0 7516 6998"/>
                              <a:gd name="T13" fmla="*/ T12 w 518"/>
                              <a:gd name="T14" fmla="+- 0 2712 2388"/>
                              <a:gd name="T15" fmla="*/ 2712 h 371"/>
                              <a:gd name="T16" fmla="+- 0 6998 6998"/>
                              <a:gd name="T17" fmla="*/ T16 w 518"/>
                              <a:gd name="T18" fmla="+- 0 2666 2388"/>
                              <a:gd name="T19" fmla="*/ 2666 h 371"/>
                              <a:gd name="T20" fmla="+- 0 7516 6998"/>
                              <a:gd name="T21" fmla="*/ T20 w 518"/>
                              <a:gd name="T22" fmla="+- 0 2666 2388"/>
                              <a:gd name="T23" fmla="*/ 2666 h 371"/>
                              <a:gd name="T24" fmla="+- 0 6998 6998"/>
                              <a:gd name="T25" fmla="*/ T24 w 518"/>
                              <a:gd name="T26" fmla="+- 0 2619 2388"/>
                              <a:gd name="T27" fmla="*/ 2619 h 371"/>
                              <a:gd name="T28" fmla="+- 0 7516 6998"/>
                              <a:gd name="T29" fmla="*/ T28 w 518"/>
                              <a:gd name="T30" fmla="+- 0 2619 2388"/>
                              <a:gd name="T31" fmla="*/ 2619 h 371"/>
                              <a:gd name="T32" fmla="+- 0 6998 6998"/>
                              <a:gd name="T33" fmla="*/ T32 w 518"/>
                              <a:gd name="T34" fmla="+- 0 2526 2388"/>
                              <a:gd name="T35" fmla="*/ 2526 h 371"/>
                              <a:gd name="T36" fmla="+- 0 7516 6998"/>
                              <a:gd name="T37" fmla="*/ T36 w 518"/>
                              <a:gd name="T38" fmla="+- 0 2526 2388"/>
                              <a:gd name="T39" fmla="*/ 2526 h 371"/>
                              <a:gd name="T40" fmla="+- 0 6998 6998"/>
                              <a:gd name="T41" fmla="*/ T40 w 518"/>
                              <a:gd name="T42" fmla="+- 0 2479 2388"/>
                              <a:gd name="T43" fmla="*/ 2479 h 371"/>
                              <a:gd name="T44" fmla="+- 0 7516 6998"/>
                              <a:gd name="T45" fmla="*/ T44 w 518"/>
                              <a:gd name="T46" fmla="+- 0 2479 2388"/>
                              <a:gd name="T47" fmla="*/ 2479 h 371"/>
                              <a:gd name="T48" fmla="+- 0 6998 6998"/>
                              <a:gd name="T49" fmla="*/ T48 w 518"/>
                              <a:gd name="T50" fmla="+- 0 2432 2388"/>
                              <a:gd name="T51" fmla="*/ 2432 h 371"/>
                              <a:gd name="T52" fmla="+- 0 7516 6998"/>
                              <a:gd name="T53" fmla="*/ T52 w 518"/>
                              <a:gd name="T54" fmla="+- 0 2432 2388"/>
                              <a:gd name="T55" fmla="*/ 2432 h 371"/>
                              <a:gd name="T56" fmla="+- 0 6998 6998"/>
                              <a:gd name="T57" fmla="*/ T56 w 518"/>
                              <a:gd name="T58" fmla="+- 0 2388 2388"/>
                              <a:gd name="T59" fmla="*/ 2388 h 371"/>
                              <a:gd name="T60" fmla="+- 0 7516 6998"/>
                              <a:gd name="T61" fmla="*/ T60 w 518"/>
                              <a:gd name="T62" fmla="+- 0 2388 2388"/>
                              <a:gd name="T63" fmla="*/ 2388 h 3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18" h="371">
                                <a:moveTo>
                                  <a:pt x="0" y="371"/>
                                </a:moveTo>
                                <a:lnTo>
                                  <a:pt x="518" y="371"/>
                                </a:lnTo>
                                <a:moveTo>
                                  <a:pt x="0" y="324"/>
                                </a:moveTo>
                                <a:lnTo>
                                  <a:pt x="518" y="324"/>
                                </a:lnTo>
                                <a:moveTo>
                                  <a:pt x="0" y="278"/>
                                </a:moveTo>
                                <a:lnTo>
                                  <a:pt x="518" y="278"/>
                                </a:lnTo>
                                <a:moveTo>
                                  <a:pt x="0" y="231"/>
                                </a:moveTo>
                                <a:lnTo>
                                  <a:pt x="518" y="231"/>
                                </a:lnTo>
                                <a:moveTo>
                                  <a:pt x="0" y="138"/>
                                </a:moveTo>
                                <a:lnTo>
                                  <a:pt x="518" y="138"/>
                                </a:lnTo>
                                <a:moveTo>
                                  <a:pt x="0" y="91"/>
                                </a:moveTo>
                                <a:lnTo>
                                  <a:pt x="518" y="91"/>
                                </a:lnTo>
                                <a:moveTo>
                                  <a:pt x="0" y="44"/>
                                </a:moveTo>
                                <a:lnTo>
                                  <a:pt x="518" y="44"/>
                                </a:lnTo>
                                <a:moveTo>
                                  <a:pt x="0" y="0"/>
                                </a:moveTo>
                                <a:lnTo>
                                  <a:pt x="51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5" name="AutoShape 808"/>
                        <wps:cNvSpPr>
                          <a:spLocks/>
                        </wps:cNvSpPr>
                        <wps:spPr bwMode="auto">
                          <a:xfrm>
                            <a:off x="6997" y="2568"/>
                            <a:ext cx="518" cy="7"/>
                          </a:xfrm>
                          <a:custGeom>
                            <a:avLst/>
                            <a:gdLst>
                              <a:gd name="T0" fmla="+- 0 6998 6998"/>
                              <a:gd name="T1" fmla="*/ T0 w 518"/>
                              <a:gd name="T2" fmla="+- 0 2576 2569"/>
                              <a:gd name="T3" fmla="*/ 2576 h 7"/>
                              <a:gd name="T4" fmla="+- 0 7516 6998"/>
                              <a:gd name="T5" fmla="*/ T4 w 518"/>
                              <a:gd name="T6" fmla="+- 0 2576 2569"/>
                              <a:gd name="T7" fmla="*/ 2576 h 7"/>
                              <a:gd name="T8" fmla="+- 0 6998 6998"/>
                              <a:gd name="T9" fmla="*/ T8 w 518"/>
                              <a:gd name="T10" fmla="+- 0 2569 2569"/>
                              <a:gd name="T11" fmla="*/ 2569 h 7"/>
                              <a:gd name="T12" fmla="+- 0 7516 6998"/>
                              <a:gd name="T13" fmla="*/ T12 w 518"/>
                              <a:gd name="T14" fmla="+- 0 2569 2569"/>
                              <a:gd name="T15" fmla="*/ 2569 h 7"/>
                            </a:gdLst>
                            <a:ahLst/>
                            <a:cxnLst>
                              <a:cxn ang="0">
                                <a:pos x="T1" y="T3"/>
                              </a:cxn>
                              <a:cxn ang="0">
                                <a:pos x="T5" y="T7"/>
                              </a:cxn>
                              <a:cxn ang="0">
                                <a:pos x="T9" y="T11"/>
                              </a:cxn>
                              <a:cxn ang="0">
                                <a:pos x="T13" y="T15"/>
                              </a:cxn>
                            </a:cxnLst>
                            <a:rect l="0" t="0" r="r" b="b"/>
                            <a:pathLst>
                              <a:path w="518" h="7">
                                <a:moveTo>
                                  <a:pt x="0" y="7"/>
                                </a:moveTo>
                                <a:lnTo>
                                  <a:pt x="518" y="7"/>
                                </a:lnTo>
                                <a:moveTo>
                                  <a:pt x="0" y="0"/>
                                </a:moveTo>
                                <a:lnTo>
                                  <a:pt x="518" y="0"/>
                                </a:lnTo>
                              </a:path>
                            </a:pathLst>
                          </a:custGeom>
                          <a:noFill/>
                          <a:ln w="4446">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6" name="AutoShape 807"/>
                        <wps:cNvSpPr>
                          <a:spLocks/>
                        </wps:cNvSpPr>
                        <wps:spPr bwMode="auto">
                          <a:xfrm>
                            <a:off x="6239" y="2337"/>
                            <a:ext cx="1277" cy="7"/>
                          </a:xfrm>
                          <a:custGeom>
                            <a:avLst/>
                            <a:gdLst>
                              <a:gd name="T0" fmla="+- 0 6998 6239"/>
                              <a:gd name="T1" fmla="*/ T0 w 1277"/>
                              <a:gd name="T2" fmla="+- 0 2345 2338"/>
                              <a:gd name="T3" fmla="*/ 2345 h 7"/>
                              <a:gd name="T4" fmla="+- 0 7516 6239"/>
                              <a:gd name="T5" fmla="*/ T4 w 1277"/>
                              <a:gd name="T6" fmla="+- 0 2345 2338"/>
                              <a:gd name="T7" fmla="*/ 2345 h 7"/>
                              <a:gd name="T8" fmla="+- 0 6239 6239"/>
                              <a:gd name="T9" fmla="*/ T8 w 1277"/>
                              <a:gd name="T10" fmla="+- 0 2338 2338"/>
                              <a:gd name="T11" fmla="*/ 2338 h 7"/>
                              <a:gd name="T12" fmla="+- 0 6760 6239"/>
                              <a:gd name="T13" fmla="*/ T12 w 1277"/>
                              <a:gd name="T14" fmla="+- 0 2338 2338"/>
                              <a:gd name="T15" fmla="*/ 2338 h 7"/>
                              <a:gd name="T16" fmla="+- 0 6998 6239"/>
                              <a:gd name="T17" fmla="*/ T16 w 1277"/>
                              <a:gd name="T18" fmla="+- 0 2338 2338"/>
                              <a:gd name="T19" fmla="*/ 2338 h 7"/>
                              <a:gd name="T20" fmla="+- 0 7516 6239"/>
                              <a:gd name="T21" fmla="*/ T20 w 1277"/>
                              <a:gd name="T22" fmla="+- 0 2338 2338"/>
                              <a:gd name="T23" fmla="*/ 2338 h 7"/>
                            </a:gdLst>
                            <a:ahLst/>
                            <a:cxnLst>
                              <a:cxn ang="0">
                                <a:pos x="T1" y="T3"/>
                              </a:cxn>
                              <a:cxn ang="0">
                                <a:pos x="T5" y="T7"/>
                              </a:cxn>
                              <a:cxn ang="0">
                                <a:pos x="T9" y="T11"/>
                              </a:cxn>
                              <a:cxn ang="0">
                                <a:pos x="T13" y="T15"/>
                              </a:cxn>
                              <a:cxn ang="0">
                                <a:pos x="T17" y="T19"/>
                              </a:cxn>
                              <a:cxn ang="0">
                                <a:pos x="T21" y="T23"/>
                              </a:cxn>
                            </a:cxnLst>
                            <a:rect l="0" t="0" r="r" b="b"/>
                            <a:pathLst>
                              <a:path w="1277" h="7">
                                <a:moveTo>
                                  <a:pt x="759" y="7"/>
                                </a:moveTo>
                                <a:lnTo>
                                  <a:pt x="1277" y="7"/>
                                </a:lnTo>
                                <a:moveTo>
                                  <a:pt x="0" y="0"/>
                                </a:moveTo>
                                <a:lnTo>
                                  <a:pt x="521" y="0"/>
                                </a:lnTo>
                                <a:moveTo>
                                  <a:pt x="759" y="0"/>
                                </a:moveTo>
                                <a:lnTo>
                                  <a:pt x="1277" y="0"/>
                                </a:lnTo>
                              </a:path>
                            </a:pathLst>
                          </a:custGeom>
                          <a:noFill/>
                          <a:ln w="4446">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7" name="AutoShape 806"/>
                        <wps:cNvSpPr>
                          <a:spLocks/>
                        </wps:cNvSpPr>
                        <wps:spPr bwMode="auto">
                          <a:xfrm>
                            <a:off x="7753" y="2387"/>
                            <a:ext cx="1279" cy="371"/>
                          </a:xfrm>
                          <a:custGeom>
                            <a:avLst/>
                            <a:gdLst>
                              <a:gd name="T0" fmla="+- 0 7754 7754"/>
                              <a:gd name="T1" fmla="*/ T0 w 1279"/>
                              <a:gd name="T2" fmla="+- 0 2759 2388"/>
                              <a:gd name="T3" fmla="*/ 2759 h 371"/>
                              <a:gd name="T4" fmla="+- 0 8274 7754"/>
                              <a:gd name="T5" fmla="*/ T4 w 1279"/>
                              <a:gd name="T6" fmla="+- 0 2759 2388"/>
                              <a:gd name="T7" fmla="*/ 2759 h 371"/>
                              <a:gd name="T8" fmla="+- 0 7754 7754"/>
                              <a:gd name="T9" fmla="*/ T8 w 1279"/>
                              <a:gd name="T10" fmla="+- 0 2712 2388"/>
                              <a:gd name="T11" fmla="*/ 2712 h 371"/>
                              <a:gd name="T12" fmla="+- 0 8274 7754"/>
                              <a:gd name="T13" fmla="*/ T12 w 1279"/>
                              <a:gd name="T14" fmla="+- 0 2712 2388"/>
                              <a:gd name="T15" fmla="*/ 2712 h 371"/>
                              <a:gd name="T16" fmla="+- 0 7754 7754"/>
                              <a:gd name="T17" fmla="*/ T16 w 1279"/>
                              <a:gd name="T18" fmla="+- 0 2666 2388"/>
                              <a:gd name="T19" fmla="*/ 2666 h 371"/>
                              <a:gd name="T20" fmla="+- 0 8274 7754"/>
                              <a:gd name="T21" fmla="*/ T20 w 1279"/>
                              <a:gd name="T22" fmla="+- 0 2666 2388"/>
                              <a:gd name="T23" fmla="*/ 2666 h 371"/>
                              <a:gd name="T24" fmla="+- 0 7754 7754"/>
                              <a:gd name="T25" fmla="*/ T24 w 1279"/>
                              <a:gd name="T26" fmla="+- 0 2619 2388"/>
                              <a:gd name="T27" fmla="*/ 2619 h 371"/>
                              <a:gd name="T28" fmla="+- 0 8274 7754"/>
                              <a:gd name="T29" fmla="*/ T28 w 1279"/>
                              <a:gd name="T30" fmla="+- 0 2619 2388"/>
                              <a:gd name="T31" fmla="*/ 2619 h 371"/>
                              <a:gd name="T32" fmla="+- 0 7754 7754"/>
                              <a:gd name="T33" fmla="*/ T32 w 1279"/>
                              <a:gd name="T34" fmla="+- 0 2526 2388"/>
                              <a:gd name="T35" fmla="*/ 2526 h 371"/>
                              <a:gd name="T36" fmla="+- 0 8274 7754"/>
                              <a:gd name="T37" fmla="*/ T36 w 1279"/>
                              <a:gd name="T38" fmla="+- 0 2526 2388"/>
                              <a:gd name="T39" fmla="*/ 2526 h 371"/>
                              <a:gd name="T40" fmla="+- 0 7754 7754"/>
                              <a:gd name="T41" fmla="*/ T40 w 1279"/>
                              <a:gd name="T42" fmla="+- 0 2479 2388"/>
                              <a:gd name="T43" fmla="*/ 2479 h 371"/>
                              <a:gd name="T44" fmla="+- 0 8274 7754"/>
                              <a:gd name="T45" fmla="*/ T44 w 1279"/>
                              <a:gd name="T46" fmla="+- 0 2479 2388"/>
                              <a:gd name="T47" fmla="*/ 2479 h 371"/>
                              <a:gd name="T48" fmla="+- 0 8512 7754"/>
                              <a:gd name="T49" fmla="*/ T48 w 1279"/>
                              <a:gd name="T50" fmla="+- 0 2526 2388"/>
                              <a:gd name="T51" fmla="*/ 2526 h 371"/>
                              <a:gd name="T52" fmla="+- 0 9032 7754"/>
                              <a:gd name="T53" fmla="*/ T52 w 1279"/>
                              <a:gd name="T54" fmla="+- 0 2526 2388"/>
                              <a:gd name="T55" fmla="*/ 2526 h 371"/>
                              <a:gd name="T56" fmla="+- 0 8512 7754"/>
                              <a:gd name="T57" fmla="*/ T56 w 1279"/>
                              <a:gd name="T58" fmla="+- 0 2479 2388"/>
                              <a:gd name="T59" fmla="*/ 2479 h 371"/>
                              <a:gd name="T60" fmla="+- 0 9032 7754"/>
                              <a:gd name="T61" fmla="*/ T60 w 1279"/>
                              <a:gd name="T62" fmla="+- 0 2479 2388"/>
                              <a:gd name="T63" fmla="*/ 2479 h 371"/>
                              <a:gd name="T64" fmla="+- 0 7754 7754"/>
                              <a:gd name="T65" fmla="*/ T64 w 1279"/>
                              <a:gd name="T66" fmla="+- 0 2432 2388"/>
                              <a:gd name="T67" fmla="*/ 2432 h 371"/>
                              <a:gd name="T68" fmla="+- 0 9032 7754"/>
                              <a:gd name="T69" fmla="*/ T68 w 1279"/>
                              <a:gd name="T70" fmla="+- 0 2432 2388"/>
                              <a:gd name="T71" fmla="*/ 2432 h 371"/>
                              <a:gd name="T72" fmla="+- 0 7754 7754"/>
                              <a:gd name="T73" fmla="*/ T72 w 1279"/>
                              <a:gd name="T74" fmla="+- 0 2388 2388"/>
                              <a:gd name="T75" fmla="*/ 2388 h 371"/>
                              <a:gd name="T76" fmla="+- 0 9032 7754"/>
                              <a:gd name="T77" fmla="*/ T76 w 1279"/>
                              <a:gd name="T78" fmla="+- 0 2388 2388"/>
                              <a:gd name="T79" fmla="*/ 2388 h 3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279" h="371">
                                <a:moveTo>
                                  <a:pt x="0" y="371"/>
                                </a:moveTo>
                                <a:lnTo>
                                  <a:pt x="520" y="371"/>
                                </a:lnTo>
                                <a:moveTo>
                                  <a:pt x="0" y="324"/>
                                </a:moveTo>
                                <a:lnTo>
                                  <a:pt x="520" y="324"/>
                                </a:lnTo>
                                <a:moveTo>
                                  <a:pt x="0" y="278"/>
                                </a:moveTo>
                                <a:lnTo>
                                  <a:pt x="520" y="278"/>
                                </a:lnTo>
                                <a:moveTo>
                                  <a:pt x="0" y="231"/>
                                </a:moveTo>
                                <a:lnTo>
                                  <a:pt x="520" y="231"/>
                                </a:lnTo>
                                <a:moveTo>
                                  <a:pt x="0" y="138"/>
                                </a:moveTo>
                                <a:lnTo>
                                  <a:pt x="520" y="138"/>
                                </a:lnTo>
                                <a:moveTo>
                                  <a:pt x="0" y="91"/>
                                </a:moveTo>
                                <a:lnTo>
                                  <a:pt x="520" y="91"/>
                                </a:lnTo>
                                <a:moveTo>
                                  <a:pt x="758" y="138"/>
                                </a:moveTo>
                                <a:lnTo>
                                  <a:pt x="1278" y="138"/>
                                </a:lnTo>
                                <a:moveTo>
                                  <a:pt x="758" y="91"/>
                                </a:moveTo>
                                <a:lnTo>
                                  <a:pt x="1278" y="91"/>
                                </a:lnTo>
                                <a:moveTo>
                                  <a:pt x="0" y="44"/>
                                </a:moveTo>
                                <a:lnTo>
                                  <a:pt x="1278" y="44"/>
                                </a:lnTo>
                                <a:moveTo>
                                  <a:pt x="0" y="0"/>
                                </a:moveTo>
                                <a:lnTo>
                                  <a:pt x="127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8" name="Line 805"/>
                        <wps:cNvCnPr>
                          <a:cxnSpLocks/>
                        </wps:cNvCnPr>
                        <wps:spPr bwMode="auto">
                          <a:xfrm>
                            <a:off x="7754" y="2576"/>
                            <a:ext cx="520" cy="0"/>
                          </a:xfrm>
                          <a:prstGeom prst="line">
                            <a:avLst/>
                          </a:prstGeom>
                          <a:noFill/>
                          <a:ln w="4446">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69" name="AutoShape 804"/>
                        <wps:cNvSpPr>
                          <a:spLocks/>
                        </wps:cNvSpPr>
                        <wps:spPr bwMode="auto">
                          <a:xfrm>
                            <a:off x="8512" y="2618"/>
                            <a:ext cx="521" cy="140"/>
                          </a:xfrm>
                          <a:custGeom>
                            <a:avLst/>
                            <a:gdLst>
                              <a:gd name="T0" fmla="+- 0 8512 8512"/>
                              <a:gd name="T1" fmla="*/ T0 w 521"/>
                              <a:gd name="T2" fmla="+- 0 2759 2619"/>
                              <a:gd name="T3" fmla="*/ 2759 h 140"/>
                              <a:gd name="T4" fmla="+- 0 9032 8512"/>
                              <a:gd name="T5" fmla="*/ T4 w 521"/>
                              <a:gd name="T6" fmla="+- 0 2759 2619"/>
                              <a:gd name="T7" fmla="*/ 2759 h 140"/>
                              <a:gd name="T8" fmla="+- 0 8512 8512"/>
                              <a:gd name="T9" fmla="*/ T8 w 521"/>
                              <a:gd name="T10" fmla="+- 0 2712 2619"/>
                              <a:gd name="T11" fmla="*/ 2712 h 140"/>
                              <a:gd name="T12" fmla="+- 0 9032 8512"/>
                              <a:gd name="T13" fmla="*/ T12 w 521"/>
                              <a:gd name="T14" fmla="+- 0 2712 2619"/>
                              <a:gd name="T15" fmla="*/ 2712 h 140"/>
                              <a:gd name="T16" fmla="+- 0 8512 8512"/>
                              <a:gd name="T17" fmla="*/ T16 w 521"/>
                              <a:gd name="T18" fmla="+- 0 2666 2619"/>
                              <a:gd name="T19" fmla="*/ 2666 h 140"/>
                              <a:gd name="T20" fmla="+- 0 9032 8512"/>
                              <a:gd name="T21" fmla="*/ T20 w 521"/>
                              <a:gd name="T22" fmla="+- 0 2666 2619"/>
                              <a:gd name="T23" fmla="*/ 2666 h 140"/>
                              <a:gd name="T24" fmla="+- 0 8512 8512"/>
                              <a:gd name="T25" fmla="*/ T24 w 521"/>
                              <a:gd name="T26" fmla="+- 0 2619 2619"/>
                              <a:gd name="T27" fmla="*/ 2619 h 140"/>
                              <a:gd name="T28" fmla="+- 0 9032 8512"/>
                              <a:gd name="T29" fmla="*/ T28 w 521"/>
                              <a:gd name="T30" fmla="+- 0 2619 2619"/>
                              <a:gd name="T31" fmla="*/ 2619 h 1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1" h="140">
                                <a:moveTo>
                                  <a:pt x="0" y="140"/>
                                </a:moveTo>
                                <a:lnTo>
                                  <a:pt x="520" y="140"/>
                                </a:lnTo>
                                <a:moveTo>
                                  <a:pt x="0" y="93"/>
                                </a:moveTo>
                                <a:lnTo>
                                  <a:pt x="520" y="93"/>
                                </a:lnTo>
                                <a:moveTo>
                                  <a:pt x="0" y="47"/>
                                </a:moveTo>
                                <a:lnTo>
                                  <a:pt x="520" y="47"/>
                                </a:lnTo>
                                <a:moveTo>
                                  <a:pt x="0" y="0"/>
                                </a:moveTo>
                                <a:lnTo>
                                  <a:pt x="52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0" name="AutoShape 803"/>
                        <wps:cNvSpPr>
                          <a:spLocks/>
                        </wps:cNvSpPr>
                        <wps:spPr bwMode="auto">
                          <a:xfrm>
                            <a:off x="7753" y="2568"/>
                            <a:ext cx="1279" cy="7"/>
                          </a:xfrm>
                          <a:custGeom>
                            <a:avLst/>
                            <a:gdLst>
                              <a:gd name="T0" fmla="+- 0 8512 7754"/>
                              <a:gd name="T1" fmla="*/ T0 w 1279"/>
                              <a:gd name="T2" fmla="+- 0 2576 2569"/>
                              <a:gd name="T3" fmla="*/ 2576 h 7"/>
                              <a:gd name="T4" fmla="+- 0 9032 7754"/>
                              <a:gd name="T5" fmla="*/ T4 w 1279"/>
                              <a:gd name="T6" fmla="+- 0 2576 2569"/>
                              <a:gd name="T7" fmla="*/ 2576 h 7"/>
                              <a:gd name="T8" fmla="+- 0 7754 7754"/>
                              <a:gd name="T9" fmla="*/ T8 w 1279"/>
                              <a:gd name="T10" fmla="+- 0 2569 2569"/>
                              <a:gd name="T11" fmla="*/ 2569 h 7"/>
                              <a:gd name="T12" fmla="+- 0 8274 7754"/>
                              <a:gd name="T13" fmla="*/ T12 w 1279"/>
                              <a:gd name="T14" fmla="+- 0 2569 2569"/>
                              <a:gd name="T15" fmla="*/ 2569 h 7"/>
                              <a:gd name="T16" fmla="+- 0 8512 7754"/>
                              <a:gd name="T17" fmla="*/ T16 w 1279"/>
                              <a:gd name="T18" fmla="+- 0 2569 2569"/>
                              <a:gd name="T19" fmla="*/ 2569 h 7"/>
                              <a:gd name="T20" fmla="+- 0 9032 7754"/>
                              <a:gd name="T21" fmla="*/ T20 w 1279"/>
                              <a:gd name="T22" fmla="+- 0 2569 2569"/>
                              <a:gd name="T23" fmla="*/ 2569 h 7"/>
                            </a:gdLst>
                            <a:ahLst/>
                            <a:cxnLst>
                              <a:cxn ang="0">
                                <a:pos x="T1" y="T3"/>
                              </a:cxn>
                              <a:cxn ang="0">
                                <a:pos x="T5" y="T7"/>
                              </a:cxn>
                              <a:cxn ang="0">
                                <a:pos x="T9" y="T11"/>
                              </a:cxn>
                              <a:cxn ang="0">
                                <a:pos x="T13" y="T15"/>
                              </a:cxn>
                              <a:cxn ang="0">
                                <a:pos x="T17" y="T19"/>
                              </a:cxn>
                              <a:cxn ang="0">
                                <a:pos x="T21" y="T23"/>
                              </a:cxn>
                            </a:cxnLst>
                            <a:rect l="0" t="0" r="r" b="b"/>
                            <a:pathLst>
                              <a:path w="1279" h="7">
                                <a:moveTo>
                                  <a:pt x="758" y="7"/>
                                </a:moveTo>
                                <a:lnTo>
                                  <a:pt x="1278" y="7"/>
                                </a:lnTo>
                                <a:moveTo>
                                  <a:pt x="0" y="0"/>
                                </a:moveTo>
                                <a:lnTo>
                                  <a:pt x="520" y="0"/>
                                </a:lnTo>
                                <a:moveTo>
                                  <a:pt x="758" y="0"/>
                                </a:moveTo>
                                <a:lnTo>
                                  <a:pt x="1278" y="0"/>
                                </a:lnTo>
                              </a:path>
                            </a:pathLst>
                          </a:custGeom>
                          <a:noFill/>
                          <a:ln w="4446">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1" name="AutoShape 802"/>
                        <wps:cNvSpPr>
                          <a:spLocks/>
                        </wps:cNvSpPr>
                        <wps:spPr bwMode="auto">
                          <a:xfrm>
                            <a:off x="7753" y="2247"/>
                            <a:ext cx="1279" cy="47"/>
                          </a:xfrm>
                          <a:custGeom>
                            <a:avLst/>
                            <a:gdLst>
                              <a:gd name="T0" fmla="+- 0 7754 7754"/>
                              <a:gd name="T1" fmla="*/ T0 w 1279"/>
                              <a:gd name="T2" fmla="+- 0 2295 2248"/>
                              <a:gd name="T3" fmla="*/ 2295 h 47"/>
                              <a:gd name="T4" fmla="+- 0 9032 7754"/>
                              <a:gd name="T5" fmla="*/ T4 w 1279"/>
                              <a:gd name="T6" fmla="+- 0 2295 2248"/>
                              <a:gd name="T7" fmla="*/ 2295 h 47"/>
                              <a:gd name="T8" fmla="+- 0 7754 7754"/>
                              <a:gd name="T9" fmla="*/ T8 w 1279"/>
                              <a:gd name="T10" fmla="+- 0 2248 2248"/>
                              <a:gd name="T11" fmla="*/ 2248 h 47"/>
                              <a:gd name="T12" fmla="+- 0 9032 7754"/>
                              <a:gd name="T13" fmla="*/ T12 w 1279"/>
                              <a:gd name="T14" fmla="+- 0 2248 2248"/>
                              <a:gd name="T15" fmla="*/ 2248 h 47"/>
                            </a:gdLst>
                            <a:ahLst/>
                            <a:cxnLst>
                              <a:cxn ang="0">
                                <a:pos x="T1" y="T3"/>
                              </a:cxn>
                              <a:cxn ang="0">
                                <a:pos x="T5" y="T7"/>
                              </a:cxn>
                              <a:cxn ang="0">
                                <a:pos x="T9" y="T11"/>
                              </a:cxn>
                              <a:cxn ang="0">
                                <a:pos x="T13" y="T15"/>
                              </a:cxn>
                            </a:cxnLst>
                            <a:rect l="0" t="0" r="r" b="b"/>
                            <a:pathLst>
                              <a:path w="1279" h="47">
                                <a:moveTo>
                                  <a:pt x="0" y="47"/>
                                </a:moveTo>
                                <a:lnTo>
                                  <a:pt x="1278" y="47"/>
                                </a:lnTo>
                                <a:moveTo>
                                  <a:pt x="0" y="0"/>
                                </a:moveTo>
                                <a:lnTo>
                                  <a:pt x="127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2" name="AutoShape 801"/>
                        <wps:cNvSpPr>
                          <a:spLocks/>
                        </wps:cNvSpPr>
                        <wps:spPr bwMode="auto">
                          <a:xfrm>
                            <a:off x="7753" y="2197"/>
                            <a:ext cx="1279" cy="7"/>
                          </a:xfrm>
                          <a:custGeom>
                            <a:avLst/>
                            <a:gdLst>
                              <a:gd name="T0" fmla="+- 0 7754 7754"/>
                              <a:gd name="T1" fmla="*/ T0 w 1279"/>
                              <a:gd name="T2" fmla="+- 0 2205 2198"/>
                              <a:gd name="T3" fmla="*/ 2205 h 7"/>
                              <a:gd name="T4" fmla="+- 0 9032 7754"/>
                              <a:gd name="T5" fmla="*/ T4 w 1279"/>
                              <a:gd name="T6" fmla="+- 0 2205 2198"/>
                              <a:gd name="T7" fmla="*/ 2205 h 7"/>
                              <a:gd name="T8" fmla="+- 0 7754 7754"/>
                              <a:gd name="T9" fmla="*/ T8 w 1279"/>
                              <a:gd name="T10" fmla="+- 0 2198 2198"/>
                              <a:gd name="T11" fmla="*/ 2198 h 7"/>
                              <a:gd name="T12" fmla="+- 0 9032 7754"/>
                              <a:gd name="T13" fmla="*/ T12 w 1279"/>
                              <a:gd name="T14" fmla="+- 0 2198 2198"/>
                              <a:gd name="T15" fmla="*/ 2198 h 7"/>
                            </a:gdLst>
                            <a:ahLst/>
                            <a:cxnLst>
                              <a:cxn ang="0">
                                <a:pos x="T1" y="T3"/>
                              </a:cxn>
                              <a:cxn ang="0">
                                <a:pos x="T5" y="T7"/>
                              </a:cxn>
                              <a:cxn ang="0">
                                <a:pos x="T9" y="T11"/>
                              </a:cxn>
                              <a:cxn ang="0">
                                <a:pos x="T13" y="T15"/>
                              </a:cxn>
                            </a:cxnLst>
                            <a:rect l="0" t="0" r="r" b="b"/>
                            <a:pathLst>
                              <a:path w="1279" h="7">
                                <a:moveTo>
                                  <a:pt x="0" y="7"/>
                                </a:moveTo>
                                <a:lnTo>
                                  <a:pt x="1278" y="7"/>
                                </a:lnTo>
                                <a:moveTo>
                                  <a:pt x="0" y="0"/>
                                </a:moveTo>
                                <a:lnTo>
                                  <a:pt x="1278" y="0"/>
                                </a:lnTo>
                              </a:path>
                            </a:pathLst>
                          </a:custGeom>
                          <a:noFill/>
                          <a:ln w="4446">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3" name="Line 800"/>
                        <wps:cNvCnPr>
                          <a:cxnSpLocks/>
                        </wps:cNvCnPr>
                        <wps:spPr bwMode="auto">
                          <a:xfrm>
                            <a:off x="7754" y="2155"/>
                            <a:ext cx="1278" cy="0"/>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774" name="AutoShape 799"/>
                        <wps:cNvSpPr>
                          <a:spLocks/>
                        </wps:cNvSpPr>
                        <wps:spPr bwMode="auto">
                          <a:xfrm>
                            <a:off x="7753" y="2337"/>
                            <a:ext cx="1279" cy="7"/>
                          </a:xfrm>
                          <a:custGeom>
                            <a:avLst/>
                            <a:gdLst>
                              <a:gd name="T0" fmla="+- 0 7754 7754"/>
                              <a:gd name="T1" fmla="*/ T0 w 1279"/>
                              <a:gd name="T2" fmla="+- 0 2345 2338"/>
                              <a:gd name="T3" fmla="*/ 2345 h 7"/>
                              <a:gd name="T4" fmla="+- 0 9032 7754"/>
                              <a:gd name="T5" fmla="*/ T4 w 1279"/>
                              <a:gd name="T6" fmla="+- 0 2345 2338"/>
                              <a:gd name="T7" fmla="*/ 2345 h 7"/>
                              <a:gd name="T8" fmla="+- 0 7754 7754"/>
                              <a:gd name="T9" fmla="*/ T8 w 1279"/>
                              <a:gd name="T10" fmla="+- 0 2338 2338"/>
                              <a:gd name="T11" fmla="*/ 2338 h 7"/>
                              <a:gd name="T12" fmla="+- 0 9032 7754"/>
                              <a:gd name="T13" fmla="*/ T12 w 1279"/>
                              <a:gd name="T14" fmla="+- 0 2338 2338"/>
                              <a:gd name="T15" fmla="*/ 2338 h 7"/>
                            </a:gdLst>
                            <a:ahLst/>
                            <a:cxnLst>
                              <a:cxn ang="0">
                                <a:pos x="T1" y="T3"/>
                              </a:cxn>
                              <a:cxn ang="0">
                                <a:pos x="T5" y="T7"/>
                              </a:cxn>
                              <a:cxn ang="0">
                                <a:pos x="T9" y="T11"/>
                              </a:cxn>
                              <a:cxn ang="0">
                                <a:pos x="T13" y="T15"/>
                              </a:cxn>
                            </a:cxnLst>
                            <a:rect l="0" t="0" r="r" b="b"/>
                            <a:pathLst>
                              <a:path w="1279" h="7">
                                <a:moveTo>
                                  <a:pt x="0" y="7"/>
                                </a:moveTo>
                                <a:lnTo>
                                  <a:pt x="1278" y="7"/>
                                </a:lnTo>
                                <a:moveTo>
                                  <a:pt x="0" y="0"/>
                                </a:moveTo>
                                <a:lnTo>
                                  <a:pt x="1278" y="0"/>
                                </a:lnTo>
                              </a:path>
                            </a:pathLst>
                          </a:custGeom>
                          <a:noFill/>
                          <a:ln w="4446">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5" name="AutoShape 798"/>
                        <wps:cNvSpPr>
                          <a:spLocks/>
                        </wps:cNvSpPr>
                        <wps:spPr bwMode="auto">
                          <a:xfrm>
                            <a:off x="6239" y="1923"/>
                            <a:ext cx="2793" cy="138"/>
                          </a:xfrm>
                          <a:custGeom>
                            <a:avLst/>
                            <a:gdLst>
                              <a:gd name="T0" fmla="+- 0 6239 6239"/>
                              <a:gd name="T1" fmla="*/ T0 w 2793"/>
                              <a:gd name="T2" fmla="+- 0 2061 1924"/>
                              <a:gd name="T3" fmla="*/ 2061 h 138"/>
                              <a:gd name="T4" fmla="+- 0 9032 6239"/>
                              <a:gd name="T5" fmla="*/ T4 w 2793"/>
                              <a:gd name="T6" fmla="+- 0 2061 1924"/>
                              <a:gd name="T7" fmla="*/ 2061 h 138"/>
                              <a:gd name="T8" fmla="+- 0 6239 6239"/>
                              <a:gd name="T9" fmla="*/ T8 w 2793"/>
                              <a:gd name="T10" fmla="+- 0 2015 1924"/>
                              <a:gd name="T11" fmla="*/ 2015 h 138"/>
                              <a:gd name="T12" fmla="+- 0 9032 6239"/>
                              <a:gd name="T13" fmla="*/ T12 w 2793"/>
                              <a:gd name="T14" fmla="+- 0 2015 1924"/>
                              <a:gd name="T15" fmla="*/ 2015 h 138"/>
                              <a:gd name="T16" fmla="+- 0 6239 6239"/>
                              <a:gd name="T17" fmla="*/ T16 w 2793"/>
                              <a:gd name="T18" fmla="+- 0 1968 1924"/>
                              <a:gd name="T19" fmla="*/ 1968 h 138"/>
                              <a:gd name="T20" fmla="+- 0 9032 6239"/>
                              <a:gd name="T21" fmla="*/ T20 w 2793"/>
                              <a:gd name="T22" fmla="+- 0 1968 1924"/>
                              <a:gd name="T23" fmla="*/ 1968 h 138"/>
                              <a:gd name="T24" fmla="+- 0 6239 6239"/>
                              <a:gd name="T25" fmla="*/ T24 w 2793"/>
                              <a:gd name="T26" fmla="+- 0 1924 1924"/>
                              <a:gd name="T27" fmla="*/ 1924 h 138"/>
                              <a:gd name="T28" fmla="+- 0 9032 6239"/>
                              <a:gd name="T29" fmla="*/ T28 w 2793"/>
                              <a:gd name="T30" fmla="+- 0 1924 1924"/>
                              <a:gd name="T31" fmla="*/ 1924 h 1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793" h="138">
                                <a:moveTo>
                                  <a:pt x="0" y="137"/>
                                </a:moveTo>
                                <a:lnTo>
                                  <a:pt x="2793" y="137"/>
                                </a:lnTo>
                                <a:moveTo>
                                  <a:pt x="0" y="91"/>
                                </a:moveTo>
                                <a:lnTo>
                                  <a:pt x="2793" y="91"/>
                                </a:lnTo>
                                <a:moveTo>
                                  <a:pt x="0" y="44"/>
                                </a:moveTo>
                                <a:lnTo>
                                  <a:pt x="2793" y="44"/>
                                </a:lnTo>
                                <a:moveTo>
                                  <a:pt x="0" y="0"/>
                                </a:moveTo>
                                <a:lnTo>
                                  <a:pt x="279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6" name="AutoShape 797"/>
                        <wps:cNvSpPr>
                          <a:spLocks/>
                        </wps:cNvSpPr>
                        <wps:spPr bwMode="auto">
                          <a:xfrm>
                            <a:off x="6239" y="2104"/>
                            <a:ext cx="2793" cy="7"/>
                          </a:xfrm>
                          <a:custGeom>
                            <a:avLst/>
                            <a:gdLst>
                              <a:gd name="T0" fmla="+- 0 6239 6239"/>
                              <a:gd name="T1" fmla="*/ T0 w 2793"/>
                              <a:gd name="T2" fmla="+- 0 2111 2104"/>
                              <a:gd name="T3" fmla="*/ 2111 h 7"/>
                              <a:gd name="T4" fmla="+- 0 9032 6239"/>
                              <a:gd name="T5" fmla="*/ T4 w 2793"/>
                              <a:gd name="T6" fmla="+- 0 2111 2104"/>
                              <a:gd name="T7" fmla="*/ 2111 h 7"/>
                              <a:gd name="T8" fmla="+- 0 6239 6239"/>
                              <a:gd name="T9" fmla="*/ T8 w 2793"/>
                              <a:gd name="T10" fmla="+- 0 2104 2104"/>
                              <a:gd name="T11" fmla="*/ 2104 h 7"/>
                              <a:gd name="T12" fmla="+- 0 9032 6239"/>
                              <a:gd name="T13" fmla="*/ T12 w 2793"/>
                              <a:gd name="T14" fmla="+- 0 2104 2104"/>
                              <a:gd name="T15" fmla="*/ 2104 h 7"/>
                            </a:gdLst>
                            <a:ahLst/>
                            <a:cxnLst>
                              <a:cxn ang="0">
                                <a:pos x="T1" y="T3"/>
                              </a:cxn>
                              <a:cxn ang="0">
                                <a:pos x="T5" y="T7"/>
                              </a:cxn>
                              <a:cxn ang="0">
                                <a:pos x="T9" y="T11"/>
                              </a:cxn>
                              <a:cxn ang="0">
                                <a:pos x="T13" y="T15"/>
                              </a:cxn>
                            </a:cxnLst>
                            <a:rect l="0" t="0" r="r" b="b"/>
                            <a:pathLst>
                              <a:path w="2793" h="7">
                                <a:moveTo>
                                  <a:pt x="0" y="7"/>
                                </a:moveTo>
                                <a:lnTo>
                                  <a:pt x="2793" y="7"/>
                                </a:lnTo>
                                <a:moveTo>
                                  <a:pt x="0" y="0"/>
                                </a:moveTo>
                                <a:lnTo>
                                  <a:pt x="2793" y="0"/>
                                </a:lnTo>
                              </a:path>
                            </a:pathLst>
                          </a:custGeom>
                          <a:noFill/>
                          <a:ln w="445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7" name="Line 796"/>
                        <wps:cNvCnPr>
                          <a:cxnSpLocks/>
                        </wps:cNvCnPr>
                        <wps:spPr bwMode="auto">
                          <a:xfrm>
                            <a:off x="6239" y="1880"/>
                            <a:ext cx="2793" cy="0"/>
                          </a:xfrm>
                          <a:prstGeom prst="line">
                            <a:avLst/>
                          </a:prstGeom>
                          <a:noFill/>
                          <a:ln w="445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78" name="Line 795"/>
                        <wps:cNvCnPr>
                          <a:cxnSpLocks/>
                        </wps:cNvCnPr>
                        <wps:spPr bwMode="auto">
                          <a:xfrm>
                            <a:off x="1955" y="1873"/>
                            <a:ext cx="7077" cy="0"/>
                          </a:xfrm>
                          <a:prstGeom prst="line">
                            <a:avLst/>
                          </a:prstGeom>
                          <a:noFill/>
                          <a:ln w="445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79" name="AutoShape 794"/>
                        <wps:cNvSpPr>
                          <a:spLocks/>
                        </wps:cNvSpPr>
                        <wps:spPr bwMode="auto">
                          <a:xfrm>
                            <a:off x="1955" y="1459"/>
                            <a:ext cx="7077" cy="138"/>
                          </a:xfrm>
                          <a:custGeom>
                            <a:avLst/>
                            <a:gdLst>
                              <a:gd name="T0" fmla="+- 0 1955 1955"/>
                              <a:gd name="T1" fmla="*/ T0 w 7077"/>
                              <a:gd name="T2" fmla="+- 0 1597 1459"/>
                              <a:gd name="T3" fmla="*/ 1597 h 138"/>
                              <a:gd name="T4" fmla="+- 0 9032 1955"/>
                              <a:gd name="T5" fmla="*/ T4 w 7077"/>
                              <a:gd name="T6" fmla="+- 0 1597 1459"/>
                              <a:gd name="T7" fmla="*/ 1597 h 138"/>
                              <a:gd name="T8" fmla="+- 0 1955 1955"/>
                              <a:gd name="T9" fmla="*/ T8 w 7077"/>
                              <a:gd name="T10" fmla="+- 0 1550 1459"/>
                              <a:gd name="T11" fmla="*/ 1550 h 138"/>
                              <a:gd name="T12" fmla="+- 0 9032 1955"/>
                              <a:gd name="T13" fmla="*/ T12 w 7077"/>
                              <a:gd name="T14" fmla="+- 0 1550 1459"/>
                              <a:gd name="T15" fmla="*/ 1550 h 138"/>
                              <a:gd name="T16" fmla="+- 0 1955 1955"/>
                              <a:gd name="T17" fmla="*/ T16 w 7077"/>
                              <a:gd name="T18" fmla="+- 0 1504 1459"/>
                              <a:gd name="T19" fmla="*/ 1504 h 138"/>
                              <a:gd name="T20" fmla="+- 0 9032 1955"/>
                              <a:gd name="T21" fmla="*/ T20 w 7077"/>
                              <a:gd name="T22" fmla="+- 0 1504 1459"/>
                              <a:gd name="T23" fmla="*/ 1504 h 138"/>
                              <a:gd name="T24" fmla="+- 0 1955 1955"/>
                              <a:gd name="T25" fmla="*/ T24 w 7077"/>
                              <a:gd name="T26" fmla="+- 0 1459 1459"/>
                              <a:gd name="T27" fmla="*/ 1459 h 138"/>
                              <a:gd name="T28" fmla="+- 0 9032 1955"/>
                              <a:gd name="T29" fmla="*/ T28 w 7077"/>
                              <a:gd name="T30" fmla="+- 0 1459 1459"/>
                              <a:gd name="T31" fmla="*/ 1459 h 1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077" h="138">
                                <a:moveTo>
                                  <a:pt x="0" y="138"/>
                                </a:moveTo>
                                <a:lnTo>
                                  <a:pt x="7077" y="138"/>
                                </a:lnTo>
                                <a:moveTo>
                                  <a:pt x="0" y="91"/>
                                </a:moveTo>
                                <a:lnTo>
                                  <a:pt x="7077" y="91"/>
                                </a:lnTo>
                                <a:moveTo>
                                  <a:pt x="0" y="45"/>
                                </a:moveTo>
                                <a:lnTo>
                                  <a:pt x="7077" y="45"/>
                                </a:lnTo>
                                <a:moveTo>
                                  <a:pt x="0" y="0"/>
                                </a:moveTo>
                                <a:lnTo>
                                  <a:pt x="707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0" name="Line 793"/>
                        <wps:cNvCnPr>
                          <a:cxnSpLocks/>
                        </wps:cNvCnPr>
                        <wps:spPr bwMode="auto">
                          <a:xfrm>
                            <a:off x="1955" y="1644"/>
                            <a:ext cx="707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81" name="AutoShape 792"/>
                        <wps:cNvSpPr>
                          <a:spLocks/>
                        </wps:cNvSpPr>
                        <wps:spPr bwMode="auto">
                          <a:xfrm>
                            <a:off x="1955" y="1225"/>
                            <a:ext cx="7077" cy="140"/>
                          </a:xfrm>
                          <a:custGeom>
                            <a:avLst/>
                            <a:gdLst>
                              <a:gd name="T0" fmla="+- 0 1955 1955"/>
                              <a:gd name="T1" fmla="*/ T0 w 7077"/>
                              <a:gd name="T2" fmla="+- 0 1366 1226"/>
                              <a:gd name="T3" fmla="*/ 1366 h 140"/>
                              <a:gd name="T4" fmla="+- 0 9032 1955"/>
                              <a:gd name="T5" fmla="*/ T4 w 7077"/>
                              <a:gd name="T6" fmla="+- 0 1366 1226"/>
                              <a:gd name="T7" fmla="*/ 1366 h 140"/>
                              <a:gd name="T8" fmla="+- 0 1955 1955"/>
                              <a:gd name="T9" fmla="*/ T8 w 7077"/>
                              <a:gd name="T10" fmla="+- 0 1319 1226"/>
                              <a:gd name="T11" fmla="*/ 1319 h 140"/>
                              <a:gd name="T12" fmla="+- 0 9032 1955"/>
                              <a:gd name="T13" fmla="*/ T12 w 7077"/>
                              <a:gd name="T14" fmla="+- 0 1319 1226"/>
                              <a:gd name="T15" fmla="*/ 1319 h 140"/>
                              <a:gd name="T16" fmla="+- 0 1955 1955"/>
                              <a:gd name="T17" fmla="*/ T16 w 7077"/>
                              <a:gd name="T18" fmla="+- 0 1273 1226"/>
                              <a:gd name="T19" fmla="*/ 1273 h 140"/>
                              <a:gd name="T20" fmla="+- 0 9032 1955"/>
                              <a:gd name="T21" fmla="*/ T20 w 7077"/>
                              <a:gd name="T22" fmla="+- 0 1273 1226"/>
                              <a:gd name="T23" fmla="*/ 1273 h 140"/>
                              <a:gd name="T24" fmla="+- 0 1955 1955"/>
                              <a:gd name="T25" fmla="*/ T24 w 7077"/>
                              <a:gd name="T26" fmla="+- 0 1226 1226"/>
                              <a:gd name="T27" fmla="*/ 1226 h 140"/>
                              <a:gd name="T28" fmla="+- 0 9032 1955"/>
                              <a:gd name="T29" fmla="*/ T28 w 7077"/>
                              <a:gd name="T30" fmla="+- 0 1226 1226"/>
                              <a:gd name="T31" fmla="*/ 1226 h 1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077" h="140">
                                <a:moveTo>
                                  <a:pt x="0" y="140"/>
                                </a:moveTo>
                                <a:lnTo>
                                  <a:pt x="7077" y="140"/>
                                </a:lnTo>
                                <a:moveTo>
                                  <a:pt x="0" y="93"/>
                                </a:moveTo>
                                <a:lnTo>
                                  <a:pt x="7077" y="93"/>
                                </a:lnTo>
                                <a:moveTo>
                                  <a:pt x="0" y="47"/>
                                </a:moveTo>
                                <a:lnTo>
                                  <a:pt x="7077" y="47"/>
                                </a:lnTo>
                                <a:moveTo>
                                  <a:pt x="0" y="0"/>
                                </a:moveTo>
                                <a:lnTo>
                                  <a:pt x="707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2" name="Line 791"/>
                        <wps:cNvCnPr>
                          <a:cxnSpLocks/>
                        </wps:cNvCnPr>
                        <wps:spPr bwMode="auto">
                          <a:xfrm>
                            <a:off x="1955" y="1413"/>
                            <a:ext cx="707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83" name="AutoShape 790"/>
                        <wps:cNvSpPr>
                          <a:spLocks/>
                        </wps:cNvSpPr>
                        <wps:spPr bwMode="auto">
                          <a:xfrm>
                            <a:off x="1955" y="994"/>
                            <a:ext cx="7077" cy="138"/>
                          </a:xfrm>
                          <a:custGeom>
                            <a:avLst/>
                            <a:gdLst>
                              <a:gd name="T0" fmla="+- 0 1955 1955"/>
                              <a:gd name="T1" fmla="*/ T0 w 7077"/>
                              <a:gd name="T2" fmla="+- 0 1133 995"/>
                              <a:gd name="T3" fmla="*/ 1133 h 138"/>
                              <a:gd name="T4" fmla="+- 0 9032 1955"/>
                              <a:gd name="T5" fmla="*/ T4 w 7077"/>
                              <a:gd name="T6" fmla="+- 0 1133 995"/>
                              <a:gd name="T7" fmla="*/ 1133 h 138"/>
                              <a:gd name="T8" fmla="+- 0 1955 1955"/>
                              <a:gd name="T9" fmla="*/ T8 w 7077"/>
                              <a:gd name="T10" fmla="+- 0 1086 995"/>
                              <a:gd name="T11" fmla="*/ 1086 h 138"/>
                              <a:gd name="T12" fmla="+- 0 9032 1955"/>
                              <a:gd name="T13" fmla="*/ T12 w 7077"/>
                              <a:gd name="T14" fmla="+- 0 1086 995"/>
                              <a:gd name="T15" fmla="*/ 1086 h 138"/>
                              <a:gd name="T16" fmla="+- 0 1955 1955"/>
                              <a:gd name="T17" fmla="*/ T16 w 7077"/>
                              <a:gd name="T18" fmla="+- 0 1039 995"/>
                              <a:gd name="T19" fmla="*/ 1039 h 138"/>
                              <a:gd name="T20" fmla="+- 0 9032 1955"/>
                              <a:gd name="T21" fmla="*/ T20 w 7077"/>
                              <a:gd name="T22" fmla="+- 0 1039 995"/>
                              <a:gd name="T23" fmla="*/ 1039 h 138"/>
                              <a:gd name="T24" fmla="+- 0 1955 1955"/>
                              <a:gd name="T25" fmla="*/ T24 w 7077"/>
                              <a:gd name="T26" fmla="+- 0 995 995"/>
                              <a:gd name="T27" fmla="*/ 995 h 138"/>
                              <a:gd name="T28" fmla="+- 0 9032 1955"/>
                              <a:gd name="T29" fmla="*/ T28 w 7077"/>
                              <a:gd name="T30" fmla="+- 0 995 995"/>
                              <a:gd name="T31" fmla="*/ 995 h 1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077" h="138">
                                <a:moveTo>
                                  <a:pt x="0" y="138"/>
                                </a:moveTo>
                                <a:lnTo>
                                  <a:pt x="7077" y="138"/>
                                </a:lnTo>
                                <a:moveTo>
                                  <a:pt x="0" y="91"/>
                                </a:moveTo>
                                <a:lnTo>
                                  <a:pt x="7077" y="91"/>
                                </a:lnTo>
                                <a:moveTo>
                                  <a:pt x="0" y="44"/>
                                </a:moveTo>
                                <a:lnTo>
                                  <a:pt x="7077" y="44"/>
                                </a:lnTo>
                                <a:moveTo>
                                  <a:pt x="0" y="0"/>
                                </a:moveTo>
                                <a:lnTo>
                                  <a:pt x="707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4" name="Line 789"/>
                        <wps:cNvCnPr>
                          <a:cxnSpLocks/>
                        </wps:cNvCnPr>
                        <wps:spPr bwMode="auto">
                          <a:xfrm>
                            <a:off x="1955" y="1179"/>
                            <a:ext cx="707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85" name="AutoShape 788"/>
                        <wps:cNvSpPr>
                          <a:spLocks/>
                        </wps:cNvSpPr>
                        <wps:spPr bwMode="auto">
                          <a:xfrm>
                            <a:off x="9268" y="2387"/>
                            <a:ext cx="521" cy="371"/>
                          </a:xfrm>
                          <a:custGeom>
                            <a:avLst/>
                            <a:gdLst>
                              <a:gd name="T0" fmla="+- 0 9268 9268"/>
                              <a:gd name="T1" fmla="*/ T0 w 521"/>
                              <a:gd name="T2" fmla="+- 0 2759 2388"/>
                              <a:gd name="T3" fmla="*/ 2759 h 371"/>
                              <a:gd name="T4" fmla="+- 0 9788 9268"/>
                              <a:gd name="T5" fmla="*/ T4 w 521"/>
                              <a:gd name="T6" fmla="+- 0 2759 2388"/>
                              <a:gd name="T7" fmla="*/ 2759 h 371"/>
                              <a:gd name="T8" fmla="+- 0 9268 9268"/>
                              <a:gd name="T9" fmla="*/ T8 w 521"/>
                              <a:gd name="T10" fmla="+- 0 2712 2388"/>
                              <a:gd name="T11" fmla="*/ 2712 h 371"/>
                              <a:gd name="T12" fmla="+- 0 9788 9268"/>
                              <a:gd name="T13" fmla="*/ T12 w 521"/>
                              <a:gd name="T14" fmla="+- 0 2712 2388"/>
                              <a:gd name="T15" fmla="*/ 2712 h 371"/>
                              <a:gd name="T16" fmla="+- 0 9268 9268"/>
                              <a:gd name="T17" fmla="*/ T16 w 521"/>
                              <a:gd name="T18" fmla="+- 0 2666 2388"/>
                              <a:gd name="T19" fmla="*/ 2666 h 371"/>
                              <a:gd name="T20" fmla="+- 0 9788 9268"/>
                              <a:gd name="T21" fmla="*/ T20 w 521"/>
                              <a:gd name="T22" fmla="+- 0 2666 2388"/>
                              <a:gd name="T23" fmla="*/ 2666 h 371"/>
                              <a:gd name="T24" fmla="+- 0 9268 9268"/>
                              <a:gd name="T25" fmla="*/ T24 w 521"/>
                              <a:gd name="T26" fmla="+- 0 2619 2388"/>
                              <a:gd name="T27" fmla="*/ 2619 h 371"/>
                              <a:gd name="T28" fmla="+- 0 9788 9268"/>
                              <a:gd name="T29" fmla="*/ T28 w 521"/>
                              <a:gd name="T30" fmla="+- 0 2619 2388"/>
                              <a:gd name="T31" fmla="*/ 2619 h 371"/>
                              <a:gd name="T32" fmla="+- 0 9268 9268"/>
                              <a:gd name="T33" fmla="*/ T32 w 521"/>
                              <a:gd name="T34" fmla="+- 0 2526 2388"/>
                              <a:gd name="T35" fmla="*/ 2526 h 371"/>
                              <a:gd name="T36" fmla="+- 0 9788 9268"/>
                              <a:gd name="T37" fmla="*/ T36 w 521"/>
                              <a:gd name="T38" fmla="+- 0 2526 2388"/>
                              <a:gd name="T39" fmla="*/ 2526 h 371"/>
                              <a:gd name="T40" fmla="+- 0 9268 9268"/>
                              <a:gd name="T41" fmla="*/ T40 w 521"/>
                              <a:gd name="T42" fmla="+- 0 2479 2388"/>
                              <a:gd name="T43" fmla="*/ 2479 h 371"/>
                              <a:gd name="T44" fmla="+- 0 9788 9268"/>
                              <a:gd name="T45" fmla="*/ T44 w 521"/>
                              <a:gd name="T46" fmla="+- 0 2479 2388"/>
                              <a:gd name="T47" fmla="*/ 2479 h 371"/>
                              <a:gd name="T48" fmla="+- 0 9268 9268"/>
                              <a:gd name="T49" fmla="*/ T48 w 521"/>
                              <a:gd name="T50" fmla="+- 0 2432 2388"/>
                              <a:gd name="T51" fmla="*/ 2432 h 371"/>
                              <a:gd name="T52" fmla="+- 0 9788 9268"/>
                              <a:gd name="T53" fmla="*/ T52 w 521"/>
                              <a:gd name="T54" fmla="+- 0 2432 2388"/>
                              <a:gd name="T55" fmla="*/ 2432 h 371"/>
                              <a:gd name="T56" fmla="+- 0 9268 9268"/>
                              <a:gd name="T57" fmla="*/ T56 w 521"/>
                              <a:gd name="T58" fmla="+- 0 2388 2388"/>
                              <a:gd name="T59" fmla="*/ 2388 h 371"/>
                              <a:gd name="T60" fmla="+- 0 9788 9268"/>
                              <a:gd name="T61" fmla="*/ T60 w 521"/>
                              <a:gd name="T62" fmla="+- 0 2388 2388"/>
                              <a:gd name="T63" fmla="*/ 2388 h 3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21" h="371">
                                <a:moveTo>
                                  <a:pt x="0" y="371"/>
                                </a:moveTo>
                                <a:lnTo>
                                  <a:pt x="520" y="371"/>
                                </a:lnTo>
                                <a:moveTo>
                                  <a:pt x="0" y="324"/>
                                </a:moveTo>
                                <a:lnTo>
                                  <a:pt x="520" y="324"/>
                                </a:lnTo>
                                <a:moveTo>
                                  <a:pt x="0" y="278"/>
                                </a:moveTo>
                                <a:lnTo>
                                  <a:pt x="520" y="278"/>
                                </a:lnTo>
                                <a:moveTo>
                                  <a:pt x="0" y="231"/>
                                </a:moveTo>
                                <a:lnTo>
                                  <a:pt x="520" y="231"/>
                                </a:lnTo>
                                <a:moveTo>
                                  <a:pt x="0" y="138"/>
                                </a:moveTo>
                                <a:lnTo>
                                  <a:pt x="520" y="138"/>
                                </a:lnTo>
                                <a:moveTo>
                                  <a:pt x="0" y="91"/>
                                </a:moveTo>
                                <a:lnTo>
                                  <a:pt x="520" y="91"/>
                                </a:lnTo>
                                <a:moveTo>
                                  <a:pt x="0" y="44"/>
                                </a:moveTo>
                                <a:lnTo>
                                  <a:pt x="520" y="44"/>
                                </a:lnTo>
                                <a:moveTo>
                                  <a:pt x="0" y="0"/>
                                </a:moveTo>
                                <a:lnTo>
                                  <a:pt x="52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6" name="Line 787"/>
                        <wps:cNvCnPr>
                          <a:cxnSpLocks/>
                        </wps:cNvCnPr>
                        <wps:spPr bwMode="auto">
                          <a:xfrm>
                            <a:off x="9268" y="2572"/>
                            <a:ext cx="52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87" name="AutoShape 786"/>
                        <wps:cNvSpPr>
                          <a:spLocks/>
                        </wps:cNvSpPr>
                        <wps:spPr bwMode="auto">
                          <a:xfrm>
                            <a:off x="9268" y="2154"/>
                            <a:ext cx="521" cy="140"/>
                          </a:xfrm>
                          <a:custGeom>
                            <a:avLst/>
                            <a:gdLst>
                              <a:gd name="T0" fmla="+- 0 9268 9268"/>
                              <a:gd name="T1" fmla="*/ T0 w 521"/>
                              <a:gd name="T2" fmla="+- 0 2295 2155"/>
                              <a:gd name="T3" fmla="*/ 2295 h 140"/>
                              <a:gd name="T4" fmla="+- 0 9788 9268"/>
                              <a:gd name="T5" fmla="*/ T4 w 521"/>
                              <a:gd name="T6" fmla="+- 0 2295 2155"/>
                              <a:gd name="T7" fmla="*/ 2295 h 140"/>
                              <a:gd name="T8" fmla="+- 0 9268 9268"/>
                              <a:gd name="T9" fmla="*/ T8 w 521"/>
                              <a:gd name="T10" fmla="+- 0 2248 2155"/>
                              <a:gd name="T11" fmla="*/ 2248 h 140"/>
                              <a:gd name="T12" fmla="+- 0 9788 9268"/>
                              <a:gd name="T13" fmla="*/ T12 w 521"/>
                              <a:gd name="T14" fmla="+- 0 2248 2155"/>
                              <a:gd name="T15" fmla="*/ 2248 h 140"/>
                              <a:gd name="T16" fmla="+- 0 9268 9268"/>
                              <a:gd name="T17" fmla="*/ T16 w 521"/>
                              <a:gd name="T18" fmla="+- 0 2201 2155"/>
                              <a:gd name="T19" fmla="*/ 2201 h 140"/>
                              <a:gd name="T20" fmla="+- 0 9788 9268"/>
                              <a:gd name="T21" fmla="*/ T20 w 521"/>
                              <a:gd name="T22" fmla="+- 0 2201 2155"/>
                              <a:gd name="T23" fmla="*/ 2201 h 140"/>
                              <a:gd name="T24" fmla="+- 0 9268 9268"/>
                              <a:gd name="T25" fmla="*/ T24 w 521"/>
                              <a:gd name="T26" fmla="+- 0 2155 2155"/>
                              <a:gd name="T27" fmla="*/ 2155 h 140"/>
                              <a:gd name="T28" fmla="+- 0 9788 9268"/>
                              <a:gd name="T29" fmla="*/ T28 w 521"/>
                              <a:gd name="T30" fmla="+- 0 2155 2155"/>
                              <a:gd name="T31" fmla="*/ 2155 h 1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1" h="140">
                                <a:moveTo>
                                  <a:pt x="0" y="140"/>
                                </a:moveTo>
                                <a:lnTo>
                                  <a:pt x="520" y="140"/>
                                </a:lnTo>
                                <a:moveTo>
                                  <a:pt x="0" y="93"/>
                                </a:moveTo>
                                <a:lnTo>
                                  <a:pt x="520" y="93"/>
                                </a:lnTo>
                                <a:moveTo>
                                  <a:pt x="0" y="46"/>
                                </a:moveTo>
                                <a:lnTo>
                                  <a:pt x="520" y="46"/>
                                </a:lnTo>
                                <a:moveTo>
                                  <a:pt x="0" y="0"/>
                                </a:moveTo>
                                <a:lnTo>
                                  <a:pt x="52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8" name="Line 785"/>
                        <wps:cNvCnPr>
                          <a:cxnSpLocks/>
                        </wps:cNvCnPr>
                        <wps:spPr bwMode="auto">
                          <a:xfrm>
                            <a:off x="9268" y="2341"/>
                            <a:ext cx="52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89" name="AutoShape 784"/>
                        <wps:cNvSpPr>
                          <a:spLocks/>
                        </wps:cNvSpPr>
                        <wps:spPr bwMode="auto">
                          <a:xfrm>
                            <a:off x="9268" y="1923"/>
                            <a:ext cx="521" cy="138"/>
                          </a:xfrm>
                          <a:custGeom>
                            <a:avLst/>
                            <a:gdLst>
                              <a:gd name="T0" fmla="+- 0 9268 9268"/>
                              <a:gd name="T1" fmla="*/ T0 w 521"/>
                              <a:gd name="T2" fmla="+- 0 2061 1924"/>
                              <a:gd name="T3" fmla="*/ 2061 h 138"/>
                              <a:gd name="T4" fmla="+- 0 9788 9268"/>
                              <a:gd name="T5" fmla="*/ T4 w 521"/>
                              <a:gd name="T6" fmla="+- 0 2061 1924"/>
                              <a:gd name="T7" fmla="*/ 2061 h 138"/>
                              <a:gd name="T8" fmla="+- 0 9268 9268"/>
                              <a:gd name="T9" fmla="*/ T8 w 521"/>
                              <a:gd name="T10" fmla="+- 0 2015 1924"/>
                              <a:gd name="T11" fmla="*/ 2015 h 138"/>
                              <a:gd name="T12" fmla="+- 0 9788 9268"/>
                              <a:gd name="T13" fmla="*/ T12 w 521"/>
                              <a:gd name="T14" fmla="+- 0 2015 1924"/>
                              <a:gd name="T15" fmla="*/ 2015 h 138"/>
                              <a:gd name="T16" fmla="+- 0 9268 9268"/>
                              <a:gd name="T17" fmla="*/ T16 w 521"/>
                              <a:gd name="T18" fmla="+- 0 1968 1924"/>
                              <a:gd name="T19" fmla="*/ 1968 h 138"/>
                              <a:gd name="T20" fmla="+- 0 9788 9268"/>
                              <a:gd name="T21" fmla="*/ T20 w 521"/>
                              <a:gd name="T22" fmla="+- 0 1968 1924"/>
                              <a:gd name="T23" fmla="*/ 1968 h 138"/>
                              <a:gd name="T24" fmla="+- 0 9268 9268"/>
                              <a:gd name="T25" fmla="*/ T24 w 521"/>
                              <a:gd name="T26" fmla="+- 0 1924 1924"/>
                              <a:gd name="T27" fmla="*/ 1924 h 138"/>
                              <a:gd name="T28" fmla="+- 0 9788 9268"/>
                              <a:gd name="T29" fmla="*/ T28 w 521"/>
                              <a:gd name="T30" fmla="+- 0 1924 1924"/>
                              <a:gd name="T31" fmla="*/ 1924 h 1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1" h="138">
                                <a:moveTo>
                                  <a:pt x="0" y="137"/>
                                </a:moveTo>
                                <a:lnTo>
                                  <a:pt x="520" y="137"/>
                                </a:lnTo>
                                <a:moveTo>
                                  <a:pt x="0" y="91"/>
                                </a:moveTo>
                                <a:lnTo>
                                  <a:pt x="520" y="91"/>
                                </a:lnTo>
                                <a:moveTo>
                                  <a:pt x="0" y="44"/>
                                </a:moveTo>
                                <a:lnTo>
                                  <a:pt x="520" y="44"/>
                                </a:lnTo>
                                <a:moveTo>
                                  <a:pt x="0" y="0"/>
                                </a:moveTo>
                                <a:lnTo>
                                  <a:pt x="52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0" name="Line 783"/>
                        <wps:cNvCnPr>
                          <a:cxnSpLocks/>
                        </wps:cNvCnPr>
                        <wps:spPr bwMode="auto">
                          <a:xfrm>
                            <a:off x="9268" y="2108"/>
                            <a:ext cx="52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91" name="AutoShape 782"/>
                        <wps:cNvSpPr>
                          <a:spLocks/>
                        </wps:cNvSpPr>
                        <wps:spPr bwMode="auto">
                          <a:xfrm>
                            <a:off x="10026" y="2387"/>
                            <a:ext cx="259" cy="371"/>
                          </a:xfrm>
                          <a:custGeom>
                            <a:avLst/>
                            <a:gdLst>
                              <a:gd name="T0" fmla="+- 0 10026 10026"/>
                              <a:gd name="T1" fmla="*/ T0 w 259"/>
                              <a:gd name="T2" fmla="+- 0 2759 2388"/>
                              <a:gd name="T3" fmla="*/ 2759 h 371"/>
                              <a:gd name="T4" fmla="+- 0 10285 10026"/>
                              <a:gd name="T5" fmla="*/ T4 w 259"/>
                              <a:gd name="T6" fmla="+- 0 2759 2388"/>
                              <a:gd name="T7" fmla="*/ 2759 h 371"/>
                              <a:gd name="T8" fmla="+- 0 10026 10026"/>
                              <a:gd name="T9" fmla="*/ T8 w 259"/>
                              <a:gd name="T10" fmla="+- 0 2712 2388"/>
                              <a:gd name="T11" fmla="*/ 2712 h 371"/>
                              <a:gd name="T12" fmla="+- 0 10285 10026"/>
                              <a:gd name="T13" fmla="*/ T12 w 259"/>
                              <a:gd name="T14" fmla="+- 0 2712 2388"/>
                              <a:gd name="T15" fmla="*/ 2712 h 371"/>
                              <a:gd name="T16" fmla="+- 0 10026 10026"/>
                              <a:gd name="T17" fmla="*/ T16 w 259"/>
                              <a:gd name="T18" fmla="+- 0 2666 2388"/>
                              <a:gd name="T19" fmla="*/ 2666 h 371"/>
                              <a:gd name="T20" fmla="+- 0 10285 10026"/>
                              <a:gd name="T21" fmla="*/ T20 w 259"/>
                              <a:gd name="T22" fmla="+- 0 2666 2388"/>
                              <a:gd name="T23" fmla="*/ 2666 h 371"/>
                              <a:gd name="T24" fmla="+- 0 10026 10026"/>
                              <a:gd name="T25" fmla="*/ T24 w 259"/>
                              <a:gd name="T26" fmla="+- 0 2619 2388"/>
                              <a:gd name="T27" fmla="*/ 2619 h 371"/>
                              <a:gd name="T28" fmla="+- 0 10285 10026"/>
                              <a:gd name="T29" fmla="*/ T28 w 259"/>
                              <a:gd name="T30" fmla="+- 0 2619 2388"/>
                              <a:gd name="T31" fmla="*/ 2619 h 371"/>
                              <a:gd name="T32" fmla="+- 0 10026 10026"/>
                              <a:gd name="T33" fmla="*/ T32 w 259"/>
                              <a:gd name="T34" fmla="+- 0 2526 2388"/>
                              <a:gd name="T35" fmla="*/ 2526 h 371"/>
                              <a:gd name="T36" fmla="+- 0 10285 10026"/>
                              <a:gd name="T37" fmla="*/ T36 w 259"/>
                              <a:gd name="T38" fmla="+- 0 2526 2388"/>
                              <a:gd name="T39" fmla="*/ 2526 h 371"/>
                              <a:gd name="T40" fmla="+- 0 10026 10026"/>
                              <a:gd name="T41" fmla="*/ T40 w 259"/>
                              <a:gd name="T42" fmla="+- 0 2479 2388"/>
                              <a:gd name="T43" fmla="*/ 2479 h 371"/>
                              <a:gd name="T44" fmla="+- 0 10285 10026"/>
                              <a:gd name="T45" fmla="*/ T44 w 259"/>
                              <a:gd name="T46" fmla="+- 0 2479 2388"/>
                              <a:gd name="T47" fmla="*/ 2479 h 371"/>
                              <a:gd name="T48" fmla="+- 0 10026 10026"/>
                              <a:gd name="T49" fmla="*/ T48 w 259"/>
                              <a:gd name="T50" fmla="+- 0 2432 2388"/>
                              <a:gd name="T51" fmla="*/ 2432 h 371"/>
                              <a:gd name="T52" fmla="+- 0 10285 10026"/>
                              <a:gd name="T53" fmla="*/ T52 w 259"/>
                              <a:gd name="T54" fmla="+- 0 2432 2388"/>
                              <a:gd name="T55" fmla="*/ 2432 h 371"/>
                              <a:gd name="T56" fmla="+- 0 10026 10026"/>
                              <a:gd name="T57" fmla="*/ T56 w 259"/>
                              <a:gd name="T58" fmla="+- 0 2388 2388"/>
                              <a:gd name="T59" fmla="*/ 2388 h 371"/>
                              <a:gd name="T60" fmla="+- 0 10285 10026"/>
                              <a:gd name="T61" fmla="*/ T60 w 259"/>
                              <a:gd name="T62" fmla="+- 0 2388 2388"/>
                              <a:gd name="T63" fmla="*/ 2388 h 3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59" h="371">
                                <a:moveTo>
                                  <a:pt x="0" y="371"/>
                                </a:moveTo>
                                <a:lnTo>
                                  <a:pt x="259" y="371"/>
                                </a:lnTo>
                                <a:moveTo>
                                  <a:pt x="0" y="324"/>
                                </a:moveTo>
                                <a:lnTo>
                                  <a:pt x="259" y="324"/>
                                </a:lnTo>
                                <a:moveTo>
                                  <a:pt x="0" y="278"/>
                                </a:moveTo>
                                <a:lnTo>
                                  <a:pt x="259" y="278"/>
                                </a:lnTo>
                                <a:moveTo>
                                  <a:pt x="0" y="231"/>
                                </a:moveTo>
                                <a:lnTo>
                                  <a:pt x="259" y="231"/>
                                </a:lnTo>
                                <a:moveTo>
                                  <a:pt x="0" y="138"/>
                                </a:moveTo>
                                <a:lnTo>
                                  <a:pt x="259" y="138"/>
                                </a:lnTo>
                                <a:moveTo>
                                  <a:pt x="0" y="91"/>
                                </a:moveTo>
                                <a:lnTo>
                                  <a:pt x="259" y="91"/>
                                </a:lnTo>
                                <a:moveTo>
                                  <a:pt x="0" y="44"/>
                                </a:moveTo>
                                <a:lnTo>
                                  <a:pt x="259" y="44"/>
                                </a:lnTo>
                                <a:moveTo>
                                  <a:pt x="0" y="0"/>
                                </a:moveTo>
                                <a:lnTo>
                                  <a:pt x="25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2" name="Line 781"/>
                        <wps:cNvCnPr>
                          <a:cxnSpLocks/>
                        </wps:cNvCnPr>
                        <wps:spPr bwMode="auto">
                          <a:xfrm>
                            <a:off x="10026" y="2572"/>
                            <a:ext cx="259"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93" name="AutoShape 780"/>
                        <wps:cNvSpPr>
                          <a:spLocks/>
                        </wps:cNvSpPr>
                        <wps:spPr bwMode="auto">
                          <a:xfrm>
                            <a:off x="10026" y="2154"/>
                            <a:ext cx="259" cy="140"/>
                          </a:xfrm>
                          <a:custGeom>
                            <a:avLst/>
                            <a:gdLst>
                              <a:gd name="T0" fmla="+- 0 10026 10026"/>
                              <a:gd name="T1" fmla="*/ T0 w 259"/>
                              <a:gd name="T2" fmla="+- 0 2295 2155"/>
                              <a:gd name="T3" fmla="*/ 2295 h 140"/>
                              <a:gd name="T4" fmla="+- 0 10285 10026"/>
                              <a:gd name="T5" fmla="*/ T4 w 259"/>
                              <a:gd name="T6" fmla="+- 0 2295 2155"/>
                              <a:gd name="T7" fmla="*/ 2295 h 140"/>
                              <a:gd name="T8" fmla="+- 0 10026 10026"/>
                              <a:gd name="T9" fmla="*/ T8 w 259"/>
                              <a:gd name="T10" fmla="+- 0 2248 2155"/>
                              <a:gd name="T11" fmla="*/ 2248 h 140"/>
                              <a:gd name="T12" fmla="+- 0 10285 10026"/>
                              <a:gd name="T13" fmla="*/ T12 w 259"/>
                              <a:gd name="T14" fmla="+- 0 2248 2155"/>
                              <a:gd name="T15" fmla="*/ 2248 h 140"/>
                              <a:gd name="T16" fmla="+- 0 10026 10026"/>
                              <a:gd name="T17" fmla="*/ T16 w 259"/>
                              <a:gd name="T18" fmla="+- 0 2201 2155"/>
                              <a:gd name="T19" fmla="*/ 2201 h 140"/>
                              <a:gd name="T20" fmla="+- 0 10285 10026"/>
                              <a:gd name="T21" fmla="*/ T20 w 259"/>
                              <a:gd name="T22" fmla="+- 0 2201 2155"/>
                              <a:gd name="T23" fmla="*/ 2201 h 140"/>
                              <a:gd name="T24" fmla="+- 0 10026 10026"/>
                              <a:gd name="T25" fmla="*/ T24 w 259"/>
                              <a:gd name="T26" fmla="+- 0 2155 2155"/>
                              <a:gd name="T27" fmla="*/ 2155 h 140"/>
                              <a:gd name="T28" fmla="+- 0 10285 10026"/>
                              <a:gd name="T29" fmla="*/ T28 w 259"/>
                              <a:gd name="T30" fmla="+- 0 2155 2155"/>
                              <a:gd name="T31" fmla="*/ 2155 h 1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59" h="140">
                                <a:moveTo>
                                  <a:pt x="0" y="140"/>
                                </a:moveTo>
                                <a:lnTo>
                                  <a:pt x="259" y="140"/>
                                </a:lnTo>
                                <a:moveTo>
                                  <a:pt x="0" y="93"/>
                                </a:moveTo>
                                <a:lnTo>
                                  <a:pt x="259" y="93"/>
                                </a:lnTo>
                                <a:moveTo>
                                  <a:pt x="0" y="46"/>
                                </a:moveTo>
                                <a:lnTo>
                                  <a:pt x="259" y="46"/>
                                </a:lnTo>
                                <a:moveTo>
                                  <a:pt x="0" y="0"/>
                                </a:moveTo>
                                <a:lnTo>
                                  <a:pt x="25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4" name="Line 779"/>
                        <wps:cNvCnPr>
                          <a:cxnSpLocks/>
                        </wps:cNvCnPr>
                        <wps:spPr bwMode="auto">
                          <a:xfrm>
                            <a:off x="10026" y="2341"/>
                            <a:ext cx="259"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95" name="AutoShape 778"/>
                        <wps:cNvSpPr>
                          <a:spLocks/>
                        </wps:cNvSpPr>
                        <wps:spPr bwMode="auto">
                          <a:xfrm>
                            <a:off x="10026" y="1923"/>
                            <a:ext cx="259" cy="138"/>
                          </a:xfrm>
                          <a:custGeom>
                            <a:avLst/>
                            <a:gdLst>
                              <a:gd name="T0" fmla="+- 0 10026 10026"/>
                              <a:gd name="T1" fmla="*/ T0 w 259"/>
                              <a:gd name="T2" fmla="+- 0 2061 1924"/>
                              <a:gd name="T3" fmla="*/ 2061 h 138"/>
                              <a:gd name="T4" fmla="+- 0 10285 10026"/>
                              <a:gd name="T5" fmla="*/ T4 w 259"/>
                              <a:gd name="T6" fmla="+- 0 2061 1924"/>
                              <a:gd name="T7" fmla="*/ 2061 h 138"/>
                              <a:gd name="T8" fmla="+- 0 10026 10026"/>
                              <a:gd name="T9" fmla="*/ T8 w 259"/>
                              <a:gd name="T10" fmla="+- 0 2015 1924"/>
                              <a:gd name="T11" fmla="*/ 2015 h 138"/>
                              <a:gd name="T12" fmla="+- 0 10285 10026"/>
                              <a:gd name="T13" fmla="*/ T12 w 259"/>
                              <a:gd name="T14" fmla="+- 0 2015 1924"/>
                              <a:gd name="T15" fmla="*/ 2015 h 138"/>
                              <a:gd name="T16" fmla="+- 0 10026 10026"/>
                              <a:gd name="T17" fmla="*/ T16 w 259"/>
                              <a:gd name="T18" fmla="+- 0 1968 1924"/>
                              <a:gd name="T19" fmla="*/ 1968 h 138"/>
                              <a:gd name="T20" fmla="+- 0 10285 10026"/>
                              <a:gd name="T21" fmla="*/ T20 w 259"/>
                              <a:gd name="T22" fmla="+- 0 1968 1924"/>
                              <a:gd name="T23" fmla="*/ 1968 h 138"/>
                              <a:gd name="T24" fmla="+- 0 10026 10026"/>
                              <a:gd name="T25" fmla="*/ T24 w 259"/>
                              <a:gd name="T26" fmla="+- 0 1924 1924"/>
                              <a:gd name="T27" fmla="*/ 1924 h 138"/>
                              <a:gd name="T28" fmla="+- 0 10285 10026"/>
                              <a:gd name="T29" fmla="*/ T28 w 259"/>
                              <a:gd name="T30" fmla="+- 0 1924 1924"/>
                              <a:gd name="T31" fmla="*/ 1924 h 1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59" h="138">
                                <a:moveTo>
                                  <a:pt x="0" y="137"/>
                                </a:moveTo>
                                <a:lnTo>
                                  <a:pt x="259" y="137"/>
                                </a:lnTo>
                                <a:moveTo>
                                  <a:pt x="0" y="91"/>
                                </a:moveTo>
                                <a:lnTo>
                                  <a:pt x="259" y="91"/>
                                </a:lnTo>
                                <a:moveTo>
                                  <a:pt x="0" y="44"/>
                                </a:moveTo>
                                <a:lnTo>
                                  <a:pt x="259" y="44"/>
                                </a:lnTo>
                                <a:moveTo>
                                  <a:pt x="0" y="0"/>
                                </a:moveTo>
                                <a:lnTo>
                                  <a:pt x="25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6" name="Line 777"/>
                        <wps:cNvCnPr>
                          <a:cxnSpLocks/>
                        </wps:cNvCnPr>
                        <wps:spPr bwMode="auto">
                          <a:xfrm>
                            <a:off x="10026" y="2108"/>
                            <a:ext cx="259"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97" name="AutoShape 776"/>
                        <wps:cNvSpPr>
                          <a:spLocks/>
                        </wps:cNvSpPr>
                        <wps:spPr bwMode="auto">
                          <a:xfrm>
                            <a:off x="9268" y="1690"/>
                            <a:ext cx="1018" cy="140"/>
                          </a:xfrm>
                          <a:custGeom>
                            <a:avLst/>
                            <a:gdLst>
                              <a:gd name="T0" fmla="+- 0 9268 9268"/>
                              <a:gd name="T1" fmla="*/ T0 w 1018"/>
                              <a:gd name="T2" fmla="+- 0 1830 1690"/>
                              <a:gd name="T3" fmla="*/ 1830 h 140"/>
                              <a:gd name="T4" fmla="+- 0 10285 9268"/>
                              <a:gd name="T5" fmla="*/ T4 w 1018"/>
                              <a:gd name="T6" fmla="+- 0 1830 1690"/>
                              <a:gd name="T7" fmla="*/ 1830 h 140"/>
                              <a:gd name="T8" fmla="+- 0 9268 9268"/>
                              <a:gd name="T9" fmla="*/ T8 w 1018"/>
                              <a:gd name="T10" fmla="+- 0 1784 1690"/>
                              <a:gd name="T11" fmla="*/ 1784 h 140"/>
                              <a:gd name="T12" fmla="+- 0 10285 9268"/>
                              <a:gd name="T13" fmla="*/ T12 w 1018"/>
                              <a:gd name="T14" fmla="+- 0 1784 1690"/>
                              <a:gd name="T15" fmla="*/ 1784 h 140"/>
                              <a:gd name="T16" fmla="+- 0 9268 9268"/>
                              <a:gd name="T17" fmla="*/ T16 w 1018"/>
                              <a:gd name="T18" fmla="+- 0 1737 1690"/>
                              <a:gd name="T19" fmla="*/ 1737 h 140"/>
                              <a:gd name="T20" fmla="+- 0 10285 9268"/>
                              <a:gd name="T21" fmla="*/ T20 w 1018"/>
                              <a:gd name="T22" fmla="+- 0 1737 1690"/>
                              <a:gd name="T23" fmla="*/ 1737 h 140"/>
                              <a:gd name="T24" fmla="+- 0 9268 9268"/>
                              <a:gd name="T25" fmla="*/ T24 w 1018"/>
                              <a:gd name="T26" fmla="+- 0 1690 1690"/>
                              <a:gd name="T27" fmla="*/ 1690 h 140"/>
                              <a:gd name="T28" fmla="+- 0 10285 9268"/>
                              <a:gd name="T29" fmla="*/ T28 w 1018"/>
                              <a:gd name="T30" fmla="+- 0 1690 1690"/>
                              <a:gd name="T31" fmla="*/ 1690 h 1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18" h="140">
                                <a:moveTo>
                                  <a:pt x="0" y="140"/>
                                </a:moveTo>
                                <a:lnTo>
                                  <a:pt x="1017" y="140"/>
                                </a:lnTo>
                                <a:moveTo>
                                  <a:pt x="0" y="94"/>
                                </a:moveTo>
                                <a:lnTo>
                                  <a:pt x="1017" y="94"/>
                                </a:lnTo>
                                <a:moveTo>
                                  <a:pt x="0" y="47"/>
                                </a:moveTo>
                                <a:lnTo>
                                  <a:pt x="1017" y="47"/>
                                </a:lnTo>
                                <a:moveTo>
                                  <a:pt x="0" y="0"/>
                                </a:moveTo>
                                <a:lnTo>
                                  <a:pt x="101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8" name="AutoShape 775"/>
                        <wps:cNvSpPr>
                          <a:spLocks/>
                        </wps:cNvSpPr>
                        <wps:spPr bwMode="auto">
                          <a:xfrm>
                            <a:off x="9268" y="1873"/>
                            <a:ext cx="1018" cy="7"/>
                          </a:xfrm>
                          <a:custGeom>
                            <a:avLst/>
                            <a:gdLst>
                              <a:gd name="T0" fmla="+- 0 9268 9268"/>
                              <a:gd name="T1" fmla="*/ T0 w 1018"/>
                              <a:gd name="T2" fmla="+- 0 1880 1873"/>
                              <a:gd name="T3" fmla="*/ 1880 h 7"/>
                              <a:gd name="T4" fmla="+- 0 10285 9268"/>
                              <a:gd name="T5" fmla="*/ T4 w 1018"/>
                              <a:gd name="T6" fmla="+- 0 1880 1873"/>
                              <a:gd name="T7" fmla="*/ 1880 h 7"/>
                              <a:gd name="T8" fmla="+- 0 9268 9268"/>
                              <a:gd name="T9" fmla="*/ T8 w 1018"/>
                              <a:gd name="T10" fmla="+- 0 1873 1873"/>
                              <a:gd name="T11" fmla="*/ 1873 h 7"/>
                              <a:gd name="T12" fmla="+- 0 10285 9268"/>
                              <a:gd name="T13" fmla="*/ T12 w 1018"/>
                              <a:gd name="T14" fmla="+- 0 1873 1873"/>
                              <a:gd name="T15" fmla="*/ 1873 h 7"/>
                            </a:gdLst>
                            <a:ahLst/>
                            <a:cxnLst>
                              <a:cxn ang="0">
                                <a:pos x="T1" y="T3"/>
                              </a:cxn>
                              <a:cxn ang="0">
                                <a:pos x="T5" y="T7"/>
                              </a:cxn>
                              <a:cxn ang="0">
                                <a:pos x="T9" y="T11"/>
                              </a:cxn>
                              <a:cxn ang="0">
                                <a:pos x="T13" y="T15"/>
                              </a:cxn>
                            </a:cxnLst>
                            <a:rect l="0" t="0" r="r" b="b"/>
                            <a:pathLst>
                              <a:path w="1018" h="7">
                                <a:moveTo>
                                  <a:pt x="0" y="7"/>
                                </a:moveTo>
                                <a:lnTo>
                                  <a:pt x="1017" y="7"/>
                                </a:lnTo>
                                <a:moveTo>
                                  <a:pt x="0" y="0"/>
                                </a:moveTo>
                                <a:lnTo>
                                  <a:pt x="1017" y="0"/>
                                </a:lnTo>
                              </a:path>
                            </a:pathLst>
                          </a:custGeom>
                          <a:noFill/>
                          <a:ln w="4442">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9" name="AutoShape 774"/>
                        <wps:cNvSpPr>
                          <a:spLocks/>
                        </wps:cNvSpPr>
                        <wps:spPr bwMode="auto">
                          <a:xfrm>
                            <a:off x="9268" y="1459"/>
                            <a:ext cx="1018" cy="138"/>
                          </a:xfrm>
                          <a:custGeom>
                            <a:avLst/>
                            <a:gdLst>
                              <a:gd name="T0" fmla="+- 0 9268 9268"/>
                              <a:gd name="T1" fmla="*/ T0 w 1018"/>
                              <a:gd name="T2" fmla="+- 0 1597 1459"/>
                              <a:gd name="T3" fmla="*/ 1597 h 138"/>
                              <a:gd name="T4" fmla="+- 0 10285 9268"/>
                              <a:gd name="T5" fmla="*/ T4 w 1018"/>
                              <a:gd name="T6" fmla="+- 0 1597 1459"/>
                              <a:gd name="T7" fmla="*/ 1597 h 138"/>
                              <a:gd name="T8" fmla="+- 0 9268 9268"/>
                              <a:gd name="T9" fmla="*/ T8 w 1018"/>
                              <a:gd name="T10" fmla="+- 0 1550 1459"/>
                              <a:gd name="T11" fmla="*/ 1550 h 138"/>
                              <a:gd name="T12" fmla="+- 0 10285 9268"/>
                              <a:gd name="T13" fmla="*/ T12 w 1018"/>
                              <a:gd name="T14" fmla="+- 0 1550 1459"/>
                              <a:gd name="T15" fmla="*/ 1550 h 138"/>
                              <a:gd name="T16" fmla="+- 0 9268 9268"/>
                              <a:gd name="T17" fmla="*/ T16 w 1018"/>
                              <a:gd name="T18" fmla="+- 0 1504 1459"/>
                              <a:gd name="T19" fmla="*/ 1504 h 138"/>
                              <a:gd name="T20" fmla="+- 0 10285 9268"/>
                              <a:gd name="T21" fmla="*/ T20 w 1018"/>
                              <a:gd name="T22" fmla="+- 0 1504 1459"/>
                              <a:gd name="T23" fmla="*/ 1504 h 138"/>
                              <a:gd name="T24" fmla="+- 0 9268 9268"/>
                              <a:gd name="T25" fmla="*/ T24 w 1018"/>
                              <a:gd name="T26" fmla="+- 0 1459 1459"/>
                              <a:gd name="T27" fmla="*/ 1459 h 138"/>
                              <a:gd name="T28" fmla="+- 0 10285 9268"/>
                              <a:gd name="T29" fmla="*/ T28 w 1018"/>
                              <a:gd name="T30" fmla="+- 0 1459 1459"/>
                              <a:gd name="T31" fmla="*/ 1459 h 1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18" h="138">
                                <a:moveTo>
                                  <a:pt x="0" y="138"/>
                                </a:moveTo>
                                <a:lnTo>
                                  <a:pt x="1017" y="138"/>
                                </a:lnTo>
                                <a:moveTo>
                                  <a:pt x="0" y="91"/>
                                </a:moveTo>
                                <a:lnTo>
                                  <a:pt x="1017" y="91"/>
                                </a:lnTo>
                                <a:moveTo>
                                  <a:pt x="0" y="45"/>
                                </a:moveTo>
                                <a:lnTo>
                                  <a:pt x="1017" y="45"/>
                                </a:lnTo>
                                <a:moveTo>
                                  <a:pt x="0" y="0"/>
                                </a:moveTo>
                                <a:lnTo>
                                  <a:pt x="101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0" name="Line 773"/>
                        <wps:cNvCnPr>
                          <a:cxnSpLocks/>
                        </wps:cNvCnPr>
                        <wps:spPr bwMode="auto">
                          <a:xfrm>
                            <a:off x="9268" y="1644"/>
                            <a:ext cx="101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01" name="AutoShape 772"/>
                        <wps:cNvSpPr>
                          <a:spLocks/>
                        </wps:cNvSpPr>
                        <wps:spPr bwMode="auto">
                          <a:xfrm>
                            <a:off x="9268" y="1225"/>
                            <a:ext cx="1018" cy="140"/>
                          </a:xfrm>
                          <a:custGeom>
                            <a:avLst/>
                            <a:gdLst>
                              <a:gd name="T0" fmla="+- 0 9268 9268"/>
                              <a:gd name="T1" fmla="*/ T0 w 1018"/>
                              <a:gd name="T2" fmla="+- 0 1366 1226"/>
                              <a:gd name="T3" fmla="*/ 1366 h 140"/>
                              <a:gd name="T4" fmla="+- 0 10285 9268"/>
                              <a:gd name="T5" fmla="*/ T4 w 1018"/>
                              <a:gd name="T6" fmla="+- 0 1366 1226"/>
                              <a:gd name="T7" fmla="*/ 1366 h 140"/>
                              <a:gd name="T8" fmla="+- 0 9268 9268"/>
                              <a:gd name="T9" fmla="*/ T8 w 1018"/>
                              <a:gd name="T10" fmla="+- 0 1319 1226"/>
                              <a:gd name="T11" fmla="*/ 1319 h 140"/>
                              <a:gd name="T12" fmla="+- 0 10285 9268"/>
                              <a:gd name="T13" fmla="*/ T12 w 1018"/>
                              <a:gd name="T14" fmla="+- 0 1319 1226"/>
                              <a:gd name="T15" fmla="*/ 1319 h 140"/>
                              <a:gd name="T16" fmla="+- 0 9268 9268"/>
                              <a:gd name="T17" fmla="*/ T16 w 1018"/>
                              <a:gd name="T18" fmla="+- 0 1273 1226"/>
                              <a:gd name="T19" fmla="*/ 1273 h 140"/>
                              <a:gd name="T20" fmla="+- 0 10285 9268"/>
                              <a:gd name="T21" fmla="*/ T20 w 1018"/>
                              <a:gd name="T22" fmla="+- 0 1273 1226"/>
                              <a:gd name="T23" fmla="*/ 1273 h 140"/>
                              <a:gd name="T24" fmla="+- 0 9268 9268"/>
                              <a:gd name="T25" fmla="*/ T24 w 1018"/>
                              <a:gd name="T26" fmla="+- 0 1226 1226"/>
                              <a:gd name="T27" fmla="*/ 1226 h 140"/>
                              <a:gd name="T28" fmla="+- 0 10285 9268"/>
                              <a:gd name="T29" fmla="*/ T28 w 1018"/>
                              <a:gd name="T30" fmla="+- 0 1226 1226"/>
                              <a:gd name="T31" fmla="*/ 1226 h 1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18" h="140">
                                <a:moveTo>
                                  <a:pt x="0" y="140"/>
                                </a:moveTo>
                                <a:lnTo>
                                  <a:pt x="1017" y="140"/>
                                </a:lnTo>
                                <a:moveTo>
                                  <a:pt x="0" y="93"/>
                                </a:moveTo>
                                <a:lnTo>
                                  <a:pt x="1017" y="93"/>
                                </a:lnTo>
                                <a:moveTo>
                                  <a:pt x="0" y="47"/>
                                </a:moveTo>
                                <a:lnTo>
                                  <a:pt x="1017" y="47"/>
                                </a:lnTo>
                                <a:moveTo>
                                  <a:pt x="0" y="0"/>
                                </a:moveTo>
                                <a:lnTo>
                                  <a:pt x="101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2" name="Line 771"/>
                        <wps:cNvCnPr>
                          <a:cxnSpLocks/>
                        </wps:cNvCnPr>
                        <wps:spPr bwMode="auto">
                          <a:xfrm>
                            <a:off x="9268" y="1413"/>
                            <a:ext cx="101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03" name="AutoShape 770"/>
                        <wps:cNvSpPr>
                          <a:spLocks/>
                        </wps:cNvSpPr>
                        <wps:spPr bwMode="auto">
                          <a:xfrm>
                            <a:off x="9268" y="994"/>
                            <a:ext cx="1018" cy="138"/>
                          </a:xfrm>
                          <a:custGeom>
                            <a:avLst/>
                            <a:gdLst>
                              <a:gd name="T0" fmla="+- 0 9268 9268"/>
                              <a:gd name="T1" fmla="*/ T0 w 1018"/>
                              <a:gd name="T2" fmla="+- 0 1133 995"/>
                              <a:gd name="T3" fmla="*/ 1133 h 138"/>
                              <a:gd name="T4" fmla="+- 0 10285 9268"/>
                              <a:gd name="T5" fmla="*/ T4 w 1018"/>
                              <a:gd name="T6" fmla="+- 0 1133 995"/>
                              <a:gd name="T7" fmla="*/ 1133 h 138"/>
                              <a:gd name="T8" fmla="+- 0 9268 9268"/>
                              <a:gd name="T9" fmla="*/ T8 w 1018"/>
                              <a:gd name="T10" fmla="+- 0 1086 995"/>
                              <a:gd name="T11" fmla="*/ 1086 h 138"/>
                              <a:gd name="T12" fmla="+- 0 10285 9268"/>
                              <a:gd name="T13" fmla="*/ T12 w 1018"/>
                              <a:gd name="T14" fmla="+- 0 1086 995"/>
                              <a:gd name="T15" fmla="*/ 1086 h 138"/>
                              <a:gd name="T16" fmla="+- 0 9268 9268"/>
                              <a:gd name="T17" fmla="*/ T16 w 1018"/>
                              <a:gd name="T18" fmla="+- 0 1039 995"/>
                              <a:gd name="T19" fmla="*/ 1039 h 138"/>
                              <a:gd name="T20" fmla="+- 0 10285 9268"/>
                              <a:gd name="T21" fmla="*/ T20 w 1018"/>
                              <a:gd name="T22" fmla="+- 0 1039 995"/>
                              <a:gd name="T23" fmla="*/ 1039 h 138"/>
                              <a:gd name="T24" fmla="+- 0 9268 9268"/>
                              <a:gd name="T25" fmla="*/ T24 w 1018"/>
                              <a:gd name="T26" fmla="+- 0 995 995"/>
                              <a:gd name="T27" fmla="*/ 995 h 138"/>
                              <a:gd name="T28" fmla="+- 0 10285 9268"/>
                              <a:gd name="T29" fmla="*/ T28 w 1018"/>
                              <a:gd name="T30" fmla="+- 0 995 995"/>
                              <a:gd name="T31" fmla="*/ 995 h 1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18" h="138">
                                <a:moveTo>
                                  <a:pt x="0" y="138"/>
                                </a:moveTo>
                                <a:lnTo>
                                  <a:pt x="1017" y="138"/>
                                </a:lnTo>
                                <a:moveTo>
                                  <a:pt x="0" y="91"/>
                                </a:moveTo>
                                <a:lnTo>
                                  <a:pt x="1017" y="91"/>
                                </a:lnTo>
                                <a:moveTo>
                                  <a:pt x="0" y="44"/>
                                </a:moveTo>
                                <a:lnTo>
                                  <a:pt x="1017" y="44"/>
                                </a:lnTo>
                                <a:moveTo>
                                  <a:pt x="0" y="0"/>
                                </a:moveTo>
                                <a:lnTo>
                                  <a:pt x="101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4" name="Line 769"/>
                        <wps:cNvCnPr>
                          <a:cxnSpLocks/>
                        </wps:cNvCnPr>
                        <wps:spPr bwMode="auto">
                          <a:xfrm>
                            <a:off x="9268" y="1179"/>
                            <a:ext cx="101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05" name="AutoShape 768"/>
                        <wps:cNvSpPr>
                          <a:spLocks/>
                        </wps:cNvSpPr>
                        <wps:spPr bwMode="auto">
                          <a:xfrm>
                            <a:off x="1955" y="761"/>
                            <a:ext cx="8330" cy="140"/>
                          </a:xfrm>
                          <a:custGeom>
                            <a:avLst/>
                            <a:gdLst>
                              <a:gd name="T0" fmla="+- 0 1955 1955"/>
                              <a:gd name="T1" fmla="*/ T0 w 8330"/>
                              <a:gd name="T2" fmla="+- 0 902 762"/>
                              <a:gd name="T3" fmla="*/ 902 h 140"/>
                              <a:gd name="T4" fmla="+- 0 10285 1955"/>
                              <a:gd name="T5" fmla="*/ T4 w 8330"/>
                              <a:gd name="T6" fmla="+- 0 902 762"/>
                              <a:gd name="T7" fmla="*/ 902 h 140"/>
                              <a:gd name="T8" fmla="+- 0 1955 1955"/>
                              <a:gd name="T9" fmla="*/ T8 w 8330"/>
                              <a:gd name="T10" fmla="+- 0 855 762"/>
                              <a:gd name="T11" fmla="*/ 855 h 140"/>
                              <a:gd name="T12" fmla="+- 0 10285 1955"/>
                              <a:gd name="T13" fmla="*/ T12 w 8330"/>
                              <a:gd name="T14" fmla="+- 0 855 762"/>
                              <a:gd name="T15" fmla="*/ 855 h 140"/>
                              <a:gd name="T16" fmla="+- 0 1955 1955"/>
                              <a:gd name="T17" fmla="*/ T16 w 8330"/>
                              <a:gd name="T18" fmla="+- 0 808 762"/>
                              <a:gd name="T19" fmla="*/ 808 h 140"/>
                              <a:gd name="T20" fmla="+- 0 10285 1955"/>
                              <a:gd name="T21" fmla="*/ T20 w 8330"/>
                              <a:gd name="T22" fmla="+- 0 808 762"/>
                              <a:gd name="T23" fmla="*/ 808 h 140"/>
                              <a:gd name="T24" fmla="+- 0 1955 1955"/>
                              <a:gd name="T25" fmla="*/ T24 w 8330"/>
                              <a:gd name="T26" fmla="+- 0 762 762"/>
                              <a:gd name="T27" fmla="*/ 762 h 140"/>
                              <a:gd name="T28" fmla="+- 0 10285 1955"/>
                              <a:gd name="T29" fmla="*/ T28 w 8330"/>
                              <a:gd name="T30" fmla="+- 0 762 762"/>
                              <a:gd name="T31" fmla="*/ 762 h 1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330" h="140">
                                <a:moveTo>
                                  <a:pt x="0" y="140"/>
                                </a:moveTo>
                                <a:lnTo>
                                  <a:pt x="8330" y="140"/>
                                </a:lnTo>
                                <a:moveTo>
                                  <a:pt x="0" y="93"/>
                                </a:moveTo>
                                <a:lnTo>
                                  <a:pt x="8330" y="93"/>
                                </a:lnTo>
                                <a:moveTo>
                                  <a:pt x="0" y="46"/>
                                </a:moveTo>
                                <a:lnTo>
                                  <a:pt x="8330" y="46"/>
                                </a:lnTo>
                                <a:moveTo>
                                  <a:pt x="0" y="0"/>
                                </a:moveTo>
                                <a:lnTo>
                                  <a:pt x="833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6" name="AutoShape 767"/>
                        <wps:cNvSpPr>
                          <a:spLocks/>
                        </wps:cNvSpPr>
                        <wps:spPr bwMode="auto">
                          <a:xfrm>
                            <a:off x="1955" y="944"/>
                            <a:ext cx="8330" cy="7"/>
                          </a:xfrm>
                          <a:custGeom>
                            <a:avLst/>
                            <a:gdLst>
                              <a:gd name="T0" fmla="+- 0 1955 1955"/>
                              <a:gd name="T1" fmla="*/ T0 w 8330"/>
                              <a:gd name="T2" fmla="+- 0 952 945"/>
                              <a:gd name="T3" fmla="*/ 952 h 7"/>
                              <a:gd name="T4" fmla="+- 0 10285 1955"/>
                              <a:gd name="T5" fmla="*/ T4 w 8330"/>
                              <a:gd name="T6" fmla="+- 0 952 945"/>
                              <a:gd name="T7" fmla="*/ 952 h 7"/>
                              <a:gd name="T8" fmla="+- 0 1955 1955"/>
                              <a:gd name="T9" fmla="*/ T8 w 8330"/>
                              <a:gd name="T10" fmla="+- 0 945 945"/>
                              <a:gd name="T11" fmla="*/ 945 h 7"/>
                              <a:gd name="T12" fmla="+- 0 10285 1955"/>
                              <a:gd name="T13" fmla="*/ T12 w 8330"/>
                              <a:gd name="T14" fmla="+- 0 945 945"/>
                              <a:gd name="T15" fmla="*/ 945 h 7"/>
                            </a:gdLst>
                            <a:ahLst/>
                            <a:cxnLst>
                              <a:cxn ang="0">
                                <a:pos x="T1" y="T3"/>
                              </a:cxn>
                              <a:cxn ang="0">
                                <a:pos x="T5" y="T7"/>
                              </a:cxn>
                              <a:cxn ang="0">
                                <a:pos x="T9" y="T11"/>
                              </a:cxn>
                              <a:cxn ang="0">
                                <a:pos x="T13" y="T15"/>
                              </a:cxn>
                            </a:cxnLst>
                            <a:rect l="0" t="0" r="r" b="b"/>
                            <a:pathLst>
                              <a:path w="8330" h="7">
                                <a:moveTo>
                                  <a:pt x="0" y="7"/>
                                </a:moveTo>
                                <a:lnTo>
                                  <a:pt x="8330" y="7"/>
                                </a:lnTo>
                                <a:moveTo>
                                  <a:pt x="0" y="0"/>
                                </a:moveTo>
                                <a:lnTo>
                                  <a:pt x="8330" y="0"/>
                                </a:lnTo>
                              </a:path>
                            </a:pathLst>
                          </a:custGeom>
                          <a:noFill/>
                          <a:ln w="4443">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7" name="Line 766"/>
                        <wps:cNvCnPr>
                          <a:cxnSpLocks/>
                        </wps:cNvCnPr>
                        <wps:spPr bwMode="auto">
                          <a:xfrm>
                            <a:off x="1955" y="715"/>
                            <a:ext cx="833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08" name="AutoShape 765"/>
                        <wps:cNvSpPr>
                          <a:spLocks/>
                        </wps:cNvSpPr>
                        <wps:spPr bwMode="auto">
                          <a:xfrm>
                            <a:off x="2333" y="714"/>
                            <a:ext cx="7574" cy="1988"/>
                          </a:xfrm>
                          <a:custGeom>
                            <a:avLst/>
                            <a:gdLst>
                              <a:gd name="T0" fmla="+- 0 2333 2333"/>
                              <a:gd name="T1" fmla="*/ T0 w 7574"/>
                              <a:gd name="T2" fmla="+- 0 715 715"/>
                              <a:gd name="T3" fmla="*/ 715 h 1988"/>
                              <a:gd name="T4" fmla="+- 0 2333 2333"/>
                              <a:gd name="T5" fmla="*/ T4 w 7574"/>
                              <a:gd name="T6" fmla="+- 0 1877 715"/>
                              <a:gd name="T7" fmla="*/ 1877 h 1988"/>
                              <a:gd name="T8" fmla="+- 0 3092 2333"/>
                              <a:gd name="T9" fmla="*/ T8 w 7574"/>
                              <a:gd name="T10" fmla="+- 0 715 715"/>
                              <a:gd name="T11" fmla="*/ 715 h 1988"/>
                              <a:gd name="T12" fmla="+- 0 3092 2333"/>
                              <a:gd name="T13" fmla="*/ T12 w 7574"/>
                              <a:gd name="T14" fmla="+- 0 2341 715"/>
                              <a:gd name="T15" fmla="*/ 2341 h 1988"/>
                              <a:gd name="T16" fmla="+- 0 3848 2333"/>
                              <a:gd name="T17" fmla="*/ T16 w 7574"/>
                              <a:gd name="T18" fmla="+- 0 715 715"/>
                              <a:gd name="T19" fmla="*/ 715 h 1988"/>
                              <a:gd name="T20" fmla="+- 0 3848 2333"/>
                              <a:gd name="T21" fmla="*/ T20 w 7574"/>
                              <a:gd name="T22" fmla="+- 0 2572 715"/>
                              <a:gd name="T23" fmla="*/ 2572 h 1988"/>
                              <a:gd name="T24" fmla="+- 0 4606 2333"/>
                              <a:gd name="T25" fmla="*/ T24 w 7574"/>
                              <a:gd name="T26" fmla="+- 0 715 715"/>
                              <a:gd name="T27" fmla="*/ 715 h 1988"/>
                              <a:gd name="T28" fmla="+- 0 4606 2333"/>
                              <a:gd name="T29" fmla="*/ T28 w 7574"/>
                              <a:gd name="T30" fmla="+- 0 2341 715"/>
                              <a:gd name="T31" fmla="*/ 2341 h 1988"/>
                              <a:gd name="T32" fmla="+- 0 5362 2333"/>
                              <a:gd name="T33" fmla="*/ T32 w 7574"/>
                              <a:gd name="T34" fmla="+- 0 715 715"/>
                              <a:gd name="T35" fmla="*/ 715 h 1988"/>
                              <a:gd name="T36" fmla="+- 0 5362 2333"/>
                              <a:gd name="T37" fmla="*/ T36 w 7574"/>
                              <a:gd name="T38" fmla="+- 0 2703 715"/>
                              <a:gd name="T39" fmla="*/ 2703 h 1988"/>
                              <a:gd name="T40" fmla="+- 0 6120 2333"/>
                              <a:gd name="T41" fmla="*/ T40 w 7574"/>
                              <a:gd name="T42" fmla="+- 0 715 715"/>
                              <a:gd name="T43" fmla="*/ 715 h 1988"/>
                              <a:gd name="T44" fmla="+- 0 6120 2333"/>
                              <a:gd name="T45" fmla="*/ T44 w 7574"/>
                              <a:gd name="T46" fmla="+- 0 1877 715"/>
                              <a:gd name="T47" fmla="*/ 1877 h 1988"/>
                              <a:gd name="T48" fmla="+- 0 6879 2333"/>
                              <a:gd name="T49" fmla="*/ T48 w 7574"/>
                              <a:gd name="T50" fmla="+- 0 715 715"/>
                              <a:gd name="T51" fmla="*/ 715 h 1988"/>
                              <a:gd name="T52" fmla="+- 0 6879 2333"/>
                              <a:gd name="T53" fmla="*/ T52 w 7574"/>
                              <a:gd name="T54" fmla="+- 0 2201 715"/>
                              <a:gd name="T55" fmla="*/ 2201 h 1988"/>
                              <a:gd name="T56" fmla="+- 0 7635 2333"/>
                              <a:gd name="T57" fmla="*/ T56 w 7574"/>
                              <a:gd name="T58" fmla="+- 0 715 715"/>
                              <a:gd name="T59" fmla="*/ 715 h 1988"/>
                              <a:gd name="T60" fmla="+- 0 7635 2333"/>
                              <a:gd name="T61" fmla="*/ T60 w 7574"/>
                              <a:gd name="T62" fmla="+- 0 2108 715"/>
                              <a:gd name="T63" fmla="*/ 2108 h 1988"/>
                              <a:gd name="T64" fmla="+- 0 8393 2333"/>
                              <a:gd name="T65" fmla="*/ T64 w 7574"/>
                              <a:gd name="T66" fmla="+- 0 715 715"/>
                              <a:gd name="T67" fmla="*/ 715 h 1988"/>
                              <a:gd name="T68" fmla="+- 0 8393 2333"/>
                              <a:gd name="T69" fmla="*/ T68 w 7574"/>
                              <a:gd name="T70" fmla="+- 0 2456 715"/>
                              <a:gd name="T71" fmla="*/ 2456 h 1988"/>
                              <a:gd name="T72" fmla="+- 0 9149 2333"/>
                              <a:gd name="T73" fmla="*/ T72 w 7574"/>
                              <a:gd name="T74" fmla="+- 0 715 715"/>
                              <a:gd name="T75" fmla="*/ 715 h 1988"/>
                              <a:gd name="T76" fmla="+- 0 9149 2333"/>
                              <a:gd name="T77" fmla="*/ T76 w 7574"/>
                              <a:gd name="T78" fmla="+- 0 948 715"/>
                              <a:gd name="T79" fmla="*/ 948 h 1988"/>
                              <a:gd name="T80" fmla="+- 0 9907 2333"/>
                              <a:gd name="T81" fmla="*/ T80 w 7574"/>
                              <a:gd name="T82" fmla="+- 0 715 715"/>
                              <a:gd name="T83" fmla="*/ 715 h 1988"/>
                              <a:gd name="T84" fmla="+- 0 9907 2333"/>
                              <a:gd name="T85" fmla="*/ T84 w 7574"/>
                              <a:gd name="T86" fmla="+- 0 1877 715"/>
                              <a:gd name="T87" fmla="*/ 1877 h 19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4" h="1988">
                                <a:moveTo>
                                  <a:pt x="0" y="0"/>
                                </a:moveTo>
                                <a:lnTo>
                                  <a:pt x="0" y="1162"/>
                                </a:lnTo>
                                <a:moveTo>
                                  <a:pt x="759" y="0"/>
                                </a:moveTo>
                                <a:lnTo>
                                  <a:pt x="759" y="1626"/>
                                </a:lnTo>
                                <a:moveTo>
                                  <a:pt x="1515" y="0"/>
                                </a:moveTo>
                                <a:lnTo>
                                  <a:pt x="1515" y="1857"/>
                                </a:lnTo>
                                <a:moveTo>
                                  <a:pt x="2273" y="0"/>
                                </a:moveTo>
                                <a:lnTo>
                                  <a:pt x="2273" y="1626"/>
                                </a:lnTo>
                                <a:moveTo>
                                  <a:pt x="3029" y="0"/>
                                </a:moveTo>
                                <a:lnTo>
                                  <a:pt x="3029" y="1988"/>
                                </a:lnTo>
                                <a:moveTo>
                                  <a:pt x="3787" y="0"/>
                                </a:moveTo>
                                <a:lnTo>
                                  <a:pt x="3787" y="1162"/>
                                </a:lnTo>
                                <a:moveTo>
                                  <a:pt x="4546" y="0"/>
                                </a:moveTo>
                                <a:lnTo>
                                  <a:pt x="4546" y="1486"/>
                                </a:lnTo>
                                <a:moveTo>
                                  <a:pt x="5302" y="0"/>
                                </a:moveTo>
                                <a:lnTo>
                                  <a:pt x="5302" y="1393"/>
                                </a:lnTo>
                                <a:moveTo>
                                  <a:pt x="6060" y="0"/>
                                </a:moveTo>
                                <a:lnTo>
                                  <a:pt x="6060" y="1741"/>
                                </a:lnTo>
                                <a:moveTo>
                                  <a:pt x="6816" y="0"/>
                                </a:moveTo>
                                <a:lnTo>
                                  <a:pt x="6816" y="233"/>
                                </a:lnTo>
                                <a:moveTo>
                                  <a:pt x="7574" y="0"/>
                                </a:moveTo>
                                <a:lnTo>
                                  <a:pt x="7574" y="1162"/>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9" name="AutoShape 764"/>
                        <wps:cNvSpPr>
                          <a:spLocks/>
                        </wps:cNvSpPr>
                        <wps:spPr bwMode="auto">
                          <a:xfrm>
                            <a:off x="1955" y="714"/>
                            <a:ext cx="8330" cy="2091"/>
                          </a:xfrm>
                          <a:custGeom>
                            <a:avLst/>
                            <a:gdLst>
                              <a:gd name="T0" fmla="+- 0 1955 1955"/>
                              <a:gd name="T1" fmla="*/ T0 w 8330"/>
                              <a:gd name="T2" fmla="+- 0 715 715"/>
                              <a:gd name="T3" fmla="*/ 715 h 2091"/>
                              <a:gd name="T4" fmla="+- 0 1955 1955"/>
                              <a:gd name="T5" fmla="*/ T4 w 8330"/>
                              <a:gd name="T6" fmla="+- 0 2806 715"/>
                              <a:gd name="T7" fmla="*/ 2806 h 2091"/>
                              <a:gd name="T8" fmla="+- 0 2711 1955"/>
                              <a:gd name="T9" fmla="*/ T8 w 8330"/>
                              <a:gd name="T10" fmla="+- 0 715 715"/>
                              <a:gd name="T11" fmla="*/ 715 h 2091"/>
                              <a:gd name="T12" fmla="+- 0 2711 1955"/>
                              <a:gd name="T13" fmla="*/ T12 w 8330"/>
                              <a:gd name="T14" fmla="+- 0 2806 715"/>
                              <a:gd name="T15" fmla="*/ 2806 h 2091"/>
                              <a:gd name="T16" fmla="+- 0 3470 1955"/>
                              <a:gd name="T17" fmla="*/ T16 w 8330"/>
                              <a:gd name="T18" fmla="+- 0 715 715"/>
                              <a:gd name="T19" fmla="*/ 715 h 2091"/>
                              <a:gd name="T20" fmla="+- 0 3470 1955"/>
                              <a:gd name="T21" fmla="*/ T20 w 8330"/>
                              <a:gd name="T22" fmla="+- 0 2806 715"/>
                              <a:gd name="T23" fmla="*/ 2806 h 2091"/>
                              <a:gd name="T24" fmla="+- 0 4228 1955"/>
                              <a:gd name="T25" fmla="*/ T24 w 8330"/>
                              <a:gd name="T26" fmla="+- 0 715 715"/>
                              <a:gd name="T27" fmla="*/ 715 h 2091"/>
                              <a:gd name="T28" fmla="+- 0 4228 1955"/>
                              <a:gd name="T29" fmla="*/ T28 w 8330"/>
                              <a:gd name="T30" fmla="+- 0 2806 715"/>
                              <a:gd name="T31" fmla="*/ 2806 h 2091"/>
                              <a:gd name="T32" fmla="+- 0 4984 1955"/>
                              <a:gd name="T33" fmla="*/ T32 w 8330"/>
                              <a:gd name="T34" fmla="+- 0 715 715"/>
                              <a:gd name="T35" fmla="*/ 715 h 2091"/>
                              <a:gd name="T36" fmla="+- 0 4984 1955"/>
                              <a:gd name="T37" fmla="*/ T36 w 8330"/>
                              <a:gd name="T38" fmla="+- 0 2806 715"/>
                              <a:gd name="T39" fmla="*/ 2806 h 2091"/>
                              <a:gd name="T40" fmla="+- 0 5742 1955"/>
                              <a:gd name="T41" fmla="*/ T40 w 8330"/>
                              <a:gd name="T42" fmla="+- 0 715 715"/>
                              <a:gd name="T43" fmla="*/ 715 h 2091"/>
                              <a:gd name="T44" fmla="+- 0 5742 1955"/>
                              <a:gd name="T45" fmla="*/ T44 w 8330"/>
                              <a:gd name="T46" fmla="+- 0 2806 715"/>
                              <a:gd name="T47" fmla="*/ 2806 h 2091"/>
                              <a:gd name="T48" fmla="+- 0 6498 1955"/>
                              <a:gd name="T49" fmla="*/ T48 w 8330"/>
                              <a:gd name="T50" fmla="+- 0 715 715"/>
                              <a:gd name="T51" fmla="*/ 715 h 2091"/>
                              <a:gd name="T52" fmla="+- 0 6498 1955"/>
                              <a:gd name="T53" fmla="*/ T52 w 8330"/>
                              <a:gd name="T54" fmla="+- 0 2806 715"/>
                              <a:gd name="T55" fmla="*/ 2806 h 2091"/>
                              <a:gd name="T56" fmla="+- 0 7257 1955"/>
                              <a:gd name="T57" fmla="*/ T56 w 8330"/>
                              <a:gd name="T58" fmla="+- 0 715 715"/>
                              <a:gd name="T59" fmla="*/ 715 h 2091"/>
                              <a:gd name="T60" fmla="+- 0 7257 1955"/>
                              <a:gd name="T61" fmla="*/ T60 w 8330"/>
                              <a:gd name="T62" fmla="+- 0 2806 715"/>
                              <a:gd name="T63" fmla="*/ 2806 h 2091"/>
                              <a:gd name="T64" fmla="+- 0 8015 1955"/>
                              <a:gd name="T65" fmla="*/ T64 w 8330"/>
                              <a:gd name="T66" fmla="+- 0 715 715"/>
                              <a:gd name="T67" fmla="*/ 715 h 2091"/>
                              <a:gd name="T68" fmla="+- 0 8015 1955"/>
                              <a:gd name="T69" fmla="*/ T68 w 8330"/>
                              <a:gd name="T70" fmla="+- 0 2806 715"/>
                              <a:gd name="T71" fmla="*/ 2806 h 2091"/>
                              <a:gd name="T72" fmla="+- 0 8771 1955"/>
                              <a:gd name="T73" fmla="*/ T72 w 8330"/>
                              <a:gd name="T74" fmla="+- 0 715 715"/>
                              <a:gd name="T75" fmla="*/ 715 h 2091"/>
                              <a:gd name="T76" fmla="+- 0 8771 1955"/>
                              <a:gd name="T77" fmla="*/ T76 w 8330"/>
                              <a:gd name="T78" fmla="+- 0 2806 715"/>
                              <a:gd name="T79" fmla="*/ 2806 h 2091"/>
                              <a:gd name="T80" fmla="+- 0 9529 1955"/>
                              <a:gd name="T81" fmla="*/ T80 w 8330"/>
                              <a:gd name="T82" fmla="+- 0 715 715"/>
                              <a:gd name="T83" fmla="*/ 715 h 2091"/>
                              <a:gd name="T84" fmla="+- 0 9529 1955"/>
                              <a:gd name="T85" fmla="*/ T84 w 8330"/>
                              <a:gd name="T86" fmla="+- 0 2806 715"/>
                              <a:gd name="T87" fmla="*/ 2806 h 2091"/>
                              <a:gd name="T88" fmla="+- 0 10285 1955"/>
                              <a:gd name="T89" fmla="*/ T88 w 8330"/>
                              <a:gd name="T90" fmla="+- 0 715 715"/>
                              <a:gd name="T91" fmla="*/ 715 h 2091"/>
                              <a:gd name="T92" fmla="+- 0 10285 1955"/>
                              <a:gd name="T93" fmla="*/ T92 w 8330"/>
                              <a:gd name="T94" fmla="+- 0 2806 715"/>
                              <a:gd name="T95" fmla="*/ 2806 h 20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8330" h="2091">
                                <a:moveTo>
                                  <a:pt x="0" y="0"/>
                                </a:moveTo>
                                <a:lnTo>
                                  <a:pt x="0" y="2091"/>
                                </a:lnTo>
                                <a:moveTo>
                                  <a:pt x="756" y="0"/>
                                </a:moveTo>
                                <a:lnTo>
                                  <a:pt x="756" y="2091"/>
                                </a:lnTo>
                                <a:moveTo>
                                  <a:pt x="1515" y="0"/>
                                </a:moveTo>
                                <a:lnTo>
                                  <a:pt x="1515" y="2091"/>
                                </a:lnTo>
                                <a:moveTo>
                                  <a:pt x="2273" y="0"/>
                                </a:moveTo>
                                <a:lnTo>
                                  <a:pt x="2273" y="2091"/>
                                </a:lnTo>
                                <a:moveTo>
                                  <a:pt x="3029" y="0"/>
                                </a:moveTo>
                                <a:lnTo>
                                  <a:pt x="3029" y="2091"/>
                                </a:lnTo>
                                <a:moveTo>
                                  <a:pt x="3787" y="0"/>
                                </a:moveTo>
                                <a:lnTo>
                                  <a:pt x="3787" y="2091"/>
                                </a:lnTo>
                                <a:moveTo>
                                  <a:pt x="4543" y="0"/>
                                </a:moveTo>
                                <a:lnTo>
                                  <a:pt x="4543" y="2091"/>
                                </a:lnTo>
                                <a:moveTo>
                                  <a:pt x="5302" y="0"/>
                                </a:moveTo>
                                <a:lnTo>
                                  <a:pt x="5302" y="2091"/>
                                </a:lnTo>
                                <a:moveTo>
                                  <a:pt x="6060" y="0"/>
                                </a:moveTo>
                                <a:lnTo>
                                  <a:pt x="6060" y="2091"/>
                                </a:lnTo>
                                <a:moveTo>
                                  <a:pt x="6816" y="0"/>
                                </a:moveTo>
                                <a:lnTo>
                                  <a:pt x="6816" y="2091"/>
                                </a:lnTo>
                                <a:moveTo>
                                  <a:pt x="7574" y="0"/>
                                </a:moveTo>
                                <a:lnTo>
                                  <a:pt x="7574" y="2091"/>
                                </a:lnTo>
                                <a:moveTo>
                                  <a:pt x="8330" y="0"/>
                                </a:moveTo>
                                <a:lnTo>
                                  <a:pt x="8330" y="2091"/>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0" name="Rectangle 763"/>
                        <wps:cNvSpPr>
                          <a:spLocks/>
                        </wps:cNvSpPr>
                        <wps:spPr bwMode="auto">
                          <a:xfrm>
                            <a:off x="9032" y="948"/>
                            <a:ext cx="236" cy="1858"/>
                          </a:xfrm>
                          <a:prstGeom prst="rect">
                            <a:avLst/>
                          </a:prstGeom>
                          <a:solidFill>
                            <a:srgbClr val="843C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1" name="Rectangle 762"/>
                        <wps:cNvSpPr>
                          <a:spLocks/>
                        </wps:cNvSpPr>
                        <wps:spPr bwMode="auto">
                          <a:xfrm>
                            <a:off x="9032" y="948"/>
                            <a:ext cx="236" cy="1858"/>
                          </a:xfrm>
                          <a:prstGeom prst="rect">
                            <a:avLst/>
                          </a:prstGeom>
                          <a:noFill/>
                          <a:ln w="8890">
                            <a:solidFill>
                              <a:srgbClr val="843C0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2" name="Rectangle 761"/>
                        <wps:cNvSpPr>
                          <a:spLocks/>
                        </wps:cNvSpPr>
                        <wps:spPr bwMode="auto">
                          <a:xfrm>
                            <a:off x="9788" y="1876"/>
                            <a:ext cx="238" cy="929"/>
                          </a:xfrm>
                          <a:prstGeom prst="rect">
                            <a:avLst/>
                          </a:prstGeom>
                          <a:solidFill>
                            <a:srgbClr val="843C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3" name="Rectangle 760"/>
                        <wps:cNvSpPr>
                          <a:spLocks/>
                        </wps:cNvSpPr>
                        <wps:spPr bwMode="auto">
                          <a:xfrm>
                            <a:off x="9788" y="1876"/>
                            <a:ext cx="238" cy="929"/>
                          </a:xfrm>
                          <a:prstGeom prst="rect">
                            <a:avLst/>
                          </a:prstGeom>
                          <a:noFill/>
                          <a:ln w="8890">
                            <a:solidFill>
                              <a:srgbClr val="843C0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4" name="AutoShape 759"/>
                        <wps:cNvSpPr>
                          <a:spLocks/>
                        </wps:cNvSpPr>
                        <wps:spPr bwMode="auto">
                          <a:xfrm>
                            <a:off x="2214" y="1876"/>
                            <a:ext cx="6298" cy="929"/>
                          </a:xfrm>
                          <a:custGeom>
                            <a:avLst/>
                            <a:gdLst>
                              <a:gd name="T0" fmla="+- 0 2452 2214"/>
                              <a:gd name="T1" fmla="*/ T0 w 6298"/>
                              <a:gd name="T2" fmla="+- 0 1877 1877"/>
                              <a:gd name="T3" fmla="*/ 1877 h 929"/>
                              <a:gd name="T4" fmla="+- 0 2214 2214"/>
                              <a:gd name="T5" fmla="*/ T4 w 6298"/>
                              <a:gd name="T6" fmla="+- 0 1877 1877"/>
                              <a:gd name="T7" fmla="*/ 1877 h 929"/>
                              <a:gd name="T8" fmla="+- 0 2214 2214"/>
                              <a:gd name="T9" fmla="*/ T8 w 6298"/>
                              <a:gd name="T10" fmla="+- 0 2806 1877"/>
                              <a:gd name="T11" fmla="*/ 2806 h 929"/>
                              <a:gd name="T12" fmla="+- 0 2452 2214"/>
                              <a:gd name="T13" fmla="*/ T12 w 6298"/>
                              <a:gd name="T14" fmla="+- 0 2806 1877"/>
                              <a:gd name="T15" fmla="*/ 2806 h 929"/>
                              <a:gd name="T16" fmla="+- 0 2452 2214"/>
                              <a:gd name="T17" fmla="*/ T16 w 6298"/>
                              <a:gd name="T18" fmla="+- 0 1877 1877"/>
                              <a:gd name="T19" fmla="*/ 1877 h 929"/>
                              <a:gd name="T20" fmla="+- 0 3211 2214"/>
                              <a:gd name="T21" fmla="*/ T20 w 6298"/>
                              <a:gd name="T22" fmla="+- 0 2341 1877"/>
                              <a:gd name="T23" fmla="*/ 2341 h 929"/>
                              <a:gd name="T24" fmla="+- 0 2973 2214"/>
                              <a:gd name="T25" fmla="*/ T24 w 6298"/>
                              <a:gd name="T26" fmla="+- 0 2341 1877"/>
                              <a:gd name="T27" fmla="*/ 2341 h 929"/>
                              <a:gd name="T28" fmla="+- 0 2973 2214"/>
                              <a:gd name="T29" fmla="*/ T28 w 6298"/>
                              <a:gd name="T30" fmla="+- 0 2806 1877"/>
                              <a:gd name="T31" fmla="*/ 2806 h 929"/>
                              <a:gd name="T32" fmla="+- 0 3211 2214"/>
                              <a:gd name="T33" fmla="*/ T32 w 6298"/>
                              <a:gd name="T34" fmla="+- 0 2806 1877"/>
                              <a:gd name="T35" fmla="*/ 2806 h 929"/>
                              <a:gd name="T36" fmla="+- 0 3211 2214"/>
                              <a:gd name="T37" fmla="*/ T36 w 6298"/>
                              <a:gd name="T38" fmla="+- 0 2341 1877"/>
                              <a:gd name="T39" fmla="*/ 2341 h 929"/>
                              <a:gd name="T40" fmla="+- 0 3967 2214"/>
                              <a:gd name="T41" fmla="*/ T40 w 6298"/>
                              <a:gd name="T42" fmla="+- 0 2572 1877"/>
                              <a:gd name="T43" fmla="*/ 2572 h 929"/>
                              <a:gd name="T44" fmla="+- 0 3729 2214"/>
                              <a:gd name="T45" fmla="*/ T44 w 6298"/>
                              <a:gd name="T46" fmla="+- 0 2572 1877"/>
                              <a:gd name="T47" fmla="*/ 2572 h 929"/>
                              <a:gd name="T48" fmla="+- 0 3729 2214"/>
                              <a:gd name="T49" fmla="*/ T48 w 6298"/>
                              <a:gd name="T50" fmla="+- 0 2806 1877"/>
                              <a:gd name="T51" fmla="*/ 2806 h 929"/>
                              <a:gd name="T52" fmla="+- 0 3967 2214"/>
                              <a:gd name="T53" fmla="*/ T52 w 6298"/>
                              <a:gd name="T54" fmla="+- 0 2806 1877"/>
                              <a:gd name="T55" fmla="*/ 2806 h 929"/>
                              <a:gd name="T56" fmla="+- 0 3967 2214"/>
                              <a:gd name="T57" fmla="*/ T56 w 6298"/>
                              <a:gd name="T58" fmla="+- 0 2572 1877"/>
                              <a:gd name="T59" fmla="*/ 2572 h 929"/>
                              <a:gd name="T60" fmla="+- 0 4725 2214"/>
                              <a:gd name="T61" fmla="*/ T60 w 6298"/>
                              <a:gd name="T62" fmla="+- 0 2341 1877"/>
                              <a:gd name="T63" fmla="*/ 2341 h 929"/>
                              <a:gd name="T64" fmla="+- 0 4487 2214"/>
                              <a:gd name="T65" fmla="*/ T64 w 6298"/>
                              <a:gd name="T66" fmla="+- 0 2341 1877"/>
                              <a:gd name="T67" fmla="*/ 2341 h 929"/>
                              <a:gd name="T68" fmla="+- 0 4487 2214"/>
                              <a:gd name="T69" fmla="*/ T68 w 6298"/>
                              <a:gd name="T70" fmla="+- 0 2806 1877"/>
                              <a:gd name="T71" fmla="*/ 2806 h 929"/>
                              <a:gd name="T72" fmla="+- 0 4725 2214"/>
                              <a:gd name="T73" fmla="*/ T72 w 6298"/>
                              <a:gd name="T74" fmla="+- 0 2806 1877"/>
                              <a:gd name="T75" fmla="*/ 2806 h 929"/>
                              <a:gd name="T76" fmla="+- 0 4725 2214"/>
                              <a:gd name="T77" fmla="*/ T76 w 6298"/>
                              <a:gd name="T78" fmla="+- 0 2341 1877"/>
                              <a:gd name="T79" fmla="*/ 2341 h 929"/>
                              <a:gd name="T80" fmla="+- 0 5481 2214"/>
                              <a:gd name="T81" fmla="*/ T80 w 6298"/>
                              <a:gd name="T82" fmla="+- 0 2703 1877"/>
                              <a:gd name="T83" fmla="*/ 2703 h 929"/>
                              <a:gd name="T84" fmla="+- 0 5245 2214"/>
                              <a:gd name="T85" fmla="*/ T84 w 6298"/>
                              <a:gd name="T86" fmla="+- 0 2703 1877"/>
                              <a:gd name="T87" fmla="*/ 2703 h 929"/>
                              <a:gd name="T88" fmla="+- 0 5245 2214"/>
                              <a:gd name="T89" fmla="*/ T88 w 6298"/>
                              <a:gd name="T90" fmla="+- 0 2806 1877"/>
                              <a:gd name="T91" fmla="*/ 2806 h 929"/>
                              <a:gd name="T92" fmla="+- 0 5481 2214"/>
                              <a:gd name="T93" fmla="*/ T92 w 6298"/>
                              <a:gd name="T94" fmla="+- 0 2806 1877"/>
                              <a:gd name="T95" fmla="*/ 2806 h 929"/>
                              <a:gd name="T96" fmla="+- 0 5481 2214"/>
                              <a:gd name="T97" fmla="*/ T96 w 6298"/>
                              <a:gd name="T98" fmla="+- 0 2703 1877"/>
                              <a:gd name="T99" fmla="*/ 2703 h 929"/>
                              <a:gd name="T100" fmla="+- 0 6239 2214"/>
                              <a:gd name="T101" fmla="*/ T100 w 6298"/>
                              <a:gd name="T102" fmla="+- 0 1877 1877"/>
                              <a:gd name="T103" fmla="*/ 1877 h 929"/>
                              <a:gd name="T104" fmla="+- 0 6001 2214"/>
                              <a:gd name="T105" fmla="*/ T104 w 6298"/>
                              <a:gd name="T106" fmla="+- 0 1877 1877"/>
                              <a:gd name="T107" fmla="*/ 1877 h 929"/>
                              <a:gd name="T108" fmla="+- 0 6001 2214"/>
                              <a:gd name="T109" fmla="*/ T108 w 6298"/>
                              <a:gd name="T110" fmla="+- 0 2806 1877"/>
                              <a:gd name="T111" fmla="*/ 2806 h 929"/>
                              <a:gd name="T112" fmla="+- 0 6239 2214"/>
                              <a:gd name="T113" fmla="*/ T112 w 6298"/>
                              <a:gd name="T114" fmla="+- 0 2806 1877"/>
                              <a:gd name="T115" fmla="*/ 2806 h 929"/>
                              <a:gd name="T116" fmla="+- 0 6239 2214"/>
                              <a:gd name="T117" fmla="*/ T116 w 6298"/>
                              <a:gd name="T118" fmla="+- 0 1877 1877"/>
                              <a:gd name="T119" fmla="*/ 1877 h 929"/>
                              <a:gd name="T120" fmla="+- 0 6998 2214"/>
                              <a:gd name="T121" fmla="*/ T120 w 6298"/>
                              <a:gd name="T122" fmla="+- 0 2201 1877"/>
                              <a:gd name="T123" fmla="*/ 2201 h 929"/>
                              <a:gd name="T124" fmla="+- 0 6760 2214"/>
                              <a:gd name="T125" fmla="*/ T124 w 6298"/>
                              <a:gd name="T126" fmla="+- 0 2201 1877"/>
                              <a:gd name="T127" fmla="*/ 2201 h 929"/>
                              <a:gd name="T128" fmla="+- 0 6760 2214"/>
                              <a:gd name="T129" fmla="*/ T128 w 6298"/>
                              <a:gd name="T130" fmla="+- 0 2806 1877"/>
                              <a:gd name="T131" fmla="*/ 2806 h 929"/>
                              <a:gd name="T132" fmla="+- 0 6998 2214"/>
                              <a:gd name="T133" fmla="*/ T132 w 6298"/>
                              <a:gd name="T134" fmla="+- 0 2806 1877"/>
                              <a:gd name="T135" fmla="*/ 2806 h 929"/>
                              <a:gd name="T136" fmla="+- 0 6998 2214"/>
                              <a:gd name="T137" fmla="*/ T136 w 6298"/>
                              <a:gd name="T138" fmla="+- 0 2201 1877"/>
                              <a:gd name="T139" fmla="*/ 2201 h 929"/>
                              <a:gd name="T140" fmla="+- 0 7754 2214"/>
                              <a:gd name="T141" fmla="*/ T140 w 6298"/>
                              <a:gd name="T142" fmla="+- 0 2108 1877"/>
                              <a:gd name="T143" fmla="*/ 2108 h 929"/>
                              <a:gd name="T144" fmla="+- 0 7516 2214"/>
                              <a:gd name="T145" fmla="*/ T144 w 6298"/>
                              <a:gd name="T146" fmla="+- 0 2108 1877"/>
                              <a:gd name="T147" fmla="*/ 2108 h 929"/>
                              <a:gd name="T148" fmla="+- 0 7516 2214"/>
                              <a:gd name="T149" fmla="*/ T148 w 6298"/>
                              <a:gd name="T150" fmla="+- 0 2806 1877"/>
                              <a:gd name="T151" fmla="*/ 2806 h 929"/>
                              <a:gd name="T152" fmla="+- 0 7754 2214"/>
                              <a:gd name="T153" fmla="*/ T152 w 6298"/>
                              <a:gd name="T154" fmla="+- 0 2806 1877"/>
                              <a:gd name="T155" fmla="*/ 2806 h 929"/>
                              <a:gd name="T156" fmla="+- 0 7754 2214"/>
                              <a:gd name="T157" fmla="*/ T156 w 6298"/>
                              <a:gd name="T158" fmla="+- 0 2108 1877"/>
                              <a:gd name="T159" fmla="*/ 2108 h 929"/>
                              <a:gd name="T160" fmla="+- 0 8512 2214"/>
                              <a:gd name="T161" fmla="*/ T160 w 6298"/>
                              <a:gd name="T162" fmla="+- 0 2456 1877"/>
                              <a:gd name="T163" fmla="*/ 2456 h 929"/>
                              <a:gd name="T164" fmla="+- 0 8274 2214"/>
                              <a:gd name="T165" fmla="*/ T164 w 6298"/>
                              <a:gd name="T166" fmla="+- 0 2456 1877"/>
                              <a:gd name="T167" fmla="*/ 2456 h 929"/>
                              <a:gd name="T168" fmla="+- 0 8274 2214"/>
                              <a:gd name="T169" fmla="*/ T168 w 6298"/>
                              <a:gd name="T170" fmla="+- 0 2806 1877"/>
                              <a:gd name="T171" fmla="*/ 2806 h 929"/>
                              <a:gd name="T172" fmla="+- 0 8512 2214"/>
                              <a:gd name="T173" fmla="*/ T172 w 6298"/>
                              <a:gd name="T174" fmla="+- 0 2806 1877"/>
                              <a:gd name="T175" fmla="*/ 2806 h 929"/>
                              <a:gd name="T176" fmla="+- 0 8512 2214"/>
                              <a:gd name="T177" fmla="*/ T176 w 6298"/>
                              <a:gd name="T178" fmla="+- 0 2456 1877"/>
                              <a:gd name="T179" fmla="*/ 2456 h 9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6298" h="929">
                                <a:moveTo>
                                  <a:pt x="238" y="0"/>
                                </a:moveTo>
                                <a:lnTo>
                                  <a:pt x="0" y="0"/>
                                </a:lnTo>
                                <a:lnTo>
                                  <a:pt x="0" y="929"/>
                                </a:lnTo>
                                <a:lnTo>
                                  <a:pt x="238" y="929"/>
                                </a:lnTo>
                                <a:lnTo>
                                  <a:pt x="238" y="0"/>
                                </a:lnTo>
                                <a:close/>
                                <a:moveTo>
                                  <a:pt x="997" y="464"/>
                                </a:moveTo>
                                <a:lnTo>
                                  <a:pt x="759" y="464"/>
                                </a:lnTo>
                                <a:lnTo>
                                  <a:pt x="759" y="929"/>
                                </a:lnTo>
                                <a:lnTo>
                                  <a:pt x="997" y="929"/>
                                </a:lnTo>
                                <a:lnTo>
                                  <a:pt x="997" y="464"/>
                                </a:lnTo>
                                <a:close/>
                                <a:moveTo>
                                  <a:pt x="1753" y="695"/>
                                </a:moveTo>
                                <a:lnTo>
                                  <a:pt x="1515" y="695"/>
                                </a:lnTo>
                                <a:lnTo>
                                  <a:pt x="1515" y="929"/>
                                </a:lnTo>
                                <a:lnTo>
                                  <a:pt x="1753" y="929"/>
                                </a:lnTo>
                                <a:lnTo>
                                  <a:pt x="1753" y="695"/>
                                </a:lnTo>
                                <a:close/>
                                <a:moveTo>
                                  <a:pt x="2511" y="464"/>
                                </a:moveTo>
                                <a:lnTo>
                                  <a:pt x="2273" y="464"/>
                                </a:lnTo>
                                <a:lnTo>
                                  <a:pt x="2273" y="929"/>
                                </a:lnTo>
                                <a:lnTo>
                                  <a:pt x="2511" y="929"/>
                                </a:lnTo>
                                <a:lnTo>
                                  <a:pt x="2511" y="464"/>
                                </a:lnTo>
                                <a:close/>
                                <a:moveTo>
                                  <a:pt x="3267" y="826"/>
                                </a:moveTo>
                                <a:lnTo>
                                  <a:pt x="3031" y="826"/>
                                </a:lnTo>
                                <a:lnTo>
                                  <a:pt x="3031" y="929"/>
                                </a:lnTo>
                                <a:lnTo>
                                  <a:pt x="3267" y="929"/>
                                </a:lnTo>
                                <a:lnTo>
                                  <a:pt x="3267" y="826"/>
                                </a:lnTo>
                                <a:close/>
                                <a:moveTo>
                                  <a:pt x="4025" y="0"/>
                                </a:moveTo>
                                <a:lnTo>
                                  <a:pt x="3787" y="0"/>
                                </a:lnTo>
                                <a:lnTo>
                                  <a:pt x="3787" y="929"/>
                                </a:lnTo>
                                <a:lnTo>
                                  <a:pt x="4025" y="929"/>
                                </a:lnTo>
                                <a:lnTo>
                                  <a:pt x="4025" y="0"/>
                                </a:lnTo>
                                <a:close/>
                                <a:moveTo>
                                  <a:pt x="4784" y="324"/>
                                </a:moveTo>
                                <a:lnTo>
                                  <a:pt x="4546" y="324"/>
                                </a:lnTo>
                                <a:lnTo>
                                  <a:pt x="4546" y="929"/>
                                </a:lnTo>
                                <a:lnTo>
                                  <a:pt x="4784" y="929"/>
                                </a:lnTo>
                                <a:lnTo>
                                  <a:pt x="4784" y="324"/>
                                </a:lnTo>
                                <a:close/>
                                <a:moveTo>
                                  <a:pt x="5540" y="231"/>
                                </a:moveTo>
                                <a:lnTo>
                                  <a:pt x="5302" y="231"/>
                                </a:lnTo>
                                <a:lnTo>
                                  <a:pt x="5302" y="929"/>
                                </a:lnTo>
                                <a:lnTo>
                                  <a:pt x="5540" y="929"/>
                                </a:lnTo>
                                <a:lnTo>
                                  <a:pt x="5540" y="231"/>
                                </a:lnTo>
                                <a:close/>
                                <a:moveTo>
                                  <a:pt x="6298" y="579"/>
                                </a:moveTo>
                                <a:lnTo>
                                  <a:pt x="6060" y="579"/>
                                </a:lnTo>
                                <a:lnTo>
                                  <a:pt x="6060" y="929"/>
                                </a:lnTo>
                                <a:lnTo>
                                  <a:pt x="6298" y="929"/>
                                </a:lnTo>
                                <a:lnTo>
                                  <a:pt x="6298" y="579"/>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5" name="AutoShape 758"/>
                        <wps:cNvSpPr>
                          <a:spLocks/>
                        </wps:cNvSpPr>
                        <wps:spPr bwMode="auto">
                          <a:xfrm>
                            <a:off x="2214" y="1876"/>
                            <a:ext cx="6298" cy="929"/>
                          </a:xfrm>
                          <a:custGeom>
                            <a:avLst/>
                            <a:gdLst>
                              <a:gd name="T0" fmla="+- 0 2214 2214"/>
                              <a:gd name="T1" fmla="*/ T0 w 6298"/>
                              <a:gd name="T2" fmla="+- 0 1877 1877"/>
                              <a:gd name="T3" fmla="*/ 1877 h 929"/>
                              <a:gd name="T4" fmla="+- 0 2452 2214"/>
                              <a:gd name="T5" fmla="*/ T4 w 6298"/>
                              <a:gd name="T6" fmla="+- 0 1877 1877"/>
                              <a:gd name="T7" fmla="*/ 1877 h 929"/>
                              <a:gd name="T8" fmla="+- 0 2452 2214"/>
                              <a:gd name="T9" fmla="*/ T8 w 6298"/>
                              <a:gd name="T10" fmla="+- 0 2806 1877"/>
                              <a:gd name="T11" fmla="*/ 2806 h 929"/>
                              <a:gd name="T12" fmla="+- 0 2214 2214"/>
                              <a:gd name="T13" fmla="*/ T12 w 6298"/>
                              <a:gd name="T14" fmla="+- 0 2806 1877"/>
                              <a:gd name="T15" fmla="*/ 2806 h 929"/>
                              <a:gd name="T16" fmla="+- 0 2214 2214"/>
                              <a:gd name="T17" fmla="*/ T16 w 6298"/>
                              <a:gd name="T18" fmla="+- 0 1877 1877"/>
                              <a:gd name="T19" fmla="*/ 1877 h 929"/>
                              <a:gd name="T20" fmla="+- 0 2973 2214"/>
                              <a:gd name="T21" fmla="*/ T20 w 6298"/>
                              <a:gd name="T22" fmla="+- 0 2341 1877"/>
                              <a:gd name="T23" fmla="*/ 2341 h 929"/>
                              <a:gd name="T24" fmla="+- 0 3211 2214"/>
                              <a:gd name="T25" fmla="*/ T24 w 6298"/>
                              <a:gd name="T26" fmla="+- 0 2341 1877"/>
                              <a:gd name="T27" fmla="*/ 2341 h 929"/>
                              <a:gd name="T28" fmla="+- 0 3211 2214"/>
                              <a:gd name="T29" fmla="*/ T28 w 6298"/>
                              <a:gd name="T30" fmla="+- 0 2806 1877"/>
                              <a:gd name="T31" fmla="*/ 2806 h 929"/>
                              <a:gd name="T32" fmla="+- 0 2973 2214"/>
                              <a:gd name="T33" fmla="*/ T32 w 6298"/>
                              <a:gd name="T34" fmla="+- 0 2806 1877"/>
                              <a:gd name="T35" fmla="*/ 2806 h 929"/>
                              <a:gd name="T36" fmla="+- 0 2973 2214"/>
                              <a:gd name="T37" fmla="*/ T36 w 6298"/>
                              <a:gd name="T38" fmla="+- 0 2341 1877"/>
                              <a:gd name="T39" fmla="*/ 2341 h 929"/>
                              <a:gd name="T40" fmla="+- 0 3729 2214"/>
                              <a:gd name="T41" fmla="*/ T40 w 6298"/>
                              <a:gd name="T42" fmla="+- 0 2572 1877"/>
                              <a:gd name="T43" fmla="*/ 2572 h 929"/>
                              <a:gd name="T44" fmla="+- 0 3967 2214"/>
                              <a:gd name="T45" fmla="*/ T44 w 6298"/>
                              <a:gd name="T46" fmla="+- 0 2572 1877"/>
                              <a:gd name="T47" fmla="*/ 2572 h 929"/>
                              <a:gd name="T48" fmla="+- 0 3967 2214"/>
                              <a:gd name="T49" fmla="*/ T48 w 6298"/>
                              <a:gd name="T50" fmla="+- 0 2806 1877"/>
                              <a:gd name="T51" fmla="*/ 2806 h 929"/>
                              <a:gd name="T52" fmla="+- 0 3729 2214"/>
                              <a:gd name="T53" fmla="*/ T52 w 6298"/>
                              <a:gd name="T54" fmla="+- 0 2806 1877"/>
                              <a:gd name="T55" fmla="*/ 2806 h 929"/>
                              <a:gd name="T56" fmla="+- 0 3729 2214"/>
                              <a:gd name="T57" fmla="*/ T56 w 6298"/>
                              <a:gd name="T58" fmla="+- 0 2572 1877"/>
                              <a:gd name="T59" fmla="*/ 2572 h 929"/>
                              <a:gd name="T60" fmla="+- 0 4487 2214"/>
                              <a:gd name="T61" fmla="*/ T60 w 6298"/>
                              <a:gd name="T62" fmla="+- 0 2341 1877"/>
                              <a:gd name="T63" fmla="*/ 2341 h 929"/>
                              <a:gd name="T64" fmla="+- 0 4725 2214"/>
                              <a:gd name="T65" fmla="*/ T64 w 6298"/>
                              <a:gd name="T66" fmla="+- 0 2341 1877"/>
                              <a:gd name="T67" fmla="*/ 2341 h 929"/>
                              <a:gd name="T68" fmla="+- 0 4725 2214"/>
                              <a:gd name="T69" fmla="*/ T68 w 6298"/>
                              <a:gd name="T70" fmla="+- 0 2806 1877"/>
                              <a:gd name="T71" fmla="*/ 2806 h 929"/>
                              <a:gd name="T72" fmla="+- 0 4487 2214"/>
                              <a:gd name="T73" fmla="*/ T72 w 6298"/>
                              <a:gd name="T74" fmla="+- 0 2806 1877"/>
                              <a:gd name="T75" fmla="*/ 2806 h 929"/>
                              <a:gd name="T76" fmla="+- 0 4487 2214"/>
                              <a:gd name="T77" fmla="*/ T76 w 6298"/>
                              <a:gd name="T78" fmla="+- 0 2341 1877"/>
                              <a:gd name="T79" fmla="*/ 2341 h 929"/>
                              <a:gd name="T80" fmla="+- 0 5245 2214"/>
                              <a:gd name="T81" fmla="*/ T80 w 6298"/>
                              <a:gd name="T82" fmla="+- 0 2703 1877"/>
                              <a:gd name="T83" fmla="*/ 2703 h 929"/>
                              <a:gd name="T84" fmla="+- 0 5481 2214"/>
                              <a:gd name="T85" fmla="*/ T84 w 6298"/>
                              <a:gd name="T86" fmla="+- 0 2703 1877"/>
                              <a:gd name="T87" fmla="*/ 2703 h 929"/>
                              <a:gd name="T88" fmla="+- 0 5481 2214"/>
                              <a:gd name="T89" fmla="*/ T88 w 6298"/>
                              <a:gd name="T90" fmla="+- 0 2806 1877"/>
                              <a:gd name="T91" fmla="*/ 2806 h 929"/>
                              <a:gd name="T92" fmla="+- 0 5245 2214"/>
                              <a:gd name="T93" fmla="*/ T92 w 6298"/>
                              <a:gd name="T94" fmla="+- 0 2806 1877"/>
                              <a:gd name="T95" fmla="*/ 2806 h 929"/>
                              <a:gd name="T96" fmla="+- 0 5245 2214"/>
                              <a:gd name="T97" fmla="*/ T96 w 6298"/>
                              <a:gd name="T98" fmla="+- 0 2703 1877"/>
                              <a:gd name="T99" fmla="*/ 2703 h 929"/>
                              <a:gd name="T100" fmla="+- 0 6001 2214"/>
                              <a:gd name="T101" fmla="*/ T100 w 6298"/>
                              <a:gd name="T102" fmla="+- 0 1877 1877"/>
                              <a:gd name="T103" fmla="*/ 1877 h 929"/>
                              <a:gd name="T104" fmla="+- 0 6239 2214"/>
                              <a:gd name="T105" fmla="*/ T104 w 6298"/>
                              <a:gd name="T106" fmla="+- 0 1877 1877"/>
                              <a:gd name="T107" fmla="*/ 1877 h 929"/>
                              <a:gd name="T108" fmla="+- 0 6239 2214"/>
                              <a:gd name="T109" fmla="*/ T108 w 6298"/>
                              <a:gd name="T110" fmla="+- 0 2806 1877"/>
                              <a:gd name="T111" fmla="*/ 2806 h 929"/>
                              <a:gd name="T112" fmla="+- 0 6001 2214"/>
                              <a:gd name="T113" fmla="*/ T112 w 6298"/>
                              <a:gd name="T114" fmla="+- 0 2806 1877"/>
                              <a:gd name="T115" fmla="*/ 2806 h 929"/>
                              <a:gd name="T116" fmla="+- 0 6001 2214"/>
                              <a:gd name="T117" fmla="*/ T116 w 6298"/>
                              <a:gd name="T118" fmla="+- 0 1877 1877"/>
                              <a:gd name="T119" fmla="*/ 1877 h 929"/>
                              <a:gd name="T120" fmla="+- 0 6760 2214"/>
                              <a:gd name="T121" fmla="*/ T120 w 6298"/>
                              <a:gd name="T122" fmla="+- 0 2201 1877"/>
                              <a:gd name="T123" fmla="*/ 2201 h 929"/>
                              <a:gd name="T124" fmla="+- 0 6998 2214"/>
                              <a:gd name="T125" fmla="*/ T124 w 6298"/>
                              <a:gd name="T126" fmla="+- 0 2201 1877"/>
                              <a:gd name="T127" fmla="*/ 2201 h 929"/>
                              <a:gd name="T128" fmla="+- 0 6998 2214"/>
                              <a:gd name="T129" fmla="*/ T128 w 6298"/>
                              <a:gd name="T130" fmla="+- 0 2806 1877"/>
                              <a:gd name="T131" fmla="*/ 2806 h 929"/>
                              <a:gd name="T132" fmla="+- 0 6760 2214"/>
                              <a:gd name="T133" fmla="*/ T132 w 6298"/>
                              <a:gd name="T134" fmla="+- 0 2806 1877"/>
                              <a:gd name="T135" fmla="*/ 2806 h 929"/>
                              <a:gd name="T136" fmla="+- 0 6760 2214"/>
                              <a:gd name="T137" fmla="*/ T136 w 6298"/>
                              <a:gd name="T138" fmla="+- 0 2201 1877"/>
                              <a:gd name="T139" fmla="*/ 2201 h 929"/>
                              <a:gd name="T140" fmla="+- 0 7516 2214"/>
                              <a:gd name="T141" fmla="*/ T140 w 6298"/>
                              <a:gd name="T142" fmla="+- 0 2108 1877"/>
                              <a:gd name="T143" fmla="*/ 2108 h 929"/>
                              <a:gd name="T144" fmla="+- 0 7754 2214"/>
                              <a:gd name="T145" fmla="*/ T144 w 6298"/>
                              <a:gd name="T146" fmla="+- 0 2108 1877"/>
                              <a:gd name="T147" fmla="*/ 2108 h 929"/>
                              <a:gd name="T148" fmla="+- 0 7754 2214"/>
                              <a:gd name="T149" fmla="*/ T148 w 6298"/>
                              <a:gd name="T150" fmla="+- 0 2806 1877"/>
                              <a:gd name="T151" fmla="*/ 2806 h 929"/>
                              <a:gd name="T152" fmla="+- 0 7516 2214"/>
                              <a:gd name="T153" fmla="*/ T152 w 6298"/>
                              <a:gd name="T154" fmla="+- 0 2806 1877"/>
                              <a:gd name="T155" fmla="*/ 2806 h 929"/>
                              <a:gd name="T156" fmla="+- 0 7516 2214"/>
                              <a:gd name="T157" fmla="*/ T156 w 6298"/>
                              <a:gd name="T158" fmla="+- 0 2108 1877"/>
                              <a:gd name="T159" fmla="*/ 2108 h 929"/>
                              <a:gd name="T160" fmla="+- 0 8274 2214"/>
                              <a:gd name="T161" fmla="*/ T160 w 6298"/>
                              <a:gd name="T162" fmla="+- 0 2456 1877"/>
                              <a:gd name="T163" fmla="*/ 2456 h 929"/>
                              <a:gd name="T164" fmla="+- 0 8512 2214"/>
                              <a:gd name="T165" fmla="*/ T164 w 6298"/>
                              <a:gd name="T166" fmla="+- 0 2456 1877"/>
                              <a:gd name="T167" fmla="*/ 2456 h 929"/>
                              <a:gd name="T168" fmla="+- 0 8512 2214"/>
                              <a:gd name="T169" fmla="*/ T168 w 6298"/>
                              <a:gd name="T170" fmla="+- 0 2806 1877"/>
                              <a:gd name="T171" fmla="*/ 2806 h 929"/>
                              <a:gd name="T172" fmla="+- 0 8274 2214"/>
                              <a:gd name="T173" fmla="*/ T172 w 6298"/>
                              <a:gd name="T174" fmla="+- 0 2806 1877"/>
                              <a:gd name="T175" fmla="*/ 2806 h 929"/>
                              <a:gd name="T176" fmla="+- 0 8274 2214"/>
                              <a:gd name="T177" fmla="*/ T176 w 6298"/>
                              <a:gd name="T178" fmla="+- 0 2456 1877"/>
                              <a:gd name="T179" fmla="*/ 2456 h 9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6298" h="929">
                                <a:moveTo>
                                  <a:pt x="0" y="0"/>
                                </a:moveTo>
                                <a:lnTo>
                                  <a:pt x="238" y="0"/>
                                </a:lnTo>
                                <a:lnTo>
                                  <a:pt x="238" y="929"/>
                                </a:lnTo>
                                <a:lnTo>
                                  <a:pt x="0" y="929"/>
                                </a:lnTo>
                                <a:lnTo>
                                  <a:pt x="0" y="0"/>
                                </a:lnTo>
                                <a:close/>
                                <a:moveTo>
                                  <a:pt x="759" y="464"/>
                                </a:moveTo>
                                <a:lnTo>
                                  <a:pt x="997" y="464"/>
                                </a:lnTo>
                                <a:lnTo>
                                  <a:pt x="997" y="929"/>
                                </a:lnTo>
                                <a:lnTo>
                                  <a:pt x="759" y="929"/>
                                </a:lnTo>
                                <a:lnTo>
                                  <a:pt x="759" y="464"/>
                                </a:lnTo>
                                <a:close/>
                                <a:moveTo>
                                  <a:pt x="1515" y="695"/>
                                </a:moveTo>
                                <a:lnTo>
                                  <a:pt x="1753" y="695"/>
                                </a:lnTo>
                                <a:lnTo>
                                  <a:pt x="1753" y="929"/>
                                </a:lnTo>
                                <a:lnTo>
                                  <a:pt x="1515" y="929"/>
                                </a:lnTo>
                                <a:lnTo>
                                  <a:pt x="1515" y="695"/>
                                </a:lnTo>
                                <a:close/>
                                <a:moveTo>
                                  <a:pt x="2273" y="464"/>
                                </a:moveTo>
                                <a:lnTo>
                                  <a:pt x="2511" y="464"/>
                                </a:lnTo>
                                <a:lnTo>
                                  <a:pt x="2511" y="929"/>
                                </a:lnTo>
                                <a:lnTo>
                                  <a:pt x="2273" y="929"/>
                                </a:lnTo>
                                <a:lnTo>
                                  <a:pt x="2273" y="464"/>
                                </a:lnTo>
                                <a:close/>
                                <a:moveTo>
                                  <a:pt x="3031" y="826"/>
                                </a:moveTo>
                                <a:lnTo>
                                  <a:pt x="3267" y="826"/>
                                </a:lnTo>
                                <a:lnTo>
                                  <a:pt x="3267" y="929"/>
                                </a:lnTo>
                                <a:lnTo>
                                  <a:pt x="3031" y="929"/>
                                </a:lnTo>
                                <a:lnTo>
                                  <a:pt x="3031" y="826"/>
                                </a:lnTo>
                                <a:close/>
                                <a:moveTo>
                                  <a:pt x="3787" y="0"/>
                                </a:moveTo>
                                <a:lnTo>
                                  <a:pt x="4025" y="0"/>
                                </a:lnTo>
                                <a:lnTo>
                                  <a:pt x="4025" y="929"/>
                                </a:lnTo>
                                <a:lnTo>
                                  <a:pt x="3787" y="929"/>
                                </a:lnTo>
                                <a:lnTo>
                                  <a:pt x="3787" y="0"/>
                                </a:lnTo>
                                <a:close/>
                                <a:moveTo>
                                  <a:pt x="4546" y="324"/>
                                </a:moveTo>
                                <a:lnTo>
                                  <a:pt x="4784" y="324"/>
                                </a:lnTo>
                                <a:lnTo>
                                  <a:pt x="4784" y="929"/>
                                </a:lnTo>
                                <a:lnTo>
                                  <a:pt x="4546" y="929"/>
                                </a:lnTo>
                                <a:lnTo>
                                  <a:pt x="4546" y="324"/>
                                </a:lnTo>
                                <a:close/>
                                <a:moveTo>
                                  <a:pt x="5302" y="231"/>
                                </a:moveTo>
                                <a:lnTo>
                                  <a:pt x="5540" y="231"/>
                                </a:lnTo>
                                <a:lnTo>
                                  <a:pt x="5540" y="929"/>
                                </a:lnTo>
                                <a:lnTo>
                                  <a:pt x="5302" y="929"/>
                                </a:lnTo>
                                <a:lnTo>
                                  <a:pt x="5302" y="231"/>
                                </a:lnTo>
                                <a:close/>
                                <a:moveTo>
                                  <a:pt x="6060" y="579"/>
                                </a:moveTo>
                                <a:lnTo>
                                  <a:pt x="6298" y="579"/>
                                </a:lnTo>
                                <a:lnTo>
                                  <a:pt x="6298" y="929"/>
                                </a:lnTo>
                                <a:lnTo>
                                  <a:pt x="6060" y="929"/>
                                </a:lnTo>
                                <a:lnTo>
                                  <a:pt x="6060" y="579"/>
                                </a:lnTo>
                                <a:close/>
                              </a:path>
                            </a:pathLst>
                          </a:custGeom>
                          <a:noFill/>
                          <a:ln w="8890">
                            <a:solidFill>
                              <a:srgbClr val="7F7F7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6" name="AutoShape 757"/>
                        <wps:cNvSpPr>
                          <a:spLocks/>
                        </wps:cNvSpPr>
                        <wps:spPr bwMode="auto">
                          <a:xfrm>
                            <a:off x="1400" y="500"/>
                            <a:ext cx="9100" cy="2933"/>
                          </a:xfrm>
                          <a:custGeom>
                            <a:avLst/>
                            <a:gdLst>
                              <a:gd name="T0" fmla="+- 0 1955 1400"/>
                              <a:gd name="T1" fmla="*/ T0 w 9100"/>
                              <a:gd name="T2" fmla="+- 0 2806 500"/>
                              <a:gd name="T3" fmla="*/ 2806 h 2933"/>
                              <a:gd name="T4" fmla="+- 0 10285 1400"/>
                              <a:gd name="T5" fmla="*/ T4 w 9100"/>
                              <a:gd name="T6" fmla="+- 0 2806 500"/>
                              <a:gd name="T7" fmla="*/ 2806 h 2933"/>
                              <a:gd name="T8" fmla="+- 0 1400 1400"/>
                              <a:gd name="T9" fmla="*/ T8 w 9100"/>
                              <a:gd name="T10" fmla="+- 0 3433 500"/>
                              <a:gd name="T11" fmla="*/ 3433 h 2933"/>
                              <a:gd name="T12" fmla="+- 0 10500 1400"/>
                              <a:gd name="T13" fmla="*/ T12 w 9100"/>
                              <a:gd name="T14" fmla="+- 0 3433 500"/>
                              <a:gd name="T15" fmla="*/ 3433 h 2933"/>
                              <a:gd name="T16" fmla="+- 0 10500 1400"/>
                              <a:gd name="T17" fmla="*/ T16 w 9100"/>
                              <a:gd name="T18" fmla="+- 0 500 500"/>
                              <a:gd name="T19" fmla="*/ 500 h 2933"/>
                              <a:gd name="T20" fmla="+- 0 1400 1400"/>
                              <a:gd name="T21" fmla="*/ T20 w 9100"/>
                              <a:gd name="T22" fmla="+- 0 500 500"/>
                              <a:gd name="T23" fmla="*/ 500 h 2933"/>
                              <a:gd name="T24" fmla="+- 0 1400 1400"/>
                              <a:gd name="T25" fmla="*/ T24 w 9100"/>
                              <a:gd name="T26" fmla="+- 0 3433 500"/>
                              <a:gd name="T27" fmla="*/ 3433 h 2933"/>
                            </a:gdLst>
                            <a:ahLst/>
                            <a:cxnLst>
                              <a:cxn ang="0">
                                <a:pos x="T1" y="T3"/>
                              </a:cxn>
                              <a:cxn ang="0">
                                <a:pos x="T5" y="T7"/>
                              </a:cxn>
                              <a:cxn ang="0">
                                <a:pos x="T9" y="T11"/>
                              </a:cxn>
                              <a:cxn ang="0">
                                <a:pos x="T13" y="T15"/>
                              </a:cxn>
                              <a:cxn ang="0">
                                <a:pos x="T17" y="T19"/>
                              </a:cxn>
                              <a:cxn ang="0">
                                <a:pos x="T21" y="T23"/>
                              </a:cxn>
                              <a:cxn ang="0">
                                <a:pos x="T25" y="T27"/>
                              </a:cxn>
                            </a:cxnLst>
                            <a:rect l="0" t="0" r="r" b="b"/>
                            <a:pathLst>
                              <a:path w="9100" h="2933">
                                <a:moveTo>
                                  <a:pt x="555" y="2306"/>
                                </a:moveTo>
                                <a:lnTo>
                                  <a:pt x="8885" y="2306"/>
                                </a:lnTo>
                                <a:moveTo>
                                  <a:pt x="0" y="2933"/>
                                </a:moveTo>
                                <a:lnTo>
                                  <a:pt x="9100" y="2933"/>
                                </a:lnTo>
                                <a:lnTo>
                                  <a:pt x="9100" y="0"/>
                                </a:lnTo>
                                <a:lnTo>
                                  <a:pt x="0" y="0"/>
                                </a:lnTo>
                                <a:lnTo>
                                  <a:pt x="0" y="2933"/>
                                </a:lnTo>
                                <a:close/>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7" name="Text Box 756"/>
                        <wps:cNvSpPr txBox="1">
                          <a:spLocks/>
                        </wps:cNvSpPr>
                        <wps:spPr bwMode="auto">
                          <a:xfrm>
                            <a:off x="1526" y="634"/>
                            <a:ext cx="288" cy="2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3F0D84" w14:textId="77777777" w:rsidR="000B498F" w:rsidRDefault="000B498F" w:rsidP="000B498F">
                              <w:pPr>
                                <w:spacing w:line="167" w:lineRule="exact"/>
                                <w:ind w:right="18"/>
                                <w:jc w:val="right"/>
                                <w:rPr>
                                  <w:sz w:val="17"/>
                                </w:rPr>
                              </w:pPr>
                              <w:r>
                                <w:rPr>
                                  <w:color w:val="585858"/>
                                  <w:w w:val="90"/>
                                  <w:sz w:val="17"/>
                                </w:rPr>
                                <w:t>450</w:t>
                              </w:r>
                            </w:p>
                            <w:p w14:paraId="04F67E76" w14:textId="77777777" w:rsidR="000B498F" w:rsidRDefault="000B498F" w:rsidP="000B498F">
                              <w:pPr>
                                <w:spacing w:before="37"/>
                                <w:ind w:right="18"/>
                                <w:jc w:val="right"/>
                                <w:rPr>
                                  <w:sz w:val="17"/>
                                </w:rPr>
                              </w:pPr>
                              <w:r>
                                <w:rPr>
                                  <w:color w:val="585858"/>
                                  <w:w w:val="90"/>
                                  <w:sz w:val="17"/>
                                </w:rPr>
                                <w:t>400</w:t>
                              </w:r>
                            </w:p>
                            <w:p w14:paraId="7F5E31DB" w14:textId="77777777" w:rsidR="000B498F" w:rsidRDefault="000B498F" w:rsidP="000B498F">
                              <w:pPr>
                                <w:spacing w:before="36"/>
                                <w:ind w:right="18"/>
                                <w:jc w:val="right"/>
                                <w:rPr>
                                  <w:sz w:val="17"/>
                                </w:rPr>
                              </w:pPr>
                              <w:r>
                                <w:rPr>
                                  <w:color w:val="585858"/>
                                  <w:w w:val="90"/>
                                  <w:sz w:val="17"/>
                                </w:rPr>
                                <w:t>350</w:t>
                              </w:r>
                            </w:p>
                            <w:p w14:paraId="5BAB9937" w14:textId="77777777" w:rsidR="000B498F" w:rsidRDefault="000B498F" w:rsidP="000B498F">
                              <w:pPr>
                                <w:spacing w:before="37"/>
                                <w:ind w:right="18"/>
                                <w:jc w:val="right"/>
                                <w:rPr>
                                  <w:sz w:val="17"/>
                                </w:rPr>
                              </w:pPr>
                              <w:r>
                                <w:rPr>
                                  <w:color w:val="585858"/>
                                  <w:w w:val="90"/>
                                  <w:sz w:val="17"/>
                                </w:rPr>
                                <w:t>300</w:t>
                              </w:r>
                            </w:p>
                            <w:p w14:paraId="6121BA28" w14:textId="77777777" w:rsidR="000B498F" w:rsidRDefault="000B498F" w:rsidP="000B498F">
                              <w:pPr>
                                <w:spacing w:before="36"/>
                                <w:ind w:right="18"/>
                                <w:jc w:val="right"/>
                                <w:rPr>
                                  <w:sz w:val="17"/>
                                </w:rPr>
                              </w:pPr>
                              <w:r>
                                <w:rPr>
                                  <w:color w:val="585858"/>
                                  <w:w w:val="90"/>
                                  <w:sz w:val="17"/>
                                </w:rPr>
                                <w:t>250</w:t>
                              </w:r>
                            </w:p>
                            <w:p w14:paraId="65EF6EF0" w14:textId="77777777" w:rsidR="000B498F" w:rsidRDefault="000B498F" w:rsidP="000B498F">
                              <w:pPr>
                                <w:spacing w:before="37"/>
                                <w:ind w:right="18"/>
                                <w:jc w:val="right"/>
                                <w:rPr>
                                  <w:sz w:val="17"/>
                                </w:rPr>
                              </w:pPr>
                              <w:r>
                                <w:rPr>
                                  <w:color w:val="585858"/>
                                  <w:w w:val="90"/>
                                  <w:sz w:val="17"/>
                                </w:rPr>
                                <w:t>200</w:t>
                              </w:r>
                            </w:p>
                            <w:p w14:paraId="2D7FE84C" w14:textId="77777777" w:rsidR="000B498F" w:rsidRDefault="000B498F" w:rsidP="000B498F">
                              <w:pPr>
                                <w:spacing w:before="37"/>
                                <w:ind w:right="18"/>
                                <w:jc w:val="right"/>
                                <w:rPr>
                                  <w:sz w:val="17"/>
                                </w:rPr>
                              </w:pPr>
                              <w:r>
                                <w:rPr>
                                  <w:color w:val="585858"/>
                                  <w:w w:val="90"/>
                                  <w:sz w:val="17"/>
                                </w:rPr>
                                <w:t>150</w:t>
                              </w:r>
                            </w:p>
                            <w:p w14:paraId="1EFF6FCC" w14:textId="77777777" w:rsidR="000B498F" w:rsidRDefault="000B498F" w:rsidP="000B498F">
                              <w:pPr>
                                <w:spacing w:before="37"/>
                                <w:ind w:right="18"/>
                                <w:jc w:val="right"/>
                                <w:rPr>
                                  <w:sz w:val="17"/>
                                </w:rPr>
                              </w:pPr>
                              <w:r>
                                <w:rPr>
                                  <w:color w:val="585858"/>
                                  <w:w w:val="90"/>
                                  <w:sz w:val="17"/>
                                </w:rPr>
                                <w:t>100</w:t>
                              </w:r>
                            </w:p>
                            <w:p w14:paraId="4870A3D3" w14:textId="77777777" w:rsidR="000B498F" w:rsidRDefault="000B498F" w:rsidP="000B498F">
                              <w:pPr>
                                <w:spacing w:before="37"/>
                                <w:ind w:right="18"/>
                                <w:jc w:val="right"/>
                                <w:rPr>
                                  <w:sz w:val="17"/>
                                </w:rPr>
                              </w:pPr>
                              <w:r>
                                <w:rPr>
                                  <w:color w:val="585858"/>
                                  <w:w w:val="90"/>
                                  <w:sz w:val="17"/>
                                </w:rPr>
                                <w:t>50</w:t>
                              </w:r>
                            </w:p>
                            <w:p w14:paraId="2449B0C4" w14:textId="77777777" w:rsidR="000B498F" w:rsidRDefault="000B498F" w:rsidP="000B498F">
                              <w:pPr>
                                <w:spacing w:before="36"/>
                                <w:ind w:right="18"/>
                                <w:jc w:val="right"/>
                                <w:rPr>
                                  <w:sz w:val="17"/>
                                </w:rPr>
                              </w:pPr>
                              <w:r>
                                <w:rPr>
                                  <w:color w:val="585858"/>
                                  <w:w w:val="93"/>
                                  <w:sz w:val="17"/>
                                </w:rPr>
                                <w:t>0</w:t>
                              </w:r>
                            </w:p>
                          </w:txbxContent>
                        </wps:txbx>
                        <wps:bodyPr rot="0" vert="horz" wrap="square" lIns="0" tIns="0" rIns="0" bIns="0" anchor="t" anchorCtr="0" upright="1">
                          <a:noAutofit/>
                        </wps:bodyPr>
                      </wps:wsp>
                      <wps:wsp>
                        <wps:cNvPr id="818" name="Text Box 755"/>
                        <wps:cNvSpPr txBox="1">
                          <a:spLocks/>
                        </wps:cNvSpPr>
                        <wps:spPr bwMode="auto">
                          <a:xfrm>
                            <a:off x="9018" y="734"/>
                            <a:ext cx="286"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0F243F" w14:textId="77777777" w:rsidR="000B498F" w:rsidRDefault="000B498F" w:rsidP="000B498F">
                              <w:pPr>
                                <w:spacing w:line="175" w:lineRule="exact"/>
                                <w:rPr>
                                  <w:rFonts w:ascii="Carlito"/>
                                  <w:b/>
                                  <w:sz w:val="17"/>
                                </w:rPr>
                              </w:pPr>
                              <w:r>
                                <w:rPr>
                                  <w:rFonts w:ascii="Carlito"/>
                                  <w:b/>
                                  <w:color w:val="404040"/>
                                  <w:w w:val="105"/>
                                  <w:sz w:val="17"/>
                                </w:rPr>
                                <w:t>400</w:t>
                              </w:r>
                            </w:p>
                          </w:txbxContent>
                        </wps:txbx>
                        <wps:bodyPr rot="0" vert="horz" wrap="square" lIns="0" tIns="0" rIns="0" bIns="0" anchor="t" anchorCtr="0" upright="1">
                          <a:noAutofit/>
                        </wps:bodyPr>
                      </wps:wsp>
                      <wps:wsp>
                        <wps:cNvPr id="819" name="Text Box 754"/>
                        <wps:cNvSpPr txBox="1">
                          <a:spLocks/>
                        </wps:cNvSpPr>
                        <wps:spPr bwMode="auto">
                          <a:xfrm>
                            <a:off x="2200" y="1645"/>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EE64F1" w14:textId="77777777" w:rsidR="000B498F" w:rsidRDefault="000B498F" w:rsidP="000B498F">
                              <w:pPr>
                                <w:spacing w:line="175" w:lineRule="exact"/>
                                <w:rPr>
                                  <w:rFonts w:ascii="Carlito"/>
                                  <w:b/>
                                  <w:sz w:val="17"/>
                                </w:rPr>
                              </w:pPr>
                              <w:r>
                                <w:rPr>
                                  <w:rFonts w:ascii="Carlito"/>
                                  <w:b/>
                                  <w:color w:val="404040"/>
                                  <w:w w:val="105"/>
                                  <w:sz w:val="17"/>
                                </w:rPr>
                                <w:t>200</w:t>
                              </w:r>
                            </w:p>
                          </w:txbxContent>
                        </wps:txbx>
                        <wps:bodyPr rot="0" vert="horz" wrap="square" lIns="0" tIns="0" rIns="0" bIns="0" anchor="t" anchorCtr="0" upright="1">
                          <a:noAutofit/>
                        </wps:bodyPr>
                      </wps:wsp>
                      <wps:wsp>
                        <wps:cNvPr id="820" name="Text Box 753"/>
                        <wps:cNvSpPr txBox="1">
                          <a:spLocks/>
                        </wps:cNvSpPr>
                        <wps:spPr bwMode="auto">
                          <a:xfrm>
                            <a:off x="5988" y="1645"/>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A36C82" w14:textId="77777777" w:rsidR="000B498F" w:rsidRDefault="000B498F" w:rsidP="000B498F">
                              <w:pPr>
                                <w:spacing w:line="175" w:lineRule="exact"/>
                                <w:rPr>
                                  <w:rFonts w:ascii="Carlito"/>
                                  <w:b/>
                                  <w:sz w:val="17"/>
                                </w:rPr>
                              </w:pPr>
                              <w:r>
                                <w:rPr>
                                  <w:rFonts w:ascii="Carlito"/>
                                  <w:b/>
                                  <w:color w:val="404040"/>
                                  <w:w w:val="105"/>
                                  <w:sz w:val="17"/>
                                </w:rPr>
                                <w:t>200</w:t>
                              </w:r>
                            </w:p>
                          </w:txbxContent>
                        </wps:txbx>
                        <wps:bodyPr rot="0" vert="horz" wrap="square" lIns="0" tIns="0" rIns="0" bIns="0" anchor="t" anchorCtr="0" upright="1">
                          <a:noAutofit/>
                        </wps:bodyPr>
                      </wps:wsp>
                      <wps:wsp>
                        <wps:cNvPr id="821" name="Text Box 752"/>
                        <wps:cNvSpPr txBox="1">
                          <a:spLocks/>
                        </wps:cNvSpPr>
                        <wps:spPr bwMode="auto">
                          <a:xfrm>
                            <a:off x="9776" y="1645"/>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8693E9" w14:textId="77777777" w:rsidR="000B498F" w:rsidRDefault="000B498F" w:rsidP="000B498F">
                              <w:pPr>
                                <w:spacing w:line="175" w:lineRule="exact"/>
                                <w:rPr>
                                  <w:rFonts w:ascii="Carlito"/>
                                  <w:b/>
                                  <w:sz w:val="17"/>
                                </w:rPr>
                              </w:pPr>
                              <w:r>
                                <w:rPr>
                                  <w:rFonts w:ascii="Carlito"/>
                                  <w:b/>
                                  <w:color w:val="404040"/>
                                  <w:w w:val="105"/>
                                  <w:sz w:val="17"/>
                                </w:rPr>
                                <w:t>200</w:t>
                              </w:r>
                            </w:p>
                          </w:txbxContent>
                        </wps:txbx>
                        <wps:bodyPr rot="0" vert="horz" wrap="square" lIns="0" tIns="0" rIns="0" bIns="0" anchor="t" anchorCtr="0" upright="1">
                          <a:noAutofit/>
                        </wps:bodyPr>
                      </wps:wsp>
                      <wps:wsp>
                        <wps:cNvPr id="822" name="Text Box 751"/>
                        <wps:cNvSpPr txBox="1">
                          <a:spLocks/>
                        </wps:cNvSpPr>
                        <wps:spPr bwMode="auto">
                          <a:xfrm>
                            <a:off x="7503" y="1878"/>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E545EF" w14:textId="77777777" w:rsidR="000B498F" w:rsidRDefault="000B498F" w:rsidP="000B498F">
                              <w:pPr>
                                <w:spacing w:line="175" w:lineRule="exact"/>
                                <w:rPr>
                                  <w:rFonts w:ascii="Carlito"/>
                                  <w:b/>
                                  <w:sz w:val="17"/>
                                </w:rPr>
                              </w:pPr>
                              <w:r>
                                <w:rPr>
                                  <w:rFonts w:ascii="Carlito"/>
                                  <w:b/>
                                  <w:color w:val="404040"/>
                                  <w:w w:val="105"/>
                                  <w:sz w:val="17"/>
                                </w:rPr>
                                <w:t>150</w:t>
                              </w:r>
                            </w:p>
                          </w:txbxContent>
                        </wps:txbx>
                        <wps:bodyPr rot="0" vert="horz" wrap="square" lIns="0" tIns="0" rIns="0" bIns="0" anchor="t" anchorCtr="0" upright="1">
                          <a:noAutofit/>
                        </wps:bodyPr>
                      </wps:wsp>
                      <wps:wsp>
                        <wps:cNvPr id="823" name="Text Box 750"/>
                        <wps:cNvSpPr txBox="1">
                          <a:spLocks/>
                        </wps:cNvSpPr>
                        <wps:spPr bwMode="auto">
                          <a:xfrm>
                            <a:off x="2958" y="2128"/>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B8B811" w14:textId="77777777" w:rsidR="000B498F" w:rsidRDefault="000B498F" w:rsidP="000B498F">
                              <w:pPr>
                                <w:spacing w:line="175" w:lineRule="exact"/>
                                <w:rPr>
                                  <w:rFonts w:ascii="Carlito"/>
                                  <w:b/>
                                  <w:sz w:val="17"/>
                                </w:rPr>
                              </w:pPr>
                              <w:r>
                                <w:rPr>
                                  <w:rFonts w:ascii="Carlito"/>
                                  <w:b/>
                                  <w:color w:val="404040"/>
                                  <w:w w:val="105"/>
                                  <w:sz w:val="17"/>
                                </w:rPr>
                                <w:t>100</w:t>
                              </w:r>
                            </w:p>
                          </w:txbxContent>
                        </wps:txbx>
                        <wps:bodyPr rot="0" vert="horz" wrap="square" lIns="0" tIns="0" rIns="0" bIns="0" anchor="t" anchorCtr="0" upright="1">
                          <a:noAutofit/>
                        </wps:bodyPr>
                      </wps:wsp>
                      <wps:wsp>
                        <wps:cNvPr id="824" name="Text Box 749"/>
                        <wps:cNvSpPr txBox="1">
                          <a:spLocks/>
                        </wps:cNvSpPr>
                        <wps:spPr bwMode="auto">
                          <a:xfrm>
                            <a:off x="4473" y="2074"/>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A40A2" w14:textId="77777777" w:rsidR="000B498F" w:rsidRDefault="000B498F" w:rsidP="000B498F">
                              <w:pPr>
                                <w:spacing w:line="175" w:lineRule="exact"/>
                                <w:rPr>
                                  <w:rFonts w:ascii="Carlito"/>
                                  <w:b/>
                                  <w:sz w:val="17"/>
                                </w:rPr>
                              </w:pPr>
                              <w:r>
                                <w:rPr>
                                  <w:rFonts w:ascii="Carlito"/>
                                  <w:b/>
                                  <w:color w:val="404040"/>
                                  <w:w w:val="105"/>
                                  <w:sz w:val="17"/>
                                </w:rPr>
                                <w:t>100</w:t>
                              </w:r>
                            </w:p>
                          </w:txbxContent>
                        </wps:txbx>
                        <wps:bodyPr rot="0" vert="horz" wrap="square" lIns="0" tIns="0" rIns="0" bIns="0" anchor="t" anchorCtr="0" upright="1">
                          <a:noAutofit/>
                        </wps:bodyPr>
                      </wps:wsp>
                      <wps:wsp>
                        <wps:cNvPr id="825" name="Text Box 748"/>
                        <wps:cNvSpPr txBox="1">
                          <a:spLocks/>
                        </wps:cNvSpPr>
                        <wps:spPr bwMode="auto">
                          <a:xfrm>
                            <a:off x="6746" y="1988"/>
                            <a:ext cx="286"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E8C99" w14:textId="77777777" w:rsidR="000B498F" w:rsidRDefault="000B498F" w:rsidP="000B498F">
                              <w:pPr>
                                <w:spacing w:line="175" w:lineRule="exact"/>
                                <w:rPr>
                                  <w:rFonts w:ascii="Carlito"/>
                                  <w:b/>
                                  <w:sz w:val="17"/>
                                </w:rPr>
                              </w:pPr>
                              <w:r>
                                <w:rPr>
                                  <w:rFonts w:ascii="Carlito"/>
                                  <w:b/>
                                  <w:color w:val="404040"/>
                                  <w:w w:val="105"/>
                                  <w:sz w:val="17"/>
                                </w:rPr>
                                <w:t>130</w:t>
                              </w:r>
                            </w:p>
                          </w:txbxContent>
                        </wps:txbx>
                        <wps:bodyPr rot="0" vert="horz" wrap="square" lIns="0" tIns="0" rIns="0" bIns="0" anchor="t" anchorCtr="0" upright="1">
                          <a:noAutofit/>
                        </wps:bodyPr>
                      </wps:wsp>
                      <wps:wsp>
                        <wps:cNvPr id="826" name="Text Box 747"/>
                        <wps:cNvSpPr txBox="1">
                          <a:spLocks/>
                        </wps:cNvSpPr>
                        <wps:spPr bwMode="auto">
                          <a:xfrm>
                            <a:off x="3760" y="2342"/>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34AC44" w14:textId="77777777" w:rsidR="000B498F" w:rsidRDefault="000B498F" w:rsidP="000B498F">
                              <w:pPr>
                                <w:spacing w:line="175" w:lineRule="exact"/>
                                <w:rPr>
                                  <w:rFonts w:ascii="Carlito"/>
                                  <w:b/>
                                  <w:sz w:val="17"/>
                                </w:rPr>
                              </w:pPr>
                              <w:r>
                                <w:rPr>
                                  <w:rFonts w:ascii="Carlito"/>
                                  <w:b/>
                                  <w:color w:val="404040"/>
                                  <w:w w:val="105"/>
                                  <w:sz w:val="17"/>
                                </w:rPr>
                                <w:t>50</w:t>
                              </w:r>
                            </w:p>
                          </w:txbxContent>
                        </wps:txbx>
                        <wps:bodyPr rot="0" vert="horz" wrap="square" lIns="0" tIns="0" rIns="0" bIns="0" anchor="t" anchorCtr="0" upright="1">
                          <a:noAutofit/>
                        </wps:bodyPr>
                      </wps:wsp>
                      <wps:wsp>
                        <wps:cNvPr id="827" name="Text Box 746"/>
                        <wps:cNvSpPr txBox="1">
                          <a:spLocks/>
                        </wps:cNvSpPr>
                        <wps:spPr bwMode="auto">
                          <a:xfrm>
                            <a:off x="8305" y="2226"/>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C168A6" w14:textId="77777777" w:rsidR="000B498F" w:rsidRDefault="000B498F" w:rsidP="000B498F">
                              <w:pPr>
                                <w:spacing w:line="175" w:lineRule="exact"/>
                                <w:rPr>
                                  <w:rFonts w:ascii="Carlito"/>
                                  <w:b/>
                                  <w:sz w:val="17"/>
                                </w:rPr>
                              </w:pPr>
                              <w:r>
                                <w:rPr>
                                  <w:rFonts w:ascii="Carlito"/>
                                  <w:b/>
                                  <w:color w:val="404040"/>
                                  <w:w w:val="105"/>
                                  <w:sz w:val="17"/>
                                </w:rPr>
                                <w:t>75</w:t>
                              </w:r>
                            </w:p>
                          </w:txbxContent>
                        </wps:txbx>
                        <wps:bodyPr rot="0" vert="horz" wrap="square" lIns="0" tIns="0" rIns="0" bIns="0" anchor="t" anchorCtr="0" upright="1">
                          <a:noAutofit/>
                        </wps:bodyPr>
                      </wps:wsp>
                      <wps:wsp>
                        <wps:cNvPr id="828" name="Text Box 745"/>
                        <wps:cNvSpPr txBox="1">
                          <a:spLocks/>
                        </wps:cNvSpPr>
                        <wps:spPr bwMode="auto">
                          <a:xfrm>
                            <a:off x="5275" y="2472"/>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D867C5" w14:textId="77777777" w:rsidR="000B498F" w:rsidRDefault="000B498F" w:rsidP="000B498F">
                              <w:pPr>
                                <w:spacing w:line="175" w:lineRule="exact"/>
                                <w:rPr>
                                  <w:rFonts w:ascii="Carlito"/>
                                  <w:b/>
                                  <w:sz w:val="17"/>
                                </w:rPr>
                              </w:pPr>
                              <w:r>
                                <w:rPr>
                                  <w:rFonts w:ascii="Carlito"/>
                                  <w:b/>
                                  <w:color w:val="404040"/>
                                  <w:w w:val="105"/>
                                  <w:sz w:val="17"/>
                                </w:rPr>
                                <w:t>22</w:t>
                              </w:r>
                            </w:p>
                          </w:txbxContent>
                        </wps:txbx>
                        <wps:bodyPr rot="0" vert="horz" wrap="square" lIns="0" tIns="0" rIns="0" bIns="0" anchor="t" anchorCtr="0" upright="1">
                          <a:noAutofit/>
                        </wps:bodyPr>
                      </wps:wsp>
                      <wps:wsp>
                        <wps:cNvPr id="829" name="Text Box 744"/>
                        <wps:cNvSpPr txBox="1">
                          <a:spLocks/>
                        </wps:cNvSpPr>
                        <wps:spPr bwMode="auto">
                          <a:xfrm>
                            <a:off x="2087" y="2904"/>
                            <a:ext cx="512"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11C4A2" w14:textId="77777777" w:rsidR="000B498F" w:rsidRDefault="000B498F" w:rsidP="000B498F">
                              <w:pPr>
                                <w:spacing w:line="117" w:lineRule="exact"/>
                                <w:ind w:left="91" w:right="109"/>
                                <w:jc w:val="center"/>
                                <w:rPr>
                                  <w:rFonts w:ascii="Carlito"/>
                                  <w:b/>
                                  <w:sz w:val="11"/>
                                </w:rPr>
                              </w:pPr>
                              <w:r>
                                <w:rPr>
                                  <w:rFonts w:ascii="Carlito"/>
                                  <w:b/>
                                  <w:color w:val="585858"/>
                                  <w:w w:val="105"/>
                                  <w:sz w:val="11"/>
                                </w:rPr>
                                <w:t>China</w:t>
                              </w:r>
                            </w:p>
                            <w:p w14:paraId="01B1736A" w14:textId="77777777" w:rsidR="000B498F" w:rsidRDefault="000B498F" w:rsidP="000B498F">
                              <w:pPr>
                                <w:spacing w:before="8" w:line="134" w:lineRule="exact"/>
                                <w:ind w:left="-1" w:right="18"/>
                                <w:jc w:val="center"/>
                                <w:rPr>
                                  <w:rFonts w:ascii="Carlito"/>
                                  <w:b/>
                                  <w:sz w:val="11"/>
                                </w:rPr>
                              </w:pPr>
                              <w:r>
                                <w:rPr>
                                  <w:rFonts w:ascii="Carlito"/>
                                  <w:b/>
                                  <w:color w:val="585858"/>
                                  <w:spacing w:val="-1"/>
                                  <w:w w:val="105"/>
                                  <w:sz w:val="11"/>
                                </w:rPr>
                                <w:t>Existentes</w:t>
                              </w:r>
                            </w:p>
                          </w:txbxContent>
                        </wps:txbx>
                        <wps:bodyPr rot="0" vert="horz" wrap="square" lIns="0" tIns="0" rIns="0" bIns="0" anchor="t" anchorCtr="0" upright="1">
                          <a:noAutofit/>
                        </wps:bodyPr>
                      </wps:wsp>
                      <wps:wsp>
                        <wps:cNvPr id="830" name="Text Box 743"/>
                        <wps:cNvSpPr txBox="1">
                          <a:spLocks/>
                        </wps:cNvSpPr>
                        <wps:spPr bwMode="auto">
                          <a:xfrm>
                            <a:off x="2786" y="2904"/>
                            <a:ext cx="7456" cy="1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566F4" w14:textId="77777777" w:rsidR="000B498F" w:rsidRDefault="000B498F" w:rsidP="000B498F">
                              <w:pPr>
                                <w:tabs>
                                  <w:tab w:val="left" w:pos="6245"/>
                                  <w:tab w:val="left" w:pos="6810"/>
                                </w:tabs>
                                <w:spacing w:line="117" w:lineRule="exact"/>
                                <w:rPr>
                                  <w:rFonts w:ascii="Carlito"/>
                                  <w:b/>
                                  <w:sz w:val="11"/>
                                </w:rPr>
                              </w:pPr>
                              <w:r>
                                <w:rPr>
                                  <w:rFonts w:ascii="Carlito"/>
                                  <w:b/>
                                  <w:color w:val="585858"/>
                                  <w:w w:val="105"/>
                                  <w:sz w:val="11"/>
                                </w:rPr>
                                <w:t xml:space="preserve">China Nueva   China Regiones   EEUU (NSPS)      EEUU (BACT)    EU 2017/1442   EU 2017/1442   EU 2017/1442 </w:t>
                              </w:r>
                              <w:r>
                                <w:rPr>
                                  <w:rFonts w:ascii="Carlito"/>
                                  <w:b/>
                                  <w:color w:val="585858"/>
                                  <w:spacing w:val="23"/>
                                  <w:w w:val="105"/>
                                  <w:sz w:val="11"/>
                                </w:rPr>
                                <w:t xml:space="preserve"> </w:t>
                              </w:r>
                              <w:r>
                                <w:rPr>
                                  <w:rFonts w:ascii="Carlito"/>
                                  <w:b/>
                                  <w:color w:val="585858"/>
                                  <w:w w:val="105"/>
                                  <w:sz w:val="11"/>
                                </w:rPr>
                                <w:t>EU 2017/1442</w:t>
                              </w:r>
                              <w:r>
                                <w:rPr>
                                  <w:rFonts w:ascii="Carlito"/>
                                  <w:b/>
                                  <w:color w:val="585858"/>
                                  <w:w w:val="105"/>
                                  <w:sz w:val="11"/>
                                </w:rPr>
                                <w:tab/>
                                <w:t>Chile</w:t>
                              </w:r>
                              <w:r>
                                <w:rPr>
                                  <w:rFonts w:ascii="Carlito"/>
                                  <w:b/>
                                  <w:color w:val="585858"/>
                                  <w:w w:val="105"/>
                                  <w:sz w:val="11"/>
                                </w:rPr>
                                <w:tab/>
                                <w:t>Chile</w:t>
                              </w:r>
                              <w:r>
                                <w:rPr>
                                  <w:rFonts w:ascii="Carlito"/>
                                  <w:b/>
                                  <w:color w:val="585858"/>
                                  <w:spacing w:val="1"/>
                                  <w:w w:val="105"/>
                                  <w:sz w:val="11"/>
                                </w:rPr>
                                <w:t xml:space="preserve"> </w:t>
                              </w:r>
                              <w:r>
                                <w:rPr>
                                  <w:rFonts w:ascii="Carlito"/>
                                  <w:b/>
                                  <w:color w:val="585858"/>
                                  <w:w w:val="105"/>
                                  <w:sz w:val="11"/>
                                </w:rPr>
                                <w:t>Nuevas</w:t>
                              </w:r>
                            </w:p>
                          </w:txbxContent>
                        </wps:txbx>
                        <wps:bodyPr rot="0" vert="horz" wrap="square" lIns="0" tIns="0" rIns="0" bIns="0" anchor="t" anchorCtr="0" upright="1">
                          <a:noAutofit/>
                        </wps:bodyPr>
                      </wps:wsp>
                      <wps:wsp>
                        <wps:cNvPr id="831" name="Text Box 742"/>
                        <wps:cNvSpPr txBox="1">
                          <a:spLocks/>
                        </wps:cNvSpPr>
                        <wps:spPr bwMode="auto">
                          <a:xfrm>
                            <a:off x="3694" y="3047"/>
                            <a:ext cx="328" cy="1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6B5005" w14:textId="77777777" w:rsidR="000B498F" w:rsidRDefault="000B498F" w:rsidP="000B498F">
                              <w:pPr>
                                <w:spacing w:line="117" w:lineRule="exact"/>
                                <w:rPr>
                                  <w:rFonts w:ascii="Carlito"/>
                                  <w:b/>
                                  <w:sz w:val="11"/>
                                </w:rPr>
                              </w:pPr>
                              <w:r>
                                <w:rPr>
                                  <w:rFonts w:ascii="Carlito"/>
                                  <w:b/>
                                  <w:color w:val="585858"/>
                                  <w:w w:val="105"/>
                                  <w:sz w:val="11"/>
                                </w:rPr>
                                <w:t>Claves</w:t>
                              </w:r>
                            </w:p>
                          </w:txbxContent>
                        </wps:txbx>
                        <wps:bodyPr rot="0" vert="horz" wrap="square" lIns="0" tIns="0" rIns="0" bIns="0" anchor="t" anchorCtr="0" upright="1">
                          <a:noAutofit/>
                        </wps:bodyPr>
                      </wps:wsp>
                      <wps:wsp>
                        <wps:cNvPr id="832" name="Text Box 741"/>
                        <wps:cNvSpPr txBox="1">
                          <a:spLocks/>
                        </wps:cNvSpPr>
                        <wps:spPr bwMode="auto">
                          <a:xfrm>
                            <a:off x="5786" y="3047"/>
                            <a:ext cx="3631" cy="1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E9B532" w14:textId="77777777" w:rsidR="000B498F" w:rsidRDefault="000B498F" w:rsidP="000B498F">
                              <w:pPr>
                                <w:spacing w:line="117" w:lineRule="exact"/>
                                <w:rPr>
                                  <w:rFonts w:ascii="Carlito"/>
                                  <w:b/>
                                  <w:sz w:val="11"/>
                                </w:rPr>
                              </w:pPr>
                              <w:r>
                                <w:rPr>
                                  <w:rFonts w:ascii="Carlito"/>
                                  <w:b/>
                                  <w:color w:val="585858"/>
                                  <w:w w:val="105"/>
                                  <w:sz w:val="11"/>
                                </w:rPr>
                                <w:t xml:space="preserve">(100-300MW) </w:t>
                              </w:r>
                              <w:r>
                                <w:rPr>
                                  <w:rFonts w:ascii="Carlito"/>
                                  <w:b/>
                                  <w:color w:val="585858"/>
                                  <w:w w:val="105"/>
                                  <w:sz w:val="11"/>
                                </w:rPr>
                                <w:t>(300-1000MW) (100-300MW) (100-300MW) Existentes</w:t>
                              </w:r>
                            </w:p>
                          </w:txbxContent>
                        </wps:txbx>
                        <wps:bodyPr rot="0" vert="horz" wrap="square" lIns="0" tIns="0" rIns="0" bIns="0" anchor="t" anchorCtr="0" upright="1">
                          <a:noAutofit/>
                        </wps:bodyPr>
                      </wps:wsp>
                      <wps:wsp>
                        <wps:cNvPr id="833" name="Text Box 740"/>
                        <wps:cNvSpPr txBox="1">
                          <a:spLocks/>
                        </wps:cNvSpPr>
                        <wps:spPr bwMode="auto">
                          <a:xfrm>
                            <a:off x="5898" y="3189"/>
                            <a:ext cx="2673" cy="1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D90FCA" w14:textId="77777777" w:rsidR="000B498F" w:rsidRDefault="000B498F" w:rsidP="000B498F">
                              <w:pPr>
                                <w:tabs>
                                  <w:tab w:val="left" w:pos="757"/>
                                  <w:tab w:val="left" w:pos="1582"/>
                                  <w:tab w:val="left" w:pos="2340"/>
                                </w:tabs>
                                <w:spacing w:line="117" w:lineRule="exact"/>
                                <w:rPr>
                                  <w:rFonts w:ascii="Carlito"/>
                                  <w:b/>
                                  <w:sz w:val="11"/>
                                </w:rPr>
                              </w:pPr>
                              <w:r>
                                <w:rPr>
                                  <w:rFonts w:ascii="Carlito"/>
                                  <w:b/>
                                  <w:color w:val="585858"/>
                                  <w:w w:val="105"/>
                                  <w:sz w:val="11"/>
                                </w:rPr>
                                <w:t>Existente</w:t>
                              </w:r>
                              <w:r>
                                <w:rPr>
                                  <w:rFonts w:ascii="Carlito"/>
                                  <w:b/>
                                  <w:color w:val="585858"/>
                                  <w:w w:val="105"/>
                                  <w:sz w:val="11"/>
                                </w:rPr>
                                <w:tab/>
                                <w:t>Existente</w:t>
                              </w:r>
                              <w:r>
                                <w:rPr>
                                  <w:rFonts w:ascii="Carlito"/>
                                  <w:b/>
                                  <w:color w:val="585858"/>
                                  <w:w w:val="105"/>
                                  <w:sz w:val="11"/>
                                </w:rPr>
                                <w:tab/>
                                <w:t>Nueva</w:t>
                              </w:r>
                              <w:r>
                                <w:rPr>
                                  <w:rFonts w:ascii="Carlito"/>
                                  <w:b/>
                                  <w:color w:val="585858"/>
                                  <w:w w:val="105"/>
                                  <w:sz w:val="11"/>
                                </w:rPr>
                                <w:tab/>
                                <w:t>Nueva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FFFAA0" id="Group 739" o:spid="_x0000_s1089" style="position:absolute;left:0;text-align:left;margin-left:69.65pt;margin-top:24.65pt;width:455.7pt;height:147.35pt;z-index:251659264;mso-position-horizontal-relative:page" coordorigin="1393,493" coordsize="9114,29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">
                <v:shape id="AutoShape 834" o:spid="_x0000_s1090" style="position:absolute;left:1955;top:2387;width:259;height:371;visibility:visible;mso-wrap-style:square;v-text-anchor:top" coordsize="259,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" path="m,371r259,m,324r259,m,278r259,m,231r259,m,138r259,m,91r259,m,44r259,m,l259,e" filled="f" strokecolor="#f1f1f1" strokeweight=".7pt">
                  <v:path arrowok="t" o:connecttype="custom" o:connectlocs="0,2759;259,2759;0,2712;259,2712;0,2666;259,2666;0,2619;259,2619;0,2526;259,2526;0,2479;259,2479;0,2432;259,2432;0,2388;259,2388" o:connectangles="0,0,0,0,0,0,0,0,0,0,0,0,0,0,0,0"/>
                </v:shape>
                <v:line id="Line 833" o:spid="_x0000_s1091" style="position:absolute;visibility:visible;mso-wrap-style:square" from="1955,2572" to="2214,257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" strokecolor="#d9d9d9" strokeweight=".7pt">
                  <o:lock v:ext="edit" shapetype="f"/>
                </v:line>
                <v:shape id="AutoShape 832" o:spid="_x0000_s1092" style="position:absolute;left:1955;top:2154;width:259;height:140;visibility:visible;mso-wrap-style:square;v-text-anchor:top" coordsize="259,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" path="m,140r259,m,93r259,m,46r259,m,l259,e" filled="f" strokecolor="#f1f1f1" strokeweight=".7pt">
                  <v:path arrowok="t" o:connecttype="custom" o:connectlocs="0,2295;259,2295;0,2248;259,2248;0,2201;259,2201;0,2155;259,2155" o:connectangles="0,0,0,0,0,0,0,0"/>
                </v:shape>
                <v:line id="Line 831" o:spid="_x0000_s1093" style="position:absolute;visibility:visible;mso-wrap-style:square" from="1955,2341" to="2214,23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" strokecolor="#d9d9d9" strokeweight=".7pt">
                  <o:lock v:ext="edit" shapetype="f"/>
                </v:line>
                <v:shape id="AutoShape 830" o:spid="_x0000_s1094" style="position:absolute;left:1955;top:1923;width:259;height:138;visibility:visible;mso-wrap-style:square;v-text-anchor:top" coordsize="259,1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" path="m,137r259,m,91r259,m,44r259,m,l259,e" filled="f" strokecolor="#f1f1f1" strokeweight=".7pt">
                  <v:path arrowok="t" o:connecttype="custom" o:connectlocs="0,2061;259,2061;0,2015;259,2015;0,1968;259,1968;0,1924;259,1924" o:connectangles="0,0,0,0,0,0,0,0"/>
                </v:shape>
                <v:line id="Line 829" o:spid="_x0000_s1095" style="position:absolute;visibility:visible;mso-wrap-style:square" from="1955,2108" to="2214,210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" strokecolor="#d9d9d9" strokeweight=".7pt">
                  <o:lock v:ext="edit" shapetype="f"/>
                </v:line>
                <v:shape id="AutoShape 828" o:spid="_x0000_s1096" style="position:absolute;left:2452;top:2387;width:521;height:371;visibility:visible;mso-wrap-style:square;v-text-anchor:top" coordsize="521,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" path="m,371r521,m,324r521,m,278r521,m,231r521,m,138r521,m,91r521,m,44r521,m,l521,e" filled="f" strokecolor="#f1f1f1" strokeweight=".7pt">
                  <v:path arrowok="t" o:connecttype="custom" o:connectlocs="0,2759;521,2759;0,2712;521,2712;0,2666;521,2666;0,2619;521,2619;0,2526;521,2526;0,2479;521,2479;0,2432;521,2432;0,2388;521,2388" o:connectangles="0,0,0,0,0,0,0,0,0,0,0,0,0,0,0,0"/>
                </v:shape>
                <v:line id="Line 827" o:spid="_x0000_s1097" style="position:absolute;visibility:visible;mso-wrap-style:square" from="2452,2572" to="2973,257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" strokecolor="#d9d9d9" strokeweight=".7pt">
                  <o:lock v:ext="edit" shapetype="f"/>
                </v:line>
                <v:shape id="AutoShape 826" o:spid="_x0000_s1098" style="position:absolute;left:3210;top:2387;width:1277;height:371;visibility:visible;mso-wrap-style:square;v-text-anchor:top" coordsize="1277,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" path="m,371r518,m,324r518,m,278r518,m,231r518,m756,371r520,m756,324r520,m756,278r520,m756,231r520,m,138r1276,m,91r1276,m,44r1276,m,l1276,e" filled="f" strokecolor="#f1f1f1" strokeweight=".7pt">
                  <v:path arrowok="t" o:connecttype="custom" o:connectlocs="0,2759;518,2759;0,2712;518,2712;0,2666;518,2666;0,2619;518,2619;756,2759;1276,2759;756,2712;1276,2712;756,2666;1276,2666;756,2619;1276,2619;0,2526;1276,2526;0,2479;1276,2479;0,2432;1276,2432;0,2388;1276,2388" o:connectangles="0,0,0,0,0,0,0,0,0,0,0,0,0,0,0,0,0,0,0,0,0,0,0,0"/>
                </v:shape>
                <v:shape id="AutoShape 825" o:spid="_x0000_s1099" style="position:absolute;left:3210;top:2568;width:1277;height:7;visibility:visible;mso-wrap-style:square;v-text-anchor:top" coordsize="127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" path="m,7r1276,m,l1276,e" filled="f" strokecolor="#d9d9d9" strokeweight=".1235mm">
                  <v:path arrowok="t" o:connecttype="custom" o:connectlocs="0,2576;1276,2576;0,2569;1276,2569" o:connectangles="0,0,0,0"/>
                </v:shape>
                <v:shape id="AutoShape 824" o:spid="_x0000_s1100" style="position:absolute;left:2452;top:2154;width:3549;height:140;visibility:visible;mso-wrap-style:square;v-text-anchor:top" coordsize="3549,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" path="m,140r3549,m,93r3549,m,46r3549,m,l3549,e" filled="f" strokecolor="#f1f1f1" strokeweight=".7pt">
                  <v:path arrowok="t" o:connecttype="custom" o:connectlocs="0,2295;3549,2295;0,2248;3549,2248;0,2201;3549,2201;0,2155;3549,2155" o:connectangles="0,0,0,0,0,0,0,0"/>
                </v:shape>
                <v:line id="Line 823" o:spid="_x0000_s1101" style="position:absolute;visibility:visible;mso-wrap-style:square" from="2452,2345" to="4487,234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" strokecolor="#d9d9d9" strokeweight=".1235mm">
                  <o:lock v:ext="edit" shapetype="f"/>
                </v:line>
                <v:shape id="AutoShape 822" o:spid="_x0000_s1102" style="position:absolute;left:4725;top:2387;width:1277;height:371;visibility:visible;mso-wrap-style:square;v-text-anchor:top" coordsize="1277,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" path="m,371r520,m,324r520,m756,371r520,m756,324r520,m,278r1276,m,231r1276,m,138r1276,m,91r1276,m,44r1276,m,l1276,e" filled="f" strokecolor="#f1f1f1" strokeweight=".7pt">
                  <v:path arrowok="t" o:connecttype="custom" o:connectlocs="0,2759;520,2759;0,2712;520,2712;756,2759;1276,2759;756,2712;1276,2712;0,2666;1276,2666;0,2619;1276,2619;0,2526;1276,2526;0,2479;1276,2479;0,2432;1276,2432;0,2388;1276,2388" o:connectangles="0,0,0,0,0,0,0,0,0,0,0,0,0,0,0,0,0,0,0,0"/>
                </v:shape>
                <v:shape id="AutoShape 821" o:spid="_x0000_s1103" style="position:absolute;left:4725;top:2568;width:1277;height:7;visibility:visible;mso-wrap-style:square;v-text-anchor:top" coordsize="127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" path="m,7r1276,m,l1276,e" filled="f" strokecolor="#d9d9d9" strokeweight=".1235mm">
                  <v:path arrowok="t" o:connecttype="custom" o:connectlocs="0,2576;1276,2576;0,2569;1276,2569" o:connectangles="0,0,0,0"/>
                </v:shape>
                <v:shape id="AutoShape 820" o:spid="_x0000_s1104" style="position:absolute;left:2452;top:2337;width:3549;height:7;visibility:visible;mso-wrap-style:square;v-text-anchor:top" coordsize="354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" path="m2273,7r1276,m,l3549,e" filled="f" strokecolor="#d9d9d9" strokeweight=".1235mm">
                  <v:path arrowok="t" o:connecttype="custom" o:connectlocs="2273,2345;3549,2345;0,2338;3549,2338" o:connectangles="0,0,0,0"/>
                </v:shape>
                <v:shape id="AutoShape 819" o:spid="_x0000_s1105" style="position:absolute;left:2452;top:1923;width:3549;height:138;visibility:visible;mso-wrap-style:square;v-text-anchor:top" coordsize="3549,1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" path="m,137r3549,m,91r3549,m,44r3549,m,l3549,e" filled="f" strokecolor="#f1f1f1" strokeweight=".7pt">
                  <v:path arrowok="t" o:connecttype="custom" o:connectlocs="0,2061;3549,2061;0,2015;3549,2015;0,1968;3549,1968;0,1924;3549,1924" o:connectangles="0,0,0,0,0,0,0,0"/>
                </v:shape>
                <v:line id="Line 818" o:spid="_x0000_s1106" style="position:absolute;visibility:visible;mso-wrap-style:square" from="2452,2108" to="6001,210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" strokecolor="#d9d9d9" strokeweight=".7pt">
                  <o:lock v:ext="edit" shapetype="f"/>
                </v:line>
                <v:shape id="AutoShape 817" o:spid="_x0000_s1107" style="position:absolute;left:1955;top:1690;width:7077;height:140;visibility:visible;mso-wrap-style:square;v-text-anchor:top" coordsize="7077,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" path="m,140r7077,m,94r7077,m,47r7077,m,l7077,e" filled="f" strokecolor="#f1f1f1" strokeweight=".7pt">
                  <v:path arrowok="t" o:connecttype="custom" o:connectlocs="0,1830;7077,1830;0,1784;7077,1784;0,1737;7077,1737;0,1690;7077,1690" o:connectangles="0,0,0,0,0,0,0,0"/>
                </v:shape>
                <v:line id="Line 816" o:spid="_x0000_s1108" style="position:absolute;visibility:visible;mso-wrap-style:square" from="1955,1880" to="6001,188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" strokecolor="#d9d9d9" strokeweight=".1236mm">
                  <o:lock v:ext="edit" shapetype="f"/>
                </v:line>
                <v:shape id="AutoShape 815" o:spid="_x0000_s1109" style="position:absolute;left:6239;top:2387;width:521;height:371;visibility:visible;mso-wrap-style:square;v-text-anchor:top" coordsize="521,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" path="m,371r521,m,324r521,m,278r521,m,231r521,m,138r521,m,91r521,m,44r521,m,l521,e" filled="f" strokecolor="#f1f1f1" strokeweight=".7pt">
                  <v:path arrowok="t" o:connecttype="custom" o:connectlocs="0,2759;521,2759;0,2712;521,2712;0,2666;521,2666;0,2619;521,2619;0,2526;521,2526;0,2479;521,2479;0,2432;521,2432;0,2388;521,2388" o:connectangles="0,0,0,0,0,0,0,0,0,0,0,0,0,0,0,0"/>
                </v:shape>
                <v:shape id="AutoShape 814" o:spid="_x0000_s1110" style="position:absolute;left:6239;top:2568;width:521;height:7;visibility:visible;mso-wrap-style:square;v-text-anchor:top" coordsize="52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" path="m,7r521,m,l521,e" filled="f" strokecolor="#d9d9d9" strokeweight=".1235mm">
                  <v:path arrowok="t" o:connecttype="custom" o:connectlocs="0,2576;521,2576;0,2569;521,2569" o:connectangles="0,0,0,0"/>
                </v:shape>
                <v:shape id="AutoShape 813" o:spid="_x0000_s1111" style="position:absolute;left:6239;top:2247;width:1277;height:47;visibility:visible;mso-wrap-style:square;v-text-anchor:top" coordsize="1277,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" path="m,47r521,m,l521,m759,47r518,m759,r518,e" filled="f" strokecolor="#f1f1f1" strokeweight=".7pt">
                  <v:path arrowok="t" o:connecttype="custom" o:connectlocs="0,2295;521,2295;0,2248;521,2248;759,2295;1277,2295;759,2248;1277,2248" o:connectangles="0,0,0,0,0,0,0,0"/>
                </v:shape>
                <v:shape id="AutoShape 812" o:spid="_x0000_s1112" style="position:absolute;left:6239;top:2197;width:1277;height:7;visibility:visible;mso-wrap-style:square;v-text-anchor:top" coordsize="127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" path="m,7r1277,m,l1277,e" filled="f" strokecolor="#f1f1f1" strokeweight=".1235mm">
                  <v:path arrowok="t" o:connecttype="custom" o:connectlocs="0,2205;1277,2205;0,2198;1277,2198" o:connectangles="0,0,0,0"/>
                </v:shape>
                <v:line id="Line 811" o:spid="_x0000_s1113" style="position:absolute;visibility:visible;mso-wrap-style:square" from="6239,2155" to="7516,215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" strokecolor="#f1f1f1" strokeweight=".7pt">
                  <o:lock v:ext="edit" shapetype="f"/>
                </v:line>
                <v:line id="Line 810" o:spid="_x0000_s1114" style="position:absolute;visibility:visible;mso-wrap-style:square" from="6239,2345" to="6760,234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" strokecolor="#d9d9d9" strokeweight=".1235mm">
                  <o:lock v:ext="edit" shapetype="f"/>
                </v:line>
                <v:shape id="AutoShape 809" o:spid="_x0000_s1115" style="position:absolute;left:6997;top:2387;width:518;height:371;visibility:visible;mso-wrap-style:square;v-text-anchor:top" coordsize="518,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" path="m,371r518,m,324r518,m,278r518,m,231r518,m,138r518,m,91r518,m,44r518,m,l518,e" filled="f" strokecolor="#f1f1f1" strokeweight=".7pt">
                  <v:path arrowok="t" o:connecttype="custom" o:connectlocs="0,2759;518,2759;0,2712;518,2712;0,2666;518,2666;0,2619;518,2619;0,2526;518,2526;0,2479;518,2479;0,2432;518,2432;0,2388;518,2388" o:connectangles="0,0,0,0,0,0,0,0,0,0,0,0,0,0,0,0"/>
                </v:shape>
                <v:shape id="AutoShape 808" o:spid="_x0000_s1116" style="position:absolute;left:6997;top:2568;width:518;height:7;visibility:visible;mso-wrap-style:square;v-text-anchor:top" coordsize="51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" path="m,7r518,m,l518,e" filled="f" strokecolor="#d9d9d9" strokeweight=".1235mm">
                  <v:path arrowok="t" o:connecttype="custom" o:connectlocs="0,2576;518,2576;0,2569;518,2569" o:connectangles="0,0,0,0"/>
                </v:shape>
                <v:shape id="AutoShape 807" o:spid="_x0000_s1117" style="position:absolute;left:6239;top:2337;width:1277;height:7;visibility:visible;mso-wrap-style:square;v-text-anchor:top" coordsize="127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" path="m759,7r518,m,l521,m759,r518,e" filled="f" strokecolor="#d9d9d9" strokeweight=".1235mm">
                  <v:path arrowok="t" o:connecttype="custom" o:connectlocs="759,2345;1277,2345;0,2338;521,2338;759,2338;1277,2338" o:connectangles="0,0,0,0,0,0"/>
                </v:shape>
                <v:shape id="AutoShape 806" o:spid="_x0000_s1118" style="position:absolute;left:7753;top:2387;width:1279;height:371;visibility:visible;mso-wrap-style:square;v-text-anchor:top" coordsize="1279,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" path="m,371r520,m,324r520,m,278r520,m,231r520,m,138r520,m,91r520,m758,138r520,m758,91r520,m,44r1278,m,l1278,e" filled="f" strokecolor="#f1f1f1" strokeweight=".7pt">
                  <v:path arrowok="t" o:connecttype="custom" o:connectlocs="0,2759;520,2759;0,2712;520,2712;0,2666;520,2666;0,2619;520,2619;0,2526;520,2526;0,2479;520,2479;758,2526;1278,2526;758,2479;1278,2479;0,2432;1278,2432;0,2388;1278,2388" o:connectangles="0,0,0,0,0,0,0,0,0,0,0,0,0,0,0,0,0,0,0,0"/>
                </v:shape>
                <v:line id="Line 805" o:spid="_x0000_s1119" style="position:absolute;visibility:visible;mso-wrap-style:square" from="7754,2576" to="8274,25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" strokecolor="#d9d9d9" strokeweight=".1235mm">
                  <o:lock v:ext="edit" shapetype="f"/>
                </v:line>
                <v:shape id="AutoShape 804" o:spid="_x0000_s1120" style="position:absolute;left:8512;top:2618;width:521;height:140;visibility:visible;mso-wrap-style:square;v-text-anchor:top" coordsize="52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" path="m,140r520,m,93r520,m,47r520,m,l520,e" filled="f" strokecolor="#f1f1f1" strokeweight=".7pt">
                  <v:path arrowok="t" o:connecttype="custom" o:connectlocs="0,2759;520,2759;0,2712;520,2712;0,2666;520,2666;0,2619;520,2619" o:connectangles="0,0,0,0,0,0,0,0"/>
                </v:shape>
                <v:shape id="AutoShape 803" o:spid="_x0000_s1121" style="position:absolute;left:7753;top:2568;width:1279;height:7;visibility:visible;mso-wrap-style:square;v-text-anchor:top" coordsize="127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" path="m758,7r520,m,l520,m758,r520,e" filled="f" strokecolor="#d9d9d9" strokeweight=".1235mm">
                  <v:path arrowok="t" o:connecttype="custom" o:connectlocs="758,2576;1278,2576;0,2569;520,2569;758,2569;1278,2569" o:connectangles="0,0,0,0,0,0"/>
                </v:shape>
                <v:shape id="AutoShape 802" o:spid="_x0000_s1122" style="position:absolute;left:7753;top:2247;width:1279;height:47;visibility:visible;mso-wrap-style:square;v-text-anchor:top" coordsize="1279,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" path="m,47r1278,m,l1278,e" filled="f" strokecolor="#f1f1f1" strokeweight=".7pt">
                  <v:path arrowok="t" o:connecttype="custom" o:connectlocs="0,2295;1278,2295;0,2248;1278,2248" o:connectangles="0,0,0,0"/>
                </v:shape>
                <v:shape id="AutoShape 801" o:spid="_x0000_s1123" style="position:absolute;left:7753;top:2197;width:1279;height:7;visibility:visible;mso-wrap-style:square;v-text-anchor:top" coordsize="127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" path="m,7r1278,m,l1278,e" filled="f" strokecolor="#f1f1f1" strokeweight=".1235mm">
                  <v:path arrowok="t" o:connecttype="custom" o:connectlocs="0,2205;1278,2205;0,2198;1278,2198" o:connectangles="0,0,0,0"/>
                </v:shape>
                <v:line id="Line 800" o:spid="_x0000_s1124" style="position:absolute;visibility:visible;mso-wrap-style:square" from="7754,2155" to="9032,215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" strokecolor="#f1f1f1" strokeweight=".7pt">
                  <o:lock v:ext="edit" shapetype="f"/>
                </v:line>
                <v:shape id="AutoShape 799" o:spid="_x0000_s1125" style="position:absolute;left:7753;top:2337;width:1279;height:7;visibility:visible;mso-wrap-style:square;v-text-anchor:top" coordsize="127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" path="m,7r1278,m,l1278,e" filled="f" strokecolor="#d9d9d9" strokeweight=".1235mm">
                  <v:path arrowok="t" o:connecttype="custom" o:connectlocs="0,2345;1278,2345;0,2338;1278,2338" o:connectangles="0,0,0,0"/>
                </v:shape>
                <v:shape id="AutoShape 798" o:spid="_x0000_s1126" style="position:absolute;left:6239;top:1923;width:2793;height:138;visibility:visible;mso-wrap-style:square;v-text-anchor:top" coordsize="2793,1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" path="m,137r2793,m,91r2793,m,44r2793,m,l2793,e" filled="f" strokecolor="#f1f1f1" strokeweight=".7pt">
                  <v:path arrowok="t" o:connecttype="custom" o:connectlocs="0,2061;2793,2061;0,2015;2793,2015;0,1968;2793,1968;0,1924;2793,1924" o:connectangles="0,0,0,0,0,0,0,0"/>
                </v:shape>
                <v:shape id="AutoShape 797" o:spid="_x0000_s1127" style="position:absolute;left:6239;top:2104;width:2793;height:7;visibility:visible;mso-wrap-style:square;v-text-anchor:top" coordsize="2793,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" path="m,7r2793,m,l2793,e" filled="f" strokecolor="#d9d9d9" strokeweight=".1236mm">
                  <v:path arrowok="t" o:connecttype="custom" o:connectlocs="0,2111;2793,2111;0,2104;2793,2104" o:connectangles="0,0,0,0"/>
                </v:shape>
                <v:line id="Line 796" o:spid="_x0000_s1128" style="position:absolute;visibility:visible;mso-wrap-style:square" from="6239,1880" to="9032,188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" strokecolor="#d9d9d9" strokeweight=".1236mm">
                  <o:lock v:ext="edit" shapetype="f"/>
                </v:line>
                <v:line id="Line 795" o:spid="_x0000_s1129" style="position:absolute;visibility:visible;mso-wrap-style:square" from="1955,1873" to="9032,187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" strokecolor="#d9d9d9" strokeweight=".1236mm">
                  <o:lock v:ext="edit" shapetype="f"/>
                </v:line>
                <v:shape id="AutoShape 794" o:spid="_x0000_s1130" style="position:absolute;left:1955;top:1459;width:7077;height:138;visibility:visible;mso-wrap-style:square;v-text-anchor:top" coordsize="7077,1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" path="m,138r7077,m,91r7077,m,45r7077,m,l7077,e" filled="f" strokecolor="#f1f1f1" strokeweight=".7pt">
                  <v:path arrowok="t" o:connecttype="custom" o:connectlocs="0,1597;7077,1597;0,1550;7077,1550;0,1504;7077,1504;0,1459;7077,1459" o:connectangles="0,0,0,0,0,0,0,0"/>
                </v:shape>
                <v:line id="Line 793" o:spid="_x0000_s1131" style="position:absolute;visibility:visible;mso-wrap-style:square" from="1955,1644" to="9032,164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" strokecolor="#d9d9d9" strokeweight=".7pt">
                  <o:lock v:ext="edit" shapetype="f"/>
                </v:line>
                <v:shape id="AutoShape 792" o:spid="_x0000_s1132" style="position:absolute;left:1955;top:1225;width:7077;height:140;visibility:visible;mso-wrap-style:square;v-text-anchor:top" coordsize="7077,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" path="m,140r7077,m,93r7077,m,47r7077,m,l7077,e" filled="f" strokecolor="#f1f1f1" strokeweight=".7pt">
                  <v:path arrowok="t" o:connecttype="custom" o:connectlocs="0,1366;7077,1366;0,1319;7077,1319;0,1273;7077,1273;0,1226;7077,1226" o:connectangles="0,0,0,0,0,0,0,0"/>
                </v:shape>
                <v:line id="Line 791" o:spid="_x0000_s1133" style="position:absolute;visibility:visible;mso-wrap-style:square" from="1955,1413" to="9032,14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" strokecolor="#d9d9d9" strokeweight=".7pt">
                  <o:lock v:ext="edit" shapetype="f"/>
                </v:line>
                <v:shape id="AutoShape 790" o:spid="_x0000_s1134" style="position:absolute;left:1955;top:994;width:7077;height:138;visibility:visible;mso-wrap-style:square;v-text-anchor:top" coordsize="7077,1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" path="m,138r7077,m,91r7077,m,44r7077,m,l7077,e" filled="f" strokecolor="#f1f1f1" strokeweight=".7pt">
                  <v:path arrowok="t" o:connecttype="custom" o:connectlocs="0,1133;7077,1133;0,1086;7077,1086;0,1039;7077,1039;0,995;7077,995" o:connectangles="0,0,0,0,0,0,0,0"/>
                </v:shape>
                <v:line id="Line 789" o:spid="_x0000_s1135" style="position:absolute;visibility:visible;mso-wrap-style:square" from="1955,1179" to="9032,117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" strokecolor="#d9d9d9" strokeweight=".7pt">
                  <o:lock v:ext="edit" shapetype="f"/>
                </v:line>
                <v:shape id="AutoShape 788" o:spid="_x0000_s1136" style="position:absolute;left:9268;top:2387;width:521;height:371;visibility:visible;mso-wrap-style:square;v-text-anchor:top" coordsize="521,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" path="m,371r520,m,324r520,m,278r520,m,231r520,m,138r520,m,91r520,m,44r520,m,l520,e" filled="f" strokecolor="#f1f1f1" strokeweight=".7pt">
                  <v:path arrowok="t" o:connecttype="custom" o:connectlocs="0,2759;520,2759;0,2712;520,2712;0,2666;520,2666;0,2619;520,2619;0,2526;520,2526;0,2479;520,2479;0,2432;520,2432;0,2388;520,2388" o:connectangles="0,0,0,0,0,0,0,0,0,0,0,0,0,0,0,0"/>
                </v:shape>
                <v:line id="Line 787" o:spid="_x0000_s1137" style="position:absolute;visibility:visible;mso-wrap-style:square" from="9268,2572" to="9788,257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" strokecolor="#d9d9d9" strokeweight=".7pt">
                  <o:lock v:ext="edit" shapetype="f"/>
                </v:line>
                <v:shape id="AutoShape 786" o:spid="_x0000_s1138" style="position:absolute;left:9268;top:2154;width:521;height:140;visibility:visible;mso-wrap-style:square;v-text-anchor:top" coordsize="52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" path="m,140r520,m,93r520,m,46r520,m,l520,e" filled="f" strokecolor="#f1f1f1" strokeweight=".7pt">
                  <v:path arrowok="t" o:connecttype="custom" o:connectlocs="0,2295;520,2295;0,2248;520,2248;0,2201;520,2201;0,2155;520,2155" o:connectangles="0,0,0,0,0,0,0,0"/>
                </v:shape>
                <v:line id="Line 785" o:spid="_x0000_s1139" style="position:absolute;visibility:visible;mso-wrap-style:square" from="9268,2341" to="9788,23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" strokecolor="#d9d9d9" strokeweight=".7pt">
                  <o:lock v:ext="edit" shapetype="f"/>
                </v:line>
                <v:shape id="AutoShape 784" o:spid="_x0000_s1140" style="position:absolute;left:9268;top:1923;width:521;height:138;visibility:visible;mso-wrap-style:square;v-text-anchor:top" coordsize="521,1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" path="m,137r520,m,91r520,m,44r520,m,l520,e" filled="f" strokecolor="#f1f1f1" strokeweight=".7pt">
                  <v:path arrowok="t" o:connecttype="custom" o:connectlocs="0,2061;520,2061;0,2015;520,2015;0,1968;520,1968;0,1924;520,1924" o:connectangles="0,0,0,0,0,0,0,0"/>
                </v:shape>
                <v:line id="Line 783" o:spid="_x0000_s1141" style="position:absolute;visibility:visible;mso-wrap-style:square" from="9268,2108" to="9788,210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" strokecolor="#d9d9d9" strokeweight=".7pt">
                  <o:lock v:ext="edit" shapetype="f"/>
                </v:line>
                <v:shape id="AutoShape 782" o:spid="_x0000_s1142" style="position:absolute;left:10026;top:2387;width:259;height:371;visibility:visible;mso-wrap-style:square;v-text-anchor:top" coordsize="259,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" path="m,371r259,m,324r259,m,278r259,m,231r259,m,138r259,m,91r259,m,44r259,m,l259,e" filled="f" strokecolor="#f1f1f1" strokeweight=".7pt">
                  <v:path arrowok="t" o:connecttype="custom" o:connectlocs="0,2759;259,2759;0,2712;259,2712;0,2666;259,2666;0,2619;259,2619;0,2526;259,2526;0,2479;259,2479;0,2432;259,2432;0,2388;259,2388" o:connectangles="0,0,0,0,0,0,0,0,0,0,0,0,0,0,0,0"/>
                </v:shape>
                <v:line id="Line 781" o:spid="_x0000_s1143" style="position:absolute;visibility:visible;mso-wrap-style:square" from="10026,2572" to="10285,257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" strokecolor="#d9d9d9" strokeweight=".7pt">
                  <o:lock v:ext="edit" shapetype="f"/>
                </v:line>
                <v:shape id="AutoShape 780" o:spid="_x0000_s1144" style="position:absolute;left:10026;top:2154;width:259;height:140;visibility:visible;mso-wrap-style:square;v-text-anchor:top" coordsize="259,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" path="m,140r259,m,93r259,m,46r259,m,l259,e" filled="f" strokecolor="#f1f1f1" strokeweight=".7pt">
                  <v:path arrowok="t" o:connecttype="custom" o:connectlocs="0,2295;259,2295;0,2248;259,2248;0,2201;259,2201;0,2155;259,2155" o:connectangles="0,0,0,0,0,0,0,0"/>
                </v:shape>
                <v:line id="Line 779" o:spid="_x0000_s1145" style="position:absolute;visibility:visible;mso-wrap-style:square" from="10026,2341" to="10285,23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" strokecolor="#d9d9d9" strokeweight=".7pt">
                  <o:lock v:ext="edit" shapetype="f"/>
                </v:line>
                <v:shape id="AutoShape 778" o:spid="_x0000_s1146" style="position:absolute;left:10026;top:1923;width:259;height:138;visibility:visible;mso-wrap-style:square;v-text-anchor:top" coordsize="259,1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" path="m,137r259,m,91r259,m,44r259,m,l259,e" filled="f" strokecolor="#f1f1f1" strokeweight=".7pt">
                  <v:path arrowok="t" o:connecttype="custom" o:connectlocs="0,2061;259,2061;0,2015;259,2015;0,1968;259,1968;0,1924;259,1924" o:connectangles="0,0,0,0,0,0,0,0"/>
                </v:shape>
                <v:line id="Line 777" o:spid="_x0000_s1147" style="position:absolute;visibility:visible;mso-wrap-style:square" from="10026,2108" to="10285,210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" strokecolor="#d9d9d9" strokeweight=".7pt">
                  <o:lock v:ext="edit" shapetype="f"/>
                </v:line>
                <v:shape id="AutoShape 776" o:spid="_x0000_s1148" style="position:absolute;left:9268;top:1690;width:1018;height:140;visibility:visible;mso-wrap-style:square;v-text-anchor:top" coordsize="1018,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" path="m,140r1017,m,94r1017,m,47r1017,m,l1017,e" filled="f" strokecolor="#f1f1f1" strokeweight=".7pt">
                  <v:path arrowok="t" o:connecttype="custom" o:connectlocs="0,1830;1017,1830;0,1784;1017,1784;0,1737;1017,1737;0,1690;1017,1690" o:connectangles="0,0,0,0,0,0,0,0"/>
                </v:shape>
                <v:shape id="AutoShape 775" o:spid="_x0000_s1149" style="position:absolute;left:9268;top:1873;width:1018;height:7;visibility:visible;mso-wrap-style:square;v-text-anchor:top" coordsize="101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" path="m,7r1017,m,l1017,e" filled="f" strokecolor="#d9d9d9" strokeweight=".1234mm">
                  <v:path arrowok="t" o:connecttype="custom" o:connectlocs="0,1880;1017,1880;0,1873;1017,1873" o:connectangles="0,0,0,0"/>
                </v:shape>
                <v:shape id="AutoShape 774" o:spid="_x0000_s1150" style="position:absolute;left:9268;top:1459;width:1018;height:138;visibility:visible;mso-wrap-style:square;v-text-anchor:top" coordsize="1018,1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" path="m,138r1017,m,91r1017,m,45r1017,m,l1017,e" filled="f" strokecolor="#f1f1f1" strokeweight=".7pt">
                  <v:path arrowok="t" o:connecttype="custom" o:connectlocs="0,1597;1017,1597;0,1550;1017,1550;0,1504;1017,1504;0,1459;1017,1459" o:connectangles="0,0,0,0,0,0,0,0"/>
                </v:shape>
                <v:line id="Line 773" o:spid="_x0000_s1151" style="position:absolute;visibility:visible;mso-wrap-style:square" from="9268,1644" to="10285,164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" strokecolor="#d9d9d9" strokeweight=".7pt">
                  <o:lock v:ext="edit" shapetype="f"/>
                </v:line>
                <v:shape id="AutoShape 772" o:spid="_x0000_s1152" style="position:absolute;left:9268;top:1225;width:1018;height:140;visibility:visible;mso-wrap-style:square;v-text-anchor:top" coordsize="1018,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" path="m,140r1017,m,93r1017,m,47r1017,m,l1017,e" filled="f" strokecolor="#f1f1f1" strokeweight=".7pt">
                  <v:path arrowok="t" o:connecttype="custom" o:connectlocs="0,1366;1017,1366;0,1319;1017,1319;0,1273;1017,1273;0,1226;1017,1226" o:connectangles="0,0,0,0,0,0,0,0"/>
                </v:shape>
                <v:line id="Line 771" o:spid="_x0000_s1153" style="position:absolute;visibility:visible;mso-wrap-style:square" from="9268,1413" to="10285,14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" strokecolor="#d9d9d9" strokeweight=".7pt">
                  <o:lock v:ext="edit" shapetype="f"/>
                </v:line>
                <v:shape id="AutoShape 770" o:spid="_x0000_s1154" style="position:absolute;left:9268;top:994;width:1018;height:138;visibility:visible;mso-wrap-style:square;v-text-anchor:top" coordsize="1018,1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" path="m,138r1017,m,91r1017,m,44r1017,m,l1017,e" filled="f" strokecolor="#f1f1f1" strokeweight=".7pt">
                  <v:path arrowok="t" o:connecttype="custom" o:connectlocs="0,1133;1017,1133;0,1086;1017,1086;0,1039;1017,1039;0,995;1017,995" o:connectangles="0,0,0,0,0,0,0,0"/>
                </v:shape>
                <v:line id="Line 769" o:spid="_x0000_s1155" style="position:absolute;visibility:visible;mso-wrap-style:square" from="9268,1179" to="10285,117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" strokecolor="#d9d9d9" strokeweight=".7pt">
                  <o:lock v:ext="edit" shapetype="f"/>
                </v:line>
                <v:shape id="AutoShape 768" o:spid="_x0000_s1156" style="position:absolute;left:1955;top:761;width:8330;height:140;visibility:visible;mso-wrap-style:square;v-text-anchor:top" coordsize="8330,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" path="m,140r8330,m,93r8330,m,46r8330,m,l8330,e" filled="f" strokecolor="#f1f1f1" strokeweight=".7pt">
                  <v:path arrowok="t" o:connecttype="custom" o:connectlocs="0,902;8330,902;0,855;8330,855;0,808;8330,808;0,762;8330,762" o:connectangles="0,0,0,0,0,0,0,0"/>
                </v:shape>
                <v:shape id="AutoShape 767" o:spid="_x0000_s1157" style="position:absolute;left:1955;top:944;width:8330;height:7;visibility:visible;mso-wrap-style:square;v-text-anchor:top" coordsize="833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" path="m,7r8330,m,l8330,e" filled="f" strokecolor="#d9d9d9" strokeweight=".1234mm">
                  <v:path arrowok="t" o:connecttype="custom" o:connectlocs="0,952;8330,952;0,945;8330,945" o:connectangles="0,0,0,0"/>
                </v:shape>
                <v:line id="Line 766" o:spid="_x0000_s1158" style="position:absolute;visibility:visible;mso-wrap-style:square" from="1955,715" to="10285,71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" strokecolor="#d9d9d9" strokeweight=".7pt">
                  <o:lock v:ext="edit" shapetype="f"/>
                </v:line>
                <v:shape id="AutoShape 765" o:spid="_x0000_s1159" style="position:absolute;left:2333;top:714;width:7574;height:1988;visibility:visible;mso-wrap-style:square;v-text-anchor:top" coordsize="7574,19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" path="m,l,1162m759,r,1626m1515,r,1857m2273,r,1626m3029,r,1988m3787,r,1162m4546,r,1486m5302,r,1393m6060,r,1741m6816,r,233m7574,r,1162e" filled="f" strokecolor="#f1f1f1" strokeweight=".7pt">
                  <v:path arrowok="t" o:connecttype="custom" o:connectlocs="0,715;0,1877;759,715;759,2341;1515,715;1515,2572;2273,715;2273,2341;3029,715;3029,2703;3787,715;3787,1877;4546,715;4546,2201;5302,715;5302,2108;6060,715;6060,2456;6816,715;6816,948;7574,715;7574,1877" o:connectangles="0,0,0,0,0,0,0,0,0,0,0,0,0,0,0,0,0,0,0,0,0,0"/>
                </v:shape>
                <v:shape id="AutoShape 764" o:spid="_x0000_s1160" style="position:absolute;left:1955;top:714;width:8330;height:2091;visibility:visible;mso-wrap-style:square;v-text-anchor:top" coordsize="8330,20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" path="m,l,2091m756,r,2091m1515,r,2091m2273,r,2091m3029,r,2091m3787,r,2091m4543,r,2091m5302,r,2091m6060,r,2091m6816,r,2091m7574,r,2091m8330,r,2091e" filled="f" strokecolor="#d9d9d9" strokeweight=".7pt">
                  <v:path arrowok="t" o:connecttype="custom" o:connectlocs="0,715;0,2806;756,715;756,2806;1515,715;1515,2806;2273,715;2273,2806;3029,715;3029,2806;3787,715;3787,2806;4543,715;4543,2806;5302,715;5302,2806;6060,715;6060,2806;6816,715;6816,2806;7574,715;7574,2806;8330,715;8330,2806" o:connectangles="0,0,0,0,0,0,0,0,0,0,0,0,0,0,0,0,0,0,0,0,0,0,0,0"/>
                </v:shape>
                <v:rect id="Rectangle 763" o:spid="_x0000_s1161" style="position:absolute;left:9032;top:948;width:236;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" fillcolor="#843c0c" stroked="f">
                  <v:path arrowok="t"/>
                </v:rect>
                <v:rect id="Rectangle 762" o:spid="_x0000_s1162" style="position:absolute;left:9032;top:948;width:236;height:1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" filled="f" strokecolor="#843c0c" strokeweight=".7pt">
                  <v:path arrowok="t"/>
                </v:rect>
                <v:rect id="Rectangle 761" o:spid="_x0000_s1163" style="position:absolute;left:9788;top:1876;width:238;height:9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" fillcolor="#843c0c" stroked="f">
                  <v:path arrowok="t"/>
                </v:rect>
                <v:rect id="Rectangle 760" o:spid="_x0000_s1164" style="position:absolute;left:9788;top:1876;width:238;height:9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" filled="f" strokecolor="#843c0c" strokeweight=".7pt">
                  <v:path arrowok="t"/>
                </v:rect>
                <v:shape id="AutoShape 759" o:spid="_x0000_s1165" style="position:absolute;left:2214;top:1876;width:6298;height:929;visibility:visible;mso-wrap-style:square;v-text-anchor:top" coordsize="6298,9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" path="m238,l,,,929r238,l238,xm997,464r-238,l759,929r238,l997,464xm1753,695r-238,l1515,929r238,l1753,695xm2511,464r-238,l2273,929r238,l2511,464xm3267,826r-236,l3031,929r236,l3267,826xm4025,l3787,r,929l4025,929,4025,xm4784,324r-238,l4546,929r238,l4784,324xm5540,231r-238,l5302,929r238,l5540,231xm6298,579r-238,l6060,929r238,l6298,579xe" fillcolor="#7f7f7f" stroked="f">
                  <v:path arrowok="t" o:connecttype="custom" o:connectlocs="238,1877;0,1877;0,2806;238,2806;238,1877;997,2341;759,2341;759,2806;997,2806;997,2341;1753,2572;1515,2572;1515,2806;1753,2806;1753,2572;2511,2341;2273,2341;2273,2806;2511,2806;2511,2341;3267,2703;3031,2703;3031,2806;3267,2806;3267,2703;4025,1877;3787,1877;3787,2806;4025,2806;4025,1877;4784,2201;4546,2201;4546,2806;4784,2806;4784,2201;5540,2108;5302,2108;5302,2806;5540,2806;5540,2108;6298,2456;6060,2456;6060,2806;6298,2806;6298,2456" o:connectangles="0,0,0,0,0,0,0,0,0,0,0,0,0,0,0,0,0,0,0,0,0,0,0,0,0,0,0,0,0,0,0,0,0,0,0,0,0,0,0,0,0,0,0,0,0"/>
                </v:shape>
                <v:shape id="AutoShape 758" o:spid="_x0000_s1166" style="position:absolute;left:2214;top:1876;width:6298;height:929;visibility:visible;mso-wrap-style:square;v-text-anchor:top" coordsize="6298,9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" path="m,l238,r,929l,929,,xm759,464r238,l997,929r-238,l759,464xm1515,695r238,l1753,929r-238,l1515,695xm2273,464r238,l2511,929r-238,l2273,464xm3031,826r236,l3267,929r-236,l3031,826xm3787,r238,l4025,929r-238,l3787,xm4546,324r238,l4784,929r-238,l4546,324xm5302,231r238,l5540,929r-238,l5302,231xm6060,579r238,l6298,929r-238,l6060,579xe" filled="f" strokecolor="#7f7f7f" strokeweight=".7pt">
                  <v:path arrowok="t" o:connecttype="custom" o:connectlocs="0,1877;238,1877;238,2806;0,2806;0,1877;759,2341;997,2341;997,2806;759,2806;759,2341;1515,2572;1753,2572;1753,2806;1515,2806;1515,2572;2273,2341;2511,2341;2511,2806;2273,2806;2273,2341;3031,2703;3267,2703;3267,2806;3031,2806;3031,2703;3787,1877;4025,1877;4025,2806;3787,2806;3787,1877;4546,2201;4784,2201;4784,2806;4546,2806;4546,2201;5302,2108;5540,2108;5540,2806;5302,2806;5302,2108;6060,2456;6298,2456;6298,2806;6060,2806;6060,2456" o:connectangles="0,0,0,0,0,0,0,0,0,0,0,0,0,0,0,0,0,0,0,0,0,0,0,0,0,0,0,0,0,0,0,0,0,0,0,0,0,0,0,0,0,0,0,0,0"/>
                </v:shape>
                <v:shape id="AutoShape 757" o:spid="_x0000_s1167" style="position:absolute;left:1400;top:500;width:9100;height:2933;visibility:visible;mso-wrap-style:square;v-text-anchor:top" coordsize="9100,29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" path="m555,2306r8330,m,2933r9100,l9100,,,,,2933xe" filled="f" strokecolor="#d9d9d9" strokeweight=".7pt">
                  <v:path arrowok="t" o:connecttype="custom" o:connectlocs="555,2806;8885,2806;0,3433;9100,3433;9100,500;0,500;0,3433" o:connectangles="0,0,0,0,0,0,0"/>
                </v:shape>
                <v:shape id="Text Box 756" o:spid="_x0000_s1168" type="#_x0000_t202" style="position:absolute;left:1526;top:634;width:288;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" filled="f" stroked="f">
                  <v:path arrowok="t"/>
                  <v:textbox inset="0,0,0,0">
                    <w:txbxContent>
                      <w:p w14:paraId="633F0D84" w14:textId="77777777" w:rsidR="000B498F" w:rsidRDefault="000B498F" w:rsidP="000B498F">
                        <w:pPr>
                          <w:spacing w:line="167" w:lineRule="exact"/>
                          <w:ind w:right="18"/>
                          <w:jc w:val="right"/>
                          <w:rPr>
                            <w:sz w:val="17"/>
                          </w:rPr>
                        </w:pPr>
                        <w:r>
                          <w:rPr>
                            <w:color w:val="585858"/>
                            <w:w w:val="90"/>
                            <w:sz w:val="17"/>
                          </w:rPr>
                          <w:t>450</w:t>
                        </w:r>
                      </w:p>
                      <w:p w14:paraId="04F67E76" w14:textId="77777777" w:rsidR="000B498F" w:rsidRDefault="000B498F" w:rsidP="000B498F">
                        <w:pPr>
                          <w:spacing w:before="37"/>
                          <w:ind w:right="18"/>
                          <w:jc w:val="right"/>
                          <w:rPr>
                            <w:sz w:val="17"/>
                          </w:rPr>
                        </w:pPr>
                        <w:r>
                          <w:rPr>
                            <w:color w:val="585858"/>
                            <w:w w:val="90"/>
                            <w:sz w:val="17"/>
                          </w:rPr>
                          <w:t>400</w:t>
                        </w:r>
                      </w:p>
                      <w:p w14:paraId="7F5E31DB" w14:textId="77777777" w:rsidR="000B498F" w:rsidRDefault="000B498F" w:rsidP="000B498F">
                        <w:pPr>
                          <w:spacing w:before="36"/>
                          <w:ind w:right="18"/>
                          <w:jc w:val="right"/>
                          <w:rPr>
                            <w:sz w:val="17"/>
                          </w:rPr>
                        </w:pPr>
                        <w:r>
                          <w:rPr>
                            <w:color w:val="585858"/>
                            <w:w w:val="90"/>
                            <w:sz w:val="17"/>
                          </w:rPr>
                          <w:t>350</w:t>
                        </w:r>
                      </w:p>
                      <w:p w14:paraId="5BAB9937" w14:textId="77777777" w:rsidR="000B498F" w:rsidRDefault="000B498F" w:rsidP="000B498F">
                        <w:pPr>
                          <w:spacing w:before="37"/>
                          <w:ind w:right="18"/>
                          <w:jc w:val="right"/>
                          <w:rPr>
                            <w:sz w:val="17"/>
                          </w:rPr>
                        </w:pPr>
                        <w:r>
                          <w:rPr>
                            <w:color w:val="585858"/>
                            <w:w w:val="90"/>
                            <w:sz w:val="17"/>
                          </w:rPr>
                          <w:t>300</w:t>
                        </w:r>
                      </w:p>
                      <w:p w14:paraId="6121BA28" w14:textId="77777777" w:rsidR="000B498F" w:rsidRDefault="000B498F" w:rsidP="000B498F">
                        <w:pPr>
                          <w:spacing w:before="36"/>
                          <w:ind w:right="18"/>
                          <w:jc w:val="right"/>
                          <w:rPr>
                            <w:sz w:val="17"/>
                          </w:rPr>
                        </w:pPr>
                        <w:r>
                          <w:rPr>
                            <w:color w:val="585858"/>
                            <w:w w:val="90"/>
                            <w:sz w:val="17"/>
                          </w:rPr>
                          <w:t>250</w:t>
                        </w:r>
                      </w:p>
                      <w:p w14:paraId="65EF6EF0" w14:textId="77777777" w:rsidR="000B498F" w:rsidRDefault="000B498F" w:rsidP="000B498F">
                        <w:pPr>
                          <w:spacing w:before="37"/>
                          <w:ind w:right="18"/>
                          <w:jc w:val="right"/>
                          <w:rPr>
                            <w:sz w:val="17"/>
                          </w:rPr>
                        </w:pPr>
                        <w:r>
                          <w:rPr>
                            <w:color w:val="585858"/>
                            <w:w w:val="90"/>
                            <w:sz w:val="17"/>
                          </w:rPr>
                          <w:t>200</w:t>
                        </w:r>
                      </w:p>
                      <w:p w14:paraId="2D7FE84C" w14:textId="77777777" w:rsidR="000B498F" w:rsidRDefault="000B498F" w:rsidP="000B498F">
                        <w:pPr>
                          <w:spacing w:before="37"/>
                          <w:ind w:right="18"/>
                          <w:jc w:val="right"/>
                          <w:rPr>
                            <w:sz w:val="17"/>
                          </w:rPr>
                        </w:pPr>
                        <w:r>
                          <w:rPr>
                            <w:color w:val="585858"/>
                            <w:w w:val="90"/>
                            <w:sz w:val="17"/>
                          </w:rPr>
                          <w:t>150</w:t>
                        </w:r>
                      </w:p>
                      <w:p w14:paraId="1EFF6FCC" w14:textId="77777777" w:rsidR="000B498F" w:rsidRDefault="000B498F" w:rsidP="000B498F">
                        <w:pPr>
                          <w:spacing w:before="37"/>
                          <w:ind w:right="18"/>
                          <w:jc w:val="right"/>
                          <w:rPr>
                            <w:sz w:val="17"/>
                          </w:rPr>
                        </w:pPr>
                        <w:r>
                          <w:rPr>
                            <w:color w:val="585858"/>
                            <w:w w:val="90"/>
                            <w:sz w:val="17"/>
                          </w:rPr>
                          <w:t>100</w:t>
                        </w:r>
                      </w:p>
                      <w:p w14:paraId="4870A3D3" w14:textId="77777777" w:rsidR="000B498F" w:rsidRDefault="000B498F" w:rsidP="000B498F">
                        <w:pPr>
                          <w:spacing w:before="37"/>
                          <w:ind w:right="18"/>
                          <w:jc w:val="right"/>
                          <w:rPr>
                            <w:sz w:val="17"/>
                          </w:rPr>
                        </w:pPr>
                        <w:r>
                          <w:rPr>
                            <w:color w:val="585858"/>
                            <w:w w:val="90"/>
                            <w:sz w:val="17"/>
                          </w:rPr>
                          <w:t>50</w:t>
                        </w:r>
                      </w:p>
                      <w:p w14:paraId="2449B0C4" w14:textId="77777777" w:rsidR="000B498F" w:rsidRDefault="000B498F" w:rsidP="000B498F">
                        <w:pPr>
                          <w:spacing w:before="36"/>
                          <w:ind w:right="18"/>
                          <w:jc w:val="right"/>
                          <w:rPr>
                            <w:sz w:val="17"/>
                          </w:rPr>
                        </w:pPr>
                        <w:r>
                          <w:rPr>
                            <w:color w:val="585858"/>
                            <w:w w:val="93"/>
                            <w:sz w:val="17"/>
                          </w:rPr>
                          <w:t>0</w:t>
                        </w:r>
                      </w:p>
                    </w:txbxContent>
                  </v:textbox>
                </v:shape>
                <v:shape id="Text Box 755" o:spid="_x0000_s1169" type="#_x0000_t202" style="position:absolute;left:9018;top:734;width:286;height:1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" filled="f" stroked="f">
                  <v:path arrowok="t"/>
                  <v:textbox inset="0,0,0,0">
                    <w:txbxContent>
                      <w:p w14:paraId="3A0F243F" w14:textId="77777777" w:rsidR="000B498F" w:rsidRDefault="000B498F" w:rsidP="000B498F">
                        <w:pPr>
                          <w:spacing w:line="175" w:lineRule="exact"/>
                          <w:rPr>
                            <w:rFonts w:ascii="Carlito"/>
                            <w:b/>
                            <w:sz w:val="17"/>
                          </w:rPr>
                        </w:pPr>
                        <w:r>
                          <w:rPr>
                            <w:rFonts w:ascii="Carlito"/>
                            <w:b/>
                            <w:color w:val="404040"/>
                            <w:w w:val="105"/>
                            <w:sz w:val="17"/>
                          </w:rPr>
                          <w:t>400</w:t>
                        </w:r>
                      </w:p>
                    </w:txbxContent>
                  </v:textbox>
                </v:shape>
                <v:shape id="Text Box 754" o:spid="_x0000_s1170" type="#_x0000_t202" style="position:absolute;left:2200;top:1645;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" filled="f" stroked="f">
                  <v:path arrowok="t"/>
                  <v:textbox inset="0,0,0,0">
                    <w:txbxContent>
                      <w:p w14:paraId="71EE64F1" w14:textId="77777777" w:rsidR="000B498F" w:rsidRDefault="000B498F" w:rsidP="000B498F">
                        <w:pPr>
                          <w:spacing w:line="175" w:lineRule="exact"/>
                          <w:rPr>
                            <w:rFonts w:ascii="Carlito"/>
                            <w:b/>
                            <w:sz w:val="17"/>
                          </w:rPr>
                        </w:pPr>
                        <w:r>
                          <w:rPr>
                            <w:rFonts w:ascii="Carlito"/>
                            <w:b/>
                            <w:color w:val="404040"/>
                            <w:w w:val="105"/>
                            <w:sz w:val="17"/>
                          </w:rPr>
                          <w:t>200</w:t>
                        </w:r>
                      </w:p>
                    </w:txbxContent>
                  </v:textbox>
                </v:shape>
                <v:shape id="Text Box 753" o:spid="_x0000_s1171" type="#_x0000_t202" style="position:absolute;left:5988;top:1645;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" filled="f" stroked="f">
                  <v:path arrowok="t"/>
                  <v:textbox inset="0,0,0,0">
                    <w:txbxContent>
                      <w:p w14:paraId="61A36C82" w14:textId="77777777" w:rsidR="000B498F" w:rsidRDefault="000B498F" w:rsidP="000B498F">
                        <w:pPr>
                          <w:spacing w:line="175" w:lineRule="exact"/>
                          <w:rPr>
                            <w:rFonts w:ascii="Carlito"/>
                            <w:b/>
                            <w:sz w:val="17"/>
                          </w:rPr>
                        </w:pPr>
                        <w:r>
                          <w:rPr>
                            <w:rFonts w:ascii="Carlito"/>
                            <w:b/>
                            <w:color w:val="404040"/>
                            <w:w w:val="105"/>
                            <w:sz w:val="17"/>
                          </w:rPr>
                          <w:t>200</w:t>
                        </w:r>
                      </w:p>
                    </w:txbxContent>
                  </v:textbox>
                </v:shape>
                <v:shape id="Text Box 752" o:spid="_x0000_s1172" type="#_x0000_t202" style="position:absolute;left:9776;top:1645;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" filled="f" stroked="f">
                  <v:path arrowok="t"/>
                  <v:textbox inset="0,0,0,0">
                    <w:txbxContent>
                      <w:p w14:paraId="558693E9" w14:textId="77777777" w:rsidR="000B498F" w:rsidRDefault="000B498F" w:rsidP="000B498F">
                        <w:pPr>
                          <w:spacing w:line="175" w:lineRule="exact"/>
                          <w:rPr>
                            <w:rFonts w:ascii="Carlito"/>
                            <w:b/>
                            <w:sz w:val="17"/>
                          </w:rPr>
                        </w:pPr>
                        <w:r>
                          <w:rPr>
                            <w:rFonts w:ascii="Carlito"/>
                            <w:b/>
                            <w:color w:val="404040"/>
                            <w:w w:val="105"/>
                            <w:sz w:val="17"/>
                          </w:rPr>
                          <w:t>200</w:t>
                        </w:r>
                      </w:p>
                    </w:txbxContent>
                  </v:textbox>
                </v:shape>
                <v:shape id="Text Box 751" o:spid="_x0000_s1173" type="#_x0000_t202" style="position:absolute;left:7503;top:1878;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" filled="f" stroked="f">
                  <v:path arrowok="t"/>
                  <v:textbox inset="0,0,0,0">
                    <w:txbxContent>
                      <w:p w14:paraId="26E545EF" w14:textId="77777777" w:rsidR="000B498F" w:rsidRDefault="000B498F" w:rsidP="000B498F">
                        <w:pPr>
                          <w:spacing w:line="175" w:lineRule="exact"/>
                          <w:rPr>
                            <w:rFonts w:ascii="Carlito"/>
                            <w:b/>
                            <w:sz w:val="17"/>
                          </w:rPr>
                        </w:pPr>
                        <w:r>
                          <w:rPr>
                            <w:rFonts w:ascii="Carlito"/>
                            <w:b/>
                            <w:color w:val="404040"/>
                            <w:w w:val="105"/>
                            <w:sz w:val="17"/>
                          </w:rPr>
                          <w:t>150</w:t>
                        </w:r>
                      </w:p>
                    </w:txbxContent>
                  </v:textbox>
                </v:shape>
                <v:shape id="Text Box 750" o:spid="_x0000_s1174" type="#_x0000_t202" style="position:absolute;left:2958;top:2128;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" filled="f" stroked="f">
                  <v:path arrowok="t"/>
                  <v:textbox inset="0,0,0,0">
                    <w:txbxContent>
                      <w:p w14:paraId="44B8B811" w14:textId="77777777" w:rsidR="000B498F" w:rsidRDefault="000B498F" w:rsidP="000B498F">
                        <w:pPr>
                          <w:spacing w:line="175" w:lineRule="exact"/>
                          <w:rPr>
                            <w:rFonts w:ascii="Carlito"/>
                            <w:b/>
                            <w:sz w:val="17"/>
                          </w:rPr>
                        </w:pPr>
                        <w:r>
                          <w:rPr>
                            <w:rFonts w:ascii="Carlito"/>
                            <w:b/>
                            <w:color w:val="404040"/>
                            <w:w w:val="105"/>
                            <w:sz w:val="17"/>
                          </w:rPr>
                          <w:t>100</w:t>
                        </w:r>
                      </w:p>
                    </w:txbxContent>
                  </v:textbox>
                </v:shape>
                <v:shape id="Text Box 749" o:spid="_x0000_s1175" type="#_x0000_t202" style="position:absolute;left:4473;top:2074;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" filled="f" stroked="f">
                  <v:path arrowok="t"/>
                  <v:textbox inset="0,0,0,0">
                    <w:txbxContent>
                      <w:p w14:paraId="7D7A40A2" w14:textId="77777777" w:rsidR="000B498F" w:rsidRDefault="000B498F" w:rsidP="000B498F">
                        <w:pPr>
                          <w:spacing w:line="175" w:lineRule="exact"/>
                          <w:rPr>
                            <w:rFonts w:ascii="Carlito"/>
                            <w:b/>
                            <w:sz w:val="17"/>
                          </w:rPr>
                        </w:pPr>
                        <w:r>
                          <w:rPr>
                            <w:rFonts w:ascii="Carlito"/>
                            <w:b/>
                            <w:color w:val="404040"/>
                            <w:w w:val="105"/>
                            <w:sz w:val="17"/>
                          </w:rPr>
                          <w:t>100</w:t>
                        </w:r>
                      </w:p>
                    </w:txbxContent>
                  </v:textbox>
                </v:shape>
                <v:shape id="Text Box 748" o:spid="_x0000_s1176" type="#_x0000_t202" style="position:absolute;left:6746;top:1988;width:286;height:1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" filled="f" stroked="f">
                  <v:path arrowok="t"/>
                  <v:textbox inset="0,0,0,0">
                    <w:txbxContent>
                      <w:p w14:paraId="560E8C99" w14:textId="77777777" w:rsidR="000B498F" w:rsidRDefault="000B498F" w:rsidP="000B498F">
                        <w:pPr>
                          <w:spacing w:line="175" w:lineRule="exact"/>
                          <w:rPr>
                            <w:rFonts w:ascii="Carlito"/>
                            <w:b/>
                            <w:sz w:val="17"/>
                          </w:rPr>
                        </w:pPr>
                        <w:r>
                          <w:rPr>
                            <w:rFonts w:ascii="Carlito"/>
                            <w:b/>
                            <w:color w:val="404040"/>
                            <w:w w:val="105"/>
                            <w:sz w:val="17"/>
                          </w:rPr>
                          <w:t>130</w:t>
                        </w:r>
                      </w:p>
                    </w:txbxContent>
                  </v:textbox>
                </v:shape>
                <v:shape id="Text Box 747" o:spid="_x0000_s1177" type="#_x0000_t202" style="position:absolute;left:3760;top:2342;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" filled="f" stroked="f">
                  <v:path arrowok="t"/>
                  <v:textbox inset="0,0,0,0">
                    <w:txbxContent>
                      <w:p w14:paraId="0734AC44" w14:textId="77777777" w:rsidR="000B498F" w:rsidRDefault="000B498F" w:rsidP="000B498F">
                        <w:pPr>
                          <w:spacing w:line="175" w:lineRule="exact"/>
                          <w:rPr>
                            <w:rFonts w:ascii="Carlito"/>
                            <w:b/>
                            <w:sz w:val="17"/>
                          </w:rPr>
                        </w:pPr>
                        <w:r>
                          <w:rPr>
                            <w:rFonts w:ascii="Carlito"/>
                            <w:b/>
                            <w:color w:val="404040"/>
                            <w:w w:val="105"/>
                            <w:sz w:val="17"/>
                          </w:rPr>
                          <w:t>50</w:t>
                        </w:r>
                      </w:p>
                    </w:txbxContent>
                  </v:textbox>
                </v:shape>
                <v:shape id="Text Box 746" o:spid="_x0000_s1178" type="#_x0000_t202" style="position:absolute;left:8305;top:2226;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" filled="f" stroked="f">
                  <v:path arrowok="t"/>
                  <v:textbox inset="0,0,0,0">
                    <w:txbxContent>
                      <w:p w14:paraId="0AC168A6" w14:textId="77777777" w:rsidR="000B498F" w:rsidRDefault="000B498F" w:rsidP="000B498F">
                        <w:pPr>
                          <w:spacing w:line="175" w:lineRule="exact"/>
                          <w:rPr>
                            <w:rFonts w:ascii="Carlito"/>
                            <w:b/>
                            <w:sz w:val="17"/>
                          </w:rPr>
                        </w:pPr>
                        <w:r>
                          <w:rPr>
                            <w:rFonts w:ascii="Carlito"/>
                            <w:b/>
                            <w:color w:val="404040"/>
                            <w:w w:val="105"/>
                            <w:sz w:val="17"/>
                          </w:rPr>
                          <w:t>75</w:t>
                        </w:r>
                      </w:p>
                    </w:txbxContent>
                  </v:textbox>
                </v:shape>
                <v:shape id="Text Box 745" o:spid="_x0000_s1179" type="#_x0000_t202" style="position:absolute;left:5275;top:2472;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" filled="f" stroked="f">
                  <v:path arrowok="t"/>
                  <v:textbox inset="0,0,0,0">
                    <w:txbxContent>
                      <w:p w14:paraId="38D867C5" w14:textId="77777777" w:rsidR="000B498F" w:rsidRDefault="000B498F" w:rsidP="000B498F">
                        <w:pPr>
                          <w:spacing w:line="175" w:lineRule="exact"/>
                          <w:rPr>
                            <w:rFonts w:ascii="Carlito"/>
                            <w:b/>
                            <w:sz w:val="17"/>
                          </w:rPr>
                        </w:pPr>
                        <w:r>
                          <w:rPr>
                            <w:rFonts w:ascii="Carlito"/>
                            <w:b/>
                            <w:color w:val="404040"/>
                            <w:w w:val="105"/>
                            <w:sz w:val="17"/>
                          </w:rPr>
                          <w:t>22</w:t>
                        </w:r>
                      </w:p>
                    </w:txbxContent>
                  </v:textbox>
                </v:shape>
                <v:shape id="Text Box 744" o:spid="_x0000_s1180" type="#_x0000_t202" style="position:absolute;left:2087;top:2904;width:512;height:25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" filled="f" stroked="f">
                  <v:path arrowok="t"/>
                  <v:textbox inset="0,0,0,0">
                    <w:txbxContent>
                      <w:p w14:paraId="6111C4A2" w14:textId="77777777" w:rsidR="000B498F" w:rsidRDefault="000B498F" w:rsidP="000B498F">
                        <w:pPr>
                          <w:spacing w:line="117" w:lineRule="exact"/>
                          <w:ind w:left="91" w:right="109"/>
                          <w:jc w:val="center"/>
                          <w:rPr>
                            <w:rFonts w:ascii="Carlito"/>
                            <w:b/>
                            <w:sz w:val="11"/>
                          </w:rPr>
                        </w:pPr>
                        <w:r>
                          <w:rPr>
                            <w:rFonts w:ascii="Carlito"/>
                            <w:b/>
                            <w:color w:val="585858"/>
                            <w:w w:val="105"/>
                            <w:sz w:val="11"/>
                          </w:rPr>
                          <w:t>China</w:t>
                        </w:r>
                      </w:p>
                      <w:p w14:paraId="01B1736A" w14:textId="77777777" w:rsidR="000B498F" w:rsidRDefault="000B498F" w:rsidP="000B498F">
                        <w:pPr>
                          <w:spacing w:before="8" w:line="134" w:lineRule="exact"/>
                          <w:ind w:left="-1" w:right="18"/>
                          <w:jc w:val="center"/>
                          <w:rPr>
                            <w:rFonts w:ascii="Carlito"/>
                            <w:b/>
                            <w:sz w:val="11"/>
                          </w:rPr>
                        </w:pPr>
                        <w:r>
                          <w:rPr>
                            <w:rFonts w:ascii="Carlito"/>
                            <w:b/>
                            <w:color w:val="585858"/>
                            <w:spacing w:val="-1"/>
                            <w:w w:val="105"/>
                            <w:sz w:val="11"/>
                          </w:rPr>
                          <w:t>Existentes</w:t>
                        </w:r>
                      </w:p>
                    </w:txbxContent>
                  </v:textbox>
                </v:shape>
                <v:shape id="Text Box 743" o:spid="_x0000_s1181" type="#_x0000_t202" style="position:absolute;left:2786;top:2904;width:7456;height:1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" filled="f" stroked="f">
                  <v:path arrowok="t"/>
                  <v:textbox inset="0,0,0,0">
                    <w:txbxContent>
                      <w:p w14:paraId="0FA566F4" w14:textId="77777777" w:rsidR="000B498F" w:rsidRDefault="000B498F" w:rsidP="000B498F">
                        <w:pPr>
                          <w:tabs>
                            <w:tab w:val="left" w:pos="6245"/>
                            <w:tab w:val="left" w:pos="6810"/>
                          </w:tabs>
                          <w:spacing w:line="117" w:lineRule="exact"/>
                          <w:rPr>
                            <w:rFonts w:ascii="Carlito"/>
                            <w:b/>
                            <w:sz w:val="11"/>
                          </w:rPr>
                        </w:pPr>
                        <w:r>
                          <w:rPr>
                            <w:rFonts w:ascii="Carlito"/>
                            <w:b/>
                            <w:color w:val="585858"/>
                            <w:w w:val="105"/>
                            <w:sz w:val="11"/>
                          </w:rPr>
                          <w:t xml:space="preserve">China Nueva   China Regiones   EEUU (NSPS)      EEUU (BACT)    EU 2017/1442   EU 2017/1442   EU 2017/1442 </w:t>
                        </w:r>
                        <w:r>
                          <w:rPr>
                            <w:rFonts w:ascii="Carlito"/>
                            <w:b/>
                            <w:color w:val="585858"/>
                            <w:spacing w:val="23"/>
                            <w:w w:val="105"/>
                            <w:sz w:val="11"/>
                          </w:rPr>
                          <w:t xml:space="preserve"> </w:t>
                        </w:r>
                        <w:r>
                          <w:rPr>
                            <w:rFonts w:ascii="Carlito"/>
                            <w:b/>
                            <w:color w:val="585858"/>
                            <w:w w:val="105"/>
                            <w:sz w:val="11"/>
                          </w:rPr>
                          <w:t>EU 2017/1442</w:t>
                        </w:r>
                        <w:r>
                          <w:rPr>
                            <w:rFonts w:ascii="Carlito"/>
                            <w:b/>
                            <w:color w:val="585858"/>
                            <w:w w:val="105"/>
                            <w:sz w:val="11"/>
                          </w:rPr>
                          <w:tab/>
                          <w:t>Chile</w:t>
                        </w:r>
                        <w:r>
                          <w:rPr>
                            <w:rFonts w:ascii="Carlito"/>
                            <w:b/>
                            <w:color w:val="585858"/>
                            <w:w w:val="105"/>
                            <w:sz w:val="11"/>
                          </w:rPr>
                          <w:tab/>
                          <w:t>Chile</w:t>
                        </w:r>
                        <w:r>
                          <w:rPr>
                            <w:rFonts w:ascii="Carlito"/>
                            <w:b/>
                            <w:color w:val="585858"/>
                            <w:spacing w:val="1"/>
                            <w:w w:val="105"/>
                            <w:sz w:val="11"/>
                          </w:rPr>
                          <w:t xml:space="preserve"> </w:t>
                        </w:r>
                        <w:r>
                          <w:rPr>
                            <w:rFonts w:ascii="Carlito"/>
                            <w:b/>
                            <w:color w:val="585858"/>
                            <w:w w:val="105"/>
                            <w:sz w:val="11"/>
                          </w:rPr>
                          <w:t>Nuevas</w:t>
                        </w:r>
                      </w:p>
                    </w:txbxContent>
                  </v:textbox>
                </v:shape>
                <v:shape id="Text Box 742" o:spid="_x0000_s1182" type="#_x0000_t202" style="position:absolute;left:3694;top:3047;width:328;height:1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" filled="f" stroked="f">
                  <v:path arrowok="t"/>
                  <v:textbox inset="0,0,0,0">
                    <w:txbxContent>
                      <w:p w14:paraId="576B5005" w14:textId="77777777" w:rsidR="000B498F" w:rsidRDefault="000B498F" w:rsidP="000B498F">
                        <w:pPr>
                          <w:spacing w:line="117" w:lineRule="exact"/>
                          <w:rPr>
                            <w:rFonts w:ascii="Carlito"/>
                            <w:b/>
                            <w:sz w:val="11"/>
                          </w:rPr>
                        </w:pPr>
                        <w:r>
                          <w:rPr>
                            <w:rFonts w:ascii="Carlito"/>
                            <w:b/>
                            <w:color w:val="585858"/>
                            <w:w w:val="105"/>
                            <w:sz w:val="11"/>
                          </w:rPr>
                          <w:t>Claves</w:t>
                        </w:r>
                      </w:p>
                    </w:txbxContent>
                  </v:textbox>
                </v:shape>
                <v:shape id="Text Box 741" o:spid="_x0000_s1183" type="#_x0000_t202" style="position:absolute;left:5786;top:3047;width:3631;height:1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" filled="f" stroked="f">
                  <v:path arrowok="t"/>
                  <v:textbox inset="0,0,0,0">
                    <w:txbxContent>
                      <w:p w14:paraId="4AE9B532" w14:textId="77777777" w:rsidR="000B498F" w:rsidRDefault="000B498F" w:rsidP="000B498F">
                        <w:pPr>
                          <w:spacing w:line="117" w:lineRule="exact"/>
                          <w:rPr>
                            <w:rFonts w:ascii="Carlito"/>
                            <w:b/>
                            <w:sz w:val="11"/>
                          </w:rPr>
                        </w:pPr>
                        <w:r>
                          <w:rPr>
                            <w:rFonts w:ascii="Carlito"/>
                            <w:b/>
                            <w:color w:val="585858"/>
                            <w:w w:val="105"/>
                            <w:sz w:val="11"/>
                          </w:rPr>
                          <w:t xml:space="preserve">(100-300MW) </w:t>
                        </w:r>
                        <w:r>
                          <w:rPr>
                            <w:rFonts w:ascii="Carlito"/>
                            <w:b/>
                            <w:color w:val="585858"/>
                            <w:w w:val="105"/>
                            <w:sz w:val="11"/>
                          </w:rPr>
                          <w:t>(300-1000MW) (100-300MW) (100-300MW) Existentes</w:t>
                        </w:r>
                      </w:p>
                    </w:txbxContent>
                  </v:textbox>
                </v:shape>
                <v:shape id="Text Box 740" o:spid="_x0000_s1184" type="#_x0000_t202" style="position:absolute;left:5898;top:3189;width:2673;height:1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" filled="f" stroked="f">
                  <v:path arrowok="t"/>
                  <v:textbox inset="0,0,0,0">
                    <w:txbxContent>
                      <w:p w14:paraId="02D90FCA" w14:textId="77777777" w:rsidR="000B498F" w:rsidRDefault="000B498F" w:rsidP="000B498F">
                        <w:pPr>
                          <w:tabs>
                            <w:tab w:val="left" w:pos="757"/>
                            <w:tab w:val="left" w:pos="1582"/>
                            <w:tab w:val="left" w:pos="2340"/>
                          </w:tabs>
                          <w:spacing w:line="117" w:lineRule="exact"/>
                          <w:rPr>
                            <w:rFonts w:ascii="Carlito"/>
                            <w:b/>
                            <w:sz w:val="11"/>
                          </w:rPr>
                        </w:pPr>
                        <w:r>
                          <w:rPr>
                            <w:rFonts w:ascii="Carlito"/>
                            <w:b/>
                            <w:color w:val="585858"/>
                            <w:w w:val="105"/>
                            <w:sz w:val="11"/>
                          </w:rPr>
                          <w:t>Existente</w:t>
                        </w:r>
                        <w:r>
                          <w:rPr>
                            <w:rFonts w:ascii="Carlito"/>
                            <w:b/>
                            <w:color w:val="585858"/>
                            <w:w w:val="105"/>
                            <w:sz w:val="11"/>
                          </w:rPr>
                          <w:tab/>
                          <w:t>Existente</w:t>
                        </w:r>
                        <w:r>
                          <w:rPr>
                            <w:rFonts w:ascii="Carlito"/>
                            <w:b/>
                            <w:color w:val="585858"/>
                            <w:w w:val="105"/>
                            <w:sz w:val="11"/>
                          </w:rPr>
                          <w:tab/>
                          <w:t>Nueva</w:t>
                        </w:r>
                        <w:r>
                          <w:rPr>
                            <w:rFonts w:ascii="Carlito"/>
                            <w:b/>
                            <w:color w:val="585858"/>
                            <w:w w:val="105"/>
                            <w:sz w:val="11"/>
                          </w:rPr>
                          <w:tab/>
                          <w:t>Nueva</w:t>
                        </w:r>
                      </w:p>
                    </w:txbxContent>
                  </v:textbox>
                </v:shape>
                <w10:wrap anchorx="page"/>
              </v:group>
            </w:pict>
          </mc:Fallback>
        </mc:AlternateContent>
      </w:r>
      <w:proofErr w:type="spellStart"/>
      <w:r>
        <w:rPr>
          <w:rFonts w:ascii="Carlito" w:hAnsi="Carlito"/>
          <w:b/>
          <w:sz w:val="21"/>
        </w:rPr>
        <w:t>Gráfico</w:t>
      </w:r>
      <w:proofErr w:type="spellEnd"/>
      <w:r>
        <w:rPr>
          <w:rFonts w:ascii="Carlito" w:hAnsi="Carlito"/>
          <w:b/>
          <w:sz w:val="21"/>
        </w:rPr>
        <w:t xml:space="preserve"> b. </w:t>
      </w:r>
      <w:r>
        <w:rPr>
          <w:sz w:val="21"/>
        </w:rPr>
        <w:t xml:space="preserve">Norma de </w:t>
      </w:r>
      <w:proofErr w:type="spellStart"/>
      <w:r>
        <w:rPr>
          <w:sz w:val="21"/>
        </w:rPr>
        <w:t>Emisión</w:t>
      </w:r>
      <w:proofErr w:type="spellEnd"/>
      <w:r>
        <w:rPr>
          <w:sz w:val="21"/>
        </w:rPr>
        <w:t xml:space="preserve"> </w:t>
      </w:r>
      <w:proofErr w:type="spellStart"/>
      <w:r>
        <w:rPr>
          <w:sz w:val="21"/>
        </w:rPr>
        <w:t>Centrales</w:t>
      </w:r>
      <w:proofErr w:type="spellEnd"/>
      <w:r>
        <w:rPr>
          <w:sz w:val="21"/>
        </w:rPr>
        <w:t xml:space="preserve"> </w:t>
      </w:r>
      <w:proofErr w:type="spellStart"/>
      <w:r>
        <w:rPr>
          <w:sz w:val="21"/>
        </w:rPr>
        <w:t>Termoeléctricas</w:t>
      </w:r>
      <w:proofErr w:type="spellEnd"/>
      <w:r>
        <w:rPr>
          <w:sz w:val="21"/>
        </w:rPr>
        <w:t xml:space="preserve"> </w:t>
      </w:r>
      <w:proofErr w:type="spellStart"/>
      <w:r>
        <w:rPr>
          <w:sz w:val="21"/>
          <w:u w:val="single"/>
        </w:rPr>
        <w:t>Dióxido</w:t>
      </w:r>
      <w:proofErr w:type="spellEnd"/>
      <w:r>
        <w:rPr>
          <w:sz w:val="21"/>
          <w:u w:val="single"/>
        </w:rPr>
        <w:t xml:space="preserve"> de </w:t>
      </w:r>
      <w:proofErr w:type="spellStart"/>
      <w:r>
        <w:rPr>
          <w:sz w:val="21"/>
          <w:u w:val="single"/>
        </w:rPr>
        <w:t>Azufre</w:t>
      </w:r>
      <w:proofErr w:type="spellEnd"/>
      <w:r>
        <w:rPr>
          <w:sz w:val="21"/>
        </w:rPr>
        <w:t xml:space="preserve"> (SO2) (mg/m3)</w:t>
      </w:r>
    </w:p>
    <w:p w14:paraId="0E4640A2" w14:textId="77777777" w:rsidR="000B498F" w:rsidRDefault="000B498F" w:rsidP="000B498F">
      <w:pPr>
        <w:rPr>
          <w:sz w:val="21"/>
        </w:rPr>
        <w:sectPr w:rsidR="000B498F" w:rsidSect="000B498F">
          <w:pgSz w:w="11900" w:h="16840"/>
          <w:pgMar w:top="1600" w:right="1540" w:bottom="280" w:left="1540" w:header="720" w:footer="720" w:gutter="0"/>
          <w:cols w:space="720"/>
        </w:sectPr>
      </w:pPr>
    </w:p>
    <w:p w14:paraId="382A48A4" w14:textId="77777777" w:rsidR="000B498F" w:rsidRDefault="000B498F" w:rsidP="000B498F">
      <w:pPr>
        <w:pStyle w:val="BodyText"/>
        <w:rPr>
          <w:sz w:val="20"/>
        </w:rPr>
      </w:pPr>
      <w:r>
        <w:rPr>
          <w:noProof/>
        </w:rPr>
        <w:lastRenderedPageBreak/>
        <mc:AlternateContent>
          <mc:Choice Requires="wpg">
            <w:drawing>
              <wp:anchor distT="0" distB="0" distL="114300" distR="114300" simplePos="0" relativeHeight="251660288" behindDoc="1" locked="0" layoutInCell="1" allowOverlap="1" wp14:anchorId="1A0FDF4B" wp14:editId="6DF5F6CB">
                <wp:simplePos x="0" y="0"/>
                <wp:positionH relativeFrom="page">
                  <wp:posOffset>810260</wp:posOffset>
                </wp:positionH>
                <wp:positionV relativeFrom="page">
                  <wp:posOffset>1564005</wp:posOffset>
                </wp:positionV>
                <wp:extent cx="5935980" cy="1778000"/>
                <wp:effectExtent l="0" t="0" r="0" b="0"/>
                <wp:wrapNone/>
                <wp:docPr id="677" name="Group 6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5980" cy="1778000"/>
                          <a:chOff x="1276" y="2463"/>
                          <a:chExt cx="9348" cy="2800"/>
                        </a:xfrm>
                      </wpg:grpSpPr>
                      <wps:wsp>
                        <wps:cNvPr id="678" name="AutoShape 738"/>
                        <wps:cNvSpPr>
                          <a:spLocks/>
                        </wps:cNvSpPr>
                        <wps:spPr bwMode="auto">
                          <a:xfrm>
                            <a:off x="1838" y="4047"/>
                            <a:ext cx="7145" cy="434"/>
                          </a:xfrm>
                          <a:custGeom>
                            <a:avLst/>
                            <a:gdLst>
                              <a:gd name="T0" fmla="+- 0 1839 1839"/>
                              <a:gd name="T1" fmla="*/ T0 w 7145"/>
                              <a:gd name="T2" fmla="+- 0 4481 4047"/>
                              <a:gd name="T3" fmla="*/ 4481 h 434"/>
                              <a:gd name="T4" fmla="+- 0 2133 1839"/>
                              <a:gd name="T5" fmla="*/ T4 w 7145"/>
                              <a:gd name="T6" fmla="+- 0 4481 4047"/>
                              <a:gd name="T7" fmla="*/ 4481 h 434"/>
                              <a:gd name="T8" fmla="+- 0 1839 1839"/>
                              <a:gd name="T9" fmla="*/ T8 w 7145"/>
                              <a:gd name="T10" fmla="+- 0 4421 4047"/>
                              <a:gd name="T11" fmla="*/ 4421 h 434"/>
                              <a:gd name="T12" fmla="+- 0 2133 1839"/>
                              <a:gd name="T13" fmla="*/ T12 w 7145"/>
                              <a:gd name="T14" fmla="+- 0 4421 4047"/>
                              <a:gd name="T15" fmla="*/ 4421 h 434"/>
                              <a:gd name="T16" fmla="+- 0 1839 1839"/>
                              <a:gd name="T17" fmla="*/ T16 w 7145"/>
                              <a:gd name="T18" fmla="+- 0 4358 4047"/>
                              <a:gd name="T19" fmla="*/ 4358 h 434"/>
                              <a:gd name="T20" fmla="+- 0 2133 1839"/>
                              <a:gd name="T21" fmla="*/ T20 w 7145"/>
                              <a:gd name="T22" fmla="+- 0 4358 4047"/>
                              <a:gd name="T23" fmla="*/ 4358 h 434"/>
                              <a:gd name="T24" fmla="+- 0 1839 1839"/>
                              <a:gd name="T25" fmla="*/ T24 w 7145"/>
                              <a:gd name="T26" fmla="+- 0 4297 4047"/>
                              <a:gd name="T27" fmla="*/ 4297 h 434"/>
                              <a:gd name="T28" fmla="+- 0 2133 1839"/>
                              <a:gd name="T29" fmla="*/ T28 w 7145"/>
                              <a:gd name="T30" fmla="+- 0 4297 4047"/>
                              <a:gd name="T31" fmla="*/ 4297 h 434"/>
                              <a:gd name="T32" fmla="+- 0 2401 1839"/>
                              <a:gd name="T33" fmla="*/ T32 w 7145"/>
                              <a:gd name="T34" fmla="+- 0 4481 4047"/>
                              <a:gd name="T35" fmla="*/ 4481 h 434"/>
                              <a:gd name="T36" fmla="+- 0 2989 1839"/>
                              <a:gd name="T37" fmla="*/ T36 w 7145"/>
                              <a:gd name="T38" fmla="+- 0 4481 4047"/>
                              <a:gd name="T39" fmla="*/ 4481 h 434"/>
                              <a:gd name="T40" fmla="+- 0 2401 1839"/>
                              <a:gd name="T41" fmla="*/ T40 w 7145"/>
                              <a:gd name="T42" fmla="+- 0 4421 4047"/>
                              <a:gd name="T43" fmla="*/ 4421 h 434"/>
                              <a:gd name="T44" fmla="+- 0 2989 1839"/>
                              <a:gd name="T45" fmla="*/ T44 w 7145"/>
                              <a:gd name="T46" fmla="+- 0 4421 4047"/>
                              <a:gd name="T47" fmla="*/ 4421 h 434"/>
                              <a:gd name="T48" fmla="+- 0 2401 1839"/>
                              <a:gd name="T49" fmla="*/ T48 w 7145"/>
                              <a:gd name="T50" fmla="+- 0 4358 4047"/>
                              <a:gd name="T51" fmla="*/ 4358 h 434"/>
                              <a:gd name="T52" fmla="+- 0 2989 1839"/>
                              <a:gd name="T53" fmla="*/ T52 w 7145"/>
                              <a:gd name="T54" fmla="+- 0 4358 4047"/>
                              <a:gd name="T55" fmla="*/ 4358 h 434"/>
                              <a:gd name="T56" fmla="+- 0 2401 1839"/>
                              <a:gd name="T57" fmla="*/ T56 w 7145"/>
                              <a:gd name="T58" fmla="+- 0 4297 4047"/>
                              <a:gd name="T59" fmla="*/ 4297 h 434"/>
                              <a:gd name="T60" fmla="+- 0 2989 1839"/>
                              <a:gd name="T61" fmla="*/ T60 w 7145"/>
                              <a:gd name="T62" fmla="+- 0 4297 4047"/>
                              <a:gd name="T63" fmla="*/ 4297 h 434"/>
                              <a:gd name="T64" fmla="+- 0 1839 1839"/>
                              <a:gd name="T65" fmla="*/ T64 w 7145"/>
                              <a:gd name="T66" fmla="+- 0 4171 4047"/>
                              <a:gd name="T67" fmla="*/ 4171 h 434"/>
                              <a:gd name="T68" fmla="+- 0 5558 1839"/>
                              <a:gd name="T69" fmla="*/ T68 w 7145"/>
                              <a:gd name="T70" fmla="+- 0 4171 4047"/>
                              <a:gd name="T71" fmla="*/ 4171 h 434"/>
                              <a:gd name="T72" fmla="+- 0 1839 1839"/>
                              <a:gd name="T73" fmla="*/ T72 w 7145"/>
                              <a:gd name="T74" fmla="+- 0 4110 4047"/>
                              <a:gd name="T75" fmla="*/ 4110 h 434"/>
                              <a:gd name="T76" fmla="+- 0 5558 1839"/>
                              <a:gd name="T77" fmla="*/ T76 w 7145"/>
                              <a:gd name="T78" fmla="+- 0 4110 4047"/>
                              <a:gd name="T79" fmla="*/ 4110 h 434"/>
                              <a:gd name="T80" fmla="+- 0 1839 1839"/>
                              <a:gd name="T81" fmla="*/ T80 w 7145"/>
                              <a:gd name="T82" fmla="+- 0 4047 4047"/>
                              <a:gd name="T83" fmla="*/ 4047 h 434"/>
                              <a:gd name="T84" fmla="+- 0 5558 1839"/>
                              <a:gd name="T85" fmla="*/ T84 w 7145"/>
                              <a:gd name="T86" fmla="+- 0 4047 4047"/>
                              <a:gd name="T87" fmla="*/ 4047 h 434"/>
                              <a:gd name="T88" fmla="+- 0 5826 1839"/>
                              <a:gd name="T89" fmla="*/ T88 w 7145"/>
                              <a:gd name="T90" fmla="+- 0 4171 4047"/>
                              <a:gd name="T91" fmla="*/ 4171 h 434"/>
                              <a:gd name="T92" fmla="+- 0 6414 1839"/>
                              <a:gd name="T93" fmla="*/ T92 w 7145"/>
                              <a:gd name="T94" fmla="+- 0 4171 4047"/>
                              <a:gd name="T95" fmla="*/ 4171 h 434"/>
                              <a:gd name="T96" fmla="+- 0 5826 1839"/>
                              <a:gd name="T97" fmla="*/ T96 w 7145"/>
                              <a:gd name="T98" fmla="+- 0 4110 4047"/>
                              <a:gd name="T99" fmla="*/ 4110 h 434"/>
                              <a:gd name="T100" fmla="+- 0 6414 1839"/>
                              <a:gd name="T101" fmla="*/ T100 w 7145"/>
                              <a:gd name="T102" fmla="+- 0 4110 4047"/>
                              <a:gd name="T103" fmla="*/ 4110 h 434"/>
                              <a:gd name="T104" fmla="+- 0 6683 1839"/>
                              <a:gd name="T105" fmla="*/ T104 w 7145"/>
                              <a:gd name="T106" fmla="+- 0 4171 4047"/>
                              <a:gd name="T107" fmla="*/ 4171 h 434"/>
                              <a:gd name="T108" fmla="+- 0 8983 1839"/>
                              <a:gd name="T109" fmla="*/ T108 w 7145"/>
                              <a:gd name="T110" fmla="+- 0 4171 4047"/>
                              <a:gd name="T111" fmla="*/ 4171 h 434"/>
                              <a:gd name="T112" fmla="+- 0 6683 1839"/>
                              <a:gd name="T113" fmla="*/ T112 w 7145"/>
                              <a:gd name="T114" fmla="+- 0 4110 4047"/>
                              <a:gd name="T115" fmla="*/ 4110 h 434"/>
                              <a:gd name="T116" fmla="+- 0 8983 1839"/>
                              <a:gd name="T117" fmla="*/ T116 w 7145"/>
                              <a:gd name="T118" fmla="+- 0 4110 4047"/>
                              <a:gd name="T119" fmla="*/ 4110 h 434"/>
                              <a:gd name="T120" fmla="+- 0 5826 1839"/>
                              <a:gd name="T121" fmla="*/ T120 w 7145"/>
                              <a:gd name="T122" fmla="+- 0 4047 4047"/>
                              <a:gd name="T123" fmla="*/ 4047 h 434"/>
                              <a:gd name="T124" fmla="+- 0 8983 1839"/>
                              <a:gd name="T125" fmla="*/ T124 w 7145"/>
                              <a:gd name="T126" fmla="+- 0 4047 4047"/>
                              <a:gd name="T127" fmla="*/ 4047 h 4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145" h="434">
                                <a:moveTo>
                                  <a:pt x="0" y="434"/>
                                </a:moveTo>
                                <a:lnTo>
                                  <a:pt x="294" y="434"/>
                                </a:lnTo>
                                <a:moveTo>
                                  <a:pt x="0" y="374"/>
                                </a:moveTo>
                                <a:lnTo>
                                  <a:pt x="294" y="374"/>
                                </a:lnTo>
                                <a:moveTo>
                                  <a:pt x="0" y="311"/>
                                </a:moveTo>
                                <a:lnTo>
                                  <a:pt x="294" y="311"/>
                                </a:lnTo>
                                <a:moveTo>
                                  <a:pt x="0" y="250"/>
                                </a:moveTo>
                                <a:lnTo>
                                  <a:pt x="294" y="250"/>
                                </a:lnTo>
                                <a:moveTo>
                                  <a:pt x="562" y="434"/>
                                </a:moveTo>
                                <a:lnTo>
                                  <a:pt x="1150" y="434"/>
                                </a:lnTo>
                                <a:moveTo>
                                  <a:pt x="562" y="374"/>
                                </a:moveTo>
                                <a:lnTo>
                                  <a:pt x="1150" y="374"/>
                                </a:lnTo>
                                <a:moveTo>
                                  <a:pt x="562" y="311"/>
                                </a:moveTo>
                                <a:lnTo>
                                  <a:pt x="1150" y="311"/>
                                </a:lnTo>
                                <a:moveTo>
                                  <a:pt x="562" y="250"/>
                                </a:moveTo>
                                <a:lnTo>
                                  <a:pt x="1150" y="250"/>
                                </a:lnTo>
                                <a:moveTo>
                                  <a:pt x="0" y="124"/>
                                </a:moveTo>
                                <a:lnTo>
                                  <a:pt x="3719" y="124"/>
                                </a:lnTo>
                                <a:moveTo>
                                  <a:pt x="0" y="63"/>
                                </a:moveTo>
                                <a:lnTo>
                                  <a:pt x="3719" y="63"/>
                                </a:lnTo>
                                <a:moveTo>
                                  <a:pt x="0" y="0"/>
                                </a:moveTo>
                                <a:lnTo>
                                  <a:pt x="3719" y="0"/>
                                </a:lnTo>
                                <a:moveTo>
                                  <a:pt x="3987" y="124"/>
                                </a:moveTo>
                                <a:lnTo>
                                  <a:pt x="4575" y="124"/>
                                </a:lnTo>
                                <a:moveTo>
                                  <a:pt x="3987" y="63"/>
                                </a:moveTo>
                                <a:lnTo>
                                  <a:pt x="4575" y="63"/>
                                </a:lnTo>
                                <a:moveTo>
                                  <a:pt x="4844" y="124"/>
                                </a:moveTo>
                                <a:lnTo>
                                  <a:pt x="7144" y="124"/>
                                </a:lnTo>
                                <a:moveTo>
                                  <a:pt x="4844" y="63"/>
                                </a:moveTo>
                                <a:lnTo>
                                  <a:pt x="7144" y="63"/>
                                </a:lnTo>
                                <a:moveTo>
                                  <a:pt x="3987" y="0"/>
                                </a:moveTo>
                                <a:lnTo>
                                  <a:pt x="714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9" name="AutoShape 737"/>
                        <wps:cNvSpPr>
                          <a:spLocks/>
                        </wps:cNvSpPr>
                        <wps:spPr bwMode="auto">
                          <a:xfrm>
                            <a:off x="1838" y="3983"/>
                            <a:ext cx="7145" cy="7"/>
                          </a:xfrm>
                          <a:custGeom>
                            <a:avLst/>
                            <a:gdLst>
                              <a:gd name="T0" fmla="+- 0 1839 1839"/>
                              <a:gd name="T1" fmla="*/ T0 w 7145"/>
                              <a:gd name="T2" fmla="+- 0 3990 3983"/>
                              <a:gd name="T3" fmla="*/ 3990 h 7"/>
                              <a:gd name="T4" fmla="+- 0 8983 1839"/>
                              <a:gd name="T5" fmla="*/ T4 w 7145"/>
                              <a:gd name="T6" fmla="+- 0 3990 3983"/>
                              <a:gd name="T7" fmla="*/ 3990 h 7"/>
                              <a:gd name="T8" fmla="+- 0 1839 1839"/>
                              <a:gd name="T9" fmla="*/ T8 w 7145"/>
                              <a:gd name="T10" fmla="+- 0 3983 3983"/>
                              <a:gd name="T11" fmla="*/ 3983 h 7"/>
                              <a:gd name="T12" fmla="+- 0 8983 1839"/>
                              <a:gd name="T13" fmla="*/ T12 w 7145"/>
                              <a:gd name="T14" fmla="+- 0 3983 3983"/>
                              <a:gd name="T15" fmla="*/ 3983 h 7"/>
                            </a:gdLst>
                            <a:ahLst/>
                            <a:cxnLst>
                              <a:cxn ang="0">
                                <a:pos x="T1" y="T3"/>
                              </a:cxn>
                              <a:cxn ang="0">
                                <a:pos x="T5" y="T7"/>
                              </a:cxn>
                              <a:cxn ang="0">
                                <a:pos x="T9" y="T11"/>
                              </a:cxn>
                              <a:cxn ang="0">
                                <a:pos x="T13" y="T15"/>
                              </a:cxn>
                            </a:cxnLst>
                            <a:rect l="0" t="0" r="r" b="b"/>
                            <a:pathLst>
                              <a:path w="7145" h="7">
                                <a:moveTo>
                                  <a:pt x="0" y="7"/>
                                </a:moveTo>
                                <a:lnTo>
                                  <a:pt x="7144" y="7"/>
                                </a:lnTo>
                                <a:moveTo>
                                  <a:pt x="0" y="0"/>
                                </a:moveTo>
                                <a:lnTo>
                                  <a:pt x="7144" y="0"/>
                                </a:lnTo>
                              </a:path>
                            </a:pathLst>
                          </a:custGeom>
                          <a:noFill/>
                          <a:ln w="4451">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0" name="Line 736"/>
                        <wps:cNvCnPr>
                          <a:cxnSpLocks/>
                        </wps:cNvCnPr>
                        <wps:spPr bwMode="auto">
                          <a:xfrm>
                            <a:off x="1839" y="4238"/>
                            <a:ext cx="1150" cy="0"/>
                          </a:xfrm>
                          <a:prstGeom prst="line">
                            <a:avLst/>
                          </a:prstGeom>
                          <a:noFill/>
                          <a:ln w="4447">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81" name="AutoShape 735"/>
                        <wps:cNvSpPr>
                          <a:spLocks/>
                        </wps:cNvSpPr>
                        <wps:spPr bwMode="auto">
                          <a:xfrm>
                            <a:off x="3257" y="4297"/>
                            <a:ext cx="588" cy="185"/>
                          </a:xfrm>
                          <a:custGeom>
                            <a:avLst/>
                            <a:gdLst>
                              <a:gd name="T0" fmla="+- 0 3257 3257"/>
                              <a:gd name="T1" fmla="*/ T0 w 588"/>
                              <a:gd name="T2" fmla="+- 0 4481 4297"/>
                              <a:gd name="T3" fmla="*/ 4481 h 185"/>
                              <a:gd name="T4" fmla="+- 0 3845 3257"/>
                              <a:gd name="T5" fmla="*/ T4 w 588"/>
                              <a:gd name="T6" fmla="+- 0 4481 4297"/>
                              <a:gd name="T7" fmla="*/ 4481 h 185"/>
                              <a:gd name="T8" fmla="+- 0 3257 3257"/>
                              <a:gd name="T9" fmla="*/ T8 w 588"/>
                              <a:gd name="T10" fmla="+- 0 4421 4297"/>
                              <a:gd name="T11" fmla="*/ 4421 h 185"/>
                              <a:gd name="T12" fmla="+- 0 3845 3257"/>
                              <a:gd name="T13" fmla="*/ T12 w 588"/>
                              <a:gd name="T14" fmla="+- 0 4421 4297"/>
                              <a:gd name="T15" fmla="*/ 4421 h 185"/>
                              <a:gd name="T16" fmla="+- 0 3257 3257"/>
                              <a:gd name="T17" fmla="*/ T16 w 588"/>
                              <a:gd name="T18" fmla="+- 0 4358 4297"/>
                              <a:gd name="T19" fmla="*/ 4358 h 185"/>
                              <a:gd name="T20" fmla="+- 0 3845 3257"/>
                              <a:gd name="T21" fmla="*/ T20 w 588"/>
                              <a:gd name="T22" fmla="+- 0 4358 4297"/>
                              <a:gd name="T23" fmla="*/ 4358 h 185"/>
                              <a:gd name="T24" fmla="+- 0 3257 3257"/>
                              <a:gd name="T25" fmla="*/ T24 w 588"/>
                              <a:gd name="T26" fmla="+- 0 4297 4297"/>
                              <a:gd name="T27" fmla="*/ 4297 h 185"/>
                              <a:gd name="T28" fmla="+- 0 3845 3257"/>
                              <a:gd name="T29" fmla="*/ T28 w 588"/>
                              <a:gd name="T30" fmla="+- 0 4297 4297"/>
                              <a:gd name="T31" fmla="*/ 4297 h 18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88" h="185">
                                <a:moveTo>
                                  <a:pt x="0" y="184"/>
                                </a:moveTo>
                                <a:lnTo>
                                  <a:pt x="588" y="184"/>
                                </a:lnTo>
                                <a:moveTo>
                                  <a:pt x="0" y="124"/>
                                </a:moveTo>
                                <a:lnTo>
                                  <a:pt x="588" y="124"/>
                                </a:lnTo>
                                <a:moveTo>
                                  <a:pt x="0" y="61"/>
                                </a:moveTo>
                                <a:lnTo>
                                  <a:pt x="588" y="61"/>
                                </a:lnTo>
                                <a:moveTo>
                                  <a:pt x="0" y="0"/>
                                </a:moveTo>
                                <a:lnTo>
                                  <a:pt x="58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2" name="Line 734"/>
                        <wps:cNvCnPr>
                          <a:cxnSpLocks/>
                        </wps:cNvCnPr>
                        <wps:spPr bwMode="auto">
                          <a:xfrm>
                            <a:off x="3257" y="4238"/>
                            <a:ext cx="588" cy="0"/>
                          </a:xfrm>
                          <a:prstGeom prst="line">
                            <a:avLst/>
                          </a:prstGeom>
                          <a:noFill/>
                          <a:ln w="4447">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83" name="AutoShape 733"/>
                        <wps:cNvSpPr>
                          <a:spLocks/>
                        </wps:cNvSpPr>
                        <wps:spPr bwMode="auto">
                          <a:xfrm>
                            <a:off x="4113" y="4297"/>
                            <a:ext cx="1445" cy="185"/>
                          </a:xfrm>
                          <a:custGeom>
                            <a:avLst/>
                            <a:gdLst>
                              <a:gd name="T0" fmla="+- 0 4114 4114"/>
                              <a:gd name="T1" fmla="*/ T0 w 1445"/>
                              <a:gd name="T2" fmla="+- 0 4481 4297"/>
                              <a:gd name="T3" fmla="*/ 4481 h 185"/>
                              <a:gd name="T4" fmla="+- 0 4702 4114"/>
                              <a:gd name="T5" fmla="*/ T4 w 1445"/>
                              <a:gd name="T6" fmla="+- 0 4481 4297"/>
                              <a:gd name="T7" fmla="*/ 4481 h 185"/>
                              <a:gd name="T8" fmla="+- 0 4114 4114"/>
                              <a:gd name="T9" fmla="*/ T8 w 1445"/>
                              <a:gd name="T10" fmla="+- 0 4421 4297"/>
                              <a:gd name="T11" fmla="*/ 4421 h 185"/>
                              <a:gd name="T12" fmla="+- 0 4702 4114"/>
                              <a:gd name="T13" fmla="*/ T12 w 1445"/>
                              <a:gd name="T14" fmla="+- 0 4421 4297"/>
                              <a:gd name="T15" fmla="*/ 4421 h 185"/>
                              <a:gd name="T16" fmla="+- 0 4114 4114"/>
                              <a:gd name="T17" fmla="*/ T16 w 1445"/>
                              <a:gd name="T18" fmla="+- 0 4358 4297"/>
                              <a:gd name="T19" fmla="*/ 4358 h 185"/>
                              <a:gd name="T20" fmla="+- 0 4702 4114"/>
                              <a:gd name="T21" fmla="*/ T20 w 1445"/>
                              <a:gd name="T22" fmla="+- 0 4358 4297"/>
                              <a:gd name="T23" fmla="*/ 4358 h 185"/>
                              <a:gd name="T24" fmla="+- 0 4970 4114"/>
                              <a:gd name="T25" fmla="*/ T24 w 1445"/>
                              <a:gd name="T26" fmla="+- 0 4481 4297"/>
                              <a:gd name="T27" fmla="*/ 4481 h 185"/>
                              <a:gd name="T28" fmla="+- 0 5558 4114"/>
                              <a:gd name="T29" fmla="*/ T28 w 1445"/>
                              <a:gd name="T30" fmla="+- 0 4481 4297"/>
                              <a:gd name="T31" fmla="*/ 4481 h 185"/>
                              <a:gd name="T32" fmla="+- 0 4970 4114"/>
                              <a:gd name="T33" fmla="*/ T32 w 1445"/>
                              <a:gd name="T34" fmla="+- 0 4421 4297"/>
                              <a:gd name="T35" fmla="*/ 4421 h 185"/>
                              <a:gd name="T36" fmla="+- 0 5558 4114"/>
                              <a:gd name="T37" fmla="*/ T36 w 1445"/>
                              <a:gd name="T38" fmla="+- 0 4421 4297"/>
                              <a:gd name="T39" fmla="*/ 4421 h 185"/>
                              <a:gd name="T40" fmla="+- 0 4970 4114"/>
                              <a:gd name="T41" fmla="*/ T40 w 1445"/>
                              <a:gd name="T42" fmla="+- 0 4358 4297"/>
                              <a:gd name="T43" fmla="*/ 4358 h 185"/>
                              <a:gd name="T44" fmla="+- 0 5558 4114"/>
                              <a:gd name="T45" fmla="*/ T44 w 1445"/>
                              <a:gd name="T46" fmla="+- 0 4358 4297"/>
                              <a:gd name="T47" fmla="*/ 4358 h 185"/>
                              <a:gd name="T48" fmla="+- 0 4114 4114"/>
                              <a:gd name="T49" fmla="*/ T48 w 1445"/>
                              <a:gd name="T50" fmla="+- 0 4297 4297"/>
                              <a:gd name="T51" fmla="*/ 4297 h 185"/>
                              <a:gd name="T52" fmla="+- 0 5558 4114"/>
                              <a:gd name="T53" fmla="*/ T52 w 1445"/>
                              <a:gd name="T54" fmla="+- 0 4297 4297"/>
                              <a:gd name="T55" fmla="*/ 4297 h 1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45" h="185">
                                <a:moveTo>
                                  <a:pt x="0" y="184"/>
                                </a:moveTo>
                                <a:lnTo>
                                  <a:pt x="588" y="184"/>
                                </a:lnTo>
                                <a:moveTo>
                                  <a:pt x="0" y="124"/>
                                </a:moveTo>
                                <a:lnTo>
                                  <a:pt x="588" y="124"/>
                                </a:lnTo>
                                <a:moveTo>
                                  <a:pt x="0" y="61"/>
                                </a:moveTo>
                                <a:lnTo>
                                  <a:pt x="588" y="61"/>
                                </a:lnTo>
                                <a:moveTo>
                                  <a:pt x="856" y="184"/>
                                </a:moveTo>
                                <a:lnTo>
                                  <a:pt x="1444" y="184"/>
                                </a:lnTo>
                                <a:moveTo>
                                  <a:pt x="856" y="124"/>
                                </a:moveTo>
                                <a:lnTo>
                                  <a:pt x="1444" y="124"/>
                                </a:lnTo>
                                <a:moveTo>
                                  <a:pt x="856" y="61"/>
                                </a:moveTo>
                                <a:lnTo>
                                  <a:pt x="1444" y="61"/>
                                </a:lnTo>
                                <a:moveTo>
                                  <a:pt x="0" y="0"/>
                                </a:moveTo>
                                <a:lnTo>
                                  <a:pt x="144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4" name="Line 732"/>
                        <wps:cNvCnPr>
                          <a:cxnSpLocks/>
                        </wps:cNvCnPr>
                        <wps:spPr bwMode="auto">
                          <a:xfrm>
                            <a:off x="4114" y="4238"/>
                            <a:ext cx="1444" cy="0"/>
                          </a:xfrm>
                          <a:prstGeom prst="line">
                            <a:avLst/>
                          </a:prstGeom>
                          <a:noFill/>
                          <a:ln w="4447">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85" name="AutoShape 731"/>
                        <wps:cNvSpPr>
                          <a:spLocks/>
                        </wps:cNvSpPr>
                        <wps:spPr bwMode="auto">
                          <a:xfrm>
                            <a:off x="5826" y="4297"/>
                            <a:ext cx="588" cy="185"/>
                          </a:xfrm>
                          <a:custGeom>
                            <a:avLst/>
                            <a:gdLst>
                              <a:gd name="T0" fmla="+- 0 5826 5826"/>
                              <a:gd name="T1" fmla="*/ T0 w 588"/>
                              <a:gd name="T2" fmla="+- 0 4481 4297"/>
                              <a:gd name="T3" fmla="*/ 4481 h 185"/>
                              <a:gd name="T4" fmla="+- 0 6414 5826"/>
                              <a:gd name="T5" fmla="*/ T4 w 588"/>
                              <a:gd name="T6" fmla="+- 0 4481 4297"/>
                              <a:gd name="T7" fmla="*/ 4481 h 185"/>
                              <a:gd name="T8" fmla="+- 0 5826 5826"/>
                              <a:gd name="T9" fmla="*/ T8 w 588"/>
                              <a:gd name="T10" fmla="+- 0 4421 4297"/>
                              <a:gd name="T11" fmla="*/ 4421 h 185"/>
                              <a:gd name="T12" fmla="+- 0 6414 5826"/>
                              <a:gd name="T13" fmla="*/ T12 w 588"/>
                              <a:gd name="T14" fmla="+- 0 4421 4297"/>
                              <a:gd name="T15" fmla="*/ 4421 h 185"/>
                              <a:gd name="T16" fmla="+- 0 5826 5826"/>
                              <a:gd name="T17" fmla="*/ T16 w 588"/>
                              <a:gd name="T18" fmla="+- 0 4358 4297"/>
                              <a:gd name="T19" fmla="*/ 4358 h 185"/>
                              <a:gd name="T20" fmla="+- 0 6414 5826"/>
                              <a:gd name="T21" fmla="*/ T20 w 588"/>
                              <a:gd name="T22" fmla="+- 0 4358 4297"/>
                              <a:gd name="T23" fmla="*/ 4358 h 185"/>
                              <a:gd name="T24" fmla="+- 0 5826 5826"/>
                              <a:gd name="T25" fmla="*/ T24 w 588"/>
                              <a:gd name="T26" fmla="+- 0 4297 4297"/>
                              <a:gd name="T27" fmla="*/ 4297 h 185"/>
                              <a:gd name="T28" fmla="+- 0 6414 5826"/>
                              <a:gd name="T29" fmla="*/ T28 w 588"/>
                              <a:gd name="T30" fmla="+- 0 4297 4297"/>
                              <a:gd name="T31" fmla="*/ 4297 h 18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88" h="185">
                                <a:moveTo>
                                  <a:pt x="0" y="184"/>
                                </a:moveTo>
                                <a:lnTo>
                                  <a:pt x="588" y="184"/>
                                </a:lnTo>
                                <a:moveTo>
                                  <a:pt x="0" y="124"/>
                                </a:moveTo>
                                <a:lnTo>
                                  <a:pt x="588" y="124"/>
                                </a:lnTo>
                                <a:moveTo>
                                  <a:pt x="0" y="61"/>
                                </a:moveTo>
                                <a:lnTo>
                                  <a:pt x="588" y="61"/>
                                </a:lnTo>
                                <a:moveTo>
                                  <a:pt x="0" y="0"/>
                                </a:moveTo>
                                <a:lnTo>
                                  <a:pt x="58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6" name="Line 730"/>
                        <wps:cNvCnPr>
                          <a:cxnSpLocks/>
                        </wps:cNvCnPr>
                        <wps:spPr bwMode="auto">
                          <a:xfrm>
                            <a:off x="5826" y="4238"/>
                            <a:ext cx="588" cy="0"/>
                          </a:xfrm>
                          <a:prstGeom prst="line">
                            <a:avLst/>
                          </a:prstGeom>
                          <a:noFill/>
                          <a:ln w="4447">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87" name="AutoShape 729"/>
                        <wps:cNvSpPr>
                          <a:spLocks/>
                        </wps:cNvSpPr>
                        <wps:spPr bwMode="auto">
                          <a:xfrm>
                            <a:off x="6682" y="4297"/>
                            <a:ext cx="588" cy="185"/>
                          </a:xfrm>
                          <a:custGeom>
                            <a:avLst/>
                            <a:gdLst>
                              <a:gd name="T0" fmla="+- 0 6683 6683"/>
                              <a:gd name="T1" fmla="*/ T0 w 588"/>
                              <a:gd name="T2" fmla="+- 0 4481 4297"/>
                              <a:gd name="T3" fmla="*/ 4481 h 185"/>
                              <a:gd name="T4" fmla="+- 0 7271 6683"/>
                              <a:gd name="T5" fmla="*/ T4 w 588"/>
                              <a:gd name="T6" fmla="+- 0 4481 4297"/>
                              <a:gd name="T7" fmla="*/ 4481 h 185"/>
                              <a:gd name="T8" fmla="+- 0 6683 6683"/>
                              <a:gd name="T9" fmla="*/ T8 w 588"/>
                              <a:gd name="T10" fmla="+- 0 4421 4297"/>
                              <a:gd name="T11" fmla="*/ 4421 h 185"/>
                              <a:gd name="T12" fmla="+- 0 7271 6683"/>
                              <a:gd name="T13" fmla="*/ T12 w 588"/>
                              <a:gd name="T14" fmla="+- 0 4421 4297"/>
                              <a:gd name="T15" fmla="*/ 4421 h 185"/>
                              <a:gd name="T16" fmla="+- 0 6683 6683"/>
                              <a:gd name="T17" fmla="*/ T16 w 588"/>
                              <a:gd name="T18" fmla="+- 0 4358 4297"/>
                              <a:gd name="T19" fmla="*/ 4358 h 185"/>
                              <a:gd name="T20" fmla="+- 0 7271 6683"/>
                              <a:gd name="T21" fmla="*/ T20 w 588"/>
                              <a:gd name="T22" fmla="+- 0 4358 4297"/>
                              <a:gd name="T23" fmla="*/ 4358 h 185"/>
                              <a:gd name="T24" fmla="+- 0 6683 6683"/>
                              <a:gd name="T25" fmla="*/ T24 w 588"/>
                              <a:gd name="T26" fmla="+- 0 4297 4297"/>
                              <a:gd name="T27" fmla="*/ 4297 h 185"/>
                              <a:gd name="T28" fmla="+- 0 7271 6683"/>
                              <a:gd name="T29" fmla="*/ T28 w 588"/>
                              <a:gd name="T30" fmla="+- 0 4297 4297"/>
                              <a:gd name="T31" fmla="*/ 4297 h 18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88" h="185">
                                <a:moveTo>
                                  <a:pt x="0" y="184"/>
                                </a:moveTo>
                                <a:lnTo>
                                  <a:pt x="588" y="184"/>
                                </a:lnTo>
                                <a:moveTo>
                                  <a:pt x="0" y="124"/>
                                </a:moveTo>
                                <a:lnTo>
                                  <a:pt x="588" y="124"/>
                                </a:lnTo>
                                <a:moveTo>
                                  <a:pt x="0" y="61"/>
                                </a:moveTo>
                                <a:lnTo>
                                  <a:pt x="588" y="61"/>
                                </a:lnTo>
                                <a:moveTo>
                                  <a:pt x="0" y="0"/>
                                </a:moveTo>
                                <a:lnTo>
                                  <a:pt x="58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8" name="Line 728"/>
                        <wps:cNvCnPr>
                          <a:cxnSpLocks/>
                        </wps:cNvCnPr>
                        <wps:spPr bwMode="auto">
                          <a:xfrm>
                            <a:off x="6683" y="4238"/>
                            <a:ext cx="588" cy="0"/>
                          </a:xfrm>
                          <a:prstGeom prst="line">
                            <a:avLst/>
                          </a:prstGeom>
                          <a:noFill/>
                          <a:ln w="4447">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89" name="AutoShape 727"/>
                        <wps:cNvSpPr>
                          <a:spLocks/>
                        </wps:cNvSpPr>
                        <wps:spPr bwMode="auto">
                          <a:xfrm>
                            <a:off x="7539" y="4297"/>
                            <a:ext cx="1445" cy="185"/>
                          </a:xfrm>
                          <a:custGeom>
                            <a:avLst/>
                            <a:gdLst>
                              <a:gd name="T0" fmla="+- 0 7539 7539"/>
                              <a:gd name="T1" fmla="*/ T0 w 1445"/>
                              <a:gd name="T2" fmla="+- 0 4481 4297"/>
                              <a:gd name="T3" fmla="*/ 4481 h 185"/>
                              <a:gd name="T4" fmla="+- 0 8127 7539"/>
                              <a:gd name="T5" fmla="*/ T4 w 1445"/>
                              <a:gd name="T6" fmla="+- 0 4481 4297"/>
                              <a:gd name="T7" fmla="*/ 4481 h 185"/>
                              <a:gd name="T8" fmla="+- 0 7539 7539"/>
                              <a:gd name="T9" fmla="*/ T8 w 1445"/>
                              <a:gd name="T10" fmla="+- 0 4421 4297"/>
                              <a:gd name="T11" fmla="*/ 4421 h 185"/>
                              <a:gd name="T12" fmla="+- 0 8127 7539"/>
                              <a:gd name="T13" fmla="*/ T12 w 1445"/>
                              <a:gd name="T14" fmla="+- 0 4421 4297"/>
                              <a:gd name="T15" fmla="*/ 4421 h 185"/>
                              <a:gd name="T16" fmla="+- 0 7539 7539"/>
                              <a:gd name="T17" fmla="*/ T16 w 1445"/>
                              <a:gd name="T18" fmla="+- 0 4358 4297"/>
                              <a:gd name="T19" fmla="*/ 4358 h 185"/>
                              <a:gd name="T20" fmla="+- 0 8127 7539"/>
                              <a:gd name="T21" fmla="*/ T20 w 1445"/>
                              <a:gd name="T22" fmla="+- 0 4358 4297"/>
                              <a:gd name="T23" fmla="*/ 4358 h 185"/>
                              <a:gd name="T24" fmla="+- 0 7539 7539"/>
                              <a:gd name="T25" fmla="*/ T24 w 1445"/>
                              <a:gd name="T26" fmla="+- 0 4297 4297"/>
                              <a:gd name="T27" fmla="*/ 4297 h 185"/>
                              <a:gd name="T28" fmla="+- 0 8127 7539"/>
                              <a:gd name="T29" fmla="*/ T28 w 1445"/>
                              <a:gd name="T30" fmla="+- 0 4297 4297"/>
                              <a:gd name="T31" fmla="*/ 4297 h 185"/>
                              <a:gd name="T32" fmla="+- 0 8395 7539"/>
                              <a:gd name="T33" fmla="*/ T32 w 1445"/>
                              <a:gd name="T34" fmla="+- 0 4481 4297"/>
                              <a:gd name="T35" fmla="*/ 4481 h 185"/>
                              <a:gd name="T36" fmla="+- 0 8983 7539"/>
                              <a:gd name="T37" fmla="*/ T36 w 1445"/>
                              <a:gd name="T38" fmla="+- 0 4481 4297"/>
                              <a:gd name="T39" fmla="*/ 4481 h 185"/>
                              <a:gd name="T40" fmla="+- 0 8395 7539"/>
                              <a:gd name="T41" fmla="*/ T40 w 1445"/>
                              <a:gd name="T42" fmla="+- 0 4421 4297"/>
                              <a:gd name="T43" fmla="*/ 4421 h 185"/>
                              <a:gd name="T44" fmla="+- 0 8983 7539"/>
                              <a:gd name="T45" fmla="*/ T44 w 1445"/>
                              <a:gd name="T46" fmla="+- 0 4421 4297"/>
                              <a:gd name="T47" fmla="*/ 4421 h 185"/>
                              <a:gd name="T48" fmla="+- 0 8395 7539"/>
                              <a:gd name="T49" fmla="*/ T48 w 1445"/>
                              <a:gd name="T50" fmla="+- 0 4358 4297"/>
                              <a:gd name="T51" fmla="*/ 4358 h 185"/>
                              <a:gd name="T52" fmla="+- 0 8983 7539"/>
                              <a:gd name="T53" fmla="*/ T52 w 1445"/>
                              <a:gd name="T54" fmla="+- 0 4358 4297"/>
                              <a:gd name="T55" fmla="*/ 4358 h 185"/>
                              <a:gd name="T56" fmla="+- 0 8395 7539"/>
                              <a:gd name="T57" fmla="*/ T56 w 1445"/>
                              <a:gd name="T58" fmla="+- 0 4297 4297"/>
                              <a:gd name="T59" fmla="*/ 4297 h 185"/>
                              <a:gd name="T60" fmla="+- 0 8983 7539"/>
                              <a:gd name="T61" fmla="*/ T60 w 1445"/>
                              <a:gd name="T62" fmla="+- 0 4297 4297"/>
                              <a:gd name="T63" fmla="*/ 4297 h 1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445" h="185">
                                <a:moveTo>
                                  <a:pt x="0" y="184"/>
                                </a:moveTo>
                                <a:lnTo>
                                  <a:pt x="588" y="184"/>
                                </a:lnTo>
                                <a:moveTo>
                                  <a:pt x="0" y="124"/>
                                </a:moveTo>
                                <a:lnTo>
                                  <a:pt x="588" y="124"/>
                                </a:lnTo>
                                <a:moveTo>
                                  <a:pt x="0" y="61"/>
                                </a:moveTo>
                                <a:lnTo>
                                  <a:pt x="588" y="61"/>
                                </a:lnTo>
                                <a:moveTo>
                                  <a:pt x="0" y="0"/>
                                </a:moveTo>
                                <a:lnTo>
                                  <a:pt x="588" y="0"/>
                                </a:lnTo>
                                <a:moveTo>
                                  <a:pt x="856" y="184"/>
                                </a:moveTo>
                                <a:lnTo>
                                  <a:pt x="1444" y="184"/>
                                </a:lnTo>
                                <a:moveTo>
                                  <a:pt x="856" y="124"/>
                                </a:moveTo>
                                <a:lnTo>
                                  <a:pt x="1444" y="124"/>
                                </a:lnTo>
                                <a:moveTo>
                                  <a:pt x="856" y="61"/>
                                </a:moveTo>
                                <a:lnTo>
                                  <a:pt x="1444" y="61"/>
                                </a:lnTo>
                                <a:moveTo>
                                  <a:pt x="856" y="0"/>
                                </a:moveTo>
                                <a:lnTo>
                                  <a:pt x="144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0" name="AutoShape 726"/>
                        <wps:cNvSpPr>
                          <a:spLocks/>
                        </wps:cNvSpPr>
                        <wps:spPr bwMode="auto">
                          <a:xfrm>
                            <a:off x="1838" y="4230"/>
                            <a:ext cx="7145" cy="7"/>
                          </a:xfrm>
                          <a:custGeom>
                            <a:avLst/>
                            <a:gdLst>
                              <a:gd name="T0" fmla="+- 0 7539 1839"/>
                              <a:gd name="T1" fmla="*/ T0 w 7145"/>
                              <a:gd name="T2" fmla="+- 0 4238 4231"/>
                              <a:gd name="T3" fmla="*/ 4238 h 7"/>
                              <a:gd name="T4" fmla="+- 0 8983 1839"/>
                              <a:gd name="T5" fmla="*/ T4 w 7145"/>
                              <a:gd name="T6" fmla="+- 0 4238 4231"/>
                              <a:gd name="T7" fmla="*/ 4238 h 7"/>
                              <a:gd name="T8" fmla="+- 0 1839 1839"/>
                              <a:gd name="T9" fmla="*/ T8 w 7145"/>
                              <a:gd name="T10" fmla="+- 0 4231 4231"/>
                              <a:gd name="T11" fmla="*/ 4231 h 7"/>
                              <a:gd name="T12" fmla="+- 0 3845 1839"/>
                              <a:gd name="T13" fmla="*/ T12 w 7145"/>
                              <a:gd name="T14" fmla="+- 0 4231 4231"/>
                              <a:gd name="T15" fmla="*/ 4231 h 7"/>
                              <a:gd name="T16" fmla="+- 0 4114 1839"/>
                              <a:gd name="T17" fmla="*/ T16 w 7145"/>
                              <a:gd name="T18" fmla="+- 0 4231 4231"/>
                              <a:gd name="T19" fmla="*/ 4231 h 7"/>
                              <a:gd name="T20" fmla="+- 0 5558 1839"/>
                              <a:gd name="T21" fmla="*/ T20 w 7145"/>
                              <a:gd name="T22" fmla="+- 0 4231 4231"/>
                              <a:gd name="T23" fmla="*/ 4231 h 7"/>
                              <a:gd name="T24" fmla="+- 0 5826 1839"/>
                              <a:gd name="T25" fmla="*/ T24 w 7145"/>
                              <a:gd name="T26" fmla="+- 0 4231 4231"/>
                              <a:gd name="T27" fmla="*/ 4231 h 7"/>
                              <a:gd name="T28" fmla="+- 0 6414 1839"/>
                              <a:gd name="T29" fmla="*/ T28 w 7145"/>
                              <a:gd name="T30" fmla="+- 0 4231 4231"/>
                              <a:gd name="T31" fmla="*/ 4231 h 7"/>
                              <a:gd name="T32" fmla="+- 0 6683 1839"/>
                              <a:gd name="T33" fmla="*/ T32 w 7145"/>
                              <a:gd name="T34" fmla="+- 0 4231 4231"/>
                              <a:gd name="T35" fmla="*/ 4231 h 7"/>
                              <a:gd name="T36" fmla="+- 0 8983 1839"/>
                              <a:gd name="T37" fmla="*/ T36 w 7145"/>
                              <a:gd name="T38" fmla="+- 0 4231 4231"/>
                              <a:gd name="T39" fmla="*/ 4231 h 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145" h="7">
                                <a:moveTo>
                                  <a:pt x="5700" y="7"/>
                                </a:moveTo>
                                <a:lnTo>
                                  <a:pt x="7144" y="7"/>
                                </a:lnTo>
                                <a:moveTo>
                                  <a:pt x="0" y="0"/>
                                </a:moveTo>
                                <a:lnTo>
                                  <a:pt x="2006" y="0"/>
                                </a:lnTo>
                                <a:moveTo>
                                  <a:pt x="2275" y="0"/>
                                </a:moveTo>
                                <a:lnTo>
                                  <a:pt x="3719" y="0"/>
                                </a:lnTo>
                                <a:moveTo>
                                  <a:pt x="3987" y="0"/>
                                </a:moveTo>
                                <a:lnTo>
                                  <a:pt x="4575" y="0"/>
                                </a:lnTo>
                                <a:moveTo>
                                  <a:pt x="4844" y="0"/>
                                </a:moveTo>
                                <a:lnTo>
                                  <a:pt x="7144" y="0"/>
                                </a:lnTo>
                              </a:path>
                            </a:pathLst>
                          </a:custGeom>
                          <a:noFill/>
                          <a:ln w="4447">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1" name="AutoShape 725"/>
                        <wps:cNvSpPr>
                          <a:spLocks/>
                        </wps:cNvSpPr>
                        <wps:spPr bwMode="auto">
                          <a:xfrm>
                            <a:off x="1838" y="3676"/>
                            <a:ext cx="7145" cy="187"/>
                          </a:xfrm>
                          <a:custGeom>
                            <a:avLst/>
                            <a:gdLst>
                              <a:gd name="T0" fmla="+- 0 1839 1839"/>
                              <a:gd name="T1" fmla="*/ T0 w 7145"/>
                              <a:gd name="T2" fmla="+- 0 3863 3676"/>
                              <a:gd name="T3" fmla="*/ 3863 h 187"/>
                              <a:gd name="T4" fmla="+- 0 8983 1839"/>
                              <a:gd name="T5" fmla="*/ T4 w 7145"/>
                              <a:gd name="T6" fmla="+- 0 3863 3676"/>
                              <a:gd name="T7" fmla="*/ 3863 h 187"/>
                              <a:gd name="T8" fmla="+- 0 1839 1839"/>
                              <a:gd name="T9" fmla="*/ T8 w 7145"/>
                              <a:gd name="T10" fmla="+- 0 3800 3676"/>
                              <a:gd name="T11" fmla="*/ 3800 h 187"/>
                              <a:gd name="T12" fmla="+- 0 8983 1839"/>
                              <a:gd name="T13" fmla="*/ T12 w 7145"/>
                              <a:gd name="T14" fmla="+- 0 3800 3676"/>
                              <a:gd name="T15" fmla="*/ 3800 h 187"/>
                              <a:gd name="T16" fmla="+- 0 1839 1839"/>
                              <a:gd name="T17" fmla="*/ T16 w 7145"/>
                              <a:gd name="T18" fmla="+- 0 3737 3676"/>
                              <a:gd name="T19" fmla="*/ 3737 h 187"/>
                              <a:gd name="T20" fmla="+- 0 8983 1839"/>
                              <a:gd name="T21" fmla="*/ T20 w 7145"/>
                              <a:gd name="T22" fmla="+- 0 3737 3676"/>
                              <a:gd name="T23" fmla="*/ 3737 h 187"/>
                              <a:gd name="T24" fmla="+- 0 1839 1839"/>
                              <a:gd name="T25" fmla="*/ T24 w 7145"/>
                              <a:gd name="T26" fmla="+- 0 3676 3676"/>
                              <a:gd name="T27" fmla="*/ 3676 h 187"/>
                              <a:gd name="T28" fmla="+- 0 8983 1839"/>
                              <a:gd name="T29" fmla="*/ T28 w 7145"/>
                              <a:gd name="T30" fmla="+- 0 3676 3676"/>
                              <a:gd name="T31" fmla="*/ 3676 h 18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145" h="187">
                                <a:moveTo>
                                  <a:pt x="0" y="187"/>
                                </a:moveTo>
                                <a:lnTo>
                                  <a:pt x="7144" y="187"/>
                                </a:lnTo>
                                <a:moveTo>
                                  <a:pt x="0" y="124"/>
                                </a:moveTo>
                                <a:lnTo>
                                  <a:pt x="7144" y="124"/>
                                </a:lnTo>
                                <a:moveTo>
                                  <a:pt x="0" y="61"/>
                                </a:moveTo>
                                <a:lnTo>
                                  <a:pt x="7144" y="61"/>
                                </a:lnTo>
                                <a:moveTo>
                                  <a:pt x="0" y="0"/>
                                </a:moveTo>
                                <a:lnTo>
                                  <a:pt x="714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2" name="Line 724"/>
                        <wps:cNvCnPr>
                          <a:cxnSpLocks/>
                        </wps:cNvCnPr>
                        <wps:spPr bwMode="auto">
                          <a:xfrm>
                            <a:off x="1839" y="3924"/>
                            <a:ext cx="714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93" name="AutoShape 723"/>
                        <wps:cNvSpPr>
                          <a:spLocks/>
                        </wps:cNvSpPr>
                        <wps:spPr bwMode="auto">
                          <a:xfrm>
                            <a:off x="1838" y="3366"/>
                            <a:ext cx="7145" cy="187"/>
                          </a:xfrm>
                          <a:custGeom>
                            <a:avLst/>
                            <a:gdLst>
                              <a:gd name="T0" fmla="+- 0 1839 1839"/>
                              <a:gd name="T1" fmla="*/ T0 w 7145"/>
                              <a:gd name="T2" fmla="+- 0 3553 3366"/>
                              <a:gd name="T3" fmla="*/ 3553 h 187"/>
                              <a:gd name="T4" fmla="+- 0 8983 1839"/>
                              <a:gd name="T5" fmla="*/ T4 w 7145"/>
                              <a:gd name="T6" fmla="+- 0 3553 3366"/>
                              <a:gd name="T7" fmla="*/ 3553 h 187"/>
                              <a:gd name="T8" fmla="+- 0 1839 1839"/>
                              <a:gd name="T9" fmla="*/ T8 w 7145"/>
                              <a:gd name="T10" fmla="+- 0 3490 3366"/>
                              <a:gd name="T11" fmla="*/ 3490 h 187"/>
                              <a:gd name="T12" fmla="+- 0 8983 1839"/>
                              <a:gd name="T13" fmla="*/ T12 w 7145"/>
                              <a:gd name="T14" fmla="+- 0 3490 3366"/>
                              <a:gd name="T15" fmla="*/ 3490 h 187"/>
                              <a:gd name="T16" fmla="+- 0 1839 1839"/>
                              <a:gd name="T17" fmla="*/ T16 w 7145"/>
                              <a:gd name="T18" fmla="+- 0 3429 3366"/>
                              <a:gd name="T19" fmla="*/ 3429 h 187"/>
                              <a:gd name="T20" fmla="+- 0 8983 1839"/>
                              <a:gd name="T21" fmla="*/ T20 w 7145"/>
                              <a:gd name="T22" fmla="+- 0 3429 3366"/>
                              <a:gd name="T23" fmla="*/ 3429 h 187"/>
                              <a:gd name="T24" fmla="+- 0 1839 1839"/>
                              <a:gd name="T25" fmla="*/ T24 w 7145"/>
                              <a:gd name="T26" fmla="+- 0 3366 3366"/>
                              <a:gd name="T27" fmla="*/ 3366 h 187"/>
                              <a:gd name="T28" fmla="+- 0 8983 1839"/>
                              <a:gd name="T29" fmla="*/ T28 w 7145"/>
                              <a:gd name="T30" fmla="+- 0 3366 3366"/>
                              <a:gd name="T31" fmla="*/ 3366 h 18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145" h="187">
                                <a:moveTo>
                                  <a:pt x="0" y="187"/>
                                </a:moveTo>
                                <a:lnTo>
                                  <a:pt x="7144" y="187"/>
                                </a:lnTo>
                                <a:moveTo>
                                  <a:pt x="0" y="124"/>
                                </a:moveTo>
                                <a:lnTo>
                                  <a:pt x="7144" y="124"/>
                                </a:lnTo>
                                <a:moveTo>
                                  <a:pt x="0" y="63"/>
                                </a:moveTo>
                                <a:lnTo>
                                  <a:pt x="7144" y="63"/>
                                </a:lnTo>
                                <a:moveTo>
                                  <a:pt x="0" y="0"/>
                                </a:moveTo>
                                <a:lnTo>
                                  <a:pt x="714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4" name="Line 722"/>
                        <wps:cNvCnPr>
                          <a:cxnSpLocks/>
                        </wps:cNvCnPr>
                        <wps:spPr bwMode="auto">
                          <a:xfrm>
                            <a:off x="1839" y="3613"/>
                            <a:ext cx="714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95" name="AutoShape 721"/>
                        <wps:cNvSpPr>
                          <a:spLocks/>
                        </wps:cNvSpPr>
                        <wps:spPr bwMode="auto">
                          <a:xfrm>
                            <a:off x="1838" y="3055"/>
                            <a:ext cx="7145" cy="187"/>
                          </a:xfrm>
                          <a:custGeom>
                            <a:avLst/>
                            <a:gdLst>
                              <a:gd name="T0" fmla="+- 0 1839 1839"/>
                              <a:gd name="T1" fmla="*/ T0 w 7145"/>
                              <a:gd name="T2" fmla="+- 0 3242 3056"/>
                              <a:gd name="T3" fmla="*/ 3242 h 187"/>
                              <a:gd name="T4" fmla="+- 0 8983 1839"/>
                              <a:gd name="T5" fmla="*/ T4 w 7145"/>
                              <a:gd name="T6" fmla="+- 0 3242 3056"/>
                              <a:gd name="T7" fmla="*/ 3242 h 187"/>
                              <a:gd name="T8" fmla="+- 0 1839 1839"/>
                              <a:gd name="T9" fmla="*/ T8 w 7145"/>
                              <a:gd name="T10" fmla="+- 0 3179 3056"/>
                              <a:gd name="T11" fmla="*/ 3179 h 187"/>
                              <a:gd name="T12" fmla="+- 0 8983 1839"/>
                              <a:gd name="T13" fmla="*/ T12 w 7145"/>
                              <a:gd name="T14" fmla="+- 0 3179 3056"/>
                              <a:gd name="T15" fmla="*/ 3179 h 187"/>
                              <a:gd name="T16" fmla="+- 0 1839 1839"/>
                              <a:gd name="T17" fmla="*/ T16 w 7145"/>
                              <a:gd name="T18" fmla="+- 0 3119 3056"/>
                              <a:gd name="T19" fmla="*/ 3119 h 187"/>
                              <a:gd name="T20" fmla="+- 0 8983 1839"/>
                              <a:gd name="T21" fmla="*/ T20 w 7145"/>
                              <a:gd name="T22" fmla="+- 0 3119 3056"/>
                              <a:gd name="T23" fmla="*/ 3119 h 187"/>
                              <a:gd name="T24" fmla="+- 0 1839 1839"/>
                              <a:gd name="T25" fmla="*/ T24 w 7145"/>
                              <a:gd name="T26" fmla="+- 0 3056 3056"/>
                              <a:gd name="T27" fmla="*/ 3056 h 187"/>
                              <a:gd name="T28" fmla="+- 0 8983 1839"/>
                              <a:gd name="T29" fmla="*/ T28 w 7145"/>
                              <a:gd name="T30" fmla="+- 0 3056 3056"/>
                              <a:gd name="T31" fmla="*/ 3056 h 18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145" h="187">
                                <a:moveTo>
                                  <a:pt x="0" y="186"/>
                                </a:moveTo>
                                <a:lnTo>
                                  <a:pt x="7144" y="186"/>
                                </a:lnTo>
                                <a:moveTo>
                                  <a:pt x="0" y="123"/>
                                </a:moveTo>
                                <a:lnTo>
                                  <a:pt x="7144" y="123"/>
                                </a:lnTo>
                                <a:moveTo>
                                  <a:pt x="0" y="63"/>
                                </a:moveTo>
                                <a:lnTo>
                                  <a:pt x="7144" y="63"/>
                                </a:lnTo>
                                <a:moveTo>
                                  <a:pt x="0" y="0"/>
                                </a:moveTo>
                                <a:lnTo>
                                  <a:pt x="714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6" name="Line 720"/>
                        <wps:cNvCnPr>
                          <a:cxnSpLocks/>
                        </wps:cNvCnPr>
                        <wps:spPr bwMode="auto">
                          <a:xfrm>
                            <a:off x="1839" y="3303"/>
                            <a:ext cx="714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97" name="AutoShape 719"/>
                        <wps:cNvSpPr>
                          <a:spLocks/>
                        </wps:cNvSpPr>
                        <wps:spPr bwMode="auto">
                          <a:xfrm>
                            <a:off x="9251" y="3986"/>
                            <a:ext cx="588" cy="495"/>
                          </a:xfrm>
                          <a:custGeom>
                            <a:avLst/>
                            <a:gdLst>
                              <a:gd name="T0" fmla="+- 0 9252 9252"/>
                              <a:gd name="T1" fmla="*/ T0 w 588"/>
                              <a:gd name="T2" fmla="+- 0 4481 3987"/>
                              <a:gd name="T3" fmla="*/ 4481 h 495"/>
                              <a:gd name="T4" fmla="+- 0 9840 9252"/>
                              <a:gd name="T5" fmla="*/ T4 w 588"/>
                              <a:gd name="T6" fmla="+- 0 4481 3987"/>
                              <a:gd name="T7" fmla="*/ 4481 h 495"/>
                              <a:gd name="T8" fmla="+- 0 9252 9252"/>
                              <a:gd name="T9" fmla="*/ T8 w 588"/>
                              <a:gd name="T10" fmla="+- 0 4421 3987"/>
                              <a:gd name="T11" fmla="*/ 4421 h 495"/>
                              <a:gd name="T12" fmla="+- 0 9840 9252"/>
                              <a:gd name="T13" fmla="*/ T12 w 588"/>
                              <a:gd name="T14" fmla="+- 0 4421 3987"/>
                              <a:gd name="T15" fmla="*/ 4421 h 495"/>
                              <a:gd name="T16" fmla="+- 0 9252 9252"/>
                              <a:gd name="T17" fmla="*/ T16 w 588"/>
                              <a:gd name="T18" fmla="+- 0 4358 3987"/>
                              <a:gd name="T19" fmla="*/ 4358 h 495"/>
                              <a:gd name="T20" fmla="+- 0 9840 9252"/>
                              <a:gd name="T21" fmla="*/ T20 w 588"/>
                              <a:gd name="T22" fmla="+- 0 4358 3987"/>
                              <a:gd name="T23" fmla="*/ 4358 h 495"/>
                              <a:gd name="T24" fmla="+- 0 9252 9252"/>
                              <a:gd name="T25" fmla="*/ T24 w 588"/>
                              <a:gd name="T26" fmla="+- 0 4297 3987"/>
                              <a:gd name="T27" fmla="*/ 4297 h 495"/>
                              <a:gd name="T28" fmla="+- 0 9840 9252"/>
                              <a:gd name="T29" fmla="*/ T28 w 588"/>
                              <a:gd name="T30" fmla="+- 0 4297 3987"/>
                              <a:gd name="T31" fmla="*/ 4297 h 495"/>
                              <a:gd name="T32" fmla="+- 0 9252 9252"/>
                              <a:gd name="T33" fmla="*/ T32 w 588"/>
                              <a:gd name="T34" fmla="+- 0 4171 3987"/>
                              <a:gd name="T35" fmla="*/ 4171 h 495"/>
                              <a:gd name="T36" fmla="+- 0 9840 9252"/>
                              <a:gd name="T37" fmla="*/ T36 w 588"/>
                              <a:gd name="T38" fmla="+- 0 4171 3987"/>
                              <a:gd name="T39" fmla="*/ 4171 h 495"/>
                              <a:gd name="T40" fmla="+- 0 9252 9252"/>
                              <a:gd name="T41" fmla="*/ T40 w 588"/>
                              <a:gd name="T42" fmla="+- 0 4110 3987"/>
                              <a:gd name="T43" fmla="*/ 4110 h 495"/>
                              <a:gd name="T44" fmla="+- 0 9840 9252"/>
                              <a:gd name="T45" fmla="*/ T44 w 588"/>
                              <a:gd name="T46" fmla="+- 0 4110 3987"/>
                              <a:gd name="T47" fmla="*/ 4110 h 495"/>
                              <a:gd name="T48" fmla="+- 0 9252 9252"/>
                              <a:gd name="T49" fmla="*/ T48 w 588"/>
                              <a:gd name="T50" fmla="+- 0 4047 3987"/>
                              <a:gd name="T51" fmla="*/ 4047 h 495"/>
                              <a:gd name="T52" fmla="+- 0 9840 9252"/>
                              <a:gd name="T53" fmla="*/ T52 w 588"/>
                              <a:gd name="T54" fmla="+- 0 4047 3987"/>
                              <a:gd name="T55" fmla="*/ 4047 h 495"/>
                              <a:gd name="T56" fmla="+- 0 9252 9252"/>
                              <a:gd name="T57" fmla="*/ T56 w 588"/>
                              <a:gd name="T58" fmla="+- 0 3987 3987"/>
                              <a:gd name="T59" fmla="*/ 3987 h 495"/>
                              <a:gd name="T60" fmla="+- 0 9840 9252"/>
                              <a:gd name="T61" fmla="*/ T60 w 588"/>
                              <a:gd name="T62" fmla="+- 0 3987 3987"/>
                              <a:gd name="T63" fmla="*/ 3987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88" h="495">
                                <a:moveTo>
                                  <a:pt x="0" y="494"/>
                                </a:moveTo>
                                <a:lnTo>
                                  <a:pt x="588" y="494"/>
                                </a:lnTo>
                                <a:moveTo>
                                  <a:pt x="0" y="434"/>
                                </a:moveTo>
                                <a:lnTo>
                                  <a:pt x="588" y="434"/>
                                </a:lnTo>
                                <a:moveTo>
                                  <a:pt x="0" y="371"/>
                                </a:moveTo>
                                <a:lnTo>
                                  <a:pt x="588" y="371"/>
                                </a:lnTo>
                                <a:moveTo>
                                  <a:pt x="0" y="310"/>
                                </a:moveTo>
                                <a:lnTo>
                                  <a:pt x="588" y="310"/>
                                </a:lnTo>
                                <a:moveTo>
                                  <a:pt x="0" y="184"/>
                                </a:moveTo>
                                <a:lnTo>
                                  <a:pt x="588" y="184"/>
                                </a:lnTo>
                                <a:moveTo>
                                  <a:pt x="0" y="123"/>
                                </a:moveTo>
                                <a:lnTo>
                                  <a:pt x="588" y="123"/>
                                </a:lnTo>
                                <a:moveTo>
                                  <a:pt x="0" y="60"/>
                                </a:moveTo>
                                <a:lnTo>
                                  <a:pt x="588" y="60"/>
                                </a:lnTo>
                                <a:moveTo>
                                  <a:pt x="0" y="0"/>
                                </a:moveTo>
                                <a:lnTo>
                                  <a:pt x="58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8" name="Line 718"/>
                        <wps:cNvCnPr>
                          <a:cxnSpLocks/>
                        </wps:cNvCnPr>
                        <wps:spPr bwMode="auto">
                          <a:xfrm>
                            <a:off x="9252" y="4234"/>
                            <a:ext cx="58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99" name="AutoShape 717"/>
                        <wps:cNvSpPr>
                          <a:spLocks/>
                        </wps:cNvSpPr>
                        <wps:spPr bwMode="auto">
                          <a:xfrm>
                            <a:off x="10108" y="3986"/>
                            <a:ext cx="294" cy="495"/>
                          </a:xfrm>
                          <a:custGeom>
                            <a:avLst/>
                            <a:gdLst>
                              <a:gd name="T0" fmla="+- 0 10108 10108"/>
                              <a:gd name="T1" fmla="*/ T0 w 294"/>
                              <a:gd name="T2" fmla="+- 0 4481 3987"/>
                              <a:gd name="T3" fmla="*/ 4481 h 495"/>
                              <a:gd name="T4" fmla="+- 0 10402 10108"/>
                              <a:gd name="T5" fmla="*/ T4 w 294"/>
                              <a:gd name="T6" fmla="+- 0 4481 3987"/>
                              <a:gd name="T7" fmla="*/ 4481 h 495"/>
                              <a:gd name="T8" fmla="+- 0 10108 10108"/>
                              <a:gd name="T9" fmla="*/ T8 w 294"/>
                              <a:gd name="T10" fmla="+- 0 4421 3987"/>
                              <a:gd name="T11" fmla="*/ 4421 h 495"/>
                              <a:gd name="T12" fmla="+- 0 10402 10108"/>
                              <a:gd name="T13" fmla="*/ T12 w 294"/>
                              <a:gd name="T14" fmla="+- 0 4421 3987"/>
                              <a:gd name="T15" fmla="*/ 4421 h 495"/>
                              <a:gd name="T16" fmla="+- 0 10108 10108"/>
                              <a:gd name="T17" fmla="*/ T16 w 294"/>
                              <a:gd name="T18" fmla="+- 0 4358 3987"/>
                              <a:gd name="T19" fmla="*/ 4358 h 495"/>
                              <a:gd name="T20" fmla="+- 0 10402 10108"/>
                              <a:gd name="T21" fmla="*/ T20 w 294"/>
                              <a:gd name="T22" fmla="+- 0 4358 3987"/>
                              <a:gd name="T23" fmla="*/ 4358 h 495"/>
                              <a:gd name="T24" fmla="+- 0 10108 10108"/>
                              <a:gd name="T25" fmla="*/ T24 w 294"/>
                              <a:gd name="T26" fmla="+- 0 4297 3987"/>
                              <a:gd name="T27" fmla="*/ 4297 h 495"/>
                              <a:gd name="T28" fmla="+- 0 10402 10108"/>
                              <a:gd name="T29" fmla="*/ T28 w 294"/>
                              <a:gd name="T30" fmla="+- 0 4297 3987"/>
                              <a:gd name="T31" fmla="*/ 4297 h 495"/>
                              <a:gd name="T32" fmla="+- 0 10108 10108"/>
                              <a:gd name="T33" fmla="*/ T32 w 294"/>
                              <a:gd name="T34" fmla="+- 0 4171 3987"/>
                              <a:gd name="T35" fmla="*/ 4171 h 495"/>
                              <a:gd name="T36" fmla="+- 0 10402 10108"/>
                              <a:gd name="T37" fmla="*/ T36 w 294"/>
                              <a:gd name="T38" fmla="+- 0 4171 3987"/>
                              <a:gd name="T39" fmla="*/ 4171 h 495"/>
                              <a:gd name="T40" fmla="+- 0 10108 10108"/>
                              <a:gd name="T41" fmla="*/ T40 w 294"/>
                              <a:gd name="T42" fmla="+- 0 4110 3987"/>
                              <a:gd name="T43" fmla="*/ 4110 h 495"/>
                              <a:gd name="T44" fmla="+- 0 10402 10108"/>
                              <a:gd name="T45" fmla="*/ T44 w 294"/>
                              <a:gd name="T46" fmla="+- 0 4110 3987"/>
                              <a:gd name="T47" fmla="*/ 4110 h 495"/>
                              <a:gd name="T48" fmla="+- 0 10108 10108"/>
                              <a:gd name="T49" fmla="*/ T48 w 294"/>
                              <a:gd name="T50" fmla="+- 0 4047 3987"/>
                              <a:gd name="T51" fmla="*/ 4047 h 495"/>
                              <a:gd name="T52" fmla="+- 0 10402 10108"/>
                              <a:gd name="T53" fmla="*/ T52 w 294"/>
                              <a:gd name="T54" fmla="+- 0 4047 3987"/>
                              <a:gd name="T55" fmla="*/ 4047 h 495"/>
                              <a:gd name="T56" fmla="+- 0 10108 10108"/>
                              <a:gd name="T57" fmla="*/ T56 w 294"/>
                              <a:gd name="T58" fmla="+- 0 3987 3987"/>
                              <a:gd name="T59" fmla="*/ 3987 h 495"/>
                              <a:gd name="T60" fmla="+- 0 10402 10108"/>
                              <a:gd name="T61" fmla="*/ T60 w 294"/>
                              <a:gd name="T62" fmla="+- 0 3987 3987"/>
                              <a:gd name="T63" fmla="*/ 3987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94" h="495">
                                <a:moveTo>
                                  <a:pt x="0" y="494"/>
                                </a:moveTo>
                                <a:lnTo>
                                  <a:pt x="294" y="494"/>
                                </a:lnTo>
                                <a:moveTo>
                                  <a:pt x="0" y="434"/>
                                </a:moveTo>
                                <a:lnTo>
                                  <a:pt x="294" y="434"/>
                                </a:lnTo>
                                <a:moveTo>
                                  <a:pt x="0" y="371"/>
                                </a:moveTo>
                                <a:lnTo>
                                  <a:pt x="294" y="371"/>
                                </a:lnTo>
                                <a:moveTo>
                                  <a:pt x="0" y="310"/>
                                </a:moveTo>
                                <a:lnTo>
                                  <a:pt x="294" y="310"/>
                                </a:lnTo>
                                <a:moveTo>
                                  <a:pt x="0" y="184"/>
                                </a:moveTo>
                                <a:lnTo>
                                  <a:pt x="294" y="184"/>
                                </a:lnTo>
                                <a:moveTo>
                                  <a:pt x="0" y="123"/>
                                </a:moveTo>
                                <a:lnTo>
                                  <a:pt x="294" y="123"/>
                                </a:lnTo>
                                <a:moveTo>
                                  <a:pt x="0" y="60"/>
                                </a:moveTo>
                                <a:lnTo>
                                  <a:pt x="294" y="60"/>
                                </a:lnTo>
                                <a:moveTo>
                                  <a:pt x="0" y="0"/>
                                </a:moveTo>
                                <a:lnTo>
                                  <a:pt x="29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0" name="Line 716"/>
                        <wps:cNvCnPr>
                          <a:cxnSpLocks/>
                        </wps:cNvCnPr>
                        <wps:spPr bwMode="auto">
                          <a:xfrm>
                            <a:off x="10108" y="4234"/>
                            <a:ext cx="29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01" name="AutoShape 715"/>
                        <wps:cNvSpPr>
                          <a:spLocks/>
                        </wps:cNvSpPr>
                        <wps:spPr bwMode="auto">
                          <a:xfrm>
                            <a:off x="9251" y="3676"/>
                            <a:ext cx="1151" cy="187"/>
                          </a:xfrm>
                          <a:custGeom>
                            <a:avLst/>
                            <a:gdLst>
                              <a:gd name="T0" fmla="+- 0 9252 9252"/>
                              <a:gd name="T1" fmla="*/ T0 w 1151"/>
                              <a:gd name="T2" fmla="+- 0 3863 3676"/>
                              <a:gd name="T3" fmla="*/ 3863 h 187"/>
                              <a:gd name="T4" fmla="+- 0 10402 9252"/>
                              <a:gd name="T5" fmla="*/ T4 w 1151"/>
                              <a:gd name="T6" fmla="+- 0 3863 3676"/>
                              <a:gd name="T7" fmla="*/ 3863 h 187"/>
                              <a:gd name="T8" fmla="+- 0 9252 9252"/>
                              <a:gd name="T9" fmla="*/ T8 w 1151"/>
                              <a:gd name="T10" fmla="+- 0 3800 3676"/>
                              <a:gd name="T11" fmla="*/ 3800 h 187"/>
                              <a:gd name="T12" fmla="+- 0 10402 9252"/>
                              <a:gd name="T13" fmla="*/ T12 w 1151"/>
                              <a:gd name="T14" fmla="+- 0 3800 3676"/>
                              <a:gd name="T15" fmla="*/ 3800 h 187"/>
                              <a:gd name="T16" fmla="+- 0 9252 9252"/>
                              <a:gd name="T17" fmla="*/ T16 w 1151"/>
                              <a:gd name="T18" fmla="+- 0 3737 3676"/>
                              <a:gd name="T19" fmla="*/ 3737 h 187"/>
                              <a:gd name="T20" fmla="+- 0 10402 9252"/>
                              <a:gd name="T21" fmla="*/ T20 w 1151"/>
                              <a:gd name="T22" fmla="+- 0 3737 3676"/>
                              <a:gd name="T23" fmla="*/ 3737 h 187"/>
                              <a:gd name="T24" fmla="+- 0 9252 9252"/>
                              <a:gd name="T25" fmla="*/ T24 w 1151"/>
                              <a:gd name="T26" fmla="+- 0 3676 3676"/>
                              <a:gd name="T27" fmla="*/ 3676 h 187"/>
                              <a:gd name="T28" fmla="+- 0 10402 9252"/>
                              <a:gd name="T29" fmla="*/ T28 w 1151"/>
                              <a:gd name="T30" fmla="+- 0 3676 3676"/>
                              <a:gd name="T31" fmla="*/ 3676 h 18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51" h="187">
                                <a:moveTo>
                                  <a:pt x="0" y="187"/>
                                </a:moveTo>
                                <a:lnTo>
                                  <a:pt x="1150" y="187"/>
                                </a:lnTo>
                                <a:moveTo>
                                  <a:pt x="0" y="124"/>
                                </a:moveTo>
                                <a:lnTo>
                                  <a:pt x="1150" y="124"/>
                                </a:lnTo>
                                <a:moveTo>
                                  <a:pt x="0" y="61"/>
                                </a:moveTo>
                                <a:lnTo>
                                  <a:pt x="1150" y="61"/>
                                </a:lnTo>
                                <a:moveTo>
                                  <a:pt x="0" y="0"/>
                                </a:moveTo>
                                <a:lnTo>
                                  <a:pt x="115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2" name="AutoShape 714"/>
                        <wps:cNvSpPr>
                          <a:spLocks/>
                        </wps:cNvSpPr>
                        <wps:spPr bwMode="auto">
                          <a:xfrm>
                            <a:off x="9251" y="3920"/>
                            <a:ext cx="1151" cy="7"/>
                          </a:xfrm>
                          <a:custGeom>
                            <a:avLst/>
                            <a:gdLst>
                              <a:gd name="T0" fmla="+- 0 9252 9252"/>
                              <a:gd name="T1" fmla="*/ T0 w 1151"/>
                              <a:gd name="T2" fmla="+- 0 3927 3920"/>
                              <a:gd name="T3" fmla="*/ 3927 h 7"/>
                              <a:gd name="T4" fmla="+- 0 10402 9252"/>
                              <a:gd name="T5" fmla="*/ T4 w 1151"/>
                              <a:gd name="T6" fmla="+- 0 3927 3920"/>
                              <a:gd name="T7" fmla="*/ 3927 h 7"/>
                              <a:gd name="T8" fmla="+- 0 9252 9252"/>
                              <a:gd name="T9" fmla="*/ T8 w 1151"/>
                              <a:gd name="T10" fmla="+- 0 3920 3920"/>
                              <a:gd name="T11" fmla="*/ 3920 h 7"/>
                              <a:gd name="T12" fmla="+- 0 10402 9252"/>
                              <a:gd name="T13" fmla="*/ T12 w 1151"/>
                              <a:gd name="T14" fmla="+- 0 3920 3920"/>
                              <a:gd name="T15" fmla="*/ 3920 h 7"/>
                            </a:gdLst>
                            <a:ahLst/>
                            <a:cxnLst>
                              <a:cxn ang="0">
                                <a:pos x="T1" y="T3"/>
                              </a:cxn>
                              <a:cxn ang="0">
                                <a:pos x="T5" y="T7"/>
                              </a:cxn>
                              <a:cxn ang="0">
                                <a:pos x="T9" y="T11"/>
                              </a:cxn>
                              <a:cxn ang="0">
                                <a:pos x="T13" y="T15"/>
                              </a:cxn>
                            </a:cxnLst>
                            <a:rect l="0" t="0" r="r" b="b"/>
                            <a:pathLst>
                              <a:path w="1151" h="7">
                                <a:moveTo>
                                  <a:pt x="0" y="7"/>
                                </a:moveTo>
                                <a:lnTo>
                                  <a:pt x="1150" y="7"/>
                                </a:lnTo>
                                <a:moveTo>
                                  <a:pt x="0" y="0"/>
                                </a:moveTo>
                                <a:lnTo>
                                  <a:pt x="1150" y="0"/>
                                </a:lnTo>
                              </a:path>
                            </a:pathLst>
                          </a:custGeom>
                          <a:noFill/>
                          <a:ln w="4442">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3" name="AutoShape 713"/>
                        <wps:cNvSpPr>
                          <a:spLocks/>
                        </wps:cNvSpPr>
                        <wps:spPr bwMode="auto">
                          <a:xfrm>
                            <a:off x="9251" y="3366"/>
                            <a:ext cx="1151" cy="187"/>
                          </a:xfrm>
                          <a:custGeom>
                            <a:avLst/>
                            <a:gdLst>
                              <a:gd name="T0" fmla="+- 0 9252 9252"/>
                              <a:gd name="T1" fmla="*/ T0 w 1151"/>
                              <a:gd name="T2" fmla="+- 0 3553 3366"/>
                              <a:gd name="T3" fmla="*/ 3553 h 187"/>
                              <a:gd name="T4" fmla="+- 0 10402 9252"/>
                              <a:gd name="T5" fmla="*/ T4 w 1151"/>
                              <a:gd name="T6" fmla="+- 0 3553 3366"/>
                              <a:gd name="T7" fmla="*/ 3553 h 187"/>
                              <a:gd name="T8" fmla="+- 0 9252 9252"/>
                              <a:gd name="T9" fmla="*/ T8 w 1151"/>
                              <a:gd name="T10" fmla="+- 0 3490 3366"/>
                              <a:gd name="T11" fmla="*/ 3490 h 187"/>
                              <a:gd name="T12" fmla="+- 0 10402 9252"/>
                              <a:gd name="T13" fmla="*/ T12 w 1151"/>
                              <a:gd name="T14" fmla="+- 0 3490 3366"/>
                              <a:gd name="T15" fmla="*/ 3490 h 187"/>
                              <a:gd name="T16" fmla="+- 0 9252 9252"/>
                              <a:gd name="T17" fmla="*/ T16 w 1151"/>
                              <a:gd name="T18" fmla="+- 0 3429 3366"/>
                              <a:gd name="T19" fmla="*/ 3429 h 187"/>
                              <a:gd name="T20" fmla="+- 0 10402 9252"/>
                              <a:gd name="T21" fmla="*/ T20 w 1151"/>
                              <a:gd name="T22" fmla="+- 0 3429 3366"/>
                              <a:gd name="T23" fmla="*/ 3429 h 187"/>
                              <a:gd name="T24" fmla="+- 0 9252 9252"/>
                              <a:gd name="T25" fmla="*/ T24 w 1151"/>
                              <a:gd name="T26" fmla="+- 0 3366 3366"/>
                              <a:gd name="T27" fmla="*/ 3366 h 187"/>
                              <a:gd name="T28" fmla="+- 0 10402 9252"/>
                              <a:gd name="T29" fmla="*/ T28 w 1151"/>
                              <a:gd name="T30" fmla="+- 0 3366 3366"/>
                              <a:gd name="T31" fmla="*/ 3366 h 18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51" h="187">
                                <a:moveTo>
                                  <a:pt x="0" y="187"/>
                                </a:moveTo>
                                <a:lnTo>
                                  <a:pt x="1150" y="187"/>
                                </a:lnTo>
                                <a:moveTo>
                                  <a:pt x="0" y="124"/>
                                </a:moveTo>
                                <a:lnTo>
                                  <a:pt x="1150" y="124"/>
                                </a:lnTo>
                                <a:moveTo>
                                  <a:pt x="0" y="63"/>
                                </a:moveTo>
                                <a:lnTo>
                                  <a:pt x="1150" y="63"/>
                                </a:lnTo>
                                <a:moveTo>
                                  <a:pt x="0" y="0"/>
                                </a:moveTo>
                                <a:lnTo>
                                  <a:pt x="115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4" name="Line 712"/>
                        <wps:cNvCnPr>
                          <a:cxnSpLocks/>
                        </wps:cNvCnPr>
                        <wps:spPr bwMode="auto">
                          <a:xfrm>
                            <a:off x="9252" y="3613"/>
                            <a:ext cx="115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05" name="AutoShape 711"/>
                        <wps:cNvSpPr>
                          <a:spLocks/>
                        </wps:cNvSpPr>
                        <wps:spPr bwMode="auto">
                          <a:xfrm>
                            <a:off x="9251" y="3055"/>
                            <a:ext cx="1151" cy="187"/>
                          </a:xfrm>
                          <a:custGeom>
                            <a:avLst/>
                            <a:gdLst>
                              <a:gd name="T0" fmla="+- 0 9252 9252"/>
                              <a:gd name="T1" fmla="*/ T0 w 1151"/>
                              <a:gd name="T2" fmla="+- 0 3242 3056"/>
                              <a:gd name="T3" fmla="*/ 3242 h 187"/>
                              <a:gd name="T4" fmla="+- 0 10402 9252"/>
                              <a:gd name="T5" fmla="*/ T4 w 1151"/>
                              <a:gd name="T6" fmla="+- 0 3242 3056"/>
                              <a:gd name="T7" fmla="*/ 3242 h 187"/>
                              <a:gd name="T8" fmla="+- 0 9252 9252"/>
                              <a:gd name="T9" fmla="*/ T8 w 1151"/>
                              <a:gd name="T10" fmla="+- 0 3179 3056"/>
                              <a:gd name="T11" fmla="*/ 3179 h 187"/>
                              <a:gd name="T12" fmla="+- 0 10402 9252"/>
                              <a:gd name="T13" fmla="*/ T12 w 1151"/>
                              <a:gd name="T14" fmla="+- 0 3179 3056"/>
                              <a:gd name="T15" fmla="*/ 3179 h 187"/>
                              <a:gd name="T16" fmla="+- 0 9252 9252"/>
                              <a:gd name="T17" fmla="*/ T16 w 1151"/>
                              <a:gd name="T18" fmla="+- 0 3119 3056"/>
                              <a:gd name="T19" fmla="*/ 3119 h 187"/>
                              <a:gd name="T20" fmla="+- 0 10402 9252"/>
                              <a:gd name="T21" fmla="*/ T20 w 1151"/>
                              <a:gd name="T22" fmla="+- 0 3119 3056"/>
                              <a:gd name="T23" fmla="*/ 3119 h 187"/>
                              <a:gd name="T24" fmla="+- 0 9252 9252"/>
                              <a:gd name="T25" fmla="*/ T24 w 1151"/>
                              <a:gd name="T26" fmla="+- 0 3056 3056"/>
                              <a:gd name="T27" fmla="*/ 3056 h 187"/>
                              <a:gd name="T28" fmla="+- 0 10402 9252"/>
                              <a:gd name="T29" fmla="*/ T28 w 1151"/>
                              <a:gd name="T30" fmla="+- 0 3056 3056"/>
                              <a:gd name="T31" fmla="*/ 3056 h 18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51" h="187">
                                <a:moveTo>
                                  <a:pt x="0" y="186"/>
                                </a:moveTo>
                                <a:lnTo>
                                  <a:pt x="1150" y="186"/>
                                </a:lnTo>
                                <a:moveTo>
                                  <a:pt x="0" y="123"/>
                                </a:moveTo>
                                <a:lnTo>
                                  <a:pt x="1150" y="123"/>
                                </a:lnTo>
                                <a:moveTo>
                                  <a:pt x="0" y="63"/>
                                </a:moveTo>
                                <a:lnTo>
                                  <a:pt x="1150" y="63"/>
                                </a:lnTo>
                                <a:moveTo>
                                  <a:pt x="0" y="0"/>
                                </a:moveTo>
                                <a:lnTo>
                                  <a:pt x="115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6" name="Line 710"/>
                        <wps:cNvCnPr>
                          <a:cxnSpLocks/>
                        </wps:cNvCnPr>
                        <wps:spPr bwMode="auto">
                          <a:xfrm>
                            <a:off x="9252" y="3303"/>
                            <a:ext cx="115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07" name="AutoShape 709"/>
                        <wps:cNvSpPr>
                          <a:spLocks/>
                        </wps:cNvSpPr>
                        <wps:spPr bwMode="auto">
                          <a:xfrm>
                            <a:off x="1838" y="2745"/>
                            <a:ext cx="8564" cy="187"/>
                          </a:xfrm>
                          <a:custGeom>
                            <a:avLst/>
                            <a:gdLst>
                              <a:gd name="T0" fmla="+- 0 1839 1839"/>
                              <a:gd name="T1" fmla="*/ T0 w 8564"/>
                              <a:gd name="T2" fmla="+- 0 2932 2745"/>
                              <a:gd name="T3" fmla="*/ 2932 h 187"/>
                              <a:gd name="T4" fmla="+- 0 10402 1839"/>
                              <a:gd name="T5" fmla="*/ T4 w 8564"/>
                              <a:gd name="T6" fmla="+- 0 2932 2745"/>
                              <a:gd name="T7" fmla="*/ 2932 h 187"/>
                              <a:gd name="T8" fmla="+- 0 1839 1839"/>
                              <a:gd name="T9" fmla="*/ T8 w 8564"/>
                              <a:gd name="T10" fmla="+- 0 2869 2745"/>
                              <a:gd name="T11" fmla="*/ 2869 h 187"/>
                              <a:gd name="T12" fmla="+- 0 10402 1839"/>
                              <a:gd name="T13" fmla="*/ T12 w 8564"/>
                              <a:gd name="T14" fmla="+- 0 2869 2745"/>
                              <a:gd name="T15" fmla="*/ 2869 h 187"/>
                              <a:gd name="T16" fmla="+- 0 1839 1839"/>
                              <a:gd name="T17" fmla="*/ T16 w 8564"/>
                              <a:gd name="T18" fmla="+- 0 2808 2745"/>
                              <a:gd name="T19" fmla="*/ 2808 h 187"/>
                              <a:gd name="T20" fmla="+- 0 10402 1839"/>
                              <a:gd name="T21" fmla="*/ T20 w 8564"/>
                              <a:gd name="T22" fmla="+- 0 2808 2745"/>
                              <a:gd name="T23" fmla="*/ 2808 h 187"/>
                              <a:gd name="T24" fmla="+- 0 1839 1839"/>
                              <a:gd name="T25" fmla="*/ T24 w 8564"/>
                              <a:gd name="T26" fmla="+- 0 2745 2745"/>
                              <a:gd name="T27" fmla="*/ 2745 h 187"/>
                              <a:gd name="T28" fmla="+- 0 10402 1839"/>
                              <a:gd name="T29" fmla="*/ T28 w 8564"/>
                              <a:gd name="T30" fmla="+- 0 2745 2745"/>
                              <a:gd name="T31" fmla="*/ 2745 h 18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564" h="187">
                                <a:moveTo>
                                  <a:pt x="0" y="187"/>
                                </a:moveTo>
                                <a:lnTo>
                                  <a:pt x="8563" y="187"/>
                                </a:lnTo>
                                <a:moveTo>
                                  <a:pt x="0" y="124"/>
                                </a:moveTo>
                                <a:lnTo>
                                  <a:pt x="8563" y="124"/>
                                </a:lnTo>
                                <a:moveTo>
                                  <a:pt x="0" y="63"/>
                                </a:moveTo>
                                <a:lnTo>
                                  <a:pt x="8563" y="63"/>
                                </a:lnTo>
                                <a:moveTo>
                                  <a:pt x="0" y="0"/>
                                </a:moveTo>
                                <a:lnTo>
                                  <a:pt x="856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 name="AutoShape 708"/>
                        <wps:cNvSpPr>
                          <a:spLocks/>
                        </wps:cNvSpPr>
                        <wps:spPr bwMode="auto">
                          <a:xfrm>
                            <a:off x="1838" y="2991"/>
                            <a:ext cx="8564" cy="7"/>
                          </a:xfrm>
                          <a:custGeom>
                            <a:avLst/>
                            <a:gdLst>
                              <a:gd name="T0" fmla="+- 0 1839 1839"/>
                              <a:gd name="T1" fmla="*/ T0 w 8564"/>
                              <a:gd name="T2" fmla="+- 0 2999 2992"/>
                              <a:gd name="T3" fmla="*/ 2999 h 7"/>
                              <a:gd name="T4" fmla="+- 0 10402 1839"/>
                              <a:gd name="T5" fmla="*/ T4 w 8564"/>
                              <a:gd name="T6" fmla="+- 0 2999 2992"/>
                              <a:gd name="T7" fmla="*/ 2999 h 7"/>
                              <a:gd name="T8" fmla="+- 0 1839 1839"/>
                              <a:gd name="T9" fmla="*/ T8 w 8564"/>
                              <a:gd name="T10" fmla="+- 0 2992 2992"/>
                              <a:gd name="T11" fmla="*/ 2992 h 7"/>
                              <a:gd name="T12" fmla="+- 0 10402 1839"/>
                              <a:gd name="T13" fmla="*/ T12 w 8564"/>
                              <a:gd name="T14" fmla="+- 0 2992 2992"/>
                              <a:gd name="T15" fmla="*/ 2992 h 7"/>
                            </a:gdLst>
                            <a:ahLst/>
                            <a:cxnLst>
                              <a:cxn ang="0">
                                <a:pos x="T1" y="T3"/>
                              </a:cxn>
                              <a:cxn ang="0">
                                <a:pos x="T5" y="T7"/>
                              </a:cxn>
                              <a:cxn ang="0">
                                <a:pos x="T9" y="T11"/>
                              </a:cxn>
                              <a:cxn ang="0">
                                <a:pos x="T13" y="T15"/>
                              </a:cxn>
                            </a:cxnLst>
                            <a:rect l="0" t="0" r="r" b="b"/>
                            <a:pathLst>
                              <a:path w="8564" h="7">
                                <a:moveTo>
                                  <a:pt x="0" y="7"/>
                                </a:moveTo>
                                <a:lnTo>
                                  <a:pt x="8563" y="7"/>
                                </a:lnTo>
                                <a:moveTo>
                                  <a:pt x="0" y="0"/>
                                </a:moveTo>
                                <a:lnTo>
                                  <a:pt x="8563" y="0"/>
                                </a:lnTo>
                              </a:path>
                            </a:pathLst>
                          </a:custGeom>
                          <a:noFill/>
                          <a:ln w="4443">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 name="Line 707"/>
                        <wps:cNvCnPr>
                          <a:cxnSpLocks/>
                        </wps:cNvCnPr>
                        <wps:spPr bwMode="auto">
                          <a:xfrm>
                            <a:off x="1839" y="2685"/>
                            <a:ext cx="8563"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10" name="AutoShape 706"/>
                        <wps:cNvSpPr>
                          <a:spLocks/>
                        </wps:cNvSpPr>
                        <wps:spPr bwMode="auto">
                          <a:xfrm>
                            <a:off x="2265" y="2684"/>
                            <a:ext cx="7710" cy="1643"/>
                          </a:xfrm>
                          <a:custGeom>
                            <a:avLst/>
                            <a:gdLst>
                              <a:gd name="T0" fmla="+- 0 2266 2266"/>
                              <a:gd name="T1" fmla="*/ T0 w 7710"/>
                              <a:gd name="T2" fmla="+- 0 2685 2685"/>
                              <a:gd name="T3" fmla="*/ 2685 h 1643"/>
                              <a:gd name="T4" fmla="+- 0 2266 2266"/>
                              <a:gd name="T5" fmla="*/ T4 w 7710"/>
                              <a:gd name="T6" fmla="+- 0 4234 2685"/>
                              <a:gd name="T7" fmla="*/ 4234 h 1643"/>
                              <a:gd name="T8" fmla="+- 0 3122 2266"/>
                              <a:gd name="T9" fmla="*/ T8 w 7710"/>
                              <a:gd name="T10" fmla="+- 0 2685 2685"/>
                              <a:gd name="T11" fmla="*/ 2685 h 1643"/>
                              <a:gd name="T12" fmla="+- 0 3122 2266"/>
                              <a:gd name="T13" fmla="*/ T12 w 7710"/>
                              <a:gd name="T14" fmla="+- 0 4234 2685"/>
                              <a:gd name="T15" fmla="*/ 4234 h 1643"/>
                              <a:gd name="T16" fmla="+- 0 3978 2266"/>
                              <a:gd name="T17" fmla="*/ T16 w 7710"/>
                              <a:gd name="T18" fmla="+- 0 2685 2685"/>
                              <a:gd name="T19" fmla="*/ 2685 h 1643"/>
                              <a:gd name="T20" fmla="+- 0 3978 2266"/>
                              <a:gd name="T21" fmla="*/ T20 w 7710"/>
                              <a:gd name="T22" fmla="+- 0 4204 2685"/>
                              <a:gd name="T23" fmla="*/ 4204 h 1643"/>
                              <a:gd name="T24" fmla="+- 0 4835 2266"/>
                              <a:gd name="T25" fmla="*/ T24 w 7710"/>
                              <a:gd name="T26" fmla="+- 0 2685 2685"/>
                              <a:gd name="T27" fmla="*/ 2685 h 1643"/>
                              <a:gd name="T28" fmla="+- 0 4835 2266"/>
                              <a:gd name="T29" fmla="*/ T28 w 7710"/>
                              <a:gd name="T30" fmla="+- 0 4327 2685"/>
                              <a:gd name="T31" fmla="*/ 4327 h 1643"/>
                              <a:gd name="T32" fmla="+- 0 5693 2266"/>
                              <a:gd name="T33" fmla="*/ T32 w 7710"/>
                              <a:gd name="T34" fmla="+- 0 2685 2685"/>
                              <a:gd name="T35" fmla="*/ 2685 h 1643"/>
                              <a:gd name="T36" fmla="+- 0 5693 2266"/>
                              <a:gd name="T37" fmla="*/ T36 w 7710"/>
                              <a:gd name="T38" fmla="+- 0 3987 2685"/>
                              <a:gd name="T39" fmla="*/ 3987 h 1643"/>
                              <a:gd name="T40" fmla="+- 0 6550 2266"/>
                              <a:gd name="T41" fmla="*/ T40 w 7710"/>
                              <a:gd name="T42" fmla="+- 0 2685 2685"/>
                              <a:gd name="T43" fmla="*/ 2685 h 1643"/>
                              <a:gd name="T44" fmla="+- 0 6550 2266"/>
                              <a:gd name="T45" fmla="*/ T44 w 7710"/>
                              <a:gd name="T46" fmla="+- 0 4080 2685"/>
                              <a:gd name="T47" fmla="*/ 4080 h 1643"/>
                              <a:gd name="T48" fmla="+- 0 7406 2266"/>
                              <a:gd name="T49" fmla="*/ T48 w 7710"/>
                              <a:gd name="T50" fmla="+- 0 2685 2685"/>
                              <a:gd name="T51" fmla="*/ 2685 h 1643"/>
                              <a:gd name="T52" fmla="+- 0 7406 2266"/>
                              <a:gd name="T53" fmla="*/ T52 w 7710"/>
                              <a:gd name="T54" fmla="+- 0 4234 2685"/>
                              <a:gd name="T55" fmla="*/ 4234 h 1643"/>
                              <a:gd name="T56" fmla="+- 0 8262 2266"/>
                              <a:gd name="T57" fmla="*/ T56 w 7710"/>
                              <a:gd name="T58" fmla="+- 0 2685 2685"/>
                              <a:gd name="T59" fmla="*/ 2685 h 1643"/>
                              <a:gd name="T60" fmla="+- 0 8262 2266"/>
                              <a:gd name="T61" fmla="*/ T60 w 7710"/>
                              <a:gd name="T62" fmla="+- 0 4281 2685"/>
                              <a:gd name="T63" fmla="*/ 4281 h 1643"/>
                              <a:gd name="T64" fmla="+- 0 9119 2266"/>
                              <a:gd name="T65" fmla="*/ T64 w 7710"/>
                              <a:gd name="T66" fmla="+- 0 2685 2685"/>
                              <a:gd name="T67" fmla="*/ 2685 h 1643"/>
                              <a:gd name="T68" fmla="+- 0 9119 2266"/>
                              <a:gd name="T69" fmla="*/ T68 w 7710"/>
                              <a:gd name="T70" fmla="+- 0 2995 2685"/>
                              <a:gd name="T71" fmla="*/ 2995 h 1643"/>
                              <a:gd name="T72" fmla="+- 0 9975 2266"/>
                              <a:gd name="T73" fmla="*/ T72 w 7710"/>
                              <a:gd name="T74" fmla="+- 0 2685 2685"/>
                              <a:gd name="T75" fmla="*/ 2685 h 1643"/>
                              <a:gd name="T76" fmla="+- 0 9975 2266"/>
                              <a:gd name="T77" fmla="*/ T76 w 7710"/>
                              <a:gd name="T78" fmla="+- 0 3924 2685"/>
                              <a:gd name="T79" fmla="*/ 3924 h 1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7710" h="1643">
                                <a:moveTo>
                                  <a:pt x="0" y="0"/>
                                </a:moveTo>
                                <a:lnTo>
                                  <a:pt x="0" y="1549"/>
                                </a:lnTo>
                                <a:moveTo>
                                  <a:pt x="856" y="0"/>
                                </a:moveTo>
                                <a:lnTo>
                                  <a:pt x="856" y="1549"/>
                                </a:lnTo>
                                <a:moveTo>
                                  <a:pt x="1712" y="0"/>
                                </a:moveTo>
                                <a:lnTo>
                                  <a:pt x="1712" y="1519"/>
                                </a:lnTo>
                                <a:moveTo>
                                  <a:pt x="2569" y="0"/>
                                </a:moveTo>
                                <a:lnTo>
                                  <a:pt x="2569" y="1642"/>
                                </a:lnTo>
                                <a:moveTo>
                                  <a:pt x="3427" y="0"/>
                                </a:moveTo>
                                <a:lnTo>
                                  <a:pt x="3427" y="1302"/>
                                </a:lnTo>
                                <a:moveTo>
                                  <a:pt x="4284" y="0"/>
                                </a:moveTo>
                                <a:lnTo>
                                  <a:pt x="4284" y="1395"/>
                                </a:lnTo>
                                <a:moveTo>
                                  <a:pt x="5140" y="0"/>
                                </a:moveTo>
                                <a:lnTo>
                                  <a:pt x="5140" y="1549"/>
                                </a:lnTo>
                                <a:moveTo>
                                  <a:pt x="5996" y="0"/>
                                </a:moveTo>
                                <a:lnTo>
                                  <a:pt x="5996" y="1596"/>
                                </a:lnTo>
                                <a:moveTo>
                                  <a:pt x="6853" y="0"/>
                                </a:moveTo>
                                <a:lnTo>
                                  <a:pt x="6853" y="310"/>
                                </a:lnTo>
                                <a:moveTo>
                                  <a:pt x="7709" y="0"/>
                                </a:moveTo>
                                <a:lnTo>
                                  <a:pt x="7709" y="1239"/>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1" name="AutoShape 705"/>
                        <wps:cNvSpPr>
                          <a:spLocks/>
                        </wps:cNvSpPr>
                        <wps:spPr bwMode="auto">
                          <a:xfrm>
                            <a:off x="1838" y="2684"/>
                            <a:ext cx="8564" cy="1860"/>
                          </a:xfrm>
                          <a:custGeom>
                            <a:avLst/>
                            <a:gdLst>
                              <a:gd name="T0" fmla="+- 0 1839 1839"/>
                              <a:gd name="T1" fmla="*/ T0 w 8564"/>
                              <a:gd name="T2" fmla="+- 0 2685 2685"/>
                              <a:gd name="T3" fmla="*/ 2685 h 1860"/>
                              <a:gd name="T4" fmla="+- 0 1839 1839"/>
                              <a:gd name="T5" fmla="*/ T4 w 8564"/>
                              <a:gd name="T6" fmla="+- 0 4544 2685"/>
                              <a:gd name="T7" fmla="*/ 4544 h 1860"/>
                              <a:gd name="T8" fmla="+- 0 2695 1839"/>
                              <a:gd name="T9" fmla="*/ T8 w 8564"/>
                              <a:gd name="T10" fmla="+- 0 2685 2685"/>
                              <a:gd name="T11" fmla="*/ 2685 h 1860"/>
                              <a:gd name="T12" fmla="+- 0 2695 1839"/>
                              <a:gd name="T13" fmla="*/ T12 w 8564"/>
                              <a:gd name="T14" fmla="+- 0 4544 2685"/>
                              <a:gd name="T15" fmla="*/ 4544 h 1860"/>
                              <a:gd name="T16" fmla="+- 0 3551 1839"/>
                              <a:gd name="T17" fmla="*/ T16 w 8564"/>
                              <a:gd name="T18" fmla="+- 0 2685 2685"/>
                              <a:gd name="T19" fmla="*/ 2685 h 1860"/>
                              <a:gd name="T20" fmla="+- 0 3551 1839"/>
                              <a:gd name="T21" fmla="*/ T20 w 8564"/>
                              <a:gd name="T22" fmla="+- 0 4544 2685"/>
                              <a:gd name="T23" fmla="*/ 4544 h 1860"/>
                              <a:gd name="T24" fmla="+- 0 4408 1839"/>
                              <a:gd name="T25" fmla="*/ T24 w 8564"/>
                              <a:gd name="T26" fmla="+- 0 2685 2685"/>
                              <a:gd name="T27" fmla="*/ 2685 h 1860"/>
                              <a:gd name="T28" fmla="+- 0 4408 1839"/>
                              <a:gd name="T29" fmla="*/ T28 w 8564"/>
                              <a:gd name="T30" fmla="+- 0 4544 2685"/>
                              <a:gd name="T31" fmla="*/ 4544 h 1860"/>
                              <a:gd name="T32" fmla="+- 0 5264 1839"/>
                              <a:gd name="T33" fmla="*/ T32 w 8564"/>
                              <a:gd name="T34" fmla="+- 0 2685 2685"/>
                              <a:gd name="T35" fmla="*/ 2685 h 1860"/>
                              <a:gd name="T36" fmla="+- 0 5264 1839"/>
                              <a:gd name="T37" fmla="*/ T36 w 8564"/>
                              <a:gd name="T38" fmla="+- 0 4544 2685"/>
                              <a:gd name="T39" fmla="*/ 4544 h 1860"/>
                              <a:gd name="T40" fmla="+- 0 6120 1839"/>
                              <a:gd name="T41" fmla="*/ T40 w 8564"/>
                              <a:gd name="T42" fmla="+- 0 2685 2685"/>
                              <a:gd name="T43" fmla="*/ 2685 h 1860"/>
                              <a:gd name="T44" fmla="+- 0 6120 1839"/>
                              <a:gd name="T45" fmla="*/ T44 w 8564"/>
                              <a:gd name="T46" fmla="+- 0 4544 2685"/>
                              <a:gd name="T47" fmla="*/ 4544 h 1860"/>
                              <a:gd name="T48" fmla="+- 0 6977 1839"/>
                              <a:gd name="T49" fmla="*/ T48 w 8564"/>
                              <a:gd name="T50" fmla="+- 0 2685 2685"/>
                              <a:gd name="T51" fmla="*/ 2685 h 1860"/>
                              <a:gd name="T52" fmla="+- 0 6977 1839"/>
                              <a:gd name="T53" fmla="*/ T52 w 8564"/>
                              <a:gd name="T54" fmla="+- 0 4544 2685"/>
                              <a:gd name="T55" fmla="*/ 4544 h 1860"/>
                              <a:gd name="T56" fmla="+- 0 7833 1839"/>
                              <a:gd name="T57" fmla="*/ T56 w 8564"/>
                              <a:gd name="T58" fmla="+- 0 2685 2685"/>
                              <a:gd name="T59" fmla="*/ 2685 h 1860"/>
                              <a:gd name="T60" fmla="+- 0 7833 1839"/>
                              <a:gd name="T61" fmla="*/ T60 w 8564"/>
                              <a:gd name="T62" fmla="+- 0 4544 2685"/>
                              <a:gd name="T63" fmla="*/ 4544 h 1860"/>
                              <a:gd name="T64" fmla="+- 0 8689 1839"/>
                              <a:gd name="T65" fmla="*/ T64 w 8564"/>
                              <a:gd name="T66" fmla="+- 0 2685 2685"/>
                              <a:gd name="T67" fmla="*/ 2685 h 1860"/>
                              <a:gd name="T68" fmla="+- 0 8689 1839"/>
                              <a:gd name="T69" fmla="*/ T68 w 8564"/>
                              <a:gd name="T70" fmla="+- 0 4544 2685"/>
                              <a:gd name="T71" fmla="*/ 4544 h 1860"/>
                              <a:gd name="T72" fmla="+- 0 9546 1839"/>
                              <a:gd name="T73" fmla="*/ T72 w 8564"/>
                              <a:gd name="T74" fmla="+- 0 2685 2685"/>
                              <a:gd name="T75" fmla="*/ 2685 h 1860"/>
                              <a:gd name="T76" fmla="+- 0 9546 1839"/>
                              <a:gd name="T77" fmla="*/ T76 w 8564"/>
                              <a:gd name="T78" fmla="+- 0 4544 2685"/>
                              <a:gd name="T79" fmla="*/ 4544 h 1860"/>
                              <a:gd name="T80" fmla="+- 0 10402 1839"/>
                              <a:gd name="T81" fmla="*/ T80 w 8564"/>
                              <a:gd name="T82" fmla="+- 0 2685 2685"/>
                              <a:gd name="T83" fmla="*/ 2685 h 1860"/>
                              <a:gd name="T84" fmla="+- 0 10402 1839"/>
                              <a:gd name="T85" fmla="*/ T84 w 8564"/>
                              <a:gd name="T86" fmla="+- 0 4544 2685"/>
                              <a:gd name="T87" fmla="*/ 4544 h 18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8564" h="1860">
                                <a:moveTo>
                                  <a:pt x="0" y="0"/>
                                </a:moveTo>
                                <a:lnTo>
                                  <a:pt x="0" y="1859"/>
                                </a:lnTo>
                                <a:moveTo>
                                  <a:pt x="856" y="0"/>
                                </a:moveTo>
                                <a:lnTo>
                                  <a:pt x="856" y="1859"/>
                                </a:lnTo>
                                <a:moveTo>
                                  <a:pt x="1712" y="0"/>
                                </a:moveTo>
                                <a:lnTo>
                                  <a:pt x="1712" y="1859"/>
                                </a:lnTo>
                                <a:moveTo>
                                  <a:pt x="2569" y="0"/>
                                </a:moveTo>
                                <a:lnTo>
                                  <a:pt x="2569" y="1859"/>
                                </a:lnTo>
                                <a:moveTo>
                                  <a:pt x="3425" y="0"/>
                                </a:moveTo>
                                <a:lnTo>
                                  <a:pt x="3425" y="1859"/>
                                </a:lnTo>
                                <a:moveTo>
                                  <a:pt x="4281" y="0"/>
                                </a:moveTo>
                                <a:lnTo>
                                  <a:pt x="4281" y="1859"/>
                                </a:lnTo>
                                <a:moveTo>
                                  <a:pt x="5138" y="0"/>
                                </a:moveTo>
                                <a:lnTo>
                                  <a:pt x="5138" y="1859"/>
                                </a:lnTo>
                                <a:moveTo>
                                  <a:pt x="5994" y="0"/>
                                </a:moveTo>
                                <a:lnTo>
                                  <a:pt x="5994" y="1859"/>
                                </a:lnTo>
                                <a:moveTo>
                                  <a:pt x="6850" y="0"/>
                                </a:moveTo>
                                <a:lnTo>
                                  <a:pt x="6850" y="1859"/>
                                </a:lnTo>
                                <a:moveTo>
                                  <a:pt x="7707" y="0"/>
                                </a:moveTo>
                                <a:lnTo>
                                  <a:pt x="7707" y="1859"/>
                                </a:lnTo>
                                <a:moveTo>
                                  <a:pt x="8563" y="0"/>
                                </a:moveTo>
                                <a:lnTo>
                                  <a:pt x="8563" y="1859"/>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2" name="Rectangle 704"/>
                        <wps:cNvSpPr>
                          <a:spLocks/>
                        </wps:cNvSpPr>
                        <wps:spPr bwMode="auto">
                          <a:xfrm>
                            <a:off x="8983" y="2995"/>
                            <a:ext cx="269" cy="1550"/>
                          </a:xfrm>
                          <a:prstGeom prst="rect">
                            <a:avLst/>
                          </a:prstGeom>
                          <a:solidFill>
                            <a:srgbClr val="843C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3" name="Rectangle 703"/>
                        <wps:cNvSpPr>
                          <a:spLocks/>
                        </wps:cNvSpPr>
                        <wps:spPr bwMode="auto">
                          <a:xfrm>
                            <a:off x="8983" y="2995"/>
                            <a:ext cx="269" cy="1550"/>
                          </a:xfrm>
                          <a:prstGeom prst="rect">
                            <a:avLst/>
                          </a:prstGeom>
                          <a:noFill/>
                          <a:ln w="8890">
                            <a:solidFill>
                              <a:srgbClr val="843C0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4" name="Rectangle 702"/>
                        <wps:cNvSpPr>
                          <a:spLocks/>
                        </wps:cNvSpPr>
                        <wps:spPr bwMode="auto">
                          <a:xfrm>
                            <a:off x="9839" y="3923"/>
                            <a:ext cx="269" cy="621"/>
                          </a:xfrm>
                          <a:prstGeom prst="rect">
                            <a:avLst/>
                          </a:prstGeom>
                          <a:solidFill>
                            <a:srgbClr val="843C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5" name="Rectangle 701"/>
                        <wps:cNvSpPr>
                          <a:spLocks/>
                        </wps:cNvSpPr>
                        <wps:spPr bwMode="auto">
                          <a:xfrm>
                            <a:off x="9839" y="3923"/>
                            <a:ext cx="269" cy="621"/>
                          </a:xfrm>
                          <a:prstGeom prst="rect">
                            <a:avLst/>
                          </a:prstGeom>
                          <a:noFill/>
                          <a:ln w="8890">
                            <a:solidFill>
                              <a:srgbClr val="843C0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 name="AutoShape 700"/>
                        <wps:cNvSpPr>
                          <a:spLocks/>
                        </wps:cNvSpPr>
                        <wps:spPr bwMode="auto">
                          <a:xfrm>
                            <a:off x="2132" y="3986"/>
                            <a:ext cx="6263" cy="558"/>
                          </a:xfrm>
                          <a:custGeom>
                            <a:avLst/>
                            <a:gdLst>
                              <a:gd name="T0" fmla="+- 0 2401 2133"/>
                              <a:gd name="T1" fmla="*/ T0 w 6263"/>
                              <a:gd name="T2" fmla="+- 0 4234 3987"/>
                              <a:gd name="T3" fmla="*/ 4234 h 558"/>
                              <a:gd name="T4" fmla="+- 0 2133 2133"/>
                              <a:gd name="T5" fmla="*/ T4 w 6263"/>
                              <a:gd name="T6" fmla="+- 0 4234 3987"/>
                              <a:gd name="T7" fmla="*/ 4234 h 558"/>
                              <a:gd name="T8" fmla="+- 0 2133 2133"/>
                              <a:gd name="T9" fmla="*/ T8 w 6263"/>
                              <a:gd name="T10" fmla="+- 0 4544 3987"/>
                              <a:gd name="T11" fmla="*/ 4544 h 558"/>
                              <a:gd name="T12" fmla="+- 0 2401 2133"/>
                              <a:gd name="T13" fmla="*/ T12 w 6263"/>
                              <a:gd name="T14" fmla="+- 0 4544 3987"/>
                              <a:gd name="T15" fmla="*/ 4544 h 558"/>
                              <a:gd name="T16" fmla="+- 0 2401 2133"/>
                              <a:gd name="T17" fmla="*/ T16 w 6263"/>
                              <a:gd name="T18" fmla="+- 0 4234 3987"/>
                              <a:gd name="T19" fmla="*/ 4234 h 558"/>
                              <a:gd name="T20" fmla="+- 0 3257 2133"/>
                              <a:gd name="T21" fmla="*/ T20 w 6263"/>
                              <a:gd name="T22" fmla="+- 0 4234 3987"/>
                              <a:gd name="T23" fmla="*/ 4234 h 558"/>
                              <a:gd name="T24" fmla="+- 0 2989 2133"/>
                              <a:gd name="T25" fmla="*/ T24 w 6263"/>
                              <a:gd name="T26" fmla="+- 0 4234 3987"/>
                              <a:gd name="T27" fmla="*/ 4234 h 558"/>
                              <a:gd name="T28" fmla="+- 0 2989 2133"/>
                              <a:gd name="T29" fmla="*/ T28 w 6263"/>
                              <a:gd name="T30" fmla="+- 0 4544 3987"/>
                              <a:gd name="T31" fmla="*/ 4544 h 558"/>
                              <a:gd name="T32" fmla="+- 0 3257 2133"/>
                              <a:gd name="T33" fmla="*/ T32 w 6263"/>
                              <a:gd name="T34" fmla="+- 0 4544 3987"/>
                              <a:gd name="T35" fmla="*/ 4544 h 558"/>
                              <a:gd name="T36" fmla="+- 0 3257 2133"/>
                              <a:gd name="T37" fmla="*/ T36 w 6263"/>
                              <a:gd name="T38" fmla="+- 0 4234 3987"/>
                              <a:gd name="T39" fmla="*/ 4234 h 558"/>
                              <a:gd name="T40" fmla="+- 0 4114 2133"/>
                              <a:gd name="T41" fmla="*/ T40 w 6263"/>
                              <a:gd name="T42" fmla="+- 0 4204 3987"/>
                              <a:gd name="T43" fmla="*/ 4204 h 558"/>
                              <a:gd name="T44" fmla="+- 0 3845 2133"/>
                              <a:gd name="T45" fmla="*/ T44 w 6263"/>
                              <a:gd name="T46" fmla="+- 0 4204 3987"/>
                              <a:gd name="T47" fmla="*/ 4204 h 558"/>
                              <a:gd name="T48" fmla="+- 0 3845 2133"/>
                              <a:gd name="T49" fmla="*/ T48 w 6263"/>
                              <a:gd name="T50" fmla="+- 0 4544 3987"/>
                              <a:gd name="T51" fmla="*/ 4544 h 558"/>
                              <a:gd name="T52" fmla="+- 0 4114 2133"/>
                              <a:gd name="T53" fmla="*/ T52 w 6263"/>
                              <a:gd name="T54" fmla="+- 0 4544 3987"/>
                              <a:gd name="T55" fmla="*/ 4544 h 558"/>
                              <a:gd name="T56" fmla="+- 0 4114 2133"/>
                              <a:gd name="T57" fmla="*/ T56 w 6263"/>
                              <a:gd name="T58" fmla="+- 0 4204 3987"/>
                              <a:gd name="T59" fmla="*/ 4204 h 558"/>
                              <a:gd name="T60" fmla="+- 0 4970 2133"/>
                              <a:gd name="T61" fmla="*/ T60 w 6263"/>
                              <a:gd name="T62" fmla="+- 0 4327 3987"/>
                              <a:gd name="T63" fmla="*/ 4327 h 558"/>
                              <a:gd name="T64" fmla="+- 0 4702 2133"/>
                              <a:gd name="T65" fmla="*/ T64 w 6263"/>
                              <a:gd name="T66" fmla="+- 0 4327 3987"/>
                              <a:gd name="T67" fmla="*/ 4327 h 558"/>
                              <a:gd name="T68" fmla="+- 0 4702 2133"/>
                              <a:gd name="T69" fmla="*/ T68 w 6263"/>
                              <a:gd name="T70" fmla="+- 0 4544 3987"/>
                              <a:gd name="T71" fmla="*/ 4544 h 558"/>
                              <a:gd name="T72" fmla="+- 0 4970 2133"/>
                              <a:gd name="T73" fmla="*/ T72 w 6263"/>
                              <a:gd name="T74" fmla="+- 0 4544 3987"/>
                              <a:gd name="T75" fmla="*/ 4544 h 558"/>
                              <a:gd name="T76" fmla="+- 0 4970 2133"/>
                              <a:gd name="T77" fmla="*/ T76 w 6263"/>
                              <a:gd name="T78" fmla="+- 0 4327 3987"/>
                              <a:gd name="T79" fmla="*/ 4327 h 558"/>
                              <a:gd name="T80" fmla="+- 0 5826 2133"/>
                              <a:gd name="T81" fmla="*/ T80 w 6263"/>
                              <a:gd name="T82" fmla="+- 0 3987 3987"/>
                              <a:gd name="T83" fmla="*/ 3987 h 558"/>
                              <a:gd name="T84" fmla="+- 0 5558 2133"/>
                              <a:gd name="T85" fmla="*/ T84 w 6263"/>
                              <a:gd name="T86" fmla="+- 0 3987 3987"/>
                              <a:gd name="T87" fmla="*/ 3987 h 558"/>
                              <a:gd name="T88" fmla="+- 0 5558 2133"/>
                              <a:gd name="T89" fmla="*/ T88 w 6263"/>
                              <a:gd name="T90" fmla="+- 0 4544 3987"/>
                              <a:gd name="T91" fmla="*/ 4544 h 558"/>
                              <a:gd name="T92" fmla="+- 0 5826 2133"/>
                              <a:gd name="T93" fmla="*/ T92 w 6263"/>
                              <a:gd name="T94" fmla="+- 0 4544 3987"/>
                              <a:gd name="T95" fmla="*/ 4544 h 558"/>
                              <a:gd name="T96" fmla="+- 0 5826 2133"/>
                              <a:gd name="T97" fmla="*/ T96 w 6263"/>
                              <a:gd name="T98" fmla="+- 0 3987 3987"/>
                              <a:gd name="T99" fmla="*/ 3987 h 558"/>
                              <a:gd name="T100" fmla="+- 0 6683 2133"/>
                              <a:gd name="T101" fmla="*/ T100 w 6263"/>
                              <a:gd name="T102" fmla="+- 0 4080 3987"/>
                              <a:gd name="T103" fmla="*/ 4080 h 558"/>
                              <a:gd name="T104" fmla="+- 0 6414 2133"/>
                              <a:gd name="T105" fmla="*/ T104 w 6263"/>
                              <a:gd name="T106" fmla="+- 0 4080 3987"/>
                              <a:gd name="T107" fmla="*/ 4080 h 558"/>
                              <a:gd name="T108" fmla="+- 0 6414 2133"/>
                              <a:gd name="T109" fmla="*/ T108 w 6263"/>
                              <a:gd name="T110" fmla="+- 0 4544 3987"/>
                              <a:gd name="T111" fmla="*/ 4544 h 558"/>
                              <a:gd name="T112" fmla="+- 0 6683 2133"/>
                              <a:gd name="T113" fmla="*/ T112 w 6263"/>
                              <a:gd name="T114" fmla="+- 0 4544 3987"/>
                              <a:gd name="T115" fmla="*/ 4544 h 558"/>
                              <a:gd name="T116" fmla="+- 0 6683 2133"/>
                              <a:gd name="T117" fmla="*/ T116 w 6263"/>
                              <a:gd name="T118" fmla="+- 0 4080 3987"/>
                              <a:gd name="T119" fmla="*/ 4080 h 558"/>
                              <a:gd name="T120" fmla="+- 0 7539 2133"/>
                              <a:gd name="T121" fmla="*/ T120 w 6263"/>
                              <a:gd name="T122" fmla="+- 0 4234 3987"/>
                              <a:gd name="T123" fmla="*/ 4234 h 558"/>
                              <a:gd name="T124" fmla="+- 0 7271 2133"/>
                              <a:gd name="T125" fmla="*/ T124 w 6263"/>
                              <a:gd name="T126" fmla="+- 0 4234 3987"/>
                              <a:gd name="T127" fmla="*/ 4234 h 558"/>
                              <a:gd name="T128" fmla="+- 0 7271 2133"/>
                              <a:gd name="T129" fmla="*/ T128 w 6263"/>
                              <a:gd name="T130" fmla="+- 0 4544 3987"/>
                              <a:gd name="T131" fmla="*/ 4544 h 558"/>
                              <a:gd name="T132" fmla="+- 0 7539 2133"/>
                              <a:gd name="T133" fmla="*/ T132 w 6263"/>
                              <a:gd name="T134" fmla="+- 0 4544 3987"/>
                              <a:gd name="T135" fmla="*/ 4544 h 558"/>
                              <a:gd name="T136" fmla="+- 0 7539 2133"/>
                              <a:gd name="T137" fmla="*/ T136 w 6263"/>
                              <a:gd name="T138" fmla="+- 0 4234 3987"/>
                              <a:gd name="T139" fmla="*/ 4234 h 558"/>
                              <a:gd name="T140" fmla="+- 0 8395 2133"/>
                              <a:gd name="T141" fmla="*/ T140 w 6263"/>
                              <a:gd name="T142" fmla="+- 0 4281 3987"/>
                              <a:gd name="T143" fmla="*/ 4281 h 558"/>
                              <a:gd name="T144" fmla="+- 0 8127 2133"/>
                              <a:gd name="T145" fmla="*/ T144 w 6263"/>
                              <a:gd name="T146" fmla="+- 0 4281 3987"/>
                              <a:gd name="T147" fmla="*/ 4281 h 558"/>
                              <a:gd name="T148" fmla="+- 0 8127 2133"/>
                              <a:gd name="T149" fmla="*/ T148 w 6263"/>
                              <a:gd name="T150" fmla="+- 0 4544 3987"/>
                              <a:gd name="T151" fmla="*/ 4544 h 558"/>
                              <a:gd name="T152" fmla="+- 0 8395 2133"/>
                              <a:gd name="T153" fmla="*/ T152 w 6263"/>
                              <a:gd name="T154" fmla="+- 0 4544 3987"/>
                              <a:gd name="T155" fmla="*/ 4544 h 558"/>
                              <a:gd name="T156" fmla="+- 0 8395 2133"/>
                              <a:gd name="T157" fmla="*/ T156 w 6263"/>
                              <a:gd name="T158" fmla="+- 0 4281 3987"/>
                              <a:gd name="T159" fmla="*/ 4281 h 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263" h="558">
                                <a:moveTo>
                                  <a:pt x="268" y="247"/>
                                </a:moveTo>
                                <a:lnTo>
                                  <a:pt x="0" y="247"/>
                                </a:lnTo>
                                <a:lnTo>
                                  <a:pt x="0" y="557"/>
                                </a:lnTo>
                                <a:lnTo>
                                  <a:pt x="268" y="557"/>
                                </a:lnTo>
                                <a:lnTo>
                                  <a:pt x="268" y="247"/>
                                </a:lnTo>
                                <a:close/>
                                <a:moveTo>
                                  <a:pt x="1124" y="247"/>
                                </a:moveTo>
                                <a:lnTo>
                                  <a:pt x="856" y="247"/>
                                </a:lnTo>
                                <a:lnTo>
                                  <a:pt x="856" y="557"/>
                                </a:lnTo>
                                <a:lnTo>
                                  <a:pt x="1124" y="557"/>
                                </a:lnTo>
                                <a:lnTo>
                                  <a:pt x="1124" y="247"/>
                                </a:lnTo>
                                <a:close/>
                                <a:moveTo>
                                  <a:pt x="1981" y="217"/>
                                </a:moveTo>
                                <a:lnTo>
                                  <a:pt x="1712" y="217"/>
                                </a:lnTo>
                                <a:lnTo>
                                  <a:pt x="1712" y="557"/>
                                </a:lnTo>
                                <a:lnTo>
                                  <a:pt x="1981" y="557"/>
                                </a:lnTo>
                                <a:lnTo>
                                  <a:pt x="1981" y="217"/>
                                </a:lnTo>
                                <a:close/>
                                <a:moveTo>
                                  <a:pt x="2837" y="340"/>
                                </a:moveTo>
                                <a:lnTo>
                                  <a:pt x="2569" y="340"/>
                                </a:lnTo>
                                <a:lnTo>
                                  <a:pt x="2569" y="557"/>
                                </a:lnTo>
                                <a:lnTo>
                                  <a:pt x="2837" y="557"/>
                                </a:lnTo>
                                <a:lnTo>
                                  <a:pt x="2837" y="340"/>
                                </a:lnTo>
                                <a:close/>
                                <a:moveTo>
                                  <a:pt x="3693" y="0"/>
                                </a:moveTo>
                                <a:lnTo>
                                  <a:pt x="3425" y="0"/>
                                </a:lnTo>
                                <a:lnTo>
                                  <a:pt x="3425" y="557"/>
                                </a:lnTo>
                                <a:lnTo>
                                  <a:pt x="3693" y="557"/>
                                </a:lnTo>
                                <a:lnTo>
                                  <a:pt x="3693" y="0"/>
                                </a:lnTo>
                                <a:close/>
                                <a:moveTo>
                                  <a:pt x="4550" y="93"/>
                                </a:moveTo>
                                <a:lnTo>
                                  <a:pt x="4281" y="93"/>
                                </a:lnTo>
                                <a:lnTo>
                                  <a:pt x="4281" y="557"/>
                                </a:lnTo>
                                <a:lnTo>
                                  <a:pt x="4550" y="557"/>
                                </a:lnTo>
                                <a:lnTo>
                                  <a:pt x="4550" y="93"/>
                                </a:lnTo>
                                <a:close/>
                                <a:moveTo>
                                  <a:pt x="5406" y="247"/>
                                </a:moveTo>
                                <a:lnTo>
                                  <a:pt x="5138" y="247"/>
                                </a:lnTo>
                                <a:lnTo>
                                  <a:pt x="5138" y="557"/>
                                </a:lnTo>
                                <a:lnTo>
                                  <a:pt x="5406" y="557"/>
                                </a:lnTo>
                                <a:lnTo>
                                  <a:pt x="5406" y="247"/>
                                </a:lnTo>
                                <a:close/>
                                <a:moveTo>
                                  <a:pt x="6262" y="294"/>
                                </a:moveTo>
                                <a:lnTo>
                                  <a:pt x="5994" y="294"/>
                                </a:lnTo>
                                <a:lnTo>
                                  <a:pt x="5994" y="557"/>
                                </a:lnTo>
                                <a:lnTo>
                                  <a:pt x="6262" y="557"/>
                                </a:lnTo>
                                <a:lnTo>
                                  <a:pt x="6262" y="294"/>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7" name="AutoShape 699"/>
                        <wps:cNvSpPr>
                          <a:spLocks/>
                        </wps:cNvSpPr>
                        <wps:spPr bwMode="auto">
                          <a:xfrm>
                            <a:off x="2132" y="3986"/>
                            <a:ext cx="6263" cy="558"/>
                          </a:xfrm>
                          <a:custGeom>
                            <a:avLst/>
                            <a:gdLst>
                              <a:gd name="T0" fmla="+- 0 2133 2133"/>
                              <a:gd name="T1" fmla="*/ T0 w 6263"/>
                              <a:gd name="T2" fmla="+- 0 4234 3987"/>
                              <a:gd name="T3" fmla="*/ 4234 h 558"/>
                              <a:gd name="T4" fmla="+- 0 2401 2133"/>
                              <a:gd name="T5" fmla="*/ T4 w 6263"/>
                              <a:gd name="T6" fmla="+- 0 4234 3987"/>
                              <a:gd name="T7" fmla="*/ 4234 h 558"/>
                              <a:gd name="T8" fmla="+- 0 2401 2133"/>
                              <a:gd name="T9" fmla="*/ T8 w 6263"/>
                              <a:gd name="T10" fmla="+- 0 4544 3987"/>
                              <a:gd name="T11" fmla="*/ 4544 h 558"/>
                              <a:gd name="T12" fmla="+- 0 2133 2133"/>
                              <a:gd name="T13" fmla="*/ T12 w 6263"/>
                              <a:gd name="T14" fmla="+- 0 4544 3987"/>
                              <a:gd name="T15" fmla="*/ 4544 h 558"/>
                              <a:gd name="T16" fmla="+- 0 2133 2133"/>
                              <a:gd name="T17" fmla="*/ T16 w 6263"/>
                              <a:gd name="T18" fmla="+- 0 4234 3987"/>
                              <a:gd name="T19" fmla="*/ 4234 h 558"/>
                              <a:gd name="T20" fmla="+- 0 2989 2133"/>
                              <a:gd name="T21" fmla="*/ T20 w 6263"/>
                              <a:gd name="T22" fmla="+- 0 4234 3987"/>
                              <a:gd name="T23" fmla="*/ 4234 h 558"/>
                              <a:gd name="T24" fmla="+- 0 3257 2133"/>
                              <a:gd name="T25" fmla="*/ T24 w 6263"/>
                              <a:gd name="T26" fmla="+- 0 4234 3987"/>
                              <a:gd name="T27" fmla="*/ 4234 h 558"/>
                              <a:gd name="T28" fmla="+- 0 3257 2133"/>
                              <a:gd name="T29" fmla="*/ T28 w 6263"/>
                              <a:gd name="T30" fmla="+- 0 4544 3987"/>
                              <a:gd name="T31" fmla="*/ 4544 h 558"/>
                              <a:gd name="T32" fmla="+- 0 2989 2133"/>
                              <a:gd name="T33" fmla="*/ T32 w 6263"/>
                              <a:gd name="T34" fmla="+- 0 4544 3987"/>
                              <a:gd name="T35" fmla="*/ 4544 h 558"/>
                              <a:gd name="T36" fmla="+- 0 2989 2133"/>
                              <a:gd name="T37" fmla="*/ T36 w 6263"/>
                              <a:gd name="T38" fmla="+- 0 4234 3987"/>
                              <a:gd name="T39" fmla="*/ 4234 h 558"/>
                              <a:gd name="T40" fmla="+- 0 3845 2133"/>
                              <a:gd name="T41" fmla="*/ T40 w 6263"/>
                              <a:gd name="T42" fmla="+- 0 4204 3987"/>
                              <a:gd name="T43" fmla="*/ 4204 h 558"/>
                              <a:gd name="T44" fmla="+- 0 4114 2133"/>
                              <a:gd name="T45" fmla="*/ T44 w 6263"/>
                              <a:gd name="T46" fmla="+- 0 4204 3987"/>
                              <a:gd name="T47" fmla="*/ 4204 h 558"/>
                              <a:gd name="T48" fmla="+- 0 4114 2133"/>
                              <a:gd name="T49" fmla="*/ T48 w 6263"/>
                              <a:gd name="T50" fmla="+- 0 4544 3987"/>
                              <a:gd name="T51" fmla="*/ 4544 h 558"/>
                              <a:gd name="T52" fmla="+- 0 3845 2133"/>
                              <a:gd name="T53" fmla="*/ T52 w 6263"/>
                              <a:gd name="T54" fmla="+- 0 4544 3987"/>
                              <a:gd name="T55" fmla="*/ 4544 h 558"/>
                              <a:gd name="T56" fmla="+- 0 3845 2133"/>
                              <a:gd name="T57" fmla="*/ T56 w 6263"/>
                              <a:gd name="T58" fmla="+- 0 4204 3987"/>
                              <a:gd name="T59" fmla="*/ 4204 h 558"/>
                              <a:gd name="T60" fmla="+- 0 4702 2133"/>
                              <a:gd name="T61" fmla="*/ T60 w 6263"/>
                              <a:gd name="T62" fmla="+- 0 4327 3987"/>
                              <a:gd name="T63" fmla="*/ 4327 h 558"/>
                              <a:gd name="T64" fmla="+- 0 4970 2133"/>
                              <a:gd name="T65" fmla="*/ T64 w 6263"/>
                              <a:gd name="T66" fmla="+- 0 4327 3987"/>
                              <a:gd name="T67" fmla="*/ 4327 h 558"/>
                              <a:gd name="T68" fmla="+- 0 4970 2133"/>
                              <a:gd name="T69" fmla="*/ T68 w 6263"/>
                              <a:gd name="T70" fmla="+- 0 4544 3987"/>
                              <a:gd name="T71" fmla="*/ 4544 h 558"/>
                              <a:gd name="T72" fmla="+- 0 4702 2133"/>
                              <a:gd name="T73" fmla="*/ T72 w 6263"/>
                              <a:gd name="T74" fmla="+- 0 4544 3987"/>
                              <a:gd name="T75" fmla="*/ 4544 h 558"/>
                              <a:gd name="T76" fmla="+- 0 4702 2133"/>
                              <a:gd name="T77" fmla="*/ T76 w 6263"/>
                              <a:gd name="T78" fmla="+- 0 4327 3987"/>
                              <a:gd name="T79" fmla="*/ 4327 h 558"/>
                              <a:gd name="T80" fmla="+- 0 5558 2133"/>
                              <a:gd name="T81" fmla="*/ T80 w 6263"/>
                              <a:gd name="T82" fmla="+- 0 3987 3987"/>
                              <a:gd name="T83" fmla="*/ 3987 h 558"/>
                              <a:gd name="T84" fmla="+- 0 5826 2133"/>
                              <a:gd name="T85" fmla="*/ T84 w 6263"/>
                              <a:gd name="T86" fmla="+- 0 3987 3987"/>
                              <a:gd name="T87" fmla="*/ 3987 h 558"/>
                              <a:gd name="T88" fmla="+- 0 5826 2133"/>
                              <a:gd name="T89" fmla="*/ T88 w 6263"/>
                              <a:gd name="T90" fmla="+- 0 4544 3987"/>
                              <a:gd name="T91" fmla="*/ 4544 h 558"/>
                              <a:gd name="T92" fmla="+- 0 5558 2133"/>
                              <a:gd name="T93" fmla="*/ T92 w 6263"/>
                              <a:gd name="T94" fmla="+- 0 4544 3987"/>
                              <a:gd name="T95" fmla="*/ 4544 h 558"/>
                              <a:gd name="T96" fmla="+- 0 5558 2133"/>
                              <a:gd name="T97" fmla="*/ T96 w 6263"/>
                              <a:gd name="T98" fmla="+- 0 3987 3987"/>
                              <a:gd name="T99" fmla="*/ 3987 h 558"/>
                              <a:gd name="T100" fmla="+- 0 6414 2133"/>
                              <a:gd name="T101" fmla="*/ T100 w 6263"/>
                              <a:gd name="T102" fmla="+- 0 4080 3987"/>
                              <a:gd name="T103" fmla="*/ 4080 h 558"/>
                              <a:gd name="T104" fmla="+- 0 6683 2133"/>
                              <a:gd name="T105" fmla="*/ T104 w 6263"/>
                              <a:gd name="T106" fmla="+- 0 4080 3987"/>
                              <a:gd name="T107" fmla="*/ 4080 h 558"/>
                              <a:gd name="T108" fmla="+- 0 6683 2133"/>
                              <a:gd name="T109" fmla="*/ T108 w 6263"/>
                              <a:gd name="T110" fmla="+- 0 4544 3987"/>
                              <a:gd name="T111" fmla="*/ 4544 h 558"/>
                              <a:gd name="T112" fmla="+- 0 6414 2133"/>
                              <a:gd name="T113" fmla="*/ T112 w 6263"/>
                              <a:gd name="T114" fmla="+- 0 4544 3987"/>
                              <a:gd name="T115" fmla="*/ 4544 h 558"/>
                              <a:gd name="T116" fmla="+- 0 6414 2133"/>
                              <a:gd name="T117" fmla="*/ T116 w 6263"/>
                              <a:gd name="T118" fmla="+- 0 4080 3987"/>
                              <a:gd name="T119" fmla="*/ 4080 h 558"/>
                              <a:gd name="T120" fmla="+- 0 7271 2133"/>
                              <a:gd name="T121" fmla="*/ T120 w 6263"/>
                              <a:gd name="T122" fmla="+- 0 4234 3987"/>
                              <a:gd name="T123" fmla="*/ 4234 h 558"/>
                              <a:gd name="T124" fmla="+- 0 7539 2133"/>
                              <a:gd name="T125" fmla="*/ T124 w 6263"/>
                              <a:gd name="T126" fmla="+- 0 4234 3987"/>
                              <a:gd name="T127" fmla="*/ 4234 h 558"/>
                              <a:gd name="T128" fmla="+- 0 7539 2133"/>
                              <a:gd name="T129" fmla="*/ T128 w 6263"/>
                              <a:gd name="T130" fmla="+- 0 4544 3987"/>
                              <a:gd name="T131" fmla="*/ 4544 h 558"/>
                              <a:gd name="T132" fmla="+- 0 7271 2133"/>
                              <a:gd name="T133" fmla="*/ T132 w 6263"/>
                              <a:gd name="T134" fmla="+- 0 4544 3987"/>
                              <a:gd name="T135" fmla="*/ 4544 h 558"/>
                              <a:gd name="T136" fmla="+- 0 7271 2133"/>
                              <a:gd name="T137" fmla="*/ T136 w 6263"/>
                              <a:gd name="T138" fmla="+- 0 4234 3987"/>
                              <a:gd name="T139" fmla="*/ 4234 h 558"/>
                              <a:gd name="T140" fmla="+- 0 8127 2133"/>
                              <a:gd name="T141" fmla="*/ T140 w 6263"/>
                              <a:gd name="T142" fmla="+- 0 4281 3987"/>
                              <a:gd name="T143" fmla="*/ 4281 h 558"/>
                              <a:gd name="T144" fmla="+- 0 8395 2133"/>
                              <a:gd name="T145" fmla="*/ T144 w 6263"/>
                              <a:gd name="T146" fmla="+- 0 4281 3987"/>
                              <a:gd name="T147" fmla="*/ 4281 h 558"/>
                              <a:gd name="T148" fmla="+- 0 8395 2133"/>
                              <a:gd name="T149" fmla="*/ T148 w 6263"/>
                              <a:gd name="T150" fmla="+- 0 4544 3987"/>
                              <a:gd name="T151" fmla="*/ 4544 h 558"/>
                              <a:gd name="T152" fmla="+- 0 8127 2133"/>
                              <a:gd name="T153" fmla="*/ T152 w 6263"/>
                              <a:gd name="T154" fmla="+- 0 4544 3987"/>
                              <a:gd name="T155" fmla="*/ 4544 h 558"/>
                              <a:gd name="T156" fmla="+- 0 8127 2133"/>
                              <a:gd name="T157" fmla="*/ T156 w 6263"/>
                              <a:gd name="T158" fmla="+- 0 4281 3987"/>
                              <a:gd name="T159" fmla="*/ 4281 h 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263" h="558">
                                <a:moveTo>
                                  <a:pt x="0" y="247"/>
                                </a:moveTo>
                                <a:lnTo>
                                  <a:pt x="268" y="247"/>
                                </a:lnTo>
                                <a:lnTo>
                                  <a:pt x="268" y="557"/>
                                </a:lnTo>
                                <a:lnTo>
                                  <a:pt x="0" y="557"/>
                                </a:lnTo>
                                <a:lnTo>
                                  <a:pt x="0" y="247"/>
                                </a:lnTo>
                                <a:close/>
                                <a:moveTo>
                                  <a:pt x="856" y="247"/>
                                </a:moveTo>
                                <a:lnTo>
                                  <a:pt x="1124" y="247"/>
                                </a:lnTo>
                                <a:lnTo>
                                  <a:pt x="1124" y="557"/>
                                </a:lnTo>
                                <a:lnTo>
                                  <a:pt x="856" y="557"/>
                                </a:lnTo>
                                <a:lnTo>
                                  <a:pt x="856" y="247"/>
                                </a:lnTo>
                                <a:close/>
                                <a:moveTo>
                                  <a:pt x="1712" y="217"/>
                                </a:moveTo>
                                <a:lnTo>
                                  <a:pt x="1981" y="217"/>
                                </a:lnTo>
                                <a:lnTo>
                                  <a:pt x="1981" y="557"/>
                                </a:lnTo>
                                <a:lnTo>
                                  <a:pt x="1712" y="557"/>
                                </a:lnTo>
                                <a:lnTo>
                                  <a:pt x="1712" y="217"/>
                                </a:lnTo>
                                <a:close/>
                                <a:moveTo>
                                  <a:pt x="2569" y="340"/>
                                </a:moveTo>
                                <a:lnTo>
                                  <a:pt x="2837" y="340"/>
                                </a:lnTo>
                                <a:lnTo>
                                  <a:pt x="2837" y="557"/>
                                </a:lnTo>
                                <a:lnTo>
                                  <a:pt x="2569" y="557"/>
                                </a:lnTo>
                                <a:lnTo>
                                  <a:pt x="2569" y="340"/>
                                </a:lnTo>
                                <a:close/>
                                <a:moveTo>
                                  <a:pt x="3425" y="0"/>
                                </a:moveTo>
                                <a:lnTo>
                                  <a:pt x="3693" y="0"/>
                                </a:lnTo>
                                <a:lnTo>
                                  <a:pt x="3693" y="557"/>
                                </a:lnTo>
                                <a:lnTo>
                                  <a:pt x="3425" y="557"/>
                                </a:lnTo>
                                <a:lnTo>
                                  <a:pt x="3425" y="0"/>
                                </a:lnTo>
                                <a:close/>
                                <a:moveTo>
                                  <a:pt x="4281" y="93"/>
                                </a:moveTo>
                                <a:lnTo>
                                  <a:pt x="4550" y="93"/>
                                </a:lnTo>
                                <a:lnTo>
                                  <a:pt x="4550" y="557"/>
                                </a:lnTo>
                                <a:lnTo>
                                  <a:pt x="4281" y="557"/>
                                </a:lnTo>
                                <a:lnTo>
                                  <a:pt x="4281" y="93"/>
                                </a:lnTo>
                                <a:close/>
                                <a:moveTo>
                                  <a:pt x="5138" y="247"/>
                                </a:moveTo>
                                <a:lnTo>
                                  <a:pt x="5406" y="247"/>
                                </a:lnTo>
                                <a:lnTo>
                                  <a:pt x="5406" y="557"/>
                                </a:lnTo>
                                <a:lnTo>
                                  <a:pt x="5138" y="557"/>
                                </a:lnTo>
                                <a:lnTo>
                                  <a:pt x="5138" y="247"/>
                                </a:lnTo>
                                <a:close/>
                                <a:moveTo>
                                  <a:pt x="5994" y="294"/>
                                </a:moveTo>
                                <a:lnTo>
                                  <a:pt x="6262" y="294"/>
                                </a:lnTo>
                                <a:lnTo>
                                  <a:pt x="6262" y="557"/>
                                </a:lnTo>
                                <a:lnTo>
                                  <a:pt x="5994" y="557"/>
                                </a:lnTo>
                                <a:lnTo>
                                  <a:pt x="5994" y="294"/>
                                </a:lnTo>
                                <a:close/>
                              </a:path>
                            </a:pathLst>
                          </a:custGeom>
                          <a:noFill/>
                          <a:ln w="8890">
                            <a:solidFill>
                              <a:srgbClr val="7F7F7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8" name="AutoShape 698"/>
                        <wps:cNvSpPr>
                          <a:spLocks/>
                        </wps:cNvSpPr>
                        <wps:spPr bwMode="auto">
                          <a:xfrm>
                            <a:off x="1283" y="2470"/>
                            <a:ext cx="9334" cy="2786"/>
                          </a:xfrm>
                          <a:custGeom>
                            <a:avLst/>
                            <a:gdLst>
                              <a:gd name="T0" fmla="+- 0 1839 1283"/>
                              <a:gd name="T1" fmla="*/ T0 w 9334"/>
                              <a:gd name="T2" fmla="+- 0 4544 2470"/>
                              <a:gd name="T3" fmla="*/ 4544 h 2786"/>
                              <a:gd name="T4" fmla="+- 0 10402 1283"/>
                              <a:gd name="T5" fmla="*/ T4 w 9334"/>
                              <a:gd name="T6" fmla="+- 0 4544 2470"/>
                              <a:gd name="T7" fmla="*/ 4544 h 2786"/>
                              <a:gd name="T8" fmla="+- 0 1283 1283"/>
                              <a:gd name="T9" fmla="*/ T8 w 9334"/>
                              <a:gd name="T10" fmla="+- 0 5256 2470"/>
                              <a:gd name="T11" fmla="*/ 5256 h 2786"/>
                              <a:gd name="T12" fmla="+- 0 10617 1283"/>
                              <a:gd name="T13" fmla="*/ T12 w 9334"/>
                              <a:gd name="T14" fmla="+- 0 5256 2470"/>
                              <a:gd name="T15" fmla="*/ 5256 h 2786"/>
                              <a:gd name="T16" fmla="+- 0 10617 1283"/>
                              <a:gd name="T17" fmla="*/ T16 w 9334"/>
                              <a:gd name="T18" fmla="+- 0 2470 2470"/>
                              <a:gd name="T19" fmla="*/ 2470 h 2786"/>
                              <a:gd name="T20" fmla="+- 0 1283 1283"/>
                              <a:gd name="T21" fmla="*/ T20 w 9334"/>
                              <a:gd name="T22" fmla="+- 0 2470 2470"/>
                              <a:gd name="T23" fmla="*/ 2470 h 2786"/>
                              <a:gd name="T24" fmla="+- 0 1283 1283"/>
                              <a:gd name="T25" fmla="*/ T24 w 9334"/>
                              <a:gd name="T26" fmla="+- 0 5256 2470"/>
                              <a:gd name="T27" fmla="*/ 5256 h 2786"/>
                            </a:gdLst>
                            <a:ahLst/>
                            <a:cxnLst>
                              <a:cxn ang="0">
                                <a:pos x="T1" y="T3"/>
                              </a:cxn>
                              <a:cxn ang="0">
                                <a:pos x="T5" y="T7"/>
                              </a:cxn>
                              <a:cxn ang="0">
                                <a:pos x="T9" y="T11"/>
                              </a:cxn>
                              <a:cxn ang="0">
                                <a:pos x="T13" y="T15"/>
                              </a:cxn>
                              <a:cxn ang="0">
                                <a:pos x="T17" y="T19"/>
                              </a:cxn>
                              <a:cxn ang="0">
                                <a:pos x="T21" y="T23"/>
                              </a:cxn>
                              <a:cxn ang="0">
                                <a:pos x="T25" y="T27"/>
                              </a:cxn>
                            </a:cxnLst>
                            <a:rect l="0" t="0" r="r" b="b"/>
                            <a:pathLst>
                              <a:path w="9334" h="2786">
                                <a:moveTo>
                                  <a:pt x="556" y="2074"/>
                                </a:moveTo>
                                <a:lnTo>
                                  <a:pt x="9119" y="2074"/>
                                </a:lnTo>
                                <a:moveTo>
                                  <a:pt x="0" y="2786"/>
                                </a:moveTo>
                                <a:lnTo>
                                  <a:pt x="9334" y="2786"/>
                                </a:lnTo>
                                <a:lnTo>
                                  <a:pt x="9334" y="0"/>
                                </a:lnTo>
                                <a:lnTo>
                                  <a:pt x="0" y="0"/>
                                </a:lnTo>
                                <a:lnTo>
                                  <a:pt x="0" y="2786"/>
                                </a:lnTo>
                                <a:close/>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9" name="Text Box 697"/>
                        <wps:cNvSpPr txBox="1">
                          <a:spLocks/>
                        </wps:cNvSpPr>
                        <wps:spPr bwMode="auto">
                          <a:xfrm>
                            <a:off x="1409" y="2602"/>
                            <a:ext cx="287" cy="1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F7CF1" w14:textId="77777777" w:rsidR="000B498F" w:rsidRDefault="000B498F" w:rsidP="000B498F">
                              <w:pPr>
                                <w:spacing w:line="167" w:lineRule="exact"/>
                                <w:rPr>
                                  <w:sz w:val="17"/>
                                </w:rPr>
                              </w:pPr>
                              <w:r>
                                <w:rPr>
                                  <w:color w:val="585858"/>
                                  <w:w w:val="95"/>
                                  <w:sz w:val="17"/>
                                </w:rPr>
                                <w:t>600</w:t>
                              </w:r>
                            </w:p>
                            <w:p w14:paraId="0AA90B1D" w14:textId="77777777" w:rsidR="000B498F" w:rsidRDefault="000B498F" w:rsidP="000B498F">
                              <w:pPr>
                                <w:spacing w:before="115"/>
                                <w:rPr>
                                  <w:sz w:val="17"/>
                                </w:rPr>
                              </w:pPr>
                              <w:r>
                                <w:rPr>
                                  <w:color w:val="585858"/>
                                  <w:w w:val="95"/>
                                  <w:sz w:val="17"/>
                                </w:rPr>
                                <w:t>500</w:t>
                              </w:r>
                            </w:p>
                            <w:p w14:paraId="121C0EAF" w14:textId="77777777" w:rsidR="000B498F" w:rsidRDefault="000B498F" w:rsidP="000B498F">
                              <w:pPr>
                                <w:spacing w:before="114"/>
                                <w:rPr>
                                  <w:sz w:val="17"/>
                                </w:rPr>
                              </w:pPr>
                              <w:r>
                                <w:rPr>
                                  <w:color w:val="585858"/>
                                  <w:w w:val="95"/>
                                  <w:sz w:val="17"/>
                                </w:rPr>
                                <w:t>400</w:t>
                              </w:r>
                            </w:p>
                            <w:p w14:paraId="596C1D6C" w14:textId="77777777" w:rsidR="000B498F" w:rsidRDefault="000B498F" w:rsidP="000B498F">
                              <w:pPr>
                                <w:spacing w:before="115"/>
                                <w:rPr>
                                  <w:sz w:val="17"/>
                                </w:rPr>
                              </w:pPr>
                              <w:r>
                                <w:rPr>
                                  <w:color w:val="585858"/>
                                  <w:w w:val="95"/>
                                  <w:sz w:val="17"/>
                                </w:rPr>
                                <w:t>300</w:t>
                              </w:r>
                            </w:p>
                          </w:txbxContent>
                        </wps:txbx>
                        <wps:bodyPr rot="0" vert="horz" wrap="square" lIns="0" tIns="0" rIns="0" bIns="0" anchor="t" anchorCtr="0" upright="1">
                          <a:noAutofit/>
                        </wps:bodyPr>
                      </wps:wsp>
                      <wps:wsp>
                        <wps:cNvPr id="720" name="Text Box 696"/>
                        <wps:cNvSpPr txBox="1">
                          <a:spLocks/>
                        </wps:cNvSpPr>
                        <wps:spPr bwMode="auto">
                          <a:xfrm>
                            <a:off x="8986" y="2727"/>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B1ADE0" w14:textId="77777777" w:rsidR="000B498F" w:rsidRDefault="000B498F" w:rsidP="000B498F">
                              <w:pPr>
                                <w:spacing w:line="175" w:lineRule="exact"/>
                                <w:rPr>
                                  <w:rFonts w:ascii="Carlito"/>
                                  <w:b/>
                                  <w:sz w:val="17"/>
                                </w:rPr>
                              </w:pPr>
                              <w:r>
                                <w:rPr>
                                  <w:rFonts w:ascii="Carlito"/>
                                  <w:b/>
                                  <w:color w:val="404040"/>
                                  <w:w w:val="105"/>
                                  <w:sz w:val="17"/>
                                </w:rPr>
                                <w:t>500</w:t>
                              </w:r>
                            </w:p>
                          </w:txbxContent>
                        </wps:txbx>
                        <wps:bodyPr rot="0" vert="horz" wrap="square" lIns="0" tIns="0" rIns="0" bIns="0" anchor="t" anchorCtr="0" upright="1">
                          <a:noAutofit/>
                        </wps:bodyPr>
                      </wps:wsp>
                      <wps:wsp>
                        <wps:cNvPr id="721" name="Text Box 695"/>
                        <wps:cNvSpPr txBox="1">
                          <a:spLocks/>
                        </wps:cNvSpPr>
                        <wps:spPr bwMode="auto">
                          <a:xfrm>
                            <a:off x="1409" y="3842"/>
                            <a:ext cx="287" cy="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682497" w14:textId="77777777" w:rsidR="000B498F" w:rsidRDefault="000B498F" w:rsidP="000B498F">
                              <w:pPr>
                                <w:spacing w:line="167" w:lineRule="exact"/>
                                <w:rPr>
                                  <w:sz w:val="17"/>
                                </w:rPr>
                              </w:pPr>
                              <w:r>
                                <w:rPr>
                                  <w:color w:val="585858"/>
                                  <w:w w:val="95"/>
                                  <w:sz w:val="17"/>
                                </w:rPr>
                                <w:t>200</w:t>
                              </w:r>
                            </w:p>
                            <w:p w14:paraId="2050BA3B" w14:textId="77777777" w:rsidR="000B498F" w:rsidRDefault="000B498F" w:rsidP="000B498F">
                              <w:pPr>
                                <w:spacing w:before="115"/>
                                <w:ind w:right="18"/>
                                <w:jc w:val="right"/>
                                <w:rPr>
                                  <w:sz w:val="17"/>
                                </w:rPr>
                              </w:pPr>
                              <w:r>
                                <w:rPr>
                                  <w:color w:val="585858"/>
                                  <w:spacing w:val="-2"/>
                                  <w:w w:val="90"/>
                                  <w:sz w:val="17"/>
                                </w:rPr>
                                <w:t>100</w:t>
                              </w:r>
                            </w:p>
                            <w:p w14:paraId="54052932" w14:textId="77777777" w:rsidR="000B498F" w:rsidRDefault="000B498F" w:rsidP="000B498F">
                              <w:pPr>
                                <w:spacing w:before="114"/>
                                <w:ind w:right="18"/>
                                <w:jc w:val="right"/>
                                <w:rPr>
                                  <w:sz w:val="17"/>
                                </w:rPr>
                              </w:pPr>
                              <w:r>
                                <w:rPr>
                                  <w:color w:val="585858"/>
                                  <w:w w:val="93"/>
                                  <w:sz w:val="17"/>
                                </w:rPr>
                                <w:t>0</w:t>
                              </w:r>
                            </w:p>
                          </w:txbxContent>
                        </wps:txbx>
                        <wps:bodyPr rot="0" vert="horz" wrap="square" lIns="0" tIns="0" rIns="0" bIns="0" anchor="t" anchorCtr="0" upright="1">
                          <a:noAutofit/>
                        </wps:bodyPr>
                      </wps:wsp>
                      <wps:wsp>
                        <wps:cNvPr id="722" name="Text Box 694"/>
                        <wps:cNvSpPr txBox="1">
                          <a:spLocks/>
                        </wps:cNvSpPr>
                        <wps:spPr bwMode="auto">
                          <a:xfrm>
                            <a:off x="5560" y="3720"/>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0A531B" w14:textId="77777777" w:rsidR="000B498F" w:rsidRDefault="000B498F" w:rsidP="000B498F">
                              <w:pPr>
                                <w:spacing w:line="175" w:lineRule="exact"/>
                                <w:rPr>
                                  <w:rFonts w:ascii="Carlito"/>
                                  <w:b/>
                                  <w:sz w:val="17"/>
                                </w:rPr>
                              </w:pPr>
                              <w:r>
                                <w:rPr>
                                  <w:rFonts w:ascii="Carlito"/>
                                  <w:b/>
                                  <w:color w:val="404040"/>
                                  <w:w w:val="105"/>
                                  <w:sz w:val="17"/>
                                </w:rPr>
                                <w:t>180</w:t>
                              </w:r>
                            </w:p>
                          </w:txbxContent>
                        </wps:txbx>
                        <wps:bodyPr rot="0" vert="horz" wrap="square" lIns="0" tIns="0" rIns="0" bIns="0" anchor="t" anchorCtr="0" upright="1">
                          <a:noAutofit/>
                        </wps:bodyPr>
                      </wps:wsp>
                      <wps:wsp>
                        <wps:cNvPr id="723" name="Text Box 693"/>
                        <wps:cNvSpPr txBox="1">
                          <a:spLocks/>
                        </wps:cNvSpPr>
                        <wps:spPr bwMode="auto">
                          <a:xfrm>
                            <a:off x="9843" y="3658"/>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231AE2" w14:textId="77777777" w:rsidR="000B498F" w:rsidRDefault="000B498F" w:rsidP="000B498F">
                              <w:pPr>
                                <w:spacing w:line="175" w:lineRule="exact"/>
                                <w:rPr>
                                  <w:rFonts w:ascii="Carlito"/>
                                  <w:b/>
                                  <w:sz w:val="17"/>
                                </w:rPr>
                              </w:pPr>
                              <w:r>
                                <w:rPr>
                                  <w:rFonts w:ascii="Carlito"/>
                                  <w:b/>
                                  <w:color w:val="404040"/>
                                  <w:w w:val="105"/>
                                  <w:sz w:val="17"/>
                                </w:rPr>
                                <w:t>200</w:t>
                              </w:r>
                            </w:p>
                          </w:txbxContent>
                        </wps:txbx>
                        <wps:bodyPr rot="0" vert="horz" wrap="square" lIns="0" tIns="0" rIns="0" bIns="0" anchor="t" anchorCtr="0" upright="1">
                          <a:noAutofit/>
                        </wps:bodyPr>
                      </wps:wsp>
                      <wps:wsp>
                        <wps:cNvPr id="724" name="Text Box 692"/>
                        <wps:cNvSpPr txBox="1">
                          <a:spLocks/>
                        </wps:cNvSpPr>
                        <wps:spPr bwMode="auto">
                          <a:xfrm>
                            <a:off x="6416" y="3813"/>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CB3567" w14:textId="77777777" w:rsidR="000B498F" w:rsidRDefault="000B498F" w:rsidP="000B498F">
                              <w:pPr>
                                <w:spacing w:line="175" w:lineRule="exact"/>
                                <w:rPr>
                                  <w:rFonts w:ascii="Carlito"/>
                                  <w:b/>
                                  <w:sz w:val="17"/>
                                </w:rPr>
                              </w:pPr>
                              <w:r>
                                <w:rPr>
                                  <w:rFonts w:ascii="Carlito"/>
                                  <w:b/>
                                  <w:color w:val="404040"/>
                                  <w:w w:val="105"/>
                                  <w:sz w:val="17"/>
                                </w:rPr>
                                <w:t>150</w:t>
                              </w:r>
                            </w:p>
                          </w:txbxContent>
                        </wps:txbx>
                        <wps:bodyPr rot="0" vert="horz" wrap="square" lIns="0" tIns="0" rIns="0" bIns="0" anchor="t" anchorCtr="0" upright="1">
                          <a:noAutofit/>
                        </wps:bodyPr>
                      </wps:wsp>
                      <wps:wsp>
                        <wps:cNvPr id="725" name="Text Box 691"/>
                        <wps:cNvSpPr txBox="1">
                          <a:spLocks/>
                        </wps:cNvSpPr>
                        <wps:spPr bwMode="auto">
                          <a:xfrm>
                            <a:off x="2133" y="3967"/>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CA06F" w14:textId="77777777" w:rsidR="000B498F" w:rsidRDefault="000B498F" w:rsidP="000B498F">
                              <w:pPr>
                                <w:spacing w:line="175" w:lineRule="exact"/>
                                <w:rPr>
                                  <w:rFonts w:ascii="Carlito"/>
                                  <w:b/>
                                  <w:sz w:val="17"/>
                                </w:rPr>
                              </w:pPr>
                              <w:r>
                                <w:rPr>
                                  <w:rFonts w:ascii="Carlito"/>
                                  <w:b/>
                                  <w:color w:val="404040"/>
                                  <w:w w:val="105"/>
                                  <w:sz w:val="17"/>
                                </w:rPr>
                                <w:t>100</w:t>
                              </w:r>
                            </w:p>
                          </w:txbxContent>
                        </wps:txbx>
                        <wps:bodyPr rot="0" vert="horz" wrap="square" lIns="0" tIns="0" rIns="0" bIns="0" anchor="t" anchorCtr="0" upright="1">
                          <a:noAutofit/>
                        </wps:bodyPr>
                      </wps:wsp>
                      <wps:wsp>
                        <wps:cNvPr id="726" name="Text Box 690"/>
                        <wps:cNvSpPr txBox="1">
                          <a:spLocks/>
                        </wps:cNvSpPr>
                        <wps:spPr bwMode="auto">
                          <a:xfrm>
                            <a:off x="2990" y="3967"/>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3B15F" w14:textId="77777777" w:rsidR="000B498F" w:rsidRDefault="000B498F" w:rsidP="000B498F">
                              <w:pPr>
                                <w:spacing w:line="175" w:lineRule="exact"/>
                                <w:rPr>
                                  <w:rFonts w:ascii="Carlito"/>
                                  <w:b/>
                                  <w:sz w:val="17"/>
                                </w:rPr>
                              </w:pPr>
                              <w:r>
                                <w:rPr>
                                  <w:rFonts w:ascii="Carlito"/>
                                  <w:b/>
                                  <w:color w:val="404040"/>
                                  <w:w w:val="105"/>
                                  <w:sz w:val="17"/>
                                </w:rPr>
                                <w:t>100</w:t>
                              </w:r>
                            </w:p>
                          </w:txbxContent>
                        </wps:txbx>
                        <wps:bodyPr rot="0" vert="horz" wrap="square" lIns="0" tIns="0" rIns="0" bIns="0" anchor="t" anchorCtr="0" upright="1">
                          <a:noAutofit/>
                        </wps:bodyPr>
                      </wps:wsp>
                      <wps:wsp>
                        <wps:cNvPr id="727" name="Text Box 689"/>
                        <wps:cNvSpPr txBox="1">
                          <a:spLocks/>
                        </wps:cNvSpPr>
                        <wps:spPr bwMode="auto">
                          <a:xfrm>
                            <a:off x="3846" y="3937"/>
                            <a:ext cx="28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8447C" w14:textId="77777777" w:rsidR="000B498F" w:rsidRDefault="000B498F" w:rsidP="000B498F">
                              <w:pPr>
                                <w:spacing w:line="175" w:lineRule="exact"/>
                                <w:rPr>
                                  <w:rFonts w:ascii="Carlito"/>
                                  <w:b/>
                                  <w:sz w:val="17"/>
                                </w:rPr>
                              </w:pPr>
                              <w:r>
                                <w:rPr>
                                  <w:rFonts w:ascii="Carlito"/>
                                  <w:b/>
                                  <w:color w:val="404040"/>
                                  <w:w w:val="105"/>
                                  <w:sz w:val="17"/>
                                </w:rPr>
                                <w:t>110</w:t>
                              </w:r>
                            </w:p>
                          </w:txbxContent>
                        </wps:txbx>
                        <wps:bodyPr rot="0" vert="horz" wrap="square" lIns="0" tIns="0" rIns="0" bIns="0" anchor="t" anchorCtr="0" upright="1">
                          <a:noAutofit/>
                        </wps:bodyPr>
                      </wps:wsp>
                      <wps:wsp>
                        <wps:cNvPr id="728" name="Text Box 688"/>
                        <wps:cNvSpPr txBox="1">
                          <a:spLocks/>
                        </wps:cNvSpPr>
                        <wps:spPr bwMode="auto">
                          <a:xfrm>
                            <a:off x="4747" y="4060"/>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D7FAA7" w14:textId="77777777" w:rsidR="000B498F" w:rsidRDefault="000B498F" w:rsidP="000B498F">
                              <w:pPr>
                                <w:spacing w:line="175" w:lineRule="exact"/>
                                <w:rPr>
                                  <w:rFonts w:ascii="Carlito"/>
                                  <w:b/>
                                  <w:sz w:val="17"/>
                                </w:rPr>
                              </w:pPr>
                              <w:r>
                                <w:rPr>
                                  <w:rFonts w:ascii="Carlito"/>
                                  <w:b/>
                                  <w:color w:val="404040"/>
                                  <w:w w:val="105"/>
                                  <w:sz w:val="17"/>
                                </w:rPr>
                                <w:t>70</w:t>
                              </w:r>
                            </w:p>
                          </w:txbxContent>
                        </wps:txbx>
                        <wps:bodyPr rot="0" vert="horz" wrap="square" lIns="0" tIns="0" rIns="0" bIns="0" anchor="t" anchorCtr="0" upright="1">
                          <a:noAutofit/>
                        </wps:bodyPr>
                      </wps:wsp>
                      <wps:wsp>
                        <wps:cNvPr id="729" name="Text Box 687"/>
                        <wps:cNvSpPr txBox="1">
                          <a:spLocks/>
                        </wps:cNvSpPr>
                        <wps:spPr bwMode="auto">
                          <a:xfrm>
                            <a:off x="7273" y="3967"/>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79595" w14:textId="77777777" w:rsidR="000B498F" w:rsidRDefault="000B498F" w:rsidP="000B498F">
                              <w:pPr>
                                <w:spacing w:line="175" w:lineRule="exact"/>
                                <w:rPr>
                                  <w:rFonts w:ascii="Carlito"/>
                                  <w:b/>
                                  <w:sz w:val="17"/>
                                </w:rPr>
                              </w:pPr>
                              <w:r>
                                <w:rPr>
                                  <w:rFonts w:ascii="Carlito"/>
                                  <w:b/>
                                  <w:color w:val="404040"/>
                                  <w:w w:val="105"/>
                                  <w:sz w:val="17"/>
                                </w:rPr>
                                <w:t>100</w:t>
                              </w:r>
                            </w:p>
                          </w:txbxContent>
                        </wps:txbx>
                        <wps:bodyPr rot="0" vert="horz" wrap="square" lIns="0" tIns="0" rIns="0" bIns="0" anchor="t" anchorCtr="0" upright="1">
                          <a:noAutofit/>
                        </wps:bodyPr>
                      </wps:wsp>
                      <wps:wsp>
                        <wps:cNvPr id="730" name="Text Box 686"/>
                        <wps:cNvSpPr txBox="1">
                          <a:spLocks/>
                        </wps:cNvSpPr>
                        <wps:spPr bwMode="auto">
                          <a:xfrm>
                            <a:off x="8174" y="4014"/>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F268D2" w14:textId="77777777" w:rsidR="000B498F" w:rsidRDefault="000B498F" w:rsidP="000B498F">
                              <w:pPr>
                                <w:spacing w:line="175" w:lineRule="exact"/>
                                <w:rPr>
                                  <w:rFonts w:ascii="Carlito"/>
                                  <w:b/>
                                  <w:sz w:val="17"/>
                                </w:rPr>
                              </w:pPr>
                              <w:r>
                                <w:rPr>
                                  <w:rFonts w:ascii="Carlito"/>
                                  <w:b/>
                                  <w:color w:val="404040"/>
                                  <w:w w:val="105"/>
                                  <w:sz w:val="17"/>
                                </w:rPr>
                                <w:t>85</w:t>
                              </w:r>
                            </w:p>
                          </w:txbxContent>
                        </wps:txbx>
                        <wps:bodyPr rot="0" vert="horz" wrap="square" lIns="0" tIns="0" rIns="0" bIns="0" anchor="t" anchorCtr="0" upright="1">
                          <a:noAutofit/>
                        </wps:bodyPr>
                      </wps:wsp>
                      <wps:wsp>
                        <wps:cNvPr id="731" name="Text Box 685"/>
                        <wps:cNvSpPr txBox="1">
                          <a:spLocks/>
                        </wps:cNvSpPr>
                        <wps:spPr bwMode="auto">
                          <a:xfrm>
                            <a:off x="2107" y="4660"/>
                            <a:ext cx="339"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C0527" w14:textId="77777777" w:rsidR="000B498F" w:rsidRDefault="000B498F" w:rsidP="000B498F">
                              <w:pPr>
                                <w:spacing w:line="135" w:lineRule="exact"/>
                                <w:rPr>
                                  <w:rFonts w:ascii="Carlito"/>
                                  <w:b/>
                                  <w:sz w:val="13"/>
                                </w:rPr>
                              </w:pPr>
                              <w:r>
                                <w:rPr>
                                  <w:rFonts w:ascii="Carlito"/>
                                  <w:b/>
                                  <w:color w:val="585858"/>
                                  <w:w w:val="105"/>
                                  <w:sz w:val="13"/>
                                </w:rPr>
                                <w:t>China</w:t>
                              </w:r>
                            </w:p>
                          </w:txbxContent>
                        </wps:txbx>
                        <wps:bodyPr rot="0" vert="horz" wrap="square" lIns="0" tIns="0" rIns="0" bIns="0" anchor="t" anchorCtr="0" upright="1">
                          <a:noAutofit/>
                        </wps:bodyPr>
                      </wps:wsp>
                      <wps:wsp>
                        <wps:cNvPr id="732" name="Text Box 684"/>
                        <wps:cNvSpPr txBox="1">
                          <a:spLocks/>
                        </wps:cNvSpPr>
                        <wps:spPr bwMode="auto">
                          <a:xfrm>
                            <a:off x="2867" y="4660"/>
                            <a:ext cx="531"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E59DF" w14:textId="77777777" w:rsidR="000B498F" w:rsidRDefault="000B498F" w:rsidP="000B498F">
                              <w:pPr>
                                <w:spacing w:line="136" w:lineRule="exact"/>
                                <w:ind w:left="96"/>
                                <w:rPr>
                                  <w:rFonts w:ascii="Carlito"/>
                                  <w:b/>
                                  <w:sz w:val="13"/>
                                </w:rPr>
                              </w:pPr>
                              <w:r>
                                <w:rPr>
                                  <w:rFonts w:ascii="Carlito"/>
                                  <w:b/>
                                  <w:color w:val="585858"/>
                                  <w:w w:val="105"/>
                                  <w:sz w:val="13"/>
                                </w:rPr>
                                <w:t>China</w:t>
                              </w:r>
                            </w:p>
                            <w:p w14:paraId="02DA9C67" w14:textId="77777777" w:rsidR="000B498F" w:rsidRDefault="000B498F" w:rsidP="000B498F">
                              <w:pPr>
                                <w:spacing w:before="7" w:line="252" w:lineRule="auto"/>
                                <w:ind w:left="76" w:hanging="77"/>
                                <w:rPr>
                                  <w:rFonts w:ascii="Carlito"/>
                                  <w:b/>
                                  <w:sz w:val="13"/>
                                </w:rPr>
                              </w:pPr>
                              <w:r>
                                <w:rPr>
                                  <w:rFonts w:ascii="Carlito"/>
                                  <w:b/>
                                  <w:color w:val="585858"/>
                                  <w:sz w:val="13"/>
                                </w:rPr>
                                <w:t xml:space="preserve">Regiones </w:t>
                              </w:r>
                              <w:r>
                                <w:rPr>
                                  <w:rFonts w:ascii="Carlito"/>
                                  <w:b/>
                                  <w:color w:val="585858"/>
                                  <w:w w:val="105"/>
                                  <w:sz w:val="13"/>
                                </w:rPr>
                                <w:t>Claves</w:t>
                              </w:r>
                            </w:p>
                          </w:txbxContent>
                        </wps:txbx>
                        <wps:bodyPr rot="0" vert="horz" wrap="square" lIns="0" tIns="0" rIns="0" bIns="0" anchor="t" anchorCtr="0" upright="1">
                          <a:noAutofit/>
                        </wps:bodyPr>
                      </wps:wsp>
                      <wps:wsp>
                        <wps:cNvPr id="733" name="Text Box 683"/>
                        <wps:cNvSpPr txBox="1">
                          <a:spLocks/>
                        </wps:cNvSpPr>
                        <wps:spPr bwMode="auto">
                          <a:xfrm>
                            <a:off x="3621" y="4660"/>
                            <a:ext cx="6739" cy="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AECD79" w14:textId="77777777" w:rsidR="000B498F" w:rsidRDefault="000B498F" w:rsidP="000B498F">
                              <w:pPr>
                                <w:tabs>
                                  <w:tab w:val="left" w:pos="5358"/>
                                  <w:tab w:val="left" w:pos="5990"/>
                                </w:tabs>
                                <w:spacing w:line="136" w:lineRule="exact"/>
                                <w:rPr>
                                  <w:rFonts w:ascii="Carlito"/>
                                  <w:b/>
                                  <w:sz w:val="13"/>
                                </w:rPr>
                              </w:pPr>
                              <w:r>
                                <w:rPr>
                                  <w:rFonts w:ascii="Carlito"/>
                                  <w:b/>
                                  <w:color w:val="585858"/>
                                  <w:w w:val="105"/>
                                  <w:sz w:val="13"/>
                                </w:rPr>
                                <w:t>EEUU (NSPS)    EEUU (BACT)   EU 2017/1442  EU 2017/1442  EU 2017/1442</w:t>
                              </w:r>
                              <w:r>
                                <w:rPr>
                                  <w:rFonts w:ascii="Carlito"/>
                                  <w:b/>
                                  <w:color w:val="585858"/>
                                  <w:spacing w:val="12"/>
                                  <w:w w:val="105"/>
                                  <w:sz w:val="13"/>
                                </w:rPr>
                                <w:t xml:space="preserve"> </w:t>
                              </w:r>
                              <w:r>
                                <w:rPr>
                                  <w:rFonts w:ascii="Carlito"/>
                                  <w:b/>
                                  <w:color w:val="585858"/>
                                  <w:w w:val="105"/>
                                  <w:sz w:val="13"/>
                                </w:rPr>
                                <w:t>EU 2017/1442</w:t>
                              </w:r>
                              <w:r>
                                <w:rPr>
                                  <w:rFonts w:ascii="Carlito"/>
                                  <w:b/>
                                  <w:color w:val="585858"/>
                                  <w:w w:val="105"/>
                                  <w:sz w:val="13"/>
                                </w:rPr>
                                <w:tab/>
                                <w:t>Chile</w:t>
                              </w:r>
                              <w:r>
                                <w:rPr>
                                  <w:rFonts w:ascii="Carlito"/>
                                  <w:b/>
                                  <w:color w:val="585858"/>
                                  <w:w w:val="105"/>
                                  <w:sz w:val="13"/>
                                </w:rPr>
                                <w:tab/>
                                <w:t>Chile</w:t>
                              </w:r>
                              <w:r>
                                <w:rPr>
                                  <w:rFonts w:ascii="Carlito"/>
                                  <w:b/>
                                  <w:color w:val="585858"/>
                                  <w:spacing w:val="-4"/>
                                  <w:w w:val="105"/>
                                  <w:sz w:val="13"/>
                                </w:rPr>
                                <w:t xml:space="preserve"> </w:t>
                              </w:r>
                              <w:r>
                                <w:rPr>
                                  <w:rFonts w:ascii="Carlito"/>
                                  <w:b/>
                                  <w:color w:val="585858"/>
                                  <w:w w:val="105"/>
                                  <w:sz w:val="13"/>
                                </w:rPr>
                                <w:t>Nuevas</w:t>
                              </w:r>
                            </w:p>
                            <w:p w14:paraId="280D5B53" w14:textId="77777777" w:rsidR="000B498F" w:rsidRDefault="000B498F" w:rsidP="000B498F">
                              <w:pPr>
                                <w:spacing w:before="7" w:line="158" w:lineRule="exact"/>
                                <w:ind w:left="1680"/>
                                <w:rPr>
                                  <w:rFonts w:ascii="Carlito"/>
                                  <w:b/>
                                  <w:sz w:val="13"/>
                                </w:rPr>
                              </w:pPr>
                              <w:r>
                                <w:rPr>
                                  <w:rFonts w:ascii="Carlito"/>
                                  <w:b/>
                                  <w:color w:val="585858"/>
                                  <w:w w:val="105"/>
                                  <w:sz w:val="13"/>
                                </w:rPr>
                                <w:t>(100-300MW) (300-1000MW) (100-300MW) (100-300MW) Existentes</w:t>
                              </w:r>
                            </w:p>
                          </w:txbxContent>
                        </wps:txbx>
                        <wps:bodyPr rot="0" vert="horz" wrap="square" lIns="0" tIns="0" rIns="0" bIns="0" anchor="t" anchorCtr="0" upright="1">
                          <a:noAutofit/>
                        </wps:bodyPr>
                      </wps:wsp>
                      <wps:wsp>
                        <wps:cNvPr id="734" name="Text Box 682"/>
                        <wps:cNvSpPr txBox="1">
                          <a:spLocks/>
                        </wps:cNvSpPr>
                        <wps:spPr bwMode="auto">
                          <a:xfrm>
                            <a:off x="5432" y="4992"/>
                            <a:ext cx="541"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754AC2" w14:textId="77777777" w:rsidR="000B498F" w:rsidRDefault="000B498F" w:rsidP="000B498F">
                              <w:pPr>
                                <w:spacing w:line="135" w:lineRule="exact"/>
                                <w:rPr>
                                  <w:rFonts w:ascii="Carlito"/>
                                  <w:b/>
                                  <w:sz w:val="13"/>
                                </w:rPr>
                              </w:pPr>
                              <w:r>
                                <w:rPr>
                                  <w:rFonts w:ascii="Carlito"/>
                                  <w:b/>
                                  <w:color w:val="585858"/>
                                  <w:w w:val="105"/>
                                  <w:sz w:val="13"/>
                                </w:rPr>
                                <w:t>Existente</w:t>
                              </w:r>
                            </w:p>
                          </w:txbxContent>
                        </wps:txbx>
                        <wps:bodyPr rot="0" vert="horz" wrap="square" lIns="0" tIns="0" rIns="0" bIns="0" anchor="t" anchorCtr="0" upright="1">
                          <a:noAutofit/>
                        </wps:bodyPr>
                      </wps:wsp>
                      <wps:wsp>
                        <wps:cNvPr id="735" name="Text Box 681"/>
                        <wps:cNvSpPr txBox="1">
                          <a:spLocks/>
                        </wps:cNvSpPr>
                        <wps:spPr bwMode="auto">
                          <a:xfrm>
                            <a:off x="6289" y="4992"/>
                            <a:ext cx="541"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C1B284" w14:textId="77777777" w:rsidR="000B498F" w:rsidRDefault="000B498F" w:rsidP="000B498F">
                              <w:pPr>
                                <w:spacing w:line="135" w:lineRule="exact"/>
                                <w:rPr>
                                  <w:rFonts w:ascii="Carlito"/>
                                  <w:b/>
                                  <w:sz w:val="13"/>
                                </w:rPr>
                              </w:pPr>
                              <w:r>
                                <w:rPr>
                                  <w:rFonts w:ascii="Carlito"/>
                                  <w:b/>
                                  <w:color w:val="585858"/>
                                  <w:w w:val="105"/>
                                  <w:sz w:val="13"/>
                                </w:rPr>
                                <w:t>Existente</w:t>
                              </w:r>
                            </w:p>
                          </w:txbxContent>
                        </wps:txbx>
                        <wps:bodyPr rot="0" vert="horz" wrap="square" lIns="0" tIns="0" rIns="0" bIns="0" anchor="t" anchorCtr="0" upright="1">
                          <a:noAutofit/>
                        </wps:bodyPr>
                      </wps:wsp>
                      <wps:wsp>
                        <wps:cNvPr id="736" name="Text Box 680"/>
                        <wps:cNvSpPr txBox="1">
                          <a:spLocks/>
                        </wps:cNvSpPr>
                        <wps:spPr bwMode="auto">
                          <a:xfrm>
                            <a:off x="7224" y="4992"/>
                            <a:ext cx="383"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A5B14" w14:textId="77777777" w:rsidR="000B498F" w:rsidRDefault="000B498F" w:rsidP="000B498F">
                              <w:pPr>
                                <w:spacing w:line="135" w:lineRule="exact"/>
                                <w:rPr>
                                  <w:rFonts w:ascii="Carlito"/>
                                  <w:b/>
                                  <w:sz w:val="13"/>
                                </w:rPr>
                              </w:pPr>
                              <w:r>
                                <w:rPr>
                                  <w:rFonts w:ascii="Carlito"/>
                                  <w:b/>
                                  <w:color w:val="585858"/>
                                  <w:w w:val="105"/>
                                  <w:sz w:val="13"/>
                                </w:rPr>
                                <w:t>Nueva</w:t>
                              </w:r>
                            </w:p>
                          </w:txbxContent>
                        </wps:txbx>
                        <wps:bodyPr rot="0" vert="horz" wrap="square" lIns="0" tIns="0" rIns="0" bIns="0" anchor="t" anchorCtr="0" upright="1">
                          <a:noAutofit/>
                        </wps:bodyPr>
                      </wps:wsp>
                      <wps:wsp>
                        <wps:cNvPr id="737" name="Text Box 679"/>
                        <wps:cNvSpPr txBox="1">
                          <a:spLocks/>
                        </wps:cNvSpPr>
                        <wps:spPr bwMode="auto">
                          <a:xfrm>
                            <a:off x="8081" y="4992"/>
                            <a:ext cx="383"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B4E20A" w14:textId="77777777" w:rsidR="000B498F" w:rsidRDefault="000B498F" w:rsidP="000B498F">
                              <w:pPr>
                                <w:spacing w:line="135" w:lineRule="exact"/>
                                <w:rPr>
                                  <w:rFonts w:ascii="Carlito"/>
                                  <w:b/>
                                  <w:sz w:val="13"/>
                                </w:rPr>
                              </w:pPr>
                              <w:r>
                                <w:rPr>
                                  <w:rFonts w:ascii="Carlito"/>
                                  <w:b/>
                                  <w:color w:val="585858"/>
                                  <w:w w:val="105"/>
                                  <w:sz w:val="13"/>
                                </w:rPr>
                                <w:t>Nueva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0FDF4B" id="Group 678" o:spid="_x0000_s1185" style="position:absolute;margin-left:63.8pt;margin-top:123.15pt;width:467.4pt;height:140pt;z-index:-251656192;mso-position-horizontal-relative:page;mso-position-vertical-relative:page" coordorigin="1276,2463" coordsize="9348,28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">
                <v:shape id="AutoShape 738" o:spid="_x0000_s1186" style="position:absolute;left:1838;top:4047;width:7145;height:434;visibility:visible;mso-wrap-style:square;v-text-anchor:top" coordsize="7145,4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" path="m,434r294,m,374r294,m,311r294,m,250r294,m562,434r588,m562,374r588,m562,311r588,m562,250r588,m,124r3719,m,63r3719,m,l3719,t268,124l4575,124m3987,63r588,m4844,124r2300,m4844,63r2300,m3987,l7144,e" filled="f" strokecolor="#f1f1f1" strokeweight=".7pt">
                  <v:path arrowok="t" o:connecttype="custom" o:connectlocs="0,4481;294,4481;0,4421;294,4421;0,4358;294,4358;0,4297;294,4297;562,4481;1150,4481;562,4421;1150,4421;562,4358;1150,4358;562,4297;1150,4297;0,4171;3719,4171;0,4110;3719,4110;0,4047;3719,4047;3987,4171;4575,4171;3987,4110;4575,4110;4844,4171;7144,4171;4844,4110;7144,4110;3987,4047;7144,4047" o:connectangles="0,0,0,0,0,0,0,0,0,0,0,0,0,0,0,0,0,0,0,0,0,0,0,0,0,0,0,0,0,0,0,0"/>
                </v:shape>
                <v:shape id="AutoShape 737" o:spid="_x0000_s1187" style="position:absolute;left:1838;top:3983;width:7145;height:7;visibility:visible;mso-wrap-style:square;v-text-anchor:top" coordsize="714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" path="m,7r7144,m,l7144,e" filled="f" strokecolor="#f1f1f1" strokeweight=".1236mm">
                  <v:path arrowok="t" o:connecttype="custom" o:connectlocs="0,3990;7144,3990;0,3983;7144,3983" o:connectangles="0,0,0,0"/>
                </v:shape>
                <v:line id="Line 736" o:spid="_x0000_s1188" style="position:absolute;visibility:visible;mso-wrap-style:square" from="1839,4238" to="2989,423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" strokecolor="#d9d9d9" strokeweight=".1235mm">
                  <o:lock v:ext="edit" shapetype="f"/>
                </v:line>
                <v:shape id="AutoShape 735" o:spid="_x0000_s1189" style="position:absolute;left:3257;top:4297;width:588;height:185;visibility:visible;mso-wrap-style:square;v-text-anchor:top" coordsize="588,1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" path="m,184r588,m,124r588,m,61r588,m,l588,e" filled="f" strokecolor="#f1f1f1" strokeweight=".7pt">
                  <v:path arrowok="t" o:connecttype="custom" o:connectlocs="0,4481;588,4481;0,4421;588,4421;0,4358;588,4358;0,4297;588,4297" o:connectangles="0,0,0,0,0,0,0,0"/>
                </v:shape>
                <v:line id="Line 734" o:spid="_x0000_s1190" style="position:absolute;visibility:visible;mso-wrap-style:square" from="3257,4238" to="3845,423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" strokecolor="#d9d9d9" strokeweight=".1235mm">
                  <o:lock v:ext="edit" shapetype="f"/>
                </v:line>
                <v:shape id="AutoShape 733" o:spid="_x0000_s1191" style="position:absolute;left:4113;top:4297;width:1445;height:185;visibility:visible;mso-wrap-style:square;v-text-anchor:top" coordsize="1445,1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" path="m,184r588,m,124r588,m,61r588,m856,184r588,m856,124r588,m856,61r588,m,l1444,e" filled="f" strokecolor="#f1f1f1" strokeweight=".7pt">
                  <v:path arrowok="t" o:connecttype="custom" o:connectlocs="0,4481;588,4481;0,4421;588,4421;0,4358;588,4358;856,4481;1444,4481;856,4421;1444,4421;856,4358;1444,4358;0,4297;1444,4297" o:connectangles="0,0,0,0,0,0,0,0,0,0,0,0,0,0"/>
                </v:shape>
                <v:line id="Line 732" o:spid="_x0000_s1192" style="position:absolute;visibility:visible;mso-wrap-style:square" from="4114,4238" to="5558,423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" strokecolor="#d9d9d9" strokeweight=".1235mm">
                  <o:lock v:ext="edit" shapetype="f"/>
                </v:line>
                <v:shape id="AutoShape 731" o:spid="_x0000_s1193" style="position:absolute;left:5826;top:4297;width:588;height:185;visibility:visible;mso-wrap-style:square;v-text-anchor:top" coordsize="588,1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" path="m,184r588,m,124r588,m,61r588,m,l588,e" filled="f" strokecolor="#f1f1f1" strokeweight=".7pt">
                  <v:path arrowok="t" o:connecttype="custom" o:connectlocs="0,4481;588,4481;0,4421;588,4421;0,4358;588,4358;0,4297;588,4297" o:connectangles="0,0,0,0,0,0,0,0"/>
                </v:shape>
                <v:line id="Line 730" o:spid="_x0000_s1194" style="position:absolute;visibility:visible;mso-wrap-style:square" from="5826,4238" to="6414,423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" strokecolor="#d9d9d9" strokeweight=".1235mm">
                  <o:lock v:ext="edit" shapetype="f"/>
                </v:line>
                <v:shape id="AutoShape 729" o:spid="_x0000_s1195" style="position:absolute;left:6682;top:4297;width:588;height:185;visibility:visible;mso-wrap-style:square;v-text-anchor:top" coordsize="588,1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" path="m,184r588,m,124r588,m,61r588,m,l588,e" filled="f" strokecolor="#f1f1f1" strokeweight=".7pt">
                  <v:path arrowok="t" o:connecttype="custom" o:connectlocs="0,4481;588,4481;0,4421;588,4421;0,4358;588,4358;0,4297;588,4297" o:connectangles="0,0,0,0,0,0,0,0"/>
                </v:shape>
                <v:line id="Line 728" o:spid="_x0000_s1196" style="position:absolute;visibility:visible;mso-wrap-style:square" from="6683,4238" to="7271,423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" strokecolor="#d9d9d9" strokeweight=".1235mm">
                  <o:lock v:ext="edit" shapetype="f"/>
                </v:line>
                <v:shape id="AutoShape 727" o:spid="_x0000_s1197" style="position:absolute;left:7539;top:4297;width:1445;height:185;visibility:visible;mso-wrap-style:square;v-text-anchor:top" coordsize="1445,1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" path="m,184r588,m,124r588,m,61r588,m,l588,m856,184r588,m856,124r588,m856,61r588,m856,r588,e" filled="f" strokecolor="#f1f1f1" strokeweight=".7pt">
                  <v:path arrowok="t" o:connecttype="custom" o:connectlocs="0,4481;588,4481;0,4421;588,4421;0,4358;588,4358;0,4297;588,4297;856,4481;1444,4481;856,4421;1444,4421;856,4358;1444,4358;856,4297;1444,4297" o:connectangles="0,0,0,0,0,0,0,0,0,0,0,0,0,0,0,0"/>
                </v:shape>
                <v:shape id="AutoShape 726" o:spid="_x0000_s1198" style="position:absolute;left:1838;top:4230;width:7145;height:7;visibility:visible;mso-wrap-style:square;v-text-anchor:top" coordsize="714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" path="m5700,7r1444,m,l2006,t269,l3719,t268,l4575,t269,l7144,e" filled="f" strokecolor="#d9d9d9" strokeweight=".1235mm">
                  <v:path arrowok="t" o:connecttype="custom" o:connectlocs="5700,4238;7144,4238;0,4231;2006,4231;2275,4231;3719,4231;3987,4231;4575,4231;4844,4231;7144,4231" o:connectangles="0,0,0,0,0,0,0,0,0,0"/>
                </v:shape>
                <v:shape id="AutoShape 725" o:spid="_x0000_s1199" style="position:absolute;left:1838;top:3676;width:7145;height:187;visibility:visible;mso-wrap-style:square;v-text-anchor:top" coordsize="7145,1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" path="m,187r7144,m,124r7144,m,61r7144,m,l7144,e" filled="f" strokecolor="#f1f1f1" strokeweight=".7pt">
                  <v:path arrowok="t" o:connecttype="custom" o:connectlocs="0,3863;7144,3863;0,3800;7144,3800;0,3737;7144,3737;0,3676;7144,3676" o:connectangles="0,0,0,0,0,0,0,0"/>
                </v:shape>
                <v:line id="Line 724" o:spid="_x0000_s1200" style="position:absolute;visibility:visible;mso-wrap-style:square" from="1839,3924" to="8983,392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" strokecolor="#d9d9d9" strokeweight=".7pt">
                  <o:lock v:ext="edit" shapetype="f"/>
                </v:line>
                <v:shape id="AutoShape 723" o:spid="_x0000_s1201" style="position:absolute;left:1838;top:3366;width:7145;height:187;visibility:visible;mso-wrap-style:square;v-text-anchor:top" coordsize="7145,1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" path="m,187r7144,m,124r7144,m,63r7144,m,l7144,e" filled="f" strokecolor="#f1f1f1" strokeweight=".7pt">
                  <v:path arrowok="t" o:connecttype="custom" o:connectlocs="0,3553;7144,3553;0,3490;7144,3490;0,3429;7144,3429;0,3366;7144,3366" o:connectangles="0,0,0,0,0,0,0,0"/>
                </v:shape>
                <v:line id="Line 722" o:spid="_x0000_s1202" style="position:absolute;visibility:visible;mso-wrap-style:square" from="1839,3613" to="8983,3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" strokecolor="#d9d9d9" strokeweight=".7pt">
                  <o:lock v:ext="edit" shapetype="f"/>
                </v:line>
                <v:shape id="AutoShape 721" o:spid="_x0000_s1203" style="position:absolute;left:1838;top:3055;width:7145;height:187;visibility:visible;mso-wrap-style:square;v-text-anchor:top" coordsize="7145,1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" path="m,186r7144,m,123r7144,m,63r7144,m,l7144,e" filled="f" strokecolor="#f1f1f1" strokeweight=".7pt">
                  <v:path arrowok="t" o:connecttype="custom" o:connectlocs="0,3242;7144,3242;0,3179;7144,3179;0,3119;7144,3119;0,3056;7144,3056" o:connectangles="0,0,0,0,0,0,0,0"/>
                </v:shape>
                <v:line id="Line 720" o:spid="_x0000_s1204" style="position:absolute;visibility:visible;mso-wrap-style:square" from="1839,3303" to="8983,33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" strokecolor="#d9d9d9" strokeweight=".7pt">
                  <o:lock v:ext="edit" shapetype="f"/>
                </v:line>
                <v:shape id="AutoShape 719" o:spid="_x0000_s1205" style="position:absolute;left:9251;top:3986;width:588;height:495;visibility:visible;mso-wrap-style:square;v-text-anchor:top" coordsize="588,4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" path="m,494r588,m,434r588,m,371r588,m,310r588,m,184r588,m,123r588,m,60r588,m,l588,e" filled="f" strokecolor="#f1f1f1" strokeweight=".7pt">
                  <v:path arrowok="t" o:connecttype="custom" o:connectlocs="0,4481;588,4481;0,4421;588,4421;0,4358;588,4358;0,4297;588,4297;0,4171;588,4171;0,4110;588,4110;0,4047;588,4047;0,3987;588,3987" o:connectangles="0,0,0,0,0,0,0,0,0,0,0,0,0,0,0,0"/>
                </v:shape>
                <v:line id="Line 718" o:spid="_x0000_s1206" style="position:absolute;visibility:visible;mso-wrap-style:square" from="9252,4234" to="9840,423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" strokecolor="#d9d9d9" strokeweight=".7pt">
                  <o:lock v:ext="edit" shapetype="f"/>
                </v:line>
                <v:shape id="AutoShape 717" o:spid="_x0000_s1207" style="position:absolute;left:10108;top:3986;width:294;height:495;visibility:visible;mso-wrap-style:square;v-text-anchor:top" coordsize="294,4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" path="m,494r294,m,434r294,m,371r294,m,310r294,m,184r294,m,123r294,m,60r294,m,l294,e" filled="f" strokecolor="#f1f1f1" strokeweight=".7pt">
                  <v:path arrowok="t" o:connecttype="custom" o:connectlocs="0,4481;294,4481;0,4421;294,4421;0,4358;294,4358;0,4297;294,4297;0,4171;294,4171;0,4110;294,4110;0,4047;294,4047;0,3987;294,3987" o:connectangles="0,0,0,0,0,0,0,0,0,0,0,0,0,0,0,0"/>
                </v:shape>
                <v:line id="Line 716" o:spid="_x0000_s1208" style="position:absolute;visibility:visible;mso-wrap-style:square" from="10108,4234" to="10402,423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" strokecolor="#d9d9d9" strokeweight=".7pt">
                  <o:lock v:ext="edit" shapetype="f"/>
                </v:line>
                <v:shape id="AutoShape 715" o:spid="_x0000_s1209" style="position:absolute;left:9251;top:3676;width:1151;height:187;visibility:visible;mso-wrap-style:square;v-text-anchor:top" coordsize="1151,1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" path="m,187r1150,m,124r1150,m,61r1150,m,l1150,e" filled="f" strokecolor="#f1f1f1" strokeweight=".7pt">
                  <v:path arrowok="t" o:connecttype="custom" o:connectlocs="0,3863;1150,3863;0,3800;1150,3800;0,3737;1150,3737;0,3676;1150,3676" o:connectangles="0,0,0,0,0,0,0,0"/>
                </v:shape>
                <v:shape id="AutoShape 714" o:spid="_x0000_s1210" style="position:absolute;left:9251;top:3920;width:1151;height:7;visibility:visible;mso-wrap-style:square;v-text-anchor:top" coordsize="115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" path="m,7r1150,m,l1150,e" filled="f" strokecolor="#d9d9d9" strokeweight=".1234mm">
                  <v:path arrowok="t" o:connecttype="custom" o:connectlocs="0,3927;1150,3927;0,3920;1150,3920" o:connectangles="0,0,0,0"/>
                </v:shape>
                <v:shape id="AutoShape 713" o:spid="_x0000_s1211" style="position:absolute;left:9251;top:3366;width:1151;height:187;visibility:visible;mso-wrap-style:square;v-text-anchor:top" coordsize="1151,1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" path="m,187r1150,m,124r1150,m,63r1150,m,l1150,e" filled="f" strokecolor="#f1f1f1" strokeweight=".7pt">
                  <v:path arrowok="t" o:connecttype="custom" o:connectlocs="0,3553;1150,3553;0,3490;1150,3490;0,3429;1150,3429;0,3366;1150,3366" o:connectangles="0,0,0,0,0,0,0,0"/>
                </v:shape>
                <v:line id="Line 712" o:spid="_x0000_s1212" style="position:absolute;visibility:visible;mso-wrap-style:square" from="9252,3613" to="10402,3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" strokecolor="#d9d9d9" strokeweight=".7pt">
                  <o:lock v:ext="edit" shapetype="f"/>
                </v:line>
                <v:shape id="AutoShape 711" o:spid="_x0000_s1213" style="position:absolute;left:9251;top:3055;width:1151;height:187;visibility:visible;mso-wrap-style:square;v-text-anchor:top" coordsize="1151,1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" path="m,186r1150,m,123r1150,m,63r1150,m,l1150,e" filled="f" strokecolor="#f1f1f1" strokeweight=".7pt">
                  <v:path arrowok="t" o:connecttype="custom" o:connectlocs="0,3242;1150,3242;0,3179;1150,3179;0,3119;1150,3119;0,3056;1150,3056" o:connectangles="0,0,0,0,0,0,0,0"/>
                </v:shape>
                <v:line id="Line 710" o:spid="_x0000_s1214" style="position:absolute;visibility:visible;mso-wrap-style:square" from="9252,3303" to="10402,33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" strokecolor="#d9d9d9" strokeweight=".7pt">
                  <o:lock v:ext="edit" shapetype="f"/>
                </v:line>
                <v:shape id="AutoShape 709" o:spid="_x0000_s1215" style="position:absolute;left:1838;top:2745;width:8564;height:187;visibility:visible;mso-wrap-style:square;v-text-anchor:top" coordsize="8564,1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" path="m,187r8563,m,124r8563,m,63r8563,m,l8563,e" filled="f" strokecolor="#f1f1f1" strokeweight=".7pt">
                  <v:path arrowok="t" o:connecttype="custom" o:connectlocs="0,2932;8563,2932;0,2869;8563,2869;0,2808;8563,2808;0,2745;8563,2745" o:connectangles="0,0,0,0,0,0,0,0"/>
                </v:shape>
                <v:shape id="AutoShape 708" o:spid="_x0000_s1216" style="position:absolute;left:1838;top:2991;width:8564;height:7;visibility:visible;mso-wrap-style:square;v-text-anchor:top" coordsize="85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" path="m,7r8563,m,l8563,e" filled="f" strokecolor="#d9d9d9" strokeweight=".1234mm">
                  <v:path arrowok="t" o:connecttype="custom" o:connectlocs="0,2999;8563,2999;0,2992;8563,2992" o:connectangles="0,0,0,0"/>
                </v:shape>
                <v:line id="Line 707" o:spid="_x0000_s1217" style="position:absolute;visibility:visible;mso-wrap-style:square" from="1839,2685" to="10402,26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" strokecolor="#d9d9d9" strokeweight=".7pt">
                  <o:lock v:ext="edit" shapetype="f"/>
                </v:line>
                <v:shape id="AutoShape 706" o:spid="_x0000_s1218" style="position:absolute;left:2265;top:2684;width:7710;height:1643;visibility:visible;mso-wrap-style:square;v-text-anchor:top" coordsize="7710,1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" path="m,l,1549m856,r,1549m1712,r,1519m2569,r,1642m3427,r,1302m4284,r,1395m5140,r,1549m5996,r,1596m6853,r,310m7709,r,1239e" filled="f" strokecolor="#f1f1f1" strokeweight=".7pt">
                  <v:path arrowok="t" o:connecttype="custom" o:connectlocs="0,2685;0,4234;856,2685;856,4234;1712,2685;1712,4204;2569,2685;2569,4327;3427,2685;3427,3987;4284,2685;4284,4080;5140,2685;5140,4234;5996,2685;5996,4281;6853,2685;6853,2995;7709,2685;7709,3924" o:connectangles="0,0,0,0,0,0,0,0,0,0,0,0,0,0,0,0,0,0,0,0"/>
                </v:shape>
                <v:shape id="AutoShape 705" o:spid="_x0000_s1219" style="position:absolute;left:1838;top:2684;width:8564;height:1860;visibility:visible;mso-wrap-style:square;v-text-anchor:top" coordsize="8564,18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" path="m,l,1859m856,r,1859m1712,r,1859m2569,r,1859m3425,r,1859m4281,r,1859m5138,r,1859m5994,r,1859m6850,r,1859m7707,r,1859m8563,r,1859e" filled="f" strokecolor="#d9d9d9" strokeweight=".7pt">
                  <v:path arrowok="t" o:connecttype="custom" o:connectlocs="0,2685;0,4544;856,2685;856,4544;1712,2685;1712,4544;2569,2685;2569,4544;3425,2685;3425,4544;4281,2685;4281,4544;5138,2685;5138,4544;5994,2685;5994,4544;6850,2685;6850,4544;7707,2685;7707,4544;8563,2685;8563,4544" o:connectangles="0,0,0,0,0,0,0,0,0,0,0,0,0,0,0,0,0,0,0,0,0,0"/>
                </v:shape>
                <v:rect id="Rectangle 704" o:spid="_x0000_s1220" style="position:absolute;left:8983;top:2995;width:269;height:15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" fillcolor="#843c0c" stroked="f">
                  <v:path arrowok="t"/>
                </v:rect>
                <v:rect id="Rectangle 703" o:spid="_x0000_s1221" style="position:absolute;left:8983;top:2995;width:269;height:15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" filled="f" strokecolor="#843c0c" strokeweight=".7pt">
                  <v:path arrowok="t"/>
                </v:rect>
                <v:rect id="Rectangle 702" o:spid="_x0000_s1222" style="position:absolute;left:9839;top:3923;width:269;height:6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" fillcolor="#843c0c" stroked="f">
                  <v:path arrowok="t"/>
                </v:rect>
                <v:rect id="Rectangle 701" o:spid="_x0000_s1223" style="position:absolute;left:9839;top:3923;width:269;height:6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" filled="f" strokecolor="#843c0c" strokeweight=".7pt">
                  <v:path arrowok="t"/>
                </v:rect>
                <v:shape id="AutoShape 700" o:spid="_x0000_s1224" style="position:absolute;left:2132;top:3986;width:6263;height:558;visibility:visible;mso-wrap-style:square;v-text-anchor:top" coordsize="6263,55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" path="m268,247l,247,,557r268,l268,247xm1124,247r-268,l856,557r268,l1124,247xm1981,217r-269,l1712,557r269,l1981,217xm2837,340r-268,l2569,557r268,l2837,340xm3693,l3425,r,557l3693,557,3693,xm4550,93r-269,l4281,557r269,l4550,93xm5406,247r-268,l5138,557r268,l5406,247xm6262,294r-268,l5994,557r268,l6262,294xe" fillcolor="#7f7f7f" stroked="f">
                  <v:path arrowok="t" o:connecttype="custom" o:connectlocs="268,4234;0,4234;0,4544;268,4544;268,4234;1124,4234;856,4234;856,4544;1124,4544;1124,4234;1981,4204;1712,4204;1712,4544;1981,4544;1981,4204;2837,4327;2569,4327;2569,4544;2837,4544;2837,4327;3693,3987;3425,3987;3425,4544;3693,4544;3693,3987;4550,4080;4281,4080;4281,4544;4550,4544;4550,4080;5406,4234;5138,4234;5138,4544;5406,4544;5406,4234;6262,4281;5994,4281;5994,4544;6262,4544;6262,4281" o:connectangles="0,0,0,0,0,0,0,0,0,0,0,0,0,0,0,0,0,0,0,0,0,0,0,0,0,0,0,0,0,0,0,0,0,0,0,0,0,0,0,0"/>
                </v:shape>
                <v:shape id="AutoShape 699" o:spid="_x0000_s1225" style="position:absolute;left:2132;top:3986;width:6263;height:558;visibility:visible;mso-wrap-style:square;v-text-anchor:top" coordsize="6263,55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" path="m,247r268,l268,557,,557,,247xm856,247r268,l1124,557r-268,l856,247xm1712,217r269,l1981,557r-269,l1712,217xm2569,340r268,l2837,557r-268,l2569,340xm3425,r268,l3693,557r-268,l3425,xm4281,93r269,l4550,557r-269,l4281,93xm5138,247r268,l5406,557r-268,l5138,247xm5994,294r268,l6262,557r-268,l5994,294xe" filled="f" strokecolor="#7f7f7f" strokeweight=".7pt">
                  <v:path arrowok="t" o:connecttype="custom" o:connectlocs="0,4234;268,4234;268,4544;0,4544;0,4234;856,4234;1124,4234;1124,4544;856,4544;856,4234;1712,4204;1981,4204;1981,4544;1712,4544;1712,4204;2569,4327;2837,4327;2837,4544;2569,4544;2569,4327;3425,3987;3693,3987;3693,4544;3425,4544;3425,3987;4281,4080;4550,4080;4550,4544;4281,4544;4281,4080;5138,4234;5406,4234;5406,4544;5138,4544;5138,4234;5994,4281;6262,4281;6262,4544;5994,4544;5994,4281" o:connectangles="0,0,0,0,0,0,0,0,0,0,0,0,0,0,0,0,0,0,0,0,0,0,0,0,0,0,0,0,0,0,0,0,0,0,0,0,0,0,0,0"/>
                </v:shape>
                <v:shape id="AutoShape 698" o:spid="_x0000_s1226" style="position:absolute;left:1283;top:2470;width:9334;height:2786;visibility:visible;mso-wrap-style:square;v-text-anchor:top" coordsize="9334,2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" path="m556,2074r8563,m,2786r9334,l9334,,,,,2786xe" filled="f" strokecolor="#d9d9d9" strokeweight=".7pt">
                  <v:path arrowok="t" o:connecttype="custom" o:connectlocs="556,4544;9119,4544;0,5256;9334,5256;9334,2470;0,2470;0,5256" o:connectangles="0,0,0,0,0,0,0"/>
                </v:shape>
                <v:shape id="Text Box 697" o:spid="_x0000_s1227" type="#_x0000_t202" style="position:absolute;left:1409;top:2602;width:287;height:11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" filled="f" stroked="f">
                  <v:path arrowok="t"/>
                  <v:textbox inset="0,0,0,0">
                    <w:txbxContent>
                      <w:p w14:paraId="5C3F7CF1" w14:textId="77777777" w:rsidR="000B498F" w:rsidRDefault="000B498F" w:rsidP="000B498F">
                        <w:pPr>
                          <w:spacing w:line="167" w:lineRule="exact"/>
                          <w:rPr>
                            <w:sz w:val="17"/>
                          </w:rPr>
                        </w:pPr>
                        <w:r>
                          <w:rPr>
                            <w:color w:val="585858"/>
                            <w:w w:val="95"/>
                            <w:sz w:val="17"/>
                          </w:rPr>
                          <w:t>600</w:t>
                        </w:r>
                      </w:p>
                      <w:p w14:paraId="0AA90B1D" w14:textId="77777777" w:rsidR="000B498F" w:rsidRDefault="000B498F" w:rsidP="000B498F">
                        <w:pPr>
                          <w:spacing w:before="115"/>
                          <w:rPr>
                            <w:sz w:val="17"/>
                          </w:rPr>
                        </w:pPr>
                        <w:r>
                          <w:rPr>
                            <w:color w:val="585858"/>
                            <w:w w:val="95"/>
                            <w:sz w:val="17"/>
                          </w:rPr>
                          <w:t>500</w:t>
                        </w:r>
                      </w:p>
                      <w:p w14:paraId="121C0EAF" w14:textId="77777777" w:rsidR="000B498F" w:rsidRDefault="000B498F" w:rsidP="000B498F">
                        <w:pPr>
                          <w:spacing w:before="114"/>
                          <w:rPr>
                            <w:sz w:val="17"/>
                          </w:rPr>
                        </w:pPr>
                        <w:r>
                          <w:rPr>
                            <w:color w:val="585858"/>
                            <w:w w:val="95"/>
                            <w:sz w:val="17"/>
                          </w:rPr>
                          <w:t>400</w:t>
                        </w:r>
                      </w:p>
                      <w:p w14:paraId="596C1D6C" w14:textId="77777777" w:rsidR="000B498F" w:rsidRDefault="000B498F" w:rsidP="000B498F">
                        <w:pPr>
                          <w:spacing w:before="115"/>
                          <w:rPr>
                            <w:sz w:val="17"/>
                          </w:rPr>
                        </w:pPr>
                        <w:r>
                          <w:rPr>
                            <w:color w:val="585858"/>
                            <w:w w:val="95"/>
                            <w:sz w:val="17"/>
                          </w:rPr>
                          <w:t>300</w:t>
                        </w:r>
                      </w:p>
                    </w:txbxContent>
                  </v:textbox>
                </v:shape>
                <v:shape id="Text Box 696" o:spid="_x0000_s1228" type="#_x0000_t202" style="position:absolute;left:8986;top:2727;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" filled="f" stroked="f">
                  <v:path arrowok="t"/>
                  <v:textbox inset="0,0,0,0">
                    <w:txbxContent>
                      <w:p w14:paraId="23B1ADE0" w14:textId="77777777" w:rsidR="000B498F" w:rsidRDefault="000B498F" w:rsidP="000B498F">
                        <w:pPr>
                          <w:spacing w:line="175" w:lineRule="exact"/>
                          <w:rPr>
                            <w:rFonts w:ascii="Carlito"/>
                            <w:b/>
                            <w:sz w:val="17"/>
                          </w:rPr>
                        </w:pPr>
                        <w:r>
                          <w:rPr>
                            <w:rFonts w:ascii="Carlito"/>
                            <w:b/>
                            <w:color w:val="404040"/>
                            <w:w w:val="105"/>
                            <w:sz w:val="17"/>
                          </w:rPr>
                          <w:t>500</w:t>
                        </w:r>
                      </w:p>
                    </w:txbxContent>
                  </v:textbox>
                </v:shape>
                <v:shape id="Text Box 695" o:spid="_x0000_s1229" type="#_x0000_t202" style="position:absolute;left:1409;top:3842;width:287;height:7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" filled="f" stroked="f">
                  <v:path arrowok="t"/>
                  <v:textbox inset="0,0,0,0">
                    <w:txbxContent>
                      <w:p w14:paraId="72682497" w14:textId="77777777" w:rsidR="000B498F" w:rsidRDefault="000B498F" w:rsidP="000B498F">
                        <w:pPr>
                          <w:spacing w:line="167" w:lineRule="exact"/>
                          <w:rPr>
                            <w:sz w:val="17"/>
                          </w:rPr>
                        </w:pPr>
                        <w:r>
                          <w:rPr>
                            <w:color w:val="585858"/>
                            <w:w w:val="95"/>
                            <w:sz w:val="17"/>
                          </w:rPr>
                          <w:t>200</w:t>
                        </w:r>
                      </w:p>
                      <w:p w14:paraId="2050BA3B" w14:textId="77777777" w:rsidR="000B498F" w:rsidRDefault="000B498F" w:rsidP="000B498F">
                        <w:pPr>
                          <w:spacing w:before="115"/>
                          <w:ind w:right="18"/>
                          <w:jc w:val="right"/>
                          <w:rPr>
                            <w:sz w:val="17"/>
                          </w:rPr>
                        </w:pPr>
                        <w:r>
                          <w:rPr>
                            <w:color w:val="585858"/>
                            <w:spacing w:val="-2"/>
                            <w:w w:val="90"/>
                            <w:sz w:val="17"/>
                          </w:rPr>
                          <w:t>100</w:t>
                        </w:r>
                      </w:p>
                      <w:p w14:paraId="54052932" w14:textId="77777777" w:rsidR="000B498F" w:rsidRDefault="000B498F" w:rsidP="000B498F">
                        <w:pPr>
                          <w:spacing w:before="114"/>
                          <w:ind w:right="18"/>
                          <w:jc w:val="right"/>
                          <w:rPr>
                            <w:sz w:val="17"/>
                          </w:rPr>
                        </w:pPr>
                        <w:r>
                          <w:rPr>
                            <w:color w:val="585858"/>
                            <w:w w:val="93"/>
                            <w:sz w:val="17"/>
                          </w:rPr>
                          <w:t>0</w:t>
                        </w:r>
                      </w:p>
                    </w:txbxContent>
                  </v:textbox>
                </v:shape>
                <v:shape id="Text Box 694" o:spid="_x0000_s1230" type="#_x0000_t202" style="position:absolute;left:5560;top:3720;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" filled="f" stroked="f">
                  <v:path arrowok="t"/>
                  <v:textbox inset="0,0,0,0">
                    <w:txbxContent>
                      <w:p w14:paraId="650A531B" w14:textId="77777777" w:rsidR="000B498F" w:rsidRDefault="000B498F" w:rsidP="000B498F">
                        <w:pPr>
                          <w:spacing w:line="175" w:lineRule="exact"/>
                          <w:rPr>
                            <w:rFonts w:ascii="Carlito"/>
                            <w:b/>
                            <w:sz w:val="17"/>
                          </w:rPr>
                        </w:pPr>
                        <w:r>
                          <w:rPr>
                            <w:rFonts w:ascii="Carlito"/>
                            <w:b/>
                            <w:color w:val="404040"/>
                            <w:w w:val="105"/>
                            <w:sz w:val="17"/>
                          </w:rPr>
                          <w:t>180</w:t>
                        </w:r>
                      </w:p>
                    </w:txbxContent>
                  </v:textbox>
                </v:shape>
                <v:shape id="Text Box 693" o:spid="_x0000_s1231" type="#_x0000_t202" style="position:absolute;left:9843;top:3658;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" filled="f" stroked="f">
                  <v:path arrowok="t"/>
                  <v:textbox inset="0,0,0,0">
                    <w:txbxContent>
                      <w:p w14:paraId="58231AE2" w14:textId="77777777" w:rsidR="000B498F" w:rsidRDefault="000B498F" w:rsidP="000B498F">
                        <w:pPr>
                          <w:spacing w:line="175" w:lineRule="exact"/>
                          <w:rPr>
                            <w:rFonts w:ascii="Carlito"/>
                            <w:b/>
                            <w:sz w:val="17"/>
                          </w:rPr>
                        </w:pPr>
                        <w:r>
                          <w:rPr>
                            <w:rFonts w:ascii="Carlito"/>
                            <w:b/>
                            <w:color w:val="404040"/>
                            <w:w w:val="105"/>
                            <w:sz w:val="17"/>
                          </w:rPr>
                          <w:t>200</w:t>
                        </w:r>
                      </w:p>
                    </w:txbxContent>
                  </v:textbox>
                </v:shape>
                <v:shape id="Text Box 692" o:spid="_x0000_s1232" type="#_x0000_t202" style="position:absolute;left:6416;top:3813;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" filled="f" stroked="f">
                  <v:path arrowok="t"/>
                  <v:textbox inset="0,0,0,0">
                    <w:txbxContent>
                      <w:p w14:paraId="55CB3567" w14:textId="77777777" w:rsidR="000B498F" w:rsidRDefault="000B498F" w:rsidP="000B498F">
                        <w:pPr>
                          <w:spacing w:line="175" w:lineRule="exact"/>
                          <w:rPr>
                            <w:rFonts w:ascii="Carlito"/>
                            <w:b/>
                            <w:sz w:val="17"/>
                          </w:rPr>
                        </w:pPr>
                        <w:r>
                          <w:rPr>
                            <w:rFonts w:ascii="Carlito"/>
                            <w:b/>
                            <w:color w:val="404040"/>
                            <w:w w:val="105"/>
                            <w:sz w:val="17"/>
                          </w:rPr>
                          <w:t>150</w:t>
                        </w:r>
                      </w:p>
                    </w:txbxContent>
                  </v:textbox>
                </v:shape>
                <v:shape id="Text Box 691" o:spid="_x0000_s1233" type="#_x0000_t202" style="position:absolute;left:2133;top:3967;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" filled="f" stroked="f">
                  <v:path arrowok="t"/>
                  <v:textbox inset="0,0,0,0">
                    <w:txbxContent>
                      <w:p w14:paraId="6FCCA06F" w14:textId="77777777" w:rsidR="000B498F" w:rsidRDefault="000B498F" w:rsidP="000B498F">
                        <w:pPr>
                          <w:spacing w:line="175" w:lineRule="exact"/>
                          <w:rPr>
                            <w:rFonts w:ascii="Carlito"/>
                            <w:b/>
                            <w:sz w:val="17"/>
                          </w:rPr>
                        </w:pPr>
                        <w:r>
                          <w:rPr>
                            <w:rFonts w:ascii="Carlito"/>
                            <w:b/>
                            <w:color w:val="404040"/>
                            <w:w w:val="105"/>
                            <w:sz w:val="17"/>
                          </w:rPr>
                          <w:t>100</w:t>
                        </w:r>
                      </w:p>
                    </w:txbxContent>
                  </v:textbox>
                </v:shape>
                <v:shape id="Text Box 690" o:spid="_x0000_s1234" type="#_x0000_t202" style="position:absolute;left:2990;top:3967;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" filled="f" stroked="f">
                  <v:path arrowok="t"/>
                  <v:textbox inset="0,0,0,0">
                    <w:txbxContent>
                      <w:p w14:paraId="1833B15F" w14:textId="77777777" w:rsidR="000B498F" w:rsidRDefault="000B498F" w:rsidP="000B498F">
                        <w:pPr>
                          <w:spacing w:line="175" w:lineRule="exact"/>
                          <w:rPr>
                            <w:rFonts w:ascii="Carlito"/>
                            <w:b/>
                            <w:sz w:val="17"/>
                          </w:rPr>
                        </w:pPr>
                        <w:r>
                          <w:rPr>
                            <w:rFonts w:ascii="Carlito"/>
                            <w:b/>
                            <w:color w:val="404040"/>
                            <w:w w:val="105"/>
                            <w:sz w:val="17"/>
                          </w:rPr>
                          <w:t>100</w:t>
                        </w:r>
                      </w:p>
                    </w:txbxContent>
                  </v:textbox>
                </v:shape>
                <v:shape id="Text Box 689" o:spid="_x0000_s1235" type="#_x0000_t202" style="position:absolute;left:3846;top:3937;width:28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" filled="f" stroked="f">
                  <v:path arrowok="t"/>
                  <v:textbox inset="0,0,0,0">
                    <w:txbxContent>
                      <w:p w14:paraId="1228447C" w14:textId="77777777" w:rsidR="000B498F" w:rsidRDefault="000B498F" w:rsidP="000B498F">
                        <w:pPr>
                          <w:spacing w:line="175" w:lineRule="exact"/>
                          <w:rPr>
                            <w:rFonts w:ascii="Carlito"/>
                            <w:b/>
                            <w:sz w:val="17"/>
                          </w:rPr>
                        </w:pPr>
                        <w:r>
                          <w:rPr>
                            <w:rFonts w:ascii="Carlito"/>
                            <w:b/>
                            <w:color w:val="404040"/>
                            <w:w w:val="105"/>
                            <w:sz w:val="17"/>
                          </w:rPr>
                          <w:t>110</w:t>
                        </w:r>
                      </w:p>
                    </w:txbxContent>
                  </v:textbox>
                </v:shape>
                <v:shape id="Text Box 688" o:spid="_x0000_s1236" type="#_x0000_t202" style="position:absolute;left:4747;top:4060;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" filled="f" stroked="f">
                  <v:path arrowok="t"/>
                  <v:textbox inset="0,0,0,0">
                    <w:txbxContent>
                      <w:p w14:paraId="2DD7FAA7" w14:textId="77777777" w:rsidR="000B498F" w:rsidRDefault="000B498F" w:rsidP="000B498F">
                        <w:pPr>
                          <w:spacing w:line="175" w:lineRule="exact"/>
                          <w:rPr>
                            <w:rFonts w:ascii="Carlito"/>
                            <w:b/>
                            <w:sz w:val="17"/>
                          </w:rPr>
                        </w:pPr>
                        <w:r>
                          <w:rPr>
                            <w:rFonts w:ascii="Carlito"/>
                            <w:b/>
                            <w:color w:val="404040"/>
                            <w:w w:val="105"/>
                            <w:sz w:val="17"/>
                          </w:rPr>
                          <w:t>70</w:t>
                        </w:r>
                      </w:p>
                    </w:txbxContent>
                  </v:textbox>
                </v:shape>
                <v:shape id="Text Box 687" o:spid="_x0000_s1237" type="#_x0000_t202" style="position:absolute;left:7273;top:3967;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" filled="f" stroked="f">
                  <v:path arrowok="t"/>
                  <v:textbox inset="0,0,0,0">
                    <w:txbxContent>
                      <w:p w14:paraId="51B79595" w14:textId="77777777" w:rsidR="000B498F" w:rsidRDefault="000B498F" w:rsidP="000B498F">
                        <w:pPr>
                          <w:spacing w:line="175" w:lineRule="exact"/>
                          <w:rPr>
                            <w:rFonts w:ascii="Carlito"/>
                            <w:b/>
                            <w:sz w:val="17"/>
                          </w:rPr>
                        </w:pPr>
                        <w:r>
                          <w:rPr>
                            <w:rFonts w:ascii="Carlito"/>
                            <w:b/>
                            <w:color w:val="404040"/>
                            <w:w w:val="105"/>
                            <w:sz w:val="17"/>
                          </w:rPr>
                          <w:t>100</w:t>
                        </w:r>
                      </w:p>
                    </w:txbxContent>
                  </v:textbox>
                </v:shape>
                <v:shape id="Text Box 686" o:spid="_x0000_s1238" type="#_x0000_t202" style="position:absolute;left:8174;top:4014;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" filled="f" stroked="f">
                  <v:path arrowok="t"/>
                  <v:textbox inset="0,0,0,0">
                    <w:txbxContent>
                      <w:p w14:paraId="0AF268D2" w14:textId="77777777" w:rsidR="000B498F" w:rsidRDefault="000B498F" w:rsidP="000B498F">
                        <w:pPr>
                          <w:spacing w:line="175" w:lineRule="exact"/>
                          <w:rPr>
                            <w:rFonts w:ascii="Carlito"/>
                            <w:b/>
                            <w:sz w:val="17"/>
                          </w:rPr>
                        </w:pPr>
                        <w:r>
                          <w:rPr>
                            <w:rFonts w:ascii="Carlito"/>
                            <w:b/>
                            <w:color w:val="404040"/>
                            <w:w w:val="105"/>
                            <w:sz w:val="17"/>
                          </w:rPr>
                          <w:t>85</w:t>
                        </w:r>
                      </w:p>
                    </w:txbxContent>
                  </v:textbox>
                </v:shape>
                <v:shape id="Text Box 685" o:spid="_x0000_s1239" type="#_x0000_t202" style="position:absolute;left:2107;top:4660;width:339;height: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" filled="f" stroked="f">
                  <v:path arrowok="t"/>
                  <v:textbox inset="0,0,0,0">
                    <w:txbxContent>
                      <w:p w14:paraId="10AC0527" w14:textId="77777777" w:rsidR="000B498F" w:rsidRDefault="000B498F" w:rsidP="000B498F">
                        <w:pPr>
                          <w:spacing w:line="135" w:lineRule="exact"/>
                          <w:rPr>
                            <w:rFonts w:ascii="Carlito"/>
                            <w:b/>
                            <w:sz w:val="13"/>
                          </w:rPr>
                        </w:pPr>
                        <w:r>
                          <w:rPr>
                            <w:rFonts w:ascii="Carlito"/>
                            <w:b/>
                            <w:color w:val="585858"/>
                            <w:w w:val="105"/>
                            <w:sz w:val="13"/>
                          </w:rPr>
                          <w:t>China</w:t>
                        </w:r>
                      </w:p>
                    </w:txbxContent>
                  </v:textbox>
                </v:shape>
                <v:shape id="Text Box 684" o:spid="_x0000_s1240" type="#_x0000_t202" style="position:absolute;left:2867;top:4660;width:531;height:4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" filled="f" stroked="f">
                  <v:path arrowok="t"/>
                  <v:textbox inset="0,0,0,0">
                    <w:txbxContent>
                      <w:p w14:paraId="324E59DF" w14:textId="77777777" w:rsidR="000B498F" w:rsidRDefault="000B498F" w:rsidP="000B498F">
                        <w:pPr>
                          <w:spacing w:line="136" w:lineRule="exact"/>
                          <w:ind w:left="96"/>
                          <w:rPr>
                            <w:rFonts w:ascii="Carlito"/>
                            <w:b/>
                            <w:sz w:val="13"/>
                          </w:rPr>
                        </w:pPr>
                        <w:r>
                          <w:rPr>
                            <w:rFonts w:ascii="Carlito"/>
                            <w:b/>
                            <w:color w:val="585858"/>
                            <w:w w:val="105"/>
                            <w:sz w:val="13"/>
                          </w:rPr>
                          <w:t>China</w:t>
                        </w:r>
                      </w:p>
                      <w:p w14:paraId="02DA9C67" w14:textId="77777777" w:rsidR="000B498F" w:rsidRDefault="000B498F" w:rsidP="000B498F">
                        <w:pPr>
                          <w:spacing w:before="7" w:line="252" w:lineRule="auto"/>
                          <w:ind w:left="76" w:hanging="77"/>
                          <w:rPr>
                            <w:rFonts w:ascii="Carlito"/>
                            <w:b/>
                            <w:sz w:val="13"/>
                          </w:rPr>
                        </w:pPr>
                        <w:r>
                          <w:rPr>
                            <w:rFonts w:ascii="Carlito"/>
                            <w:b/>
                            <w:color w:val="585858"/>
                            <w:sz w:val="13"/>
                          </w:rPr>
                          <w:t xml:space="preserve">Regiones </w:t>
                        </w:r>
                        <w:r>
                          <w:rPr>
                            <w:rFonts w:ascii="Carlito"/>
                            <w:b/>
                            <w:color w:val="585858"/>
                            <w:w w:val="105"/>
                            <w:sz w:val="13"/>
                          </w:rPr>
                          <w:t>Claves</w:t>
                        </w:r>
                      </w:p>
                    </w:txbxContent>
                  </v:textbox>
                </v:shape>
                <v:shape id="Text Box 683" o:spid="_x0000_s1241" type="#_x0000_t202" style="position:absolute;left:3621;top:4660;width:6739;height:3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" filled="f" stroked="f">
                  <v:path arrowok="t"/>
                  <v:textbox inset="0,0,0,0">
                    <w:txbxContent>
                      <w:p w14:paraId="17AECD79" w14:textId="77777777" w:rsidR="000B498F" w:rsidRDefault="000B498F" w:rsidP="000B498F">
                        <w:pPr>
                          <w:tabs>
                            <w:tab w:val="left" w:pos="5358"/>
                            <w:tab w:val="left" w:pos="5990"/>
                          </w:tabs>
                          <w:spacing w:line="136" w:lineRule="exact"/>
                          <w:rPr>
                            <w:rFonts w:ascii="Carlito"/>
                            <w:b/>
                            <w:sz w:val="13"/>
                          </w:rPr>
                        </w:pPr>
                        <w:r>
                          <w:rPr>
                            <w:rFonts w:ascii="Carlito"/>
                            <w:b/>
                            <w:color w:val="585858"/>
                            <w:w w:val="105"/>
                            <w:sz w:val="13"/>
                          </w:rPr>
                          <w:t>EEUU (NSPS)    EEUU (BACT)   EU 2017/1442  EU 2017/1442  EU 2017/1442</w:t>
                        </w:r>
                        <w:r>
                          <w:rPr>
                            <w:rFonts w:ascii="Carlito"/>
                            <w:b/>
                            <w:color w:val="585858"/>
                            <w:spacing w:val="12"/>
                            <w:w w:val="105"/>
                            <w:sz w:val="13"/>
                          </w:rPr>
                          <w:t xml:space="preserve"> </w:t>
                        </w:r>
                        <w:r>
                          <w:rPr>
                            <w:rFonts w:ascii="Carlito"/>
                            <w:b/>
                            <w:color w:val="585858"/>
                            <w:w w:val="105"/>
                            <w:sz w:val="13"/>
                          </w:rPr>
                          <w:t>EU 2017/1442</w:t>
                        </w:r>
                        <w:r>
                          <w:rPr>
                            <w:rFonts w:ascii="Carlito"/>
                            <w:b/>
                            <w:color w:val="585858"/>
                            <w:w w:val="105"/>
                            <w:sz w:val="13"/>
                          </w:rPr>
                          <w:tab/>
                          <w:t>Chile</w:t>
                        </w:r>
                        <w:r>
                          <w:rPr>
                            <w:rFonts w:ascii="Carlito"/>
                            <w:b/>
                            <w:color w:val="585858"/>
                            <w:w w:val="105"/>
                            <w:sz w:val="13"/>
                          </w:rPr>
                          <w:tab/>
                          <w:t>Chile</w:t>
                        </w:r>
                        <w:r>
                          <w:rPr>
                            <w:rFonts w:ascii="Carlito"/>
                            <w:b/>
                            <w:color w:val="585858"/>
                            <w:spacing w:val="-4"/>
                            <w:w w:val="105"/>
                            <w:sz w:val="13"/>
                          </w:rPr>
                          <w:t xml:space="preserve"> </w:t>
                        </w:r>
                        <w:r>
                          <w:rPr>
                            <w:rFonts w:ascii="Carlito"/>
                            <w:b/>
                            <w:color w:val="585858"/>
                            <w:w w:val="105"/>
                            <w:sz w:val="13"/>
                          </w:rPr>
                          <w:t>Nuevas</w:t>
                        </w:r>
                      </w:p>
                      <w:p w14:paraId="280D5B53" w14:textId="77777777" w:rsidR="000B498F" w:rsidRDefault="000B498F" w:rsidP="000B498F">
                        <w:pPr>
                          <w:spacing w:before="7" w:line="158" w:lineRule="exact"/>
                          <w:ind w:left="1680"/>
                          <w:rPr>
                            <w:rFonts w:ascii="Carlito"/>
                            <w:b/>
                            <w:sz w:val="13"/>
                          </w:rPr>
                        </w:pPr>
                        <w:r>
                          <w:rPr>
                            <w:rFonts w:ascii="Carlito"/>
                            <w:b/>
                            <w:color w:val="585858"/>
                            <w:w w:val="105"/>
                            <w:sz w:val="13"/>
                          </w:rPr>
                          <w:t>(100-300MW) (300-1000MW) (100-300MW) (100-300MW) Existentes</w:t>
                        </w:r>
                      </w:p>
                    </w:txbxContent>
                  </v:textbox>
                </v:shape>
                <v:shape id="Text Box 682" o:spid="_x0000_s1242" type="#_x0000_t202" style="position:absolute;left:5432;top:4992;width:541;height: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" filled="f" stroked="f">
                  <v:path arrowok="t"/>
                  <v:textbox inset="0,0,0,0">
                    <w:txbxContent>
                      <w:p w14:paraId="23754AC2" w14:textId="77777777" w:rsidR="000B498F" w:rsidRDefault="000B498F" w:rsidP="000B498F">
                        <w:pPr>
                          <w:spacing w:line="135" w:lineRule="exact"/>
                          <w:rPr>
                            <w:rFonts w:ascii="Carlito"/>
                            <w:b/>
                            <w:sz w:val="13"/>
                          </w:rPr>
                        </w:pPr>
                        <w:r>
                          <w:rPr>
                            <w:rFonts w:ascii="Carlito"/>
                            <w:b/>
                            <w:color w:val="585858"/>
                            <w:w w:val="105"/>
                            <w:sz w:val="13"/>
                          </w:rPr>
                          <w:t>Existente</w:t>
                        </w:r>
                      </w:p>
                    </w:txbxContent>
                  </v:textbox>
                </v:shape>
                <v:shape id="Text Box 681" o:spid="_x0000_s1243" type="#_x0000_t202" style="position:absolute;left:6289;top:4992;width:541;height: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" filled="f" stroked="f">
                  <v:path arrowok="t"/>
                  <v:textbox inset="0,0,0,0">
                    <w:txbxContent>
                      <w:p w14:paraId="65C1B284" w14:textId="77777777" w:rsidR="000B498F" w:rsidRDefault="000B498F" w:rsidP="000B498F">
                        <w:pPr>
                          <w:spacing w:line="135" w:lineRule="exact"/>
                          <w:rPr>
                            <w:rFonts w:ascii="Carlito"/>
                            <w:b/>
                            <w:sz w:val="13"/>
                          </w:rPr>
                        </w:pPr>
                        <w:r>
                          <w:rPr>
                            <w:rFonts w:ascii="Carlito"/>
                            <w:b/>
                            <w:color w:val="585858"/>
                            <w:w w:val="105"/>
                            <w:sz w:val="13"/>
                          </w:rPr>
                          <w:t>Existente</w:t>
                        </w:r>
                      </w:p>
                    </w:txbxContent>
                  </v:textbox>
                </v:shape>
                <v:shape id="Text Box 680" o:spid="_x0000_s1244" type="#_x0000_t202" style="position:absolute;left:7224;top:4992;width:383;height: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" filled="f" stroked="f">
                  <v:path arrowok="t"/>
                  <v:textbox inset="0,0,0,0">
                    <w:txbxContent>
                      <w:p w14:paraId="52EA5B14" w14:textId="77777777" w:rsidR="000B498F" w:rsidRDefault="000B498F" w:rsidP="000B498F">
                        <w:pPr>
                          <w:spacing w:line="135" w:lineRule="exact"/>
                          <w:rPr>
                            <w:rFonts w:ascii="Carlito"/>
                            <w:b/>
                            <w:sz w:val="13"/>
                          </w:rPr>
                        </w:pPr>
                        <w:r>
                          <w:rPr>
                            <w:rFonts w:ascii="Carlito"/>
                            <w:b/>
                            <w:color w:val="585858"/>
                            <w:w w:val="105"/>
                            <w:sz w:val="13"/>
                          </w:rPr>
                          <w:t>Nueva</w:t>
                        </w:r>
                      </w:p>
                    </w:txbxContent>
                  </v:textbox>
                </v:shape>
                <v:shape id="Text Box 679" o:spid="_x0000_s1245" type="#_x0000_t202" style="position:absolute;left:8081;top:4992;width:383;height:1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" filled="f" stroked="f">
                  <v:path arrowok="t"/>
                  <v:textbox inset="0,0,0,0">
                    <w:txbxContent>
                      <w:p w14:paraId="03B4E20A" w14:textId="77777777" w:rsidR="000B498F" w:rsidRDefault="000B498F" w:rsidP="000B498F">
                        <w:pPr>
                          <w:spacing w:line="135" w:lineRule="exact"/>
                          <w:rPr>
                            <w:rFonts w:ascii="Carlito"/>
                            <w:b/>
                            <w:sz w:val="13"/>
                          </w:rPr>
                        </w:pPr>
                        <w:r>
                          <w:rPr>
                            <w:rFonts w:ascii="Carlito"/>
                            <w:b/>
                            <w:color w:val="585858"/>
                            <w:w w:val="105"/>
                            <w:sz w:val="13"/>
                          </w:rPr>
                          <w:t>Nueva</w:t>
                        </w:r>
                      </w:p>
                    </w:txbxContent>
                  </v:textbox>
                </v:shape>
                <w10:wrap anchorx="page" anchory="page"/>
              </v:group>
            </w:pict>
          </mc:Fallback>
        </mc:AlternateContent>
      </w:r>
    </w:p>
    <w:p w14:paraId="4931817C" w14:textId="77777777" w:rsidR="000B498F" w:rsidRDefault="000B498F" w:rsidP="000B498F">
      <w:pPr>
        <w:pStyle w:val="BodyText"/>
        <w:spacing w:before="11"/>
        <w:rPr>
          <w:sz w:val="17"/>
        </w:rPr>
      </w:pPr>
    </w:p>
    <w:p w14:paraId="0B415DF2" w14:textId="77777777" w:rsidR="000B498F" w:rsidRDefault="000B498F" w:rsidP="000B498F">
      <w:pPr>
        <w:spacing w:before="61"/>
        <w:ind w:left="114"/>
        <w:rPr>
          <w:sz w:val="21"/>
        </w:rPr>
      </w:pPr>
      <w:proofErr w:type="spellStart"/>
      <w:r>
        <w:rPr>
          <w:rFonts w:ascii="Carlito" w:hAnsi="Carlito"/>
          <w:b/>
          <w:sz w:val="21"/>
        </w:rPr>
        <w:t>Gráfico</w:t>
      </w:r>
      <w:proofErr w:type="spellEnd"/>
      <w:r>
        <w:rPr>
          <w:rFonts w:ascii="Carlito" w:hAnsi="Carlito"/>
          <w:b/>
          <w:sz w:val="21"/>
        </w:rPr>
        <w:t xml:space="preserve"> c. </w:t>
      </w:r>
      <w:r>
        <w:rPr>
          <w:sz w:val="21"/>
        </w:rPr>
        <w:t xml:space="preserve">Norma de </w:t>
      </w:r>
      <w:proofErr w:type="spellStart"/>
      <w:r>
        <w:rPr>
          <w:sz w:val="21"/>
        </w:rPr>
        <w:t>Emisión</w:t>
      </w:r>
      <w:proofErr w:type="spellEnd"/>
      <w:r>
        <w:rPr>
          <w:sz w:val="21"/>
        </w:rPr>
        <w:t xml:space="preserve"> </w:t>
      </w:r>
      <w:proofErr w:type="spellStart"/>
      <w:r>
        <w:rPr>
          <w:sz w:val="21"/>
        </w:rPr>
        <w:t>Centrales</w:t>
      </w:r>
      <w:proofErr w:type="spellEnd"/>
      <w:r>
        <w:rPr>
          <w:sz w:val="21"/>
        </w:rPr>
        <w:t xml:space="preserve"> </w:t>
      </w:r>
      <w:proofErr w:type="spellStart"/>
      <w:r>
        <w:rPr>
          <w:sz w:val="21"/>
        </w:rPr>
        <w:t>Termoeléctricas</w:t>
      </w:r>
      <w:proofErr w:type="spellEnd"/>
      <w:r>
        <w:rPr>
          <w:sz w:val="21"/>
        </w:rPr>
        <w:t xml:space="preserve"> </w:t>
      </w:r>
      <w:proofErr w:type="spellStart"/>
      <w:r>
        <w:rPr>
          <w:sz w:val="21"/>
          <w:u w:val="single"/>
        </w:rPr>
        <w:t>Óxidos</w:t>
      </w:r>
      <w:proofErr w:type="spellEnd"/>
      <w:r>
        <w:rPr>
          <w:sz w:val="21"/>
          <w:u w:val="single"/>
        </w:rPr>
        <w:t xml:space="preserve"> de </w:t>
      </w:r>
      <w:proofErr w:type="spellStart"/>
      <w:r>
        <w:rPr>
          <w:sz w:val="21"/>
          <w:u w:val="single"/>
        </w:rPr>
        <w:t>Nitrógeno</w:t>
      </w:r>
      <w:proofErr w:type="spellEnd"/>
      <w:r>
        <w:rPr>
          <w:sz w:val="21"/>
        </w:rPr>
        <w:t xml:space="preserve"> (NOx) (mg/m3)</w:t>
      </w:r>
    </w:p>
    <w:p w14:paraId="65BDD5F8" w14:textId="77777777" w:rsidR="000B498F" w:rsidRDefault="000B498F" w:rsidP="000B498F">
      <w:pPr>
        <w:pStyle w:val="BodyText"/>
        <w:rPr>
          <w:sz w:val="20"/>
        </w:rPr>
      </w:pPr>
    </w:p>
    <w:p w14:paraId="3EC668C1" w14:textId="77777777" w:rsidR="000B498F" w:rsidRDefault="000B498F" w:rsidP="000B498F">
      <w:pPr>
        <w:pStyle w:val="BodyText"/>
        <w:rPr>
          <w:sz w:val="20"/>
        </w:rPr>
      </w:pPr>
    </w:p>
    <w:p w14:paraId="5CAD8FE6" w14:textId="77777777" w:rsidR="000B498F" w:rsidRDefault="000B498F" w:rsidP="000B498F">
      <w:pPr>
        <w:pStyle w:val="BodyText"/>
        <w:rPr>
          <w:sz w:val="20"/>
        </w:rPr>
      </w:pPr>
    </w:p>
    <w:p w14:paraId="097657F4" w14:textId="77777777" w:rsidR="000B498F" w:rsidRDefault="000B498F" w:rsidP="000B498F">
      <w:pPr>
        <w:pStyle w:val="BodyText"/>
        <w:rPr>
          <w:sz w:val="20"/>
        </w:rPr>
      </w:pPr>
    </w:p>
    <w:p w14:paraId="1C18E69D" w14:textId="77777777" w:rsidR="000B498F" w:rsidRDefault="000B498F" w:rsidP="000B498F">
      <w:pPr>
        <w:pStyle w:val="BodyText"/>
        <w:rPr>
          <w:sz w:val="20"/>
        </w:rPr>
      </w:pPr>
    </w:p>
    <w:p w14:paraId="0253C6A4" w14:textId="77777777" w:rsidR="000B498F" w:rsidRDefault="000B498F" w:rsidP="000B498F">
      <w:pPr>
        <w:pStyle w:val="BodyText"/>
        <w:rPr>
          <w:sz w:val="20"/>
        </w:rPr>
      </w:pPr>
    </w:p>
    <w:p w14:paraId="62F83E7E" w14:textId="77777777" w:rsidR="000B498F" w:rsidRDefault="000B498F" w:rsidP="000B498F">
      <w:pPr>
        <w:pStyle w:val="BodyText"/>
        <w:rPr>
          <w:sz w:val="20"/>
        </w:rPr>
      </w:pPr>
    </w:p>
    <w:p w14:paraId="68825B77" w14:textId="77777777" w:rsidR="000B498F" w:rsidRDefault="000B498F" w:rsidP="000B498F">
      <w:pPr>
        <w:pStyle w:val="BodyText"/>
        <w:rPr>
          <w:sz w:val="20"/>
        </w:rPr>
      </w:pPr>
    </w:p>
    <w:p w14:paraId="6BFBC017" w14:textId="77777777" w:rsidR="000B498F" w:rsidRDefault="000B498F" w:rsidP="000B498F">
      <w:pPr>
        <w:pStyle w:val="BodyText"/>
        <w:rPr>
          <w:sz w:val="20"/>
        </w:rPr>
      </w:pPr>
    </w:p>
    <w:p w14:paraId="340526B8" w14:textId="77777777" w:rsidR="000B498F" w:rsidRDefault="000B498F" w:rsidP="000B498F">
      <w:pPr>
        <w:pStyle w:val="BodyText"/>
        <w:rPr>
          <w:sz w:val="20"/>
        </w:rPr>
      </w:pPr>
    </w:p>
    <w:p w14:paraId="44AB3E21" w14:textId="77777777" w:rsidR="000B498F" w:rsidRDefault="000B498F" w:rsidP="000B498F">
      <w:pPr>
        <w:pStyle w:val="BodyText"/>
        <w:rPr>
          <w:sz w:val="20"/>
        </w:rPr>
      </w:pPr>
    </w:p>
    <w:p w14:paraId="787B574B" w14:textId="77777777" w:rsidR="000B498F" w:rsidRDefault="000B498F" w:rsidP="000B498F">
      <w:pPr>
        <w:pStyle w:val="BodyText"/>
        <w:spacing w:before="9"/>
        <w:rPr>
          <w:sz w:val="26"/>
        </w:rPr>
      </w:pPr>
    </w:p>
    <w:p w14:paraId="2ED0DA40" w14:textId="77777777" w:rsidR="000B498F" w:rsidRDefault="000B498F" w:rsidP="000B498F">
      <w:pPr>
        <w:pStyle w:val="BodyText"/>
        <w:spacing w:before="85" w:line="283" w:lineRule="auto"/>
        <w:ind w:left="2702" w:right="66" w:hanging="2589"/>
      </w:pPr>
      <w:r>
        <w:rPr>
          <w:w w:val="95"/>
        </w:rPr>
        <w:t>Fuente</w:t>
      </w:r>
      <w:r>
        <w:rPr>
          <w:spacing w:val="-18"/>
          <w:w w:val="95"/>
        </w:rPr>
        <w:t xml:space="preserve"> </w:t>
      </w:r>
      <w:proofErr w:type="spellStart"/>
      <w:r>
        <w:rPr>
          <w:w w:val="95"/>
        </w:rPr>
        <w:t>Gráficos</w:t>
      </w:r>
      <w:proofErr w:type="spellEnd"/>
      <w:r>
        <w:rPr>
          <w:spacing w:val="-18"/>
          <w:w w:val="95"/>
        </w:rPr>
        <w:t xml:space="preserve"> </w:t>
      </w:r>
      <w:r>
        <w:rPr>
          <w:w w:val="95"/>
        </w:rPr>
        <w:t>a,</w:t>
      </w:r>
      <w:r>
        <w:rPr>
          <w:spacing w:val="-17"/>
          <w:w w:val="95"/>
        </w:rPr>
        <w:t xml:space="preserve"> </w:t>
      </w:r>
      <w:r>
        <w:rPr>
          <w:w w:val="95"/>
        </w:rPr>
        <w:t>b</w:t>
      </w:r>
      <w:r>
        <w:rPr>
          <w:spacing w:val="-17"/>
          <w:w w:val="95"/>
        </w:rPr>
        <w:t xml:space="preserve"> </w:t>
      </w:r>
      <w:r>
        <w:rPr>
          <w:w w:val="95"/>
        </w:rPr>
        <w:t>y</w:t>
      </w:r>
      <w:r>
        <w:rPr>
          <w:spacing w:val="-16"/>
          <w:w w:val="95"/>
        </w:rPr>
        <w:t xml:space="preserve"> </w:t>
      </w:r>
      <w:r>
        <w:rPr>
          <w:w w:val="95"/>
        </w:rPr>
        <w:t>c:</w:t>
      </w:r>
      <w:r>
        <w:rPr>
          <w:spacing w:val="-17"/>
          <w:w w:val="95"/>
        </w:rPr>
        <w:t xml:space="preserve"> </w:t>
      </w:r>
      <w:proofErr w:type="spellStart"/>
      <w:r>
        <w:rPr>
          <w:w w:val="95"/>
        </w:rPr>
        <w:t>Elaboración</w:t>
      </w:r>
      <w:proofErr w:type="spellEnd"/>
      <w:r>
        <w:rPr>
          <w:spacing w:val="-17"/>
          <w:w w:val="95"/>
        </w:rPr>
        <w:t xml:space="preserve"> </w:t>
      </w:r>
      <w:proofErr w:type="spellStart"/>
      <w:r>
        <w:rPr>
          <w:w w:val="95"/>
        </w:rPr>
        <w:t>Propia</w:t>
      </w:r>
      <w:proofErr w:type="spellEnd"/>
      <w:r>
        <w:rPr>
          <w:spacing w:val="-18"/>
          <w:w w:val="95"/>
        </w:rPr>
        <w:t xml:space="preserve"> </w:t>
      </w:r>
      <w:r>
        <w:rPr>
          <w:w w:val="95"/>
        </w:rPr>
        <w:t>a</w:t>
      </w:r>
      <w:r>
        <w:rPr>
          <w:spacing w:val="-17"/>
          <w:w w:val="95"/>
        </w:rPr>
        <w:t xml:space="preserve"> </w:t>
      </w:r>
      <w:proofErr w:type="spellStart"/>
      <w:r>
        <w:rPr>
          <w:w w:val="95"/>
        </w:rPr>
        <w:t>partir</w:t>
      </w:r>
      <w:proofErr w:type="spellEnd"/>
      <w:r>
        <w:rPr>
          <w:spacing w:val="-17"/>
          <w:w w:val="95"/>
        </w:rPr>
        <w:t xml:space="preserve"> </w:t>
      </w:r>
      <w:r>
        <w:rPr>
          <w:w w:val="95"/>
        </w:rPr>
        <w:t>de</w:t>
      </w:r>
      <w:r>
        <w:rPr>
          <w:spacing w:val="-18"/>
          <w:w w:val="95"/>
        </w:rPr>
        <w:t xml:space="preserve"> </w:t>
      </w:r>
      <w:proofErr w:type="spellStart"/>
      <w:r>
        <w:rPr>
          <w:w w:val="95"/>
        </w:rPr>
        <w:t>datos</w:t>
      </w:r>
      <w:proofErr w:type="spellEnd"/>
      <w:r>
        <w:rPr>
          <w:spacing w:val="-18"/>
          <w:w w:val="95"/>
        </w:rPr>
        <w:t xml:space="preserve"> </w:t>
      </w:r>
      <w:r>
        <w:rPr>
          <w:w w:val="95"/>
        </w:rPr>
        <w:t>de</w:t>
      </w:r>
      <w:r>
        <w:rPr>
          <w:spacing w:val="-16"/>
          <w:w w:val="95"/>
        </w:rPr>
        <w:t xml:space="preserve"> </w:t>
      </w:r>
      <w:r>
        <w:rPr>
          <w:w w:val="95"/>
        </w:rPr>
        <w:t>“</w:t>
      </w:r>
      <w:proofErr w:type="spellStart"/>
      <w:r>
        <w:rPr>
          <w:w w:val="95"/>
        </w:rPr>
        <w:t>Iea</w:t>
      </w:r>
      <w:proofErr w:type="spellEnd"/>
      <w:r>
        <w:rPr>
          <w:spacing w:val="-18"/>
          <w:w w:val="95"/>
        </w:rPr>
        <w:t xml:space="preserve"> </w:t>
      </w:r>
      <w:r>
        <w:rPr>
          <w:w w:val="95"/>
        </w:rPr>
        <w:t>Clean</w:t>
      </w:r>
      <w:r>
        <w:rPr>
          <w:spacing w:val="-16"/>
          <w:w w:val="95"/>
        </w:rPr>
        <w:t xml:space="preserve"> </w:t>
      </w:r>
      <w:r>
        <w:rPr>
          <w:w w:val="95"/>
        </w:rPr>
        <w:t>Coal</w:t>
      </w:r>
      <w:r>
        <w:rPr>
          <w:spacing w:val="-18"/>
          <w:w w:val="95"/>
        </w:rPr>
        <w:t xml:space="preserve"> </w:t>
      </w:r>
      <w:r>
        <w:rPr>
          <w:w w:val="95"/>
        </w:rPr>
        <w:t>Centre:</w:t>
      </w:r>
      <w:r>
        <w:rPr>
          <w:spacing w:val="-16"/>
          <w:w w:val="95"/>
        </w:rPr>
        <w:t xml:space="preserve"> </w:t>
      </w:r>
      <w:r>
        <w:rPr>
          <w:w w:val="95"/>
        </w:rPr>
        <w:t>Emission</w:t>
      </w:r>
      <w:r>
        <w:rPr>
          <w:spacing w:val="-17"/>
          <w:w w:val="95"/>
        </w:rPr>
        <w:t xml:space="preserve"> </w:t>
      </w:r>
      <w:r>
        <w:rPr>
          <w:w w:val="95"/>
        </w:rPr>
        <w:t>Standards”</w:t>
      </w:r>
      <w:r>
        <w:rPr>
          <w:w w:val="95"/>
          <w:vertAlign w:val="superscript"/>
        </w:rPr>
        <w:t>1</w:t>
      </w:r>
      <w:r>
        <w:rPr>
          <w:w w:val="95"/>
        </w:rPr>
        <w:t xml:space="preserve"> </w:t>
      </w:r>
      <w:r>
        <w:t>y</w:t>
      </w:r>
      <w:r>
        <w:rPr>
          <w:spacing w:val="-12"/>
        </w:rPr>
        <w:t xml:space="preserve"> </w:t>
      </w:r>
      <w:proofErr w:type="spellStart"/>
      <w:r>
        <w:t>Diario</w:t>
      </w:r>
      <w:proofErr w:type="spellEnd"/>
      <w:r>
        <w:rPr>
          <w:spacing w:val="-12"/>
        </w:rPr>
        <w:t xml:space="preserve"> </w:t>
      </w:r>
      <w:proofErr w:type="spellStart"/>
      <w:r>
        <w:t>Oficial</w:t>
      </w:r>
      <w:proofErr w:type="spellEnd"/>
      <w:r>
        <w:rPr>
          <w:spacing w:val="-13"/>
        </w:rPr>
        <w:t xml:space="preserve"> </w:t>
      </w:r>
      <w:r>
        <w:t>de</w:t>
      </w:r>
      <w:r>
        <w:rPr>
          <w:spacing w:val="-13"/>
        </w:rPr>
        <w:t xml:space="preserve"> </w:t>
      </w:r>
      <w:r>
        <w:t>la</w:t>
      </w:r>
      <w:r>
        <w:rPr>
          <w:spacing w:val="-12"/>
        </w:rPr>
        <w:t xml:space="preserve"> </w:t>
      </w:r>
      <w:r>
        <w:t>Unión</w:t>
      </w:r>
      <w:r>
        <w:rPr>
          <w:spacing w:val="-12"/>
        </w:rPr>
        <w:t xml:space="preserve"> </w:t>
      </w:r>
      <w:proofErr w:type="spellStart"/>
      <w:r>
        <w:t>Europea</w:t>
      </w:r>
      <w:proofErr w:type="spellEnd"/>
      <w:r>
        <w:rPr>
          <w:spacing w:val="-10"/>
        </w:rPr>
        <w:t xml:space="preserve"> </w:t>
      </w:r>
      <w:r>
        <w:t>(2017)</w:t>
      </w:r>
      <w:r>
        <w:rPr>
          <w:vertAlign w:val="superscript"/>
        </w:rPr>
        <w:t>2</w:t>
      </w:r>
    </w:p>
    <w:p w14:paraId="1D51826C" w14:textId="77777777" w:rsidR="000B498F" w:rsidRDefault="000B498F" w:rsidP="000B498F">
      <w:pPr>
        <w:pStyle w:val="BodyText"/>
        <w:rPr>
          <w:sz w:val="20"/>
        </w:rPr>
      </w:pPr>
    </w:p>
    <w:p w14:paraId="5B053369" w14:textId="77777777" w:rsidR="000B498F" w:rsidRDefault="000B498F" w:rsidP="000B498F">
      <w:pPr>
        <w:pStyle w:val="BodyText"/>
        <w:rPr>
          <w:sz w:val="20"/>
        </w:rPr>
      </w:pPr>
    </w:p>
    <w:p w14:paraId="71923C9A" w14:textId="77777777" w:rsidR="000B498F" w:rsidRDefault="000B498F" w:rsidP="000B498F">
      <w:pPr>
        <w:pStyle w:val="BodyText"/>
        <w:rPr>
          <w:sz w:val="20"/>
        </w:rPr>
      </w:pPr>
    </w:p>
    <w:p w14:paraId="122BCAA5" w14:textId="77777777" w:rsidR="000B498F" w:rsidRDefault="000B498F" w:rsidP="000B498F">
      <w:pPr>
        <w:pStyle w:val="BodyText"/>
        <w:rPr>
          <w:sz w:val="20"/>
        </w:rPr>
      </w:pPr>
    </w:p>
    <w:p w14:paraId="3509E898" w14:textId="77777777" w:rsidR="000B498F" w:rsidRDefault="000B498F" w:rsidP="000B498F">
      <w:pPr>
        <w:pStyle w:val="BodyText"/>
        <w:rPr>
          <w:sz w:val="20"/>
        </w:rPr>
      </w:pPr>
    </w:p>
    <w:p w14:paraId="582CE217" w14:textId="77777777" w:rsidR="000B498F" w:rsidRDefault="000B498F" w:rsidP="000B498F">
      <w:pPr>
        <w:pStyle w:val="BodyText"/>
        <w:rPr>
          <w:sz w:val="20"/>
        </w:rPr>
      </w:pPr>
    </w:p>
    <w:p w14:paraId="4CEA6226" w14:textId="77777777" w:rsidR="000B498F" w:rsidRDefault="000B498F" w:rsidP="000B498F">
      <w:pPr>
        <w:pStyle w:val="BodyText"/>
        <w:rPr>
          <w:sz w:val="20"/>
        </w:rPr>
      </w:pPr>
    </w:p>
    <w:p w14:paraId="56C424D2" w14:textId="77777777" w:rsidR="000B498F" w:rsidRDefault="000B498F" w:rsidP="000B498F">
      <w:pPr>
        <w:pStyle w:val="BodyText"/>
        <w:rPr>
          <w:sz w:val="20"/>
        </w:rPr>
      </w:pPr>
    </w:p>
    <w:p w14:paraId="3DC55E09" w14:textId="77777777" w:rsidR="000B498F" w:rsidRDefault="000B498F" w:rsidP="000B498F">
      <w:pPr>
        <w:pStyle w:val="BodyText"/>
        <w:rPr>
          <w:sz w:val="20"/>
        </w:rPr>
      </w:pPr>
    </w:p>
    <w:p w14:paraId="57B55FA0" w14:textId="77777777" w:rsidR="000B498F" w:rsidRDefault="000B498F" w:rsidP="000B498F">
      <w:pPr>
        <w:pStyle w:val="BodyText"/>
        <w:rPr>
          <w:sz w:val="20"/>
        </w:rPr>
      </w:pPr>
    </w:p>
    <w:p w14:paraId="64226D97" w14:textId="77777777" w:rsidR="000B498F" w:rsidRDefault="000B498F" w:rsidP="000B498F">
      <w:pPr>
        <w:pStyle w:val="BodyText"/>
        <w:rPr>
          <w:sz w:val="20"/>
        </w:rPr>
      </w:pPr>
    </w:p>
    <w:p w14:paraId="17D32C59" w14:textId="77777777" w:rsidR="000B498F" w:rsidRDefault="000B498F" w:rsidP="000B498F">
      <w:pPr>
        <w:pStyle w:val="BodyText"/>
        <w:rPr>
          <w:sz w:val="20"/>
        </w:rPr>
      </w:pPr>
    </w:p>
    <w:p w14:paraId="1B591ACA" w14:textId="77777777" w:rsidR="000B498F" w:rsidRDefault="000B498F" w:rsidP="000B498F">
      <w:pPr>
        <w:pStyle w:val="BodyText"/>
        <w:rPr>
          <w:sz w:val="20"/>
        </w:rPr>
      </w:pPr>
    </w:p>
    <w:p w14:paraId="446583A9" w14:textId="77777777" w:rsidR="000B498F" w:rsidRDefault="000B498F" w:rsidP="000B498F">
      <w:pPr>
        <w:pStyle w:val="BodyText"/>
        <w:rPr>
          <w:sz w:val="20"/>
        </w:rPr>
      </w:pPr>
    </w:p>
    <w:p w14:paraId="0578C0CA" w14:textId="77777777" w:rsidR="000B498F" w:rsidRDefault="000B498F" w:rsidP="000B498F">
      <w:pPr>
        <w:pStyle w:val="BodyText"/>
        <w:rPr>
          <w:sz w:val="20"/>
        </w:rPr>
      </w:pPr>
    </w:p>
    <w:p w14:paraId="0488C96C" w14:textId="77777777" w:rsidR="000B498F" w:rsidRDefault="000B498F" w:rsidP="000B498F">
      <w:pPr>
        <w:pStyle w:val="BodyText"/>
        <w:rPr>
          <w:sz w:val="20"/>
        </w:rPr>
      </w:pPr>
    </w:p>
    <w:p w14:paraId="0EA3E504" w14:textId="77777777" w:rsidR="000B498F" w:rsidRDefault="000B498F" w:rsidP="000B498F">
      <w:pPr>
        <w:pStyle w:val="BodyText"/>
        <w:rPr>
          <w:sz w:val="20"/>
        </w:rPr>
      </w:pPr>
    </w:p>
    <w:p w14:paraId="40958772" w14:textId="77777777" w:rsidR="000B498F" w:rsidRDefault="000B498F" w:rsidP="000B498F">
      <w:pPr>
        <w:pStyle w:val="BodyText"/>
        <w:rPr>
          <w:sz w:val="20"/>
        </w:rPr>
      </w:pPr>
    </w:p>
    <w:p w14:paraId="4379F4B5" w14:textId="77777777" w:rsidR="000B498F" w:rsidRDefault="000B498F" w:rsidP="000B498F">
      <w:pPr>
        <w:pStyle w:val="BodyText"/>
        <w:rPr>
          <w:sz w:val="20"/>
        </w:rPr>
      </w:pPr>
    </w:p>
    <w:p w14:paraId="38ADAADB" w14:textId="77777777" w:rsidR="000B498F" w:rsidRDefault="000B498F" w:rsidP="000B498F">
      <w:pPr>
        <w:pStyle w:val="BodyText"/>
        <w:rPr>
          <w:sz w:val="20"/>
        </w:rPr>
      </w:pPr>
    </w:p>
    <w:p w14:paraId="79806AFF" w14:textId="77777777" w:rsidR="000B498F" w:rsidRDefault="000B498F" w:rsidP="000B498F">
      <w:pPr>
        <w:pStyle w:val="BodyText"/>
        <w:rPr>
          <w:sz w:val="20"/>
        </w:rPr>
      </w:pPr>
    </w:p>
    <w:p w14:paraId="4E95B7DD" w14:textId="77777777" w:rsidR="000B498F" w:rsidRDefault="000B498F" w:rsidP="000B498F">
      <w:pPr>
        <w:pStyle w:val="BodyText"/>
        <w:rPr>
          <w:sz w:val="20"/>
        </w:rPr>
      </w:pPr>
    </w:p>
    <w:p w14:paraId="60BB839B" w14:textId="77777777" w:rsidR="000B498F" w:rsidRDefault="000B498F" w:rsidP="000B498F">
      <w:pPr>
        <w:pStyle w:val="BodyText"/>
        <w:rPr>
          <w:sz w:val="20"/>
        </w:rPr>
      </w:pPr>
    </w:p>
    <w:p w14:paraId="14B4C7D9" w14:textId="77777777" w:rsidR="000B498F" w:rsidRDefault="000B498F" w:rsidP="000B498F">
      <w:pPr>
        <w:pStyle w:val="BodyText"/>
        <w:rPr>
          <w:sz w:val="20"/>
        </w:rPr>
      </w:pPr>
    </w:p>
    <w:p w14:paraId="766390F1" w14:textId="77777777" w:rsidR="000B498F" w:rsidRDefault="000B498F" w:rsidP="000B498F">
      <w:pPr>
        <w:pStyle w:val="BodyText"/>
        <w:rPr>
          <w:sz w:val="20"/>
        </w:rPr>
      </w:pPr>
    </w:p>
    <w:p w14:paraId="64BC67D5" w14:textId="77777777" w:rsidR="000B498F" w:rsidRDefault="000B498F" w:rsidP="000B498F">
      <w:pPr>
        <w:pStyle w:val="BodyText"/>
        <w:rPr>
          <w:sz w:val="20"/>
        </w:rPr>
      </w:pPr>
    </w:p>
    <w:p w14:paraId="2AE84101" w14:textId="77777777" w:rsidR="000B498F" w:rsidRDefault="000B498F" w:rsidP="000B498F">
      <w:pPr>
        <w:pStyle w:val="BodyText"/>
        <w:rPr>
          <w:sz w:val="20"/>
        </w:rPr>
      </w:pPr>
    </w:p>
    <w:p w14:paraId="2B12890C" w14:textId="77777777" w:rsidR="000B498F" w:rsidRDefault="000B498F" w:rsidP="000B498F">
      <w:pPr>
        <w:pStyle w:val="BodyText"/>
        <w:rPr>
          <w:sz w:val="20"/>
        </w:rPr>
      </w:pPr>
    </w:p>
    <w:p w14:paraId="0120685B" w14:textId="77777777" w:rsidR="000B498F" w:rsidRDefault="000B498F" w:rsidP="000B498F">
      <w:pPr>
        <w:pStyle w:val="BodyText"/>
        <w:rPr>
          <w:sz w:val="20"/>
        </w:rPr>
      </w:pPr>
    </w:p>
    <w:p w14:paraId="53501A1D" w14:textId="77777777" w:rsidR="000B498F" w:rsidRDefault="000B498F" w:rsidP="000B498F">
      <w:pPr>
        <w:pStyle w:val="BodyText"/>
        <w:rPr>
          <w:sz w:val="20"/>
        </w:rPr>
      </w:pPr>
    </w:p>
    <w:p w14:paraId="4306A713" w14:textId="77777777" w:rsidR="000B498F" w:rsidRDefault="000B498F" w:rsidP="000B498F">
      <w:pPr>
        <w:pStyle w:val="BodyText"/>
        <w:spacing w:before="10"/>
        <w:rPr>
          <w:sz w:val="26"/>
        </w:rPr>
      </w:pPr>
      <w:r>
        <w:rPr>
          <w:noProof/>
        </w:rPr>
        <mc:AlternateContent>
          <mc:Choice Requires="wps">
            <w:drawing>
              <wp:anchor distT="0" distB="0" distL="0" distR="0" simplePos="0" relativeHeight="251663360" behindDoc="1" locked="0" layoutInCell="1" allowOverlap="1" wp14:anchorId="1009AC94" wp14:editId="5E2E73B8">
                <wp:simplePos x="0" y="0"/>
                <wp:positionH relativeFrom="page">
                  <wp:posOffset>1050925</wp:posOffset>
                </wp:positionH>
                <wp:positionV relativeFrom="paragraph">
                  <wp:posOffset>220980</wp:posOffset>
                </wp:positionV>
                <wp:extent cx="1778000" cy="8890"/>
                <wp:effectExtent l="0" t="0" r="0" b="0"/>
                <wp:wrapTopAndBottom/>
                <wp:docPr id="676" name="Rectangle 6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80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D45A8" id="Rectangle 677" o:spid="_x0000_s1026" style="position:absolute;margin-left:82.75pt;margin-top:17.4pt;width:140pt;height:.7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" fillcolor="black" stroked="f">
                <v:path arrowok="t"/>
                <w10:wrap type="topAndBottom" anchorx="page"/>
              </v:rect>
            </w:pict>
          </mc:Fallback>
        </mc:AlternateContent>
      </w:r>
    </w:p>
    <w:p w14:paraId="71444F5A" w14:textId="77777777" w:rsidR="000B498F" w:rsidRPr="002661CF" w:rsidRDefault="000B498F" w:rsidP="000B498F">
      <w:pPr>
        <w:spacing w:before="96" w:line="292" w:lineRule="auto"/>
        <w:ind w:left="114" w:right="112"/>
        <w:jc w:val="both"/>
        <w:rPr>
          <w:rFonts w:cstheme="minorHAnsi"/>
          <w:sz w:val="20"/>
          <w:szCs w:val="20"/>
        </w:rPr>
      </w:pPr>
      <w:r w:rsidRPr="002661CF">
        <w:rPr>
          <w:rFonts w:cstheme="minorHAnsi"/>
          <w:w w:val="95"/>
          <w:sz w:val="20"/>
          <w:szCs w:val="20"/>
          <w:vertAlign w:val="superscript"/>
        </w:rPr>
        <w:t>1</w:t>
      </w:r>
      <w:r w:rsidRPr="002661CF">
        <w:rPr>
          <w:rFonts w:cstheme="minorHAnsi"/>
          <w:spacing w:val="-18"/>
          <w:w w:val="95"/>
          <w:sz w:val="20"/>
          <w:szCs w:val="20"/>
        </w:rPr>
        <w:t xml:space="preserve"> </w:t>
      </w:r>
      <w:r w:rsidRPr="002661CF">
        <w:rPr>
          <w:rFonts w:cstheme="minorHAnsi"/>
          <w:w w:val="95"/>
          <w:sz w:val="20"/>
          <w:szCs w:val="20"/>
        </w:rPr>
        <w:t>IEA</w:t>
      </w:r>
      <w:r w:rsidRPr="002661CF">
        <w:rPr>
          <w:rFonts w:cstheme="minorHAnsi"/>
          <w:spacing w:val="-17"/>
          <w:w w:val="95"/>
          <w:sz w:val="20"/>
          <w:szCs w:val="20"/>
        </w:rPr>
        <w:t xml:space="preserve"> </w:t>
      </w:r>
      <w:r w:rsidRPr="002661CF">
        <w:rPr>
          <w:rFonts w:cstheme="minorHAnsi"/>
          <w:w w:val="95"/>
          <w:sz w:val="20"/>
          <w:szCs w:val="20"/>
        </w:rPr>
        <w:t>CLEAN</w:t>
      </w:r>
      <w:r w:rsidRPr="002661CF">
        <w:rPr>
          <w:rFonts w:cstheme="minorHAnsi"/>
          <w:spacing w:val="-17"/>
          <w:w w:val="95"/>
          <w:sz w:val="20"/>
          <w:szCs w:val="20"/>
        </w:rPr>
        <w:t xml:space="preserve"> </w:t>
      </w:r>
      <w:r w:rsidRPr="002661CF">
        <w:rPr>
          <w:rFonts w:cstheme="minorHAnsi"/>
          <w:w w:val="95"/>
          <w:sz w:val="20"/>
          <w:szCs w:val="20"/>
        </w:rPr>
        <w:t>COAL</w:t>
      </w:r>
      <w:r w:rsidRPr="002661CF">
        <w:rPr>
          <w:rFonts w:cstheme="minorHAnsi"/>
          <w:spacing w:val="-16"/>
          <w:w w:val="95"/>
          <w:sz w:val="20"/>
          <w:szCs w:val="20"/>
        </w:rPr>
        <w:t xml:space="preserve"> </w:t>
      </w:r>
      <w:r w:rsidRPr="002661CF">
        <w:rPr>
          <w:rFonts w:cstheme="minorHAnsi"/>
          <w:w w:val="95"/>
          <w:sz w:val="20"/>
          <w:szCs w:val="20"/>
        </w:rPr>
        <w:t>CENTRE:</w:t>
      </w:r>
      <w:r w:rsidRPr="002661CF">
        <w:rPr>
          <w:rFonts w:cstheme="minorHAnsi"/>
          <w:spacing w:val="-17"/>
          <w:w w:val="95"/>
          <w:sz w:val="20"/>
          <w:szCs w:val="20"/>
        </w:rPr>
        <w:t xml:space="preserve"> </w:t>
      </w:r>
      <w:r w:rsidRPr="002661CF">
        <w:rPr>
          <w:rFonts w:cstheme="minorHAnsi"/>
          <w:w w:val="95"/>
          <w:sz w:val="20"/>
          <w:szCs w:val="20"/>
        </w:rPr>
        <w:t>“Emission</w:t>
      </w:r>
      <w:r w:rsidRPr="002661CF">
        <w:rPr>
          <w:rFonts w:cstheme="minorHAnsi"/>
          <w:spacing w:val="-17"/>
          <w:w w:val="95"/>
          <w:sz w:val="20"/>
          <w:szCs w:val="20"/>
        </w:rPr>
        <w:t xml:space="preserve"> </w:t>
      </w:r>
      <w:r w:rsidRPr="002661CF">
        <w:rPr>
          <w:rFonts w:cstheme="minorHAnsi"/>
          <w:w w:val="95"/>
          <w:sz w:val="20"/>
          <w:szCs w:val="20"/>
        </w:rPr>
        <w:t>Standards,</w:t>
      </w:r>
      <w:r w:rsidRPr="002661CF">
        <w:rPr>
          <w:rFonts w:cstheme="minorHAnsi"/>
          <w:spacing w:val="-16"/>
          <w:w w:val="95"/>
          <w:sz w:val="20"/>
          <w:szCs w:val="20"/>
        </w:rPr>
        <w:t xml:space="preserve"> </w:t>
      </w:r>
      <w:r w:rsidRPr="002661CF">
        <w:rPr>
          <w:rFonts w:cstheme="minorHAnsi"/>
          <w:w w:val="95"/>
          <w:sz w:val="20"/>
          <w:szCs w:val="20"/>
        </w:rPr>
        <w:t>for</w:t>
      </w:r>
      <w:r w:rsidRPr="002661CF">
        <w:rPr>
          <w:rFonts w:cstheme="minorHAnsi"/>
          <w:spacing w:val="-16"/>
          <w:w w:val="95"/>
          <w:sz w:val="20"/>
          <w:szCs w:val="20"/>
        </w:rPr>
        <w:t xml:space="preserve"> </w:t>
      </w:r>
      <w:r w:rsidRPr="002661CF">
        <w:rPr>
          <w:rFonts w:cstheme="minorHAnsi"/>
          <w:w w:val="95"/>
          <w:sz w:val="20"/>
          <w:szCs w:val="20"/>
        </w:rPr>
        <w:t>China-USA-EU”.</w:t>
      </w:r>
      <w:r w:rsidRPr="002661CF">
        <w:rPr>
          <w:rFonts w:cstheme="minorHAnsi"/>
          <w:spacing w:val="-16"/>
          <w:w w:val="95"/>
          <w:sz w:val="20"/>
          <w:szCs w:val="20"/>
        </w:rPr>
        <w:t xml:space="preserve"> </w:t>
      </w:r>
      <w:proofErr w:type="spellStart"/>
      <w:r w:rsidRPr="002661CF">
        <w:rPr>
          <w:rFonts w:cstheme="minorHAnsi"/>
          <w:w w:val="95"/>
          <w:sz w:val="20"/>
          <w:szCs w:val="20"/>
        </w:rPr>
        <w:t>Recuperado</w:t>
      </w:r>
      <w:proofErr w:type="spellEnd"/>
      <w:r w:rsidRPr="002661CF">
        <w:rPr>
          <w:rFonts w:cstheme="minorHAnsi"/>
          <w:spacing w:val="-16"/>
          <w:w w:val="95"/>
          <w:sz w:val="20"/>
          <w:szCs w:val="20"/>
        </w:rPr>
        <w:t xml:space="preserve"> </w:t>
      </w:r>
      <w:proofErr w:type="spellStart"/>
      <w:r w:rsidRPr="002661CF">
        <w:rPr>
          <w:rFonts w:cstheme="minorHAnsi"/>
          <w:w w:val="95"/>
          <w:sz w:val="20"/>
          <w:szCs w:val="20"/>
        </w:rPr>
        <w:t>en</w:t>
      </w:r>
      <w:proofErr w:type="spellEnd"/>
      <w:r w:rsidRPr="002661CF">
        <w:rPr>
          <w:rFonts w:cstheme="minorHAnsi"/>
          <w:spacing w:val="-18"/>
          <w:w w:val="95"/>
          <w:sz w:val="20"/>
          <w:szCs w:val="20"/>
        </w:rPr>
        <w:t xml:space="preserve"> </w:t>
      </w:r>
      <w:proofErr w:type="spellStart"/>
      <w:r w:rsidRPr="002661CF">
        <w:rPr>
          <w:rFonts w:cstheme="minorHAnsi"/>
          <w:w w:val="95"/>
          <w:sz w:val="20"/>
          <w:szCs w:val="20"/>
        </w:rPr>
        <w:t>junio</w:t>
      </w:r>
      <w:proofErr w:type="spellEnd"/>
      <w:r w:rsidRPr="002661CF">
        <w:rPr>
          <w:rFonts w:cstheme="minorHAnsi"/>
          <w:spacing w:val="-16"/>
          <w:w w:val="95"/>
          <w:sz w:val="20"/>
          <w:szCs w:val="20"/>
        </w:rPr>
        <w:t xml:space="preserve"> </w:t>
      </w:r>
      <w:r w:rsidRPr="002661CF">
        <w:rPr>
          <w:rFonts w:cstheme="minorHAnsi"/>
          <w:w w:val="95"/>
          <w:sz w:val="20"/>
          <w:szCs w:val="20"/>
        </w:rPr>
        <w:t>de</w:t>
      </w:r>
      <w:r w:rsidRPr="002661CF">
        <w:rPr>
          <w:rFonts w:cstheme="minorHAnsi"/>
          <w:spacing w:val="-17"/>
          <w:w w:val="95"/>
          <w:sz w:val="20"/>
          <w:szCs w:val="20"/>
        </w:rPr>
        <w:t xml:space="preserve"> </w:t>
      </w:r>
      <w:r w:rsidRPr="002661CF">
        <w:rPr>
          <w:rFonts w:cstheme="minorHAnsi"/>
          <w:w w:val="95"/>
          <w:sz w:val="20"/>
          <w:szCs w:val="20"/>
        </w:rPr>
        <w:t>2018</w:t>
      </w:r>
      <w:r w:rsidRPr="002661CF">
        <w:rPr>
          <w:rFonts w:cstheme="minorHAnsi"/>
          <w:spacing w:val="-16"/>
          <w:w w:val="95"/>
          <w:sz w:val="20"/>
          <w:szCs w:val="20"/>
        </w:rPr>
        <w:t xml:space="preserve"> </w:t>
      </w:r>
      <w:r w:rsidRPr="002661CF">
        <w:rPr>
          <w:rFonts w:cstheme="minorHAnsi"/>
          <w:w w:val="95"/>
          <w:sz w:val="20"/>
          <w:szCs w:val="20"/>
        </w:rPr>
        <w:t>de</w:t>
      </w:r>
      <w:r w:rsidRPr="002661CF">
        <w:rPr>
          <w:rFonts w:cstheme="minorHAnsi"/>
          <w:spacing w:val="-16"/>
          <w:w w:val="95"/>
          <w:sz w:val="20"/>
          <w:szCs w:val="20"/>
        </w:rPr>
        <w:t xml:space="preserve"> </w:t>
      </w:r>
      <w:r w:rsidRPr="002661CF">
        <w:rPr>
          <w:rFonts w:cstheme="minorHAnsi"/>
          <w:w w:val="95"/>
          <w:sz w:val="20"/>
          <w:szCs w:val="20"/>
        </w:rPr>
        <w:t xml:space="preserve">https://www.iea- </w:t>
      </w:r>
      <w:r w:rsidRPr="002661CF">
        <w:rPr>
          <w:rFonts w:cstheme="minorHAnsi"/>
          <w:sz w:val="20"/>
          <w:szCs w:val="20"/>
        </w:rPr>
        <w:t>coal.org/library/emission-standards/</w:t>
      </w:r>
    </w:p>
    <w:p w14:paraId="64A52C86" w14:textId="77777777" w:rsidR="000B498F" w:rsidRPr="002661CF" w:rsidRDefault="000B498F" w:rsidP="000B498F">
      <w:pPr>
        <w:spacing w:before="11" w:line="285" w:lineRule="auto"/>
        <w:ind w:left="114" w:right="112"/>
        <w:jc w:val="both"/>
        <w:rPr>
          <w:rFonts w:cstheme="minorHAnsi"/>
          <w:sz w:val="20"/>
          <w:szCs w:val="20"/>
        </w:rPr>
      </w:pPr>
      <w:r w:rsidRPr="002661CF">
        <w:rPr>
          <w:rFonts w:cstheme="minorHAnsi"/>
          <w:sz w:val="20"/>
          <w:szCs w:val="20"/>
          <w:vertAlign w:val="superscript"/>
        </w:rPr>
        <w:t>2</w:t>
      </w:r>
      <w:r w:rsidRPr="002661CF">
        <w:rPr>
          <w:rFonts w:cstheme="minorHAnsi"/>
          <w:spacing w:val="-30"/>
          <w:sz w:val="20"/>
          <w:szCs w:val="20"/>
        </w:rPr>
        <w:t xml:space="preserve"> </w:t>
      </w:r>
      <w:proofErr w:type="spellStart"/>
      <w:r w:rsidRPr="002661CF">
        <w:rPr>
          <w:rFonts w:cstheme="minorHAnsi"/>
          <w:sz w:val="20"/>
          <w:szCs w:val="20"/>
        </w:rPr>
        <w:t>Diario</w:t>
      </w:r>
      <w:proofErr w:type="spellEnd"/>
      <w:r w:rsidRPr="002661CF">
        <w:rPr>
          <w:rFonts w:cstheme="minorHAnsi"/>
          <w:spacing w:val="-30"/>
          <w:sz w:val="20"/>
          <w:szCs w:val="20"/>
        </w:rPr>
        <w:t xml:space="preserve"> </w:t>
      </w:r>
      <w:proofErr w:type="spellStart"/>
      <w:r w:rsidRPr="002661CF">
        <w:rPr>
          <w:rFonts w:cstheme="minorHAnsi"/>
          <w:sz w:val="20"/>
          <w:szCs w:val="20"/>
        </w:rPr>
        <w:t>Oficial</w:t>
      </w:r>
      <w:proofErr w:type="spellEnd"/>
      <w:r w:rsidRPr="002661CF">
        <w:rPr>
          <w:rFonts w:cstheme="minorHAnsi"/>
          <w:spacing w:val="-31"/>
          <w:sz w:val="20"/>
          <w:szCs w:val="20"/>
        </w:rPr>
        <w:t xml:space="preserve"> </w:t>
      </w:r>
      <w:r w:rsidRPr="002661CF">
        <w:rPr>
          <w:rFonts w:cstheme="minorHAnsi"/>
          <w:sz w:val="20"/>
          <w:szCs w:val="20"/>
        </w:rPr>
        <w:t>de</w:t>
      </w:r>
      <w:r w:rsidRPr="002661CF">
        <w:rPr>
          <w:rFonts w:cstheme="minorHAnsi"/>
          <w:spacing w:val="-31"/>
          <w:sz w:val="20"/>
          <w:szCs w:val="20"/>
        </w:rPr>
        <w:t xml:space="preserve"> </w:t>
      </w:r>
      <w:r w:rsidRPr="002661CF">
        <w:rPr>
          <w:rFonts w:cstheme="minorHAnsi"/>
          <w:sz w:val="20"/>
          <w:szCs w:val="20"/>
        </w:rPr>
        <w:t>la</w:t>
      </w:r>
      <w:r w:rsidRPr="002661CF">
        <w:rPr>
          <w:rFonts w:cstheme="minorHAnsi"/>
          <w:spacing w:val="-31"/>
          <w:sz w:val="20"/>
          <w:szCs w:val="20"/>
        </w:rPr>
        <w:t xml:space="preserve"> </w:t>
      </w:r>
      <w:r w:rsidRPr="002661CF">
        <w:rPr>
          <w:rFonts w:cstheme="minorHAnsi"/>
          <w:sz w:val="20"/>
          <w:szCs w:val="20"/>
        </w:rPr>
        <w:t>UE</w:t>
      </w:r>
      <w:r w:rsidRPr="002661CF">
        <w:rPr>
          <w:rFonts w:cstheme="minorHAnsi"/>
          <w:spacing w:val="-30"/>
          <w:sz w:val="20"/>
          <w:szCs w:val="20"/>
        </w:rPr>
        <w:t xml:space="preserve"> </w:t>
      </w:r>
      <w:r w:rsidRPr="002661CF">
        <w:rPr>
          <w:rFonts w:cstheme="minorHAnsi"/>
          <w:sz w:val="20"/>
          <w:szCs w:val="20"/>
        </w:rPr>
        <w:t>(2017):</w:t>
      </w:r>
      <w:r w:rsidRPr="002661CF">
        <w:rPr>
          <w:rFonts w:cstheme="minorHAnsi"/>
          <w:spacing w:val="-31"/>
          <w:sz w:val="20"/>
          <w:szCs w:val="20"/>
        </w:rPr>
        <w:t xml:space="preserve"> </w:t>
      </w:r>
      <w:r w:rsidRPr="002661CF">
        <w:rPr>
          <w:rFonts w:cstheme="minorHAnsi"/>
          <w:sz w:val="20"/>
          <w:szCs w:val="20"/>
        </w:rPr>
        <w:t>“</w:t>
      </w:r>
      <w:proofErr w:type="spellStart"/>
      <w:r w:rsidRPr="002661CF">
        <w:rPr>
          <w:rFonts w:cstheme="minorHAnsi"/>
          <w:sz w:val="20"/>
          <w:szCs w:val="20"/>
        </w:rPr>
        <w:t>Decisión</w:t>
      </w:r>
      <w:proofErr w:type="spellEnd"/>
      <w:r w:rsidRPr="002661CF">
        <w:rPr>
          <w:rFonts w:cstheme="minorHAnsi"/>
          <w:spacing w:val="-31"/>
          <w:sz w:val="20"/>
          <w:szCs w:val="20"/>
        </w:rPr>
        <w:t xml:space="preserve"> </w:t>
      </w:r>
      <w:r w:rsidRPr="002661CF">
        <w:rPr>
          <w:rFonts w:cstheme="minorHAnsi"/>
          <w:sz w:val="20"/>
          <w:szCs w:val="20"/>
        </w:rPr>
        <w:t>de</w:t>
      </w:r>
      <w:r w:rsidRPr="002661CF">
        <w:rPr>
          <w:rFonts w:cstheme="minorHAnsi"/>
          <w:spacing w:val="-30"/>
          <w:sz w:val="20"/>
          <w:szCs w:val="20"/>
        </w:rPr>
        <w:t xml:space="preserve"> </w:t>
      </w:r>
      <w:proofErr w:type="spellStart"/>
      <w:r w:rsidRPr="002661CF">
        <w:rPr>
          <w:rFonts w:cstheme="minorHAnsi"/>
          <w:sz w:val="20"/>
          <w:szCs w:val="20"/>
        </w:rPr>
        <w:t>Ejecución</w:t>
      </w:r>
      <w:proofErr w:type="spellEnd"/>
      <w:r w:rsidRPr="002661CF">
        <w:rPr>
          <w:rFonts w:cstheme="minorHAnsi"/>
          <w:spacing w:val="-31"/>
          <w:sz w:val="20"/>
          <w:szCs w:val="20"/>
        </w:rPr>
        <w:t xml:space="preserve"> </w:t>
      </w:r>
      <w:r w:rsidRPr="002661CF">
        <w:rPr>
          <w:rFonts w:cstheme="minorHAnsi"/>
          <w:sz w:val="20"/>
          <w:szCs w:val="20"/>
        </w:rPr>
        <w:t>(UE)</w:t>
      </w:r>
      <w:r w:rsidRPr="002661CF">
        <w:rPr>
          <w:rFonts w:cstheme="minorHAnsi"/>
          <w:spacing w:val="-30"/>
          <w:sz w:val="20"/>
          <w:szCs w:val="20"/>
        </w:rPr>
        <w:t xml:space="preserve"> </w:t>
      </w:r>
      <w:r w:rsidRPr="002661CF">
        <w:rPr>
          <w:rFonts w:cstheme="minorHAnsi"/>
          <w:sz w:val="20"/>
          <w:szCs w:val="20"/>
        </w:rPr>
        <w:t>2017/1442</w:t>
      </w:r>
      <w:r w:rsidRPr="002661CF">
        <w:rPr>
          <w:rFonts w:cstheme="minorHAnsi"/>
          <w:spacing w:val="-31"/>
          <w:sz w:val="20"/>
          <w:szCs w:val="20"/>
        </w:rPr>
        <w:t xml:space="preserve"> </w:t>
      </w:r>
      <w:r w:rsidRPr="002661CF">
        <w:rPr>
          <w:rFonts w:cstheme="minorHAnsi"/>
          <w:sz w:val="20"/>
          <w:szCs w:val="20"/>
        </w:rPr>
        <w:t>de</w:t>
      </w:r>
      <w:r w:rsidRPr="002661CF">
        <w:rPr>
          <w:rFonts w:cstheme="minorHAnsi"/>
          <w:spacing w:val="-31"/>
          <w:sz w:val="20"/>
          <w:szCs w:val="20"/>
        </w:rPr>
        <w:t xml:space="preserve"> </w:t>
      </w:r>
      <w:r w:rsidRPr="002661CF">
        <w:rPr>
          <w:rFonts w:cstheme="minorHAnsi"/>
          <w:sz w:val="20"/>
          <w:szCs w:val="20"/>
        </w:rPr>
        <w:t>la</w:t>
      </w:r>
      <w:r w:rsidRPr="002661CF">
        <w:rPr>
          <w:rFonts w:cstheme="minorHAnsi"/>
          <w:spacing w:val="-31"/>
          <w:sz w:val="20"/>
          <w:szCs w:val="20"/>
        </w:rPr>
        <w:t xml:space="preserve"> </w:t>
      </w:r>
      <w:proofErr w:type="spellStart"/>
      <w:r w:rsidRPr="002661CF">
        <w:rPr>
          <w:rFonts w:cstheme="minorHAnsi"/>
          <w:sz w:val="20"/>
          <w:szCs w:val="20"/>
        </w:rPr>
        <w:t>Comisión</w:t>
      </w:r>
      <w:proofErr w:type="spellEnd"/>
      <w:r w:rsidRPr="002661CF">
        <w:rPr>
          <w:rFonts w:cstheme="minorHAnsi"/>
          <w:spacing w:val="-30"/>
          <w:sz w:val="20"/>
          <w:szCs w:val="20"/>
        </w:rPr>
        <w:t xml:space="preserve"> </w:t>
      </w:r>
      <w:r w:rsidRPr="002661CF">
        <w:rPr>
          <w:rFonts w:cstheme="minorHAnsi"/>
          <w:sz w:val="20"/>
          <w:szCs w:val="20"/>
        </w:rPr>
        <w:t>de</w:t>
      </w:r>
      <w:r w:rsidRPr="002661CF">
        <w:rPr>
          <w:rFonts w:cstheme="minorHAnsi"/>
          <w:spacing w:val="-31"/>
          <w:sz w:val="20"/>
          <w:szCs w:val="20"/>
        </w:rPr>
        <w:t xml:space="preserve"> </w:t>
      </w:r>
      <w:r w:rsidRPr="002661CF">
        <w:rPr>
          <w:rFonts w:cstheme="minorHAnsi"/>
          <w:sz w:val="20"/>
          <w:szCs w:val="20"/>
        </w:rPr>
        <w:t>31</w:t>
      </w:r>
      <w:r w:rsidRPr="002661CF">
        <w:rPr>
          <w:rFonts w:cstheme="minorHAnsi"/>
          <w:spacing w:val="-30"/>
          <w:sz w:val="20"/>
          <w:szCs w:val="20"/>
        </w:rPr>
        <w:t xml:space="preserve"> </w:t>
      </w:r>
      <w:r w:rsidRPr="002661CF">
        <w:rPr>
          <w:rFonts w:cstheme="minorHAnsi"/>
          <w:sz w:val="20"/>
          <w:szCs w:val="20"/>
        </w:rPr>
        <w:t>de</w:t>
      </w:r>
      <w:r w:rsidRPr="002661CF">
        <w:rPr>
          <w:rFonts w:cstheme="minorHAnsi"/>
          <w:spacing w:val="-31"/>
          <w:sz w:val="20"/>
          <w:szCs w:val="20"/>
        </w:rPr>
        <w:t xml:space="preserve"> </w:t>
      </w:r>
      <w:proofErr w:type="spellStart"/>
      <w:r w:rsidRPr="002661CF">
        <w:rPr>
          <w:rFonts w:cstheme="minorHAnsi"/>
          <w:sz w:val="20"/>
          <w:szCs w:val="20"/>
        </w:rPr>
        <w:t>julio</w:t>
      </w:r>
      <w:proofErr w:type="spellEnd"/>
      <w:r w:rsidRPr="002661CF">
        <w:rPr>
          <w:rFonts w:cstheme="minorHAnsi"/>
          <w:spacing w:val="-30"/>
          <w:sz w:val="20"/>
          <w:szCs w:val="20"/>
        </w:rPr>
        <w:t xml:space="preserve"> </w:t>
      </w:r>
      <w:r w:rsidRPr="002661CF">
        <w:rPr>
          <w:rFonts w:cstheme="minorHAnsi"/>
          <w:sz w:val="20"/>
          <w:szCs w:val="20"/>
        </w:rPr>
        <w:t>de</w:t>
      </w:r>
      <w:r w:rsidRPr="002661CF">
        <w:rPr>
          <w:rFonts w:cstheme="minorHAnsi"/>
          <w:spacing w:val="-31"/>
          <w:sz w:val="20"/>
          <w:szCs w:val="20"/>
        </w:rPr>
        <w:t xml:space="preserve"> </w:t>
      </w:r>
      <w:r w:rsidRPr="002661CF">
        <w:rPr>
          <w:rFonts w:cstheme="minorHAnsi"/>
          <w:sz w:val="20"/>
          <w:szCs w:val="20"/>
        </w:rPr>
        <w:t>2017</w:t>
      </w:r>
      <w:r w:rsidRPr="002661CF">
        <w:rPr>
          <w:rFonts w:cstheme="minorHAnsi"/>
          <w:spacing w:val="-31"/>
          <w:sz w:val="20"/>
          <w:szCs w:val="20"/>
        </w:rPr>
        <w:t xml:space="preserve"> </w:t>
      </w:r>
      <w:r w:rsidRPr="002661CF">
        <w:rPr>
          <w:rFonts w:cstheme="minorHAnsi"/>
          <w:sz w:val="20"/>
          <w:szCs w:val="20"/>
        </w:rPr>
        <w:t>por</w:t>
      </w:r>
      <w:r w:rsidRPr="002661CF">
        <w:rPr>
          <w:rFonts w:cstheme="minorHAnsi"/>
          <w:spacing w:val="-31"/>
          <w:sz w:val="20"/>
          <w:szCs w:val="20"/>
        </w:rPr>
        <w:t xml:space="preserve"> </w:t>
      </w:r>
      <w:r w:rsidRPr="002661CF">
        <w:rPr>
          <w:rFonts w:cstheme="minorHAnsi"/>
          <w:sz w:val="20"/>
          <w:szCs w:val="20"/>
        </w:rPr>
        <w:t>la</w:t>
      </w:r>
      <w:r w:rsidRPr="002661CF">
        <w:rPr>
          <w:rFonts w:cstheme="minorHAnsi"/>
          <w:spacing w:val="-29"/>
          <w:sz w:val="20"/>
          <w:szCs w:val="20"/>
        </w:rPr>
        <w:t xml:space="preserve"> </w:t>
      </w:r>
      <w:r w:rsidRPr="002661CF">
        <w:rPr>
          <w:rFonts w:cstheme="minorHAnsi"/>
          <w:sz w:val="20"/>
          <w:szCs w:val="20"/>
        </w:rPr>
        <w:t>que</w:t>
      </w:r>
      <w:r w:rsidRPr="002661CF">
        <w:rPr>
          <w:rFonts w:cstheme="minorHAnsi"/>
          <w:spacing w:val="-30"/>
          <w:sz w:val="20"/>
          <w:szCs w:val="20"/>
        </w:rPr>
        <w:t xml:space="preserve"> </w:t>
      </w:r>
      <w:r w:rsidRPr="002661CF">
        <w:rPr>
          <w:rFonts w:cstheme="minorHAnsi"/>
          <w:sz w:val="20"/>
          <w:szCs w:val="20"/>
        </w:rPr>
        <w:t xml:space="preserve">se </w:t>
      </w:r>
      <w:proofErr w:type="spellStart"/>
      <w:r w:rsidRPr="002661CF">
        <w:rPr>
          <w:rFonts w:cstheme="minorHAnsi"/>
          <w:sz w:val="20"/>
          <w:szCs w:val="20"/>
        </w:rPr>
        <w:t>establecen</w:t>
      </w:r>
      <w:proofErr w:type="spellEnd"/>
      <w:r w:rsidRPr="002661CF">
        <w:rPr>
          <w:rFonts w:cstheme="minorHAnsi"/>
          <w:spacing w:val="-4"/>
          <w:sz w:val="20"/>
          <w:szCs w:val="20"/>
        </w:rPr>
        <w:t xml:space="preserve"> </w:t>
      </w:r>
      <w:r w:rsidRPr="002661CF">
        <w:rPr>
          <w:rFonts w:cstheme="minorHAnsi"/>
          <w:sz w:val="20"/>
          <w:szCs w:val="20"/>
        </w:rPr>
        <w:t>las</w:t>
      </w:r>
      <w:r w:rsidRPr="002661CF">
        <w:rPr>
          <w:rFonts w:cstheme="minorHAnsi"/>
          <w:spacing w:val="-2"/>
          <w:sz w:val="20"/>
          <w:szCs w:val="20"/>
        </w:rPr>
        <w:t xml:space="preserve"> </w:t>
      </w:r>
      <w:proofErr w:type="spellStart"/>
      <w:r w:rsidRPr="002661CF">
        <w:rPr>
          <w:rFonts w:cstheme="minorHAnsi"/>
          <w:sz w:val="20"/>
          <w:szCs w:val="20"/>
        </w:rPr>
        <w:t>conclusiones</w:t>
      </w:r>
      <w:proofErr w:type="spellEnd"/>
      <w:r w:rsidRPr="002661CF">
        <w:rPr>
          <w:rFonts w:cstheme="minorHAnsi"/>
          <w:spacing w:val="-3"/>
          <w:sz w:val="20"/>
          <w:szCs w:val="20"/>
        </w:rPr>
        <w:t xml:space="preserve"> </w:t>
      </w:r>
      <w:proofErr w:type="spellStart"/>
      <w:r w:rsidRPr="002661CF">
        <w:rPr>
          <w:rFonts w:cstheme="minorHAnsi"/>
          <w:sz w:val="20"/>
          <w:szCs w:val="20"/>
        </w:rPr>
        <w:t>sobre</w:t>
      </w:r>
      <w:proofErr w:type="spellEnd"/>
      <w:r w:rsidRPr="002661CF">
        <w:rPr>
          <w:rFonts w:cstheme="minorHAnsi"/>
          <w:spacing w:val="-4"/>
          <w:sz w:val="20"/>
          <w:szCs w:val="20"/>
        </w:rPr>
        <w:t xml:space="preserve"> </w:t>
      </w:r>
      <w:r w:rsidRPr="002661CF">
        <w:rPr>
          <w:rFonts w:cstheme="minorHAnsi"/>
          <w:sz w:val="20"/>
          <w:szCs w:val="20"/>
        </w:rPr>
        <w:t>las</w:t>
      </w:r>
      <w:r w:rsidRPr="002661CF">
        <w:rPr>
          <w:rFonts w:cstheme="minorHAnsi"/>
          <w:spacing w:val="-2"/>
          <w:sz w:val="20"/>
          <w:szCs w:val="20"/>
        </w:rPr>
        <w:t xml:space="preserve"> </w:t>
      </w:r>
      <w:proofErr w:type="spellStart"/>
      <w:r w:rsidRPr="002661CF">
        <w:rPr>
          <w:rFonts w:cstheme="minorHAnsi"/>
          <w:sz w:val="20"/>
          <w:szCs w:val="20"/>
        </w:rPr>
        <w:t>mejores</w:t>
      </w:r>
      <w:proofErr w:type="spellEnd"/>
      <w:r w:rsidRPr="002661CF">
        <w:rPr>
          <w:rFonts w:cstheme="minorHAnsi"/>
          <w:spacing w:val="-3"/>
          <w:sz w:val="20"/>
          <w:szCs w:val="20"/>
        </w:rPr>
        <w:t xml:space="preserve"> </w:t>
      </w:r>
      <w:proofErr w:type="spellStart"/>
      <w:r w:rsidRPr="002661CF">
        <w:rPr>
          <w:rFonts w:cstheme="minorHAnsi"/>
          <w:sz w:val="20"/>
          <w:szCs w:val="20"/>
        </w:rPr>
        <w:t>técnicas</w:t>
      </w:r>
      <w:proofErr w:type="spellEnd"/>
      <w:r w:rsidRPr="002661CF">
        <w:rPr>
          <w:rFonts w:cstheme="minorHAnsi"/>
          <w:spacing w:val="-3"/>
          <w:sz w:val="20"/>
          <w:szCs w:val="20"/>
        </w:rPr>
        <w:t xml:space="preserve"> </w:t>
      </w:r>
      <w:proofErr w:type="spellStart"/>
      <w:r w:rsidRPr="002661CF">
        <w:rPr>
          <w:rFonts w:cstheme="minorHAnsi"/>
          <w:sz w:val="20"/>
          <w:szCs w:val="20"/>
        </w:rPr>
        <w:t>disponibles</w:t>
      </w:r>
      <w:proofErr w:type="spellEnd"/>
      <w:r w:rsidRPr="002661CF">
        <w:rPr>
          <w:rFonts w:cstheme="minorHAnsi"/>
          <w:spacing w:val="-3"/>
          <w:sz w:val="20"/>
          <w:szCs w:val="20"/>
        </w:rPr>
        <w:t xml:space="preserve"> </w:t>
      </w:r>
      <w:r w:rsidRPr="002661CF">
        <w:rPr>
          <w:rFonts w:cstheme="minorHAnsi"/>
          <w:sz w:val="20"/>
          <w:szCs w:val="20"/>
        </w:rPr>
        <w:t>(MTD)</w:t>
      </w:r>
      <w:r w:rsidRPr="002661CF">
        <w:rPr>
          <w:rFonts w:cstheme="minorHAnsi"/>
          <w:spacing w:val="-3"/>
          <w:sz w:val="20"/>
          <w:szCs w:val="20"/>
        </w:rPr>
        <w:t xml:space="preserve"> </w:t>
      </w:r>
      <w:proofErr w:type="spellStart"/>
      <w:r w:rsidRPr="002661CF">
        <w:rPr>
          <w:rFonts w:cstheme="minorHAnsi"/>
          <w:sz w:val="20"/>
          <w:szCs w:val="20"/>
        </w:rPr>
        <w:t>conforme</w:t>
      </w:r>
      <w:proofErr w:type="spellEnd"/>
      <w:r w:rsidRPr="002661CF">
        <w:rPr>
          <w:rFonts w:cstheme="minorHAnsi"/>
          <w:spacing w:val="-3"/>
          <w:sz w:val="20"/>
          <w:szCs w:val="20"/>
        </w:rPr>
        <w:t xml:space="preserve"> </w:t>
      </w:r>
      <w:r w:rsidRPr="002661CF">
        <w:rPr>
          <w:rFonts w:cstheme="minorHAnsi"/>
          <w:sz w:val="20"/>
          <w:szCs w:val="20"/>
        </w:rPr>
        <w:t>a</w:t>
      </w:r>
      <w:r w:rsidRPr="002661CF">
        <w:rPr>
          <w:rFonts w:cstheme="minorHAnsi"/>
          <w:spacing w:val="-2"/>
          <w:sz w:val="20"/>
          <w:szCs w:val="20"/>
        </w:rPr>
        <w:t xml:space="preserve"> </w:t>
      </w:r>
      <w:r w:rsidRPr="002661CF">
        <w:rPr>
          <w:rFonts w:cstheme="minorHAnsi"/>
          <w:sz w:val="20"/>
          <w:szCs w:val="20"/>
        </w:rPr>
        <w:t>la</w:t>
      </w:r>
      <w:r w:rsidRPr="002661CF">
        <w:rPr>
          <w:rFonts w:cstheme="minorHAnsi"/>
          <w:spacing w:val="-3"/>
          <w:sz w:val="20"/>
          <w:szCs w:val="20"/>
        </w:rPr>
        <w:t xml:space="preserve"> </w:t>
      </w:r>
      <w:proofErr w:type="spellStart"/>
      <w:r w:rsidRPr="002661CF">
        <w:rPr>
          <w:rFonts w:cstheme="minorHAnsi"/>
          <w:sz w:val="20"/>
          <w:szCs w:val="20"/>
        </w:rPr>
        <w:t>Directiva</w:t>
      </w:r>
      <w:proofErr w:type="spellEnd"/>
      <w:r w:rsidRPr="002661CF">
        <w:rPr>
          <w:rFonts w:cstheme="minorHAnsi"/>
          <w:spacing w:val="-2"/>
          <w:sz w:val="20"/>
          <w:szCs w:val="20"/>
        </w:rPr>
        <w:t xml:space="preserve"> </w:t>
      </w:r>
      <w:r w:rsidRPr="002661CF">
        <w:rPr>
          <w:rFonts w:cstheme="minorHAnsi"/>
          <w:sz w:val="20"/>
          <w:szCs w:val="20"/>
        </w:rPr>
        <w:t>2010/75/UE</w:t>
      </w:r>
      <w:r w:rsidRPr="002661CF">
        <w:rPr>
          <w:rFonts w:cstheme="minorHAnsi"/>
          <w:spacing w:val="-2"/>
          <w:sz w:val="20"/>
          <w:szCs w:val="20"/>
        </w:rPr>
        <w:t xml:space="preserve"> </w:t>
      </w:r>
      <w:r w:rsidRPr="002661CF">
        <w:rPr>
          <w:rFonts w:cstheme="minorHAnsi"/>
          <w:sz w:val="20"/>
          <w:szCs w:val="20"/>
        </w:rPr>
        <w:t xml:space="preserve">del </w:t>
      </w:r>
      <w:proofErr w:type="spellStart"/>
      <w:r w:rsidRPr="002661CF">
        <w:rPr>
          <w:rFonts w:cstheme="minorHAnsi"/>
          <w:sz w:val="20"/>
          <w:szCs w:val="20"/>
        </w:rPr>
        <w:t>Parlamento</w:t>
      </w:r>
      <w:proofErr w:type="spellEnd"/>
      <w:r w:rsidRPr="002661CF">
        <w:rPr>
          <w:rFonts w:cstheme="minorHAnsi"/>
          <w:spacing w:val="-11"/>
          <w:sz w:val="20"/>
          <w:szCs w:val="20"/>
        </w:rPr>
        <w:t xml:space="preserve"> </w:t>
      </w:r>
      <w:proofErr w:type="spellStart"/>
      <w:r w:rsidRPr="002661CF">
        <w:rPr>
          <w:rFonts w:cstheme="minorHAnsi"/>
          <w:sz w:val="20"/>
          <w:szCs w:val="20"/>
        </w:rPr>
        <w:t>Europeo</w:t>
      </w:r>
      <w:proofErr w:type="spellEnd"/>
      <w:r w:rsidRPr="002661CF">
        <w:rPr>
          <w:rFonts w:cstheme="minorHAnsi"/>
          <w:spacing w:val="-11"/>
          <w:sz w:val="20"/>
          <w:szCs w:val="20"/>
        </w:rPr>
        <w:t xml:space="preserve"> </w:t>
      </w:r>
      <w:r w:rsidRPr="002661CF">
        <w:rPr>
          <w:rFonts w:cstheme="minorHAnsi"/>
          <w:sz w:val="20"/>
          <w:szCs w:val="20"/>
        </w:rPr>
        <w:t>y</w:t>
      </w:r>
      <w:r w:rsidRPr="002661CF">
        <w:rPr>
          <w:rFonts w:cstheme="minorHAnsi"/>
          <w:spacing w:val="-11"/>
          <w:sz w:val="20"/>
          <w:szCs w:val="20"/>
        </w:rPr>
        <w:t xml:space="preserve"> </w:t>
      </w:r>
      <w:r w:rsidRPr="002661CF">
        <w:rPr>
          <w:rFonts w:cstheme="minorHAnsi"/>
          <w:sz w:val="20"/>
          <w:szCs w:val="20"/>
        </w:rPr>
        <w:t>del</w:t>
      </w:r>
      <w:r w:rsidRPr="002661CF">
        <w:rPr>
          <w:rFonts w:cstheme="minorHAnsi"/>
          <w:spacing w:val="-11"/>
          <w:sz w:val="20"/>
          <w:szCs w:val="20"/>
        </w:rPr>
        <w:t xml:space="preserve"> </w:t>
      </w:r>
      <w:proofErr w:type="spellStart"/>
      <w:r w:rsidRPr="002661CF">
        <w:rPr>
          <w:rFonts w:cstheme="minorHAnsi"/>
          <w:sz w:val="20"/>
          <w:szCs w:val="20"/>
        </w:rPr>
        <w:t>Consejo</w:t>
      </w:r>
      <w:proofErr w:type="spellEnd"/>
      <w:r w:rsidRPr="002661CF">
        <w:rPr>
          <w:rFonts w:cstheme="minorHAnsi"/>
          <w:spacing w:val="-11"/>
          <w:sz w:val="20"/>
          <w:szCs w:val="20"/>
        </w:rPr>
        <w:t xml:space="preserve"> </w:t>
      </w:r>
      <w:r w:rsidRPr="002661CF">
        <w:rPr>
          <w:rFonts w:cstheme="minorHAnsi"/>
          <w:sz w:val="20"/>
          <w:szCs w:val="20"/>
        </w:rPr>
        <w:t>para</w:t>
      </w:r>
      <w:r w:rsidRPr="002661CF">
        <w:rPr>
          <w:rFonts w:cstheme="minorHAnsi"/>
          <w:spacing w:val="-12"/>
          <w:sz w:val="20"/>
          <w:szCs w:val="20"/>
        </w:rPr>
        <w:t xml:space="preserve"> </w:t>
      </w:r>
      <w:r w:rsidRPr="002661CF">
        <w:rPr>
          <w:rFonts w:cstheme="minorHAnsi"/>
          <w:sz w:val="20"/>
          <w:szCs w:val="20"/>
        </w:rPr>
        <w:t>las</w:t>
      </w:r>
      <w:r w:rsidRPr="002661CF">
        <w:rPr>
          <w:rFonts w:cstheme="minorHAnsi"/>
          <w:spacing w:val="-10"/>
          <w:sz w:val="20"/>
          <w:szCs w:val="20"/>
        </w:rPr>
        <w:t xml:space="preserve"> </w:t>
      </w:r>
      <w:proofErr w:type="spellStart"/>
      <w:r w:rsidRPr="002661CF">
        <w:rPr>
          <w:rFonts w:cstheme="minorHAnsi"/>
          <w:sz w:val="20"/>
          <w:szCs w:val="20"/>
        </w:rPr>
        <w:t>grandes</w:t>
      </w:r>
      <w:proofErr w:type="spellEnd"/>
      <w:r w:rsidRPr="002661CF">
        <w:rPr>
          <w:rFonts w:cstheme="minorHAnsi"/>
          <w:spacing w:val="-11"/>
          <w:sz w:val="20"/>
          <w:szCs w:val="20"/>
        </w:rPr>
        <w:t xml:space="preserve"> </w:t>
      </w:r>
      <w:proofErr w:type="spellStart"/>
      <w:r w:rsidRPr="002661CF">
        <w:rPr>
          <w:rFonts w:cstheme="minorHAnsi"/>
          <w:sz w:val="20"/>
          <w:szCs w:val="20"/>
        </w:rPr>
        <w:t>instalaciones</w:t>
      </w:r>
      <w:proofErr w:type="spellEnd"/>
      <w:r w:rsidRPr="002661CF">
        <w:rPr>
          <w:rFonts w:cstheme="minorHAnsi"/>
          <w:spacing w:val="-12"/>
          <w:sz w:val="20"/>
          <w:szCs w:val="20"/>
        </w:rPr>
        <w:t xml:space="preserve"> </w:t>
      </w:r>
      <w:r w:rsidRPr="002661CF">
        <w:rPr>
          <w:rFonts w:cstheme="minorHAnsi"/>
          <w:sz w:val="20"/>
          <w:szCs w:val="20"/>
        </w:rPr>
        <w:t>de</w:t>
      </w:r>
      <w:r w:rsidRPr="002661CF">
        <w:rPr>
          <w:rFonts w:cstheme="minorHAnsi"/>
          <w:spacing w:val="-11"/>
          <w:sz w:val="20"/>
          <w:szCs w:val="20"/>
        </w:rPr>
        <w:t xml:space="preserve"> </w:t>
      </w:r>
      <w:proofErr w:type="spellStart"/>
      <w:r w:rsidRPr="002661CF">
        <w:rPr>
          <w:rFonts w:cstheme="minorHAnsi"/>
          <w:sz w:val="20"/>
          <w:szCs w:val="20"/>
        </w:rPr>
        <w:t>combustión</w:t>
      </w:r>
      <w:proofErr w:type="spellEnd"/>
      <w:r w:rsidRPr="002661CF">
        <w:rPr>
          <w:rFonts w:cstheme="minorHAnsi"/>
          <w:sz w:val="20"/>
          <w:szCs w:val="20"/>
        </w:rPr>
        <w:t>”.</w:t>
      </w:r>
      <w:r w:rsidRPr="002661CF">
        <w:rPr>
          <w:rFonts w:cstheme="minorHAnsi"/>
          <w:spacing w:val="-11"/>
          <w:sz w:val="20"/>
          <w:szCs w:val="20"/>
        </w:rPr>
        <w:t xml:space="preserve"> </w:t>
      </w:r>
      <w:proofErr w:type="spellStart"/>
      <w:r w:rsidRPr="002661CF">
        <w:rPr>
          <w:rFonts w:cstheme="minorHAnsi"/>
          <w:sz w:val="20"/>
          <w:szCs w:val="20"/>
        </w:rPr>
        <w:t>Recuperado</w:t>
      </w:r>
      <w:proofErr w:type="spellEnd"/>
      <w:r w:rsidRPr="002661CF">
        <w:rPr>
          <w:rFonts w:cstheme="minorHAnsi"/>
          <w:spacing w:val="-9"/>
          <w:sz w:val="20"/>
          <w:szCs w:val="20"/>
        </w:rPr>
        <w:t xml:space="preserve"> </w:t>
      </w:r>
      <w:proofErr w:type="spellStart"/>
      <w:r w:rsidRPr="002661CF">
        <w:rPr>
          <w:rFonts w:cstheme="minorHAnsi"/>
          <w:sz w:val="20"/>
          <w:szCs w:val="20"/>
        </w:rPr>
        <w:t>en</w:t>
      </w:r>
      <w:proofErr w:type="spellEnd"/>
      <w:r w:rsidRPr="002661CF">
        <w:rPr>
          <w:rFonts w:cstheme="minorHAnsi"/>
          <w:spacing w:val="-12"/>
          <w:sz w:val="20"/>
          <w:szCs w:val="20"/>
        </w:rPr>
        <w:t xml:space="preserve"> </w:t>
      </w:r>
      <w:proofErr w:type="spellStart"/>
      <w:r w:rsidRPr="002661CF">
        <w:rPr>
          <w:rFonts w:cstheme="minorHAnsi"/>
          <w:sz w:val="20"/>
          <w:szCs w:val="20"/>
        </w:rPr>
        <w:t>junio</w:t>
      </w:r>
      <w:proofErr w:type="spellEnd"/>
      <w:r w:rsidRPr="002661CF">
        <w:rPr>
          <w:rFonts w:cstheme="minorHAnsi"/>
          <w:spacing w:val="-11"/>
          <w:sz w:val="20"/>
          <w:szCs w:val="20"/>
        </w:rPr>
        <w:t xml:space="preserve"> </w:t>
      </w:r>
      <w:r w:rsidRPr="002661CF">
        <w:rPr>
          <w:rFonts w:cstheme="minorHAnsi"/>
          <w:sz w:val="20"/>
          <w:szCs w:val="20"/>
        </w:rPr>
        <w:t>de</w:t>
      </w:r>
      <w:r w:rsidRPr="002661CF">
        <w:rPr>
          <w:rFonts w:cstheme="minorHAnsi"/>
          <w:spacing w:val="-10"/>
          <w:sz w:val="20"/>
          <w:szCs w:val="20"/>
        </w:rPr>
        <w:t xml:space="preserve"> </w:t>
      </w:r>
      <w:r w:rsidRPr="002661CF">
        <w:rPr>
          <w:rFonts w:cstheme="minorHAnsi"/>
          <w:sz w:val="20"/>
          <w:szCs w:val="20"/>
        </w:rPr>
        <w:t>2018</w:t>
      </w:r>
      <w:r w:rsidRPr="002661CF">
        <w:rPr>
          <w:rFonts w:cstheme="minorHAnsi"/>
          <w:spacing w:val="-12"/>
          <w:sz w:val="20"/>
          <w:szCs w:val="20"/>
        </w:rPr>
        <w:t xml:space="preserve"> </w:t>
      </w:r>
      <w:r w:rsidRPr="002661CF">
        <w:rPr>
          <w:rFonts w:cstheme="minorHAnsi"/>
          <w:sz w:val="20"/>
          <w:szCs w:val="20"/>
        </w:rPr>
        <w:t>de https</w:t>
      </w:r>
      <w:hyperlink r:id="rId13">
        <w:r w:rsidRPr="002661CF">
          <w:rPr>
            <w:rFonts w:cstheme="minorHAnsi"/>
            <w:sz w:val="20"/>
            <w:szCs w:val="20"/>
          </w:rPr>
          <w:t>://w</w:t>
        </w:r>
      </w:hyperlink>
      <w:r w:rsidRPr="002661CF">
        <w:rPr>
          <w:rFonts w:cstheme="minorHAnsi"/>
          <w:sz w:val="20"/>
          <w:szCs w:val="20"/>
        </w:rPr>
        <w:t>ww</w:t>
      </w:r>
      <w:hyperlink r:id="rId14">
        <w:r w:rsidRPr="002661CF">
          <w:rPr>
            <w:rFonts w:cstheme="minorHAnsi"/>
            <w:sz w:val="20"/>
            <w:szCs w:val="20"/>
          </w:rPr>
          <w:t>.b</w:t>
        </w:r>
      </w:hyperlink>
      <w:r w:rsidRPr="002661CF">
        <w:rPr>
          <w:rFonts w:cstheme="minorHAnsi"/>
          <w:sz w:val="20"/>
          <w:szCs w:val="20"/>
        </w:rPr>
        <w:t>o</w:t>
      </w:r>
      <w:hyperlink r:id="rId15">
        <w:r w:rsidRPr="002661CF">
          <w:rPr>
            <w:rFonts w:cstheme="minorHAnsi"/>
            <w:sz w:val="20"/>
            <w:szCs w:val="20"/>
          </w:rPr>
          <w:t>e.es/doue/2017/212/L00001-00082.pdf</w:t>
        </w:r>
      </w:hyperlink>
    </w:p>
    <w:p w14:paraId="2FAA0233" w14:textId="77777777" w:rsidR="000B498F" w:rsidRDefault="000B498F" w:rsidP="000B498F">
      <w:pPr>
        <w:spacing w:line="285" w:lineRule="auto"/>
        <w:jc w:val="both"/>
        <w:rPr>
          <w:sz w:val="17"/>
        </w:rPr>
        <w:sectPr w:rsidR="000B498F">
          <w:pgSz w:w="11900" w:h="16840"/>
          <w:pgMar w:top="1600" w:right="1540" w:bottom="280" w:left="1540" w:header="720" w:footer="720" w:gutter="0"/>
          <w:cols w:space="720"/>
        </w:sectPr>
      </w:pPr>
    </w:p>
    <w:p w14:paraId="28231920" w14:textId="77777777" w:rsidR="000B498F" w:rsidRDefault="000B498F" w:rsidP="000B498F">
      <w:pPr>
        <w:pStyle w:val="BodyText"/>
        <w:rPr>
          <w:sz w:val="20"/>
        </w:rPr>
      </w:pPr>
    </w:p>
    <w:p w14:paraId="658795BF" w14:textId="77777777" w:rsidR="000B498F" w:rsidRDefault="000B498F" w:rsidP="000B498F">
      <w:pPr>
        <w:pStyle w:val="BodyText"/>
        <w:spacing w:before="11"/>
        <w:rPr>
          <w:sz w:val="17"/>
        </w:rPr>
      </w:pPr>
    </w:p>
    <w:p w14:paraId="1D88B846" w14:textId="77777777" w:rsidR="000B498F" w:rsidRPr="00A34ECA" w:rsidRDefault="000B498F" w:rsidP="00A34ECA">
      <w:pPr>
        <w:rPr>
          <w:b/>
          <w:bCs/>
        </w:rPr>
      </w:pPr>
      <w:r w:rsidRPr="00A34ECA">
        <w:rPr>
          <w:b/>
          <w:bCs/>
        </w:rPr>
        <w:t>Anexo 2: NORMAS DE CALIDAD PRIMARIA DEL AIRE (NCP)</w:t>
      </w:r>
    </w:p>
    <w:p w14:paraId="211220E2" w14:textId="77777777" w:rsidR="000B498F" w:rsidRDefault="000B498F" w:rsidP="000B498F">
      <w:pPr>
        <w:pStyle w:val="BodyText"/>
        <w:spacing w:before="3"/>
        <w:rPr>
          <w:b/>
          <w:sz w:val="21"/>
        </w:rPr>
      </w:pPr>
    </w:p>
    <w:p w14:paraId="4F845491" w14:textId="77777777" w:rsidR="000B498F" w:rsidRDefault="000B498F" w:rsidP="000B498F">
      <w:pPr>
        <w:pStyle w:val="Heading2"/>
      </w:pPr>
      <w:proofErr w:type="spellStart"/>
      <w:r>
        <w:rPr>
          <w:rFonts w:ascii="Carlito" w:hAnsi="Carlito"/>
        </w:rPr>
        <w:t>Gráficos</w:t>
      </w:r>
      <w:proofErr w:type="spellEnd"/>
      <w:r>
        <w:rPr>
          <w:rFonts w:ascii="Carlito" w:hAnsi="Carlito"/>
        </w:rPr>
        <w:t xml:space="preserve"> d. </w:t>
      </w:r>
      <w:r>
        <w:t xml:space="preserve">NCP para </w:t>
      </w:r>
      <w:r>
        <w:rPr>
          <w:u w:val="single"/>
        </w:rPr>
        <w:t xml:space="preserve">Material </w:t>
      </w:r>
      <w:proofErr w:type="spellStart"/>
      <w:r>
        <w:rPr>
          <w:u w:val="single"/>
        </w:rPr>
        <w:t>Particulado</w:t>
      </w:r>
      <w:proofErr w:type="spellEnd"/>
      <w:r>
        <w:rPr>
          <w:u w:val="single"/>
        </w:rPr>
        <w:t xml:space="preserve"> Respirable</w:t>
      </w:r>
      <w:r>
        <w:t xml:space="preserve"> (MP10) (μg/m3n)</w:t>
      </w:r>
    </w:p>
    <w:p w14:paraId="22AD300B" w14:textId="77777777" w:rsidR="000B498F" w:rsidRDefault="000B498F" w:rsidP="000B498F">
      <w:pPr>
        <w:pStyle w:val="BodyText"/>
        <w:spacing w:before="8"/>
        <w:rPr>
          <w:sz w:val="21"/>
        </w:rPr>
      </w:pPr>
      <w:r>
        <w:rPr>
          <w:noProof/>
        </w:rPr>
        <mc:AlternateContent>
          <mc:Choice Requires="wpg">
            <w:drawing>
              <wp:anchor distT="0" distB="0" distL="0" distR="0" simplePos="0" relativeHeight="251664384" behindDoc="1" locked="0" layoutInCell="1" allowOverlap="1" wp14:anchorId="371A3E66" wp14:editId="04D89FC2">
                <wp:simplePos x="0" y="0"/>
                <wp:positionH relativeFrom="page">
                  <wp:posOffset>1607820</wp:posOffset>
                </wp:positionH>
                <wp:positionV relativeFrom="paragraph">
                  <wp:posOffset>183515</wp:posOffset>
                </wp:positionV>
                <wp:extent cx="4341495" cy="2009140"/>
                <wp:effectExtent l="0" t="0" r="0" b="0"/>
                <wp:wrapTopAndBottom/>
                <wp:docPr id="630" name="Group 6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41495" cy="2009140"/>
                          <a:chOff x="2532" y="289"/>
                          <a:chExt cx="6837" cy="3164"/>
                        </a:xfrm>
                      </wpg:grpSpPr>
                      <wps:wsp>
                        <wps:cNvPr id="631" name="AutoShape 676"/>
                        <wps:cNvSpPr>
                          <a:spLocks/>
                        </wps:cNvSpPr>
                        <wps:spPr bwMode="auto">
                          <a:xfrm>
                            <a:off x="3091" y="2533"/>
                            <a:ext cx="521" cy="411"/>
                          </a:xfrm>
                          <a:custGeom>
                            <a:avLst/>
                            <a:gdLst>
                              <a:gd name="T0" fmla="+- 0 3092 3092"/>
                              <a:gd name="T1" fmla="*/ T0 w 521"/>
                              <a:gd name="T2" fmla="+- 0 2944 2533"/>
                              <a:gd name="T3" fmla="*/ 2944 h 411"/>
                              <a:gd name="T4" fmla="+- 0 3612 3092"/>
                              <a:gd name="T5" fmla="*/ T4 w 521"/>
                              <a:gd name="T6" fmla="+- 0 2944 2533"/>
                              <a:gd name="T7" fmla="*/ 2944 h 411"/>
                              <a:gd name="T8" fmla="+- 0 3092 3092"/>
                              <a:gd name="T9" fmla="*/ T8 w 521"/>
                              <a:gd name="T10" fmla="+- 0 2893 2533"/>
                              <a:gd name="T11" fmla="*/ 2893 h 411"/>
                              <a:gd name="T12" fmla="+- 0 3612 3092"/>
                              <a:gd name="T13" fmla="*/ T12 w 521"/>
                              <a:gd name="T14" fmla="+- 0 2893 2533"/>
                              <a:gd name="T15" fmla="*/ 2893 h 411"/>
                              <a:gd name="T16" fmla="+- 0 3092 3092"/>
                              <a:gd name="T17" fmla="*/ T16 w 521"/>
                              <a:gd name="T18" fmla="+- 0 2841 2533"/>
                              <a:gd name="T19" fmla="*/ 2841 h 411"/>
                              <a:gd name="T20" fmla="+- 0 3612 3092"/>
                              <a:gd name="T21" fmla="*/ T20 w 521"/>
                              <a:gd name="T22" fmla="+- 0 2841 2533"/>
                              <a:gd name="T23" fmla="*/ 2841 h 411"/>
                              <a:gd name="T24" fmla="+- 0 3092 3092"/>
                              <a:gd name="T25" fmla="*/ T24 w 521"/>
                              <a:gd name="T26" fmla="+- 0 2790 2533"/>
                              <a:gd name="T27" fmla="*/ 2790 h 411"/>
                              <a:gd name="T28" fmla="+- 0 3612 3092"/>
                              <a:gd name="T29" fmla="*/ T28 w 521"/>
                              <a:gd name="T30" fmla="+- 0 2790 2533"/>
                              <a:gd name="T31" fmla="*/ 2790 h 411"/>
                              <a:gd name="T32" fmla="+- 0 3092 3092"/>
                              <a:gd name="T33" fmla="*/ T32 w 521"/>
                              <a:gd name="T34" fmla="+- 0 2687 2533"/>
                              <a:gd name="T35" fmla="*/ 2687 h 411"/>
                              <a:gd name="T36" fmla="+- 0 3612 3092"/>
                              <a:gd name="T37" fmla="*/ T36 w 521"/>
                              <a:gd name="T38" fmla="+- 0 2687 2533"/>
                              <a:gd name="T39" fmla="*/ 2687 h 411"/>
                              <a:gd name="T40" fmla="+- 0 3092 3092"/>
                              <a:gd name="T41" fmla="*/ T40 w 521"/>
                              <a:gd name="T42" fmla="+- 0 2636 2533"/>
                              <a:gd name="T43" fmla="*/ 2636 h 411"/>
                              <a:gd name="T44" fmla="+- 0 3612 3092"/>
                              <a:gd name="T45" fmla="*/ T44 w 521"/>
                              <a:gd name="T46" fmla="+- 0 2636 2533"/>
                              <a:gd name="T47" fmla="*/ 2636 h 411"/>
                              <a:gd name="T48" fmla="+- 0 3092 3092"/>
                              <a:gd name="T49" fmla="*/ T48 w 521"/>
                              <a:gd name="T50" fmla="+- 0 2585 2533"/>
                              <a:gd name="T51" fmla="*/ 2585 h 411"/>
                              <a:gd name="T52" fmla="+- 0 3612 3092"/>
                              <a:gd name="T53" fmla="*/ T52 w 521"/>
                              <a:gd name="T54" fmla="+- 0 2585 2533"/>
                              <a:gd name="T55" fmla="*/ 2585 h 411"/>
                              <a:gd name="T56" fmla="+- 0 3092 3092"/>
                              <a:gd name="T57" fmla="*/ T56 w 521"/>
                              <a:gd name="T58" fmla="+- 0 2533 2533"/>
                              <a:gd name="T59" fmla="*/ 2533 h 411"/>
                              <a:gd name="T60" fmla="+- 0 3612 3092"/>
                              <a:gd name="T61" fmla="*/ T60 w 521"/>
                              <a:gd name="T62" fmla="+- 0 2533 2533"/>
                              <a:gd name="T63" fmla="*/ 2533 h 4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21" h="411">
                                <a:moveTo>
                                  <a:pt x="0" y="411"/>
                                </a:moveTo>
                                <a:lnTo>
                                  <a:pt x="520" y="411"/>
                                </a:lnTo>
                                <a:moveTo>
                                  <a:pt x="0" y="360"/>
                                </a:moveTo>
                                <a:lnTo>
                                  <a:pt x="520" y="360"/>
                                </a:lnTo>
                                <a:moveTo>
                                  <a:pt x="0" y="308"/>
                                </a:moveTo>
                                <a:lnTo>
                                  <a:pt x="520" y="308"/>
                                </a:lnTo>
                                <a:moveTo>
                                  <a:pt x="0" y="257"/>
                                </a:moveTo>
                                <a:lnTo>
                                  <a:pt x="520" y="257"/>
                                </a:lnTo>
                                <a:moveTo>
                                  <a:pt x="0" y="154"/>
                                </a:moveTo>
                                <a:lnTo>
                                  <a:pt x="520" y="154"/>
                                </a:lnTo>
                                <a:moveTo>
                                  <a:pt x="0" y="103"/>
                                </a:moveTo>
                                <a:lnTo>
                                  <a:pt x="520" y="103"/>
                                </a:lnTo>
                                <a:moveTo>
                                  <a:pt x="0" y="52"/>
                                </a:moveTo>
                                <a:lnTo>
                                  <a:pt x="520" y="52"/>
                                </a:lnTo>
                                <a:moveTo>
                                  <a:pt x="0" y="0"/>
                                </a:moveTo>
                                <a:lnTo>
                                  <a:pt x="52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2" name="Line 675"/>
                        <wps:cNvCnPr>
                          <a:cxnSpLocks/>
                        </wps:cNvCnPr>
                        <wps:spPr bwMode="auto">
                          <a:xfrm>
                            <a:off x="3092" y="2739"/>
                            <a:ext cx="52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33" name="AutoShape 674"/>
                        <wps:cNvSpPr>
                          <a:spLocks/>
                        </wps:cNvSpPr>
                        <wps:spPr bwMode="auto">
                          <a:xfrm>
                            <a:off x="3091" y="2276"/>
                            <a:ext cx="521" cy="154"/>
                          </a:xfrm>
                          <a:custGeom>
                            <a:avLst/>
                            <a:gdLst>
                              <a:gd name="T0" fmla="+- 0 3092 3092"/>
                              <a:gd name="T1" fmla="*/ T0 w 521"/>
                              <a:gd name="T2" fmla="+- 0 2431 2277"/>
                              <a:gd name="T3" fmla="*/ 2431 h 154"/>
                              <a:gd name="T4" fmla="+- 0 3612 3092"/>
                              <a:gd name="T5" fmla="*/ T4 w 521"/>
                              <a:gd name="T6" fmla="+- 0 2431 2277"/>
                              <a:gd name="T7" fmla="*/ 2431 h 154"/>
                              <a:gd name="T8" fmla="+- 0 3092 3092"/>
                              <a:gd name="T9" fmla="*/ T8 w 521"/>
                              <a:gd name="T10" fmla="+- 0 2379 2277"/>
                              <a:gd name="T11" fmla="*/ 2379 h 154"/>
                              <a:gd name="T12" fmla="+- 0 3612 3092"/>
                              <a:gd name="T13" fmla="*/ T12 w 521"/>
                              <a:gd name="T14" fmla="+- 0 2379 2277"/>
                              <a:gd name="T15" fmla="*/ 2379 h 154"/>
                              <a:gd name="T16" fmla="+- 0 3092 3092"/>
                              <a:gd name="T17" fmla="*/ T16 w 521"/>
                              <a:gd name="T18" fmla="+- 0 2328 2277"/>
                              <a:gd name="T19" fmla="*/ 2328 h 154"/>
                              <a:gd name="T20" fmla="+- 0 3612 3092"/>
                              <a:gd name="T21" fmla="*/ T20 w 521"/>
                              <a:gd name="T22" fmla="+- 0 2328 2277"/>
                              <a:gd name="T23" fmla="*/ 2328 h 154"/>
                              <a:gd name="T24" fmla="+- 0 3092 3092"/>
                              <a:gd name="T25" fmla="*/ T24 w 521"/>
                              <a:gd name="T26" fmla="+- 0 2277 2277"/>
                              <a:gd name="T27" fmla="*/ 2277 h 154"/>
                              <a:gd name="T28" fmla="+- 0 3612 3092"/>
                              <a:gd name="T29" fmla="*/ T28 w 521"/>
                              <a:gd name="T30" fmla="+- 0 2277 2277"/>
                              <a:gd name="T31" fmla="*/ 2277 h 15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1" h="154">
                                <a:moveTo>
                                  <a:pt x="0" y="154"/>
                                </a:moveTo>
                                <a:lnTo>
                                  <a:pt x="520" y="154"/>
                                </a:lnTo>
                                <a:moveTo>
                                  <a:pt x="0" y="102"/>
                                </a:moveTo>
                                <a:lnTo>
                                  <a:pt x="520" y="102"/>
                                </a:lnTo>
                                <a:moveTo>
                                  <a:pt x="0" y="51"/>
                                </a:moveTo>
                                <a:lnTo>
                                  <a:pt x="520" y="51"/>
                                </a:lnTo>
                                <a:moveTo>
                                  <a:pt x="0" y="0"/>
                                </a:moveTo>
                                <a:lnTo>
                                  <a:pt x="52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4" name="Line 673"/>
                        <wps:cNvCnPr>
                          <a:cxnSpLocks/>
                        </wps:cNvCnPr>
                        <wps:spPr bwMode="auto">
                          <a:xfrm>
                            <a:off x="3092" y="2482"/>
                            <a:ext cx="52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35" name="AutoShape 672"/>
                        <wps:cNvSpPr>
                          <a:spLocks/>
                        </wps:cNvSpPr>
                        <wps:spPr bwMode="auto">
                          <a:xfrm>
                            <a:off x="3091" y="2020"/>
                            <a:ext cx="521" cy="154"/>
                          </a:xfrm>
                          <a:custGeom>
                            <a:avLst/>
                            <a:gdLst>
                              <a:gd name="T0" fmla="+- 0 3092 3092"/>
                              <a:gd name="T1" fmla="*/ T0 w 521"/>
                              <a:gd name="T2" fmla="+- 0 2174 2020"/>
                              <a:gd name="T3" fmla="*/ 2174 h 154"/>
                              <a:gd name="T4" fmla="+- 0 3612 3092"/>
                              <a:gd name="T5" fmla="*/ T4 w 521"/>
                              <a:gd name="T6" fmla="+- 0 2174 2020"/>
                              <a:gd name="T7" fmla="*/ 2174 h 154"/>
                              <a:gd name="T8" fmla="+- 0 3092 3092"/>
                              <a:gd name="T9" fmla="*/ T8 w 521"/>
                              <a:gd name="T10" fmla="+- 0 2123 2020"/>
                              <a:gd name="T11" fmla="*/ 2123 h 154"/>
                              <a:gd name="T12" fmla="+- 0 3612 3092"/>
                              <a:gd name="T13" fmla="*/ T12 w 521"/>
                              <a:gd name="T14" fmla="+- 0 2123 2020"/>
                              <a:gd name="T15" fmla="*/ 2123 h 154"/>
                              <a:gd name="T16" fmla="+- 0 3092 3092"/>
                              <a:gd name="T17" fmla="*/ T16 w 521"/>
                              <a:gd name="T18" fmla="+- 0 2071 2020"/>
                              <a:gd name="T19" fmla="*/ 2071 h 154"/>
                              <a:gd name="T20" fmla="+- 0 3612 3092"/>
                              <a:gd name="T21" fmla="*/ T20 w 521"/>
                              <a:gd name="T22" fmla="+- 0 2071 2020"/>
                              <a:gd name="T23" fmla="*/ 2071 h 154"/>
                              <a:gd name="T24" fmla="+- 0 3092 3092"/>
                              <a:gd name="T25" fmla="*/ T24 w 521"/>
                              <a:gd name="T26" fmla="+- 0 2020 2020"/>
                              <a:gd name="T27" fmla="*/ 2020 h 154"/>
                              <a:gd name="T28" fmla="+- 0 3612 3092"/>
                              <a:gd name="T29" fmla="*/ T28 w 521"/>
                              <a:gd name="T30" fmla="+- 0 2020 2020"/>
                              <a:gd name="T31" fmla="*/ 2020 h 15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1" h="154">
                                <a:moveTo>
                                  <a:pt x="0" y="154"/>
                                </a:moveTo>
                                <a:lnTo>
                                  <a:pt x="520" y="154"/>
                                </a:lnTo>
                                <a:moveTo>
                                  <a:pt x="0" y="103"/>
                                </a:moveTo>
                                <a:lnTo>
                                  <a:pt x="520" y="103"/>
                                </a:lnTo>
                                <a:moveTo>
                                  <a:pt x="0" y="51"/>
                                </a:moveTo>
                                <a:lnTo>
                                  <a:pt x="520" y="51"/>
                                </a:lnTo>
                                <a:moveTo>
                                  <a:pt x="0" y="0"/>
                                </a:moveTo>
                                <a:lnTo>
                                  <a:pt x="52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6" name="Line 671"/>
                        <wps:cNvCnPr>
                          <a:cxnSpLocks/>
                        </wps:cNvCnPr>
                        <wps:spPr bwMode="auto">
                          <a:xfrm>
                            <a:off x="3092" y="2225"/>
                            <a:ext cx="52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37" name="AutoShape 670"/>
                        <wps:cNvSpPr>
                          <a:spLocks/>
                        </wps:cNvSpPr>
                        <wps:spPr bwMode="auto">
                          <a:xfrm>
                            <a:off x="3091" y="1765"/>
                            <a:ext cx="521" cy="154"/>
                          </a:xfrm>
                          <a:custGeom>
                            <a:avLst/>
                            <a:gdLst>
                              <a:gd name="T0" fmla="+- 0 3092 3092"/>
                              <a:gd name="T1" fmla="*/ T0 w 521"/>
                              <a:gd name="T2" fmla="+- 0 1920 1766"/>
                              <a:gd name="T3" fmla="*/ 1920 h 154"/>
                              <a:gd name="T4" fmla="+- 0 3612 3092"/>
                              <a:gd name="T5" fmla="*/ T4 w 521"/>
                              <a:gd name="T6" fmla="+- 0 1920 1766"/>
                              <a:gd name="T7" fmla="*/ 1920 h 154"/>
                              <a:gd name="T8" fmla="+- 0 3092 3092"/>
                              <a:gd name="T9" fmla="*/ T8 w 521"/>
                              <a:gd name="T10" fmla="+- 0 1868 1766"/>
                              <a:gd name="T11" fmla="*/ 1868 h 154"/>
                              <a:gd name="T12" fmla="+- 0 3612 3092"/>
                              <a:gd name="T13" fmla="*/ T12 w 521"/>
                              <a:gd name="T14" fmla="+- 0 1868 1766"/>
                              <a:gd name="T15" fmla="*/ 1868 h 154"/>
                              <a:gd name="T16" fmla="+- 0 3092 3092"/>
                              <a:gd name="T17" fmla="*/ T16 w 521"/>
                              <a:gd name="T18" fmla="+- 0 1817 1766"/>
                              <a:gd name="T19" fmla="*/ 1817 h 154"/>
                              <a:gd name="T20" fmla="+- 0 3612 3092"/>
                              <a:gd name="T21" fmla="*/ T20 w 521"/>
                              <a:gd name="T22" fmla="+- 0 1817 1766"/>
                              <a:gd name="T23" fmla="*/ 1817 h 154"/>
                              <a:gd name="T24" fmla="+- 0 3092 3092"/>
                              <a:gd name="T25" fmla="*/ T24 w 521"/>
                              <a:gd name="T26" fmla="+- 0 1766 1766"/>
                              <a:gd name="T27" fmla="*/ 1766 h 154"/>
                              <a:gd name="T28" fmla="+- 0 3612 3092"/>
                              <a:gd name="T29" fmla="*/ T28 w 521"/>
                              <a:gd name="T30" fmla="+- 0 1766 1766"/>
                              <a:gd name="T31" fmla="*/ 1766 h 15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1" h="154">
                                <a:moveTo>
                                  <a:pt x="0" y="154"/>
                                </a:moveTo>
                                <a:lnTo>
                                  <a:pt x="520" y="154"/>
                                </a:lnTo>
                                <a:moveTo>
                                  <a:pt x="0" y="102"/>
                                </a:moveTo>
                                <a:lnTo>
                                  <a:pt x="520" y="102"/>
                                </a:lnTo>
                                <a:moveTo>
                                  <a:pt x="0" y="51"/>
                                </a:moveTo>
                                <a:lnTo>
                                  <a:pt x="520" y="51"/>
                                </a:lnTo>
                                <a:moveTo>
                                  <a:pt x="0" y="0"/>
                                </a:moveTo>
                                <a:lnTo>
                                  <a:pt x="52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8" name="Line 669"/>
                        <wps:cNvCnPr>
                          <a:cxnSpLocks/>
                        </wps:cNvCnPr>
                        <wps:spPr bwMode="auto">
                          <a:xfrm>
                            <a:off x="3092" y="1969"/>
                            <a:ext cx="52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39" name="AutoShape 668"/>
                        <wps:cNvSpPr>
                          <a:spLocks/>
                        </wps:cNvSpPr>
                        <wps:spPr bwMode="auto">
                          <a:xfrm>
                            <a:off x="3091" y="1509"/>
                            <a:ext cx="521" cy="154"/>
                          </a:xfrm>
                          <a:custGeom>
                            <a:avLst/>
                            <a:gdLst>
                              <a:gd name="T0" fmla="+- 0 3092 3092"/>
                              <a:gd name="T1" fmla="*/ T0 w 521"/>
                              <a:gd name="T2" fmla="+- 0 1663 1509"/>
                              <a:gd name="T3" fmla="*/ 1663 h 154"/>
                              <a:gd name="T4" fmla="+- 0 3612 3092"/>
                              <a:gd name="T5" fmla="*/ T4 w 521"/>
                              <a:gd name="T6" fmla="+- 0 1663 1509"/>
                              <a:gd name="T7" fmla="*/ 1663 h 154"/>
                              <a:gd name="T8" fmla="+- 0 3092 3092"/>
                              <a:gd name="T9" fmla="*/ T8 w 521"/>
                              <a:gd name="T10" fmla="+- 0 1612 1509"/>
                              <a:gd name="T11" fmla="*/ 1612 h 154"/>
                              <a:gd name="T12" fmla="+- 0 3612 3092"/>
                              <a:gd name="T13" fmla="*/ T12 w 521"/>
                              <a:gd name="T14" fmla="+- 0 1612 1509"/>
                              <a:gd name="T15" fmla="*/ 1612 h 154"/>
                              <a:gd name="T16" fmla="+- 0 3092 3092"/>
                              <a:gd name="T17" fmla="*/ T16 w 521"/>
                              <a:gd name="T18" fmla="+- 0 1560 1509"/>
                              <a:gd name="T19" fmla="*/ 1560 h 154"/>
                              <a:gd name="T20" fmla="+- 0 3612 3092"/>
                              <a:gd name="T21" fmla="*/ T20 w 521"/>
                              <a:gd name="T22" fmla="+- 0 1560 1509"/>
                              <a:gd name="T23" fmla="*/ 1560 h 154"/>
                              <a:gd name="T24" fmla="+- 0 3092 3092"/>
                              <a:gd name="T25" fmla="*/ T24 w 521"/>
                              <a:gd name="T26" fmla="+- 0 1509 1509"/>
                              <a:gd name="T27" fmla="*/ 1509 h 154"/>
                              <a:gd name="T28" fmla="+- 0 3612 3092"/>
                              <a:gd name="T29" fmla="*/ T28 w 521"/>
                              <a:gd name="T30" fmla="+- 0 1509 1509"/>
                              <a:gd name="T31" fmla="*/ 1509 h 15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1" h="154">
                                <a:moveTo>
                                  <a:pt x="0" y="154"/>
                                </a:moveTo>
                                <a:lnTo>
                                  <a:pt x="520" y="154"/>
                                </a:lnTo>
                                <a:moveTo>
                                  <a:pt x="0" y="103"/>
                                </a:moveTo>
                                <a:lnTo>
                                  <a:pt x="520" y="103"/>
                                </a:lnTo>
                                <a:moveTo>
                                  <a:pt x="0" y="51"/>
                                </a:moveTo>
                                <a:lnTo>
                                  <a:pt x="520" y="51"/>
                                </a:lnTo>
                                <a:moveTo>
                                  <a:pt x="0" y="0"/>
                                </a:moveTo>
                                <a:lnTo>
                                  <a:pt x="52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0" name="Line 667"/>
                        <wps:cNvCnPr>
                          <a:cxnSpLocks/>
                        </wps:cNvCnPr>
                        <wps:spPr bwMode="auto">
                          <a:xfrm>
                            <a:off x="3092" y="1714"/>
                            <a:ext cx="52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41" name="AutoShape 666"/>
                        <wps:cNvSpPr>
                          <a:spLocks/>
                        </wps:cNvSpPr>
                        <wps:spPr bwMode="auto">
                          <a:xfrm>
                            <a:off x="3091" y="1252"/>
                            <a:ext cx="521" cy="154"/>
                          </a:xfrm>
                          <a:custGeom>
                            <a:avLst/>
                            <a:gdLst>
                              <a:gd name="T0" fmla="+- 0 3092 3092"/>
                              <a:gd name="T1" fmla="*/ T0 w 521"/>
                              <a:gd name="T2" fmla="+- 0 1406 1252"/>
                              <a:gd name="T3" fmla="*/ 1406 h 154"/>
                              <a:gd name="T4" fmla="+- 0 3612 3092"/>
                              <a:gd name="T5" fmla="*/ T4 w 521"/>
                              <a:gd name="T6" fmla="+- 0 1406 1252"/>
                              <a:gd name="T7" fmla="*/ 1406 h 154"/>
                              <a:gd name="T8" fmla="+- 0 3092 3092"/>
                              <a:gd name="T9" fmla="*/ T8 w 521"/>
                              <a:gd name="T10" fmla="+- 0 1355 1252"/>
                              <a:gd name="T11" fmla="*/ 1355 h 154"/>
                              <a:gd name="T12" fmla="+- 0 3612 3092"/>
                              <a:gd name="T13" fmla="*/ T12 w 521"/>
                              <a:gd name="T14" fmla="+- 0 1355 1252"/>
                              <a:gd name="T15" fmla="*/ 1355 h 154"/>
                              <a:gd name="T16" fmla="+- 0 3092 3092"/>
                              <a:gd name="T17" fmla="*/ T16 w 521"/>
                              <a:gd name="T18" fmla="+- 0 1304 1252"/>
                              <a:gd name="T19" fmla="*/ 1304 h 154"/>
                              <a:gd name="T20" fmla="+- 0 3612 3092"/>
                              <a:gd name="T21" fmla="*/ T20 w 521"/>
                              <a:gd name="T22" fmla="+- 0 1304 1252"/>
                              <a:gd name="T23" fmla="*/ 1304 h 154"/>
                              <a:gd name="T24" fmla="+- 0 3092 3092"/>
                              <a:gd name="T25" fmla="*/ T24 w 521"/>
                              <a:gd name="T26" fmla="+- 0 1252 1252"/>
                              <a:gd name="T27" fmla="*/ 1252 h 154"/>
                              <a:gd name="T28" fmla="+- 0 3612 3092"/>
                              <a:gd name="T29" fmla="*/ T28 w 521"/>
                              <a:gd name="T30" fmla="+- 0 1252 1252"/>
                              <a:gd name="T31" fmla="*/ 1252 h 15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1" h="154">
                                <a:moveTo>
                                  <a:pt x="0" y="154"/>
                                </a:moveTo>
                                <a:lnTo>
                                  <a:pt x="520" y="154"/>
                                </a:lnTo>
                                <a:moveTo>
                                  <a:pt x="0" y="103"/>
                                </a:moveTo>
                                <a:lnTo>
                                  <a:pt x="520" y="103"/>
                                </a:lnTo>
                                <a:moveTo>
                                  <a:pt x="0" y="52"/>
                                </a:moveTo>
                                <a:lnTo>
                                  <a:pt x="520" y="52"/>
                                </a:lnTo>
                                <a:moveTo>
                                  <a:pt x="0" y="0"/>
                                </a:moveTo>
                                <a:lnTo>
                                  <a:pt x="52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2" name="Line 665"/>
                        <wps:cNvCnPr>
                          <a:cxnSpLocks/>
                        </wps:cNvCnPr>
                        <wps:spPr bwMode="auto">
                          <a:xfrm>
                            <a:off x="3092" y="1458"/>
                            <a:ext cx="52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43" name="AutoShape 664"/>
                        <wps:cNvSpPr>
                          <a:spLocks/>
                        </wps:cNvSpPr>
                        <wps:spPr bwMode="auto">
                          <a:xfrm>
                            <a:off x="3091" y="1098"/>
                            <a:ext cx="6058" cy="52"/>
                          </a:xfrm>
                          <a:custGeom>
                            <a:avLst/>
                            <a:gdLst>
                              <a:gd name="T0" fmla="+- 0 3092 3092"/>
                              <a:gd name="T1" fmla="*/ T0 w 6058"/>
                              <a:gd name="T2" fmla="+- 0 1150 1098"/>
                              <a:gd name="T3" fmla="*/ 1150 h 52"/>
                              <a:gd name="T4" fmla="+- 0 3612 3092"/>
                              <a:gd name="T5" fmla="*/ T4 w 6058"/>
                              <a:gd name="T6" fmla="+- 0 1150 1098"/>
                              <a:gd name="T7" fmla="*/ 1150 h 52"/>
                              <a:gd name="T8" fmla="+- 0 3092 3092"/>
                              <a:gd name="T9" fmla="*/ T8 w 6058"/>
                              <a:gd name="T10" fmla="+- 0 1098 1098"/>
                              <a:gd name="T11" fmla="*/ 1098 h 52"/>
                              <a:gd name="T12" fmla="+- 0 3612 3092"/>
                              <a:gd name="T13" fmla="*/ T12 w 6058"/>
                              <a:gd name="T14" fmla="+- 0 1098 1098"/>
                              <a:gd name="T15" fmla="*/ 1098 h 52"/>
                              <a:gd name="T16" fmla="+- 0 4086 3092"/>
                              <a:gd name="T17" fmla="*/ T16 w 6058"/>
                              <a:gd name="T18" fmla="+- 0 1150 1098"/>
                              <a:gd name="T19" fmla="*/ 1150 h 52"/>
                              <a:gd name="T20" fmla="+- 0 9149 3092"/>
                              <a:gd name="T21" fmla="*/ T20 w 6058"/>
                              <a:gd name="T22" fmla="+- 0 1150 1098"/>
                              <a:gd name="T23" fmla="*/ 1150 h 52"/>
                              <a:gd name="T24" fmla="+- 0 4086 3092"/>
                              <a:gd name="T25" fmla="*/ T24 w 6058"/>
                              <a:gd name="T26" fmla="+- 0 1098 1098"/>
                              <a:gd name="T27" fmla="*/ 1098 h 52"/>
                              <a:gd name="T28" fmla="+- 0 9149 3092"/>
                              <a:gd name="T29" fmla="*/ T28 w 6058"/>
                              <a:gd name="T30" fmla="+- 0 1098 1098"/>
                              <a:gd name="T31" fmla="*/ 1098 h 5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058" h="52">
                                <a:moveTo>
                                  <a:pt x="0" y="52"/>
                                </a:moveTo>
                                <a:lnTo>
                                  <a:pt x="520" y="52"/>
                                </a:lnTo>
                                <a:moveTo>
                                  <a:pt x="0" y="0"/>
                                </a:moveTo>
                                <a:lnTo>
                                  <a:pt x="520" y="0"/>
                                </a:lnTo>
                                <a:moveTo>
                                  <a:pt x="994" y="52"/>
                                </a:moveTo>
                                <a:lnTo>
                                  <a:pt x="6057" y="52"/>
                                </a:lnTo>
                                <a:moveTo>
                                  <a:pt x="994" y="0"/>
                                </a:moveTo>
                                <a:lnTo>
                                  <a:pt x="605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4" name="AutoShape 663"/>
                        <wps:cNvSpPr>
                          <a:spLocks/>
                        </wps:cNvSpPr>
                        <wps:spPr bwMode="auto">
                          <a:xfrm>
                            <a:off x="3091" y="995"/>
                            <a:ext cx="6058" cy="52"/>
                          </a:xfrm>
                          <a:custGeom>
                            <a:avLst/>
                            <a:gdLst>
                              <a:gd name="T0" fmla="+- 0 3092 3092"/>
                              <a:gd name="T1" fmla="*/ T0 w 6058"/>
                              <a:gd name="T2" fmla="+- 0 1047 996"/>
                              <a:gd name="T3" fmla="*/ 1047 h 52"/>
                              <a:gd name="T4" fmla="+- 0 9149 3092"/>
                              <a:gd name="T5" fmla="*/ T4 w 6058"/>
                              <a:gd name="T6" fmla="+- 0 1047 996"/>
                              <a:gd name="T7" fmla="*/ 1047 h 52"/>
                              <a:gd name="T8" fmla="+- 0 3092 3092"/>
                              <a:gd name="T9" fmla="*/ T8 w 6058"/>
                              <a:gd name="T10" fmla="+- 0 996 996"/>
                              <a:gd name="T11" fmla="*/ 996 h 52"/>
                              <a:gd name="T12" fmla="+- 0 9149 3092"/>
                              <a:gd name="T13" fmla="*/ T12 w 6058"/>
                              <a:gd name="T14" fmla="+- 0 996 996"/>
                              <a:gd name="T15" fmla="*/ 996 h 52"/>
                            </a:gdLst>
                            <a:ahLst/>
                            <a:cxnLst>
                              <a:cxn ang="0">
                                <a:pos x="T1" y="T3"/>
                              </a:cxn>
                              <a:cxn ang="0">
                                <a:pos x="T5" y="T7"/>
                              </a:cxn>
                              <a:cxn ang="0">
                                <a:pos x="T9" y="T11"/>
                              </a:cxn>
                              <a:cxn ang="0">
                                <a:pos x="T13" y="T15"/>
                              </a:cxn>
                            </a:cxnLst>
                            <a:rect l="0" t="0" r="r" b="b"/>
                            <a:pathLst>
                              <a:path w="6058" h="52">
                                <a:moveTo>
                                  <a:pt x="0" y="51"/>
                                </a:moveTo>
                                <a:lnTo>
                                  <a:pt x="6057" y="51"/>
                                </a:lnTo>
                                <a:moveTo>
                                  <a:pt x="0" y="0"/>
                                </a:moveTo>
                                <a:lnTo>
                                  <a:pt x="605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5" name="Line 662"/>
                        <wps:cNvCnPr>
                          <a:cxnSpLocks/>
                        </wps:cNvCnPr>
                        <wps:spPr bwMode="auto">
                          <a:xfrm>
                            <a:off x="3092" y="1201"/>
                            <a:ext cx="52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46" name="AutoShape 661"/>
                        <wps:cNvSpPr>
                          <a:spLocks/>
                        </wps:cNvSpPr>
                        <wps:spPr bwMode="auto">
                          <a:xfrm>
                            <a:off x="4085" y="2533"/>
                            <a:ext cx="1041" cy="411"/>
                          </a:xfrm>
                          <a:custGeom>
                            <a:avLst/>
                            <a:gdLst>
                              <a:gd name="T0" fmla="+- 0 4086 4086"/>
                              <a:gd name="T1" fmla="*/ T0 w 1041"/>
                              <a:gd name="T2" fmla="+- 0 2944 2533"/>
                              <a:gd name="T3" fmla="*/ 2944 h 411"/>
                              <a:gd name="T4" fmla="+- 0 5126 4086"/>
                              <a:gd name="T5" fmla="*/ T4 w 1041"/>
                              <a:gd name="T6" fmla="+- 0 2944 2533"/>
                              <a:gd name="T7" fmla="*/ 2944 h 411"/>
                              <a:gd name="T8" fmla="+- 0 4086 4086"/>
                              <a:gd name="T9" fmla="*/ T8 w 1041"/>
                              <a:gd name="T10" fmla="+- 0 2893 2533"/>
                              <a:gd name="T11" fmla="*/ 2893 h 411"/>
                              <a:gd name="T12" fmla="+- 0 5126 4086"/>
                              <a:gd name="T13" fmla="*/ T12 w 1041"/>
                              <a:gd name="T14" fmla="+- 0 2893 2533"/>
                              <a:gd name="T15" fmla="*/ 2893 h 411"/>
                              <a:gd name="T16" fmla="+- 0 4086 4086"/>
                              <a:gd name="T17" fmla="*/ T16 w 1041"/>
                              <a:gd name="T18" fmla="+- 0 2841 2533"/>
                              <a:gd name="T19" fmla="*/ 2841 h 411"/>
                              <a:gd name="T20" fmla="+- 0 5126 4086"/>
                              <a:gd name="T21" fmla="*/ T20 w 1041"/>
                              <a:gd name="T22" fmla="+- 0 2841 2533"/>
                              <a:gd name="T23" fmla="*/ 2841 h 411"/>
                              <a:gd name="T24" fmla="+- 0 4086 4086"/>
                              <a:gd name="T25" fmla="*/ T24 w 1041"/>
                              <a:gd name="T26" fmla="+- 0 2790 2533"/>
                              <a:gd name="T27" fmla="*/ 2790 h 411"/>
                              <a:gd name="T28" fmla="+- 0 5126 4086"/>
                              <a:gd name="T29" fmla="*/ T28 w 1041"/>
                              <a:gd name="T30" fmla="+- 0 2790 2533"/>
                              <a:gd name="T31" fmla="*/ 2790 h 411"/>
                              <a:gd name="T32" fmla="+- 0 4086 4086"/>
                              <a:gd name="T33" fmla="*/ T32 w 1041"/>
                              <a:gd name="T34" fmla="+- 0 2687 2533"/>
                              <a:gd name="T35" fmla="*/ 2687 h 411"/>
                              <a:gd name="T36" fmla="+- 0 5126 4086"/>
                              <a:gd name="T37" fmla="*/ T36 w 1041"/>
                              <a:gd name="T38" fmla="+- 0 2687 2533"/>
                              <a:gd name="T39" fmla="*/ 2687 h 411"/>
                              <a:gd name="T40" fmla="+- 0 4086 4086"/>
                              <a:gd name="T41" fmla="*/ T40 w 1041"/>
                              <a:gd name="T42" fmla="+- 0 2636 2533"/>
                              <a:gd name="T43" fmla="*/ 2636 h 411"/>
                              <a:gd name="T44" fmla="+- 0 5126 4086"/>
                              <a:gd name="T45" fmla="*/ T44 w 1041"/>
                              <a:gd name="T46" fmla="+- 0 2636 2533"/>
                              <a:gd name="T47" fmla="*/ 2636 h 411"/>
                              <a:gd name="T48" fmla="+- 0 4086 4086"/>
                              <a:gd name="T49" fmla="*/ T48 w 1041"/>
                              <a:gd name="T50" fmla="+- 0 2585 2533"/>
                              <a:gd name="T51" fmla="*/ 2585 h 411"/>
                              <a:gd name="T52" fmla="+- 0 5126 4086"/>
                              <a:gd name="T53" fmla="*/ T52 w 1041"/>
                              <a:gd name="T54" fmla="+- 0 2585 2533"/>
                              <a:gd name="T55" fmla="*/ 2585 h 411"/>
                              <a:gd name="T56" fmla="+- 0 4086 4086"/>
                              <a:gd name="T57" fmla="*/ T56 w 1041"/>
                              <a:gd name="T58" fmla="+- 0 2533 2533"/>
                              <a:gd name="T59" fmla="*/ 2533 h 411"/>
                              <a:gd name="T60" fmla="+- 0 5126 4086"/>
                              <a:gd name="T61" fmla="*/ T60 w 1041"/>
                              <a:gd name="T62" fmla="+- 0 2533 2533"/>
                              <a:gd name="T63" fmla="*/ 2533 h 4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041" h="411">
                                <a:moveTo>
                                  <a:pt x="0" y="411"/>
                                </a:moveTo>
                                <a:lnTo>
                                  <a:pt x="1040" y="411"/>
                                </a:lnTo>
                                <a:moveTo>
                                  <a:pt x="0" y="360"/>
                                </a:moveTo>
                                <a:lnTo>
                                  <a:pt x="1040" y="360"/>
                                </a:lnTo>
                                <a:moveTo>
                                  <a:pt x="0" y="308"/>
                                </a:moveTo>
                                <a:lnTo>
                                  <a:pt x="1040" y="308"/>
                                </a:lnTo>
                                <a:moveTo>
                                  <a:pt x="0" y="257"/>
                                </a:moveTo>
                                <a:lnTo>
                                  <a:pt x="1040" y="257"/>
                                </a:lnTo>
                                <a:moveTo>
                                  <a:pt x="0" y="154"/>
                                </a:moveTo>
                                <a:lnTo>
                                  <a:pt x="1040" y="154"/>
                                </a:lnTo>
                                <a:moveTo>
                                  <a:pt x="0" y="103"/>
                                </a:moveTo>
                                <a:lnTo>
                                  <a:pt x="1040" y="103"/>
                                </a:lnTo>
                                <a:moveTo>
                                  <a:pt x="0" y="52"/>
                                </a:moveTo>
                                <a:lnTo>
                                  <a:pt x="1040" y="52"/>
                                </a:lnTo>
                                <a:moveTo>
                                  <a:pt x="0" y="0"/>
                                </a:moveTo>
                                <a:lnTo>
                                  <a:pt x="104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7" name="Line 660"/>
                        <wps:cNvCnPr>
                          <a:cxnSpLocks/>
                        </wps:cNvCnPr>
                        <wps:spPr bwMode="auto">
                          <a:xfrm>
                            <a:off x="4086" y="2739"/>
                            <a:ext cx="104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48" name="AutoShape 659"/>
                        <wps:cNvSpPr>
                          <a:spLocks/>
                        </wps:cNvSpPr>
                        <wps:spPr bwMode="auto">
                          <a:xfrm>
                            <a:off x="4085" y="2276"/>
                            <a:ext cx="5064" cy="154"/>
                          </a:xfrm>
                          <a:custGeom>
                            <a:avLst/>
                            <a:gdLst>
                              <a:gd name="T0" fmla="+- 0 4086 4086"/>
                              <a:gd name="T1" fmla="*/ T0 w 5064"/>
                              <a:gd name="T2" fmla="+- 0 2431 2277"/>
                              <a:gd name="T3" fmla="*/ 2431 h 154"/>
                              <a:gd name="T4" fmla="+- 0 5126 4086"/>
                              <a:gd name="T5" fmla="*/ T4 w 5064"/>
                              <a:gd name="T6" fmla="+- 0 2431 2277"/>
                              <a:gd name="T7" fmla="*/ 2431 h 154"/>
                              <a:gd name="T8" fmla="+- 0 4086 4086"/>
                              <a:gd name="T9" fmla="*/ T8 w 5064"/>
                              <a:gd name="T10" fmla="+- 0 2379 2277"/>
                              <a:gd name="T11" fmla="*/ 2379 h 154"/>
                              <a:gd name="T12" fmla="+- 0 5126 4086"/>
                              <a:gd name="T13" fmla="*/ T12 w 5064"/>
                              <a:gd name="T14" fmla="+- 0 2379 2277"/>
                              <a:gd name="T15" fmla="*/ 2379 h 154"/>
                              <a:gd name="T16" fmla="+- 0 5600 4086"/>
                              <a:gd name="T17" fmla="*/ T16 w 5064"/>
                              <a:gd name="T18" fmla="+- 0 2431 2277"/>
                              <a:gd name="T19" fmla="*/ 2431 h 154"/>
                              <a:gd name="T20" fmla="+- 0 6641 4086"/>
                              <a:gd name="T21" fmla="*/ T20 w 5064"/>
                              <a:gd name="T22" fmla="+- 0 2431 2277"/>
                              <a:gd name="T23" fmla="*/ 2431 h 154"/>
                              <a:gd name="T24" fmla="+- 0 5600 4086"/>
                              <a:gd name="T25" fmla="*/ T24 w 5064"/>
                              <a:gd name="T26" fmla="+- 0 2379 2277"/>
                              <a:gd name="T27" fmla="*/ 2379 h 154"/>
                              <a:gd name="T28" fmla="+- 0 6641 4086"/>
                              <a:gd name="T29" fmla="*/ T28 w 5064"/>
                              <a:gd name="T30" fmla="+- 0 2379 2277"/>
                              <a:gd name="T31" fmla="*/ 2379 h 154"/>
                              <a:gd name="T32" fmla="+- 0 7114 4086"/>
                              <a:gd name="T33" fmla="*/ T32 w 5064"/>
                              <a:gd name="T34" fmla="+- 0 2431 2277"/>
                              <a:gd name="T35" fmla="*/ 2431 h 154"/>
                              <a:gd name="T36" fmla="+- 0 8155 4086"/>
                              <a:gd name="T37" fmla="*/ T36 w 5064"/>
                              <a:gd name="T38" fmla="+- 0 2431 2277"/>
                              <a:gd name="T39" fmla="*/ 2431 h 154"/>
                              <a:gd name="T40" fmla="+- 0 7114 4086"/>
                              <a:gd name="T41" fmla="*/ T40 w 5064"/>
                              <a:gd name="T42" fmla="+- 0 2379 2277"/>
                              <a:gd name="T43" fmla="*/ 2379 h 154"/>
                              <a:gd name="T44" fmla="+- 0 8155 4086"/>
                              <a:gd name="T45" fmla="*/ T44 w 5064"/>
                              <a:gd name="T46" fmla="+- 0 2379 2277"/>
                              <a:gd name="T47" fmla="*/ 2379 h 154"/>
                              <a:gd name="T48" fmla="+- 0 8629 4086"/>
                              <a:gd name="T49" fmla="*/ T48 w 5064"/>
                              <a:gd name="T50" fmla="+- 0 2431 2277"/>
                              <a:gd name="T51" fmla="*/ 2431 h 154"/>
                              <a:gd name="T52" fmla="+- 0 9149 4086"/>
                              <a:gd name="T53" fmla="*/ T52 w 5064"/>
                              <a:gd name="T54" fmla="+- 0 2431 2277"/>
                              <a:gd name="T55" fmla="*/ 2431 h 154"/>
                              <a:gd name="T56" fmla="+- 0 8629 4086"/>
                              <a:gd name="T57" fmla="*/ T56 w 5064"/>
                              <a:gd name="T58" fmla="+- 0 2379 2277"/>
                              <a:gd name="T59" fmla="*/ 2379 h 154"/>
                              <a:gd name="T60" fmla="+- 0 9149 4086"/>
                              <a:gd name="T61" fmla="*/ T60 w 5064"/>
                              <a:gd name="T62" fmla="+- 0 2379 2277"/>
                              <a:gd name="T63" fmla="*/ 2379 h 154"/>
                              <a:gd name="T64" fmla="+- 0 4086 4086"/>
                              <a:gd name="T65" fmla="*/ T64 w 5064"/>
                              <a:gd name="T66" fmla="+- 0 2328 2277"/>
                              <a:gd name="T67" fmla="*/ 2328 h 154"/>
                              <a:gd name="T68" fmla="+- 0 9149 4086"/>
                              <a:gd name="T69" fmla="*/ T68 w 5064"/>
                              <a:gd name="T70" fmla="+- 0 2328 2277"/>
                              <a:gd name="T71" fmla="*/ 2328 h 154"/>
                              <a:gd name="T72" fmla="+- 0 4086 4086"/>
                              <a:gd name="T73" fmla="*/ T72 w 5064"/>
                              <a:gd name="T74" fmla="+- 0 2277 2277"/>
                              <a:gd name="T75" fmla="*/ 2277 h 154"/>
                              <a:gd name="T76" fmla="+- 0 9149 4086"/>
                              <a:gd name="T77" fmla="*/ T76 w 5064"/>
                              <a:gd name="T78" fmla="+- 0 2277 2277"/>
                              <a:gd name="T79" fmla="*/ 2277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5064" h="154">
                                <a:moveTo>
                                  <a:pt x="0" y="154"/>
                                </a:moveTo>
                                <a:lnTo>
                                  <a:pt x="1040" y="154"/>
                                </a:lnTo>
                                <a:moveTo>
                                  <a:pt x="0" y="102"/>
                                </a:moveTo>
                                <a:lnTo>
                                  <a:pt x="1040" y="102"/>
                                </a:lnTo>
                                <a:moveTo>
                                  <a:pt x="1514" y="154"/>
                                </a:moveTo>
                                <a:lnTo>
                                  <a:pt x="2555" y="154"/>
                                </a:lnTo>
                                <a:moveTo>
                                  <a:pt x="1514" y="102"/>
                                </a:moveTo>
                                <a:lnTo>
                                  <a:pt x="2555" y="102"/>
                                </a:lnTo>
                                <a:moveTo>
                                  <a:pt x="3028" y="154"/>
                                </a:moveTo>
                                <a:lnTo>
                                  <a:pt x="4069" y="154"/>
                                </a:lnTo>
                                <a:moveTo>
                                  <a:pt x="3028" y="102"/>
                                </a:moveTo>
                                <a:lnTo>
                                  <a:pt x="4069" y="102"/>
                                </a:lnTo>
                                <a:moveTo>
                                  <a:pt x="4543" y="154"/>
                                </a:moveTo>
                                <a:lnTo>
                                  <a:pt x="5063" y="154"/>
                                </a:lnTo>
                                <a:moveTo>
                                  <a:pt x="4543" y="102"/>
                                </a:moveTo>
                                <a:lnTo>
                                  <a:pt x="5063" y="102"/>
                                </a:lnTo>
                                <a:moveTo>
                                  <a:pt x="0" y="51"/>
                                </a:moveTo>
                                <a:lnTo>
                                  <a:pt x="5063" y="51"/>
                                </a:lnTo>
                                <a:moveTo>
                                  <a:pt x="0" y="0"/>
                                </a:moveTo>
                                <a:lnTo>
                                  <a:pt x="506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9" name="Line 658"/>
                        <wps:cNvCnPr>
                          <a:cxnSpLocks/>
                        </wps:cNvCnPr>
                        <wps:spPr bwMode="auto">
                          <a:xfrm>
                            <a:off x="4086" y="2482"/>
                            <a:ext cx="104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50" name="AutoShape 657"/>
                        <wps:cNvSpPr>
                          <a:spLocks/>
                        </wps:cNvSpPr>
                        <wps:spPr bwMode="auto">
                          <a:xfrm>
                            <a:off x="5600" y="2533"/>
                            <a:ext cx="1041" cy="411"/>
                          </a:xfrm>
                          <a:custGeom>
                            <a:avLst/>
                            <a:gdLst>
                              <a:gd name="T0" fmla="+- 0 5600 5600"/>
                              <a:gd name="T1" fmla="*/ T0 w 1041"/>
                              <a:gd name="T2" fmla="+- 0 2944 2533"/>
                              <a:gd name="T3" fmla="*/ 2944 h 411"/>
                              <a:gd name="T4" fmla="+- 0 6641 5600"/>
                              <a:gd name="T5" fmla="*/ T4 w 1041"/>
                              <a:gd name="T6" fmla="+- 0 2944 2533"/>
                              <a:gd name="T7" fmla="*/ 2944 h 411"/>
                              <a:gd name="T8" fmla="+- 0 5600 5600"/>
                              <a:gd name="T9" fmla="*/ T8 w 1041"/>
                              <a:gd name="T10" fmla="+- 0 2893 2533"/>
                              <a:gd name="T11" fmla="*/ 2893 h 411"/>
                              <a:gd name="T12" fmla="+- 0 6641 5600"/>
                              <a:gd name="T13" fmla="*/ T12 w 1041"/>
                              <a:gd name="T14" fmla="+- 0 2893 2533"/>
                              <a:gd name="T15" fmla="*/ 2893 h 411"/>
                              <a:gd name="T16" fmla="+- 0 5600 5600"/>
                              <a:gd name="T17" fmla="*/ T16 w 1041"/>
                              <a:gd name="T18" fmla="+- 0 2841 2533"/>
                              <a:gd name="T19" fmla="*/ 2841 h 411"/>
                              <a:gd name="T20" fmla="+- 0 6641 5600"/>
                              <a:gd name="T21" fmla="*/ T20 w 1041"/>
                              <a:gd name="T22" fmla="+- 0 2841 2533"/>
                              <a:gd name="T23" fmla="*/ 2841 h 411"/>
                              <a:gd name="T24" fmla="+- 0 5600 5600"/>
                              <a:gd name="T25" fmla="*/ T24 w 1041"/>
                              <a:gd name="T26" fmla="+- 0 2790 2533"/>
                              <a:gd name="T27" fmla="*/ 2790 h 411"/>
                              <a:gd name="T28" fmla="+- 0 6641 5600"/>
                              <a:gd name="T29" fmla="*/ T28 w 1041"/>
                              <a:gd name="T30" fmla="+- 0 2790 2533"/>
                              <a:gd name="T31" fmla="*/ 2790 h 411"/>
                              <a:gd name="T32" fmla="+- 0 5600 5600"/>
                              <a:gd name="T33" fmla="*/ T32 w 1041"/>
                              <a:gd name="T34" fmla="+- 0 2687 2533"/>
                              <a:gd name="T35" fmla="*/ 2687 h 411"/>
                              <a:gd name="T36" fmla="+- 0 6641 5600"/>
                              <a:gd name="T37" fmla="*/ T36 w 1041"/>
                              <a:gd name="T38" fmla="+- 0 2687 2533"/>
                              <a:gd name="T39" fmla="*/ 2687 h 411"/>
                              <a:gd name="T40" fmla="+- 0 5600 5600"/>
                              <a:gd name="T41" fmla="*/ T40 w 1041"/>
                              <a:gd name="T42" fmla="+- 0 2636 2533"/>
                              <a:gd name="T43" fmla="*/ 2636 h 411"/>
                              <a:gd name="T44" fmla="+- 0 6641 5600"/>
                              <a:gd name="T45" fmla="*/ T44 w 1041"/>
                              <a:gd name="T46" fmla="+- 0 2636 2533"/>
                              <a:gd name="T47" fmla="*/ 2636 h 411"/>
                              <a:gd name="T48" fmla="+- 0 5600 5600"/>
                              <a:gd name="T49" fmla="*/ T48 w 1041"/>
                              <a:gd name="T50" fmla="+- 0 2585 2533"/>
                              <a:gd name="T51" fmla="*/ 2585 h 411"/>
                              <a:gd name="T52" fmla="+- 0 6641 5600"/>
                              <a:gd name="T53" fmla="*/ T52 w 1041"/>
                              <a:gd name="T54" fmla="+- 0 2585 2533"/>
                              <a:gd name="T55" fmla="*/ 2585 h 411"/>
                              <a:gd name="T56" fmla="+- 0 5600 5600"/>
                              <a:gd name="T57" fmla="*/ T56 w 1041"/>
                              <a:gd name="T58" fmla="+- 0 2533 2533"/>
                              <a:gd name="T59" fmla="*/ 2533 h 411"/>
                              <a:gd name="T60" fmla="+- 0 6641 5600"/>
                              <a:gd name="T61" fmla="*/ T60 w 1041"/>
                              <a:gd name="T62" fmla="+- 0 2533 2533"/>
                              <a:gd name="T63" fmla="*/ 2533 h 4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041" h="411">
                                <a:moveTo>
                                  <a:pt x="0" y="411"/>
                                </a:moveTo>
                                <a:lnTo>
                                  <a:pt x="1041" y="411"/>
                                </a:lnTo>
                                <a:moveTo>
                                  <a:pt x="0" y="360"/>
                                </a:moveTo>
                                <a:lnTo>
                                  <a:pt x="1041" y="360"/>
                                </a:lnTo>
                                <a:moveTo>
                                  <a:pt x="0" y="308"/>
                                </a:moveTo>
                                <a:lnTo>
                                  <a:pt x="1041" y="308"/>
                                </a:lnTo>
                                <a:moveTo>
                                  <a:pt x="0" y="257"/>
                                </a:moveTo>
                                <a:lnTo>
                                  <a:pt x="1041" y="257"/>
                                </a:lnTo>
                                <a:moveTo>
                                  <a:pt x="0" y="154"/>
                                </a:moveTo>
                                <a:lnTo>
                                  <a:pt x="1041" y="154"/>
                                </a:lnTo>
                                <a:moveTo>
                                  <a:pt x="0" y="103"/>
                                </a:moveTo>
                                <a:lnTo>
                                  <a:pt x="1041" y="103"/>
                                </a:lnTo>
                                <a:moveTo>
                                  <a:pt x="0" y="52"/>
                                </a:moveTo>
                                <a:lnTo>
                                  <a:pt x="1041" y="52"/>
                                </a:lnTo>
                                <a:moveTo>
                                  <a:pt x="0" y="0"/>
                                </a:moveTo>
                                <a:lnTo>
                                  <a:pt x="104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1" name="AutoShape 656"/>
                        <wps:cNvSpPr>
                          <a:spLocks/>
                        </wps:cNvSpPr>
                        <wps:spPr bwMode="auto">
                          <a:xfrm>
                            <a:off x="5600" y="2482"/>
                            <a:ext cx="1041" cy="257"/>
                          </a:xfrm>
                          <a:custGeom>
                            <a:avLst/>
                            <a:gdLst>
                              <a:gd name="T0" fmla="+- 0 5600 5600"/>
                              <a:gd name="T1" fmla="*/ T0 w 1041"/>
                              <a:gd name="T2" fmla="+- 0 2739 2482"/>
                              <a:gd name="T3" fmla="*/ 2739 h 257"/>
                              <a:gd name="T4" fmla="+- 0 6641 5600"/>
                              <a:gd name="T5" fmla="*/ T4 w 1041"/>
                              <a:gd name="T6" fmla="+- 0 2739 2482"/>
                              <a:gd name="T7" fmla="*/ 2739 h 257"/>
                              <a:gd name="T8" fmla="+- 0 5600 5600"/>
                              <a:gd name="T9" fmla="*/ T8 w 1041"/>
                              <a:gd name="T10" fmla="+- 0 2482 2482"/>
                              <a:gd name="T11" fmla="*/ 2482 h 257"/>
                              <a:gd name="T12" fmla="+- 0 6641 5600"/>
                              <a:gd name="T13" fmla="*/ T12 w 1041"/>
                              <a:gd name="T14" fmla="+- 0 2482 2482"/>
                              <a:gd name="T15" fmla="*/ 2482 h 257"/>
                            </a:gdLst>
                            <a:ahLst/>
                            <a:cxnLst>
                              <a:cxn ang="0">
                                <a:pos x="T1" y="T3"/>
                              </a:cxn>
                              <a:cxn ang="0">
                                <a:pos x="T5" y="T7"/>
                              </a:cxn>
                              <a:cxn ang="0">
                                <a:pos x="T9" y="T11"/>
                              </a:cxn>
                              <a:cxn ang="0">
                                <a:pos x="T13" y="T15"/>
                              </a:cxn>
                            </a:cxnLst>
                            <a:rect l="0" t="0" r="r" b="b"/>
                            <a:pathLst>
                              <a:path w="1041" h="257">
                                <a:moveTo>
                                  <a:pt x="0" y="257"/>
                                </a:moveTo>
                                <a:lnTo>
                                  <a:pt x="1041" y="257"/>
                                </a:lnTo>
                                <a:moveTo>
                                  <a:pt x="0" y="0"/>
                                </a:moveTo>
                                <a:lnTo>
                                  <a:pt x="1041" y="0"/>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2" name="AutoShape 655"/>
                        <wps:cNvSpPr>
                          <a:spLocks/>
                        </wps:cNvSpPr>
                        <wps:spPr bwMode="auto">
                          <a:xfrm>
                            <a:off x="7114" y="2533"/>
                            <a:ext cx="1041" cy="411"/>
                          </a:xfrm>
                          <a:custGeom>
                            <a:avLst/>
                            <a:gdLst>
                              <a:gd name="T0" fmla="+- 0 7114 7114"/>
                              <a:gd name="T1" fmla="*/ T0 w 1041"/>
                              <a:gd name="T2" fmla="+- 0 2944 2533"/>
                              <a:gd name="T3" fmla="*/ 2944 h 411"/>
                              <a:gd name="T4" fmla="+- 0 8155 7114"/>
                              <a:gd name="T5" fmla="*/ T4 w 1041"/>
                              <a:gd name="T6" fmla="+- 0 2944 2533"/>
                              <a:gd name="T7" fmla="*/ 2944 h 411"/>
                              <a:gd name="T8" fmla="+- 0 7114 7114"/>
                              <a:gd name="T9" fmla="*/ T8 w 1041"/>
                              <a:gd name="T10" fmla="+- 0 2893 2533"/>
                              <a:gd name="T11" fmla="*/ 2893 h 411"/>
                              <a:gd name="T12" fmla="+- 0 8155 7114"/>
                              <a:gd name="T13" fmla="*/ T12 w 1041"/>
                              <a:gd name="T14" fmla="+- 0 2893 2533"/>
                              <a:gd name="T15" fmla="*/ 2893 h 411"/>
                              <a:gd name="T16" fmla="+- 0 7114 7114"/>
                              <a:gd name="T17" fmla="*/ T16 w 1041"/>
                              <a:gd name="T18" fmla="+- 0 2841 2533"/>
                              <a:gd name="T19" fmla="*/ 2841 h 411"/>
                              <a:gd name="T20" fmla="+- 0 8155 7114"/>
                              <a:gd name="T21" fmla="*/ T20 w 1041"/>
                              <a:gd name="T22" fmla="+- 0 2841 2533"/>
                              <a:gd name="T23" fmla="*/ 2841 h 411"/>
                              <a:gd name="T24" fmla="+- 0 7114 7114"/>
                              <a:gd name="T25" fmla="*/ T24 w 1041"/>
                              <a:gd name="T26" fmla="+- 0 2790 2533"/>
                              <a:gd name="T27" fmla="*/ 2790 h 411"/>
                              <a:gd name="T28" fmla="+- 0 8155 7114"/>
                              <a:gd name="T29" fmla="*/ T28 w 1041"/>
                              <a:gd name="T30" fmla="+- 0 2790 2533"/>
                              <a:gd name="T31" fmla="*/ 2790 h 411"/>
                              <a:gd name="T32" fmla="+- 0 7114 7114"/>
                              <a:gd name="T33" fmla="*/ T32 w 1041"/>
                              <a:gd name="T34" fmla="+- 0 2687 2533"/>
                              <a:gd name="T35" fmla="*/ 2687 h 411"/>
                              <a:gd name="T36" fmla="+- 0 8155 7114"/>
                              <a:gd name="T37" fmla="*/ T36 w 1041"/>
                              <a:gd name="T38" fmla="+- 0 2687 2533"/>
                              <a:gd name="T39" fmla="*/ 2687 h 411"/>
                              <a:gd name="T40" fmla="+- 0 7114 7114"/>
                              <a:gd name="T41" fmla="*/ T40 w 1041"/>
                              <a:gd name="T42" fmla="+- 0 2636 2533"/>
                              <a:gd name="T43" fmla="*/ 2636 h 411"/>
                              <a:gd name="T44" fmla="+- 0 8155 7114"/>
                              <a:gd name="T45" fmla="*/ T44 w 1041"/>
                              <a:gd name="T46" fmla="+- 0 2636 2533"/>
                              <a:gd name="T47" fmla="*/ 2636 h 411"/>
                              <a:gd name="T48" fmla="+- 0 7114 7114"/>
                              <a:gd name="T49" fmla="*/ T48 w 1041"/>
                              <a:gd name="T50" fmla="+- 0 2585 2533"/>
                              <a:gd name="T51" fmla="*/ 2585 h 411"/>
                              <a:gd name="T52" fmla="+- 0 8155 7114"/>
                              <a:gd name="T53" fmla="*/ T52 w 1041"/>
                              <a:gd name="T54" fmla="+- 0 2585 2533"/>
                              <a:gd name="T55" fmla="*/ 2585 h 411"/>
                              <a:gd name="T56" fmla="+- 0 7114 7114"/>
                              <a:gd name="T57" fmla="*/ T56 w 1041"/>
                              <a:gd name="T58" fmla="+- 0 2533 2533"/>
                              <a:gd name="T59" fmla="*/ 2533 h 411"/>
                              <a:gd name="T60" fmla="+- 0 8155 7114"/>
                              <a:gd name="T61" fmla="*/ T60 w 1041"/>
                              <a:gd name="T62" fmla="+- 0 2533 2533"/>
                              <a:gd name="T63" fmla="*/ 2533 h 4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041" h="411">
                                <a:moveTo>
                                  <a:pt x="0" y="411"/>
                                </a:moveTo>
                                <a:lnTo>
                                  <a:pt x="1041" y="411"/>
                                </a:lnTo>
                                <a:moveTo>
                                  <a:pt x="0" y="360"/>
                                </a:moveTo>
                                <a:lnTo>
                                  <a:pt x="1041" y="360"/>
                                </a:lnTo>
                                <a:moveTo>
                                  <a:pt x="0" y="308"/>
                                </a:moveTo>
                                <a:lnTo>
                                  <a:pt x="1041" y="308"/>
                                </a:lnTo>
                                <a:moveTo>
                                  <a:pt x="0" y="257"/>
                                </a:moveTo>
                                <a:lnTo>
                                  <a:pt x="1041" y="257"/>
                                </a:lnTo>
                                <a:moveTo>
                                  <a:pt x="0" y="154"/>
                                </a:moveTo>
                                <a:lnTo>
                                  <a:pt x="1041" y="154"/>
                                </a:lnTo>
                                <a:moveTo>
                                  <a:pt x="0" y="103"/>
                                </a:moveTo>
                                <a:lnTo>
                                  <a:pt x="1041" y="103"/>
                                </a:lnTo>
                                <a:moveTo>
                                  <a:pt x="0" y="52"/>
                                </a:moveTo>
                                <a:lnTo>
                                  <a:pt x="1041" y="52"/>
                                </a:lnTo>
                                <a:moveTo>
                                  <a:pt x="0" y="0"/>
                                </a:moveTo>
                                <a:lnTo>
                                  <a:pt x="104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3" name="AutoShape 654"/>
                        <wps:cNvSpPr>
                          <a:spLocks/>
                        </wps:cNvSpPr>
                        <wps:spPr bwMode="auto">
                          <a:xfrm>
                            <a:off x="7114" y="2482"/>
                            <a:ext cx="1041" cy="257"/>
                          </a:xfrm>
                          <a:custGeom>
                            <a:avLst/>
                            <a:gdLst>
                              <a:gd name="T0" fmla="+- 0 7114 7114"/>
                              <a:gd name="T1" fmla="*/ T0 w 1041"/>
                              <a:gd name="T2" fmla="+- 0 2739 2482"/>
                              <a:gd name="T3" fmla="*/ 2739 h 257"/>
                              <a:gd name="T4" fmla="+- 0 8155 7114"/>
                              <a:gd name="T5" fmla="*/ T4 w 1041"/>
                              <a:gd name="T6" fmla="+- 0 2739 2482"/>
                              <a:gd name="T7" fmla="*/ 2739 h 257"/>
                              <a:gd name="T8" fmla="+- 0 7114 7114"/>
                              <a:gd name="T9" fmla="*/ T8 w 1041"/>
                              <a:gd name="T10" fmla="+- 0 2482 2482"/>
                              <a:gd name="T11" fmla="*/ 2482 h 257"/>
                              <a:gd name="T12" fmla="+- 0 8155 7114"/>
                              <a:gd name="T13" fmla="*/ T12 w 1041"/>
                              <a:gd name="T14" fmla="+- 0 2482 2482"/>
                              <a:gd name="T15" fmla="*/ 2482 h 257"/>
                            </a:gdLst>
                            <a:ahLst/>
                            <a:cxnLst>
                              <a:cxn ang="0">
                                <a:pos x="T1" y="T3"/>
                              </a:cxn>
                              <a:cxn ang="0">
                                <a:pos x="T5" y="T7"/>
                              </a:cxn>
                              <a:cxn ang="0">
                                <a:pos x="T9" y="T11"/>
                              </a:cxn>
                              <a:cxn ang="0">
                                <a:pos x="T13" y="T15"/>
                              </a:cxn>
                            </a:cxnLst>
                            <a:rect l="0" t="0" r="r" b="b"/>
                            <a:pathLst>
                              <a:path w="1041" h="257">
                                <a:moveTo>
                                  <a:pt x="0" y="257"/>
                                </a:moveTo>
                                <a:lnTo>
                                  <a:pt x="1041" y="257"/>
                                </a:lnTo>
                                <a:moveTo>
                                  <a:pt x="0" y="0"/>
                                </a:moveTo>
                                <a:lnTo>
                                  <a:pt x="1041" y="0"/>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4" name="AutoShape 653"/>
                        <wps:cNvSpPr>
                          <a:spLocks/>
                        </wps:cNvSpPr>
                        <wps:spPr bwMode="auto">
                          <a:xfrm>
                            <a:off x="8628" y="2533"/>
                            <a:ext cx="521" cy="411"/>
                          </a:xfrm>
                          <a:custGeom>
                            <a:avLst/>
                            <a:gdLst>
                              <a:gd name="T0" fmla="+- 0 8629 8629"/>
                              <a:gd name="T1" fmla="*/ T0 w 521"/>
                              <a:gd name="T2" fmla="+- 0 2944 2533"/>
                              <a:gd name="T3" fmla="*/ 2944 h 411"/>
                              <a:gd name="T4" fmla="+- 0 9149 8629"/>
                              <a:gd name="T5" fmla="*/ T4 w 521"/>
                              <a:gd name="T6" fmla="+- 0 2944 2533"/>
                              <a:gd name="T7" fmla="*/ 2944 h 411"/>
                              <a:gd name="T8" fmla="+- 0 8629 8629"/>
                              <a:gd name="T9" fmla="*/ T8 w 521"/>
                              <a:gd name="T10" fmla="+- 0 2893 2533"/>
                              <a:gd name="T11" fmla="*/ 2893 h 411"/>
                              <a:gd name="T12" fmla="+- 0 9149 8629"/>
                              <a:gd name="T13" fmla="*/ T12 w 521"/>
                              <a:gd name="T14" fmla="+- 0 2893 2533"/>
                              <a:gd name="T15" fmla="*/ 2893 h 411"/>
                              <a:gd name="T16" fmla="+- 0 8629 8629"/>
                              <a:gd name="T17" fmla="*/ T16 w 521"/>
                              <a:gd name="T18" fmla="+- 0 2841 2533"/>
                              <a:gd name="T19" fmla="*/ 2841 h 411"/>
                              <a:gd name="T20" fmla="+- 0 9149 8629"/>
                              <a:gd name="T21" fmla="*/ T20 w 521"/>
                              <a:gd name="T22" fmla="+- 0 2841 2533"/>
                              <a:gd name="T23" fmla="*/ 2841 h 411"/>
                              <a:gd name="T24" fmla="+- 0 8629 8629"/>
                              <a:gd name="T25" fmla="*/ T24 w 521"/>
                              <a:gd name="T26" fmla="+- 0 2790 2533"/>
                              <a:gd name="T27" fmla="*/ 2790 h 411"/>
                              <a:gd name="T28" fmla="+- 0 9149 8629"/>
                              <a:gd name="T29" fmla="*/ T28 w 521"/>
                              <a:gd name="T30" fmla="+- 0 2790 2533"/>
                              <a:gd name="T31" fmla="*/ 2790 h 411"/>
                              <a:gd name="T32" fmla="+- 0 8629 8629"/>
                              <a:gd name="T33" fmla="*/ T32 w 521"/>
                              <a:gd name="T34" fmla="+- 0 2687 2533"/>
                              <a:gd name="T35" fmla="*/ 2687 h 411"/>
                              <a:gd name="T36" fmla="+- 0 9149 8629"/>
                              <a:gd name="T37" fmla="*/ T36 w 521"/>
                              <a:gd name="T38" fmla="+- 0 2687 2533"/>
                              <a:gd name="T39" fmla="*/ 2687 h 411"/>
                              <a:gd name="T40" fmla="+- 0 8629 8629"/>
                              <a:gd name="T41" fmla="*/ T40 w 521"/>
                              <a:gd name="T42" fmla="+- 0 2636 2533"/>
                              <a:gd name="T43" fmla="*/ 2636 h 411"/>
                              <a:gd name="T44" fmla="+- 0 9149 8629"/>
                              <a:gd name="T45" fmla="*/ T44 w 521"/>
                              <a:gd name="T46" fmla="+- 0 2636 2533"/>
                              <a:gd name="T47" fmla="*/ 2636 h 411"/>
                              <a:gd name="T48" fmla="+- 0 8629 8629"/>
                              <a:gd name="T49" fmla="*/ T48 w 521"/>
                              <a:gd name="T50" fmla="+- 0 2585 2533"/>
                              <a:gd name="T51" fmla="*/ 2585 h 411"/>
                              <a:gd name="T52" fmla="+- 0 9149 8629"/>
                              <a:gd name="T53" fmla="*/ T52 w 521"/>
                              <a:gd name="T54" fmla="+- 0 2585 2533"/>
                              <a:gd name="T55" fmla="*/ 2585 h 411"/>
                              <a:gd name="T56" fmla="+- 0 8629 8629"/>
                              <a:gd name="T57" fmla="*/ T56 w 521"/>
                              <a:gd name="T58" fmla="+- 0 2533 2533"/>
                              <a:gd name="T59" fmla="*/ 2533 h 411"/>
                              <a:gd name="T60" fmla="+- 0 9149 8629"/>
                              <a:gd name="T61" fmla="*/ T60 w 521"/>
                              <a:gd name="T62" fmla="+- 0 2533 2533"/>
                              <a:gd name="T63" fmla="*/ 2533 h 4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21" h="411">
                                <a:moveTo>
                                  <a:pt x="0" y="411"/>
                                </a:moveTo>
                                <a:lnTo>
                                  <a:pt x="520" y="411"/>
                                </a:lnTo>
                                <a:moveTo>
                                  <a:pt x="0" y="360"/>
                                </a:moveTo>
                                <a:lnTo>
                                  <a:pt x="520" y="360"/>
                                </a:lnTo>
                                <a:moveTo>
                                  <a:pt x="0" y="308"/>
                                </a:moveTo>
                                <a:lnTo>
                                  <a:pt x="520" y="308"/>
                                </a:lnTo>
                                <a:moveTo>
                                  <a:pt x="0" y="257"/>
                                </a:moveTo>
                                <a:lnTo>
                                  <a:pt x="520" y="257"/>
                                </a:lnTo>
                                <a:moveTo>
                                  <a:pt x="0" y="154"/>
                                </a:moveTo>
                                <a:lnTo>
                                  <a:pt x="520" y="154"/>
                                </a:lnTo>
                                <a:moveTo>
                                  <a:pt x="0" y="103"/>
                                </a:moveTo>
                                <a:lnTo>
                                  <a:pt x="520" y="103"/>
                                </a:lnTo>
                                <a:moveTo>
                                  <a:pt x="0" y="52"/>
                                </a:moveTo>
                                <a:lnTo>
                                  <a:pt x="520" y="52"/>
                                </a:lnTo>
                                <a:moveTo>
                                  <a:pt x="0" y="0"/>
                                </a:moveTo>
                                <a:lnTo>
                                  <a:pt x="52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5" name="AutoShape 652"/>
                        <wps:cNvSpPr>
                          <a:spLocks/>
                        </wps:cNvSpPr>
                        <wps:spPr bwMode="auto">
                          <a:xfrm>
                            <a:off x="8628" y="2482"/>
                            <a:ext cx="521" cy="257"/>
                          </a:xfrm>
                          <a:custGeom>
                            <a:avLst/>
                            <a:gdLst>
                              <a:gd name="T0" fmla="+- 0 8629 8629"/>
                              <a:gd name="T1" fmla="*/ T0 w 521"/>
                              <a:gd name="T2" fmla="+- 0 2739 2482"/>
                              <a:gd name="T3" fmla="*/ 2739 h 257"/>
                              <a:gd name="T4" fmla="+- 0 9149 8629"/>
                              <a:gd name="T5" fmla="*/ T4 w 521"/>
                              <a:gd name="T6" fmla="+- 0 2739 2482"/>
                              <a:gd name="T7" fmla="*/ 2739 h 257"/>
                              <a:gd name="T8" fmla="+- 0 8629 8629"/>
                              <a:gd name="T9" fmla="*/ T8 w 521"/>
                              <a:gd name="T10" fmla="+- 0 2482 2482"/>
                              <a:gd name="T11" fmla="*/ 2482 h 257"/>
                              <a:gd name="T12" fmla="+- 0 9149 8629"/>
                              <a:gd name="T13" fmla="*/ T12 w 521"/>
                              <a:gd name="T14" fmla="+- 0 2482 2482"/>
                              <a:gd name="T15" fmla="*/ 2482 h 257"/>
                            </a:gdLst>
                            <a:ahLst/>
                            <a:cxnLst>
                              <a:cxn ang="0">
                                <a:pos x="T1" y="T3"/>
                              </a:cxn>
                              <a:cxn ang="0">
                                <a:pos x="T5" y="T7"/>
                              </a:cxn>
                              <a:cxn ang="0">
                                <a:pos x="T9" y="T11"/>
                              </a:cxn>
                              <a:cxn ang="0">
                                <a:pos x="T13" y="T15"/>
                              </a:cxn>
                            </a:cxnLst>
                            <a:rect l="0" t="0" r="r" b="b"/>
                            <a:pathLst>
                              <a:path w="521" h="257">
                                <a:moveTo>
                                  <a:pt x="0" y="257"/>
                                </a:moveTo>
                                <a:lnTo>
                                  <a:pt x="520" y="257"/>
                                </a:lnTo>
                                <a:moveTo>
                                  <a:pt x="0" y="0"/>
                                </a:moveTo>
                                <a:lnTo>
                                  <a:pt x="520" y="0"/>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6" name="AutoShape 651"/>
                        <wps:cNvSpPr>
                          <a:spLocks/>
                        </wps:cNvSpPr>
                        <wps:spPr bwMode="auto">
                          <a:xfrm>
                            <a:off x="4085" y="2020"/>
                            <a:ext cx="5064" cy="154"/>
                          </a:xfrm>
                          <a:custGeom>
                            <a:avLst/>
                            <a:gdLst>
                              <a:gd name="T0" fmla="+- 0 4086 4086"/>
                              <a:gd name="T1" fmla="*/ T0 w 5064"/>
                              <a:gd name="T2" fmla="+- 0 2174 2020"/>
                              <a:gd name="T3" fmla="*/ 2174 h 154"/>
                              <a:gd name="T4" fmla="+- 0 9149 4086"/>
                              <a:gd name="T5" fmla="*/ T4 w 5064"/>
                              <a:gd name="T6" fmla="+- 0 2174 2020"/>
                              <a:gd name="T7" fmla="*/ 2174 h 154"/>
                              <a:gd name="T8" fmla="+- 0 4086 4086"/>
                              <a:gd name="T9" fmla="*/ T8 w 5064"/>
                              <a:gd name="T10" fmla="+- 0 2123 2020"/>
                              <a:gd name="T11" fmla="*/ 2123 h 154"/>
                              <a:gd name="T12" fmla="+- 0 9149 4086"/>
                              <a:gd name="T13" fmla="*/ T12 w 5064"/>
                              <a:gd name="T14" fmla="+- 0 2123 2020"/>
                              <a:gd name="T15" fmla="*/ 2123 h 154"/>
                              <a:gd name="T16" fmla="+- 0 4086 4086"/>
                              <a:gd name="T17" fmla="*/ T16 w 5064"/>
                              <a:gd name="T18" fmla="+- 0 2071 2020"/>
                              <a:gd name="T19" fmla="*/ 2071 h 154"/>
                              <a:gd name="T20" fmla="+- 0 9149 4086"/>
                              <a:gd name="T21" fmla="*/ T20 w 5064"/>
                              <a:gd name="T22" fmla="+- 0 2071 2020"/>
                              <a:gd name="T23" fmla="*/ 2071 h 154"/>
                              <a:gd name="T24" fmla="+- 0 4086 4086"/>
                              <a:gd name="T25" fmla="*/ T24 w 5064"/>
                              <a:gd name="T26" fmla="+- 0 2020 2020"/>
                              <a:gd name="T27" fmla="*/ 2020 h 154"/>
                              <a:gd name="T28" fmla="+- 0 9149 4086"/>
                              <a:gd name="T29" fmla="*/ T28 w 5064"/>
                              <a:gd name="T30" fmla="+- 0 2020 2020"/>
                              <a:gd name="T31" fmla="*/ 2020 h 15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064" h="154">
                                <a:moveTo>
                                  <a:pt x="0" y="154"/>
                                </a:moveTo>
                                <a:lnTo>
                                  <a:pt x="5063" y="154"/>
                                </a:lnTo>
                                <a:moveTo>
                                  <a:pt x="0" y="103"/>
                                </a:moveTo>
                                <a:lnTo>
                                  <a:pt x="5063" y="103"/>
                                </a:lnTo>
                                <a:moveTo>
                                  <a:pt x="0" y="51"/>
                                </a:moveTo>
                                <a:lnTo>
                                  <a:pt x="5063" y="51"/>
                                </a:lnTo>
                                <a:moveTo>
                                  <a:pt x="0" y="0"/>
                                </a:moveTo>
                                <a:lnTo>
                                  <a:pt x="506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7" name="Line 650"/>
                        <wps:cNvCnPr>
                          <a:cxnSpLocks/>
                        </wps:cNvCnPr>
                        <wps:spPr bwMode="auto">
                          <a:xfrm>
                            <a:off x="4086" y="2225"/>
                            <a:ext cx="5063"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58" name="AutoShape 649"/>
                        <wps:cNvSpPr>
                          <a:spLocks/>
                        </wps:cNvSpPr>
                        <wps:spPr bwMode="auto">
                          <a:xfrm>
                            <a:off x="4085" y="1765"/>
                            <a:ext cx="5064" cy="154"/>
                          </a:xfrm>
                          <a:custGeom>
                            <a:avLst/>
                            <a:gdLst>
                              <a:gd name="T0" fmla="+- 0 4086 4086"/>
                              <a:gd name="T1" fmla="*/ T0 w 5064"/>
                              <a:gd name="T2" fmla="+- 0 1920 1766"/>
                              <a:gd name="T3" fmla="*/ 1920 h 154"/>
                              <a:gd name="T4" fmla="+- 0 9149 4086"/>
                              <a:gd name="T5" fmla="*/ T4 w 5064"/>
                              <a:gd name="T6" fmla="+- 0 1920 1766"/>
                              <a:gd name="T7" fmla="*/ 1920 h 154"/>
                              <a:gd name="T8" fmla="+- 0 4086 4086"/>
                              <a:gd name="T9" fmla="*/ T8 w 5064"/>
                              <a:gd name="T10" fmla="+- 0 1868 1766"/>
                              <a:gd name="T11" fmla="*/ 1868 h 154"/>
                              <a:gd name="T12" fmla="+- 0 9149 4086"/>
                              <a:gd name="T13" fmla="*/ T12 w 5064"/>
                              <a:gd name="T14" fmla="+- 0 1868 1766"/>
                              <a:gd name="T15" fmla="*/ 1868 h 154"/>
                              <a:gd name="T16" fmla="+- 0 4086 4086"/>
                              <a:gd name="T17" fmla="*/ T16 w 5064"/>
                              <a:gd name="T18" fmla="+- 0 1817 1766"/>
                              <a:gd name="T19" fmla="*/ 1817 h 154"/>
                              <a:gd name="T20" fmla="+- 0 9149 4086"/>
                              <a:gd name="T21" fmla="*/ T20 w 5064"/>
                              <a:gd name="T22" fmla="+- 0 1817 1766"/>
                              <a:gd name="T23" fmla="*/ 1817 h 154"/>
                              <a:gd name="T24" fmla="+- 0 4086 4086"/>
                              <a:gd name="T25" fmla="*/ T24 w 5064"/>
                              <a:gd name="T26" fmla="+- 0 1766 1766"/>
                              <a:gd name="T27" fmla="*/ 1766 h 154"/>
                              <a:gd name="T28" fmla="+- 0 9149 4086"/>
                              <a:gd name="T29" fmla="*/ T28 w 5064"/>
                              <a:gd name="T30" fmla="+- 0 1766 1766"/>
                              <a:gd name="T31" fmla="*/ 1766 h 15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064" h="154">
                                <a:moveTo>
                                  <a:pt x="0" y="154"/>
                                </a:moveTo>
                                <a:lnTo>
                                  <a:pt x="5063" y="154"/>
                                </a:lnTo>
                                <a:moveTo>
                                  <a:pt x="0" y="102"/>
                                </a:moveTo>
                                <a:lnTo>
                                  <a:pt x="5063" y="102"/>
                                </a:lnTo>
                                <a:moveTo>
                                  <a:pt x="0" y="51"/>
                                </a:moveTo>
                                <a:lnTo>
                                  <a:pt x="5063" y="51"/>
                                </a:lnTo>
                                <a:moveTo>
                                  <a:pt x="0" y="0"/>
                                </a:moveTo>
                                <a:lnTo>
                                  <a:pt x="506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9" name="Line 648"/>
                        <wps:cNvCnPr>
                          <a:cxnSpLocks/>
                        </wps:cNvCnPr>
                        <wps:spPr bwMode="auto">
                          <a:xfrm>
                            <a:off x="4086" y="1969"/>
                            <a:ext cx="5063"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60" name="AutoShape 647"/>
                        <wps:cNvSpPr>
                          <a:spLocks/>
                        </wps:cNvSpPr>
                        <wps:spPr bwMode="auto">
                          <a:xfrm>
                            <a:off x="4085" y="1509"/>
                            <a:ext cx="5064" cy="154"/>
                          </a:xfrm>
                          <a:custGeom>
                            <a:avLst/>
                            <a:gdLst>
                              <a:gd name="T0" fmla="+- 0 4086 4086"/>
                              <a:gd name="T1" fmla="*/ T0 w 5064"/>
                              <a:gd name="T2" fmla="+- 0 1663 1509"/>
                              <a:gd name="T3" fmla="*/ 1663 h 154"/>
                              <a:gd name="T4" fmla="+- 0 9149 4086"/>
                              <a:gd name="T5" fmla="*/ T4 w 5064"/>
                              <a:gd name="T6" fmla="+- 0 1663 1509"/>
                              <a:gd name="T7" fmla="*/ 1663 h 154"/>
                              <a:gd name="T8" fmla="+- 0 4086 4086"/>
                              <a:gd name="T9" fmla="*/ T8 w 5064"/>
                              <a:gd name="T10" fmla="+- 0 1612 1509"/>
                              <a:gd name="T11" fmla="*/ 1612 h 154"/>
                              <a:gd name="T12" fmla="+- 0 9149 4086"/>
                              <a:gd name="T13" fmla="*/ T12 w 5064"/>
                              <a:gd name="T14" fmla="+- 0 1612 1509"/>
                              <a:gd name="T15" fmla="*/ 1612 h 154"/>
                              <a:gd name="T16" fmla="+- 0 4086 4086"/>
                              <a:gd name="T17" fmla="*/ T16 w 5064"/>
                              <a:gd name="T18" fmla="+- 0 1560 1509"/>
                              <a:gd name="T19" fmla="*/ 1560 h 154"/>
                              <a:gd name="T20" fmla="+- 0 9149 4086"/>
                              <a:gd name="T21" fmla="*/ T20 w 5064"/>
                              <a:gd name="T22" fmla="+- 0 1560 1509"/>
                              <a:gd name="T23" fmla="*/ 1560 h 154"/>
                              <a:gd name="T24" fmla="+- 0 4086 4086"/>
                              <a:gd name="T25" fmla="*/ T24 w 5064"/>
                              <a:gd name="T26" fmla="+- 0 1509 1509"/>
                              <a:gd name="T27" fmla="*/ 1509 h 154"/>
                              <a:gd name="T28" fmla="+- 0 9149 4086"/>
                              <a:gd name="T29" fmla="*/ T28 w 5064"/>
                              <a:gd name="T30" fmla="+- 0 1509 1509"/>
                              <a:gd name="T31" fmla="*/ 1509 h 15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064" h="154">
                                <a:moveTo>
                                  <a:pt x="0" y="154"/>
                                </a:moveTo>
                                <a:lnTo>
                                  <a:pt x="5063" y="154"/>
                                </a:lnTo>
                                <a:moveTo>
                                  <a:pt x="0" y="103"/>
                                </a:moveTo>
                                <a:lnTo>
                                  <a:pt x="5063" y="103"/>
                                </a:lnTo>
                                <a:moveTo>
                                  <a:pt x="0" y="51"/>
                                </a:moveTo>
                                <a:lnTo>
                                  <a:pt x="5063" y="51"/>
                                </a:lnTo>
                                <a:moveTo>
                                  <a:pt x="0" y="0"/>
                                </a:moveTo>
                                <a:lnTo>
                                  <a:pt x="506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1" name="Line 646"/>
                        <wps:cNvCnPr>
                          <a:cxnSpLocks/>
                        </wps:cNvCnPr>
                        <wps:spPr bwMode="auto">
                          <a:xfrm>
                            <a:off x="4086" y="1714"/>
                            <a:ext cx="5063"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62" name="AutoShape 645"/>
                        <wps:cNvSpPr>
                          <a:spLocks/>
                        </wps:cNvSpPr>
                        <wps:spPr bwMode="auto">
                          <a:xfrm>
                            <a:off x="4085" y="1252"/>
                            <a:ext cx="5064" cy="154"/>
                          </a:xfrm>
                          <a:custGeom>
                            <a:avLst/>
                            <a:gdLst>
                              <a:gd name="T0" fmla="+- 0 4086 4086"/>
                              <a:gd name="T1" fmla="*/ T0 w 5064"/>
                              <a:gd name="T2" fmla="+- 0 1406 1252"/>
                              <a:gd name="T3" fmla="*/ 1406 h 154"/>
                              <a:gd name="T4" fmla="+- 0 9149 4086"/>
                              <a:gd name="T5" fmla="*/ T4 w 5064"/>
                              <a:gd name="T6" fmla="+- 0 1406 1252"/>
                              <a:gd name="T7" fmla="*/ 1406 h 154"/>
                              <a:gd name="T8" fmla="+- 0 4086 4086"/>
                              <a:gd name="T9" fmla="*/ T8 w 5064"/>
                              <a:gd name="T10" fmla="+- 0 1355 1252"/>
                              <a:gd name="T11" fmla="*/ 1355 h 154"/>
                              <a:gd name="T12" fmla="+- 0 9149 4086"/>
                              <a:gd name="T13" fmla="*/ T12 w 5064"/>
                              <a:gd name="T14" fmla="+- 0 1355 1252"/>
                              <a:gd name="T15" fmla="*/ 1355 h 154"/>
                              <a:gd name="T16" fmla="+- 0 4086 4086"/>
                              <a:gd name="T17" fmla="*/ T16 w 5064"/>
                              <a:gd name="T18" fmla="+- 0 1304 1252"/>
                              <a:gd name="T19" fmla="*/ 1304 h 154"/>
                              <a:gd name="T20" fmla="+- 0 9149 4086"/>
                              <a:gd name="T21" fmla="*/ T20 w 5064"/>
                              <a:gd name="T22" fmla="+- 0 1304 1252"/>
                              <a:gd name="T23" fmla="*/ 1304 h 154"/>
                              <a:gd name="T24" fmla="+- 0 4086 4086"/>
                              <a:gd name="T25" fmla="*/ T24 w 5064"/>
                              <a:gd name="T26" fmla="+- 0 1252 1252"/>
                              <a:gd name="T27" fmla="*/ 1252 h 154"/>
                              <a:gd name="T28" fmla="+- 0 9149 4086"/>
                              <a:gd name="T29" fmla="*/ T28 w 5064"/>
                              <a:gd name="T30" fmla="+- 0 1252 1252"/>
                              <a:gd name="T31" fmla="*/ 1252 h 15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064" h="154">
                                <a:moveTo>
                                  <a:pt x="0" y="154"/>
                                </a:moveTo>
                                <a:lnTo>
                                  <a:pt x="5063" y="154"/>
                                </a:lnTo>
                                <a:moveTo>
                                  <a:pt x="0" y="103"/>
                                </a:moveTo>
                                <a:lnTo>
                                  <a:pt x="5063" y="103"/>
                                </a:lnTo>
                                <a:moveTo>
                                  <a:pt x="0" y="52"/>
                                </a:moveTo>
                                <a:lnTo>
                                  <a:pt x="5063" y="52"/>
                                </a:lnTo>
                                <a:moveTo>
                                  <a:pt x="0" y="0"/>
                                </a:moveTo>
                                <a:lnTo>
                                  <a:pt x="506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3" name="AutoShape 644"/>
                        <wps:cNvSpPr>
                          <a:spLocks/>
                        </wps:cNvSpPr>
                        <wps:spPr bwMode="auto">
                          <a:xfrm>
                            <a:off x="4085" y="1201"/>
                            <a:ext cx="5064" cy="257"/>
                          </a:xfrm>
                          <a:custGeom>
                            <a:avLst/>
                            <a:gdLst>
                              <a:gd name="T0" fmla="+- 0 4086 4086"/>
                              <a:gd name="T1" fmla="*/ T0 w 5064"/>
                              <a:gd name="T2" fmla="+- 0 1458 1201"/>
                              <a:gd name="T3" fmla="*/ 1458 h 257"/>
                              <a:gd name="T4" fmla="+- 0 9149 4086"/>
                              <a:gd name="T5" fmla="*/ T4 w 5064"/>
                              <a:gd name="T6" fmla="+- 0 1458 1201"/>
                              <a:gd name="T7" fmla="*/ 1458 h 257"/>
                              <a:gd name="T8" fmla="+- 0 4086 4086"/>
                              <a:gd name="T9" fmla="*/ T8 w 5064"/>
                              <a:gd name="T10" fmla="+- 0 1201 1201"/>
                              <a:gd name="T11" fmla="*/ 1201 h 257"/>
                              <a:gd name="T12" fmla="+- 0 9149 4086"/>
                              <a:gd name="T13" fmla="*/ T12 w 5064"/>
                              <a:gd name="T14" fmla="+- 0 1201 1201"/>
                              <a:gd name="T15" fmla="*/ 1201 h 257"/>
                            </a:gdLst>
                            <a:ahLst/>
                            <a:cxnLst>
                              <a:cxn ang="0">
                                <a:pos x="T1" y="T3"/>
                              </a:cxn>
                              <a:cxn ang="0">
                                <a:pos x="T5" y="T7"/>
                              </a:cxn>
                              <a:cxn ang="0">
                                <a:pos x="T9" y="T11"/>
                              </a:cxn>
                              <a:cxn ang="0">
                                <a:pos x="T13" y="T15"/>
                              </a:cxn>
                            </a:cxnLst>
                            <a:rect l="0" t="0" r="r" b="b"/>
                            <a:pathLst>
                              <a:path w="5064" h="257">
                                <a:moveTo>
                                  <a:pt x="0" y="257"/>
                                </a:moveTo>
                                <a:lnTo>
                                  <a:pt x="5063" y="257"/>
                                </a:lnTo>
                                <a:moveTo>
                                  <a:pt x="0" y="0"/>
                                </a:moveTo>
                                <a:lnTo>
                                  <a:pt x="5063" y="0"/>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4" name="Line 643"/>
                        <wps:cNvCnPr>
                          <a:cxnSpLocks/>
                        </wps:cNvCnPr>
                        <wps:spPr bwMode="auto">
                          <a:xfrm>
                            <a:off x="3092" y="944"/>
                            <a:ext cx="605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65" name="AutoShape 642"/>
                        <wps:cNvSpPr>
                          <a:spLocks/>
                        </wps:cNvSpPr>
                        <wps:spPr bwMode="auto">
                          <a:xfrm>
                            <a:off x="3850" y="944"/>
                            <a:ext cx="4541" cy="1410"/>
                          </a:xfrm>
                          <a:custGeom>
                            <a:avLst/>
                            <a:gdLst>
                              <a:gd name="T0" fmla="+- 0 3850 3850"/>
                              <a:gd name="T1" fmla="*/ T0 w 4541"/>
                              <a:gd name="T2" fmla="+- 0 944 944"/>
                              <a:gd name="T3" fmla="*/ 944 h 1410"/>
                              <a:gd name="T4" fmla="+- 0 3850 3850"/>
                              <a:gd name="T5" fmla="*/ T4 w 4541"/>
                              <a:gd name="T6" fmla="+- 0 1073 944"/>
                              <a:gd name="T7" fmla="*/ 1073 h 1410"/>
                              <a:gd name="T8" fmla="+- 0 5364 3850"/>
                              <a:gd name="T9" fmla="*/ T8 w 4541"/>
                              <a:gd name="T10" fmla="+- 0 944 944"/>
                              <a:gd name="T11" fmla="*/ 944 h 1410"/>
                              <a:gd name="T12" fmla="+- 0 5364 3850"/>
                              <a:gd name="T13" fmla="*/ T12 w 4541"/>
                              <a:gd name="T14" fmla="+- 0 2354 944"/>
                              <a:gd name="T15" fmla="*/ 2354 h 1410"/>
                              <a:gd name="T16" fmla="+- 0 6876 3850"/>
                              <a:gd name="T17" fmla="*/ T16 w 4541"/>
                              <a:gd name="T18" fmla="+- 0 944 944"/>
                              <a:gd name="T19" fmla="*/ 944 h 1410"/>
                              <a:gd name="T20" fmla="+- 0 6876 3850"/>
                              <a:gd name="T21" fmla="*/ T20 w 4541"/>
                              <a:gd name="T22" fmla="+- 0 2354 944"/>
                              <a:gd name="T23" fmla="*/ 2354 h 1410"/>
                              <a:gd name="T24" fmla="+- 0 8391 3850"/>
                              <a:gd name="T25" fmla="*/ T24 w 4541"/>
                              <a:gd name="T26" fmla="+- 0 944 944"/>
                              <a:gd name="T27" fmla="*/ 944 h 1410"/>
                              <a:gd name="T28" fmla="+- 0 8391 3850"/>
                              <a:gd name="T29" fmla="*/ T28 w 4541"/>
                              <a:gd name="T30" fmla="+- 0 2354 944"/>
                              <a:gd name="T31" fmla="*/ 2354 h 141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541" h="1410">
                                <a:moveTo>
                                  <a:pt x="0" y="0"/>
                                </a:moveTo>
                                <a:lnTo>
                                  <a:pt x="0" y="129"/>
                                </a:lnTo>
                                <a:moveTo>
                                  <a:pt x="1514" y="0"/>
                                </a:moveTo>
                                <a:lnTo>
                                  <a:pt x="1514" y="1410"/>
                                </a:lnTo>
                                <a:moveTo>
                                  <a:pt x="3026" y="0"/>
                                </a:moveTo>
                                <a:lnTo>
                                  <a:pt x="3026" y="1410"/>
                                </a:lnTo>
                                <a:moveTo>
                                  <a:pt x="4541" y="0"/>
                                </a:moveTo>
                                <a:lnTo>
                                  <a:pt x="4541" y="141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6" name="AutoShape 641"/>
                        <wps:cNvSpPr>
                          <a:spLocks/>
                        </wps:cNvSpPr>
                        <wps:spPr bwMode="auto">
                          <a:xfrm>
                            <a:off x="3091" y="944"/>
                            <a:ext cx="6058" cy="2051"/>
                          </a:xfrm>
                          <a:custGeom>
                            <a:avLst/>
                            <a:gdLst>
                              <a:gd name="T0" fmla="+- 0 3092 3092"/>
                              <a:gd name="T1" fmla="*/ T0 w 6058"/>
                              <a:gd name="T2" fmla="+- 0 944 944"/>
                              <a:gd name="T3" fmla="*/ 944 h 2051"/>
                              <a:gd name="T4" fmla="+- 0 3092 3092"/>
                              <a:gd name="T5" fmla="*/ T4 w 6058"/>
                              <a:gd name="T6" fmla="+- 0 2995 944"/>
                              <a:gd name="T7" fmla="*/ 2995 h 2051"/>
                              <a:gd name="T8" fmla="+- 0 4606 3092"/>
                              <a:gd name="T9" fmla="*/ T8 w 6058"/>
                              <a:gd name="T10" fmla="+- 0 944 944"/>
                              <a:gd name="T11" fmla="*/ 944 h 2051"/>
                              <a:gd name="T12" fmla="+- 0 4606 3092"/>
                              <a:gd name="T13" fmla="*/ T12 w 6058"/>
                              <a:gd name="T14" fmla="+- 0 2995 944"/>
                              <a:gd name="T15" fmla="*/ 2995 h 2051"/>
                              <a:gd name="T16" fmla="+- 0 6120 3092"/>
                              <a:gd name="T17" fmla="*/ T16 w 6058"/>
                              <a:gd name="T18" fmla="+- 0 944 944"/>
                              <a:gd name="T19" fmla="*/ 944 h 2051"/>
                              <a:gd name="T20" fmla="+- 0 6120 3092"/>
                              <a:gd name="T21" fmla="*/ T20 w 6058"/>
                              <a:gd name="T22" fmla="+- 0 2995 944"/>
                              <a:gd name="T23" fmla="*/ 2995 h 2051"/>
                              <a:gd name="T24" fmla="+- 0 7635 3092"/>
                              <a:gd name="T25" fmla="*/ T24 w 6058"/>
                              <a:gd name="T26" fmla="+- 0 944 944"/>
                              <a:gd name="T27" fmla="*/ 944 h 2051"/>
                              <a:gd name="T28" fmla="+- 0 7635 3092"/>
                              <a:gd name="T29" fmla="*/ T28 w 6058"/>
                              <a:gd name="T30" fmla="+- 0 2995 944"/>
                              <a:gd name="T31" fmla="*/ 2995 h 2051"/>
                              <a:gd name="T32" fmla="+- 0 9149 3092"/>
                              <a:gd name="T33" fmla="*/ T32 w 6058"/>
                              <a:gd name="T34" fmla="+- 0 944 944"/>
                              <a:gd name="T35" fmla="*/ 944 h 2051"/>
                              <a:gd name="T36" fmla="+- 0 9149 3092"/>
                              <a:gd name="T37" fmla="*/ T36 w 6058"/>
                              <a:gd name="T38" fmla="+- 0 2995 944"/>
                              <a:gd name="T39" fmla="*/ 2995 h 20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058" h="2051">
                                <a:moveTo>
                                  <a:pt x="0" y="0"/>
                                </a:moveTo>
                                <a:lnTo>
                                  <a:pt x="0" y="2051"/>
                                </a:lnTo>
                                <a:moveTo>
                                  <a:pt x="1514" y="0"/>
                                </a:moveTo>
                                <a:lnTo>
                                  <a:pt x="1514" y="2051"/>
                                </a:lnTo>
                                <a:moveTo>
                                  <a:pt x="3028" y="0"/>
                                </a:moveTo>
                                <a:lnTo>
                                  <a:pt x="3028" y="2051"/>
                                </a:lnTo>
                                <a:moveTo>
                                  <a:pt x="4543" y="0"/>
                                </a:moveTo>
                                <a:lnTo>
                                  <a:pt x="4543" y="2051"/>
                                </a:lnTo>
                                <a:moveTo>
                                  <a:pt x="6057" y="0"/>
                                </a:moveTo>
                                <a:lnTo>
                                  <a:pt x="6057" y="2051"/>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7" name="Rectangle 640"/>
                        <wps:cNvSpPr>
                          <a:spLocks/>
                        </wps:cNvSpPr>
                        <wps:spPr bwMode="auto">
                          <a:xfrm>
                            <a:off x="3612" y="1072"/>
                            <a:ext cx="474" cy="1923"/>
                          </a:xfrm>
                          <a:prstGeom prst="rect">
                            <a:avLst/>
                          </a:prstGeom>
                          <a:solidFill>
                            <a:srgbClr val="843C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8" name="AutoShape 639"/>
                        <wps:cNvSpPr>
                          <a:spLocks/>
                        </wps:cNvSpPr>
                        <wps:spPr bwMode="auto">
                          <a:xfrm>
                            <a:off x="5126" y="2353"/>
                            <a:ext cx="3503" cy="642"/>
                          </a:xfrm>
                          <a:custGeom>
                            <a:avLst/>
                            <a:gdLst>
                              <a:gd name="T0" fmla="+- 0 5600 5126"/>
                              <a:gd name="T1" fmla="*/ T0 w 3503"/>
                              <a:gd name="T2" fmla="+- 0 2354 2354"/>
                              <a:gd name="T3" fmla="*/ 2354 h 642"/>
                              <a:gd name="T4" fmla="+- 0 5126 5126"/>
                              <a:gd name="T5" fmla="*/ T4 w 3503"/>
                              <a:gd name="T6" fmla="+- 0 2354 2354"/>
                              <a:gd name="T7" fmla="*/ 2354 h 642"/>
                              <a:gd name="T8" fmla="+- 0 5126 5126"/>
                              <a:gd name="T9" fmla="*/ T8 w 3503"/>
                              <a:gd name="T10" fmla="+- 0 2995 2354"/>
                              <a:gd name="T11" fmla="*/ 2995 h 642"/>
                              <a:gd name="T12" fmla="+- 0 5600 5126"/>
                              <a:gd name="T13" fmla="*/ T12 w 3503"/>
                              <a:gd name="T14" fmla="+- 0 2995 2354"/>
                              <a:gd name="T15" fmla="*/ 2995 h 642"/>
                              <a:gd name="T16" fmla="+- 0 5600 5126"/>
                              <a:gd name="T17" fmla="*/ T16 w 3503"/>
                              <a:gd name="T18" fmla="+- 0 2354 2354"/>
                              <a:gd name="T19" fmla="*/ 2354 h 642"/>
                              <a:gd name="T20" fmla="+- 0 7114 5126"/>
                              <a:gd name="T21" fmla="*/ T20 w 3503"/>
                              <a:gd name="T22" fmla="+- 0 2354 2354"/>
                              <a:gd name="T23" fmla="*/ 2354 h 642"/>
                              <a:gd name="T24" fmla="+- 0 6641 5126"/>
                              <a:gd name="T25" fmla="*/ T24 w 3503"/>
                              <a:gd name="T26" fmla="+- 0 2354 2354"/>
                              <a:gd name="T27" fmla="*/ 2354 h 642"/>
                              <a:gd name="T28" fmla="+- 0 6641 5126"/>
                              <a:gd name="T29" fmla="*/ T28 w 3503"/>
                              <a:gd name="T30" fmla="+- 0 2995 2354"/>
                              <a:gd name="T31" fmla="*/ 2995 h 642"/>
                              <a:gd name="T32" fmla="+- 0 7114 5126"/>
                              <a:gd name="T33" fmla="*/ T32 w 3503"/>
                              <a:gd name="T34" fmla="+- 0 2995 2354"/>
                              <a:gd name="T35" fmla="*/ 2995 h 642"/>
                              <a:gd name="T36" fmla="+- 0 7114 5126"/>
                              <a:gd name="T37" fmla="*/ T36 w 3503"/>
                              <a:gd name="T38" fmla="+- 0 2354 2354"/>
                              <a:gd name="T39" fmla="*/ 2354 h 642"/>
                              <a:gd name="T40" fmla="+- 0 8629 5126"/>
                              <a:gd name="T41" fmla="*/ T40 w 3503"/>
                              <a:gd name="T42" fmla="+- 0 2354 2354"/>
                              <a:gd name="T43" fmla="*/ 2354 h 642"/>
                              <a:gd name="T44" fmla="+- 0 8155 5126"/>
                              <a:gd name="T45" fmla="*/ T44 w 3503"/>
                              <a:gd name="T46" fmla="+- 0 2354 2354"/>
                              <a:gd name="T47" fmla="*/ 2354 h 642"/>
                              <a:gd name="T48" fmla="+- 0 8155 5126"/>
                              <a:gd name="T49" fmla="*/ T48 w 3503"/>
                              <a:gd name="T50" fmla="+- 0 2995 2354"/>
                              <a:gd name="T51" fmla="*/ 2995 h 642"/>
                              <a:gd name="T52" fmla="+- 0 8629 5126"/>
                              <a:gd name="T53" fmla="*/ T52 w 3503"/>
                              <a:gd name="T54" fmla="+- 0 2995 2354"/>
                              <a:gd name="T55" fmla="*/ 2995 h 642"/>
                              <a:gd name="T56" fmla="+- 0 8629 5126"/>
                              <a:gd name="T57" fmla="*/ T56 w 3503"/>
                              <a:gd name="T58" fmla="+- 0 2354 2354"/>
                              <a:gd name="T59" fmla="*/ 2354 h 6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03" h="642">
                                <a:moveTo>
                                  <a:pt x="474" y="0"/>
                                </a:moveTo>
                                <a:lnTo>
                                  <a:pt x="0" y="0"/>
                                </a:lnTo>
                                <a:lnTo>
                                  <a:pt x="0" y="641"/>
                                </a:lnTo>
                                <a:lnTo>
                                  <a:pt x="474" y="641"/>
                                </a:lnTo>
                                <a:lnTo>
                                  <a:pt x="474" y="0"/>
                                </a:lnTo>
                                <a:close/>
                                <a:moveTo>
                                  <a:pt x="1988" y="0"/>
                                </a:moveTo>
                                <a:lnTo>
                                  <a:pt x="1515" y="0"/>
                                </a:lnTo>
                                <a:lnTo>
                                  <a:pt x="1515" y="641"/>
                                </a:lnTo>
                                <a:lnTo>
                                  <a:pt x="1988" y="641"/>
                                </a:lnTo>
                                <a:lnTo>
                                  <a:pt x="1988" y="0"/>
                                </a:lnTo>
                                <a:close/>
                                <a:moveTo>
                                  <a:pt x="3503" y="0"/>
                                </a:moveTo>
                                <a:lnTo>
                                  <a:pt x="3029" y="0"/>
                                </a:lnTo>
                                <a:lnTo>
                                  <a:pt x="3029" y="641"/>
                                </a:lnTo>
                                <a:lnTo>
                                  <a:pt x="3503" y="641"/>
                                </a:lnTo>
                                <a:lnTo>
                                  <a:pt x="3503" y="0"/>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9" name="AutoShape 638"/>
                        <wps:cNvSpPr>
                          <a:spLocks/>
                        </wps:cNvSpPr>
                        <wps:spPr bwMode="auto">
                          <a:xfrm>
                            <a:off x="2538" y="295"/>
                            <a:ext cx="6823" cy="3150"/>
                          </a:xfrm>
                          <a:custGeom>
                            <a:avLst/>
                            <a:gdLst>
                              <a:gd name="T0" fmla="+- 0 3092 2539"/>
                              <a:gd name="T1" fmla="*/ T0 w 6823"/>
                              <a:gd name="T2" fmla="+- 0 2995 296"/>
                              <a:gd name="T3" fmla="*/ 2995 h 3150"/>
                              <a:gd name="T4" fmla="+- 0 9149 2539"/>
                              <a:gd name="T5" fmla="*/ T4 w 6823"/>
                              <a:gd name="T6" fmla="+- 0 2995 296"/>
                              <a:gd name="T7" fmla="*/ 2995 h 3150"/>
                              <a:gd name="T8" fmla="+- 0 2539 2539"/>
                              <a:gd name="T9" fmla="*/ T8 w 6823"/>
                              <a:gd name="T10" fmla="+- 0 3446 296"/>
                              <a:gd name="T11" fmla="*/ 3446 h 3150"/>
                              <a:gd name="T12" fmla="+- 0 9361 2539"/>
                              <a:gd name="T13" fmla="*/ T12 w 6823"/>
                              <a:gd name="T14" fmla="+- 0 3446 296"/>
                              <a:gd name="T15" fmla="*/ 3446 h 3150"/>
                              <a:gd name="T16" fmla="+- 0 9361 2539"/>
                              <a:gd name="T17" fmla="*/ T16 w 6823"/>
                              <a:gd name="T18" fmla="+- 0 296 296"/>
                              <a:gd name="T19" fmla="*/ 296 h 3150"/>
                              <a:gd name="T20" fmla="+- 0 2539 2539"/>
                              <a:gd name="T21" fmla="*/ T20 w 6823"/>
                              <a:gd name="T22" fmla="+- 0 296 296"/>
                              <a:gd name="T23" fmla="*/ 296 h 3150"/>
                              <a:gd name="T24" fmla="+- 0 2539 2539"/>
                              <a:gd name="T25" fmla="*/ T24 w 6823"/>
                              <a:gd name="T26" fmla="+- 0 3446 296"/>
                              <a:gd name="T27" fmla="*/ 3446 h 3150"/>
                            </a:gdLst>
                            <a:ahLst/>
                            <a:cxnLst>
                              <a:cxn ang="0">
                                <a:pos x="T1" y="T3"/>
                              </a:cxn>
                              <a:cxn ang="0">
                                <a:pos x="T5" y="T7"/>
                              </a:cxn>
                              <a:cxn ang="0">
                                <a:pos x="T9" y="T11"/>
                              </a:cxn>
                              <a:cxn ang="0">
                                <a:pos x="T13" y="T15"/>
                              </a:cxn>
                              <a:cxn ang="0">
                                <a:pos x="T17" y="T19"/>
                              </a:cxn>
                              <a:cxn ang="0">
                                <a:pos x="T21" y="T23"/>
                              </a:cxn>
                              <a:cxn ang="0">
                                <a:pos x="T25" y="T27"/>
                              </a:cxn>
                            </a:cxnLst>
                            <a:rect l="0" t="0" r="r" b="b"/>
                            <a:pathLst>
                              <a:path w="6823" h="3150">
                                <a:moveTo>
                                  <a:pt x="553" y="2699"/>
                                </a:moveTo>
                                <a:lnTo>
                                  <a:pt x="6610" y="2699"/>
                                </a:lnTo>
                                <a:moveTo>
                                  <a:pt x="0" y="3150"/>
                                </a:moveTo>
                                <a:lnTo>
                                  <a:pt x="6822" y="3150"/>
                                </a:lnTo>
                                <a:lnTo>
                                  <a:pt x="6822" y="0"/>
                                </a:lnTo>
                                <a:lnTo>
                                  <a:pt x="0" y="0"/>
                                </a:lnTo>
                                <a:lnTo>
                                  <a:pt x="0" y="3150"/>
                                </a:lnTo>
                                <a:close/>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0" name="Text Box 637"/>
                        <wps:cNvSpPr txBox="1">
                          <a:spLocks/>
                        </wps:cNvSpPr>
                        <wps:spPr bwMode="auto">
                          <a:xfrm>
                            <a:off x="2664" y="864"/>
                            <a:ext cx="287" cy="2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504FF5" w14:textId="77777777" w:rsidR="000B498F" w:rsidRDefault="000B498F" w:rsidP="000B498F">
                              <w:pPr>
                                <w:spacing w:line="167" w:lineRule="exact"/>
                                <w:ind w:right="18"/>
                                <w:jc w:val="right"/>
                                <w:rPr>
                                  <w:sz w:val="17"/>
                                </w:rPr>
                              </w:pPr>
                              <w:r>
                                <w:rPr>
                                  <w:color w:val="585858"/>
                                  <w:spacing w:val="-2"/>
                                  <w:w w:val="90"/>
                                  <w:sz w:val="17"/>
                                </w:rPr>
                                <w:t>160</w:t>
                              </w:r>
                            </w:p>
                            <w:p w14:paraId="1D1837EF" w14:textId="77777777" w:rsidR="000B498F" w:rsidRDefault="000B498F" w:rsidP="000B498F">
                              <w:pPr>
                                <w:spacing w:before="60"/>
                                <w:ind w:right="18"/>
                                <w:jc w:val="right"/>
                                <w:rPr>
                                  <w:sz w:val="17"/>
                                </w:rPr>
                              </w:pPr>
                              <w:r>
                                <w:rPr>
                                  <w:color w:val="585858"/>
                                  <w:spacing w:val="-2"/>
                                  <w:w w:val="90"/>
                                  <w:sz w:val="17"/>
                                </w:rPr>
                                <w:t>140</w:t>
                              </w:r>
                            </w:p>
                            <w:p w14:paraId="45267BB4" w14:textId="77777777" w:rsidR="000B498F" w:rsidRDefault="000B498F" w:rsidP="000B498F">
                              <w:pPr>
                                <w:spacing w:before="61"/>
                                <w:ind w:right="18"/>
                                <w:jc w:val="right"/>
                                <w:rPr>
                                  <w:sz w:val="17"/>
                                </w:rPr>
                              </w:pPr>
                              <w:r>
                                <w:rPr>
                                  <w:color w:val="585858"/>
                                  <w:spacing w:val="-2"/>
                                  <w:w w:val="90"/>
                                  <w:sz w:val="17"/>
                                </w:rPr>
                                <w:t>120</w:t>
                              </w:r>
                            </w:p>
                            <w:p w14:paraId="706484D9" w14:textId="77777777" w:rsidR="000B498F" w:rsidRDefault="000B498F" w:rsidP="000B498F">
                              <w:pPr>
                                <w:spacing w:before="60"/>
                                <w:ind w:right="18"/>
                                <w:jc w:val="right"/>
                                <w:rPr>
                                  <w:sz w:val="17"/>
                                </w:rPr>
                              </w:pPr>
                              <w:r>
                                <w:rPr>
                                  <w:color w:val="585858"/>
                                  <w:spacing w:val="-2"/>
                                  <w:w w:val="90"/>
                                  <w:sz w:val="17"/>
                                </w:rPr>
                                <w:t>100</w:t>
                              </w:r>
                            </w:p>
                            <w:p w14:paraId="5B497E94" w14:textId="77777777" w:rsidR="000B498F" w:rsidRDefault="000B498F" w:rsidP="000B498F">
                              <w:pPr>
                                <w:spacing w:before="61"/>
                                <w:ind w:right="18"/>
                                <w:jc w:val="right"/>
                                <w:rPr>
                                  <w:sz w:val="17"/>
                                </w:rPr>
                              </w:pPr>
                              <w:r>
                                <w:rPr>
                                  <w:color w:val="585858"/>
                                  <w:spacing w:val="-1"/>
                                  <w:w w:val="90"/>
                                  <w:sz w:val="17"/>
                                </w:rPr>
                                <w:t>80</w:t>
                              </w:r>
                            </w:p>
                            <w:p w14:paraId="2D89D673" w14:textId="77777777" w:rsidR="000B498F" w:rsidRDefault="000B498F" w:rsidP="000B498F">
                              <w:pPr>
                                <w:spacing w:before="61"/>
                                <w:ind w:right="18"/>
                                <w:jc w:val="right"/>
                                <w:rPr>
                                  <w:sz w:val="17"/>
                                </w:rPr>
                              </w:pPr>
                              <w:r>
                                <w:rPr>
                                  <w:color w:val="585858"/>
                                  <w:spacing w:val="-1"/>
                                  <w:w w:val="90"/>
                                  <w:sz w:val="17"/>
                                </w:rPr>
                                <w:t>60</w:t>
                              </w:r>
                            </w:p>
                            <w:p w14:paraId="1BF4B5B9" w14:textId="77777777" w:rsidR="000B498F" w:rsidRDefault="000B498F" w:rsidP="000B498F">
                              <w:pPr>
                                <w:spacing w:before="60"/>
                                <w:ind w:right="18"/>
                                <w:jc w:val="right"/>
                                <w:rPr>
                                  <w:sz w:val="17"/>
                                </w:rPr>
                              </w:pPr>
                              <w:r>
                                <w:rPr>
                                  <w:color w:val="585858"/>
                                  <w:spacing w:val="-1"/>
                                  <w:w w:val="90"/>
                                  <w:sz w:val="17"/>
                                </w:rPr>
                                <w:t>40</w:t>
                              </w:r>
                            </w:p>
                            <w:p w14:paraId="15EC39AD" w14:textId="77777777" w:rsidR="000B498F" w:rsidRDefault="000B498F" w:rsidP="000B498F">
                              <w:pPr>
                                <w:spacing w:before="61"/>
                                <w:ind w:right="18"/>
                                <w:jc w:val="right"/>
                                <w:rPr>
                                  <w:sz w:val="17"/>
                                </w:rPr>
                              </w:pPr>
                              <w:r>
                                <w:rPr>
                                  <w:color w:val="585858"/>
                                  <w:spacing w:val="-1"/>
                                  <w:w w:val="90"/>
                                  <w:sz w:val="17"/>
                                </w:rPr>
                                <w:t>20</w:t>
                              </w:r>
                            </w:p>
                            <w:p w14:paraId="226D4F8E" w14:textId="77777777" w:rsidR="000B498F" w:rsidRDefault="000B498F" w:rsidP="000B498F">
                              <w:pPr>
                                <w:spacing w:before="61"/>
                                <w:ind w:right="18"/>
                                <w:jc w:val="right"/>
                                <w:rPr>
                                  <w:sz w:val="17"/>
                                </w:rPr>
                              </w:pPr>
                              <w:r>
                                <w:rPr>
                                  <w:color w:val="585858"/>
                                  <w:w w:val="93"/>
                                  <w:sz w:val="17"/>
                                </w:rPr>
                                <w:t>0</w:t>
                              </w:r>
                            </w:p>
                          </w:txbxContent>
                        </wps:txbx>
                        <wps:bodyPr rot="0" vert="horz" wrap="square" lIns="0" tIns="0" rIns="0" bIns="0" anchor="t" anchorCtr="0" upright="1">
                          <a:noAutofit/>
                        </wps:bodyPr>
                      </wps:wsp>
                      <wps:wsp>
                        <wps:cNvPr id="671" name="Text Box 636"/>
                        <wps:cNvSpPr txBox="1">
                          <a:spLocks/>
                        </wps:cNvSpPr>
                        <wps:spPr bwMode="auto">
                          <a:xfrm>
                            <a:off x="3423" y="490"/>
                            <a:ext cx="5074" cy="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1CCC8" w14:textId="77777777" w:rsidR="000B498F" w:rsidRDefault="000B498F" w:rsidP="000B498F">
                              <w:pPr>
                                <w:spacing w:line="208" w:lineRule="exact"/>
                                <w:rPr>
                                  <w:rFonts w:ascii="Carlito" w:hAnsi="Carlito"/>
                                  <w:i/>
                                  <w:sz w:val="20"/>
                                </w:rPr>
                              </w:pPr>
                              <w:r>
                                <w:rPr>
                                  <w:rFonts w:ascii="Carlito" w:hAnsi="Carlito"/>
                                  <w:b/>
                                  <w:color w:val="0D0D0D"/>
                                  <w:sz w:val="20"/>
                                </w:rPr>
                                <w:t>d.1.</w:t>
                              </w:r>
                              <w:r>
                                <w:rPr>
                                  <w:rFonts w:ascii="Carlito" w:hAnsi="Carlito"/>
                                  <w:b/>
                                  <w:color w:val="0D0D0D"/>
                                  <w:spacing w:val="-23"/>
                                  <w:sz w:val="20"/>
                                </w:rPr>
                                <w:t xml:space="preserve"> </w:t>
                              </w:r>
                              <w:r>
                                <w:rPr>
                                  <w:color w:val="0D0D0D"/>
                                  <w:sz w:val="20"/>
                                </w:rPr>
                                <w:t>Normas</w:t>
                              </w:r>
                              <w:r>
                                <w:rPr>
                                  <w:color w:val="0D0D0D"/>
                                  <w:spacing w:val="-32"/>
                                  <w:sz w:val="20"/>
                                </w:rPr>
                                <w:t xml:space="preserve"> </w:t>
                              </w:r>
                              <w:r>
                                <w:rPr>
                                  <w:color w:val="0D0D0D"/>
                                  <w:sz w:val="20"/>
                                </w:rPr>
                                <w:t>Calidad</w:t>
                              </w:r>
                              <w:r>
                                <w:rPr>
                                  <w:color w:val="0D0D0D"/>
                                  <w:spacing w:val="-33"/>
                                  <w:sz w:val="20"/>
                                </w:rPr>
                                <w:t xml:space="preserve"> </w:t>
                              </w:r>
                              <w:r>
                                <w:rPr>
                                  <w:color w:val="0D0D0D"/>
                                  <w:sz w:val="20"/>
                                </w:rPr>
                                <w:t>Primaria</w:t>
                              </w:r>
                              <w:r>
                                <w:rPr>
                                  <w:color w:val="0D0D0D"/>
                                  <w:spacing w:val="-32"/>
                                  <w:sz w:val="20"/>
                                </w:rPr>
                                <w:t xml:space="preserve"> </w:t>
                              </w:r>
                              <w:r>
                                <w:rPr>
                                  <w:color w:val="0D0D0D"/>
                                  <w:sz w:val="20"/>
                                </w:rPr>
                                <w:t>del</w:t>
                              </w:r>
                              <w:r>
                                <w:rPr>
                                  <w:color w:val="0D0D0D"/>
                                  <w:spacing w:val="-33"/>
                                  <w:sz w:val="20"/>
                                </w:rPr>
                                <w:t xml:space="preserve"> </w:t>
                              </w:r>
                              <w:r>
                                <w:rPr>
                                  <w:color w:val="0D0D0D"/>
                                  <w:sz w:val="20"/>
                                </w:rPr>
                                <w:t>aire</w:t>
                              </w:r>
                              <w:r>
                                <w:rPr>
                                  <w:color w:val="0D0D0D"/>
                                  <w:spacing w:val="-31"/>
                                  <w:sz w:val="20"/>
                                </w:rPr>
                                <w:t xml:space="preserve"> </w:t>
                              </w:r>
                              <w:r>
                                <w:rPr>
                                  <w:color w:val="0D0D0D"/>
                                  <w:sz w:val="20"/>
                                </w:rPr>
                                <w:t>MP10</w:t>
                              </w:r>
                              <w:r>
                                <w:rPr>
                                  <w:color w:val="0D0D0D"/>
                                  <w:spacing w:val="-32"/>
                                  <w:sz w:val="20"/>
                                </w:rPr>
                                <w:t xml:space="preserve"> </w:t>
                              </w:r>
                              <w:r>
                                <w:rPr>
                                  <w:rFonts w:ascii="Carlito" w:hAnsi="Carlito"/>
                                  <w:b/>
                                  <w:i/>
                                  <w:color w:val="0D0D0D"/>
                                  <w:sz w:val="20"/>
                                </w:rPr>
                                <w:t>Diario</w:t>
                              </w:r>
                              <w:r>
                                <w:rPr>
                                  <w:rFonts w:ascii="Carlito" w:hAnsi="Carlito"/>
                                  <w:b/>
                                  <w:i/>
                                  <w:color w:val="0D0D0D"/>
                                  <w:spacing w:val="-22"/>
                                  <w:sz w:val="20"/>
                                </w:rPr>
                                <w:t xml:space="preserve"> </w:t>
                              </w:r>
                              <w:r>
                                <w:rPr>
                                  <w:rFonts w:ascii="Carlito" w:hAnsi="Carlito"/>
                                  <w:i/>
                                  <w:color w:val="0D0D0D"/>
                                  <w:sz w:val="20"/>
                                </w:rPr>
                                <w:t>(μg/m3N)</w:t>
                              </w:r>
                            </w:p>
                            <w:p w14:paraId="3269F876" w14:textId="77777777" w:rsidR="000B498F" w:rsidRDefault="000B498F" w:rsidP="000B498F">
                              <w:pPr>
                                <w:spacing w:before="78" w:line="206" w:lineRule="exact"/>
                                <w:ind w:left="292"/>
                                <w:rPr>
                                  <w:rFonts w:ascii="Carlito"/>
                                  <w:b/>
                                  <w:sz w:val="17"/>
                                </w:rPr>
                              </w:pPr>
                              <w:r>
                                <w:rPr>
                                  <w:rFonts w:ascii="Carlito"/>
                                  <w:b/>
                                  <w:color w:val="404040"/>
                                  <w:w w:val="105"/>
                                  <w:sz w:val="17"/>
                                </w:rPr>
                                <w:t>150</w:t>
                              </w:r>
                            </w:p>
                          </w:txbxContent>
                        </wps:txbx>
                        <wps:bodyPr rot="0" vert="horz" wrap="square" lIns="0" tIns="0" rIns="0" bIns="0" anchor="t" anchorCtr="0" upright="1">
                          <a:noAutofit/>
                        </wps:bodyPr>
                      </wps:wsp>
                      <wps:wsp>
                        <wps:cNvPr id="672" name="Text Box 635"/>
                        <wps:cNvSpPr txBox="1">
                          <a:spLocks/>
                        </wps:cNvSpPr>
                        <wps:spPr bwMode="auto">
                          <a:xfrm>
                            <a:off x="5274" y="2088"/>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6D9E9C" w14:textId="77777777" w:rsidR="000B498F" w:rsidRDefault="000B498F" w:rsidP="000B498F">
                              <w:pPr>
                                <w:spacing w:line="175" w:lineRule="exact"/>
                                <w:rPr>
                                  <w:rFonts w:ascii="Carlito"/>
                                  <w:b/>
                                  <w:sz w:val="17"/>
                                </w:rPr>
                              </w:pPr>
                              <w:r>
                                <w:rPr>
                                  <w:rFonts w:ascii="Carlito"/>
                                  <w:b/>
                                  <w:color w:val="404040"/>
                                  <w:w w:val="105"/>
                                  <w:sz w:val="17"/>
                                </w:rPr>
                                <w:t>50</w:t>
                              </w:r>
                            </w:p>
                          </w:txbxContent>
                        </wps:txbx>
                        <wps:bodyPr rot="0" vert="horz" wrap="square" lIns="0" tIns="0" rIns="0" bIns="0" anchor="t" anchorCtr="0" upright="1">
                          <a:noAutofit/>
                        </wps:bodyPr>
                      </wps:wsp>
                      <wps:wsp>
                        <wps:cNvPr id="673" name="Text Box 634"/>
                        <wps:cNvSpPr txBox="1">
                          <a:spLocks/>
                        </wps:cNvSpPr>
                        <wps:spPr bwMode="auto">
                          <a:xfrm>
                            <a:off x="6789" y="2088"/>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6A950C" w14:textId="77777777" w:rsidR="000B498F" w:rsidRDefault="000B498F" w:rsidP="000B498F">
                              <w:pPr>
                                <w:spacing w:line="175" w:lineRule="exact"/>
                                <w:rPr>
                                  <w:rFonts w:ascii="Carlito"/>
                                  <w:b/>
                                  <w:sz w:val="17"/>
                                </w:rPr>
                              </w:pPr>
                              <w:r>
                                <w:rPr>
                                  <w:rFonts w:ascii="Carlito"/>
                                  <w:b/>
                                  <w:color w:val="404040"/>
                                  <w:w w:val="105"/>
                                  <w:sz w:val="17"/>
                                </w:rPr>
                                <w:t>50</w:t>
                              </w:r>
                            </w:p>
                          </w:txbxContent>
                        </wps:txbx>
                        <wps:bodyPr rot="0" vert="horz" wrap="square" lIns="0" tIns="0" rIns="0" bIns="0" anchor="t" anchorCtr="0" upright="1">
                          <a:noAutofit/>
                        </wps:bodyPr>
                      </wps:wsp>
                      <wps:wsp>
                        <wps:cNvPr id="674" name="Text Box 633"/>
                        <wps:cNvSpPr txBox="1">
                          <a:spLocks/>
                        </wps:cNvSpPr>
                        <wps:spPr bwMode="auto">
                          <a:xfrm>
                            <a:off x="8303" y="2088"/>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E4C70C" w14:textId="77777777" w:rsidR="000B498F" w:rsidRDefault="000B498F" w:rsidP="000B498F">
                              <w:pPr>
                                <w:spacing w:line="175" w:lineRule="exact"/>
                                <w:rPr>
                                  <w:rFonts w:ascii="Carlito"/>
                                  <w:b/>
                                  <w:sz w:val="17"/>
                                </w:rPr>
                              </w:pPr>
                              <w:r>
                                <w:rPr>
                                  <w:rFonts w:ascii="Carlito"/>
                                  <w:b/>
                                  <w:color w:val="404040"/>
                                  <w:w w:val="105"/>
                                  <w:sz w:val="17"/>
                                </w:rPr>
                                <w:t>50</w:t>
                              </w:r>
                            </w:p>
                          </w:txbxContent>
                        </wps:txbx>
                        <wps:bodyPr rot="0" vert="horz" wrap="square" lIns="0" tIns="0" rIns="0" bIns="0" anchor="t" anchorCtr="0" upright="1">
                          <a:noAutofit/>
                        </wps:bodyPr>
                      </wps:wsp>
                      <wps:wsp>
                        <wps:cNvPr id="675" name="Text Box 632"/>
                        <wps:cNvSpPr txBox="1">
                          <a:spLocks/>
                        </wps:cNvSpPr>
                        <wps:spPr bwMode="auto">
                          <a:xfrm>
                            <a:off x="3673" y="3140"/>
                            <a:ext cx="537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50175" w14:textId="77777777" w:rsidR="000B498F" w:rsidRDefault="000B498F" w:rsidP="000B498F">
                              <w:pPr>
                                <w:tabs>
                                  <w:tab w:val="left" w:pos="1159"/>
                                  <w:tab w:val="left" w:pos="2593"/>
                                  <w:tab w:val="left" w:pos="4080"/>
                                </w:tabs>
                                <w:spacing w:line="167" w:lineRule="exact"/>
                                <w:rPr>
                                  <w:sz w:val="17"/>
                                </w:rPr>
                              </w:pPr>
                              <w:r>
                                <w:rPr>
                                  <w:color w:val="585858"/>
                                  <w:sz w:val="17"/>
                                </w:rPr>
                                <w:t>Chile</w:t>
                              </w:r>
                              <w:r>
                                <w:rPr>
                                  <w:color w:val="585858"/>
                                  <w:sz w:val="17"/>
                                </w:rPr>
                                <w:tab/>
                                <w:t>Unión</w:t>
                              </w:r>
                              <w:r>
                                <w:rPr>
                                  <w:color w:val="585858"/>
                                  <w:spacing w:val="-28"/>
                                  <w:sz w:val="17"/>
                                </w:rPr>
                                <w:t xml:space="preserve"> </w:t>
                              </w:r>
                              <w:r>
                                <w:rPr>
                                  <w:color w:val="585858"/>
                                  <w:sz w:val="17"/>
                                </w:rPr>
                                <w:t>Europea</w:t>
                              </w:r>
                              <w:r>
                                <w:rPr>
                                  <w:color w:val="585858"/>
                                  <w:sz w:val="17"/>
                                </w:rPr>
                                <w:tab/>
                              </w:r>
                              <w:r>
                                <w:rPr>
                                  <w:color w:val="585858"/>
                                  <w:w w:val="95"/>
                                  <w:sz w:val="17"/>
                                </w:rPr>
                                <w:t>EEUU</w:t>
                              </w:r>
                              <w:r>
                                <w:rPr>
                                  <w:color w:val="585858"/>
                                  <w:spacing w:val="-25"/>
                                  <w:w w:val="95"/>
                                  <w:sz w:val="17"/>
                                </w:rPr>
                                <w:t xml:space="preserve"> </w:t>
                              </w:r>
                              <w:r>
                                <w:rPr>
                                  <w:color w:val="585858"/>
                                  <w:w w:val="95"/>
                                  <w:sz w:val="17"/>
                                </w:rPr>
                                <w:t>(California)</w:t>
                              </w:r>
                              <w:r>
                                <w:rPr>
                                  <w:color w:val="585858"/>
                                  <w:w w:val="95"/>
                                  <w:sz w:val="17"/>
                                </w:rPr>
                                <w:tab/>
                              </w:r>
                              <w:r>
                                <w:rPr>
                                  <w:color w:val="585858"/>
                                  <w:w w:val="90"/>
                                  <w:sz w:val="17"/>
                                </w:rPr>
                                <w:t>OMS Guía</w:t>
                              </w:r>
                              <w:r>
                                <w:rPr>
                                  <w:color w:val="585858"/>
                                  <w:spacing w:val="-11"/>
                                  <w:w w:val="90"/>
                                  <w:sz w:val="17"/>
                                </w:rPr>
                                <w:t xml:space="preserve"> </w:t>
                              </w:r>
                              <w:r>
                                <w:rPr>
                                  <w:color w:val="585858"/>
                                  <w:w w:val="90"/>
                                  <w:sz w:val="17"/>
                                </w:rPr>
                                <w:t>Calidad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1A3E66" id="Group 631" o:spid="_x0000_s1246" style="position:absolute;margin-left:126.6pt;margin-top:14.45pt;width:341.85pt;height:158.2pt;z-index:-251652096;mso-wrap-distance-left:0;mso-wrap-distance-right:0;mso-position-horizontal-relative:page" coordorigin="2532,289" coordsize="6837,316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">
                <v:shape id="AutoShape 676" o:spid="_x0000_s1247" style="position:absolute;left:3091;top:2533;width:521;height:411;visibility:visible;mso-wrap-style:square;v-text-anchor:top" coordsize="521,4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" path="m,411r520,m,360r520,m,308r520,m,257r520,m,154r520,m,103r520,m,52r520,m,l520,e" filled="f" strokecolor="#f1f1f1" strokeweight=".7pt">
                  <v:path arrowok="t" o:connecttype="custom" o:connectlocs="0,2944;520,2944;0,2893;520,2893;0,2841;520,2841;0,2790;520,2790;0,2687;520,2687;0,2636;520,2636;0,2585;520,2585;0,2533;520,2533" o:connectangles="0,0,0,0,0,0,0,0,0,0,0,0,0,0,0,0"/>
                </v:shape>
                <v:line id="Line 675" o:spid="_x0000_s1248" style="position:absolute;visibility:visible;mso-wrap-style:square" from="3092,2739" to="3612,273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" strokecolor="#d9d9d9" strokeweight=".7pt">
                  <o:lock v:ext="edit" shapetype="f"/>
                </v:line>
                <v:shape id="AutoShape 674" o:spid="_x0000_s1249" style="position:absolute;left:3091;top:2276;width:521;height:154;visibility:visible;mso-wrap-style:square;v-text-anchor:top" coordsize="521,1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" path="m,154r520,m,102r520,m,51r520,m,l520,e" filled="f" strokecolor="#f1f1f1" strokeweight=".7pt">
                  <v:path arrowok="t" o:connecttype="custom" o:connectlocs="0,2431;520,2431;0,2379;520,2379;0,2328;520,2328;0,2277;520,2277" o:connectangles="0,0,0,0,0,0,0,0"/>
                </v:shape>
                <v:line id="Line 673" o:spid="_x0000_s1250" style="position:absolute;visibility:visible;mso-wrap-style:square" from="3092,2482" to="3612,248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" strokecolor="#d9d9d9" strokeweight=".7pt">
                  <o:lock v:ext="edit" shapetype="f"/>
                </v:line>
                <v:shape id="AutoShape 672" o:spid="_x0000_s1251" style="position:absolute;left:3091;top:2020;width:521;height:154;visibility:visible;mso-wrap-style:square;v-text-anchor:top" coordsize="521,1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" path="m,154r520,m,103r520,m,51r520,m,l520,e" filled="f" strokecolor="#f1f1f1" strokeweight=".7pt">
                  <v:path arrowok="t" o:connecttype="custom" o:connectlocs="0,2174;520,2174;0,2123;520,2123;0,2071;520,2071;0,2020;520,2020" o:connectangles="0,0,0,0,0,0,0,0"/>
                </v:shape>
                <v:line id="Line 671" o:spid="_x0000_s1252" style="position:absolute;visibility:visible;mso-wrap-style:square" from="3092,2225" to="3612,222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" strokecolor="#d9d9d9" strokeweight=".7pt">
                  <o:lock v:ext="edit" shapetype="f"/>
                </v:line>
                <v:shape id="AutoShape 670" o:spid="_x0000_s1253" style="position:absolute;left:3091;top:1765;width:521;height:154;visibility:visible;mso-wrap-style:square;v-text-anchor:top" coordsize="521,1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" path="m,154r520,m,102r520,m,51r520,m,l520,e" filled="f" strokecolor="#f1f1f1" strokeweight=".7pt">
                  <v:path arrowok="t" o:connecttype="custom" o:connectlocs="0,1920;520,1920;0,1868;520,1868;0,1817;520,1817;0,1766;520,1766" o:connectangles="0,0,0,0,0,0,0,0"/>
                </v:shape>
                <v:line id="Line 669" o:spid="_x0000_s1254" style="position:absolute;visibility:visible;mso-wrap-style:square" from="3092,1969" to="3612,19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" strokecolor="#d9d9d9" strokeweight=".7pt">
                  <o:lock v:ext="edit" shapetype="f"/>
                </v:line>
                <v:shape id="AutoShape 668" o:spid="_x0000_s1255" style="position:absolute;left:3091;top:1509;width:521;height:154;visibility:visible;mso-wrap-style:square;v-text-anchor:top" coordsize="521,1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" path="m,154r520,m,103r520,m,51r520,m,l520,e" filled="f" strokecolor="#f1f1f1" strokeweight=".7pt">
                  <v:path arrowok="t" o:connecttype="custom" o:connectlocs="0,1663;520,1663;0,1612;520,1612;0,1560;520,1560;0,1509;520,1509" o:connectangles="0,0,0,0,0,0,0,0"/>
                </v:shape>
                <v:line id="Line 667" o:spid="_x0000_s1256" style="position:absolute;visibility:visible;mso-wrap-style:square" from="3092,1714" to="3612,171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" strokecolor="#d9d9d9" strokeweight=".7pt">
                  <o:lock v:ext="edit" shapetype="f"/>
                </v:line>
                <v:shape id="AutoShape 666" o:spid="_x0000_s1257" style="position:absolute;left:3091;top:1252;width:521;height:154;visibility:visible;mso-wrap-style:square;v-text-anchor:top" coordsize="521,1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" path="m,154r520,m,103r520,m,52r520,m,l520,e" filled="f" strokecolor="#f1f1f1" strokeweight=".7pt">
                  <v:path arrowok="t" o:connecttype="custom" o:connectlocs="0,1406;520,1406;0,1355;520,1355;0,1304;520,1304;0,1252;520,1252" o:connectangles="0,0,0,0,0,0,0,0"/>
                </v:shape>
                <v:line id="Line 665" o:spid="_x0000_s1258" style="position:absolute;visibility:visible;mso-wrap-style:square" from="3092,1458" to="3612,145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" strokecolor="#d9d9d9" strokeweight=".7pt">
                  <o:lock v:ext="edit" shapetype="f"/>
                </v:line>
                <v:shape id="AutoShape 664" o:spid="_x0000_s1259" style="position:absolute;left:3091;top:1098;width:6058;height:52;visibility:visible;mso-wrap-style:square;v-text-anchor:top" coordsize="6058,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" path="m,52r520,m,l520,m994,52r5063,m994,l6057,e" filled="f" strokecolor="#f1f1f1" strokeweight=".7pt">
                  <v:path arrowok="t" o:connecttype="custom" o:connectlocs="0,1150;520,1150;0,1098;520,1098;994,1150;6057,1150;994,1098;6057,1098" o:connectangles="0,0,0,0,0,0,0,0"/>
                </v:shape>
                <v:shape id="AutoShape 663" o:spid="_x0000_s1260" style="position:absolute;left:3091;top:995;width:6058;height:52;visibility:visible;mso-wrap-style:square;v-text-anchor:top" coordsize="6058,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" path="m,51r6057,m,l6057,e" filled="f" strokecolor="#f1f1f1" strokeweight=".7pt">
                  <v:path arrowok="t" o:connecttype="custom" o:connectlocs="0,1047;6057,1047;0,996;6057,996" o:connectangles="0,0,0,0"/>
                </v:shape>
                <v:line id="Line 662" o:spid="_x0000_s1261" style="position:absolute;visibility:visible;mso-wrap-style:square" from="3092,1201" to="3612,120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" strokecolor="#d9d9d9" strokeweight=".7pt">
                  <o:lock v:ext="edit" shapetype="f"/>
                </v:line>
                <v:shape id="AutoShape 661" o:spid="_x0000_s1262" style="position:absolute;left:4085;top:2533;width:1041;height:411;visibility:visible;mso-wrap-style:square;v-text-anchor:top" coordsize="1041,4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" path="m,411r1040,m,360r1040,m,308r1040,m,257r1040,m,154r1040,m,103r1040,m,52r1040,m,l1040,e" filled="f" strokecolor="#f1f1f1" strokeweight=".7pt">
                  <v:path arrowok="t" o:connecttype="custom" o:connectlocs="0,2944;1040,2944;0,2893;1040,2893;0,2841;1040,2841;0,2790;1040,2790;0,2687;1040,2687;0,2636;1040,2636;0,2585;1040,2585;0,2533;1040,2533" o:connectangles="0,0,0,0,0,0,0,0,0,0,0,0,0,0,0,0"/>
                </v:shape>
                <v:line id="Line 660" o:spid="_x0000_s1263" style="position:absolute;visibility:visible;mso-wrap-style:square" from="4086,2739" to="5126,273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" strokecolor="#d9d9d9" strokeweight=".7pt">
                  <o:lock v:ext="edit" shapetype="f"/>
                </v:line>
                <v:shape id="AutoShape 659" o:spid="_x0000_s1264" style="position:absolute;left:4085;top:2276;width:5064;height:154;visibility:visible;mso-wrap-style:square;v-text-anchor:top" coordsize="5064,1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" path="m,154r1040,m,102r1040,m1514,154r1041,m1514,102r1041,m3028,154r1041,m3028,102r1041,m4543,154r520,m4543,102r520,m,51r5063,m,l5063,e" filled="f" strokecolor="#f1f1f1" strokeweight=".7pt">
                  <v:path arrowok="t" o:connecttype="custom" o:connectlocs="0,2431;1040,2431;0,2379;1040,2379;1514,2431;2555,2431;1514,2379;2555,2379;3028,2431;4069,2431;3028,2379;4069,2379;4543,2431;5063,2431;4543,2379;5063,2379;0,2328;5063,2328;0,2277;5063,2277" o:connectangles="0,0,0,0,0,0,0,0,0,0,0,0,0,0,0,0,0,0,0,0"/>
                </v:shape>
                <v:line id="Line 658" o:spid="_x0000_s1265" style="position:absolute;visibility:visible;mso-wrap-style:square" from="4086,2482" to="5126,248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" strokecolor="#d9d9d9" strokeweight=".7pt">
                  <o:lock v:ext="edit" shapetype="f"/>
                </v:line>
                <v:shape id="AutoShape 657" o:spid="_x0000_s1266" style="position:absolute;left:5600;top:2533;width:1041;height:411;visibility:visible;mso-wrap-style:square;v-text-anchor:top" coordsize="1041,4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" path="m,411r1041,m,360r1041,m,308r1041,m,257r1041,m,154r1041,m,103r1041,m,52r1041,m,l1041,e" filled="f" strokecolor="#f1f1f1" strokeweight=".7pt">
                  <v:path arrowok="t" o:connecttype="custom" o:connectlocs="0,2944;1041,2944;0,2893;1041,2893;0,2841;1041,2841;0,2790;1041,2790;0,2687;1041,2687;0,2636;1041,2636;0,2585;1041,2585;0,2533;1041,2533" o:connectangles="0,0,0,0,0,0,0,0,0,0,0,0,0,0,0,0"/>
                </v:shape>
                <v:shape id="AutoShape 656" o:spid="_x0000_s1267" style="position:absolute;left:5600;top:2482;width:1041;height:257;visibility:visible;mso-wrap-style:square;v-text-anchor:top" coordsize="1041,2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" path="m,257r1041,m,l1041,e" filled="f" strokecolor="#d9d9d9" strokeweight=".7pt">
                  <v:path arrowok="t" o:connecttype="custom" o:connectlocs="0,2739;1041,2739;0,2482;1041,2482" o:connectangles="0,0,0,0"/>
                </v:shape>
                <v:shape id="AutoShape 655" o:spid="_x0000_s1268" style="position:absolute;left:7114;top:2533;width:1041;height:411;visibility:visible;mso-wrap-style:square;v-text-anchor:top" coordsize="1041,4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" path="m,411r1041,m,360r1041,m,308r1041,m,257r1041,m,154r1041,m,103r1041,m,52r1041,m,l1041,e" filled="f" strokecolor="#f1f1f1" strokeweight=".7pt">
                  <v:path arrowok="t" o:connecttype="custom" o:connectlocs="0,2944;1041,2944;0,2893;1041,2893;0,2841;1041,2841;0,2790;1041,2790;0,2687;1041,2687;0,2636;1041,2636;0,2585;1041,2585;0,2533;1041,2533" o:connectangles="0,0,0,0,0,0,0,0,0,0,0,0,0,0,0,0"/>
                </v:shape>
                <v:shape id="AutoShape 654" o:spid="_x0000_s1269" style="position:absolute;left:7114;top:2482;width:1041;height:257;visibility:visible;mso-wrap-style:square;v-text-anchor:top" coordsize="1041,2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" path="m,257r1041,m,l1041,e" filled="f" strokecolor="#d9d9d9" strokeweight=".7pt">
                  <v:path arrowok="t" o:connecttype="custom" o:connectlocs="0,2739;1041,2739;0,2482;1041,2482" o:connectangles="0,0,0,0"/>
                </v:shape>
                <v:shape id="AutoShape 653" o:spid="_x0000_s1270" style="position:absolute;left:8628;top:2533;width:521;height:411;visibility:visible;mso-wrap-style:square;v-text-anchor:top" coordsize="521,4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" path="m,411r520,m,360r520,m,308r520,m,257r520,m,154r520,m,103r520,m,52r520,m,l520,e" filled="f" strokecolor="#f1f1f1" strokeweight=".7pt">
                  <v:path arrowok="t" o:connecttype="custom" o:connectlocs="0,2944;520,2944;0,2893;520,2893;0,2841;520,2841;0,2790;520,2790;0,2687;520,2687;0,2636;520,2636;0,2585;520,2585;0,2533;520,2533" o:connectangles="0,0,0,0,0,0,0,0,0,0,0,0,0,0,0,0"/>
                </v:shape>
                <v:shape id="AutoShape 652" o:spid="_x0000_s1271" style="position:absolute;left:8628;top:2482;width:521;height:257;visibility:visible;mso-wrap-style:square;v-text-anchor:top" coordsize="521,2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" path="m,257r520,m,l520,e" filled="f" strokecolor="#d9d9d9" strokeweight=".7pt">
                  <v:path arrowok="t" o:connecttype="custom" o:connectlocs="0,2739;520,2739;0,2482;520,2482" o:connectangles="0,0,0,0"/>
                </v:shape>
                <v:shape id="AutoShape 651" o:spid="_x0000_s1272" style="position:absolute;left:4085;top:2020;width:5064;height:154;visibility:visible;mso-wrap-style:square;v-text-anchor:top" coordsize="5064,1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" path="m,154r5063,m,103r5063,m,51r5063,m,l5063,e" filled="f" strokecolor="#f1f1f1" strokeweight=".7pt">
                  <v:path arrowok="t" o:connecttype="custom" o:connectlocs="0,2174;5063,2174;0,2123;5063,2123;0,2071;5063,2071;0,2020;5063,2020" o:connectangles="0,0,0,0,0,0,0,0"/>
                </v:shape>
                <v:line id="Line 650" o:spid="_x0000_s1273" style="position:absolute;visibility:visible;mso-wrap-style:square" from="4086,2225" to="9149,222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" strokecolor="#d9d9d9" strokeweight=".7pt">
                  <o:lock v:ext="edit" shapetype="f"/>
                </v:line>
                <v:shape id="AutoShape 649" o:spid="_x0000_s1274" style="position:absolute;left:4085;top:1765;width:5064;height:154;visibility:visible;mso-wrap-style:square;v-text-anchor:top" coordsize="5064,1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" path="m,154r5063,m,102r5063,m,51r5063,m,l5063,e" filled="f" strokecolor="#f1f1f1" strokeweight=".7pt">
                  <v:path arrowok="t" o:connecttype="custom" o:connectlocs="0,1920;5063,1920;0,1868;5063,1868;0,1817;5063,1817;0,1766;5063,1766" o:connectangles="0,0,0,0,0,0,0,0"/>
                </v:shape>
                <v:line id="Line 648" o:spid="_x0000_s1275" style="position:absolute;visibility:visible;mso-wrap-style:square" from="4086,1969" to="9149,19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" strokecolor="#d9d9d9" strokeweight=".7pt">
                  <o:lock v:ext="edit" shapetype="f"/>
                </v:line>
                <v:shape id="AutoShape 647" o:spid="_x0000_s1276" style="position:absolute;left:4085;top:1509;width:5064;height:154;visibility:visible;mso-wrap-style:square;v-text-anchor:top" coordsize="5064,1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" path="m,154r5063,m,103r5063,m,51r5063,m,l5063,e" filled="f" strokecolor="#f1f1f1" strokeweight=".7pt">
                  <v:path arrowok="t" o:connecttype="custom" o:connectlocs="0,1663;5063,1663;0,1612;5063,1612;0,1560;5063,1560;0,1509;5063,1509" o:connectangles="0,0,0,0,0,0,0,0"/>
                </v:shape>
                <v:line id="Line 646" o:spid="_x0000_s1277" style="position:absolute;visibility:visible;mso-wrap-style:square" from="4086,1714" to="9149,171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" strokecolor="#d9d9d9" strokeweight=".7pt">
                  <o:lock v:ext="edit" shapetype="f"/>
                </v:line>
                <v:shape id="AutoShape 645" o:spid="_x0000_s1278" style="position:absolute;left:4085;top:1252;width:5064;height:154;visibility:visible;mso-wrap-style:square;v-text-anchor:top" coordsize="5064,1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" path="m,154r5063,m,103r5063,m,52r5063,m,l5063,e" filled="f" strokecolor="#f1f1f1" strokeweight=".7pt">
                  <v:path arrowok="t" o:connecttype="custom" o:connectlocs="0,1406;5063,1406;0,1355;5063,1355;0,1304;5063,1304;0,1252;5063,1252" o:connectangles="0,0,0,0,0,0,0,0"/>
                </v:shape>
                <v:shape id="AutoShape 644" o:spid="_x0000_s1279" style="position:absolute;left:4085;top:1201;width:5064;height:257;visibility:visible;mso-wrap-style:square;v-text-anchor:top" coordsize="5064,2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" path="m,257r5063,m,l5063,e" filled="f" strokecolor="#d9d9d9" strokeweight=".7pt">
                  <v:path arrowok="t" o:connecttype="custom" o:connectlocs="0,1458;5063,1458;0,1201;5063,1201" o:connectangles="0,0,0,0"/>
                </v:shape>
                <v:line id="Line 643" o:spid="_x0000_s1280" style="position:absolute;visibility:visible;mso-wrap-style:square" from="3092,944" to="9149,94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" strokecolor="#d9d9d9" strokeweight=".7pt">
                  <o:lock v:ext="edit" shapetype="f"/>
                </v:line>
                <v:shape id="AutoShape 642" o:spid="_x0000_s1281" style="position:absolute;left:3850;top:944;width:4541;height:1410;visibility:visible;mso-wrap-style:square;v-text-anchor:top" coordsize="4541,14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" path="m,l,129m1514,r,1410m3026,r,1410m4541,r,1410e" filled="f" strokecolor="#f1f1f1" strokeweight=".7pt">
                  <v:path arrowok="t" o:connecttype="custom" o:connectlocs="0,944;0,1073;1514,944;1514,2354;3026,944;3026,2354;4541,944;4541,2354" o:connectangles="0,0,0,0,0,0,0,0"/>
                </v:shape>
                <v:shape id="AutoShape 641" o:spid="_x0000_s1282" style="position:absolute;left:3091;top:944;width:6058;height:2051;visibility:visible;mso-wrap-style:square;v-text-anchor:top" coordsize="6058,20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" path="m,l,2051m1514,r,2051m3028,r,2051m4543,r,2051m6057,r,2051e" filled="f" strokecolor="#d9d9d9" strokeweight=".7pt">
                  <v:path arrowok="t" o:connecttype="custom" o:connectlocs="0,944;0,2995;1514,944;1514,2995;3028,944;3028,2995;4543,944;4543,2995;6057,944;6057,2995" o:connectangles="0,0,0,0,0,0,0,0,0,0"/>
                </v:shape>
                <v:rect id="Rectangle 640" o:spid="_x0000_s1283" style="position:absolute;left:3612;top:1072;width:474;height:19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" fillcolor="#843c0c" stroked="f">
                  <v:path arrowok="t"/>
                </v:rect>
                <v:shape id="AutoShape 639" o:spid="_x0000_s1284" style="position:absolute;left:5126;top:2353;width:3503;height:642;visibility:visible;mso-wrap-style:square;v-text-anchor:top" coordsize="3503,6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" path="m474,l,,,641r474,l474,xm1988,l1515,r,641l1988,641,1988,xm3503,l3029,r,641l3503,641,3503,xe" fillcolor="#7f7f7f" stroked="f">
                  <v:path arrowok="t" o:connecttype="custom" o:connectlocs="474,2354;0,2354;0,2995;474,2995;474,2354;1988,2354;1515,2354;1515,2995;1988,2995;1988,2354;3503,2354;3029,2354;3029,2995;3503,2995;3503,2354" o:connectangles="0,0,0,0,0,0,0,0,0,0,0,0,0,0,0"/>
                </v:shape>
                <v:shape id="AutoShape 638" o:spid="_x0000_s1285" style="position:absolute;left:2538;top:295;width:6823;height:3150;visibility:visible;mso-wrap-style:square;v-text-anchor:top" coordsize="6823,31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" path="m553,2699r6057,m,3150r6822,l6822,,,,,3150xe" filled="f" strokecolor="#d9d9d9" strokeweight=".7pt">
                  <v:path arrowok="t" o:connecttype="custom" o:connectlocs="553,2995;6610,2995;0,3446;6822,3446;6822,296;0,296;0,3446" o:connectangles="0,0,0,0,0,0,0"/>
                </v:shape>
                <v:shape id="Text Box 637" o:spid="_x0000_s1286" type="#_x0000_t202" style="position:absolute;left:2664;top:864;width:287;height:22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" filled="f" stroked="f">
                  <v:path arrowok="t"/>
                  <v:textbox inset="0,0,0,0">
                    <w:txbxContent>
                      <w:p w14:paraId="4D504FF5" w14:textId="77777777" w:rsidR="000B498F" w:rsidRDefault="000B498F" w:rsidP="000B498F">
                        <w:pPr>
                          <w:spacing w:line="167" w:lineRule="exact"/>
                          <w:ind w:right="18"/>
                          <w:jc w:val="right"/>
                          <w:rPr>
                            <w:sz w:val="17"/>
                          </w:rPr>
                        </w:pPr>
                        <w:r>
                          <w:rPr>
                            <w:color w:val="585858"/>
                            <w:spacing w:val="-2"/>
                            <w:w w:val="90"/>
                            <w:sz w:val="17"/>
                          </w:rPr>
                          <w:t>160</w:t>
                        </w:r>
                      </w:p>
                      <w:p w14:paraId="1D1837EF" w14:textId="77777777" w:rsidR="000B498F" w:rsidRDefault="000B498F" w:rsidP="000B498F">
                        <w:pPr>
                          <w:spacing w:before="60"/>
                          <w:ind w:right="18"/>
                          <w:jc w:val="right"/>
                          <w:rPr>
                            <w:sz w:val="17"/>
                          </w:rPr>
                        </w:pPr>
                        <w:r>
                          <w:rPr>
                            <w:color w:val="585858"/>
                            <w:spacing w:val="-2"/>
                            <w:w w:val="90"/>
                            <w:sz w:val="17"/>
                          </w:rPr>
                          <w:t>140</w:t>
                        </w:r>
                      </w:p>
                      <w:p w14:paraId="45267BB4" w14:textId="77777777" w:rsidR="000B498F" w:rsidRDefault="000B498F" w:rsidP="000B498F">
                        <w:pPr>
                          <w:spacing w:before="61"/>
                          <w:ind w:right="18"/>
                          <w:jc w:val="right"/>
                          <w:rPr>
                            <w:sz w:val="17"/>
                          </w:rPr>
                        </w:pPr>
                        <w:r>
                          <w:rPr>
                            <w:color w:val="585858"/>
                            <w:spacing w:val="-2"/>
                            <w:w w:val="90"/>
                            <w:sz w:val="17"/>
                          </w:rPr>
                          <w:t>120</w:t>
                        </w:r>
                      </w:p>
                      <w:p w14:paraId="706484D9" w14:textId="77777777" w:rsidR="000B498F" w:rsidRDefault="000B498F" w:rsidP="000B498F">
                        <w:pPr>
                          <w:spacing w:before="60"/>
                          <w:ind w:right="18"/>
                          <w:jc w:val="right"/>
                          <w:rPr>
                            <w:sz w:val="17"/>
                          </w:rPr>
                        </w:pPr>
                        <w:r>
                          <w:rPr>
                            <w:color w:val="585858"/>
                            <w:spacing w:val="-2"/>
                            <w:w w:val="90"/>
                            <w:sz w:val="17"/>
                          </w:rPr>
                          <w:t>100</w:t>
                        </w:r>
                      </w:p>
                      <w:p w14:paraId="5B497E94" w14:textId="77777777" w:rsidR="000B498F" w:rsidRDefault="000B498F" w:rsidP="000B498F">
                        <w:pPr>
                          <w:spacing w:before="61"/>
                          <w:ind w:right="18"/>
                          <w:jc w:val="right"/>
                          <w:rPr>
                            <w:sz w:val="17"/>
                          </w:rPr>
                        </w:pPr>
                        <w:r>
                          <w:rPr>
                            <w:color w:val="585858"/>
                            <w:spacing w:val="-1"/>
                            <w:w w:val="90"/>
                            <w:sz w:val="17"/>
                          </w:rPr>
                          <w:t>80</w:t>
                        </w:r>
                      </w:p>
                      <w:p w14:paraId="2D89D673" w14:textId="77777777" w:rsidR="000B498F" w:rsidRDefault="000B498F" w:rsidP="000B498F">
                        <w:pPr>
                          <w:spacing w:before="61"/>
                          <w:ind w:right="18"/>
                          <w:jc w:val="right"/>
                          <w:rPr>
                            <w:sz w:val="17"/>
                          </w:rPr>
                        </w:pPr>
                        <w:r>
                          <w:rPr>
                            <w:color w:val="585858"/>
                            <w:spacing w:val="-1"/>
                            <w:w w:val="90"/>
                            <w:sz w:val="17"/>
                          </w:rPr>
                          <w:t>60</w:t>
                        </w:r>
                      </w:p>
                      <w:p w14:paraId="1BF4B5B9" w14:textId="77777777" w:rsidR="000B498F" w:rsidRDefault="000B498F" w:rsidP="000B498F">
                        <w:pPr>
                          <w:spacing w:before="60"/>
                          <w:ind w:right="18"/>
                          <w:jc w:val="right"/>
                          <w:rPr>
                            <w:sz w:val="17"/>
                          </w:rPr>
                        </w:pPr>
                        <w:r>
                          <w:rPr>
                            <w:color w:val="585858"/>
                            <w:spacing w:val="-1"/>
                            <w:w w:val="90"/>
                            <w:sz w:val="17"/>
                          </w:rPr>
                          <w:t>40</w:t>
                        </w:r>
                      </w:p>
                      <w:p w14:paraId="15EC39AD" w14:textId="77777777" w:rsidR="000B498F" w:rsidRDefault="000B498F" w:rsidP="000B498F">
                        <w:pPr>
                          <w:spacing w:before="61"/>
                          <w:ind w:right="18"/>
                          <w:jc w:val="right"/>
                          <w:rPr>
                            <w:sz w:val="17"/>
                          </w:rPr>
                        </w:pPr>
                        <w:r>
                          <w:rPr>
                            <w:color w:val="585858"/>
                            <w:spacing w:val="-1"/>
                            <w:w w:val="90"/>
                            <w:sz w:val="17"/>
                          </w:rPr>
                          <w:t>20</w:t>
                        </w:r>
                      </w:p>
                      <w:p w14:paraId="226D4F8E" w14:textId="77777777" w:rsidR="000B498F" w:rsidRDefault="000B498F" w:rsidP="000B498F">
                        <w:pPr>
                          <w:spacing w:before="61"/>
                          <w:ind w:right="18"/>
                          <w:jc w:val="right"/>
                          <w:rPr>
                            <w:sz w:val="17"/>
                          </w:rPr>
                        </w:pPr>
                        <w:r>
                          <w:rPr>
                            <w:color w:val="585858"/>
                            <w:w w:val="93"/>
                            <w:sz w:val="17"/>
                          </w:rPr>
                          <w:t>0</w:t>
                        </w:r>
                      </w:p>
                    </w:txbxContent>
                  </v:textbox>
                </v:shape>
                <v:shape id="Text Box 636" o:spid="_x0000_s1287" type="#_x0000_t202" style="position:absolute;left:3423;top:490;width:5074;height:4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" filled="f" stroked="f">
                  <v:path arrowok="t"/>
                  <v:textbox inset="0,0,0,0">
                    <w:txbxContent>
                      <w:p w14:paraId="5691CCC8" w14:textId="77777777" w:rsidR="000B498F" w:rsidRDefault="000B498F" w:rsidP="000B498F">
                        <w:pPr>
                          <w:spacing w:line="208" w:lineRule="exact"/>
                          <w:rPr>
                            <w:rFonts w:ascii="Carlito" w:hAnsi="Carlito"/>
                            <w:i/>
                            <w:sz w:val="20"/>
                          </w:rPr>
                        </w:pPr>
                        <w:r>
                          <w:rPr>
                            <w:rFonts w:ascii="Carlito" w:hAnsi="Carlito"/>
                            <w:b/>
                            <w:color w:val="0D0D0D"/>
                            <w:sz w:val="20"/>
                          </w:rPr>
                          <w:t>d.1.</w:t>
                        </w:r>
                        <w:r>
                          <w:rPr>
                            <w:rFonts w:ascii="Carlito" w:hAnsi="Carlito"/>
                            <w:b/>
                            <w:color w:val="0D0D0D"/>
                            <w:spacing w:val="-23"/>
                            <w:sz w:val="20"/>
                          </w:rPr>
                          <w:t xml:space="preserve"> </w:t>
                        </w:r>
                        <w:r>
                          <w:rPr>
                            <w:color w:val="0D0D0D"/>
                            <w:sz w:val="20"/>
                          </w:rPr>
                          <w:t>Normas</w:t>
                        </w:r>
                        <w:r>
                          <w:rPr>
                            <w:color w:val="0D0D0D"/>
                            <w:spacing w:val="-32"/>
                            <w:sz w:val="20"/>
                          </w:rPr>
                          <w:t xml:space="preserve"> </w:t>
                        </w:r>
                        <w:r>
                          <w:rPr>
                            <w:color w:val="0D0D0D"/>
                            <w:sz w:val="20"/>
                          </w:rPr>
                          <w:t>Calidad</w:t>
                        </w:r>
                        <w:r>
                          <w:rPr>
                            <w:color w:val="0D0D0D"/>
                            <w:spacing w:val="-33"/>
                            <w:sz w:val="20"/>
                          </w:rPr>
                          <w:t xml:space="preserve"> </w:t>
                        </w:r>
                        <w:r>
                          <w:rPr>
                            <w:color w:val="0D0D0D"/>
                            <w:sz w:val="20"/>
                          </w:rPr>
                          <w:t>Primaria</w:t>
                        </w:r>
                        <w:r>
                          <w:rPr>
                            <w:color w:val="0D0D0D"/>
                            <w:spacing w:val="-32"/>
                            <w:sz w:val="20"/>
                          </w:rPr>
                          <w:t xml:space="preserve"> </w:t>
                        </w:r>
                        <w:r>
                          <w:rPr>
                            <w:color w:val="0D0D0D"/>
                            <w:sz w:val="20"/>
                          </w:rPr>
                          <w:t>del</w:t>
                        </w:r>
                        <w:r>
                          <w:rPr>
                            <w:color w:val="0D0D0D"/>
                            <w:spacing w:val="-33"/>
                            <w:sz w:val="20"/>
                          </w:rPr>
                          <w:t xml:space="preserve"> </w:t>
                        </w:r>
                        <w:r>
                          <w:rPr>
                            <w:color w:val="0D0D0D"/>
                            <w:sz w:val="20"/>
                          </w:rPr>
                          <w:t>aire</w:t>
                        </w:r>
                        <w:r>
                          <w:rPr>
                            <w:color w:val="0D0D0D"/>
                            <w:spacing w:val="-31"/>
                            <w:sz w:val="20"/>
                          </w:rPr>
                          <w:t xml:space="preserve"> </w:t>
                        </w:r>
                        <w:r>
                          <w:rPr>
                            <w:color w:val="0D0D0D"/>
                            <w:sz w:val="20"/>
                          </w:rPr>
                          <w:t>MP10</w:t>
                        </w:r>
                        <w:r>
                          <w:rPr>
                            <w:color w:val="0D0D0D"/>
                            <w:spacing w:val="-32"/>
                            <w:sz w:val="20"/>
                          </w:rPr>
                          <w:t xml:space="preserve"> </w:t>
                        </w:r>
                        <w:r>
                          <w:rPr>
                            <w:rFonts w:ascii="Carlito" w:hAnsi="Carlito"/>
                            <w:b/>
                            <w:i/>
                            <w:color w:val="0D0D0D"/>
                            <w:sz w:val="20"/>
                          </w:rPr>
                          <w:t>Diario</w:t>
                        </w:r>
                        <w:r>
                          <w:rPr>
                            <w:rFonts w:ascii="Carlito" w:hAnsi="Carlito"/>
                            <w:b/>
                            <w:i/>
                            <w:color w:val="0D0D0D"/>
                            <w:spacing w:val="-22"/>
                            <w:sz w:val="20"/>
                          </w:rPr>
                          <w:t xml:space="preserve"> </w:t>
                        </w:r>
                        <w:r>
                          <w:rPr>
                            <w:rFonts w:ascii="Carlito" w:hAnsi="Carlito"/>
                            <w:i/>
                            <w:color w:val="0D0D0D"/>
                            <w:sz w:val="20"/>
                          </w:rPr>
                          <w:t>(μg/m3N)</w:t>
                        </w:r>
                      </w:p>
                      <w:p w14:paraId="3269F876" w14:textId="77777777" w:rsidR="000B498F" w:rsidRDefault="000B498F" w:rsidP="000B498F">
                        <w:pPr>
                          <w:spacing w:before="78" w:line="206" w:lineRule="exact"/>
                          <w:ind w:left="292"/>
                          <w:rPr>
                            <w:rFonts w:ascii="Carlito"/>
                            <w:b/>
                            <w:sz w:val="17"/>
                          </w:rPr>
                        </w:pPr>
                        <w:r>
                          <w:rPr>
                            <w:rFonts w:ascii="Carlito"/>
                            <w:b/>
                            <w:color w:val="404040"/>
                            <w:w w:val="105"/>
                            <w:sz w:val="17"/>
                          </w:rPr>
                          <w:t>150</w:t>
                        </w:r>
                      </w:p>
                    </w:txbxContent>
                  </v:textbox>
                </v:shape>
                <v:shape id="Text Box 635" o:spid="_x0000_s1288" type="#_x0000_t202" style="position:absolute;left:5274;top:2088;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" filled="f" stroked="f">
                  <v:path arrowok="t"/>
                  <v:textbox inset="0,0,0,0">
                    <w:txbxContent>
                      <w:p w14:paraId="266D9E9C" w14:textId="77777777" w:rsidR="000B498F" w:rsidRDefault="000B498F" w:rsidP="000B498F">
                        <w:pPr>
                          <w:spacing w:line="175" w:lineRule="exact"/>
                          <w:rPr>
                            <w:rFonts w:ascii="Carlito"/>
                            <w:b/>
                            <w:sz w:val="17"/>
                          </w:rPr>
                        </w:pPr>
                        <w:r>
                          <w:rPr>
                            <w:rFonts w:ascii="Carlito"/>
                            <w:b/>
                            <w:color w:val="404040"/>
                            <w:w w:val="105"/>
                            <w:sz w:val="17"/>
                          </w:rPr>
                          <w:t>50</w:t>
                        </w:r>
                      </w:p>
                    </w:txbxContent>
                  </v:textbox>
                </v:shape>
                <v:shape id="Text Box 634" o:spid="_x0000_s1289" type="#_x0000_t202" style="position:absolute;left:6789;top:2088;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" filled="f" stroked="f">
                  <v:path arrowok="t"/>
                  <v:textbox inset="0,0,0,0">
                    <w:txbxContent>
                      <w:p w14:paraId="566A950C" w14:textId="77777777" w:rsidR="000B498F" w:rsidRDefault="000B498F" w:rsidP="000B498F">
                        <w:pPr>
                          <w:spacing w:line="175" w:lineRule="exact"/>
                          <w:rPr>
                            <w:rFonts w:ascii="Carlito"/>
                            <w:b/>
                            <w:sz w:val="17"/>
                          </w:rPr>
                        </w:pPr>
                        <w:r>
                          <w:rPr>
                            <w:rFonts w:ascii="Carlito"/>
                            <w:b/>
                            <w:color w:val="404040"/>
                            <w:w w:val="105"/>
                            <w:sz w:val="17"/>
                          </w:rPr>
                          <w:t>50</w:t>
                        </w:r>
                      </w:p>
                    </w:txbxContent>
                  </v:textbox>
                </v:shape>
                <v:shape id="Text Box 633" o:spid="_x0000_s1290" type="#_x0000_t202" style="position:absolute;left:8303;top:2088;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" filled="f" stroked="f">
                  <v:path arrowok="t"/>
                  <v:textbox inset="0,0,0,0">
                    <w:txbxContent>
                      <w:p w14:paraId="51E4C70C" w14:textId="77777777" w:rsidR="000B498F" w:rsidRDefault="000B498F" w:rsidP="000B498F">
                        <w:pPr>
                          <w:spacing w:line="175" w:lineRule="exact"/>
                          <w:rPr>
                            <w:rFonts w:ascii="Carlito"/>
                            <w:b/>
                            <w:sz w:val="17"/>
                          </w:rPr>
                        </w:pPr>
                        <w:r>
                          <w:rPr>
                            <w:rFonts w:ascii="Carlito"/>
                            <w:b/>
                            <w:color w:val="404040"/>
                            <w:w w:val="105"/>
                            <w:sz w:val="17"/>
                          </w:rPr>
                          <w:t>50</w:t>
                        </w:r>
                      </w:p>
                    </w:txbxContent>
                  </v:textbox>
                </v:shape>
                <v:shape id="Text Box 632" o:spid="_x0000_s1291" type="#_x0000_t202" style="position:absolute;left:3673;top:3140;width:537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" filled="f" stroked="f">
                  <v:path arrowok="t"/>
                  <v:textbox inset="0,0,0,0">
                    <w:txbxContent>
                      <w:p w14:paraId="50B50175" w14:textId="77777777" w:rsidR="000B498F" w:rsidRDefault="000B498F" w:rsidP="000B498F">
                        <w:pPr>
                          <w:tabs>
                            <w:tab w:val="left" w:pos="1159"/>
                            <w:tab w:val="left" w:pos="2593"/>
                            <w:tab w:val="left" w:pos="4080"/>
                          </w:tabs>
                          <w:spacing w:line="167" w:lineRule="exact"/>
                          <w:rPr>
                            <w:sz w:val="17"/>
                          </w:rPr>
                        </w:pPr>
                        <w:r>
                          <w:rPr>
                            <w:color w:val="585858"/>
                            <w:sz w:val="17"/>
                          </w:rPr>
                          <w:t>Chile</w:t>
                        </w:r>
                        <w:r>
                          <w:rPr>
                            <w:color w:val="585858"/>
                            <w:sz w:val="17"/>
                          </w:rPr>
                          <w:tab/>
                          <w:t>Unión</w:t>
                        </w:r>
                        <w:r>
                          <w:rPr>
                            <w:color w:val="585858"/>
                            <w:spacing w:val="-28"/>
                            <w:sz w:val="17"/>
                          </w:rPr>
                          <w:t xml:space="preserve"> </w:t>
                        </w:r>
                        <w:r>
                          <w:rPr>
                            <w:color w:val="585858"/>
                            <w:sz w:val="17"/>
                          </w:rPr>
                          <w:t>Europea</w:t>
                        </w:r>
                        <w:r>
                          <w:rPr>
                            <w:color w:val="585858"/>
                            <w:sz w:val="17"/>
                          </w:rPr>
                          <w:tab/>
                        </w:r>
                        <w:r>
                          <w:rPr>
                            <w:color w:val="585858"/>
                            <w:w w:val="95"/>
                            <w:sz w:val="17"/>
                          </w:rPr>
                          <w:t>EEUU</w:t>
                        </w:r>
                        <w:r>
                          <w:rPr>
                            <w:color w:val="585858"/>
                            <w:spacing w:val="-25"/>
                            <w:w w:val="95"/>
                            <w:sz w:val="17"/>
                          </w:rPr>
                          <w:t xml:space="preserve"> </w:t>
                        </w:r>
                        <w:r>
                          <w:rPr>
                            <w:color w:val="585858"/>
                            <w:w w:val="95"/>
                            <w:sz w:val="17"/>
                          </w:rPr>
                          <w:t>(California)</w:t>
                        </w:r>
                        <w:r>
                          <w:rPr>
                            <w:color w:val="585858"/>
                            <w:w w:val="95"/>
                            <w:sz w:val="17"/>
                          </w:rPr>
                          <w:tab/>
                        </w:r>
                        <w:r>
                          <w:rPr>
                            <w:color w:val="585858"/>
                            <w:w w:val="90"/>
                            <w:sz w:val="17"/>
                          </w:rPr>
                          <w:t>OMS Guía</w:t>
                        </w:r>
                        <w:r>
                          <w:rPr>
                            <w:color w:val="585858"/>
                            <w:spacing w:val="-11"/>
                            <w:w w:val="90"/>
                            <w:sz w:val="17"/>
                          </w:rPr>
                          <w:t xml:space="preserve"> </w:t>
                        </w:r>
                        <w:r>
                          <w:rPr>
                            <w:color w:val="585858"/>
                            <w:w w:val="90"/>
                            <w:sz w:val="17"/>
                          </w:rPr>
                          <w:t>Calidad</w:t>
                        </w:r>
                      </w:p>
                    </w:txbxContent>
                  </v:textbox>
                </v:shape>
                <w10:wrap type="topAndBottom" anchorx="page"/>
              </v:group>
            </w:pict>
          </mc:Fallback>
        </mc:AlternateContent>
      </w:r>
      <w:r>
        <w:rPr>
          <w:noProof/>
        </w:rPr>
        <mc:AlternateContent>
          <mc:Choice Requires="wpg">
            <w:drawing>
              <wp:anchor distT="0" distB="0" distL="0" distR="0" simplePos="0" relativeHeight="251665408" behindDoc="1" locked="0" layoutInCell="1" allowOverlap="1" wp14:anchorId="05757AA5" wp14:editId="06EEC304">
                <wp:simplePos x="0" y="0"/>
                <wp:positionH relativeFrom="page">
                  <wp:posOffset>1597025</wp:posOffset>
                </wp:positionH>
                <wp:positionV relativeFrom="paragraph">
                  <wp:posOffset>2326005</wp:posOffset>
                </wp:positionV>
                <wp:extent cx="4351655" cy="1971040"/>
                <wp:effectExtent l="0" t="0" r="0" b="0"/>
                <wp:wrapTopAndBottom/>
                <wp:docPr id="584" name="Group 5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51655" cy="1971040"/>
                          <a:chOff x="2515" y="3663"/>
                          <a:chExt cx="6853" cy="3104"/>
                        </a:xfrm>
                      </wpg:grpSpPr>
                      <wps:wsp>
                        <wps:cNvPr id="585" name="AutoShape 630"/>
                        <wps:cNvSpPr>
                          <a:spLocks/>
                        </wps:cNvSpPr>
                        <wps:spPr bwMode="auto">
                          <a:xfrm>
                            <a:off x="2989" y="5709"/>
                            <a:ext cx="528" cy="532"/>
                          </a:xfrm>
                          <a:custGeom>
                            <a:avLst/>
                            <a:gdLst>
                              <a:gd name="T0" fmla="+- 0 2989 2989"/>
                              <a:gd name="T1" fmla="*/ T0 w 528"/>
                              <a:gd name="T2" fmla="+- 0 6241 5709"/>
                              <a:gd name="T3" fmla="*/ 6241 h 532"/>
                              <a:gd name="T4" fmla="+- 0 3516 2989"/>
                              <a:gd name="T5" fmla="*/ T4 w 528"/>
                              <a:gd name="T6" fmla="+- 0 6241 5709"/>
                              <a:gd name="T7" fmla="*/ 6241 h 532"/>
                              <a:gd name="T8" fmla="+- 0 2989 2989"/>
                              <a:gd name="T9" fmla="*/ T8 w 528"/>
                              <a:gd name="T10" fmla="+- 0 6176 5709"/>
                              <a:gd name="T11" fmla="*/ 6176 h 532"/>
                              <a:gd name="T12" fmla="+- 0 3516 2989"/>
                              <a:gd name="T13" fmla="*/ T12 w 528"/>
                              <a:gd name="T14" fmla="+- 0 6176 5709"/>
                              <a:gd name="T15" fmla="*/ 6176 h 532"/>
                              <a:gd name="T16" fmla="+- 0 2989 2989"/>
                              <a:gd name="T17" fmla="*/ T16 w 528"/>
                              <a:gd name="T18" fmla="+- 0 6108 5709"/>
                              <a:gd name="T19" fmla="*/ 6108 h 532"/>
                              <a:gd name="T20" fmla="+- 0 3516 2989"/>
                              <a:gd name="T21" fmla="*/ T20 w 528"/>
                              <a:gd name="T22" fmla="+- 0 6108 5709"/>
                              <a:gd name="T23" fmla="*/ 6108 h 532"/>
                              <a:gd name="T24" fmla="+- 0 2989 2989"/>
                              <a:gd name="T25" fmla="*/ T24 w 528"/>
                              <a:gd name="T26" fmla="+- 0 6043 5709"/>
                              <a:gd name="T27" fmla="*/ 6043 h 532"/>
                              <a:gd name="T28" fmla="+- 0 3516 2989"/>
                              <a:gd name="T29" fmla="*/ T28 w 528"/>
                              <a:gd name="T30" fmla="+- 0 6043 5709"/>
                              <a:gd name="T31" fmla="*/ 6043 h 532"/>
                              <a:gd name="T32" fmla="+- 0 2989 2989"/>
                              <a:gd name="T33" fmla="*/ T32 w 528"/>
                              <a:gd name="T34" fmla="+- 0 5907 5709"/>
                              <a:gd name="T35" fmla="*/ 5907 h 532"/>
                              <a:gd name="T36" fmla="+- 0 3516 2989"/>
                              <a:gd name="T37" fmla="*/ T36 w 528"/>
                              <a:gd name="T38" fmla="+- 0 5907 5709"/>
                              <a:gd name="T39" fmla="*/ 5907 h 532"/>
                              <a:gd name="T40" fmla="+- 0 2989 2989"/>
                              <a:gd name="T41" fmla="*/ T40 w 528"/>
                              <a:gd name="T42" fmla="+- 0 5842 5709"/>
                              <a:gd name="T43" fmla="*/ 5842 h 532"/>
                              <a:gd name="T44" fmla="+- 0 3516 2989"/>
                              <a:gd name="T45" fmla="*/ T44 w 528"/>
                              <a:gd name="T46" fmla="+- 0 5842 5709"/>
                              <a:gd name="T47" fmla="*/ 5842 h 532"/>
                              <a:gd name="T48" fmla="+- 0 2989 2989"/>
                              <a:gd name="T49" fmla="*/ T48 w 528"/>
                              <a:gd name="T50" fmla="+- 0 5774 5709"/>
                              <a:gd name="T51" fmla="*/ 5774 h 532"/>
                              <a:gd name="T52" fmla="+- 0 3516 2989"/>
                              <a:gd name="T53" fmla="*/ T52 w 528"/>
                              <a:gd name="T54" fmla="+- 0 5774 5709"/>
                              <a:gd name="T55" fmla="*/ 5774 h 532"/>
                              <a:gd name="T56" fmla="+- 0 2989 2989"/>
                              <a:gd name="T57" fmla="*/ T56 w 528"/>
                              <a:gd name="T58" fmla="+- 0 5709 5709"/>
                              <a:gd name="T59" fmla="*/ 5709 h 532"/>
                              <a:gd name="T60" fmla="+- 0 3516 2989"/>
                              <a:gd name="T61" fmla="*/ T60 w 528"/>
                              <a:gd name="T62" fmla="+- 0 5709 5709"/>
                              <a:gd name="T63" fmla="*/ 5709 h 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28" h="532">
                                <a:moveTo>
                                  <a:pt x="0" y="532"/>
                                </a:moveTo>
                                <a:lnTo>
                                  <a:pt x="527" y="532"/>
                                </a:lnTo>
                                <a:moveTo>
                                  <a:pt x="0" y="467"/>
                                </a:moveTo>
                                <a:lnTo>
                                  <a:pt x="527" y="467"/>
                                </a:lnTo>
                                <a:moveTo>
                                  <a:pt x="0" y="399"/>
                                </a:moveTo>
                                <a:lnTo>
                                  <a:pt x="527" y="399"/>
                                </a:lnTo>
                                <a:moveTo>
                                  <a:pt x="0" y="334"/>
                                </a:moveTo>
                                <a:lnTo>
                                  <a:pt x="527" y="334"/>
                                </a:lnTo>
                                <a:moveTo>
                                  <a:pt x="0" y="198"/>
                                </a:moveTo>
                                <a:lnTo>
                                  <a:pt x="527" y="198"/>
                                </a:lnTo>
                                <a:moveTo>
                                  <a:pt x="0" y="133"/>
                                </a:moveTo>
                                <a:lnTo>
                                  <a:pt x="527" y="133"/>
                                </a:lnTo>
                                <a:moveTo>
                                  <a:pt x="0" y="65"/>
                                </a:moveTo>
                                <a:lnTo>
                                  <a:pt x="527" y="65"/>
                                </a:lnTo>
                                <a:moveTo>
                                  <a:pt x="0" y="0"/>
                                </a:moveTo>
                                <a:lnTo>
                                  <a:pt x="52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6" name="Line 629"/>
                        <wps:cNvCnPr>
                          <a:cxnSpLocks/>
                        </wps:cNvCnPr>
                        <wps:spPr bwMode="auto">
                          <a:xfrm>
                            <a:off x="2989" y="5975"/>
                            <a:ext cx="52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87" name="AutoShape 628"/>
                        <wps:cNvSpPr>
                          <a:spLocks/>
                        </wps:cNvSpPr>
                        <wps:spPr bwMode="auto">
                          <a:xfrm>
                            <a:off x="2989" y="5375"/>
                            <a:ext cx="528" cy="199"/>
                          </a:xfrm>
                          <a:custGeom>
                            <a:avLst/>
                            <a:gdLst>
                              <a:gd name="T0" fmla="+- 0 2989 2989"/>
                              <a:gd name="T1" fmla="*/ T0 w 528"/>
                              <a:gd name="T2" fmla="+- 0 5574 5375"/>
                              <a:gd name="T3" fmla="*/ 5574 h 199"/>
                              <a:gd name="T4" fmla="+- 0 3516 2989"/>
                              <a:gd name="T5" fmla="*/ T4 w 528"/>
                              <a:gd name="T6" fmla="+- 0 5574 5375"/>
                              <a:gd name="T7" fmla="*/ 5574 h 199"/>
                              <a:gd name="T8" fmla="+- 0 2989 2989"/>
                              <a:gd name="T9" fmla="*/ T8 w 528"/>
                              <a:gd name="T10" fmla="+- 0 5508 5375"/>
                              <a:gd name="T11" fmla="*/ 5508 h 199"/>
                              <a:gd name="T12" fmla="+- 0 3516 2989"/>
                              <a:gd name="T13" fmla="*/ T12 w 528"/>
                              <a:gd name="T14" fmla="+- 0 5508 5375"/>
                              <a:gd name="T15" fmla="*/ 5508 h 199"/>
                              <a:gd name="T16" fmla="+- 0 2989 2989"/>
                              <a:gd name="T17" fmla="*/ T16 w 528"/>
                              <a:gd name="T18" fmla="+- 0 5441 5375"/>
                              <a:gd name="T19" fmla="*/ 5441 h 199"/>
                              <a:gd name="T20" fmla="+- 0 3516 2989"/>
                              <a:gd name="T21" fmla="*/ T20 w 528"/>
                              <a:gd name="T22" fmla="+- 0 5441 5375"/>
                              <a:gd name="T23" fmla="*/ 5441 h 199"/>
                              <a:gd name="T24" fmla="+- 0 2989 2989"/>
                              <a:gd name="T25" fmla="*/ T24 w 528"/>
                              <a:gd name="T26" fmla="+- 0 5375 5375"/>
                              <a:gd name="T27" fmla="*/ 5375 h 199"/>
                              <a:gd name="T28" fmla="+- 0 3516 2989"/>
                              <a:gd name="T29" fmla="*/ T28 w 528"/>
                              <a:gd name="T30" fmla="+- 0 5375 5375"/>
                              <a:gd name="T31" fmla="*/ 5375 h 19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8" h="199">
                                <a:moveTo>
                                  <a:pt x="0" y="199"/>
                                </a:moveTo>
                                <a:lnTo>
                                  <a:pt x="527" y="199"/>
                                </a:lnTo>
                                <a:moveTo>
                                  <a:pt x="0" y="133"/>
                                </a:moveTo>
                                <a:lnTo>
                                  <a:pt x="527" y="133"/>
                                </a:lnTo>
                                <a:moveTo>
                                  <a:pt x="0" y="66"/>
                                </a:moveTo>
                                <a:lnTo>
                                  <a:pt x="527" y="66"/>
                                </a:lnTo>
                                <a:moveTo>
                                  <a:pt x="0" y="0"/>
                                </a:moveTo>
                                <a:lnTo>
                                  <a:pt x="52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8" name="Line 627"/>
                        <wps:cNvCnPr>
                          <a:cxnSpLocks/>
                        </wps:cNvCnPr>
                        <wps:spPr bwMode="auto">
                          <a:xfrm>
                            <a:off x="2989" y="5641"/>
                            <a:ext cx="52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89" name="AutoShape 626"/>
                        <wps:cNvSpPr>
                          <a:spLocks/>
                        </wps:cNvSpPr>
                        <wps:spPr bwMode="auto">
                          <a:xfrm>
                            <a:off x="2989" y="5041"/>
                            <a:ext cx="528" cy="199"/>
                          </a:xfrm>
                          <a:custGeom>
                            <a:avLst/>
                            <a:gdLst>
                              <a:gd name="T0" fmla="+- 0 2989 2989"/>
                              <a:gd name="T1" fmla="*/ T0 w 528"/>
                              <a:gd name="T2" fmla="+- 0 5240 5042"/>
                              <a:gd name="T3" fmla="*/ 5240 h 199"/>
                              <a:gd name="T4" fmla="+- 0 3516 2989"/>
                              <a:gd name="T5" fmla="*/ T4 w 528"/>
                              <a:gd name="T6" fmla="+- 0 5240 5042"/>
                              <a:gd name="T7" fmla="*/ 5240 h 199"/>
                              <a:gd name="T8" fmla="+- 0 2989 2989"/>
                              <a:gd name="T9" fmla="*/ T8 w 528"/>
                              <a:gd name="T10" fmla="+- 0 5175 5042"/>
                              <a:gd name="T11" fmla="*/ 5175 h 199"/>
                              <a:gd name="T12" fmla="+- 0 3516 2989"/>
                              <a:gd name="T13" fmla="*/ T12 w 528"/>
                              <a:gd name="T14" fmla="+- 0 5175 5042"/>
                              <a:gd name="T15" fmla="*/ 5175 h 199"/>
                              <a:gd name="T16" fmla="+- 0 2989 2989"/>
                              <a:gd name="T17" fmla="*/ T16 w 528"/>
                              <a:gd name="T18" fmla="+- 0 5107 5042"/>
                              <a:gd name="T19" fmla="*/ 5107 h 199"/>
                              <a:gd name="T20" fmla="+- 0 3516 2989"/>
                              <a:gd name="T21" fmla="*/ T20 w 528"/>
                              <a:gd name="T22" fmla="+- 0 5107 5042"/>
                              <a:gd name="T23" fmla="*/ 5107 h 199"/>
                              <a:gd name="T24" fmla="+- 0 2989 2989"/>
                              <a:gd name="T25" fmla="*/ T24 w 528"/>
                              <a:gd name="T26" fmla="+- 0 5042 5042"/>
                              <a:gd name="T27" fmla="*/ 5042 h 199"/>
                              <a:gd name="T28" fmla="+- 0 3516 2989"/>
                              <a:gd name="T29" fmla="*/ T28 w 528"/>
                              <a:gd name="T30" fmla="+- 0 5042 5042"/>
                              <a:gd name="T31" fmla="*/ 5042 h 19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8" h="199">
                                <a:moveTo>
                                  <a:pt x="0" y="198"/>
                                </a:moveTo>
                                <a:lnTo>
                                  <a:pt x="527" y="198"/>
                                </a:lnTo>
                                <a:moveTo>
                                  <a:pt x="0" y="133"/>
                                </a:moveTo>
                                <a:lnTo>
                                  <a:pt x="527" y="133"/>
                                </a:lnTo>
                                <a:moveTo>
                                  <a:pt x="0" y="65"/>
                                </a:moveTo>
                                <a:lnTo>
                                  <a:pt x="527" y="65"/>
                                </a:lnTo>
                                <a:moveTo>
                                  <a:pt x="0" y="0"/>
                                </a:moveTo>
                                <a:lnTo>
                                  <a:pt x="52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0" name="Line 625"/>
                        <wps:cNvCnPr>
                          <a:cxnSpLocks/>
                        </wps:cNvCnPr>
                        <wps:spPr bwMode="auto">
                          <a:xfrm>
                            <a:off x="2989" y="5308"/>
                            <a:ext cx="52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91" name="AutoShape 624"/>
                        <wps:cNvSpPr>
                          <a:spLocks/>
                        </wps:cNvSpPr>
                        <wps:spPr bwMode="auto">
                          <a:xfrm>
                            <a:off x="2989" y="4708"/>
                            <a:ext cx="528" cy="201"/>
                          </a:xfrm>
                          <a:custGeom>
                            <a:avLst/>
                            <a:gdLst>
                              <a:gd name="T0" fmla="+- 0 2989 2989"/>
                              <a:gd name="T1" fmla="*/ T0 w 528"/>
                              <a:gd name="T2" fmla="+- 0 4909 4708"/>
                              <a:gd name="T3" fmla="*/ 4909 h 201"/>
                              <a:gd name="T4" fmla="+- 0 3516 2989"/>
                              <a:gd name="T5" fmla="*/ T4 w 528"/>
                              <a:gd name="T6" fmla="+- 0 4909 4708"/>
                              <a:gd name="T7" fmla="*/ 4909 h 201"/>
                              <a:gd name="T8" fmla="+- 0 2989 2989"/>
                              <a:gd name="T9" fmla="*/ T8 w 528"/>
                              <a:gd name="T10" fmla="+- 0 4841 4708"/>
                              <a:gd name="T11" fmla="*/ 4841 h 201"/>
                              <a:gd name="T12" fmla="+- 0 3516 2989"/>
                              <a:gd name="T13" fmla="*/ T12 w 528"/>
                              <a:gd name="T14" fmla="+- 0 4841 4708"/>
                              <a:gd name="T15" fmla="*/ 4841 h 201"/>
                              <a:gd name="T16" fmla="+- 0 2989 2989"/>
                              <a:gd name="T17" fmla="*/ T16 w 528"/>
                              <a:gd name="T18" fmla="+- 0 4773 4708"/>
                              <a:gd name="T19" fmla="*/ 4773 h 201"/>
                              <a:gd name="T20" fmla="+- 0 3516 2989"/>
                              <a:gd name="T21" fmla="*/ T20 w 528"/>
                              <a:gd name="T22" fmla="+- 0 4773 4708"/>
                              <a:gd name="T23" fmla="*/ 4773 h 201"/>
                              <a:gd name="T24" fmla="+- 0 2989 2989"/>
                              <a:gd name="T25" fmla="*/ T24 w 528"/>
                              <a:gd name="T26" fmla="+- 0 4708 4708"/>
                              <a:gd name="T27" fmla="*/ 4708 h 201"/>
                              <a:gd name="T28" fmla="+- 0 3516 2989"/>
                              <a:gd name="T29" fmla="*/ T28 w 528"/>
                              <a:gd name="T30" fmla="+- 0 4708 4708"/>
                              <a:gd name="T31" fmla="*/ 4708 h 20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8" h="201">
                                <a:moveTo>
                                  <a:pt x="0" y="201"/>
                                </a:moveTo>
                                <a:lnTo>
                                  <a:pt x="527" y="201"/>
                                </a:lnTo>
                                <a:moveTo>
                                  <a:pt x="0" y="133"/>
                                </a:moveTo>
                                <a:lnTo>
                                  <a:pt x="527" y="133"/>
                                </a:lnTo>
                                <a:moveTo>
                                  <a:pt x="0" y="65"/>
                                </a:moveTo>
                                <a:lnTo>
                                  <a:pt x="527" y="65"/>
                                </a:lnTo>
                                <a:moveTo>
                                  <a:pt x="0" y="0"/>
                                </a:moveTo>
                                <a:lnTo>
                                  <a:pt x="52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2" name="Line 623"/>
                        <wps:cNvCnPr>
                          <a:cxnSpLocks/>
                        </wps:cNvCnPr>
                        <wps:spPr bwMode="auto">
                          <a:xfrm>
                            <a:off x="2989" y="4974"/>
                            <a:ext cx="52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93" name="AutoShape 622"/>
                        <wps:cNvSpPr>
                          <a:spLocks/>
                        </wps:cNvSpPr>
                        <wps:spPr bwMode="auto">
                          <a:xfrm>
                            <a:off x="3999" y="5709"/>
                            <a:ext cx="1057" cy="532"/>
                          </a:xfrm>
                          <a:custGeom>
                            <a:avLst/>
                            <a:gdLst>
                              <a:gd name="T0" fmla="+- 0 3999 3999"/>
                              <a:gd name="T1" fmla="*/ T0 w 1057"/>
                              <a:gd name="T2" fmla="+- 0 6241 5709"/>
                              <a:gd name="T3" fmla="*/ 6241 h 532"/>
                              <a:gd name="T4" fmla="+- 0 5056 3999"/>
                              <a:gd name="T5" fmla="*/ T4 w 1057"/>
                              <a:gd name="T6" fmla="+- 0 6241 5709"/>
                              <a:gd name="T7" fmla="*/ 6241 h 532"/>
                              <a:gd name="T8" fmla="+- 0 3999 3999"/>
                              <a:gd name="T9" fmla="*/ T8 w 1057"/>
                              <a:gd name="T10" fmla="+- 0 6176 5709"/>
                              <a:gd name="T11" fmla="*/ 6176 h 532"/>
                              <a:gd name="T12" fmla="+- 0 5056 3999"/>
                              <a:gd name="T13" fmla="*/ T12 w 1057"/>
                              <a:gd name="T14" fmla="+- 0 6176 5709"/>
                              <a:gd name="T15" fmla="*/ 6176 h 532"/>
                              <a:gd name="T16" fmla="+- 0 3999 3999"/>
                              <a:gd name="T17" fmla="*/ T16 w 1057"/>
                              <a:gd name="T18" fmla="+- 0 6108 5709"/>
                              <a:gd name="T19" fmla="*/ 6108 h 532"/>
                              <a:gd name="T20" fmla="+- 0 5056 3999"/>
                              <a:gd name="T21" fmla="*/ T20 w 1057"/>
                              <a:gd name="T22" fmla="+- 0 6108 5709"/>
                              <a:gd name="T23" fmla="*/ 6108 h 532"/>
                              <a:gd name="T24" fmla="+- 0 3999 3999"/>
                              <a:gd name="T25" fmla="*/ T24 w 1057"/>
                              <a:gd name="T26" fmla="+- 0 6043 5709"/>
                              <a:gd name="T27" fmla="*/ 6043 h 532"/>
                              <a:gd name="T28" fmla="+- 0 5056 3999"/>
                              <a:gd name="T29" fmla="*/ T28 w 1057"/>
                              <a:gd name="T30" fmla="+- 0 6043 5709"/>
                              <a:gd name="T31" fmla="*/ 6043 h 532"/>
                              <a:gd name="T32" fmla="+- 0 3999 3999"/>
                              <a:gd name="T33" fmla="*/ T32 w 1057"/>
                              <a:gd name="T34" fmla="+- 0 5907 5709"/>
                              <a:gd name="T35" fmla="*/ 5907 h 532"/>
                              <a:gd name="T36" fmla="+- 0 5056 3999"/>
                              <a:gd name="T37" fmla="*/ T36 w 1057"/>
                              <a:gd name="T38" fmla="+- 0 5907 5709"/>
                              <a:gd name="T39" fmla="*/ 5907 h 532"/>
                              <a:gd name="T40" fmla="+- 0 3999 3999"/>
                              <a:gd name="T41" fmla="*/ T40 w 1057"/>
                              <a:gd name="T42" fmla="+- 0 5842 5709"/>
                              <a:gd name="T43" fmla="*/ 5842 h 532"/>
                              <a:gd name="T44" fmla="+- 0 5056 3999"/>
                              <a:gd name="T45" fmla="*/ T44 w 1057"/>
                              <a:gd name="T46" fmla="+- 0 5842 5709"/>
                              <a:gd name="T47" fmla="*/ 5842 h 532"/>
                              <a:gd name="T48" fmla="+- 0 3999 3999"/>
                              <a:gd name="T49" fmla="*/ T48 w 1057"/>
                              <a:gd name="T50" fmla="+- 0 5774 5709"/>
                              <a:gd name="T51" fmla="*/ 5774 h 532"/>
                              <a:gd name="T52" fmla="+- 0 5056 3999"/>
                              <a:gd name="T53" fmla="*/ T52 w 1057"/>
                              <a:gd name="T54" fmla="+- 0 5774 5709"/>
                              <a:gd name="T55" fmla="*/ 5774 h 532"/>
                              <a:gd name="T56" fmla="+- 0 3999 3999"/>
                              <a:gd name="T57" fmla="*/ T56 w 1057"/>
                              <a:gd name="T58" fmla="+- 0 5709 5709"/>
                              <a:gd name="T59" fmla="*/ 5709 h 532"/>
                              <a:gd name="T60" fmla="+- 0 5056 3999"/>
                              <a:gd name="T61" fmla="*/ T60 w 1057"/>
                              <a:gd name="T62" fmla="+- 0 5709 5709"/>
                              <a:gd name="T63" fmla="*/ 5709 h 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057" h="532">
                                <a:moveTo>
                                  <a:pt x="0" y="532"/>
                                </a:moveTo>
                                <a:lnTo>
                                  <a:pt x="1057" y="532"/>
                                </a:lnTo>
                                <a:moveTo>
                                  <a:pt x="0" y="467"/>
                                </a:moveTo>
                                <a:lnTo>
                                  <a:pt x="1057" y="467"/>
                                </a:lnTo>
                                <a:moveTo>
                                  <a:pt x="0" y="399"/>
                                </a:moveTo>
                                <a:lnTo>
                                  <a:pt x="1057" y="399"/>
                                </a:lnTo>
                                <a:moveTo>
                                  <a:pt x="0" y="334"/>
                                </a:moveTo>
                                <a:lnTo>
                                  <a:pt x="1057" y="334"/>
                                </a:lnTo>
                                <a:moveTo>
                                  <a:pt x="0" y="198"/>
                                </a:moveTo>
                                <a:lnTo>
                                  <a:pt x="1057" y="198"/>
                                </a:lnTo>
                                <a:moveTo>
                                  <a:pt x="0" y="133"/>
                                </a:moveTo>
                                <a:lnTo>
                                  <a:pt x="1057" y="133"/>
                                </a:lnTo>
                                <a:moveTo>
                                  <a:pt x="0" y="65"/>
                                </a:moveTo>
                                <a:lnTo>
                                  <a:pt x="1057" y="65"/>
                                </a:lnTo>
                                <a:moveTo>
                                  <a:pt x="0" y="0"/>
                                </a:moveTo>
                                <a:lnTo>
                                  <a:pt x="105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4" name="Line 621"/>
                        <wps:cNvCnPr>
                          <a:cxnSpLocks/>
                        </wps:cNvCnPr>
                        <wps:spPr bwMode="auto">
                          <a:xfrm>
                            <a:off x="3999" y="5975"/>
                            <a:ext cx="105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95" name="AutoShape 620"/>
                        <wps:cNvSpPr>
                          <a:spLocks/>
                        </wps:cNvSpPr>
                        <wps:spPr bwMode="auto">
                          <a:xfrm>
                            <a:off x="3999" y="5375"/>
                            <a:ext cx="1057" cy="199"/>
                          </a:xfrm>
                          <a:custGeom>
                            <a:avLst/>
                            <a:gdLst>
                              <a:gd name="T0" fmla="+- 0 3999 3999"/>
                              <a:gd name="T1" fmla="*/ T0 w 1057"/>
                              <a:gd name="T2" fmla="+- 0 5574 5375"/>
                              <a:gd name="T3" fmla="*/ 5574 h 199"/>
                              <a:gd name="T4" fmla="+- 0 5056 3999"/>
                              <a:gd name="T5" fmla="*/ T4 w 1057"/>
                              <a:gd name="T6" fmla="+- 0 5574 5375"/>
                              <a:gd name="T7" fmla="*/ 5574 h 199"/>
                              <a:gd name="T8" fmla="+- 0 3999 3999"/>
                              <a:gd name="T9" fmla="*/ T8 w 1057"/>
                              <a:gd name="T10" fmla="+- 0 5508 5375"/>
                              <a:gd name="T11" fmla="*/ 5508 h 199"/>
                              <a:gd name="T12" fmla="+- 0 5056 3999"/>
                              <a:gd name="T13" fmla="*/ T12 w 1057"/>
                              <a:gd name="T14" fmla="+- 0 5508 5375"/>
                              <a:gd name="T15" fmla="*/ 5508 h 199"/>
                              <a:gd name="T16" fmla="+- 0 3999 3999"/>
                              <a:gd name="T17" fmla="*/ T16 w 1057"/>
                              <a:gd name="T18" fmla="+- 0 5441 5375"/>
                              <a:gd name="T19" fmla="*/ 5441 h 199"/>
                              <a:gd name="T20" fmla="+- 0 5056 3999"/>
                              <a:gd name="T21" fmla="*/ T20 w 1057"/>
                              <a:gd name="T22" fmla="+- 0 5441 5375"/>
                              <a:gd name="T23" fmla="*/ 5441 h 199"/>
                              <a:gd name="T24" fmla="+- 0 3999 3999"/>
                              <a:gd name="T25" fmla="*/ T24 w 1057"/>
                              <a:gd name="T26" fmla="+- 0 5375 5375"/>
                              <a:gd name="T27" fmla="*/ 5375 h 199"/>
                              <a:gd name="T28" fmla="+- 0 5056 3999"/>
                              <a:gd name="T29" fmla="*/ T28 w 1057"/>
                              <a:gd name="T30" fmla="+- 0 5375 5375"/>
                              <a:gd name="T31" fmla="*/ 5375 h 19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57" h="199">
                                <a:moveTo>
                                  <a:pt x="0" y="199"/>
                                </a:moveTo>
                                <a:lnTo>
                                  <a:pt x="1057" y="199"/>
                                </a:lnTo>
                                <a:moveTo>
                                  <a:pt x="0" y="133"/>
                                </a:moveTo>
                                <a:lnTo>
                                  <a:pt x="1057" y="133"/>
                                </a:lnTo>
                                <a:moveTo>
                                  <a:pt x="0" y="66"/>
                                </a:moveTo>
                                <a:lnTo>
                                  <a:pt x="1057" y="66"/>
                                </a:lnTo>
                                <a:moveTo>
                                  <a:pt x="0" y="0"/>
                                </a:moveTo>
                                <a:lnTo>
                                  <a:pt x="105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6" name="Line 619"/>
                        <wps:cNvCnPr>
                          <a:cxnSpLocks/>
                        </wps:cNvCnPr>
                        <wps:spPr bwMode="auto">
                          <a:xfrm>
                            <a:off x="3999" y="5641"/>
                            <a:ext cx="105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97" name="AutoShape 618"/>
                        <wps:cNvSpPr>
                          <a:spLocks/>
                        </wps:cNvSpPr>
                        <wps:spPr bwMode="auto">
                          <a:xfrm>
                            <a:off x="3999" y="5041"/>
                            <a:ext cx="1057" cy="199"/>
                          </a:xfrm>
                          <a:custGeom>
                            <a:avLst/>
                            <a:gdLst>
                              <a:gd name="T0" fmla="+- 0 3999 3999"/>
                              <a:gd name="T1" fmla="*/ T0 w 1057"/>
                              <a:gd name="T2" fmla="+- 0 5240 5042"/>
                              <a:gd name="T3" fmla="*/ 5240 h 199"/>
                              <a:gd name="T4" fmla="+- 0 5056 3999"/>
                              <a:gd name="T5" fmla="*/ T4 w 1057"/>
                              <a:gd name="T6" fmla="+- 0 5240 5042"/>
                              <a:gd name="T7" fmla="*/ 5240 h 199"/>
                              <a:gd name="T8" fmla="+- 0 3999 3999"/>
                              <a:gd name="T9" fmla="*/ T8 w 1057"/>
                              <a:gd name="T10" fmla="+- 0 5175 5042"/>
                              <a:gd name="T11" fmla="*/ 5175 h 199"/>
                              <a:gd name="T12" fmla="+- 0 5056 3999"/>
                              <a:gd name="T13" fmla="*/ T12 w 1057"/>
                              <a:gd name="T14" fmla="+- 0 5175 5042"/>
                              <a:gd name="T15" fmla="*/ 5175 h 199"/>
                              <a:gd name="T16" fmla="+- 0 3999 3999"/>
                              <a:gd name="T17" fmla="*/ T16 w 1057"/>
                              <a:gd name="T18" fmla="+- 0 5107 5042"/>
                              <a:gd name="T19" fmla="*/ 5107 h 199"/>
                              <a:gd name="T20" fmla="+- 0 5056 3999"/>
                              <a:gd name="T21" fmla="*/ T20 w 1057"/>
                              <a:gd name="T22" fmla="+- 0 5107 5042"/>
                              <a:gd name="T23" fmla="*/ 5107 h 199"/>
                              <a:gd name="T24" fmla="+- 0 3999 3999"/>
                              <a:gd name="T25" fmla="*/ T24 w 1057"/>
                              <a:gd name="T26" fmla="+- 0 5042 5042"/>
                              <a:gd name="T27" fmla="*/ 5042 h 199"/>
                              <a:gd name="T28" fmla="+- 0 5056 3999"/>
                              <a:gd name="T29" fmla="*/ T28 w 1057"/>
                              <a:gd name="T30" fmla="+- 0 5042 5042"/>
                              <a:gd name="T31" fmla="*/ 5042 h 19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57" h="199">
                                <a:moveTo>
                                  <a:pt x="0" y="198"/>
                                </a:moveTo>
                                <a:lnTo>
                                  <a:pt x="1057" y="198"/>
                                </a:lnTo>
                                <a:moveTo>
                                  <a:pt x="0" y="133"/>
                                </a:moveTo>
                                <a:lnTo>
                                  <a:pt x="1057" y="133"/>
                                </a:lnTo>
                                <a:moveTo>
                                  <a:pt x="0" y="65"/>
                                </a:moveTo>
                                <a:lnTo>
                                  <a:pt x="1057" y="65"/>
                                </a:lnTo>
                                <a:moveTo>
                                  <a:pt x="0" y="0"/>
                                </a:moveTo>
                                <a:lnTo>
                                  <a:pt x="105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 name="Line 617"/>
                        <wps:cNvCnPr>
                          <a:cxnSpLocks/>
                        </wps:cNvCnPr>
                        <wps:spPr bwMode="auto">
                          <a:xfrm>
                            <a:off x="3999" y="5308"/>
                            <a:ext cx="105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99" name="AutoShape 616"/>
                        <wps:cNvSpPr>
                          <a:spLocks/>
                        </wps:cNvSpPr>
                        <wps:spPr bwMode="auto">
                          <a:xfrm>
                            <a:off x="5539" y="5709"/>
                            <a:ext cx="1057" cy="532"/>
                          </a:xfrm>
                          <a:custGeom>
                            <a:avLst/>
                            <a:gdLst>
                              <a:gd name="T0" fmla="+- 0 5539 5539"/>
                              <a:gd name="T1" fmla="*/ T0 w 1057"/>
                              <a:gd name="T2" fmla="+- 0 6241 5709"/>
                              <a:gd name="T3" fmla="*/ 6241 h 532"/>
                              <a:gd name="T4" fmla="+- 0 6596 5539"/>
                              <a:gd name="T5" fmla="*/ T4 w 1057"/>
                              <a:gd name="T6" fmla="+- 0 6241 5709"/>
                              <a:gd name="T7" fmla="*/ 6241 h 532"/>
                              <a:gd name="T8" fmla="+- 0 5539 5539"/>
                              <a:gd name="T9" fmla="*/ T8 w 1057"/>
                              <a:gd name="T10" fmla="+- 0 6176 5709"/>
                              <a:gd name="T11" fmla="*/ 6176 h 532"/>
                              <a:gd name="T12" fmla="+- 0 6596 5539"/>
                              <a:gd name="T13" fmla="*/ T12 w 1057"/>
                              <a:gd name="T14" fmla="+- 0 6176 5709"/>
                              <a:gd name="T15" fmla="*/ 6176 h 532"/>
                              <a:gd name="T16" fmla="+- 0 5539 5539"/>
                              <a:gd name="T17" fmla="*/ T16 w 1057"/>
                              <a:gd name="T18" fmla="+- 0 6108 5709"/>
                              <a:gd name="T19" fmla="*/ 6108 h 532"/>
                              <a:gd name="T20" fmla="+- 0 6596 5539"/>
                              <a:gd name="T21" fmla="*/ T20 w 1057"/>
                              <a:gd name="T22" fmla="+- 0 6108 5709"/>
                              <a:gd name="T23" fmla="*/ 6108 h 532"/>
                              <a:gd name="T24" fmla="+- 0 5539 5539"/>
                              <a:gd name="T25" fmla="*/ T24 w 1057"/>
                              <a:gd name="T26" fmla="+- 0 6043 5709"/>
                              <a:gd name="T27" fmla="*/ 6043 h 532"/>
                              <a:gd name="T28" fmla="+- 0 6596 5539"/>
                              <a:gd name="T29" fmla="*/ T28 w 1057"/>
                              <a:gd name="T30" fmla="+- 0 6043 5709"/>
                              <a:gd name="T31" fmla="*/ 6043 h 532"/>
                              <a:gd name="T32" fmla="+- 0 5539 5539"/>
                              <a:gd name="T33" fmla="*/ T32 w 1057"/>
                              <a:gd name="T34" fmla="+- 0 5907 5709"/>
                              <a:gd name="T35" fmla="*/ 5907 h 532"/>
                              <a:gd name="T36" fmla="+- 0 6596 5539"/>
                              <a:gd name="T37" fmla="*/ T36 w 1057"/>
                              <a:gd name="T38" fmla="+- 0 5907 5709"/>
                              <a:gd name="T39" fmla="*/ 5907 h 532"/>
                              <a:gd name="T40" fmla="+- 0 5539 5539"/>
                              <a:gd name="T41" fmla="*/ T40 w 1057"/>
                              <a:gd name="T42" fmla="+- 0 5842 5709"/>
                              <a:gd name="T43" fmla="*/ 5842 h 532"/>
                              <a:gd name="T44" fmla="+- 0 6596 5539"/>
                              <a:gd name="T45" fmla="*/ T44 w 1057"/>
                              <a:gd name="T46" fmla="+- 0 5842 5709"/>
                              <a:gd name="T47" fmla="*/ 5842 h 532"/>
                              <a:gd name="T48" fmla="+- 0 5539 5539"/>
                              <a:gd name="T49" fmla="*/ T48 w 1057"/>
                              <a:gd name="T50" fmla="+- 0 5774 5709"/>
                              <a:gd name="T51" fmla="*/ 5774 h 532"/>
                              <a:gd name="T52" fmla="+- 0 6596 5539"/>
                              <a:gd name="T53" fmla="*/ T52 w 1057"/>
                              <a:gd name="T54" fmla="+- 0 5774 5709"/>
                              <a:gd name="T55" fmla="*/ 5774 h 532"/>
                              <a:gd name="T56" fmla="+- 0 5539 5539"/>
                              <a:gd name="T57" fmla="*/ T56 w 1057"/>
                              <a:gd name="T58" fmla="+- 0 5709 5709"/>
                              <a:gd name="T59" fmla="*/ 5709 h 532"/>
                              <a:gd name="T60" fmla="+- 0 6596 5539"/>
                              <a:gd name="T61" fmla="*/ T60 w 1057"/>
                              <a:gd name="T62" fmla="+- 0 5709 5709"/>
                              <a:gd name="T63" fmla="*/ 5709 h 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057" h="532">
                                <a:moveTo>
                                  <a:pt x="0" y="532"/>
                                </a:moveTo>
                                <a:lnTo>
                                  <a:pt x="1057" y="532"/>
                                </a:lnTo>
                                <a:moveTo>
                                  <a:pt x="0" y="467"/>
                                </a:moveTo>
                                <a:lnTo>
                                  <a:pt x="1057" y="467"/>
                                </a:lnTo>
                                <a:moveTo>
                                  <a:pt x="0" y="399"/>
                                </a:moveTo>
                                <a:lnTo>
                                  <a:pt x="1057" y="399"/>
                                </a:lnTo>
                                <a:moveTo>
                                  <a:pt x="0" y="334"/>
                                </a:moveTo>
                                <a:lnTo>
                                  <a:pt x="1057" y="334"/>
                                </a:lnTo>
                                <a:moveTo>
                                  <a:pt x="0" y="198"/>
                                </a:moveTo>
                                <a:lnTo>
                                  <a:pt x="1057" y="198"/>
                                </a:lnTo>
                                <a:moveTo>
                                  <a:pt x="0" y="133"/>
                                </a:moveTo>
                                <a:lnTo>
                                  <a:pt x="1057" y="133"/>
                                </a:lnTo>
                                <a:moveTo>
                                  <a:pt x="0" y="65"/>
                                </a:moveTo>
                                <a:lnTo>
                                  <a:pt x="1057" y="65"/>
                                </a:lnTo>
                                <a:moveTo>
                                  <a:pt x="0" y="0"/>
                                </a:moveTo>
                                <a:lnTo>
                                  <a:pt x="105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0" name="Line 615"/>
                        <wps:cNvCnPr>
                          <a:cxnSpLocks/>
                        </wps:cNvCnPr>
                        <wps:spPr bwMode="auto">
                          <a:xfrm>
                            <a:off x="5539" y="5975"/>
                            <a:ext cx="105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01" name="AutoShape 614"/>
                        <wps:cNvSpPr>
                          <a:spLocks/>
                        </wps:cNvSpPr>
                        <wps:spPr bwMode="auto">
                          <a:xfrm>
                            <a:off x="7079" y="5709"/>
                            <a:ext cx="1057" cy="532"/>
                          </a:xfrm>
                          <a:custGeom>
                            <a:avLst/>
                            <a:gdLst>
                              <a:gd name="T0" fmla="+- 0 7079 7079"/>
                              <a:gd name="T1" fmla="*/ T0 w 1057"/>
                              <a:gd name="T2" fmla="+- 0 6241 5709"/>
                              <a:gd name="T3" fmla="*/ 6241 h 532"/>
                              <a:gd name="T4" fmla="+- 0 8136 7079"/>
                              <a:gd name="T5" fmla="*/ T4 w 1057"/>
                              <a:gd name="T6" fmla="+- 0 6241 5709"/>
                              <a:gd name="T7" fmla="*/ 6241 h 532"/>
                              <a:gd name="T8" fmla="+- 0 7079 7079"/>
                              <a:gd name="T9" fmla="*/ T8 w 1057"/>
                              <a:gd name="T10" fmla="+- 0 6176 5709"/>
                              <a:gd name="T11" fmla="*/ 6176 h 532"/>
                              <a:gd name="T12" fmla="+- 0 8136 7079"/>
                              <a:gd name="T13" fmla="*/ T12 w 1057"/>
                              <a:gd name="T14" fmla="+- 0 6176 5709"/>
                              <a:gd name="T15" fmla="*/ 6176 h 532"/>
                              <a:gd name="T16" fmla="+- 0 7079 7079"/>
                              <a:gd name="T17" fmla="*/ T16 w 1057"/>
                              <a:gd name="T18" fmla="+- 0 6108 5709"/>
                              <a:gd name="T19" fmla="*/ 6108 h 532"/>
                              <a:gd name="T20" fmla="+- 0 8136 7079"/>
                              <a:gd name="T21" fmla="*/ T20 w 1057"/>
                              <a:gd name="T22" fmla="+- 0 6108 5709"/>
                              <a:gd name="T23" fmla="*/ 6108 h 532"/>
                              <a:gd name="T24" fmla="+- 0 7079 7079"/>
                              <a:gd name="T25" fmla="*/ T24 w 1057"/>
                              <a:gd name="T26" fmla="+- 0 6043 5709"/>
                              <a:gd name="T27" fmla="*/ 6043 h 532"/>
                              <a:gd name="T28" fmla="+- 0 8136 7079"/>
                              <a:gd name="T29" fmla="*/ T28 w 1057"/>
                              <a:gd name="T30" fmla="+- 0 6043 5709"/>
                              <a:gd name="T31" fmla="*/ 6043 h 532"/>
                              <a:gd name="T32" fmla="+- 0 7079 7079"/>
                              <a:gd name="T33" fmla="*/ T32 w 1057"/>
                              <a:gd name="T34" fmla="+- 0 5907 5709"/>
                              <a:gd name="T35" fmla="*/ 5907 h 532"/>
                              <a:gd name="T36" fmla="+- 0 8136 7079"/>
                              <a:gd name="T37" fmla="*/ T36 w 1057"/>
                              <a:gd name="T38" fmla="+- 0 5907 5709"/>
                              <a:gd name="T39" fmla="*/ 5907 h 532"/>
                              <a:gd name="T40" fmla="+- 0 7079 7079"/>
                              <a:gd name="T41" fmla="*/ T40 w 1057"/>
                              <a:gd name="T42" fmla="+- 0 5842 5709"/>
                              <a:gd name="T43" fmla="*/ 5842 h 532"/>
                              <a:gd name="T44" fmla="+- 0 8136 7079"/>
                              <a:gd name="T45" fmla="*/ T44 w 1057"/>
                              <a:gd name="T46" fmla="+- 0 5842 5709"/>
                              <a:gd name="T47" fmla="*/ 5842 h 532"/>
                              <a:gd name="T48" fmla="+- 0 7079 7079"/>
                              <a:gd name="T49" fmla="*/ T48 w 1057"/>
                              <a:gd name="T50" fmla="+- 0 5774 5709"/>
                              <a:gd name="T51" fmla="*/ 5774 h 532"/>
                              <a:gd name="T52" fmla="+- 0 8136 7079"/>
                              <a:gd name="T53" fmla="*/ T52 w 1057"/>
                              <a:gd name="T54" fmla="+- 0 5774 5709"/>
                              <a:gd name="T55" fmla="*/ 5774 h 532"/>
                              <a:gd name="T56" fmla="+- 0 7079 7079"/>
                              <a:gd name="T57" fmla="*/ T56 w 1057"/>
                              <a:gd name="T58" fmla="+- 0 5709 5709"/>
                              <a:gd name="T59" fmla="*/ 5709 h 532"/>
                              <a:gd name="T60" fmla="+- 0 8136 7079"/>
                              <a:gd name="T61" fmla="*/ T60 w 1057"/>
                              <a:gd name="T62" fmla="+- 0 5709 5709"/>
                              <a:gd name="T63" fmla="*/ 5709 h 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057" h="532">
                                <a:moveTo>
                                  <a:pt x="0" y="532"/>
                                </a:moveTo>
                                <a:lnTo>
                                  <a:pt x="1057" y="532"/>
                                </a:lnTo>
                                <a:moveTo>
                                  <a:pt x="0" y="467"/>
                                </a:moveTo>
                                <a:lnTo>
                                  <a:pt x="1057" y="467"/>
                                </a:lnTo>
                                <a:moveTo>
                                  <a:pt x="0" y="399"/>
                                </a:moveTo>
                                <a:lnTo>
                                  <a:pt x="1057" y="399"/>
                                </a:lnTo>
                                <a:moveTo>
                                  <a:pt x="0" y="334"/>
                                </a:moveTo>
                                <a:lnTo>
                                  <a:pt x="1057" y="334"/>
                                </a:lnTo>
                                <a:moveTo>
                                  <a:pt x="0" y="198"/>
                                </a:moveTo>
                                <a:lnTo>
                                  <a:pt x="1057" y="198"/>
                                </a:lnTo>
                                <a:moveTo>
                                  <a:pt x="0" y="133"/>
                                </a:moveTo>
                                <a:lnTo>
                                  <a:pt x="1057" y="133"/>
                                </a:lnTo>
                                <a:moveTo>
                                  <a:pt x="0" y="65"/>
                                </a:moveTo>
                                <a:lnTo>
                                  <a:pt x="1057" y="65"/>
                                </a:lnTo>
                                <a:moveTo>
                                  <a:pt x="0" y="0"/>
                                </a:moveTo>
                                <a:lnTo>
                                  <a:pt x="105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 name="Line 613"/>
                        <wps:cNvCnPr>
                          <a:cxnSpLocks/>
                        </wps:cNvCnPr>
                        <wps:spPr bwMode="auto">
                          <a:xfrm>
                            <a:off x="7079" y="5975"/>
                            <a:ext cx="105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03" name="AutoShape 612"/>
                        <wps:cNvSpPr>
                          <a:spLocks/>
                        </wps:cNvSpPr>
                        <wps:spPr bwMode="auto">
                          <a:xfrm>
                            <a:off x="5539" y="5375"/>
                            <a:ext cx="3608" cy="199"/>
                          </a:xfrm>
                          <a:custGeom>
                            <a:avLst/>
                            <a:gdLst>
                              <a:gd name="T0" fmla="+- 0 5539 5539"/>
                              <a:gd name="T1" fmla="*/ T0 w 3608"/>
                              <a:gd name="T2" fmla="+- 0 5574 5375"/>
                              <a:gd name="T3" fmla="*/ 5574 h 199"/>
                              <a:gd name="T4" fmla="+- 0 9147 5539"/>
                              <a:gd name="T5" fmla="*/ T4 w 3608"/>
                              <a:gd name="T6" fmla="+- 0 5574 5375"/>
                              <a:gd name="T7" fmla="*/ 5574 h 199"/>
                              <a:gd name="T8" fmla="+- 0 5539 5539"/>
                              <a:gd name="T9" fmla="*/ T8 w 3608"/>
                              <a:gd name="T10" fmla="+- 0 5508 5375"/>
                              <a:gd name="T11" fmla="*/ 5508 h 199"/>
                              <a:gd name="T12" fmla="+- 0 9147 5539"/>
                              <a:gd name="T13" fmla="*/ T12 w 3608"/>
                              <a:gd name="T14" fmla="+- 0 5508 5375"/>
                              <a:gd name="T15" fmla="*/ 5508 h 199"/>
                              <a:gd name="T16" fmla="+- 0 5539 5539"/>
                              <a:gd name="T17" fmla="*/ T16 w 3608"/>
                              <a:gd name="T18" fmla="+- 0 5441 5375"/>
                              <a:gd name="T19" fmla="*/ 5441 h 199"/>
                              <a:gd name="T20" fmla="+- 0 9147 5539"/>
                              <a:gd name="T21" fmla="*/ T20 w 3608"/>
                              <a:gd name="T22" fmla="+- 0 5441 5375"/>
                              <a:gd name="T23" fmla="*/ 5441 h 199"/>
                              <a:gd name="T24" fmla="+- 0 5539 5539"/>
                              <a:gd name="T25" fmla="*/ T24 w 3608"/>
                              <a:gd name="T26" fmla="+- 0 5375 5375"/>
                              <a:gd name="T27" fmla="*/ 5375 h 199"/>
                              <a:gd name="T28" fmla="+- 0 9147 5539"/>
                              <a:gd name="T29" fmla="*/ T28 w 3608"/>
                              <a:gd name="T30" fmla="+- 0 5375 5375"/>
                              <a:gd name="T31" fmla="*/ 5375 h 19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8" h="199">
                                <a:moveTo>
                                  <a:pt x="0" y="199"/>
                                </a:moveTo>
                                <a:lnTo>
                                  <a:pt x="3608" y="199"/>
                                </a:lnTo>
                                <a:moveTo>
                                  <a:pt x="0" y="133"/>
                                </a:moveTo>
                                <a:lnTo>
                                  <a:pt x="3608" y="133"/>
                                </a:lnTo>
                                <a:moveTo>
                                  <a:pt x="0" y="66"/>
                                </a:moveTo>
                                <a:lnTo>
                                  <a:pt x="3608" y="66"/>
                                </a:lnTo>
                                <a:moveTo>
                                  <a:pt x="0" y="0"/>
                                </a:moveTo>
                                <a:lnTo>
                                  <a:pt x="360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4" name="Line 611"/>
                        <wps:cNvCnPr>
                          <a:cxnSpLocks/>
                        </wps:cNvCnPr>
                        <wps:spPr bwMode="auto">
                          <a:xfrm>
                            <a:off x="5539" y="5645"/>
                            <a:ext cx="2597" cy="0"/>
                          </a:xfrm>
                          <a:prstGeom prst="line">
                            <a:avLst/>
                          </a:prstGeom>
                          <a:noFill/>
                          <a:ln w="4446">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05" name="AutoShape 610"/>
                        <wps:cNvSpPr>
                          <a:spLocks/>
                        </wps:cNvSpPr>
                        <wps:spPr bwMode="auto">
                          <a:xfrm>
                            <a:off x="8619" y="5709"/>
                            <a:ext cx="528" cy="532"/>
                          </a:xfrm>
                          <a:custGeom>
                            <a:avLst/>
                            <a:gdLst>
                              <a:gd name="T0" fmla="+- 0 8619 8619"/>
                              <a:gd name="T1" fmla="*/ T0 w 528"/>
                              <a:gd name="T2" fmla="+- 0 6241 5709"/>
                              <a:gd name="T3" fmla="*/ 6241 h 532"/>
                              <a:gd name="T4" fmla="+- 0 9147 8619"/>
                              <a:gd name="T5" fmla="*/ T4 w 528"/>
                              <a:gd name="T6" fmla="+- 0 6241 5709"/>
                              <a:gd name="T7" fmla="*/ 6241 h 532"/>
                              <a:gd name="T8" fmla="+- 0 8619 8619"/>
                              <a:gd name="T9" fmla="*/ T8 w 528"/>
                              <a:gd name="T10" fmla="+- 0 6176 5709"/>
                              <a:gd name="T11" fmla="*/ 6176 h 532"/>
                              <a:gd name="T12" fmla="+- 0 9147 8619"/>
                              <a:gd name="T13" fmla="*/ T12 w 528"/>
                              <a:gd name="T14" fmla="+- 0 6176 5709"/>
                              <a:gd name="T15" fmla="*/ 6176 h 532"/>
                              <a:gd name="T16" fmla="+- 0 8619 8619"/>
                              <a:gd name="T17" fmla="*/ T16 w 528"/>
                              <a:gd name="T18" fmla="+- 0 6108 5709"/>
                              <a:gd name="T19" fmla="*/ 6108 h 532"/>
                              <a:gd name="T20" fmla="+- 0 9147 8619"/>
                              <a:gd name="T21" fmla="*/ T20 w 528"/>
                              <a:gd name="T22" fmla="+- 0 6108 5709"/>
                              <a:gd name="T23" fmla="*/ 6108 h 532"/>
                              <a:gd name="T24" fmla="+- 0 8619 8619"/>
                              <a:gd name="T25" fmla="*/ T24 w 528"/>
                              <a:gd name="T26" fmla="+- 0 6043 5709"/>
                              <a:gd name="T27" fmla="*/ 6043 h 532"/>
                              <a:gd name="T28" fmla="+- 0 9147 8619"/>
                              <a:gd name="T29" fmla="*/ T28 w 528"/>
                              <a:gd name="T30" fmla="+- 0 6043 5709"/>
                              <a:gd name="T31" fmla="*/ 6043 h 532"/>
                              <a:gd name="T32" fmla="+- 0 8619 8619"/>
                              <a:gd name="T33" fmla="*/ T32 w 528"/>
                              <a:gd name="T34" fmla="+- 0 5907 5709"/>
                              <a:gd name="T35" fmla="*/ 5907 h 532"/>
                              <a:gd name="T36" fmla="+- 0 9147 8619"/>
                              <a:gd name="T37" fmla="*/ T36 w 528"/>
                              <a:gd name="T38" fmla="+- 0 5907 5709"/>
                              <a:gd name="T39" fmla="*/ 5907 h 532"/>
                              <a:gd name="T40" fmla="+- 0 8619 8619"/>
                              <a:gd name="T41" fmla="*/ T40 w 528"/>
                              <a:gd name="T42" fmla="+- 0 5842 5709"/>
                              <a:gd name="T43" fmla="*/ 5842 h 532"/>
                              <a:gd name="T44" fmla="+- 0 9147 8619"/>
                              <a:gd name="T45" fmla="*/ T44 w 528"/>
                              <a:gd name="T46" fmla="+- 0 5842 5709"/>
                              <a:gd name="T47" fmla="*/ 5842 h 532"/>
                              <a:gd name="T48" fmla="+- 0 8619 8619"/>
                              <a:gd name="T49" fmla="*/ T48 w 528"/>
                              <a:gd name="T50" fmla="+- 0 5774 5709"/>
                              <a:gd name="T51" fmla="*/ 5774 h 532"/>
                              <a:gd name="T52" fmla="+- 0 9147 8619"/>
                              <a:gd name="T53" fmla="*/ T52 w 528"/>
                              <a:gd name="T54" fmla="+- 0 5774 5709"/>
                              <a:gd name="T55" fmla="*/ 5774 h 532"/>
                              <a:gd name="T56" fmla="+- 0 8619 8619"/>
                              <a:gd name="T57" fmla="*/ T56 w 528"/>
                              <a:gd name="T58" fmla="+- 0 5709 5709"/>
                              <a:gd name="T59" fmla="*/ 5709 h 532"/>
                              <a:gd name="T60" fmla="+- 0 9147 8619"/>
                              <a:gd name="T61" fmla="*/ T60 w 528"/>
                              <a:gd name="T62" fmla="+- 0 5709 5709"/>
                              <a:gd name="T63" fmla="*/ 5709 h 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28" h="532">
                                <a:moveTo>
                                  <a:pt x="0" y="532"/>
                                </a:moveTo>
                                <a:lnTo>
                                  <a:pt x="528" y="532"/>
                                </a:lnTo>
                                <a:moveTo>
                                  <a:pt x="0" y="467"/>
                                </a:moveTo>
                                <a:lnTo>
                                  <a:pt x="528" y="467"/>
                                </a:lnTo>
                                <a:moveTo>
                                  <a:pt x="0" y="399"/>
                                </a:moveTo>
                                <a:lnTo>
                                  <a:pt x="528" y="399"/>
                                </a:lnTo>
                                <a:moveTo>
                                  <a:pt x="0" y="334"/>
                                </a:moveTo>
                                <a:lnTo>
                                  <a:pt x="528" y="334"/>
                                </a:lnTo>
                                <a:moveTo>
                                  <a:pt x="0" y="198"/>
                                </a:moveTo>
                                <a:lnTo>
                                  <a:pt x="528" y="198"/>
                                </a:lnTo>
                                <a:moveTo>
                                  <a:pt x="0" y="133"/>
                                </a:moveTo>
                                <a:lnTo>
                                  <a:pt x="528" y="133"/>
                                </a:lnTo>
                                <a:moveTo>
                                  <a:pt x="0" y="65"/>
                                </a:moveTo>
                                <a:lnTo>
                                  <a:pt x="528" y="65"/>
                                </a:lnTo>
                                <a:moveTo>
                                  <a:pt x="0" y="0"/>
                                </a:moveTo>
                                <a:lnTo>
                                  <a:pt x="52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6" name="Line 609"/>
                        <wps:cNvCnPr>
                          <a:cxnSpLocks/>
                        </wps:cNvCnPr>
                        <wps:spPr bwMode="auto">
                          <a:xfrm>
                            <a:off x="8619" y="5975"/>
                            <a:ext cx="52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07" name="AutoShape 608"/>
                        <wps:cNvSpPr>
                          <a:spLocks/>
                        </wps:cNvSpPr>
                        <wps:spPr bwMode="auto">
                          <a:xfrm>
                            <a:off x="5539" y="5638"/>
                            <a:ext cx="3608" cy="7"/>
                          </a:xfrm>
                          <a:custGeom>
                            <a:avLst/>
                            <a:gdLst>
                              <a:gd name="T0" fmla="+- 0 8619 5539"/>
                              <a:gd name="T1" fmla="*/ T0 w 3608"/>
                              <a:gd name="T2" fmla="+- 0 5645 5638"/>
                              <a:gd name="T3" fmla="*/ 5645 h 7"/>
                              <a:gd name="T4" fmla="+- 0 9147 5539"/>
                              <a:gd name="T5" fmla="*/ T4 w 3608"/>
                              <a:gd name="T6" fmla="+- 0 5645 5638"/>
                              <a:gd name="T7" fmla="*/ 5645 h 7"/>
                              <a:gd name="T8" fmla="+- 0 5539 5539"/>
                              <a:gd name="T9" fmla="*/ T8 w 3608"/>
                              <a:gd name="T10" fmla="+- 0 5638 5638"/>
                              <a:gd name="T11" fmla="*/ 5638 h 7"/>
                              <a:gd name="T12" fmla="+- 0 9147 5539"/>
                              <a:gd name="T13" fmla="*/ T12 w 3608"/>
                              <a:gd name="T14" fmla="+- 0 5638 5638"/>
                              <a:gd name="T15" fmla="*/ 5638 h 7"/>
                            </a:gdLst>
                            <a:ahLst/>
                            <a:cxnLst>
                              <a:cxn ang="0">
                                <a:pos x="T1" y="T3"/>
                              </a:cxn>
                              <a:cxn ang="0">
                                <a:pos x="T5" y="T7"/>
                              </a:cxn>
                              <a:cxn ang="0">
                                <a:pos x="T9" y="T11"/>
                              </a:cxn>
                              <a:cxn ang="0">
                                <a:pos x="T13" y="T15"/>
                              </a:cxn>
                            </a:cxnLst>
                            <a:rect l="0" t="0" r="r" b="b"/>
                            <a:pathLst>
                              <a:path w="3608" h="7">
                                <a:moveTo>
                                  <a:pt x="3080" y="7"/>
                                </a:moveTo>
                                <a:lnTo>
                                  <a:pt x="3608" y="7"/>
                                </a:lnTo>
                                <a:moveTo>
                                  <a:pt x="0" y="0"/>
                                </a:moveTo>
                                <a:lnTo>
                                  <a:pt x="3608" y="0"/>
                                </a:lnTo>
                              </a:path>
                            </a:pathLst>
                          </a:custGeom>
                          <a:noFill/>
                          <a:ln w="4446">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8" name="AutoShape 607"/>
                        <wps:cNvSpPr>
                          <a:spLocks/>
                        </wps:cNvSpPr>
                        <wps:spPr bwMode="auto">
                          <a:xfrm>
                            <a:off x="5539" y="5041"/>
                            <a:ext cx="3608" cy="199"/>
                          </a:xfrm>
                          <a:custGeom>
                            <a:avLst/>
                            <a:gdLst>
                              <a:gd name="T0" fmla="+- 0 5539 5539"/>
                              <a:gd name="T1" fmla="*/ T0 w 3608"/>
                              <a:gd name="T2" fmla="+- 0 5240 5042"/>
                              <a:gd name="T3" fmla="*/ 5240 h 199"/>
                              <a:gd name="T4" fmla="+- 0 9147 5539"/>
                              <a:gd name="T5" fmla="*/ T4 w 3608"/>
                              <a:gd name="T6" fmla="+- 0 5240 5042"/>
                              <a:gd name="T7" fmla="*/ 5240 h 199"/>
                              <a:gd name="T8" fmla="+- 0 5539 5539"/>
                              <a:gd name="T9" fmla="*/ T8 w 3608"/>
                              <a:gd name="T10" fmla="+- 0 5175 5042"/>
                              <a:gd name="T11" fmla="*/ 5175 h 199"/>
                              <a:gd name="T12" fmla="+- 0 9147 5539"/>
                              <a:gd name="T13" fmla="*/ T12 w 3608"/>
                              <a:gd name="T14" fmla="+- 0 5175 5042"/>
                              <a:gd name="T15" fmla="*/ 5175 h 199"/>
                              <a:gd name="T16" fmla="+- 0 5539 5539"/>
                              <a:gd name="T17" fmla="*/ T16 w 3608"/>
                              <a:gd name="T18" fmla="+- 0 5107 5042"/>
                              <a:gd name="T19" fmla="*/ 5107 h 199"/>
                              <a:gd name="T20" fmla="+- 0 9147 5539"/>
                              <a:gd name="T21" fmla="*/ T20 w 3608"/>
                              <a:gd name="T22" fmla="+- 0 5107 5042"/>
                              <a:gd name="T23" fmla="*/ 5107 h 199"/>
                              <a:gd name="T24" fmla="+- 0 5539 5539"/>
                              <a:gd name="T25" fmla="*/ T24 w 3608"/>
                              <a:gd name="T26" fmla="+- 0 5042 5042"/>
                              <a:gd name="T27" fmla="*/ 5042 h 199"/>
                              <a:gd name="T28" fmla="+- 0 9147 5539"/>
                              <a:gd name="T29" fmla="*/ T28 w 3608"/>
                              <a:gd name="T30" fmla="+- 0 5042 5042"/>
                              <a:gd name="T31" fmla="*/ 5042 h 19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8" h="199">
                                <a:moveTo>
                                  <a:pt x="0" y="198"/>
                                </a:moveTo>
                                <a:lnTo>
                                  <a:pt x="3608" y="198"/>
                                </a:lnTo>
                                <a:moveTo>
                                  <a:pt x="0" y="133"/>
                                </a:moveTo>
                                <a:lnTo>
                                  <a:pt x="3608" y="133"/>
                                </a:lnTo>
                                <a:moveTo>
                                  <a:pt x="0" y="65"/>
                                </a:moveTo>
                                <a:lnTo>
                                  <a:pt x="3608" y="65"/>
                                </a:lnTo>
                                <a:moveTo>
                                  <a:pt x="0" y="0"/>
                                </a:moveTo>
                                <a:lnTo>
                                  <a:pt x="360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9" name="Line 606"/>
                        <wps:cNvCnPr>
                          <a:cxnSpLocks/>
                        </wps:cNvCnPr>
                        <wps:spPr bwMode="auto">
                          <a:xfrm>
                            <a:off x="5539" y="5308"/>
                            <a:ext cx="360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10" name="AutoShape 605"/>
                        <wps:cNvSpPr>
                          <a:spLocks/>
                        </wps:cNvSpPr>
                        <wps:spPr bwMode="auto">
                          <a:xfrm>
                            <a:off x="3999" y="4708"/>
                            <a:ext cx="5148" cy="201"/>
                          </a:xfrm>
                          <a:custGeom>
                            <a:avLst/>
                            <a:gdLst>
                              <a:gd name="T0" fmla="+- 0 3999 3999"/>
                              <a:gd name="T1" fmla="*/ T0 w 5148"/>
                              <a:gd name="T2" fmla="+- 0 4909 4708"/>
                              <a:gd name="T3" fmla="*/ 4909 h 201"/>
                              <a:gd name="T4" fmla="+- 0 9147 3999"/>
                              <a:gd name="T5" fmla="*/ T4 w 5148"/>
                              <a:gd name="T6" fmla="+- 0 4909 4708"/>
                              <a:gd name="T7" fmla="*/ 4909 h 201"/>
                              <a:gd name="T8" fmla="+- 0 3999 3999"/>
                              <a:gd name="T9" fmla="*/ T8 w 5148"/>
                              <a:gd name="T10" fmla="+- 0 4841 4708"/>
                              <a:gd name="T11" fmla="*/ 4841 h 201"/>
                              <a:gd name="T12" fmla="+- 0 9147 3999"/>
                              <a:gd name="T13" fmla="*/ T12 w 5148"/>
                              <a:gd name="T14" fmla="+- 0 4841 4708"/>
                              <a:gd name="T15" fmla="*/ 4841 h 201"/>
                              <a:gd name="T16" fmla="+- 0 3999 3999"/>
                              <a:gd name="T17" fmla="*/ T16 w 5148"/>
                              <a:gd name="T18" fmla="+- 0 4773 4708"/>
                              <a:gd name="T19" fmla="*/ 4773 h 201"/>
                              <a:gd name="T20" fmla="+- 0 9147 3999"/>
                              <a:gd name="T21" fmla="*/ T20 w 5148"/>
                              <a:gd name="T22" fmla="+- 0 4773 4708"/>
                              <a:gd name="T23" fmla="*/ 4773 h 201"/>
                              <a:gd name="T24" fmla="+- 0 3999 3999"/>
                              <a:gd name="T25" fmla="*/ T24 w 5148"/>
                              <a:gd name="T26" fmla="+- 0 4708 4708"/>
                              <a:gd name="T27" fmla="*/ 4708 h 201"/>
                              <a:gd name="T28" fmla="+- 0 9147 3999"/>
                              <a:gd name="T29" fmla="*/ T28 w 5148"/>
                              <a:gd name="T30" fmla="+- 0 4708 4708"/>
                              <a:gd name="T31" fmla="*/ 4708 h 20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148" h="201">
                                <a:moveTo>
                                  <a:pt x="0" y="201"/>
                                </a:moveTo>
                                <a:lnTo>
                                  <a:pt x="5148" y="201"/>
                                </a:lnTo>
                                <a:moveTo>
                                  <a:pt x="0" y="133"/>
                                </a:moveTo>
                                <a:lnTo>
                                  <a:pt x="5148" y="133"/>
                                </a:lnTo>
                                <a:moveTo>
                                  <a:pt x="0" y="65"/>
                                </a:moveTo>
                                <a:lnTo>
                                  <a:pt x="5148" y="65"/>
                                </a:lnTo>
                                <a:moveTo>
                                  <a:pt x="0" y="0"/>
                                </a:moveTo>
                                <a:lnTo>
                                  <a:pt x="51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1" name="AutoShape 604"/>
                        <wps:cNvSpPr>
                          <a:spLocks/>
                        </wps:cNvSpPr>
                        <wps:spPr bwMode="auto">
                          <a:xfrm>
                            <a:off x="3999" y="4970"/>
                            <a:ext cx="5148" cy="7"/>
                          </a:xfrm>
                          <a:custGeom>
                            <a:avLst/>
                            <a:gdLst>
                              <a:gd name="T0" fmla="+- 0 3999 3999"/>
                              <a:gd name="T1" fmla="*/ T0 w 5148"/>
                              <a:gd name="T2" fmla="+- 0 4978 4971"/>
                              <a:gd name="T3" fmla="*/ 4978 h 7"/>
                              <a:gd name="T4" fmla="+- 0 9147 3999"/>
                              <a:gd name="T5" fmla="*/ T4 w 5148"/>
                              <a:gd name="T6" fmla="+- 0 4978 4971"/>
                              <a:gd name="T7" fmla="*/ 4978 h 7"/>
                              <a:gd name="T8" fmla="+- 0 3999 3999"/>
                              <a:gd name="T9" fmla="*/ T8 w 5148"/>
                              <a:gd name="T10" fmla="+- 0 4971 4971"/>
                              <a:gd name="T11" fmla="*/ 4971 h 7"/>
                              <a:gd name="T12" fmla="+- 0 9147 3999"/>
                              <a:gd name="T13" fmla="*/ T12 w 5148"/>
                              <a:gd name="T14" fmla="+- 0 4971 4971"/>
                              <a:gd name="T15" fmla="*/ 4971 h 7"/>
                            </a:gdLst>
                            <a:ahLst/>
                            <a:cxnLst>
                              <a:cxn ang="0">
                                <a:pos x="T1" y="T3"/>
                              </a:cxn>
                              <a:cxn ang="0">
                                <a:pos x="T5" y="T7"/>
                              </a:cxn>
                              <a:cxn ang="0">
                                <a:pos x="T9" y="T11"/>
                              </a:cxn>
                              <a:cxn ang="0">
                                <a:pos x="T13" y="T15"/>
                              </a:cxn>
                            </a:cxnLst>
                            <a:rect l="0" t="0" r="r" b="b"/>
                            <a:pathLst>
                              <a:path w="5148" h="7">
                                <a:moveTo>
                                  <a:pt x="0" y="7"/>
                                </a:moveTo>
                                <a:lnTo>
                                  <a:pt x="5148" y="7"/>
                                </a:lnTo>
                                <a:moveTo>
                                  <a:pt x="0" y="0"/>
                                </a:moveTo>
                                <a:lnTo>
                                  <a:pt x="5148" y="0"/>
                                </a:lnTo>
                              </a:path>
                            </a:pathLst>
                          </a:custGeom>
                          <a:noFill/>
                          <a:ln w="4451">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2" name="AutoShape 603"/>
                        <wps:cNvSpPr>
                          <a:spLocks/>
                        </wps:cNvSpPr>
                        <wps:spPr bwMode="auto">
                          <a:xfrm>
                            <a:off x="2989" y="4374"/>
                            <a:ext cx="6158" cy="201"/>
                          </a:xfrm>
                          <a:custGeom>
                            <a:avLst/>
                            <a:gdLst>
                              <a:gd name="T0" fmla="+- 0 2989 2989"/>
                              <a:gd name="T1" fmla="*/ T0 w 6158"/>
                              <a:gd name="T2" fmla="+- 0 4575 4374"/>
                              <a:gd name="T3" fmla="*/ 4575 h 201"/>
                              <a:gd name="T4" fmla="+- 0 9147 2989"/>
                              <a:gd name="T5" fmla="*/ T4 w 6158"/>
                              <a:gd name="T6" fmla="+- 0 4575 4374"/>
                              <a:gd name="T7" fmla="*/ 4575 h 201"/>
                              <a:gd name="T8" fmla="+- 0 2989 2989"/>
                              <a:gd name="T9" fmla="*/ T8 w 6158"/>
                              <a:gd name="T10" fmla="+- 0 4507 4374"/>
                              <a:gd name="T11" fmla="*/ 4507 h 201"/>
                              <a:gd name="T12" fmla="+- 0 9147 2989"/>
                              <a:gd name="T13" fmla="*/ T12 w 6158"/>
                              <a:gd name="T14" fmla="+- 0 4507 4374"/>
                              <a:gd name="T15" fmla="*/ 4507 h 201"/>
                              <a:gd name="T16" fmla="+- 0 2989 2989"/>
                              <a:gd name="T17" fmla="*/ T16 w 6158"/>
                              <a:gd name="T18" fmla="+- 0 4440 4374"/>
                              <a:gd name="T19" fmla="*/ 4440 h 201"/>
                              <a:gd name="T20" fmla="+- 0 9147 2989"/>
                              <a:gd name="T21" fmla="*/ T20 w 6158"/>
                              <a:gd name="T22" fmla="+- 0 4440 4374"/>
                              <a:gd name="T23" fmla="*/ 4440 h 201"/>
                              <a:gd name="T24" fmla="+- 0 2989 2989"/>
                              <a:gd name="T25" fmla="*/ T24 w 6158"/>
                              <a:gd name="T26" fmla="+- 0 4374 4374"/>
                              <a:gd name="T27" fmla="*/ 4374 h 201"/>
                              <a:gd name="T28" fmla="+- 0 9147 2989"/>
                              <a:gd name="T29" fmla="*/ T28 w 6158"/>
                              <a:gd name="T30" fmla="+- 0 4374 4374"/>
                              <a:gd name="T31" fmla="*/ 4374 h 20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158" h="201">
                                <a:moveTo>
                                  <a:pt x="0" y="201"/>
                                </a:moveTo>
                                <a:lnTo>
                                  <a:pt x="6158" y="201"/>
                                </a:lnTo>
                                <a:moveTo>
                                  <a:pt x="0" y="133"/>
                                </a:moveTo>
                                <a:lnTo>
                                  <a:pt x="6158" y="133"/>
                                </a:lnTo>
                                <a:moveTo>
                                  <a:pt x="0" y="66"/>
                                </a:moveTo>
                                <a:lnTo>
                                  <a:pt x="6158" y="66"/>
                                </a:lnTo>
                                <a:moveTo>
                                  <a:pt x="0" y="0"/>
                                </a:moveTo>
                                <a:lnTo>
                                  <a:pt x="615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3" name="AutoShape 602"/>
                        <wps:cNvSpPr>
                          <a:spLocks/>
                        </wps:cNvSpPr>
                        <wps:spPr bwMode="auto">
                          <a:xfrm>
                            <a:off x="2989" y="4637"/>
                            <a:ext cx="6158" cy="7"/>
                          </a:xfrm>
                          <a:custGeom>
                            <a:avLst/>
                            <a:gdLst>
                              <a:gd name="T0" fmla="+- 0 2989 2989"/>
                              <a:gd name="T1" fmla="*/ T0 w 6158"/>
                              <a:gd name="T2" fmla="+- 0 4644 4637"/>
                              <a:gd name="T3" fmla="*/ 4644 h 7"/>
                              <a:gd name="T4" fmla="+- 0 9147 2989"/>
                              <a:gd name="T5" fmla="*/ T4 w 6158"/>
                              <a:gd name="T6" fmla="+- 0 4644 4637"/>
                              <a:gd name="T7" fmla="*/ 4644 h 7"/>
                              <a:gd name="T8" fmla="+- 0 2989 2989"/>
                              <a:gd name="T9" fmla="*/ T8 w 6158"/>
                              <a:gd name="T10" fmla="+- 0 4637 4637"/>
                              <a:gd name="T11" fmla="*/ 4637 h 7"/>
                              <a:gd name="T12" fmla="+- 0 9147 2989"/>
                              <a:gd name="T13" fmla="*/ T12 w 6158"/>
                              <a:gd name="T14" fmla="+- 0 4637 4637"/>
                              <a:gd name="T15" fmla="*/ 4637 h 7"/>
                            </a:gdLst>
                            <a:ahLst/>
                            <a:cxnLst>
                              <a:cxn ang="0">
                                <a:pos x="T1" y="T3"/>
                              </a:cxn>
                              <a:cxn ang="0">
                                <a:pos x="T5" y="T7"/>
                              </a:cxn>
                              <a:cxn ang="0">
                                <a:pos x="T9" y="T11"/>
                              </a:cxn>
                              <a:cxn ang="0">
                                <a:pos x="T13" y="T15"/>
                              </a:cxn>
                            </a:cxnLst>
                            <a:rect l="0" t="0" r="r" b="b"/>
                            <a:pathLst>
                              <a:path w="6158" h="7">
                                <a:moveTo>
                                  <a:pt x="0" y="7"/>
                                </a:moveTo>
                                <a:lnTo>
                                  <a:pt x="6158" y="7"/>
                                </a:lnTo>
                                <a:moveTo>
                                  <a:pt x="0" y="0"/>
                                </a:moveTo>
                                <a:lnTo>
                                  <a:pt x="6158" y="0"/>
                                </a:lnTo>
                              </a:path>
                            </a:pathLst>
                          </a:custGeom>
                          <a:noFill/>
                          <a:ln w="4443">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4" name="Line 601"/>
                        <wps:cNvCnPr>
                          <a:cxnSpLocks/>
                        </wps:cNvCnPr>
                        <wps:spPr bwMode="auto">
                          <a:xfrm>
                            <a:off x="2989" y="4307"/>
                            <a:ext cx="615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15" name="AutoShape 600"/>
                        <wps:cNvSpPr>
                          <a:spLocks/>
                        </wps:cNvSpPr>
                        <wps:spPr bwMode="auto">
                          <a:xfrm>
                            <a:off x="3759" y="4306"/>
                            <a:ext cx="4618" cy="1335"/>
                          </a:xfrm>
                          <a:custGeom>
                            <a:avLst/>
                            <a:gdLst>
                              <a:gd name="T0" fmla="+- 0 3759 3759"/>
                              <a:gd name="T1" fmla="*/ T0 w 4618"/>
                              <a:gd name="T2" fmla="+- 0 4307 4307"/>
                              <a:gd name="T3" fmla="*/ 4307 h 1335"/>
                              <a:gd name="T4" fmla="+- 0 3759 3759"/>
                              <a:gd name="T5" fmla="*/ T4 w 4618"/>
                              <a:gd name="T6" fmla="+- 0 4640 4307"/>
                              <a:gd name="T7" fmla="*/ 4640 h 1335"/>
                              <a:gd name="T8" fmla="+- 0 5299 3759"/>
                              <a:gd name="T9" fmla="*/ T8 w 4618"/>
                              <a:gd name="T10" fmla="+- 0 4307 4307"/>
                              <a:gd name="T11" fmla="*/ 4307 h 1335"/>
                              <a:gd name="T12" fmla="+- 0 5299 3759"/>
                              <a:gd name="T13" fmla="*/ T12 w 4618"/>
                              <a:gd name="T14" fmla="+- 0 4974 4307"/>
                              <a:gd name="T15" fmla="*/ 4974 h 1335"/>
                              <a:gd name="T16" fmla="+- 0 6837 3759"/>
                              <a:gd name="T17" fmla="*/ T16 w 4618"/>
                              <a:gd name="T18" fmla="+- 0 4307 4307"/>
                              <a:gd name="T19" fmla="*/ 4307 h 1335"/>
                              <a:gd name="T20" fmla="+- 0 6837 3759"/>
                              <a:gd name="T21" fmla="*/ T20 w 4618"/>
                              <a:gd name="T22" fmla="+- 0 5641 4307"/>
                              <a:gd name="T23" fmla="*/ 5641 h 1335"/>
                              <a:gd name="T24" fmla="+- 0 8377 3759"/>
                              <a:gd name="T25" fmla="*/ T24 w 4618"/>
                              <a:gd name="T26" fmla="+- 0 4307 4307"/>
                              <a:gd name="T27" fmla="*/ 4307 h 1335"/>
                              <a:gd name="T28" fmla="+- 0 8377 3759"/>
                              <a:gd name="T29" fmla="*/ T28 w 4618"/>
                              <a:gd name="T30" fmla="+- 0 5641 4307"/>
                              <a:gd name="T31" fmla="*/ 5641 h 133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618" h="1335">
                                <a:moveTo>
                                  <a:pt x="0" y="0"/>
                                </a:moveTo>
                                <a:lnTo>
                                  <a:pt x="0" y="333"/>
                                </a:lnTo>
                                <a:moveTo>
                                  <a:pt x="1540" y="0"/>
                                </a:moveTo>
                                <a:lnTo>
                                  <a:pt x="1540" y="667"/>
                                </a:lnTo>
                                <a:moveTo>
                                  <a:pt x="3078" y="0"/>
                                </a:moveTo>
                                <a:lnTo>
                                  <a:pt x="3078" y="1334"/>
                                </a:lnTo>
                                <a:moveTo>
                                  <a:pt x="4618" y="0"/>
                                </a:moveTo>
                                <a:lnTo>
                                  <a:pt x="4618" y="1334"/>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6" name="AutoShape 599"/>
                        <wps:cNvSpPr>
                          <a:spLocks/>
                        </wps:cNvSpPr>
                        <wps:spPr bwMode="auto">
                          <a:xfrm>
                            <a:off x="2989" y="4306"/>
                            <a:ext cx="6158" cy="2002"/>
                          </a:xfrm>
                          <a:custGeom>
                            <a:avLst/>
                            <a:gdLst>
                              <a:gd name="T0" fmla="+- 0 2989 2989"/>
                              <a:gd name="T1" fmla="*/ T0 w 6158"/>
                              <a:gd name="T2" fmla="+- 0 4307 4307"/>
                              <a:gd name="T3" fmla="*/ 4307 h 2002"/>
                              <a:gd name="T4" fmla="+- 0 2989 2989"/>
                              <a:gd name="T5" fmla="*/ T4 w 6158"/>
                              <a:gd name="T6" fmla="+- 0 6309 4307"/>
                              <a:gd name="T7" fmla="*/ 6309 h 2002"/>
                              <a:gd name="T8" fmla="+- 0 4529 2989"/>
                              <a:gd name="T9" fmla="*/ T8 w 6158"/>
                              <a:gd name="T10" fmla="+- 0 4307 4307"/>
                              <a:gd name="T11" fmla="*/ 4307 h 2002"/>
                              <a:gd name="T12" fmla="+- 0 4529 2989"/>
                              <a:gd name="T13" fmla="*/ T12 w 6158"/>
                              <a:gd name="T14" fmla="+- 0 6309 4307"/>
                              <a:gd name="T15" fmla="*/ 6309 h 2002"/>
                              <a:gd name="T16" fmla="+- 0 6067 2989"/>
                              <a:gd name="T17" fmla="*/ T16 w 6158"/>
                              <a:gd name="T18" fmla="+- 0 4307 4307"/>
                              <a:gd name="T19" fmla="*/ 4307 h 2002"/>
                              <a:gd name="T20" fmla="+- 0 6067 2989"/>
                              <a:gd name="T21" fmla="*/ T20 w 6158"/>
                              <a:gd name="T22" fmla="+- 0 6309 4307"/>
                              <a:gd name="T23" fmla="*/ 6309 h 2002"/>
                              <a:gd name="T24" fmla="+- 0 7607 2989"/>
                              <a:gd name="T25" fmla="*/ T24 w 6158"/>
                              <a:gd name="T26" fmla="+- 0 4307 4307"/>
                              <a:gd name="T27" fmla="*/ 4307 h 2002"/>
                              <a:gd name="T28" fmla="+- 0 7607 2989"/>
                              <a:gd name="T29" fmla="*/ T28 w 6158"/>
                              <a:gd name="T30" fmla="+- 0 6309 4307"/>
                              <a:gd name="T31" fmla="*/ 6309 h 2002"/>
                              <a:gd name="T32" fmla="+- 0 9147 2989"/>
                              <a:gd name="T33" fmla="*/ T32 w 6158"/>
                              <a:gd name="T34" fmla="+- 0 4307 4307"/>
                              <a:gd name="T35" fmla="*/ 4307 h 2002"/>
                              <a:gd name="T36" fmla="+- 0 9147 2989"/>
                              <a:gd name="T37" fmla="*/ T36 w 6158"/>
                              <a:gd name="T38" fmla="+- 0 6309 4307"/>
                              <a:gd name="T39" fmla="*/ 6309 h 20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158" h="2002">
                                <a:moveTo>
                                  <a:pt x="0" y="0"/>
                                </a:moveTo>
                                <a:lnTo>
                                  <a:pt x="0" y="2002"/>
                                </a:lnTo>
                                <a:moveTo>
                                  <a:pt x="1540" y="0"/>
                                </a:moveTo>
                                <a:lnTo>
                                  <a:pt x="1540" y="2002"/>
                                </a:lnTo>
                                <a:moveTo>
                                  <a:pt x="3078" y="0"/>
                                </a:moveTo>
                                <a:lnTo>
                                  <a:pt x="3078" y="2002"/>
                                </a:lnTo>
                                <a:moveTo>
                                  <a:pt x="4618" y="0"/>
                                </a:moveTo>
                                <a:lnTo>
                                  <a:pt x="4618" y="2002"/>
                                </a:lnTo>
                                <a:moveTo>
                                  <a:pt x="6158" y="0"/>
                                </a:moveTo>
                                <a:lnTo>
                                  <a:pt x="6158" y="2002"/>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7" name="Rectangle 598"/>
                        <wps:cNvSpPr>
                          <a:spLocks/>
                        </wps:cNvSpPr>
                        <wps:spPr bwMode="auto">
                          <a:xfrm>
                            <a:off x="3516" y="4640"/>
                            <a:ext cx="483" cy="1669"/>
                          </a:xfrm>
                          <a:prstGeom prst="rect">
                            <a:avLst/>
                          </a:prstGeom>
                          <a:solidFill>
                            <a:srgbClr val="843C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8" name="AutoShape 597"/>
                        <wps:cNvSpPr>
                          <a:spLocks/>
                        </wps:cNvSpPr>
                        <wps:spPr bwMode="auto">
                          <a:xfrm>
                            <a:off x="5056" y="4974"/>
                            <a:ext cx="3563" cy="1335"/>
                          </a:xfrm>
                          <a:custGeom>
                            <a:avLst/>
                            <a:gdLst>
                              <a:gd name="T0" fmla="+- 0 5539 5056"/>
                              <a:gd name="T1" fmla="*/ T0 w 3563"/>
                              <a:gd name="T2" fmla="+- 0 4974 4974"/>
                              <a:gd name="T3" fmla="*/ 4974 h 1335"/>
                              <a:gd name="T4" fmla="+- 0 5056 5056"/>
                              <a:gd name="T5" fmla="*/ T4 w 3563"/>
                              <a:gd name="T6" fmla="+- 0 4974 4974"/>
                              <a:gd name="T7" fmla="*/ 4974 h 1335"/>
                              <a:gd name="T8" fmla="+- 0 5056 5056"/>
                              <a:gd name="T9" fmla="*/ T8 w 3563"/>
                              <a:gd name="T10" fmla="+- 0 6309 4974"/>
                              <a:gd name="T11" fmla="*/ 6309 h 1335"/>
                              <a:gd name="T12" fmla="+- 0 5539 5056"/>
                              <a:gd name="T13" fmla="*/ T12 w 3563"/>
                              <a:gd name="T14" fmla="+- 0 6309 4974"/>
                              <a:gd name="T15" fmla="*/ 6309 h 1335"/>
                              <a:gd name="T16" fmla="+- 0 5539 5056"/>
                              <a:gd name="T17" fmla="*/ T16 w 3563"/>
                              <a:gd name="T18" fmla="+- 0 4974 4974"/>
                              <a:gd name="T19" fmla="*/ 4974 h 1335"/>
                              <a:gd name="T20" fmla="+- 0 7079 5056"/>
                              <a:gd name="T21" fmla="*/ T20 w 3563"/>
                              <a:gd name="T22" fmla="+- 0 5641 4974"/>
                              <a:gd name="T23" fmla="*/ 5641 h 1335"/>
                              <a:gd name="T24" fmla="+- 0 6596 5056"/>
                              <a:gd name="T25" fmla="*/ T24 w 3563"/>
                              <a:gd name="T26" fmla="+- 0 5641 4974"/>
                              <a:gd name="T27" fmla="*/ 5641 h 1335"/>
                              <a:gd name="T28" fmla="+- 0 6596 5056"/>
                              <a:gd name="T29" fmla="*/ T28 w 3563"/>
                              <a:gd name="T30" fmla="+- 0 6309 4974"/>
                              <a:gd name="T31" fmla="*/ 6309 h 1335"/>
                              <a:gd name="T32" fmla="+- 0 7079 5056"/>
                              <a:gd name="T33" fmla="*/ T32 w 3563"/>
                              <a:gd name="T34" fmla="+- 0 6309 4974"/>
                              <a:gd name="T35" fmla="*/ 6309 h 1335"/>
                              <a:gd name="T36" fmla="+- 0 7079 5056"/>
                              <a:gd name="T37" fmla="*/ T36 w 3563"/>
                              <a:gd name="T38" fmla="+- 0 5641 4974"/>
                              <a:gd name="T39" fmla="*/ 5641 h 1335"/>
                              <a:gd name="T40" fmla="+- 0 8619 5056"/>
                              <a:gd name="T41" fmla="*/ T40 w 3563"/>
                              <a:gd name="T42" fmla="+- 0 5641 4974"/>
                              <a:gd name="T43" fmla="*/ 5641 h 1335"/>
                              <a:gd name="T44" fmla="+- 0 8136 5056"/>
                              <a:gd name="T45" fmla="*/ T44 w 3563"/>
                              <a:gd name="T46" fmla="+- 0 5641 4974"/>
                              <a:gd name="T47" fmla="*/ 5641 h 1335"/>
                              <a:gd name="T48" fmla="+- 0 8136 5056"/>
                              <a:gd name="T49" fmla="*/ T48 w 3563"/>
                              <a:gd name="T50" fmla="+- 0 6309 4974"/>
                              <a:gd name="T51" fmla="*/ 6309 h 1335"/>
                              <a:gd name="T52" fmla="+- 0 8619 5056"/>
                              <a:gd name="T53" fmla="*/ T52 w 3563"/>
                              <a:gd name="T54" fmla="+- 0 6309 4974"/>
                              <a:gd name="T55" fmla="*/ 6309 h 1335"/>
                              <a:gd name="T56" fmla="+- 0 8619 5056"/>
                              <a:gd name="T57" fmla="*/ T56 w 3563"/>
                              <a:gd name="T58" fmla="+- 0 5641 4974"/>
                              <a:gd name="T59" fmla="*/ 5641 h 13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563" h="1335">
                                <a:moveTo>
                                  <a:pt x="483" y="0"/>
                                </a:moveTo>
                                <a:lnTo>
                                  <a:pt x="0" y="0"/>
                                </a:lnTo>
                                <a:lnTo>
                                  <a:pt x="0" y="1335"/>
                                </a:lnTo>
                                <a:lnTo>
                                  <a:pt x="483" y="1335"/>
                                </a:lnTo>
                                <a:lnTo>
                                  <a:pt x="483" y="0"/>
                                </a:lnTo>
                                <a:close/>
                                <a:moveTo>
                                  <a:pt x="2023" y="667"/>
                                </a:moveTo>
                                <a:lnTo>
                                  <a:pt x="1540" y="667"/>
                                </a:lnTo>
                                <a:lnTo>
                                  <a:pt x="1540" y="1335"/>
                                </a:lnTo>
                                <a:lnTo>
                                  <a:pt x="2023" y="1335"/>
                                </a:lnTo>
                                <a:lnTo>
                                  <a:pt x="2023" y="667"/>
                                </a:lnTo>
                                <a:close/>
                                <a:moveTo>
                                  <a:pt x="3563" y="667"/>
                                </a:moveTo>
                                <a:lnTo>
                                  <a:pt x="3080" y="667"/>
                                </a:lnTo>
                                <a:lnTo>
                                  <a:pt x="3080" y="1335"/>
                                </a:lnTo>
                                <a:lnTo>
                                  <a:pt x="3563" y="1335"/>
                                </a:lnTo>
                                <a:lnTo>
                                  <a:pt x="3563" y="667"/>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9" name="AutoShape 596"/>
                        <wps:cNvSpPr>
                          <a:spLocks/>
                        </wps:cNvSpPr>
                        <wps:spPr bwMode="auto">
                          <a:xfrm>
                            <a:off x="2522" y="3669"/>
                            <a:ext cx="6839" cy="3090"/>
                          </a:xfrm>
                          <a:custGeom>
                            <a:avLst/>
                            <a:gdLst>
                              <a:gd name="T0" fmla="+- 0 2989 2522"/>
                              <a:gd name="T1" fmla="*/ T0 w 6839"/>
                              <a:gd name="T2" fmla="+- 0 6309 3670"/>
                              <a:gd name="T3" fmla="*/ 6309 h 3090"/>
                              <a:gd name="T4" fmla="+- 0 9147 2522"/>
                              <a:gd name="T5" fmla="*/ T4 w 6839"/>
                              <a:gd name="T6" fmla="+- 0 6309 3670"/>
                              <a:gd name="T7" fmla="*/ 6309 h 3090"/>
                              <a:gd name="T8" fmla="+- 0 2522 2522"/>
                              <a:gd name="T9" fmla="*/ T8 w 6839"/>
                              <a:gd name="T10" fmla="+- 0 6759 3670"/>
                              <a:gd name="T11" fmla="*/ 6759 h 3090"/>
                              <a:gd name="T12" fmla="+- 0 9361 2522"/>
                              <a:gd name="T13" fmla="*/ T12 w 6839"/>
                              <a:gd name="T14" fmla="+- 0 6759 3670"/>
                              <a:gd name="T15" fmla="*/ 6759 h 3090"/>
                              <a:gd name="T16" fmla="+- 0 9361 2522"/>
                              <a:gd name="T17" fmla="*/ T16 w 6839"/>
                              <a:gd name="T18" fmla="+- 0 3670 3670"/>
                              <a:gd name="T19" fmla="*/ 3670 h 3090"/>
                              <a:gd name="T20" fmla="+- 0 2522 2522"/>
                              <a:gd name="T21" fmla="*/ T20 w 6839"/>
                              <a:gd name="T22" fmla="+- 0 3670 3670"/>
                              <a:gd name="T23" fmla="*/ 3670 h 3090"/>
                              <a:gd name="T24" fmla="+- 0 2522 2522"/>
                              <a:gd name="T25" fmla="*/ T24 w 6839"/>
                              <a:gd name="T26" fmla="+- 0 6759 3670"/>
                              <a:gd name="T27" fmla="*/ 6759 h 3090"/>
                            </a:gdLst>
                            <a:ahLst/>
                            <a:cxnLst>
                              <a:cxn ang="0">
                                <a:pos x="T1" y="T3"/>
                              </a:cxn>
                              <a:cxn ang="0">
                                <a:pos x="T5" y="T7"/>
                              </a:cxn>
                              <a:cxn ang="0">
                                <a:pos x="T9" y="T11"/>
                              </a:cxn>
                              <a:cxn ang="0">
                                <a:pos x="T13" y="T15"/>
                              </a:cxn>
                              <a:cxn ang="0">
                                <a:pos x="T17" y="T19"/>
                              </a:cxn>
                              <a:cxn ang="0">
                                <a:pos x="T21" y="T23"/>
                              </a:cxn>
                              <a:cxn ang="0">
                                <a:pos x="T25" y="T27"/>
                              </a:cxn>
                            </a:cxnLst>
                            <a:rect l="0" t="0" r="r" b="b"/>
                            <a:pathLst>
                              <a:path w="6839" h="3090">
                                <a:moveTo>
                                  <a:pt x="467" y="2639"/>
                                </a:moveTo>
                                <a:lnTo>
                                  <a:pt x="6625" y="2639"/>
                                </a:lnTo>
                                <a:moveTo>
                                  <a:pt x="0" y="3089"/>
                                </a:moveTo>
                                <a:lnTo>
                                  <a:pt x="6839" y="3089"/>
                                </a:lnTo>
                                <a:lnTo>
                                  <a:pt x="6839" y="0"/>
                                </a:lnTo>
                                <a:lnTo>
                                  <a:pt x="0" y="0"/>
                                </a:lnTo>
                                <a:lnTo>
                                  <a:pt x="0" y="3089"/>
                                </a:lnTo>
                                <a:close/>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0" name="Text Box 595"/>
                        <wps:cNvSpPr txBox="1">
                          <a:spLocks/>
                        </wps:cNvSpPr>
                        <wps:spPr bwMode="auto">
                          <a:xfrm>
                            <a:off x="3465" y="3855"/>
                            <a:ext cx="4973" cy="2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5C723" w14:textId="77777777" w:rsidR="000B498F" w:rsidRDefault="000B498F" w:rsidP="000B498F">
                              <w:pPr>
                                <w:spacing w:line="205" w:lineRule="exact"/>
                                <w:rPr>
                                  <w:rFonts w:ascii="Carlito" w:hAnsi="Carlito"/>
                                  <w:i/>
                                  <w:sz w:val="20"/>
                                </w:rPr>
                              </w:pPr>
                              <w:r>
                                <w:rPr>
                                  <w:rFonts w:ascii="Carlito" w:hAnsi="Carlito"/>
                                  <w:b/>
                                  <w:color w:val="0D0D0D"/>
                                  <w:sz w:val="20"/>
                                </w:rPr>
                                <w:t>d.2.</w:t>
                              </w:r>
                              <w:r>
                                <w:rPr>
                                  <w:rFonts w:ascii="Carlito" w:hAnsi="Carlito"/>
                                  <w:b/>
                                  <w:color w:val="0D0D0D"/>
                                  <w:spacing w:val="-21"/>
                                  <w:sz w:val="20"/>
                                </w:rPr>
                                <w:t xml:space="preserve"> </w:t>
                              </w:r>
                              <w:r>
                                <w:rPr>
                                  <w:color w:val="0D0D0D"/>
                                  <w:sz w:val="20"/>
                                </w:rPr>
                                <w:t>Norma</w:t>
                              </w:r>
                              <w:r>
                                <w:rPr>
                                  <w:color w:val="0D0D0D"/>
                                  <w:spacing w:val="-30"/>
                                  <w:sz w:val="20"/>
                                </w:rPr>
                                <w:t xml:space="preserve"> </w:t>
                              </w:r>
                              <w:r>
                                <w:rPr>
                                  <w:color w:val="0D0D0D"/>
                                  <w:sz w:val="20"/>
                                </w:rPr>
                                <w:t>Calidad</w:t>
                              </w:r>
                              <w:r>
                                <w:rPr>
                                  <w:color w:val="0D0D0D"/>
                                  <w:spacing w:val="-31"/>
                                  <w:sz w:val="20"/>
                                </w:rPr>
                                <w:t xml:space="preserve"> </w:t>
                              </w:r>
                              <w:r>
                                <w:rPr>
                                  <w:color w:val="0D0D0D"/>
                                  <w:sz w:val="20"/>
                                </w:rPr>
                                <w:t>Primaria</w:t>
                              </w:r>
                              <w:r>
                                <w:rPr>
                                  <w:color w:val="0D0D0D"/>
                                  <w:spacing w:val="-30"/>
                                  <w:sz w:val="20"/>
                                </w:rPr>
                                <w:t xml:space="preserve"> </w:t>
                              </w:r>
                              <w:r>
                                <w:rPr>
                                  <w:color w:val="0D0D0D"/>
                                  <w:sz w:val="20"/>
                                </w:rPr>
                                <w:t>del</w:t>
                              </w:r>
                              <w:r>
                                <w:rPr>
                                  <w:color w:val="0D0D0D"/>
                                  <w:spacing w:val="-30"/>
                                  <w:sz w:val="20"/>
                                </w:rPr>
                                <w:t xml:space="preserve"> </w:t>
                              </w:r>
                              <w:r>
                                <w:rPr>
                                  <w:color w:val="0D0D0D"/>
                                  <w:sz w:val="20"/>
                                </w:rPr>
                                <w:t>aire</w:t>
                              </w:r>
                              <w:r>
                                <w:rPr>
                                  <w:color w:val="0D0D0D"/>
                                  <w:spacing w:val="-30"/>
                                  <w:sz w:val="20"/>
                                </w:rPr>
                                <w:t xml:space="preserve"> </w:t>
                              </w:r>
                              <w:r>
                                <w:rPr>
                                  <w:color w:val="0D0D0D"/>
                                  <w:sz w:val="20"/>
                                </w:rPr>
                                <w:t>MP10</w:t>
                              </w:r>
                              <w:r>
                                <w:rPr>
                                  <w:color w:val="0D0D0D"/>
                                  <w:spacing w:val="-29"/>
                                  <w:sz w:val="20"/>
                                </w:rPr>
                                <w:t xml:space="preserve"> </w:t>
                              </w:r>
                              <w:r>
                                <w:rPr>
                                  <w:rFonts w:ascii="Carlito" w:hAnsi="Carlito"/>
                                  <w:b/>
                                  <w:i/>
                                  <w:color w:val="0D0D0D"/>
                                  <w:sz w:val="20"/>
                                </w:rPr>
                                <w:t>Anual</w:t>
                              </w:r>
                              <w:r>
                                <w:rPr>
                                  <w:rFonts w:ascii="Carlito" w:hAnsi="Carlito"/>
                                  <w:b/>
                                  <w:i/>
                                  <w:color w:val="0D0D0D"/>
                                  <w:spacing w:val="-19"/>
                                  <w:sz w:val="20"/>
                                </w:rPr>
                                <w:t xml:space="preserve"> </w:t>
                              </w:r>
                              <w:r>
                                <w:rPr>
                                  <w:rFonts w:ascii="Carlito" w:hAnsi="Carlito"/>
                                  <w:i/>
                                  <w:color w:val="0D0D0D"/>
                                  <w:sz w:val="20"/>
                                </w:rPr>
                                <w:t>(μg/m3N)</w:t>
                              </w:r>
                            </w:p>
                          </w:txbxContent>
                        </wps:txbx>
                        <wps:bodyPr rot="0" vert="horz" wrap="square" lIns="0" tIns="0" rIns="0" bIns="0" anchor="t" anchorCtr="0" upright="1">
                          <a:noAutofit/>
                        </wps:bodyPr>
                      </wps:wsp>
                      <wps:wsp>
                        <wps:cNvPr id="621" name="Text Box 594"/>
                        <wps:cNvSpPr txBox="1">
                          <a:spLocks/>
                        </wps:cNvSpPr>
                        <wps:spPr bwMode="auto">
                          <a:xfrm>
                            <a:off x="2648" y="4225"/>
                            <a:ext cx="198"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B55731" w14:textId="77777777" w:rsidR="000B498F" w:rsidRDefault="000B498F" w:rsidP="000B498F">
                              <w:pPr>
                                <w:spacing w:line="167" w:lineRule="exact"/>
                                <w:rPr>
                                  <w:sz w:val="17"/>
                                </w:rPr>
                              </w:pPr>
                              <w:r>
                                <w:rPr>
                                  <w:color w:val="585858"/>
                                  <w:sz w:val="17"/>
                                </w:rPr>
                                <w:t>60</w:t>
                              </w:r>
                            </w:p>
                            <w:p w14:paraId="42DEC599" w14:textId="77777777" w:rsidR="000B498F" w:rsidRDefault="000B498F" w:rsidP="000B498F">
                              <w:pPr>
                                <w:spacing w:before="138"/>
                                <w:rPr>
                                  <w:sz w:val="17"/>
                                </w:rPr>
                              </w:pPr>
                              <w:r>
                                <w:rPr>
                                  <w:color w:val="585858"/>
                                  <w:sz w:val="17"/>
                                </w:rPr>
                                <w:t>50</w:t>
                              </w:r>
                            </w:p>
                          </w:txbxContent>
                        </wps:txbx>
                        <wps:bodyPr rot="0" vert="horz" wrap="square" lIns="0" tIns="0" rIns="0" bIns="0" anchor="t" anchorCtr="0" upright="1">
                          <a:noAutofit/>
                        </wps:bodyPr>
                      </wps:wsp>
                      <wps:wsp>
                        <wps:cNvPr id="622" name="Text Box 593"/>
                        <wps:cNvSpPr txBox="1">
                          <a:spLocks/>
                        </wps:cNvSpPr>
                        <wps:spPr bwMode="auto">
                          <a:xfrm>
                            <a:off x="3669" y="4374"/>
                            <a:ext cx="198"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4F4D67" w14:textId="77777777" w:rsidR="000B498F" w:rsidRDefault="000B498F" w:rsidP="000B498F">
                              <w:pPr>
                                <w:spacing w:line="175" w:lineRule="exact"/>
                                <w:rPr>
                                  <w:rFonts w:ascii="Carlito"/>
                                  <w:b/>
                                  <w:sz w:val="17"/>
                                </w:rPr>
                              </w:pPr>
                              <w:r>
                                <w:rPr>
                                  <w:rFonts w:ascii="Carlito"/>
                                  <w:b/>
                                  <w:color w:val="404040"/>
                                  <w:w w:val="105"/>
                                  <w:sz w:val="17"/>
                                </w:rPr>
                                <w:t>50</w:t>
                              </w:r>
                            </w:p>
                          </w:txbxContent>
                        </wps:txbx>
                        <wps:bodyPr rot="0" vert="horz" wrap="square" lIns="0" tIns="0" rIns="0" bIns="0" anchor="t" anchorCtr="0" upright="1">
                          <a:noAutofit/>
                        </wps:bodyPr>
                      </wps:wsp>
                      <wps:wsp>
                        <wps:cNvPr id="623" name="Text Box 592"/>
                        <wps:cNvSpPr txBox="1">
                          <a:spLocks/>
                        </wps:cNvSpPr>
                        <wps:spPr bwMode="auto">
                          <a:xfrm>
                            <a:off x="5209" y="4708"/>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96BEB" w14:textId="77777777" w:rsidR="000B498F" w:rsidRDefault="000B498F" w:rsidP="000B498F">
                              <w:pPr>
                                <w:spacing w:line="175" w:lineRule="exact"/>
                                <w:rPr>
                                  <w:rFonts w:ascii="Carlito"/>
                                  <w:b/>
                                  <w:sz w:val="17"/>
                                </w:rPr>
                              </w:pPr>
                              <w:r>
                                <w:rPr>
                                  <w:rFonts w:ascii="Carlito"/>
                                  <w:b/>
                                  <w:color w:val="404040"/>
                                  <w:w w:val="105"/>
                                  <w:sz w:val="17"/>
                                </w:rPr>
                                <w:t>40</w:t>
                              </w:r>
                            </w:p>
                          </w:txbxContent>
                        </wps:txbx>
                        <wps:bodyPr rot="0" vert="horz" wrap="square" lIns="0" tIns="0" rIns="0" bIns="0" anchor="t" anchorCtr="0" upright="1">
                          <a:noAutofit/>
                        </wps:bodyPr>
                      </wps:wsp>
                      <wps:wsp>
                        <wps:cNvPr id="624" name="Text Box 591"/>
                        <wps:cNvSpPr txBox="1">
                          <a:spLocks/>
                        </wps:cNvSpPr>
                        <wps:spPr bwMode="auto">
                          <a:xfrm>
                            <a:off x="2648" y="4893"/>
                            <a:ext cx="198"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8DE7D1" w14:textId="77777777" w:rsidR="000B498F" w:rsidRDefault="000B498F" w:rsidP="000B498F">
                              <w:pPr>
                                <w:spacing w:line="167" w:lineRule="exact"/>
                                <w:rPr>
                                  <w:sz w:val="17"/>
                                </w:rPr>
                              </w:pPr>
                              <w:r>
                                <w:rPr>
                                  <w:color w:val="585858"/>
                                  <w:sz w:val="17"/>
                                </w:rPr>
                                <w:t>40</w:t>
                              </w:r>
                            </w:p>
                            <w:p w14:paraId="340327C6" w14:textId="77777777" w:rsidR="000B498F" w:rsidRDefault="000B498F" w:rsidP="000B498F">
                              <w:pPr>
                                <w:spacing w:before="138"/>
                                <w:rPr>
                                  <w:sz w:val="17"/>
                                </w:rPr>
                              </w:pPr>
                              <w:r>
                                <w:rPr>
                                  <w:color w:val="585858"/>
                                  <w:sz w:val="17"/>
                                </w:rPr>
                                <w:t>30</w:t>
                              </w:r>
                            </w:p>
                          </w:txbxContent>
                        </wps:txbx>
                        <wps:bodyPr rot="0" vert="horz" wrap="square" lIns="0" tIns="0" rIns="0" bIns="0" anchor="t" anchorCtr="0" upright="1">
                          <a:noAutofit/>
                        </wps:bodyPr>
                      </wps:wsp>
                      <wps:wsp>
                        <wps:cNvPr id="625" name="Text Box 590"/>
                        <wps:cNvSpPr txBox="1">
                          <a:spLocks/>
                        </wps:cNvSpPr>
                        <wps:spPr bwMode="auto">
                          <a:xfrm>
                            <a:off x="6749" y="5375"/>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9B184" w14:textId="77777777" w:rsidR="000B498F" w:rsidRDefault="000B498F" w:rsidP="000B498F">
                              <w:pPr>
                                <w:spacing w:line="175" w:lineRule="exact"/>
                                <w:rPr>
                                  <w:rFonts w:ascii="Carlito"/>
                                  <w:b/>
                                  <w:sz w:val="17"/>
                                </w:rPr>
                              </w:pPr>
                              <w:r>
                                <w:rPr>
                                  <w:rFonts w:ascii="Carlito"/>
                                  <w:b/>
                                  <w:color w:val="404040"/>
                                  <w:w w:val="105"/>
                                  <w:sz w:val="17"/>
                                </w:rPr>
                                <w:t>20</w:t>
                              </w:r>
                            </w:p>
                          </w:txbxContent>
                        </wps:txbx>
                        <wps:bodyPr rot="0" vert="horz" wrap="square" lIns="0" tIns="0" rIns="0" bIns="0" anchor="t" anchorCtr="0" upright="1">
                          <a:noAutofit/>
                        </wps:bodyPr>
                      </wps:wsp>
                      <wps:wsp>
                        <wps:cNvPr id="626" name="Text Box 589"/>
                        <wps:cNvSpPr txBox="1">
                          <a:spLocks/>
                        </wps:cNvSpPr>
                        <wps:spPr bwMode="auto">
                          <a:xfrm>
                            <a:off x="8290" y="5375"/>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BC05F3" w14:textId="77777777" w:rsidR="000B498F" w:rsidRDefault="000B498F" w:rsidP="000B498F">
                              <w:pPr>
                                <w:spacing w:line="175" w:lineRule="exact"/>
                                <w:rPr>
                                  <w:rFonts w:ascii="Carlito"/>
                                  <w:b/>
                                  <w:sz w:val="17"/>
                                </w:rPr>
                              </w:pPr>
                              <w:r>
                                <w:rPr>
                                  <w:rFonts w:ascii="Carlito"/>
                                  <w:b/>
                                  <w:color w:val="404040"/>
                                  <w:w w:val="105"/>
                                  <w:sz w:val="17"/>
                                </w:rPr>
                                <w:t>20</w:t>
                              </w:r>
                            </w:p>
                          </w:txbxContent>
                        </wps:txbx>
                        <wps:bodyPr rot="0" vert="horz" wrap="square" lIns="0" tIns="0" rIns="0" bIns="0" anchor="t" anchorCtr="0" upright="1">
                          <a:noAutofit/>
                        </wps:bodyPr>
                      </wps:wsp>
                      <wps:wsp>
                        <wps:cNvPr id="627" name="Text Box 588"/>
                        <wps:cNvSpPr txBox="1">
                          <a:spLocks/>
                        </wps:cNvSpPr>
                        <wps:spPr bwMode="auto">
                          <a:xfrm>
                            <a:off x="2648" y="5560"/>
                            <a:ext cx="198" cy="8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3CEB75" w14:textId="77777777" w:rsidR="000B498F" w:rsidRDefault="000B498F" w:rsidP="000B498F">
                              <w:pPr>
                                <w:spacing w:line="167" w:lineRule="exact"/>
                                <w:rPr>
                                  <w:sz w:val="17"/>
                                </w:rPr>
                              </w:pPr>
                              <w:r>
                                <w:rPr>
                                  <w:color w:val="585858"/>
                                  <w:sz w:val="17"/>
                                </w:rPr>
                                <w:t>20</w:t>
                              </w:r>
                            </w:p>
                            <w:p w14:paraId="5021B97A" w14:textId="77777777" w:rsidR="000B498F" w:rsidRDefault="000B498F" w:rsidP="000B498F">
                              <w:pPr>
                                <w:spacing w:before="138"/>
                                <w:rPr>
                                  <w:sz w:val="17"/>
                                </w:rPr>
                              </w:pPr>
                              <w:r>
                                <w:rPr>
                                  <w:color w:val="585858"/>
                                  <w:sz w:val="17"/>
                                </w:rPr>
                                <w:t>10</w:t>
                              </w:r>
                            </w:p>
                            <w:p w14:paraId="38D54C38" w14:textId="77777777" w:rsidR="000B498F" w:rsidRDefault="000B498F" w:rsidP="000B498F">
                              <w:pPr>
                                <w:spacing w:before="138"/>
                                <w:ind w:left="88"/>
                                <w:rPr>
                                  <w:sz w:val="17"/>
                                </w:rPr>
                              </w:pPr>
                              <w:r>
                                <w:rPr>
                                  <w:color w:val="585858"/>
                                  <w:w w:val="93"/>
                                  <w:sz w:val="17"/>
                                </w:rPr>
                                <w:t>0</w:t>
                              </w:r>
                            </w:p>
                          </w:txbxContent>
                        </wps:txbx>
                        <wps:bodyPr rot="0" vert="horz" wrap="square" lIns="0" tIns="0" rIns="0" bIns="0" anchor="t" anchorCtr="0" upright="1">
                          <a:noAutofit/>
                        </wps:bodyPr>
                      </wps:wsp>
                      <wps:wsp>
                        <wps:cNvPr id="628" name="Text Box 587"/>
                        <wps:cNvSpPr txBox="1">
                          <a:spLocks/>
                        </wps:cNvSpPr>
                        <wps:spPr bwMode="auto">
                          <a:xfrm>
                            <a:off x="3582" y="6455"/>
                            <a:ext cx="373"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D9E472" w14:textId="77777777" w:rsidR="000B498F" w:rsidRDefault="000B498F" w:rsidP="000B498F">
                              <w:pPr>
                                <w:spacing w:line="167" w:lineRule="exact"/>
                                <w:rPr>
                                  <w:sz w:val="17"/>
                                </w:rPr>
                              </w:pPr>
                              <w:r>
                                <w:rPr>
                                  <w:color w:val="585858"/>
                                  <w:w w:val="95"/>
                                  <w:sz w:val="17"/>
                                </w:rPr>
                                <w:t>Chile</w:t>
                              </w:r>
                            </w:p>
                          </w:txbxContent>
                        </wps:txbx>
                        <wps:bodyPr rot="0" vert="horz" wrap="square" lIns="0" tIns="0" rIns="0" bIns="0" anchor="t" anchorCtr="0" upright="1">
                          <a:noAutofit/>
                        </wps:bodyPr>
                      </wps:wsp>
                      <wps:wsp>
                        <wps:cNvPr id="629" name="Text Box 586"/>
                        <wps:cNvSpPr txBox="1">
                          <a:spLocks/>
                        </wps:cNvSpPr>
                        <wps:spPr bwMode="auto">
                          <a:xfrm>
                            <a:off x="4767" y="6455"/>
                            <a:ext cx="4270"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DDD07" w14:textId="77777777" w:rsidR="000B498F" w:rsidRDefault="000B498F" w:rsidP="000B498F">
                              <w:pPr>
                                <w:tabs>
                                  <w:tab w:val="left" w:pos="1459"/>
                                  <w:tab w:val="left" w:pos="2972"/>
                                </w:tabs>
                                <w:spacing w:line="167" w:lineRule="exact"/>
                                <w:rPr>
                                  <w:sz w:val="17"/>
                                </w:rPr>
                              </w:pPr>
                              <w:r>
                                <w:rPr>
                                  <w:color w:val="585858"/>
                                  <w:sz w:val="17"/>
                                </w:rPr>
                                <w:t>Unión</w:t>
                              </w:r>
                              <w:r>
                                <w:rPr>
                                  <w:color w:val="585858"/>
                                  <w:spacing w:val="-28"/>
                                  <w:sz w:val="17"/>
                                </w:rPr>
                                <w:t xml:space="preserve"> </w:t>
                              </w:r>
                              <w:r>
                                <w:rPr>
                                  <w:color w:val="585858"/>
                                  <w:sz w:val="17"/>
                                </w:rPr>
                                <w:t>Europea</w:t>
                              </w:r>
                              <w:r>
                                <w:rPr>
                                  <w:color w:val="585858"/>
                                  <w:sz w:val="17"/>
                                </w:rPr>
                                <w:tab/>
                              </w:r>
                              <w:r>
                                <w:rPr>
                                  <w:color w:val="585858"/>
                                  <w:w w:val="95"/>
                                  <w:sz w:val="17"/>
                                </w:rPr>
                                <w:t>EEUU</w:t>
                              </w:r>
                              <w:r>
                                <w:rPr>
                                  <w:color w:val="585858"/>
                                  <w:spacing w:val="-25"/>
                                  <w:w w:val="95"/>
                                  <w:sz w:val="17"/>
                                </w:rPr>
                                <w:t xml:space="preserve"> </w:t>
                              </w:r>
                              <w:r>
                                <w:rPr>
                                  <w:color w:val="585858"/>
                                  <w:w w:val="95"/>
                                  <w:sz w:val="17"/>
                                </w:rPr>
                                <w:t>(California)</w:t>
                              </w:r>
                              <w:r>
                                <w:rPr>
                                  <w:color w:val="585858"/>
                                  <w:w w:val="95"/>
                                  <w:sz w:val="17"/>
                                </w:rPr>
                                <w:tab/>
                              </w:r>
                              <w:r>
                                <w:rPr>
                                  <w:color w:val="585858"/>
                                  <w:w w:val="90"/>
                                  <w:sz w:val="17"/>
                                </w:rPr>
                                <w:t>OMS Guía</w:t>
                              </w:r>
                              <w:r>
                                <w:rPr>
                                  <w:color w:val="585858"/>
                                  <w:spacing w:val="-11"/>
                                  <w:w w:val="90"/>
                                  <w:sz w:val="17"/>
                                </w:rPr>
                                <w:t xml:space="preserve"> </w:t>
                              </w:r>
                              <w:r>
                                <w:rPr>
                                  <w:color w:val="585858"/>
                                  <w:w w:val="90"/>
                                  <w:sz w:val="17"/>
                                </w:rPr>
                                <w:t>Calidad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757AA5" id="Group 585" o:spid="_x0000_s1292" style="position:absolute;margin-left:125.75pt;margin-top:183.15pt;width:342.65pt;height:155.2pt;z-index:-251651072;mso-wrap-distance-left:0;mso-wrap-distance-right:0;mso-position-horizontal-relative:page" coordorigin="2515,3663" coordsize="6853,31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">
                <v:shape id="AutoShape 630" o:spid="_x0000_s1293" style="position:absolute;left:2989;top:5709;width:528;height:532;visibility:visible;mso-wrap-style:square;v-text-anchor:top" coordsize="528,5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" path="m,532r527,m,467r527,m,399r527,m,334r527,m,198r527,m,133r527,m,65r527,m,l527,e" filled="f" strokecolor="#f1f1f1" strokeweight=".7pt">
                  <v:path arrowok="t" o:connecttype="custom" o:connectlocs="0,6241;527,6241;0,6176;527,6176;0,6108;527,6108;0,6043;527,6043;0,5907;527,5907;0,5842;527,5842;0,5774;527,5774;0,5709;527,5709" o:connectangles="0,0,0,0,0,0,0,0,0,0,0,0,0,0,0,0"/>
                </v:shape>
                <v:line id="Line 629" o:spid="_x0000_s1294" style="position:absolute;visibility:visible;mso-wrap-style:square" from="2989,5975" to="3516,59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" strokecolor="#d9d9d9" strokeweight=".7pt">
                  <o:lock v:ext="edit" shapetype="f"/>
                </v:line>
                <v:shape id="AutoShape 628" o:spid="_x0000_s1295" style="position:absolute;left:2989;top:5375;width:528;height:199;visibility:visible;mso-wrap-style:square;v-text-anchor:top" coordsize="528,1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" path="m,199r527,m,133r527,m,66r527,m,l527,e" filled="f" strokecolor="#f1f1f1" strokeweight=".7pt">
                  <v:path arrowok="t" o:connecttype="custom" o:connectlocs="0,5574;527,5574;0,5508;527,5508;0,5441;527,5441;0,5375;527,5375" o:connectangles="0,0,0,0,0,0,0,0"/>
                </v:shape>
                <v:line id="Line 627" o:spid="_x0000_s1296" style="position:absolute;visibility:visible;mso-wrap-style:square" from="2989,5641" to="3516,56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" strokecolor="#d9d9d9" strokeweight=".7pt">
                  <o:lock v:ext="edit" shapetype="f"/>
                </v:line>
                <v:shape id="AutoShape 626" o:spid="_x0000_s1297" style="position:absolute;left:2989;top:5041;width:528;height:199;visibility:visible;mso-wrap-style:square;v-text-anchor:top" coordsize="528,1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" path="m,198r527,m,133r527,m,65r527,m,l527,e" filled="f" strokecolor="#f1f1f1" strokeweight=".7pt">
                  <v:path arrowok="t" o:connecttype="custom" o:connectlocs="0,5240;527,5240;0,5175;527,5175;0,5107;527,5107;0,5042;527,5042" o:connectangles="0,0,0,0,0,0,0,0"/>
                </v:shape>
                <v:line id="Line 625" o:spid="_x0000_s1298" style="position:absolute;visibility:visible;mso-wrap-style:square" from="2989,5308" to="3516,530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" strokecolor="#d9d9d9" strokeweight=".7pt">
                  <o:lock v:ext="edit" shapetype="f"/>
                </v:line>
                <v:shape id="AutoShape 624" o:spid="_x0000_s1299" style="position:absolute;left:2989;top:4708;width:528;height:201;visibility:visible;mso-wrap-style:square;v-text-anchor:top" coordsize="528,2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" path="m,201r527,m,133r527,m,65r527,m,l527,e" filled="f" strokecolor="#f1f1f1" strokeweight=".7pt">
                  <v:path arrowok="t" o:connecttype="custom" o:connectlocs="0,4909;527,4909;0,4841;527,4841;0,4773;527,4773;0,4708;527,4708" o:connectangles="0,0,0,0,0,0,0,0"/>
                </v:shape>
                <v:line id="Line 623" o:spid="_x0000_s1300" style="position:absolute;visibility:visible;mso-wrap-style:square" from="2989,4974" to="3516,497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" strokecolor="#d9d9d9" strokeweight=".7pt">
                  <o:lock v:ext="edit" shapetype="f"/>
                </v:line>
                <v:shape id="AutoShape 622" o:spid="_x0000_s1301" style="position:absolute;left:3999;top:5709;width:1057;height:532;visibility:visible;mso-wrap-style:square;v-text-anchor:top" coordsize="1057,5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" path="m,532r1057,m,467r1057,m,399r1057,m,334r1057,m,198r1057,m,133r1057,m,65r1057,m,l1057,e" filled="f" strokecolor="#f1f1f1" strokeweight=".7pt">
                  <v:path arrowok="t" o:connecttype="custom" o:connectlocs="0,6241;1057,6241;0,6176;1057,6176;0,6108;1057,6108;0,6043;1057,6043;0,5907;1057,5907;0,5842;1057,5842;0,5774;1057,5774;0,5709;1057,5709" o:connectangles="0,0,0,0,0,0,0,0,0,0,0,0,0,0,0,0"/>
                </v:shape>
                <v:line id="Line 621" o:spid="_x0000_s1302" style="position:absolute;visibility:visible;mso-wrap-style:square" from="3999,5975" to="5056,59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" strokecolor="#d9d9d9" strokeweight=".7pt">
                  <o:lock v:ext="edit" shapetype="f"/>
                </v:line>
                <v:shape id="AutoShape 620" o:spid="_x0000_s1303" style="position:absolute;left:3999;top:5375;width:1057;height:199;visibility:visible;mso-wrap-style:square;v-text-anchor:top" coordsize="1057,1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" path="m,199r1057,m,133r1057,m,66r1057,m,l1057,e" filled="f" strokecolor="#f1f1f1" strokeweight=".7pt">
                  <v:path arrowok="t" o:connecttype="custom" o:connectlocs="0,5574;1057,5574;0,5508;1057,5508;0,5441;1057,5441;0,5375;1057,5375" o:connectangles="0,0,0,0,0,0,0,0"/>
                </v:shape>
                <v:line id="Line 619" o:spid="_x0000_s1304" style="position:absolute;visibility:visible;mso-wrap-style:square" from="3999,5641" to="5056,56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" strokecolor="#d9d9d9" strokeweight=".7pt">
                  <o:lock v:ext="edit" shapetype="f"/>
                </v:line>
                <v:shape id="AutoShape 618" o:spid="_x0000_s1305" style="position:absolute;left:3999;top:5041;width:1057;height:199;visibility:visible;mso-wrap-style:square;v-text-anchor:top" coordsize="1057,1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" path="m,198r1057,m,133r1057,m,65r1057,m,l1057,e" filled="f" strokecolor="#f1f1f1" strokeweight=".7pt">
                  <v:path arrowok="t" o:connecttype="custom" o:connectlocs="0,5240;1057,5240;0,5175;1057,5175;0,5107;1057,5107;0,5042;1057,5042" o:connectangles="0,0,0,0,0,0,0,0"/>
                </v:shape>
                <v:line id="Line 617" o:spid="_x0000_s1306" style="position:absolute;visibility:visible;mso-wrap-style:square" from="3999,5308" to="5056,530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" strokecolor="#d9d9d9" strokeweight=".7pt">
                  <o:lock v:ext="edit" shapetype="f"/>
                </v:line>
                <v:shape id="AutoShape 616" o:spid="_x0000_s1307" style="position:absolute;left:5539;top:5709;width:1057;height:532;visibility:visible;mso-wrap-style:square;v-text-anchor:top" coordsize="1057,5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" path="m,532r1057,m,467r1057,m,399r1057,m,334r1057,m,198r1057,m,133r1057,m,65r1057,m,l1057,e" filled="f" strokecolor="#f1f1f1" strokeweight=".7pt">
                  <v:path arrowok="t" o:connecttype="custom" o:connectlocs="0,6241;1057,6241;0,6176;1057,6176;0,6108;1057,6108;0,6043;1057,6043;0,5907;1057,5907;0,5842;1057,5842;0,5774;1057,5774;0,5709;1057,5709" o:connectangles="0,0,0,0,0,0,0,0,0,0,0,0,0,0,0,0"/>
                </v:shape>
                <v:line id="Line 615" o:spid="_x0000_s1308" style="position:absolute;visibility:visible;mso-wrap-style:square" from="5539,5975" to="6596,59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" strokecolor="#d9d9d9" strokeweight=".7pt">
                  <o:lock v:ext="edit" shapetype="f"/>
                </v:line>
                <v:shape id="AutoShape 614" o:spid="_x0000_s1309" style="position:absolute;left:7079;top:5709;width:1057;height:532;visibility:visible;mso-wrap-style:square;v-text-anchor:top" coordsize="1057,5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" path="m,532r1057,m,467r1057,m,399r1057,m,334r1057,m,198r1057,m,133r1057,m,65r1057,m,l1057,e" filled="f" strokecolor="#f1f1f1" strokeweight=".7pt">
                  <v:path arrowok="t" o:connecttype="custom" o:connectlocs="0,6241;1057,6241;0,6176;1057,6176;0,6108;1057,6108;0,6043;1057,6043;0,5907;1057,5907;0,5842;1057,5842;0,5774;1057,5774;0,5709;1057,5709" o:connectangles="0,0,0,0,0,0,0,0,0,0,0,0,0,0,0,0"/>
                </v:shape>
                <v:line id="Line 613" o:spid="_x0000_s1310" style="position:absolute;visibility:visible;mso-wrap-style:square" from="7079,5975" to="8136,59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" strokecolor="#d9d9d9" strokeweight=".7pt">
                  <o:lock v:ext="edit" shapetype="f"/>
                </v:line>
                <v:shape id="AutoShape 612" o:spid="_x0000_s1311" style="position:absolute;left:5539;top:5375;width:3608;height:199;visibility:visible;mso-wrap-style:square;v-text-anchor:top" coordsize="3608,1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" path="m,199r3608,m,133r3608,m,66r3608,m,l3608,e" filled="f" strokecolor="#f1f1f1" strokeweight=".7pt">
                  <v:path arrowok="t" o:connecttype="custom" o:connectlocs="0,5574;3608,5574;0,5508;3608,5508;0,5441;3608,5441;0,5375;3608,5375" o:connectangles="0,0,0,0,0,0,0,0"/>
                </v:shape>
                <v:line id="Line 611" o:spid="_x0000_s1312" style="position:absolute;visibility:visible;mso-wrap-style:square" from="5539,5645" to="8136,564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" strokecolor="#d9d9d9" strokeweight=".1235mm">
                  <o:lock v:ext="edit" shapetype="f"/>
                </v:line>
                <v:shape id="AutoShape 610" o:spid="_x0000_s1313" style="position:absolute;left:8619;top:5709;width:528;height:532;visibility:visible;mso-wrap-style:square;v-text-anchor:top" coordsize="528,5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" path="m,532r528,m,467r528,m,399r528,m,334r528,m,198r528,m,133r528,m,65r528,m,l528,e" filled="f" strokecolor="#f1f1f1" strokeweight=".7pt">
                  <v:path arrowok="t" o:connecttype="custom" o:connectlocs="0,6241;528,6241;0,6176;528,6176;0,6108;528,6108;0,6043;528,6043;0,5907;528,5907;0,5842;528,5842;0,5774;528,5774;0,5709;528,5709" o:connectangles="0,0,0,0,0,0,0,0,0,0,0,0,0,0,0,0"/>
                </v:shape>
                <v:line id="Line 609" o:spid="_x0000_s1314" style="position:absolute;visibility:visible;mso-wrap-style:square" from="8619,5975" to="9147,59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" strokecolor="#d9d9d9" strokeweight=".7pt">
                  <o:lock v:ext="edit" shapetype="f"/>
                </v:line>
                <v:shape id="AutoShape 608" o:spid="_x0000_s1315" style="position:absolute;left:5539;top:5638;width:3608;height:7;visibility:visible;mso-wrap-style:square;v-text-anchor:top" coordsize="360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" path="m3080,7r528,m,l3608,e" filled="f" strokecolor="#d9d9d9" strokeweight=".1235mm">
                  <v:path arrowok="t" o:connecttype="custom" o:connectlocs="3080,5645;3608,5645;0,5638;3608,5638" o:connectangles="0,0,0,0"/>
                </v:shape>
                <v:shape id="AutoShape 607" o:spid="_x0000_s1316" style="position:absolute;left:5539;top:5041;width:3608;height:199;visibility:visible;mso-wrap-style:square;v-text-anchor:top" coordsize="3608,1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" path="m,198r3608,m,133r3608,m,65r3608,m,l3608,e" filled="f" strokecolor="#f1f1f1" strokeweight=".7pt">
                  <v:path arrowok="t" o:connecttype="custom" o:connectlocs="0,5240;3608,5240;0,5175;3608,5175;0,5107;3608,5107;0,5042;3608,5042" o:connectangles="0,0,0,0,0,0,0,0"/>
                </v:shape>
                <v:line id="Line 606" o:spid="_x0000_s1317" style="position:absolute;visibility:visible;mso-wrap-style:square" from="5539,5308" to="9147,530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" strokecolor="#d9d9d9" strokeweight=".7pt">
                  <o:lock v:ext="edit" shapetype="f"/>
                </v:line>
                <v:shape id="AutoShape 605" o:spid="_x0000_s1318" style="position:absolute;left:3999;top:4708;width:5148;height:201;visibility:visible;mso-wrap-style:square;v-text-anchor:top" coordsize="5148,2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" path="m,201r5148,m,133r5148,m,65r5148,m,l5148,e" filled="f" strokecolor="#f1f1f1" strokeweight=".7pt">
                  <v:path arrowok="t" o:connecttype="custom" o:connectlocs="0,4909;5148,4909;0,4841;5148,4841;0,4773;5148,4773;0,4708;5148,4708" o:connectangles="0,0,0,0,0,0,0,0"/>
                </v:shape>
                <v:shape id="AutoShape 604" o:spid="_x0000_s1319" style="position:absolute;left:3999;top:4970;width:5148;height:7;visibility:visible;mso-wrap-style:square;v-text-anchor:top" coordsize="514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" path="m,7r5148,m,l5148,e" filled="f" strokecolor="#d9d9d9" strokeweight=".1236mm">
                  <v:path arrowok="t" o:connecttype="custom" o:connectlocs="0,4978;5148,4978;0,4971;5148,4971" o:connectangles="0,0,0,0"/>
                </v:shape>
                <v:shape id="AutoShape 603" o:spid="_x0000_s1320" style="position:absolute;left:2989;top:4374;width:6158;height:201;visibility:visible;mso-wrap-style:square;v-text-anchor:top" coordsize="6158,2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" path="m,201r6158,m,133r6158,m,66r6158,m,l6158,e" filled="f" strokecolor="#f1f1f1" strokeweight=".7pt">
                  <v:path arrowok="t" o:connecttype="custom" o:connectlocs="0,4575;6158,4575;0,4507;6158,4507;0,4440;6158,4440;0,4374;6158,4374" o:connectangles="0,0,0,0,0,0,0,0"/>
                </v:shape>
                <v:shape id="AutoShape 602" o:spid="_x0000_s1321" style="position:absolute;left:2989;top:4637;width:6158;height:7;visibility:visible;mso-wrap-style:square;v-text-anchor:top" coordsize="615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" path="m,7r6158,m,l6158,e" filled="f" strokecolor="#d9d9d9" strokeweight=".1234mm">
                  <v:path arrowok="t" o:connecttype="custom" o:connectlocs="0,4644;6158,4644;0,4637;6158,4637" o:connectangles="0,0,0,0"/>
                </v:shape>
                <v:line id="Line 601" o:spid="_x0000_s1322" style="position:absolute;visibility:visible;mso-wrap-style:square" from="2989,4307" to="9147,430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" strokecolor="#d9d9d9" strokeweight=".7pt">
                  <o:lock v:ext="edit" shapetype="f"/>
                </v:line>
                <v:shape id="AutoShape 600" o:spid="_x0000_s1323" style="position:absolute;left:3759;top:4306;width:4618;height:1335;visibility:visible;mso-wrap-style:square;v-text-anchor:top" coordsize="4618,13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" path="m,l,333m1540,r,667m3078,r,1334m4618,r,1334e" filled="f" strokecolor="#f1f1f1" strokeweight=".7pt">
                  <v:path arrowok="t" o:connecttype="custom" o:connectlocs="0,4307;0,4640;1540,4307;1540,4974;3078,4307;3078,5641;4618,4307;4618,5641" o:connectangles="0,0,0,0,0,0,0,0"/>
                </v:shape>
                <v:shape id="AutoShape 599" o:spid="_x0000_s1324" style="position:absolute;left:2989;top:4306;width:6158;height:2002;visibility:visible;mso-wrap-style:square;v-text-anchor:top" coordsize="6158,20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" path="m,l,2002m1540,r,2002m3078,r,2002m4618,r,2002m6158,r,2002e" filled="f" strokecolor="#d9d9d9" strokeweight=".7pt">
                  <v:path arrowok="t" o:connecttype="custom" o:connectlocs="0,4307;0,6309;1540,4307;1540,6309;3078,4307;3078,6309;4618,4307;4618,6309;6158,4307;6158,6309" o:connectangles="0,0,0,0,0,0,0,0,0,0"/>
                </v:shape>
                <v:rect id="Rectangle 598" o:spid="_x0000_s1325" style="position:absolute;left:3516;top:4640;width:483;height:16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" fillcolor="#843c0c" stroked="f">
                  <v:path arrowok="t"/>
                </v:rect>
                <v:shape id="AutoShape 597" o:spid="_x0000_s1326" style="position:absolute;left:5056;top:4974;width:3563;height:1335;visibility:visible;mso-wrap-style:square;v-text-anchor:top" coordsize="3563,13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" path="m483,l,,,1335r483,l483,xm2023,667r-483,l1540,1335r483,l2023,667xm3563,667r-483,l3080,1335r483,l3563,667xe" fillcolor="#7f7f7f" stroked="f">
                  <v:path arrowok="t" o:connecttype="custom" o:connectlocs="483,4974;0,4974;0,6309;483,6309;483,4974;2023,5641;1540,5641;1540,6309;2023,6309;2023,5641;3563,5641;3080,5641;3080,6309;3563,6309;3563,5641" o:connectangles="0,0,0,0,0,0,0,0,0,0,0,0,0,0,0"/>
                </v:shape>
                <v:shape id="AutoShape 596" o:spid="_x0000_s1327" style="position:absolute;left:2522;top:3669;width:6839;height:3090;visibility:visible;mso-wrap-style:square;v-text-anchor:top" coordsize="6839,30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" path="m467,2639r6158,m,3089r6839,l6839,,,,,3089xe" filled="f" strokecolor="#d9d9d9" strokeweight=".7pt">
                  <v:path arrowok="t" o:connecttype="custom" o:connectlocs="467,6309;6625,6309;0,6759;6839,6759;6839,3670;0,3670;0,6759" o:connectangles="0,0,0,0,0,0,0"/>
                </v:shape>
                <v:shape id="Text Box 595" o:spid="_x0000_s1328" type="#_x0000_t202" style="position:absolute;left:3465;top:3855;width:4973;height:2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" filled="f" stroked="f">
                  <v:path arrowok="t"/>
                  <v:textbox inset="0,0,0,0">
                    <w:txbxContent>
                      <w:p w14:paraId="4B05C723" w14:textId="77777777" w:rsidR="000B498F" w:rsidRDefault="000B498F" w:rsidP="000B498F">
                        <w:pPr>
                          <w:spacing w:line="205" w:lineRule="exact"/>
                          <w:rPr>
                            <w:rFonts w:ascii="Carlito" w:hAnsi="Carlito"/>
                            <w:i/>
                            <w:sz w:val="20"/>
                          </w:rPr>
                        </w:pPr>
                        <w:r>
                          <w:rPr>
                            <w:rFonts w:ascii="Carlito" w:hAnsi="Carlito"/>
                            <w:b/>
                            <w:color w:val="0D0D0D"/>
                            <w:sz w:val="20"/>
                          </w:rPr>
                          <w:t>d.2.</w:t>
                        </w:r>
                        <w:r>
                          <w:rPr>
                            <w:rFonts w:ascii="Carlito" w:hAnsi="Carlito"/>
                            <w:b/>
                            <w:color w:val="0D0D0D"/>
                            <w:spacing w:val="-21"/>
                            <w:sz w:val="20"/>
                          </w:rPr>
                          <w:t xml:space="preserve"> </w:t>
                        </w:r>
                        <w:r>
                          <w:rPr>
                            <w:color w:val="0D0D0D"/>
                            <w:sz w:val="20"/>
                          </w:rPr>
                          <w:t>Norma</w:t>
                        </w:r>
                        <w:r>
                          <w:rPr>
                            <w:color w:val="0D0D0D"/>
                            <w:spacing w:val="-30"/>
                            <w:sz w:val="20"/>
                          </w:rPr>
                          <w:t xml:space="preserve"> </w:t>
                        </w:r>
                        <w:r>
                          <w:rPr>
                            <w:color w:val="0D0D0D"/>
                            <w:sz w:val="20"/>
                          </w:rPr>
                          <w:t>Calidad</w:t>
                        </w:r>
                        <w:r>
                          <w:rPr>
                            <w:color w:val="0D0D0D"/>
                            <w:spacing w:val="-31"/>
                            <w:sz w:val="20"/>
                          </w:rPr>
                          <w:t xml:space="preserve"> </w:t>
                        </w:r>
                        <w:r>
                          <w:rPr>
                            <w:color w:val="0D0D0D"/>
                            <w:sz w:val="20"/>
                          </w:rPr>
                          <w:t>Primaria</w:t>
                        </w:r>
                        <w:r>
                          <w:rPr>
                            <w:color w:val="0D0D0D"/>
                            <w:spacing w:val="-30"/>
                            <w:sz w:val="20"/>
                          </w:rPr>
                          <w:t xml:space="preserve"> </w:t>
                        </w:r>
                        <w:r>
                          <w:rPr>
                            <w:color w:val="0D0D0D"/>
                            <w:sz w:val="20"/>
                          </w:rPr>
                          <w:t>del</w:t>
                        </w:r>
                        <w:r>
                          <w:rPr>
                            <w:color w:val="0D0D0D"/>
                            <w:spacing w:val="-30"/>
                            <w:sz w:val="20"/>
                          </w:rPr>
                          <w:t xml:space="preserve"> </w:t>
                        </w:r>
                        <w:r>
                          <w:rPr>
                            <w:color w:val="0D0D0D"/>
                            <w:sz w:val="20"/>
                          </w:rPr>
                          <w:t>aire</w:t>
                        </w:r>
                        <w:r>
                          <w:rPr>
                            <w:color w:val="0D0D0D"/>
                            <w:spacing w:val="-30"/>
                            <w:sz w:val="20"/>
                          </w:rPr>
                          <w:t xml:space="preserve"> </w:t>
                        </w:r>
                        <w:r>
                          <w:rPr>
                            <w:color w:val="0D0D0D"/>
                            <w:sz w:val="20"/>
                          </w:rPr>
                          <w:t>MP10</w:t>
                        </w:r>
                        <w:r>
                          <w:rPr>
                            <w:color w:val="0D0D0D"/>
                            <w:spacing w:val="-29"/>
                            <w:sz w:val="20"/>
                          </w:rPr>
                          <w:t xml:space="preserve"> </w:t>
                        </w:r>
                        <w:r>
                          <w:rPr>
                            <w:rFonts w:ascii="Carlito" w:hAnsi="Carlito"/>
                            <w:b/>
                            <w:i/>
                            <w:color w:val="0D0D0D"/>
                            <w:sz w:val="20"/>
                          </w:rPr>
                          <w:t>Anual</w:t>
                        </w:r>
                        <w:r>
                          <w:rPr>
                            <w:rFonts w:ascii="Carlito" w:hAnsi="Carlito"/>
                            <w:b/>
                            <w:i/>
                            <w:color w:val="0D0D0D"/>
                            <w:spacing w:val="-19"/>
                            <w:sz w:val="20"/>
                          </w:rPr>
                          <w:t xml:space="preserve"> </w:t>
                        </w:r>
                        <w:r>
                          <w:rPr>
                            <w:rFonts w:ascii="Carlito" w:hAnsi="Carlito"/>
                            <w:i/>
                            <w:color w:val="0D0D0D"/>
                            <w:sz w:val="20"/>
                          </w:rPr>
                          <w:t>(μg/m3N)</w:t>
                        </w:r>
                      </w:p>
                    </w:txbxContent>
                  </v:textbox>
                </v:shape>
                <v:shape id="Text Box 594" o:spid="_x0000_s1329" type="#_x0000_t202" style="position:absolute;left:2648;top:4225;width:198;height:50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" filled="f" stroked="f">
                  <v:path arrowok="t"/>
                  <v:textbox inset="0,0,0,0">
                    <w:txbxContent>
                      <w:p w14:paraId="37B55731" w14:textId="77777777" w:rsidR="000B498F" w:rsidRDefault="000B498F" w:rsidP="000B498F">
                        <w:pPr>
                          <w:spacing w:line="167" w:lineRule="exact"/>
                          <w:rPr>
                            <w:sz w:val="17"/>
                          </w:rPr>
                        </w:pPr>
                        <w:r>
                          <w:rPr>
                            <w:color w:val="585858"/>
                            <w:sz w:val="17"/>
                          </w:rPr>
                          <w:t>60</w:t>
                        </w:r>
                      </w:p>
                      <w:p w14:paraId="42DEC599" w14:textId="77777777" w:rsidR="000B498F" w:rsidRDefault="000B498F" w:rsidP="000B498F">
                        <w:pPr>
                          <w:spacing w:before="138"/>
                          <w:rPr>
                            <w:sz w:val="17"/>
                          </w:rPr>
                        </w:pPr>
                        <w:r>
                          <w:rPr>
                            <w:color w:val="585858"/>
                            <w:sz w:val="17"/>
                          </w:rPr>
                          <w:t>50</w:t>
                        </w:r>
                      </w:p>
                    </w:txbxContent>
                  </v:textbox>
                </v:shape>
                <v:shape id="Text Box 593" o:spid="_x0000_s1330" type="#_x0000_t202" style="position:absolute;left:3669;top:4374;width:198;height:1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" filled="f" stroked="f">
                  <v:path arrowok="t"/>
                  <v:textbox inset="0,0,0,0">
                    <w:txbxContent>
                      <w:p w14:paraId="774F4D67" w14:textId="77777777" w:rsidR="000B498F" w:rsidRDefault="000B498F" w:rsidP="000B498F">
                        <w:pPr>
                          <w:spacing w:line="175" w:lineRule="exact"/>
                          <w:rPr>
                            <w:rFonts w:ascii="Carlito"/>
                            <w:b/>
                            <w:sz w:val="17"/>
                          </w:rPr>
                        </w:pPr>
                        <w:r>
                          <w:rPr>
                            <w:rFonts w:ascii="Carlito"/>
                            <w:b/>
                            <w:color w:val="404040"/>
                            <w:w w:val="105"/>
                            <w:sz w:val="17"/>
                          </w:rPr>
                          <w:t>50</w:t>
                        </w:r>
                      </w:p>
                    </w:txbxContent>
                  </v:textbox>
                </v:shape>
                <v:shape id="Text Box 592" o:spid="_x0000_s1331" type="#_x0000_t202" style="position:absolute;left:5209;top:4708;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" filled="f" stroked="f">
                  <v:path arrowok="t"/>
                  <v:textbox inset="0,0,0,0">
                    <w:txbxContent>
                      <w:p w14:paraId="38596BEB" w14:textId="77777777" w:rsidR="000B498F" w:rsidRDefault="000B498F" w:rsidP="000B498F">
                        <w:pPr>
                          <w:spacing w:line="175" w:lineRule="exact"/>
                          <w:rPr>
                            <w:rFonts w:ascii="Carlito"/>
                            <w:b/>
                            <w:sz w:val="17"/>
                          </w:rPr>
                        </w:pPr>
                        <w:r>
                          <w:rPr>
                            <w:rFonts w:ascii="Carlito"/>
                            <w:b/>
                            <w:color w:val="404040"/>
                            <w:w w:val="105"/>
                            <w:sz w:val="17"/>
                          </w:rPr>
                          <w:t>40</w:t>
                        </w:r>
                      </w:p>
                    </w:txbxContent>
                  </v:textbox>
                </v:shape>
                <v:shape id="Text Box 591" o:spid="_x0000_s1332" type="#_x0000_t202" style="position:absolute;left:2648;top:4893;width:198;height:50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" filled="f" stroked="f">
                  <v:path arrowok="t"/>
                  <v:textbox inset="0,0,0,0">
                    <w:txbxContent>
                      <w:p w14:paraId="598DE7D1" w14:textId="77777777" w:rsidR="000B498F" w:rsidRDefault="000B498F" w:rsidP="000B498F">
                        <w:pPr>
                          <w:spacing w:line="167" w:lineRule="exact"/>
                          <w:rPr>
                            <w:sz w:val="17"/>
                          </w:rPr>
                        </w:pPr>
                        <w:r>
                          <w:rPr>
                            <w:color w:val="585858"/>
                            <w:sz w:val="17"/>
                          </w:rPr>
                          <w:t>40</w:t>
                        </w:r>
                      </w:p>
                      <w:p w14:paraId="340327C6" w14:textId="77777777" w:rsidR="000B498F" w:rsidRDefault="000B498F" w:rsidP="000B498F">
                        <w:pPr>
                          <w:spacing w:before="138"/>
                          <w:rPr>
                            <w:sz w:val="17"/>
                          </w:rPr>
                        </w:pPr>
                        <w:r>
                          <w:rPr>
                            <w:color w:val="585858"/>
                            <w:sz w:val="17"/>
                          </w:rPr>
                          <w:t>30</w:t>
                        </w:r>
                      </w:p>
                    </w:txbxContent>
                  </v:textbox>
                </v:shape>
                <v:shape id="Text Box 590" o:spid="_x0000_s1333" type="#_x0000_t202" style="position:absolute;left:6749;top:5375;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" filled="f" stroked="f">
                  <v:path arrowok="t"/>
                  <v:textbox inset="0,0,0,0">
                    <w:txbxContent>
                      <w:p w14:paraId="7819B184" w14:textId="77777777" w:rsidR="000B498F" w:rsidRDefault="000B498F" w:rsidP="000B498F">
                        <w:pPr>
                          <w:spacing w:line="175" w:lineRule="exact"/>
                          <w:rPr>
                            <w:rFonts w:ascii="Carlito"/>
                            <w:b/>
                            <w:sz w:val="17"/>
                          </w:rPr>
                        </w:pPr>
                        <w:r>
                          <w:rPr>
                            <w:rFonts w:ascii="Carlito"/>
                            <w:b/>
                            <w:color w:val="404040"/>
                            <w:w w:val="105"/>
                            <w:sz w:val="17"/>
                          </w:rPr>
                          <w:t>20</w:t>
                        </w:r>
                      </w:p>
                    </w:txbxContent>
                  </v:textbox>
                </v:shape>
                <v:shape id="Text Box 589" o:spid="_x0000_s1334" type="#_x0000_t202" style="position:absolute;left:8290;top:5375;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" filled="f" stroked="f">
                  <v:path arrowok="t"/>
                  <v:textbox inset="0,0,0,0">
                    <w:txbxContent>
                      <w:p w14:paraId="0CBC05F3" w14:textId="77777777" w:rsidR="000B498F" w:rsidRDefault="000B498F" w:rsidP="000B498F">
                        <w:pPr>
                          <w:spacing w:line="175" w:lineRule="exact"/>
                          <w:rPr>
                            <w:rFonts w:ascii="Carlito"/>
                            <w:b/>
                            <w:sz w:val="17"/>
                          </w:rPr>
                        </w:pPr>
                        <w:r>
                          <w:rPr>
                            <w:rFonts w:ascii="Carlito"/>
                            <w:b/>
                            <w:color w:val="404040"/>
                            <w:w w:val="105"/>
                            <w:sz w:val="17"/>
                          </w:rPr>
                          <w:t>20</w:t>
                        </w:r>
                      </w:p>
                    </w:txbxContent>
                  </v:textbox>
                </v:shape>
                <v:shape id="Text Box 588" o:spid="_x0000_s1335" type="#_x0000_t202" style="position:absolute;left:2648;top:5560;width:198;height:8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" filled="f" stroked="f">
                  <v:path arrowok="t"/>
                  <v:textbox inset="0,0,0,0">
                    <w:txbxContent>
                      <w:p w14:paraId="243CEB75" w14:textId="77777777" w:rsidR="000B498F" w:rsidRDefault="000B498F" w:rsidP="000B498F">
                        <w:pPr>
                          <w:spacing w:line="167" w:lineRule="exact"/>
                          <w:rPr>
                            <w:sz w:val="17"/>
                          </w:rPr>
                        </w:pPr>
                        <w:r>
                          <w:rPr>
                            <w:color w:val="585858"/>
                            <w:sz w:val="17"/>
                          </w:rPr>
                          <w:t>20</w:t>
                        </w:r>
                      </w:p>
                      <w:p w14:paraId="5021B97A" w14:textId="77777777" w:rsidR="000B498F" w:rsidRDefault="000B498F" w:rsidP="000B498F">
                        <w:pPr>
                          <w:spacing w:before="138"/>
                          <w:rPr>
                            <w:sz w:val="17"/>
                          </w:rPr>
                        </w:pPr>
                        <w:r>
                          <w:rPr>
                            <w:color w:val="585858"/>
                            <w:sz w:val="17"/>
                          </w:rPr>
                          <w:t>10</w:t>
                        </w:r>
                      </w:p>
                      <w:p w14:paraId="38D54C38" w14:textId="77777777" w:rsidR="000B498F" w:rsidRDefault="000B498F" w:rsidP="000B498F">
                        <w:pPr>
                          <w:spacing w:before="138"/>
                          <w:ind w:left="88"/>
                          <w:rPr>
                            <w:sz w:val="17"/>
                          </w:rPr>
                        </w:pPr>
                        <w:r>
                          <w:rPr>
                            <w:color w:val="585858"/>
                            <w:w w:val="93"/>
                            <w:sz w:val="17"/>
                          </w:rPr>
                          <w:t>0</w:t>
                        </w:r>
                      </w:p>
                    </w:txbxContent>
                  </v:textbox>
                </v:shape>
                <v:shape id="Text Box 587" o:spid="_x0000_s1336" type="#_x0000_t202" style="position:absolute;left:3582;top:6455;width:373;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" filled="f" stroked="f">
                  <v:path arrowok="t"/>
                  <v:textbox inset="0,0,0,0">
                    <w:txbxContent>
                      <w:p w14:paraId="69D9E472" w14:textId="77777777" w:rsidR="000B498F" w:rsidRDefault="000B498F" w:rsidP="000B498F">
                        <w:pPr>
                          <w:spacing w:line="167" w:lineRule="exact"/>
                          <w:rPr>
                            <w:sz w:val="17"/>
                          </w:rPr>
                        </w:pPr>
                        <w:r>
                          <w:rPr>
                            <w:color w:val="585858"/>
                            <w:w w:val="95"/>
                            <w:sz w:val="17"/>
                          </w:rPr>
                          <w:t>Chile</w:t>
                        </w:r>
                      </w:p>
                    </w:txbxContent>
                  </v:textbox>
                </v:shape>
                <v:shape id="Text Box 586" o:spid="_x0000_s1337" type="#_x0000_t202" style="position:absolute;left:4767;top:6455;width:4270;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" filled="f" stroked="f">
                  <v:path arrowok="t"/>
                  <v:textbox inset="0,0,0,0">
                    <w:txbxContent>
                      <w:p w14:paraId="671DDD07" w14:textId="77777777" w:rsidR="000B498F" w:rsidRDefault="000B498F" w:rsidP="000B498F">
                        <w:pPr>
                          <w:tabs>
                            <w:tab w:val="left" w:pos="1459"/>
                            <w:tab w:val="left" w:pos="2972"/>
                          </w:tabs>
                          <w:spacing w:line="167" w:lineRule="exact"/>
                          <w:rPr>
                            <w:sz w:val="17"/>
                          </w:rPr>
                        </w:pPr>
                        <w:r>
                          <w:rPr>
                            <w:color w:val="585858"/>
                            <w:sz w:val="17"/>
                          </w:rPr>
                          <w:t>Unión</w:t>
                        </w:r>
                        <w:r>
                          <w:rPr>
                            <w:color w:val="585858"/>
                            <w:spacing w:val="-28"/>
                            <w:sz w:val="17"/>
                          </w:rPr>
                          <w:t xml:space="preserve"> </w:t>
                        </w:r>
                        <w:r>
                          <w:rPr>
                            <w:color w:val="585858"/>
                            <w:sz w:val="17"/>
                          </w:rPr>
                          <w:t>Europea</w:t>
                        </w:r>
                        <w:r>
                          <w:rPr>
                            <w:color w:val="585858"/>
                            <w:sz w:val="17"/>
                          </w:rPr>
                          <w:tab/>
                        </w:r>
                        <w:r>
                          <w:rPr>
                            <w:color w:val="585858"/>
                            <w:w w:val="95"/>
                            <w:sz w:val="17"/>
                          </w:rPr>
                          <w:t>EEUU</w:t>
                        </w:r>
                        <w:r>
                          <w:rPr>
                            <w:color w:val="585858"/>
                            <w:spacing w:val="-25"/>
                            <w:w w:val="95"/>
                            <w:sz w:val="17"/>
                          </w:rPr>
                          <w:t xml:space="preserve"> </w:t>
                        </w:r>
                        <w:r>
                          <w:rPr>
                            <w:color w:val="585858"/>
                            <w:w w:val="95"/>
                            <w:sz w:val="17"/>
                          </w:rPr>
                          <w:t>(California)</w:t>
                        </w:r>
                        <w:r>
                          <w:rPr>
                            <w:color w:val="585858"/>
                            <w:w w:val="95"/>
                            <w:sz w:val="17"/>
                          </w:rPr>
                          <w:tab/>
                        </w:r>
                        <w:r>
                          <w:rPr>
                            <w:color w:val="585858"/>
                            <w:w w:val="90"/>
                            <w:sz w:val="17"/>
                          </w:rPr>
                          <w:t>OMS Guía</w:t>
                        </w:r>
                        <w:r>
                          <w:rPr>
                            <w:color w:val="585858"/>
                            <w:spacing w:val="-11"/>
                            <w:w w:val="90"/>
                            <w:sz w:val="17"/>
                          </w:rPr>
                          <w:t xml:space="preserve"> </w:t>
                        </w:r>
                        <w:r>
                          <w:rPr>
                            <w:color w:val="585858"/>
                            <w:w w:val="90"/>
                            <w:sz w:val="17"/>
                          </w:rPr>
                          <w:t>Calidad</w:t>
                        </w:r>
                      </w:p>
                    </w:txbxContent>
                  </v:textbox>
                </v:shape>
                <w10:wrap type="topAndBottom" anchorx="page"/>
              </v:group>
            </w:pict>
          </mc:Fallback>
        </mc:AlternateContent>
      </w:r>
    </w:p>
    <w:p w14:paraId="6918E904" w14:textId="77777777" w:rsidR="000B498F" w:rsidRDefault="000B498F" w:rsidP="000B498F">
      <w:pPr>
        <w:pStyle w:val="BodyText"/>
        <w:spacing w:before="4"/>
        <w:rPr>
          <w:sz w:val="12"/>
        </w:rPr>
      </w:pPr>
    </w:p>
    <w:p w14:paraId="7BB0222E" w14:textId="77777777" w:rsidR="000B498F" w:rsidRDefault="000B498F" w:rsidP="000B498F">
      <w:pPr>
        <w:pStyle w:val="BodyText"/>
        <w:spacing w:line="192" w:lineRule="exact"/>
        <w:ind w:left="1428" w:right="1427"/>
        <w:jc w:val="center"/>
      </w:pPr>
      <w:r>
        <w:t xml:space="preserve">Fuente </w:t>
      </w:r>
      <w:proofErr w:type="spellStart"/>
      <w:r>
        <w:t>Gráficos</w:t>
      </w:r>
      <w:proofErr w:type="spellEnd"/>
      <w:r>
        <w:t xml:space="preserve"> d: </w:t>
      </w:r>
      <w:proofErr w:type="spellStart"/>
      <w:r>
        <w:t>Elaboración</w:t>
      </w:r>
      <w:proofErr w:type="spellEnd"/>
      <w:r>
        <w:t xml:space="preserve"> </w:t>
      </w:r>
      <w:proofErr w:type="spellStart"/>
      <w:r>
        <w:t>propia</w:t>
      </w:r>
      <w:proofErr w:type="spellEnd"/>
      <w:r>
        <w:t xml:space="preserve"> a </w:t>
      </w:r>
      <w:proofErr w:type="spellStart"/>
      <w:r>
        <w:t>partir</w:t>
      </w:r>
      <w:proofErr w:type="spellEnd"/>
      <w:r>
        <w:t xml:space="preserve"> de </w:t>
      </w:r>
      <w:proofErr w:type="spellStart"/>
      <w:r>
        <w:t>Balmaceda</w:t>
      </w:r>
      <w:proofErr w:type="spellEnd"/>
      <w:r>
        <w:t>, (2016)</w:t>
      </w:r>
      <w:r>
        <w:rPr>
          <w:vertAlign w:val="superscript"/>
        </w:rPr>
        <w:t>3</w:t>
      </w:r>
      <w:r>
        <w:t>.</w:t>
      </w:r>
    </w:p>
    <w:p w14:paraId="2F1C35D9" w14:textId="77777777" w:rsidR="000B498F" w:rsidRDefault="000B498F" w:rsidP="000B498F">
      <w:pPr>
        <w:pStyle w:val="BodyText"/>
        <w:rPr>
          <w:sz w:val="20"/>
        </w:rPr>
      </w:pPr>
    </w:p>
    <w:p w14:paraId="684A987A" w14:textId="77777777" w:rsidR="000B498F" w:rsidRDefault="000B498F" w:rsidP="000B498F">
      <w:pPr>
        <w:pStyle w:val="BodyText"/>
        <w:rPr>
          <w:sz w:val="20"/>
        </w:rPr>
      </w:pPr>
    </w:p>
    <w:p w14:paraId="10C86793" w14:textId="77777777" w:rsidR="000B498F" w:rsidRDefault="000B498F" w:rsidP="000B498F">
      <w:pPr>
        <w:pStyle w:val="BodyText"/>
        <w:rPr>
          <w:sz w:val="20"/>
        </w:rPr>
      </w:pPr>
    </w:p>
    <w:p w14:paraId="733A316A" w14:textId="77777777" w:rsidR="000B498F" w:rsidRDefault="000B498F" w:rsidP="000B498F">
      <w:pPr>
        <w:pStyle w:val="BodyText"/>
        <w:rPr>
          <w:sz w:val="20"/>
        </w:rPr>
      </w:pPr>
    </w:p>
    <w:p w14:paraId="1A86A67F" w14:textId="77777777" w:rsidR="000B498F" w:rsidRDefault="000B498F" w:rsidP="000B498F">
      <w:pPr>
        <w:pStyle w:val="BodyText"/>
        <w:rPr>
          <w:sz w:val="20"/>
        </w:rPr>
      </w:pPr>
    </w:p>
    <w:p w14:paraId="3AAE1AB2" w14:textId="77777777" w:rsidR="000B498F" w:rsidRDefault="000B498F" w:rsidP="000B498F">
      <w:pPr>
        <w:pStyle w:val="BodyText"/>
        <w:rPr>
          <w:sz w:val="20"/>
        </w:rPr>
      </w:pPr>
    </w:p>
    <w:p w14:paraId="44430039" w14:textId="77777777" w:rsidR="000B498F" w:rsidRDefault="000B498F" w:rsidP="000B498F">
      <w:pPr>
        <w:pStyle w:val="BodyText"/>
        <w:rPr>
          <w:sz w:val="20"/>
        </w:rPr>
      </w:pPr>
    </w:p>
    <w:p w14:paraId="596C5137" w14:textId="77777777" w:rsidR="000B498F" w:rsidRDefault="000B498F" w:rsidP="000B498F">
      <w:pPr>
        <w:pStyle w:val="BodyText"/>
        <w:rPr>
          <w:sz w:val="20"/>
        </w:rPr>
      </w:pPr>
    </w:p>
    <w:p w14:paraId="2B7481E6" w14:textId="77777777" w:rsidR="000B498F" w:rsidRDefault="000B498F" w:rsidP="000B498F">
      <w:pPr>
        <w:pStyle w:val="BodyText"/>
        <w:rPr>
          <w:sz w:val="20"/>
        </w:rPr>
      </w:pPr>
    </w:p>
    <w:p w14:paraId="2FA82302" w14:textId="77777777" w:rsidR="000B498F" w:rsidRDefault="000B498F" w:rsidP="000B498F">
      <w:pPr>
        <w:pStyle w:val="BodyText"/>
        <w:rPr>
          <w:sz w:val="20"/>
        </w:rPr>
      </w:pPr>
    </w:p>
    <w:p w14:paraId="6053BE05" w14:textId="77777777" w:rsidR="000B498F" w:rsidRDefault="000B498F" w:rsidP="000B498F">
      <w:pPr>
        <w:pStyle w:val="BodyText"/>
        <w:rPr>
          <w:sz w:val="20"/>
        </w:rPr>
      </w:pPr>
    </w:p>
    <w:p w14:paraId="07ADABCC" w14:textId="77777777" w:rsidR="000B498F" w:rsidRDefault="000B498F" w:rsidP="000B498F">
      <w:pPr>
        <w:pStyle w:val="BodyText"/>
        <w:rPr>
          <w:sz w:val="20"/>
        </w:rPr>
      </w:pPr>
    </w:p>
    <w:p w14:paraId="2CA46CC1" w14:textId="77777777" w:rsidR="000B498F" w:rsidRDefault="000B498F" w:rsidP="000B498F">
      <w:pPr>
        <w:pStyle w:val="BodyText"/>
        <w:rPr>
          <w:sz w:val="20"/>
        </w:rPr>
      </w:pPr>
    </w:p>
    <w:p w14:paraId="3AECF211" w14:textId="77777777" w:rsidR="000B498F" w:rsidRDefault="000B498F" w:rsidP="000B498F">
      <w:pPr>
        <w:pStyle w:val="BodyText"/>
        <w:rPr>
          <w:sz w:val="20"/>
        </w:rPr>
      </w:pPr>
    </w:p>
    <w:p w14:paraId="2F0F5ABB" w14:textId="77777777" w:rsidR="000B498F" w:rsidRDefault="000B498F" w:rsidP="000B498F">
      <w:pPr>
        <w:pStyle w:val="BodyText"/>
        <w:spacing w:before="1"/>
        <w:rPr>
          <w:sz w:val="18"/>
        </w:rPr>
      </w:pPr>
      <w:r>
        <w:rPr>
          <w:noProof/>
        </w:rPr>
        <mc:AlternateContent>
          <mc:Choice Requires="wps">
            <w:drawing>
              <wp:anchor distT="0" distB="0" distL="0" distR="0" simplePos="0" relativeHeight="251666432" behindDoc="1" locked="0" layoutInCell="1" allowOverlap="1" wp14:anchorId="10BC3757" wp14:editId="1FA3B1A4">
                <wp:simplePos x="0" y="0"/>
                <wp:positionH relativeFrom="page">
                  <wp:posOffset>1050925</wp:posOffset>
                </wp:positionH>
                <wp:positionV relativeFrom="paragraph">
                  <wp:posOffset>157480</wp:posOffset>
                </wp:positionV>
                <wp:extent cx="1778000" cy="8890"/>
                <wp:effectExtent l="0" t="0" r="0" b="0"/>
                <wp:wrapTopAndBottom/>
                <wp:docPr id="583" name="Rectangle 5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80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3CEF0B" id="Rectangle 584" o:spid="_x0000_s1026" style="position:absolute;margin-left:82.75pt;margin-top:12.4pt;width:140pt;height:.7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" fillcolor="black" stroked="f">
                <v:path arrowok="t"/>
                <w10:wrap type="topAndBottom" anchorx="page"/>
              </v:rect>
            </w:pict>
          </mc:Fallback>
        </mc:AlternateContent>
      </w:r>
    </w:p>
    <w:p w14:paraId="7B1888A1" w14:textId="77777777" w:rsidR="000B498F" w:rsidRPr="007867E0" w:rsidRDefault="000B498F" w:rsidP="000B498F">
      <w:pPr>
        <w:pStyle w:val="BodyText"/>
        <w:spacing w:before="93" w:line="283" w:lineRule="auto"/>
        <w:ind w:left="114" w:right="128"/>
        <w:rPr>
          <w:rFonts w:asciiTheme="minorHAnsi" w:hAnsiTheme="minorHAnsi" w:cstheme="minorHAnsi"/>
          <w:sz w:val="20"/>
          <w:szCs w:val="20"/>
        </w:rPr>
      </w:pPr>
      <w:r>
        <w:rPr>
          <w:w w:val="95"/>
          <w:vertAlign w:val="superscript"/>
        </w:rPr>
        <w:t>3</w:t>
      </w:r>
      <w:r>
        <w:rPr>
          <w:spacing w:val="-12"/>
          <w:w w:val="95"/>
        </w:rPr>
        <w:t xml:space="preserve"> </w:t>
      </w:r>
      <w:proofErr w:type="spellStart"/>
      <w:r w:rsidRPr="007867E0">
        <w:rPr>
          <w:rFonts w:asciiTheme="minorHAnsi" w:hAnsiTheme="minorHAnsi" w:cstheme="minorHAnsi"/>
          <w:w w:val="95"/>
          <w:sz w:val="20"/>
          <w:szCs w:val="20"/>
        </w:rPr>
        <w:t>Balmaceda</w:t>
      </w:r>
      <w:proofErr w:type="spellEnd"/>
      <w:r w:rsidRPr="007867E0">
        <w:rPr>
          <w:rFonts w:asciiTheme="minorHAnsi" w:hAnsiTheme="minorHAnsi" w:cstheme="minorHAnsi"/>
          <w:spacing w:val="-15"/>
          <w:w w:val="95"/>
          <w:sz w:val="20"/>
          <w:szCs w:val="20"/>
        </w:rPr>
        <w:t xml:space="preserve"> </w:t>
      </w:r>
      <w:r w:rsidRPr="007867E0">
        <w:rPr>
          <w:rFonts w:asciiTheme="minorHAnsi" w:hAnsiTheme="minorHAnsi" w:cstheme="minorHAnsi"/>
          <w:w w:val="95"/>
          <w:sz w:val="20"/>
          <w:szCs w:val="20"/>
        </w:rPr>
        <w:t>E.</w:t>
      </w:r>
      <w:r w:rsidRPr="007867E0">
        <w:rPr>
          <w:rFonts w:asciiTheme="minorHAnsi" w:hAnsiTheme="minorHAnsi" w:cstheme="minorHAnsi"/>
          <w:spacing w:val="-14"/>
          <w:w w:val="95"/>
          <w:sz w:val="20"/>
          <w:szCs w:val="20"/>
        </w:rPr>
        <w:t xml:space="preserve"> </w:t>
      </w:r>
      <w:r w:rsidRPr="007867E0">
        <w:rPr>
          <w:rFonts w:asciiTheme="minorHAnsi" w:hAnsiTheme="minorHAnsi" w:cstheme="minorHAnsi"/>
          <w:w w:val="95"/>
          <w:sz w:val="20"/>
          <w:szCs w:val="20"/>
        </w:rPr>
        <w:t>(2016).</w:t>
      </w:r>
      <w:r w:rsidRPr="007867E0">
        <w:rPr>
          <w:rFonts w:asciiTheme="minorHAnsi" w:hAnsiTheme="minorHAnsi" w:cstheme="minorHAnsi"/>
          <w:spacing w:val="-16"/>
          <w:w w:val="95"/>
          <w:sz w:val="20"/>
          <w:szCs w:val="20"/>
        </w:rPr>
        <w:t xml:space="preserve"> </w:t>
      </w:r>
      <w:r w:rsidRPr="007867E0">
        <w:rPr>
          <w:rFonts w:asciiTheme="minorHAnsi" w:hAnsiTheme="minorHAnsi" w:cstheme="minorHAnsi"/>
          <w:w w:val="95"/>
          <w:sz w:val="20"/>
          <w:szCs w:val="20"/>
        </w:rPr>
        <w:t>“</w:t>
      </w:r>
      <w:proofErr w:type="spellStart"/>
      <w:r w:rsidRPr="007867E0">
        <w:rPr>
          <w:rFonts w:asciiTheme="minorHAnsi" w:hAnsiTheme="minorHAnsi" w:cstheme="minorHAnsi"/>
          <w:w w:val="95"/>
          <w:sz w:val="20"/>
          <w:szCs w:val="20"/>
        </w:rPr>
        <w:t>Normativa</w:t>
      </w:r>
      <w:proofErr w:type="spellEnd"/>
      <w:r w:rsidRPr="007867E0">
        <w:rPr>
          <w:rFonts w:asciiTheme="minorHAnsi" w:hAnsiTheme="minorHAnsi" w:cstheme="minorHAnsi"/>
          <w:spacing w:val="-14"/>
          <w:w w:val="95"/>
          <w:sz w:val="20"/>
          <w:szCs w:val="20"/>
        </w:rPr>
        <w:t xml:space="preserve"> </w:t>
      </w:r>
      <w:r w:rsidRPr="007867E0">
        <w:rPr>
          <w:rFonts w:asciiTheme="minorHAnsi" w:hAnsiTheme="minorHAnsi" w:cstheme="minorHAnsi"/>
          <w:w w:val="95"/>
          <w:sz w:val="20"/>
          <w:szCs w:val="20"/>
        </w:rPr>
        <w:t>de</w:t>
      </w:r>
      <w:r w:rsidRPr="007867E0">
        <w:rPr>
          <w:rFonts w:asciiTheme="minorHAnsi" w:hAnsiTheme="minorHAnsi" w:cstheme="minorHAnsi"/>
          <w:spacing w:val="-16"/>
          <w:w w:val="95"/>
          <w:sz w:val="20"/>
          <w:szCs w:val="20"/>
        </w:rPr>
        <w:t xml:space="preserve"> </w:t>
      </w:r>
      <w:proofErr w:type="spellStart"/>
      <w:r w:rsidRPr="007867E0">
        <w:rPr>
          <w:rFonts w:asciiTheme="minorHAnsi" w:hAnsiTheme="minorHAnsi" w:cstheme="minorHAnsi"/>
          <w:w w:val="95"/>
          <w:sz w:val="20"/>
          <w:szCs w:val="20"/>
        </w:rPr>
        <w:t>Emisión</w:t>
      </w:r>
      <w:proofErr w:type="spellEnd"/>
      <w:r w:rsidRPr="007867E0">
        <w:rPr>
          <w:rFonts w:asciiTheme="minorHAnsi" w:hAnsiTheme="minorHAnsi" w:cstheme="minorHAnsi"/>
          <w:spacing w:val="-13"/>
          <w:w w:val="95"/>
          <w:sz w:val="20"/>
          <w:szCs w:val="20"/>
        </w:rPr>
        <w:t xml:space="preserve"> </w:t>
      </w:r>
      <w:r w:rsidRPr="007867E0">
        <w:rPr>
          <w:rFonts w:asciiTheme="minorHAnsi" w:hAnsiTheme="minorHAnsi" w:cstheme="minorHAnsi"/>
          <w:w w:val="95"/>
          <w:sz w:val="20"/>
          <w:szCs w:val="20"/>
        </w:rPr>
        <w:t>de</w:t>
      </w:r>
      <w:r w:rsidRPr="007867E0">
        <w:rPr>
          <w:rFonts w:asciiTheme="minorHAnsi" w:hAnsiTheme="minorHAnsi" w:cstheme="minorHAnsi"/>
          <w:spacing w:val="-16"/>
          <w:w w:val="95"/>
          <w:sz w:val="20"/>
          <w:szCs w:val="20"/>
        </w:rPr>
        <w:t xml:space="preserve"> </w:t>
      </w:r>
      <w:r w:rsidRPr="007867E0">
        <w:rPr>
          <w:rFonts w:asciiTheme="minorHAnsi" w:hAnsiTheme="minorHAnsi" w:cstheme="minorHAnsi"/>
          <w:w w:val="95"/>
          <w:sz w:val="20"/>
          <w:szCs w:val="20"/>
        </w:rPr>
        <w:t>Material</w:t>
      </w:r>
      <w:r w:rsidRPr="007867E0">
        <w:rPr>
          <w:rFonts w:asciiTheme="minorHAnsi" w:hAnsiTheme="minorHAnsi" w:cstheme="minorHAnsi"/>
          <w:spacing w:val="-15"/>
          <w:w w:val="95"/>
          <w:sz w:val="20"/>
          <w:szCs w:val="20"/>
        </w:rPr>
        <w:t xml:space="preserve"> </w:t>
      </w:r>
      <w:proofErr w:type="spellStart"/>
      <w:r w:rsidRPr="007867E0">
        <w:rPr>
          <w:rFonts w:asciiTheme="minorHAnsi" w:hAnsiTheme="minorHAnsi" w:cstheme="minorHAnsi"/>
          <w:w w:val="95"/>
          <w:sz w:val="20"/>
          <w:szCs w:val="20"/>
        </w:rPr>
        <w:t>Particulado</w:t>
      </w:r>
      <w:proofErr w:type="spellEnd"/>
      <w:r w:rsidRPr="007867E0">
        <w:rPr>
          <w:rFonts w:asciiTheme="minorHAnsi" w:hAnsiTheme="minorHAnsi" w:cstheme="minorHAnsi"/>
          <w:spacing w:val="-14"/>
          <w:w w:val="95"/>
          <w:sz w:val="20"/>
          <w:szCs w:val="20"/>
        </w:rPr>
        <w:t xml:space="preserve"> </w:t>
      </w:r>
      <w:proofErr w:type="spellStart"/>
      <w:r w:rsidRPr="007867E0">
        <w:rPr>
          <w:rFonts w:asciiTheme="minorHAnsi" w:hAnsiTheme="minorHAnsi" w:cstheme="minorHAnsi"/>
          <w:w w:val="95"/>
          <w:sz w:val="20"/>
          <w:szCs w:val="20"/>
        </w:rPr>
        <w:t>Fino</w:t>
      </w:r>
      <w:proofErr w:type="spellEnd"/>
      <w:r w:rsidRPr="007867E0">
        <w:rPr>
          <w:rFonts w:asciiTheme="minorHAnsi" w:hAnsiTheme="minorHAnsi" w:cstheme="minorHAnsi"/>
          <w:spacing w:val="-15"/>
          <w:w w:val="95"/>
          <w:sz w:val="20"/>
          <w:szCs w:val="20"/>
        </w:rPr>
        <w:t xml:space="preserve"> </w:t>
      </w:r>
      <w:r w:rsidRPr="007867E0">
        <w:rPr>
          <w:rFonts w:asciiTheme="minorHAnsi" w:hAnsiTheme="minorHAnsi" w:cstheme="minorHAnsi"/>
          <w:w w:val="95"/>
          <w:sz w:val="20"/>
          <w:szCs w:val="20"/>
        </w:rPr>
        <w:t>(Ley</w:t>
      </w:r>
      <w:r w:rsidRPr="007867E0">
        <w:rPr>
          <w:rFonts w:asciiTheme="minorHAnsi" w:hAnsiTheme="minorHAnsi" w:cstheme="minorHAnsi"/>
          <w:spacing w:val="-14"/>
          <w:w w:val="95"/>
          <w:sz w:val="20"/>
          <w:szCs w:val="20"/>
        </w:rPr>
        <w:t xml:space="preserve"> </w:t>
      </w:r>
      <w:r w:rsidRPr="007867E0">
        <w:rPr>
          <w:rFonts w:asciiTheme="minorHAnsi" w:hAnsiTheme="minorHAnsi" w:cstheme="minorHAnsi"/>
          <w:w w:val="95"/>
          <w:sz w:val="20"/>
          <w:szCs w:val="20"/>
        </w:rPr>
        <w:t>N°19.300):</w:t>
      </w:r>
      <w:r w:rsidRPr="007867E0">
        <w:rPr>
          <w:rFonts w:asciiTheme="minorHAnsi" w:hAnsiTheme="minorHAnsi" w:cstheme="minorHAnsi"/>
          <w:spacing w:val="-15"/>
          <w:w w:val="95"/>
          <w:sz w:val="20"/>
          <w:szCs w:val="20"/>
        </w:rPr>
        <w:t xml:space="preserve"> </w:t>
      </w:r>
      <w:proofErr w:type="spellStart"/>
      <w:r w:rsidRPr="007867E0">
        <w:rPr>
          <w:rFonts w:asciiTheme="minorHAnsi" w:hAnsiTheme="minorHAnsi" w:cstheme="minorHAnsi"/>
          <w:w w:val="95"/>
          <w:sz w:val="20"/>
          <w:szCs w:val="20"/>
        </w:rPr>
        <w:t>Importancia</w:t>
      </w:r>
      <w:proofErr w:type="spellEnd"/>
      <w:r w:rsidRPr="007867E0">
        <w:rPr>
          <w:rFonts w:asciiTheme="minorHAnsi" w:hAnsiTheme="minorHAnsi" w:cstheme="minorHAnsi"/>
          <w:spacing w:val="-9"/>
          <w:w w:val="95"/>
          <w:sz w:val="20"/>
          <w:szCs w:val="20"/>
        </w:rPr>
        <w:t xml:space="preserve"> </w:t>
      </w:r>
      <w:r w:rsidRPr="007867E0">
        <w:rPr>
          <w:rFonts w:asciiTheme="minorHAnsi" w:hAnsiTheme="minorHAnsi" w:cstheme="minorHAnsi"/>
          <w:w w:val="95"/>
          <w:sz w:val="20"/>
          <w:szCs w:val="20"/>
        </w:rPr>
        <w:t xml:space="preserve">para </w:t>
      </w:r>
      <w:r w:rsidRPr="007867E0">
        <w:rPr>
          <w:rFonts w:asciiTheme="minorHAnsi" w:hAnsiTheme="minorHAnsi" w:cstheme="minorHAnsi"/>
          <w:sz w:val="20"/>
          <w:szCs w:val="20"/>
        </w:rPr>
        <w:t xml:space="preserve">las </w:t>
      </w:r>
      <w:proofErr w:type="spellStart"/>
      <w:r w:rsidRPr="007867E0">
        <w:rPr>
          <w:rFonts w:asciiTheme="minorHAnsi" w:hAnsiTheme="minorHAnsi" w:cstheme="minorHAnsi"/>
          <w:sz w:val="20"/>
          <w:szCs w:val="20"/>
        </w:rPr>
        <w:t>políticas</w:t>
      </w:r>
      <w:proofErr w:type="spellEnd"/>
      <w:r w:rsidRPr="007867E0">
        <w:rPr>
          <w:rFonts w:asciiTheme="minorHAnsi" w:hAnsiTheme="minorHAnsi" w:cstheme="minorHAnsi"/>
          <w:sz w:val="20"/>
          <w:szCs w:val="20"/>
        </w:rPr>
        <w:t xml:space="preserve"> </w:t>
      </w:r>
      <w:proofErr w:type="spellStart"/>
      <w:r w:rsidRPr="007867E0">
        <w:rPr>
          <w:rFonts w:asciiTheme="minorHAnsi" w:hAnsiTheme="minorHAnsi" w:cstheme="minorHAnsi"/>
          <w:sz w:val="20"/>
          <w:szCs w:val="20"/>
        </w:rPr>
        <w:t>públicas</w:t>
      </w:r>
      <w:proofErr w:type="spellEnd"/>
      <w:r w:rsidRPr="007867E0">
        <w:rPr>
          <w:rFonts w:asciiTheme="minorHAnsi" w:hAnsiTheme="minorHAnsi" w:cstheme="minorHAnsi"/>
          <w:sz w:val="20"/>
          <w:szCs w:val="20"/>
        </w:rPr>
        <w:t xml:space="preserve"> y la </w:t>
      </w:r>
      <w:proofErr w:type="spellStart"/>
      <w:r w:rsidRPr="007867E0">
        <w:rPr>
          <w:rFonts w:asciiTheme="minorHAnsi" w:hAnsiTheme="minorHAnsi" w:cstheme="minorHAnsi"/>
          <w:sz w:val="20"/>
          <w:szCs w:val="20"/>
        </w:rPr>
        <w:t>regulación</w:t>
      </w:r>
      <w:proofErr w:type="spellEnd"/>
      <w:r w:rsidRPr="007867E0">
        <w:rPr>
          <w:rFonts w:asciiTheme="minorHAnsi" w:hAnsiTheme="minorHAnsi" w:cstheme="minorHAnsi"/>
          <w:sz w:val="20"/>
          <w:szCs w:val="20"/>
        </w:rPr>
        <w:t xml:space="preserve"> </w:t>
      </w:r>
      <w:proofErr w:type="spellStart"/>
      <w:r w:rsidRPr="007867E0">
        <w:rPr>
          <w:rFonts w:asciiTheme="minorHAnsi" w:hAnsiTheme="minorHAnsi" w:cstheme="minorHAnsi"/>
          <w:sz w:val="20"/>
          <w:szCs w:val="20"/>
        </w:rPr>
        <w:t>ambiental</w:t>
      </w:r>
      <w:proofErr w:type="spellEnd"/>
      <w:r w:rsidRPr="007867E0">
        <w:rPr>
          <w:rFonts w:asciiTheme="minorHAnsi" w:hAnsiTheme="minorHAnsi" w:cstheme="minorHAnsi"/>
          <w:sz w:val="20"/>
          <w:szCs w:val="20"/>
        </w:rPr>
        <w:t xml:space="preserve"> </w:t>
      </w:r>
      <w:proofErr w:type="spellStart"/>
      <w:r w:rsidRPr="007867E0">
        <w:rPr>
          <w:rFonts w:asciiTheme="minorHAnsi" w:hAnsiTheme="minorHAnsi" w:cstheme="minorHAnsi"/>
          <w:sz w:val="20"/>
          <w:szCs w:val="20"/>
        </w:rPr>
        <w:t>en</w:t>
      </w:r>
      <w:proofErr w:type="spellEnd"/>
      <w:r w:rsidRPr="007867E0">
        <w:rPr>
          <w:rFonts w:asciiTheme="minorHAnsi" w:hAnsiTheme="minorHAnsi" w:cstheme="minorHAnsi"/>
          <w:sz w:val="20"/>
          <w:szCs w:val="20"/>
        </w:rPr>
        <w:t xml:space="preserve"> Chile”. </w:t>
      </w:r>
      <w:proofErr w:type="spellStart"/>
      <w:r w:rsidRPr="007867E0">
        <w:rPr>
          <w:rFonts w:asciiTheme="minorHAnsi" w:hAnsiTheme="minorHAnsi" w:cstheme="minorHAnsi"/>
          <w:sz w:val="20"/>
          <w:szCs w:val="20"/>
        </w:rPr>
        <w:t>Recuperado</w:t>
      </w:r>
      <w:proofErr w:type="spellEnd"/>
      <w:r w:rsidRPr="007867E0">
        <w:rPr>
          <w:rFonts w:asciiTheme="minorHAnsi" w:hAnsiTheme="minorHAnsi" w:cstheme="minorHAnsi"/>
          <w:sz w:val="20"/>
          <w:szCs w:val="20"/>
        </w:rPr>
        <w:t xml:space="preserve"> </w:t>
      </w:r>
      <w:proofErr w:type="spellStart"/>
      <w:r w:rsidRPr="007867E0">
        <w:rPr>
          <w:rFonts w:asciiTheme="minorHAnsi" w:hAnsiTheme="minorHAnsi" w:cstheme="minorHAnsi"/>
          <w:sz w:val="20"/>
          <w:szCs w:val="20"/>
        </w:rPr>
        <w:t>en</w:t>
      </w:r>
      <w:proofErr w:type="spellEnd"/>
      <w:r w:rsidRPr="007867E0">
        <w:rPr>
          <w:rFonts w:asciiTheme="minorHAnsi" w:hAnsiTheme="minorHAnsi" w:cstheme="minorHAnsi"/>
          <w:sz w:val="20"/>
          <w:szCs w:val="20"/>
        </w:rPr>
        <w:t xml:space="preserve"> </w:t>
      </w:r>
      <w:proofErr w:type="spellStart"/>
      <w:r w:rsidRPr="007867E0">
        <w:rPr>
          <w:rFonts w:asciiTheme="minorHAnsi" w:hAnsiTheme="minorHAnsi" w:cstheme="minorHAnsi"/>
          <w:sz w:val="20"/>
          <w:szCs w:val="20"/>
        </w:rPr>
        <w:t>junio</w:t>
      </w:r>
      <w:proofErr w:type="spellEnd"/>
      <w:r w:rsidRPr="007867E0">
        <w:rPr>
          <w:rFonts w:asciiTheme="minorHAnsi" w:hAnsiTheme="minorHAnsi" w:cstheme="minorHAnsi"/>
          <w:sz w:val="20"/>
          <w:szCs w:val="20"/>
        </w:rPr>
        <w:t xml:space="preserve"> de 2018 de </w:t>
      </w:r>
      <w:hyperlink r:id="rId16">
        <w:r w:rsidRPr="007867E0">
          <w:rPr>
            <w:rFonts w:asciiTheme="minorHAnsi" w:hAnsiTheme="minorHAnsi" w:cstheme="minorHAnsi"/>
            <w:color w:val="0563C1"/>
            <w:spacing w:val="-2"/>
            <w:w w:val="95"/>
            <w:sz w:val="20"/>
            <w:szCs w:val="20"/>
            <w:u w:val="single" w:color="0563C1"/>
          </w:rPr>
          <w:t>http://repositorio.uchile.cl/bitstream/handle/2250/139299/Normativa%20de%20emisi%C3%B3n%20de%20</w:t>
        </w:r>
      </w:hyperlink>
      <w:r w:rsidRPr="007867E0">
        <w:rPr>
          <w:rFonts w:asciiTheme="minorHAnsi" w:hAnsiTheme="minorHAnsi" w:cstheme="minorHAnsi"/>
          <w:color w:val="0563C1"/>
          <w:spacing w:val="-2"/>
          <w:w w:val="95"/>
          <w:sz w:val="20"/>
          <w:szCs w:val="20"/>
        </w:rPr>
        <w:t xml:space="preserve"> </w:t>
      </w:r>
      <w:r w:rsidRPr="007867E0">
        <w:rPr>
          <w:rFonts w:asciiTheme="minorHAnsi" w:hAnsiTheme="minorHAnsi" w:cstheme="minorHAnsi"/>
          <w:color w:val="0563C1"/>
          <w:spacing w:val="-1"/>
          <w:w w:val="90"/>
          <w:sz w:val="20"/>
          <w:szCs w:val="20"/>
          <w:u w:val="single" w:color="0563C1"/>
        </w:rPr>
        <w:t>material%20particulado%20fino%20%28Ley%20N.%2019.300%29%20%20importancia%20p.pdf?sequence=</w:t>
      </w:r>
      <w:r w:rsidRPr="007867E0">
        <w:rPr>
          <w:rFonts w:asciiTheme="minorHAnsi" w:hAnsiTheme="minorHAnsi" w:cstheme="minorHAnsi"/>
          <w:color w:val="0563C1"/>
          <w:spacing w:val="-1"/>
          <w:w w:val="90"/>
          <w:sz w:val="20"/>
          <w:szCs w:val="20"/>
        </w:rPr>
        <w:t xml:space="preserve">      </w:t>
      </w:r>
      <w:r w:rsidRPr="007867E0">
        <w:rPr>
          <w:rFonts w:asciiTheme="minorHAnsi" w:hAnsiTheme="minorHAnsi" w:cstheme="minorHAnsi"/>
          <w:color w:val="0563C1"/>
          <w:sz w:val="20"/>
          <w:szCs w:val="20"/>
          <w:u w:val="single" w:color="0563C1"/>
        </w:rPr>
        <w:t>1</w:t>
      </w:r>
    </w:p>
    <w:p w14:paraId="773E7A60" w14:textId="77777777" w:rsidR="000B498F" w:rsidRDefault="000B498F" w:rsidP="000B498F">
      <w:pPr>
        <w:spacing w:line="283" w:lineRule="auto"/>
        <w:sectPr w:rsidR="000B498F">
          <w:pgSz w:w="11900" w:h="16840"/>
          <w:pgMar w:top="1600" w:right="1540" w:bottom="280" w:left="1540" w:header="720" w:footer="720" w:gutter="0"/>
          <w:cols w:space="720"/>
        </w:sectPr>
      </w:pPr>
    </w:p>
    <w:p w14:paraId="32E9B8AD" w14:textId="77777777" w:rsidR="000B498F" w:rsidRDefault="000B498F" w:rsidP="000B498F">
      <w:pPr>
        <w:pStyle w:val="BodyText"/>
        <w:rPr>
          <w:sz w:val="20"/>
        </w:rPr>
      </w:pPr>
    </w:p>
    <w:p w14:paraId="4B5E8BCE" w14:textId="77777777" w:rsidR="000B498F" w:rsidRDefault="000B498F" w:rsidP="000B498F">
      <w:pPr>
        <w:pStyle w:val="BodyText"/>
        <w:spacing w:before="11"/>
        <w:rPr>
          <w:sz w:val="17"/>
        </w:rPr>
      </w:pPr>
    </w:p>
    <w:p w14:paraId="05263834" w14:textId="77777777" w:rsidR="000B498F" w:rsidRDefault="000B498F" w:rsidP="000B498F">
      <w:pPr>
        <w:pStyle w:val="Heading2"/>
      </w:pPr>
      <w:proofErr w:type="spellStart"/>
      <w:r>
        <w:rPr>
          <w:rFonts w:ascii="Carlito" w:hAnsi="Carlito"/>
        </w:rPr>
        <w:t>Gráficos</w:t>
      </w:r>
      <w:proofErr w:type="spellEnd"/>
      <w:r>
        <w:rPr>
          <w:rFonts w:ascii="Carlito" w:hAnsi="Carlito"/>
        </w:rPr>
        <w:t xml:space="preserve"> e. </w:t>
      </w:r>
      <w:r>
        <w:t xml:space="preserve">NCP para </w:t>
      </w:r>
      <w:r>
        <w:rPr>
          <w:u w:val="single"/>
        </w:rPr>
        <w:t xml:space="preserve">Material </w:t>
      </w:r>
      <w:proofErr w:type="spellStart"/>
      <w:r>
        <w:rPr>
          <w:u w:val="single"/>
        </w:rPr>
        <w:t>Particulado</w:t>
      </w:r>
      <w:proofErr w:type="spellEnd"/>
      <w:r>
        <w:rPr>
          <w:u w:val="single"/>
        </w:rPr>
        <w:t xml:space="preserve"> Respirable </w:t>
      </w:r>
      <w:proofErr w:type="spellStart"/>
      <w:r>
        <w:rPr>
          <w:u w:val="single"/>
        </w:rPr>
        <w:t>Fino</w:t>
      </w:r>
      <w:proofErr w:type="spellEnd"/>
      <w:r>
        <w:t xml:space="preserve"> (MP2.5) (μg/m3n)</w:t>
      </w:r>
    </w:p>
    <w:p w14:paraId="2646D89E" w14:textId="77777777" w:rsidR="000B498F" w:rsidRDefault="000B498F" w:rsidP="000B498F">
      <w:pPr>
        <w:pStyle w:val="BodyText"/>
        <w:spacing w:before="9"/>
        <w:rPr>
          <w:sz w:val="11"/>
        </w:rPr>
      </w:pPr>
      <w:r>
        <w:rPr>
          <w:noProof/>
        </w:rPr>
        <mc:AlternateContent>
          <mc:Choice Requires="wpg">
            <w:drawing>
              <wp:anchor distT="0" distB="0" distL="0" distR="0" simplePos="0" relativeHeight="251667456" behindDoc="1" locked="0" layoutInCell="1" allowOverlap="1" wp14:anchorId="65E29A6C" wp14:editId="414B03C4">
                <wp:simplePos x="0" y="0"/>
                <wp:positionH relativeFrom="page">
                  <wp:posOffset>1523365</wp:posOffset>
                </wp:positionH>
                <wp:positionV relativeFrom="paragraph">
                  <wp:posOffset>111125</wp:posOffset>
                </wp:positionV>
                <wp:extent cx="4500245" cy="2022475"/>
                <wp:effectExtent l="0" t="0" r="0" b="0"/>
                <wp:wrapTopAndBottom/>
                <wp:docPr id="512" name="Group 5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00245" cy="2022475"/>
                          <a:chOff x="2399" y="175"/>
                          <a:chExt cx="7087" cy="3185"/>
                        </a:xfrm>
                      </wpg:grpSpPr>
                      <wps:wsp>
                        <wps:cNvPr id="513" name="AutoShape 583"/>
                        <wps:cNvSpPr>
                          <a:spLocks/>
                        </wps:cNvSpPr>
                        <wps:spPr bwMode="auto">
                          <a:xfrm>
                            <a:off x="2872" y="2276"/>
                            <a:ext cx="313" cy="556"/>
                          </a:xfrm>
                          <a:custGeom>
                            <a:avLst/>
                            <a:gdLst>
                              <a:gd name="T0" fmla="+- 0 2872 2872"/>
                              <a:gd name="T1" fmla="*/ T0 w 313"/>
                              <a:gd name="T2" fmla="+- 0 2832 2277"/>
                              <a:gd name="T3" fmla="*/ 2832 h 556"/>
                              <a:gd name="T4" fmla="+- 0 3185 2872"/>
                              <a:gd name="T5" fmla="*/ T4 w 313"/>
                              <a:gd name="T6" fmla="+- 0 2832 2277"/>
                              <a:gd name="T7" fmla="*/ 2832 h 556"/>
                              <a:gd name="T8" fmla="+- 0 2872 2872"/>
                              <a:gd name="T9" fmla="*/ T8 w 313"/>
                              <a:gd name="T10" fmla="+- 0 2762 2277"/>
                              <a:gd name="T11" fmla="*/ 2762 h 556"/>
                              <a:gd name="T12" fmla="+- 0 3185 2872"/>
                              <a:gd name="T13" fmla="*/ T12 w 313"/>
                              <a:gd name="T14" fmla="+- 0 2762 2277"/>
                              <a:gd name="T15" fmla="*/ 2762 h 556"/>
                              <a:gd name="T16" fmla="+- 0 2872 2872"/>
                              <a:gd name="T17" fmla="*/ T16 w 313"/>
                              <a:gd name="T18" fmla="+- 0 2692 2277"/>
                              <a:gd name="T19" fmla="*/ 2692 h 556"/>
                              <a:gd name="T20" fmla="+- 0 3185 2872"/>
                              <a:gd name="T21" fmla="*/ T20 w 313"/>
                              <a:gd name="T22" fmla="+- 0 2692 2277"/>
                              <a:gd name="T23" fmla="*/ 2692 h 556"/>
                              <a:gd name="T24" fmla="+- 0 2872 2872"/>
                              <a:gd name="T25" fmla="*/ T24 w 313"/>
                              <a:gd name="T26" fmla="+- 0 2625 2277"/>
                              <a:gd name="T27" fmla="*/ 2625 h 556"/>
                              <a:gd name="T28" fmla="+- 0 3185 2872"/>
                              <a:gd name="T29" fmla="*/ T28 w 313"/>
                              <a:gd name="T30" fmla="+- 0 2625 2277"/>
                              <a:gd name="T31" fmla="*/ 2625 h 556"/>
                              <a:gd name="T32" fmla="+- 0 2872 2872"/>
                              <a:gd name="T33" fmla="*/ T32 w 313"/>
                              <a:gd name="T34" fmla="+- 0 2485 2277"/>
                              <a:gd name="T35" fmla="*/ 2485 h 556"/>
                              <a:gd name="T36" fmla="+- 0 3185 2872"/>
                              <a:gd name="T37" fmla="*/ T36 w 313"/>
                              <a:gd name="T38" fmla="+- 0 2485 2277"/>
                              <a:gd name="T39" fmla="*/ 2485 h 556"/>
                              <a:gd name="T40" fmla="+- 0 2872 2872"/>
                              <a:gd name="T41" fmla="*/ T40 w 313"/>
                              <a:gd name="T42" fmla="+- 0 2415 2277"/>
                              <a:gd name="T43" fmla="*/ 2415 h 556"/>
                              <a:gd name="T44" fmla="+- 0 3185 2872"/>
                              <a:gd name="T45" fmla="*/ T44 w 313"/>
                              <a:gd name="T46" fmla="+- 0 2415 2277"/>
                              <a:gd name="T47" fmla="*/ 2415 h 556"/>
                              <a:gd name="T48" fmla="+- 0 2872 2872"/>
                              <a:gd name="T49" fmla="*/ T48 w 313"/>
                              <a:gd name="T50" fmla="+- 0 2347 2277"/>
                              <a:gd name="T51" fmla="*/ 2347 h 556"/>
                              <a:gd name="T52" fmla="+- 0 3185 2872"/>
                              <a:gd name="T53" fmla="*/ T52 w 313"/>
                              <a:gd name="T54" fmla="+- 0 2347 2277"/>
                              <a:gd name="T55" fmla="*/ 2347 h 556"/>
                              <a:gd name="T56" fmla="+- 0 2872 2872"/>
                              <a:gd name="T57" fmla="*/ T56 w 313"/>
                              <a:gd name="T58" fmla="+- 0 2277 2277"/>
                              <a:gd name="T59" fmla="*/ 2277 h 556"/>
                              <a:gd name="T60" fmla="+- 0 3185 2872"/>
                              <a:gd name="T61" fmla="*/ T60 w 313"/>
                              <a:gd name="T62" fmla="+- 0 2277 2277"/>
                              <a:gd name="T63" fmla="*/ 2277 h 5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13" h="556">
                                <a:moveTo>
                                  <a:pt x="0" y="555"/>
                                </a:moveTo>
                                <a:lnTo>
                                  <a:pt x="313" y="555"/>
                                </a:lnTo>
                                <a:moveTo>
                                  <a:pt x="0" y="485"/>
                                </a:moveTo>
                                <a:lnTo>
                                  <a:pt x="313" y="485"/>
                                </a:lnTo>
                                <a:moveTo>
                                  <a:pt x="0" y="415"/>
                                </a:moveTo>
                                <a:lnTo>
                                  <a:pt x="313" y="415"/>
                                </a:lnTo>
                                <a:moveTo>
                                  <a:pt x="0" y="348"/>
                                </a:moveTo>
                                <a:lnTo>
                                  <a:pt x="313" y="348"/>
                                </a:lnTo>
                                <a:moveTo>
                                  <a:pt x="0" y="208"/>
                                </a:moveTo>
                                <a:lnTo>
                                  <a:pt x="313" y="208"/>
                                </a:lnTo>
                                <a:moveTo>
                                  <a:pt x="0" y="138"/>
                                </a:moveTo>
                                <a:lnTo>
                                  <a:pt x="313" y="138"/>
                                </a:lnTo>
                                <a:moveTo>
                                  <a:pt x="0" y="70"/>
                                </a:moveTo>
                                <a:lnTo>
                                  <a:pt x="313" y="70"/>
                                </a:lnTo>
                                <a:moveTo>
                                  <a:pt x="0" y="0"/>
                                </a:moveTo>
                                <a:lnTo>
                                  <a:pt x="31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4" name="Line 582"/>
                        <wps:cNvCnPr>
                          <a:cxnSpLocks/>
                        </wps:cNvCnPr>
                        <wps:spPr bwMode="auto">
                          <a:xfrm>
                            <a:off x="2872" y="2555"/>
                            <a:ext cx="313"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15" name="AutoShape 581"/>
                        <wps:cNvSpPr>
                          <a:spLocks/>
                        </wps:cNvSpPr>
                        <wps:spPr bwMode="auto">
                          <a:xfrm>
                            <a:off x="2872" y="1929"/>
                            <a:ext cx="313" cy="208"/>
                          </a:xfrm>
                          <a:custGeom>
                            <a:avLst/>
                            <a:gdLst>
                              <a:gd name="T0" fmla="+- 0 2872 2872"/>
                              <a:gd name="T1" fmla="*/ T0 w 313"/>
                              <a:gd name="T2" fmla="+- 0 2137 1929"/>
                              <a:gd name="T3" fmla="*/ 2137 h 208"/>
                              <a:gd name="T4" fmla="+- 0 3185 2872"/>
                              <a:gd name="T5" fmla="*/ T4 w 313"/>
                              <a:gd name="T6" fmla="+- 0 2137 1929"/>
                              <a:gd name="T7" fmla="*/ 2137 h 208"/>
                              <a:gd name="T8" fmla="+- 0 2872 2872"/>
                              <a:gd name="T9" fmla="*/ T8 w 313"/>
                              <a:gd name="T10" fmla="+- 0 2069 1929"/>
                              <a:gd name="T11" fmla="*/ 2069 h 208"/>
                              <a:gd name="T12" fmla="+- 0 3185 2872"/>
                              <a:gd name="T13" fmla="*/ T12 w 313"/>
                              <a:gd name="T14" fmla="+- 0 2069 1929"/>
                              <a:gd name="T15" fmla="*/ 2069 h 208"/>
                              <a:gd name="T16" fmla="+- 0 2872 2872"/>
                              <a:gd name="T17" fmla="*/ T16 w 313"/>
                              <a:gd name="T18" fmla="+- 0 1999 1929"/>
                              <a:gd name="T19" fmla="*/ 1999 h 208"/>
                              <a:gd name="T20" fmla="+- 0 3185 2872"/>
                              <a:gd name="T21" fmla="*/ T20 w 313"/>
                              <a:gd name="T22" fmla="+- 0 1999 1929"/>
                              <a:gd name="T23" fmla="*/ 1999 h 208"/>
                              <a:gd name="T24" fmla="+- 0 2872 2872"/>
                              <a:gd name="T25" fmla="*/ T24 w 313"/>
                              <a:gd name="T26" fmla="+- 0 1929 1929"/>
                              <a:gd name="T27" fmla="*/ 1929 h 208"/>
                              <a:gd name="T28" fmla="+- 0 3185 2872"/>
                              <a:gd name="T29" fmla="*/ T28 w 313"/>
                              <a:gd name="T30" fmla="+- 0 1929 1929"/>
                              <a:gd name="T31" fmla="*/ 1929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13" h="208">
                                <a:moveTo>
                                  <a:pt x="0" y="208"/>
                                </a:moveTo>
                                <a:lnTo>
                                  <a:pt x="313" y="208"/>
                                </a:lnTo>
                                <a:moveTo>
                                  <a:pt x="0" y="140"/>
                                </a:moveTo>
                                <a:lnTo>
                                  <a:pt x="313" y="140"/>
                                </a:lnTo>
                                <a:moveTo>
                                  <a:pt x="0" y="70"/>
                                </a:moveTo>
                                <a:lnTo>
                                  <a:pt x="313" y="70"/>
                                </a:lnTo>
                                <a:moveTo>
                                  <a:pt x="0" y="0"/>
                                </a:moveTo>
                                <a:lnTo>
                                  <a:pt x="31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 name="Line 580"/>
                        <wps:cNvCnPr>
                          <a:cxnSpLocks/>
                        </wps:cNvCnPr>
                        <wps:spPr bwMode="auto">
                          <a:xfrm>
                            <a:off x="2872" y="2207"/>
                            <a:ext cx="313"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17" name="AutoShape 579"/>
                        <wps:cNvSpPr>
                          <a:spLocks/>
                        </wps:cNvSpPr>
                        <wps:spPr bwMode="auto">
                          <a:xfrm>
                            <a:off x="2872" y="1583"/>
                            <a:ext cx="313" cy="208"/>
                          </a:xfrm>
                          <a:custGeom>
                            <a:avLst/>
                            <a:gdLst>
                              <a:gd name="T0" fmla="+- 0 2872 2872"/>
                              <a:gd name="T1" fmla="*/ T0 w 313"/>
                              <a:gd name="T2" fmla="+- 0 1792 1584"/>
                              <a:gd name="T3" fmla="*/ 1792 h 208"/>
                              <a:gd name="T4" fmla="+- 0 3185 2872"/>
                              <a:gd name="T5" fmla="*/ T4 w 313"/>
                              <a:gd name="T6" fmla="+- 0 1792 1584"/>
                              <a:gd name="T7" fmla="*/ 1792 h 208"/>
                              <a:gd name="T8" fmla="+- 0 2872 2872"/>
                              <a:gd name="T9" fmla="*/ T8 w 313"/>
                              <a:gd name="T10" fmla="+- 0 1722 1584"/>
                              <a:gd name="T11" fmla="*/ 1722 h 208"/>
                              <a:gd name="T12" fmla="+- 0 3185 2872"/>
                              <a:gd name="T13" fmla="*/ T12 w 313"/>
                              <a:gd name="T14" fmla="+- 0 1722 1584"/>
                              <a:gd name="T15" fmla="*/ 1722 h 208"/>
                              <a:gd name="T16" fmla="+- 0 2872 2872"/>
                              <a:gd name="T17" fmla="*/ T16 w 313"/>
                              <a:gd name="T18" fmla="+- 0 1652 1584"/>
                              <a:gd name="T19" fmla="*/ 1652 h 208"/>
                              <a:gd name="T20" fmla="+- 0 3185 2872"/>
                              <a:gd name="T21" fmla="*/ T20 w 313"/>
                              <a:gd name="T22" fmla="+- 0 1652 1584"/>
                              <a:gd name="T23" fmla="*/ 1652 h 208"/>
                              <a:gd name="T24" fmla="+- 0 2872 2872"/>
                              <a:gd name="T25" fmla="*/ T24 w 313"/>
                              <a:gd name="T26" fmla="+- 0 1584 1584"/>
                              <a:gd name="T27" fmla="*/ 1584 h 208"/>
                              <a:gd name="T28" fmla="+- 0 3185 2872"/>
                              <a:gd name="T29" fmla="*/ T28 w 313"/>
                              <a:gd name="T30" fmla="+- 0 1584 1584"/>
                              <a:gd name="T31" fmla="*/ 1584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13" h="208">
                                <a:moveTo>
                                  <a:pt x="0" y="208"/>
                                </a:moveTo>
                                <a:lnTo>
                                  <a:pt x="313" y="208"/>
                                </a:lnTo>
                                <a:moveTo>
                                  <a:pt x="0" y="138"/>
                                </a:moveTo>
                                <a:lnTo>
                                  <a:pt x="313" y="138"/>
                                </a:lnTo>
                                <a:moveTo>
                                  <a:pt x="0" y="68"/>
                                </a:moveTo>
                                <a:lnTo>
                                  <a:pt x="313" y="68"/>
                                </a:lnTo>
                                <a:moveTo>
                                  <a:pt x="0" y="0"/>
                                </a:moveTo>
                                <a:lnTo>
                                  <a:pt x="31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8" name="Line 578"/>
                        <wps:cNvCnPr>
                          <a:cxnSpLocks/>
                        </wps:cNvCnPr>
                        <wps:spPr bwMode="auto">
                          <a:xfrm>
                            <a:off x="2872" y="1862"/>
                            <a:ext cx="313"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19" name="AutoShape 577"/>
                        <wps:cNvSpPr>
                          <a:spLocks/>
                        </wps:cNvSpPr>
                        <wps:spPr bwMode="auto">
                          <a:xfrm>
                            <a:off x="3472" y="2276"/>
                            <a:ext cx="628" cy="556"/>
                          </a:xfrm>
                          <a:custGeom>
                            <a:avLst/>
                            <a:gdLst>
                              <a:gd name="T0" fmla="+- 0 3472 3472"/>
                              <a:gd name="T1" fmla="*/ T0 w 628"/>
                              <a:gd name="T2" fmla="+- 0 2832 2277"/>
                              <a:gd name="T3" fmla="*/ 2832 h 556"/>
                              <a:gd name="T4" fmla="+- 0 4100 3472"/>
                              <a:gd name="T5" fmla="*/ T4 w 628"/>
                              <a:gd name="T6" fmla="+- 0 2832 2277"/>
                              <a:gd name="T7" fmla="*/ 2832 h 556"/>
                              <a:gd name="T8" fmla="+- 0 3472 3472"/>
                              <a:gd name="T9" fmla="*/ T8 w 628"/>
                              <a:gd name="T10" fmla="+- 0 2762 2277"/>
                              <a:gd name="T11" fmla="*/ 2762 h 556"/>
                              <a:gd name="T12" fmla="+- 0 4100 3472"/>
                              <a:gd name="T13" fmla="*/ T12 w 628"/>
                              <a:gd name="T14" fmla="+- 0 2762 2277"/>
                              <a:gd name="T15" fmla="*/ 2762 h 556"/>
                              <a:gd name="T16" fmla="+- 0 3472 3472"/>
                              <a:gd name="T17" fmla="*/ T16 w 628"/>
                              <a:gd name="T18" fmla="+- 0 2692 2277"/>
                              <a:gd name="T19" fmla="*/ 2692 h 556"/>
                              <a:gd name="T20" fmla="+- 0 4100 3472"/>
                              <a:gd name="T21" fmla="*/ T20 w 628"/>
                              <a:gd name="T22" fmla="+- 0 2692 2277"/>
                              <a:gd name="T23" fmla="*/ 2692 h 556"/>
                              <a:gd name="T24" fmla="+- 0 3472 3472"/>
                              <a:gd name="T25" fmla="*/ T24 w 628"/>
                              <a:gd name="T26" fmla="+- 0 2625 2277"/>
                              <a:gd name="T27" fmla="*/ 2625 h 556"/>
                              <a:gd name="T28" fmla="+- 0 4100 3472"/>
                              <a:gd name="T29" fmla="*/ T28 w 628"/>
                              <a:gd name="T30" fmla="+- 0 2625 2277"/>
                              <a:gd name="T31" fmla="*/ 2625 h 556"/>
                              <a:gd name="T32" fmla="+- 0 3472 3472"/>
                              <a:gd name="T33" fmla="*/ T32 w 628"/>
                              <a:gd name="T34" fmla="+- 0 2485 2277"/>
                              <a:gd name="T35" fmla="*/ 2485 h 556"/>
                              <a:gd name="T36" fmla="+- 0 4100 3472"/>
                              <a:gd name="T37" fmla="*/ T36 w 628"/>
                              <a:gd name="T38" fmla="+- 0 2485 2277"/>
                              <a:gd name="T39" fmla="*/ 2485 h 556"/>
                              <a:gd name="T40" fmla="+- 0 3472 3472"/>
                              <a:gd name="T41" fmla="*/ T40 w 628"/>
                              <a:gd name="T42" fmla="+- 0 2415 2277"/>
                              <a:gd name="T43" fmla="*/ 2415 h 556"/>
                              <a:gd name="T44" fmla="+- 0 4100 3472"/>
                              <a:gd name="T45" fmla="*/ T44 w 628"/>
                              <a:gd name="T46" fmla="+- 0 2415 2277"/>
                              <a:gd name="T47" fmla="*/ 2415 h 556"/>
                              <a:gd name="T48" fmla="+- 0 3472 3472"/>
                              <a:gd name="T49" fmla="*/ T48 w 628"/>
                              <a:gd name="T50" fmla="+- 0 2347 2277"/>
                              <a:gd name="T51" fmla="*/ 2347 h 556"/>
                              <a:gd name="T52" fmla="+- 0 4100 3472"/>
                              <a:gd name="T53" fmla="*/ T52 w 628"/>
                              <a:gd name="T54" fmla="+- 0 2347 2277"/>
                              <a:gd name="T55" fmla="*/ 2347 h 556"/>
                              <a:gd name="T56" fmla="+- 0 3472 3472"/>
                              <a:gd name="T57" fmla="*/ T56 w 628"/>
                              <a:gd name="T58" fmla="+- 0 2277 2277"/>
                              <a:gd name="T59" fmla="*/ 2277 h 556"/>
                              <a:gd name="T60" fmla="+- 0 4100 3472"/>
                              <a:gd name="T61" fmla="*/ T60 w 628"/>
                              <a:gd name="T62" fmla="+- 0 2277 2277"/>
                              <a:gd name="T63" fmla="*/ 2277 h 5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628" h="556">
                                <a:moveTo>
                                  <a:pt x="0" y="555"/>
                                </a:moveTo>
                                <a:lnTo>
                                  <a:pt x="628" y="555"/>
                                </a:lnTo>
                                <a:moveTo>
                                  <a:pt x="0" y="485"/>
                                </a:moveTo>
                                <a:lnTo>
                                  <a:pt x="628" y="485"/>
                                </a:lnTo>
                                <a:moveTo>
                                  <a:pt x="0" y="415"/>
                                </a:moveTo>
                                <a:lnTo>
                                  <a:pt x="628" y="415"/>
                                </a:lnTo>
                                <a:moveTo>
                                  <a:pt x="0" y="348"/>
                                </a:moveTo>
                                <a:lnTo>
                                  <a:pt x="628" y="348"/>
                                </a:lnTo>
                                <a:moveTo>
                                  <a:pt x="0" y="208"/>
                                </a:moveTo>
                                <a:lnTo>
                                  <a:pt x="628" y="208"/>
                                </a:lnTo>
                                <a:moveTo>
                                  <a:pt x="0" y="138"/>
                                </a:moveTo>
                                <a:lnTo>
                                  <a:pt x="628" y="138"/>
                                </a:lnTo>
                                <a:moveTo>
                                  <a:pt x="0" y="70"/>
                                </a:moveTo>
                                <a:lnTo>
                                  <a:pt x="628" y="70"/>
                                </a:lnTo>
                                <a:moveTo>
                                  <a:pt x="0" y="0"/>
                                </a:moveTo>
                                <a:lnTo>
                                  <a:pt x="62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0" name="Line 576"/>
                        <wps:cNvCnPr>
                          <a:cxnSpLocks/>
                        </wps:cNvCnPr>
                        <wps:spPr bwMode="auto">
                          <a:xfrm>
                            <a:off x="3472" y="2555"/>
                            <a:ext cx="62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21" name="AutoShape 575"/>
                        <wps:cNvSpPr>
                          <a:spLocks/>
                        </wps:cNvSpPr>
                        <wps:spPr bwMode="auto">
                          <a:xfrm>
                            <a:off x="3472" y="1929"/>
                            <a:ext cx="628" cy="208"/>
                          </a:xfrm>
                          <a:custGeom>
                            <a:avLst/>
                            <a:gdLst>
                              <a:gd name="T0" fmla="+- 0 3472 3472"/>
                              <a:gd name="T1" fmla="*/ T0 w 628"/>
                              <a:gd name="T2" fmla="+- 0 2137 1929"/>
                              <a:gd name="T3" fmla="*/ 2137 h 208"/>
                              <a:gd name="T4" fmla="+- 0 4100 3472"/>
                              <a:gd name="T5" fmla="*/ T4 w 628"/>
                              <a:gd name="T6" fmla="+- 0 2137 1929"/>
                              <a:gd name="T7" fmla="*/ 2137 h 208"/>
                              <a:gd name="T8" fmla="+- 0 3472 3472"/>
                              <a:gd name="T9" fmla="*/ T8 w 628"/>
                              <a:gd name="T10" fmla="+- 0 2069 1929"/>
                              <a:gd name="T11" fmla="*/ 2069 h 208"/>
                              <a:gd name="T12" fmla="+- 0 4100 3472"/>
                              <a:gd name="T13" fmla="*/ T12 w 628"/>
                              <a:gd name="T14" fmla="+- 0 2069 1929"/>
                              <a:gd name="T15" fmla="*/ 2069 h 208"/>
                              <a:gd name="T16" fmla="+- 0 3472 3472"/>
                              <a:gd name="T17" fmla="*/ T16 w 628"/>
                              <a:gd name="T18" fmla="+- 0 1999 1929"/>
                              <a:gd name="T19" fmla="*/ 1999 h 208"/>
                              <a:gd name="T20" fmla="+- 0 4100 3472"/>
                              <a:gd name="T21" fmla="*/ T20 w 628"/>
                              <a:gd name="T22" fmla="+- 0 1999 1929"/>
                              <a:gd name="T23" fmla="*/ 1999 h 208"/>
                              <a:gd name="T24" fmla="+- 0 3472 3472"/>
                              <a:gd name="T25" fmla="*/ T24 w 628"/>
                              <a:gd name="T26" fmla="+- 0 1929 1929"/>
                              <a:gd name="T27" fmla="*/ 1929 h 208"/>
                              <a:gd name="T28" fmla="+- 0 4100 3472"/>
                              <a:gd name="T29" fmla="*/ T28 w 628"/>
                              <a:gd name="T30" fmla="+- 0 1929 1929"/>
                              <a:gd name="T31" fmla="*/ 1929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28" h="208">
                                <a:moveTo>
                                  <a:pt x="0" y="208"/>
                                </a:moveTo>
                                <a:lnTo>
                                  <a:pt x="628" y="208"/>
                                </a:lnTo>
                                <a:moveTo>
                                  <a:pt x="0" y="140"/>
                                </a:moveTo>
                                <a:lnTo>
                                  <a:pt x="628" y="140"/>
                                </a:lnTo>
                                <a:moveTo>
                                  <a:pt x="0" y="70"/>
                                </a:moveTo>
                                <a:lnTo>
                                  <a:pt x="628" y="70"/>
                                </a:lnTo>
                                <a:moveTo>
                                  <a:pt x="0" y="0"/>
                                </a:moveTo>
                                <a:lnTo>
                                  <a:pt x="62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2" name="Line 574"/>
                        <wps:cNvCnPr>
                          <a:cxnSpLocks/>
                        </wps:cNvCnPr>
                        <wps:spPr bwMode="auto">
                          <a:xfrm>
                            <a:off x="3472" y="2207"/>
                            <a:ext cx="62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23" name="AutoShape 573"/>
                        <wps:cNvSpPr>
                          <a:spLocks/>
                        </wps:cNvSpPr>
                        <wps:spPr bwMode="auto">
                          <a:xfrm>
                            <a:off x="3472" y="1583"/>
                            <a:ext cx="628" cy="208"/>
                          </a:xfrm>
                          <a:custGeom>
                            <a:avLst/>
                            <a:gdLst>
                              <a:gd name="T0" fmla="+- 0 3472 3472"/>
                              <a:gd name="T1" fmla="*/ T0 w 628"/>
                              <a:gd name="T2" fmla="+- 0 1792 1584"/>
                              <a:gd name="T3" fmla="*/ 1792 h 208"/>
                              <a:gd name="T4" fmla="+- 0 4100 3472"/>
                              <a:gd name="T5" fmla="*/ T4 w 628"/>
                              <a:gd name="T6" fmla="+- 0 1792 1584"/>
                              <a:gd name="T7" fmla="*/ 1792 h 208"/>
                              <a:gd name="T8" fmla="+- 0 3472 3472"/>
                              <a:gd name="T9" fmla="*/ T8 w 628"/>
                              <a:gd name="T10" fmla="+- 0 1722 1584"/>
                              <a:gd name="T11" fmla="*/ 1722 h 208"/>
                              <a:gd name="T12" fmla="+- 0 4100 3472"/>
                              <a:gd name="T13" fmla="*/ T12 w 628"/>
                              <a:gd name="T14" fmla="+- 0 1722 1584"/>
                              <a:gd name="T15" fmla="*/ 1722 h 208"/>
                              <a:gd name="T16" fmla="+- 0 3472 3472"/>
                              <a:gd name="T17" fmla="*/ T16 w 628"/>
                              <a:gd name="T18" fmla="+- 0 1652 1584"/>
                              <a:gd name="T19" fmla="*/ 1652 h 208"/>
                              <a:gd name="T20" fmla="+- 0 4100 3472"/>
                              <a:gd name="T21" fmla="*/ T20 w 628"/>
                              <a:gd name="T22" fmla="+- 0 1652 1584"/>
                              <a:gd name="T23" fmla="*/ 1652 h 208"/>
                              <a:gd name="T24" fmla="+- 0 3472 3472"/>
                              <a:gd name="T25" fmla="*/ T24 w 628"/>
                              <a:gd name="T26" fmla="+- 0 1584 1584"/>
                              <a:gd name="T27" fmla="*/ 1584 h 208"/>
                              <a:gd name="T28" fmla="+- 0 4100 3472"/>
                              <a:gd name="T29" fmla="*/ T28 w 628"/>
                              <a:gd name="T30" fmla="+- 0 1584 1584"/>
                              <a:gd name="T31" fmla="*/ 1584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28" h="208">
                                <a:moveTo>
                                  <a:pt x="0" y="208"/>
                                </a:moveTo>
                                <a:lnTo>
                                  <a:pt x="628" y="208"/>
                                </a:lnTo>
                                <a:moveTo>
                                  <a:pt x="0" y="138"/>
                                </a:moveTo>
                                <a:lnTo>
                                  <a:pt x="628" y="138"/>
                                </a:lnTo>
                                <a:moveTo>
                                  <a:pt x="0" y="68"/>
                                </a:moveTo>
                                <a:lnTo>
                                  <a:pt x="628" y="68"/>
                                </a:lnTo>
                                <a:moveTo>
                                  <a:pt x="0" y="0"/>
                                </a:moveTo>
                                <a:lnTo>
                                  <a:pt x="62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4" name="Line 572"/>
                        <wps:cNvCnPr>
                          <a:cxnSpLocks/>
                        </wps:cNvCnPr>
                        <wps:spPr bwMode="auto">
                          <a:xfrm>
                            <a:off x="3472" y="1862"/>
                            <a:ext cx="62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25" name="AutoShape 571"/>
                        <wps:cNvSpPr>
                          <a:spLocks/>
                        </wps:cNvSpPr>
                        <wps:spPr bwMode="auto">
                          <a:xfrm>
                            <a:off x="2872" y="1236"/>
                            <a:ext cx="1228" cy="208"/>
                          </a:xfrm>
                          <a:custGeom>
                            <a:avLst/>
                            <a:gdLst>
                              <a:gd name="T0" fmla="+- 0 2872 2872"/>
                              <a:gd name="T1" fmla="*/ T0 w 1228"/>
                              <a:gd name="T2" fmla="+- 0 1444 1236"/>
                              <a:gd name="T3" fmla="*/ 1444 h 208"/>
                              <a:gd name="T4" fmla="+- 0 4100 2872"/>
                              <a:gd name="T5" fmla="*/ T4 w 1228"/>
                              <a:gd name="T6" fmla="+- 0 1444 1236"/>
                              <a:gd name="T7" fmla="*/ 1444 h 208"/>
                              <a:gd name="T8" fmla="+- 0 2872 2872"/>
                              <a:gd name="T9" fmla="*/ T8 w 1228"/>
                              <a:gd name="T10" fmla="+- 0 1374 1236"/>
                              <a:gd name="T11" fmla="*/ 1374 h 208"/>
                              <a:gd name="T12" fmla="+- 0 4100 2872"/>
                              <a:gd name="T13" fmla="*/ T12 w 1228"/>
                              <a:gd name="T14" fmla="+- 0 1374 1236"/>
                              <a:gd name="T15" fmla="*/ 1374 h 208"/>
                              <a:gd name="T16" fmla="+- 0 2872 2872"/>
                              <a:gd name="T17" fmla="*/ T16 w 1228"/>
                              <a:gd name="T18" fmla="+- 0 1306 1236"/>
                              <a:gd name="T19" fmla="*/ 1306 h 208"/>
                              <a:gd name="T20" fmla="+- 0 4100 2872"/>
                              <a:gd name="T21" fmla="*/ T20 w 1228"/>
                              <a:gd name="T22" fmla="+- 0 1306 1236"/>
                              <a:gd name="T23" fmla="*/ 1306 h 208"/>
                              <a:gd name="T24" fmla="+- 0 2872 2872"/>
                              <a:gd name="T25" fmla="*/ T24 w 1228"/>
                              <a:gd name="T26" fmla="+- 0 1236 1236"/>
                              <a:gd name="T27" fmla="*/ 1236 h 208"/>
                              <a:gd name="T28" fmla="+- 0 4100 2872"/>
                              <a:gd name="T29" fmla="*/ T28 w 1228"/>
                              <a:gd name="T30" fmla="+- 0 1236 1236"/>
                              <a:gd name="T31" fmla="*/ 1236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228" h="208">
                                <a:moveTo>
                                  <a:pt x="0" y="208"/>
                                </a:moveTo>
                                <a:lnTo>
                                  <a:pt x="1228" y="208"/>
                                </a:lnTo>
                                <a:moveTo>
                                  <a:pt x="0" y="138"/>
                                </a:moveTo>
                                <a:lnTo>
                                  <a:pt x="1228" y="138"/>
                                </a:lnTo>
                                <a:moveTo>
                                  <a:pt x="0" y="70"/>
                                </a:moveTo>
                                <a:lnTo>
                                  <a:pt x="1228" y="70"/>
                                </a:lnTo>
                                <a:moveTo>
                                  <a:pt x="0" y="0"/>
                                </a:moveTo>
                                <a:lnTo>
                                  <a:pt x="122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6" name="AutoShape 570"/>
                        <wps:cNvSpPr>
                          <a:spLocks/>
                        </wps:cNvSpPr>
                        <wps:spPr bwMode="auto">
                          <a:xfrm>
                            <a:off x="2872" y="1510"/>
                            <a:ext cx="1228" cy="7"/>
                          </a:xfrm>
                          <a:custGeom>
                            <a:avLst/>
                            <a:gdLst>
                              <a:gd name="T0" fmla="+- 0 2872 2872"/>
                              <a:gd name="T1" fmla="*/ T0 w 1228"/>
                              <a:gd name="T2" fmla="+- 0 1517 1510"/>
                              <a:gd name="T3" fmla="*/ 1517 h 7"/>
                              <a:gd name="T4" fmla="+- 0 4100 2872"/>
                              <a:gd name="T5" fmla="*/ T4 w 1228"/>
                              <a:gd name="T6" fmla="+- 0 1517 1510"/>
                              <a:gd name="T7" fmla="*/ 1517 h 7"/>
                              <a:gd name="T8" fmla="+- 0 2872 2872"/>
                              <a:gd name="T9" fmla="*/ T8 w 1228"/>
                              <a:gd name="T10" fmla="+- 0 1510 1510"/>
                              <a:gd name="T11" fmla="*/ 1510 h 7"/>
                              <a:gd name="T12" fmla="+- 0 4100 2872"/>
                              <a:gd name="T13" fmla="*/ T12 w 1228"/>
                              <a:gd name="T14" fmla="+- 0 1510 1510"/>
                              <a:gd name="T15" fmla="*/ 1510 h 7"/>
                            </a:gdLst>
                            <a:ahLst/>
                            <a:cxnLst>
                              <a:cxn ang="0">
                                <a:pos x="T1" y="T3"/>
                              </a:cxn>
                              <a:cxn ang="0">
                                <a:pos x="T5" y="T7"/>
                              </a:cxn>
                              <a:cxn ang="0">
                                <a:pos x="T9" y="T11"/>
                              </a:cxn>
                              <a:cxn ang="0">
                                <a:pos x="T13" y="T15"/>
                              </a:cxn>
                            </a:cxnLst>
                            <a:rect l="0" t="0" r="r" b="b"/>
                            <a:pathLst>
                              <a:path w="1228" h="7">
                                <a:moveTo>
                                  <a:pt x="0" y="7"/>
                                </a:moveTo>
                                <a:lnTo>
                                  <a:pt x="1228" y="7"/>
                                </a:lnTo>
                                <a:moveTo>
                                  <a:pt x="0" y="0"/>
                                </a:moveTo>
                                <a:lnTo>
                                  <a:pt x="1228" y="0"/>
                                </a:lnTo>
                              </a:path>
                            </a:pathLst>
                          </a:custGeom>
                          <a:noFill/>
                          <a:ln w="4447">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 name="AutoShape 569"/>
                        <wps:cNvSpPr>
                          <a:spLocks/>
                        </wps:cNvSpPr>
                        <wps:spPr bwMode="auto">
                          <a:xfrm>
                            <a:off x="4384" y="2276"/>
                            <a:ext cx="628" cy="556"/>
                          </a:xfrm>
                          <a:custGeom>
                            <a:avLst/>
                            <a:gdLst>
                              <a:gd name="T0" fmla="+- 0 4384 4384"/>
                              <a:gd name="T1" fmla="*/ T0 w 628"/>
                              <a:gd name="T2" fmla="+- 0 2832 2277"/>
                              <a:gd name="T3" fmla="*/ 2832 h 556"/>
                              <a:gd name="T4" fmla="+- 0 5012 4384"/>
                              <a:gd name="T5" fmla="*/ T4 w 628"/>
                              <a:gd name="T6" fmla="+- 0 2832 2277"/>
                              <a:gd name="T7" fmla="*/ 2832 h 556"/>
                              <a:gd name="T8" fmla="+- 0 4384 4384"/>
                              <a:gd name="T9" fmla="*/ T8 w 628"/>
                              <a:gd name="T10" fmla="+- 0 2762 2277"/>
                              <a:gd name="T11" fmla="*/ 2762 h 556"/>
                              <a:gd name="T12" fmla="+- 0 5012 4384"/>
                              <a:gd name="T13" fmla="*/ T12 w 628"/>
                              <a:gd name="T14" fmla="+- 0 2762 2277"/>
                              <a:gd name="T15" fmla="*/ 2762 h 556"/>
                              <a:gd name="T16" fmla="+- 0 4384 4384"/>
                              <a:gd name="T17" fmla="*/ T16 w 628"/>
                              <a:gd name="T18" fmla="+- 0 2692 2277"/>
                              <a:gd name="T19" fmla="*/ 2692 h 556"/>
                              <a:gd name="T20" fmla="+- 0 5012 4384"/>
                              <a:gd name="T21" fmla="*/ T20 w 628"/>
                              <a:gd name="T22" fmla="+- 0 2692 2277"/>
                              <a:gd name="T23" fmla="*/ 2692 h 556"/>
                              <a:gd name="T24" fmla="+- 0 4384 4384"/>
                              <a:gd name="T25" fmla="*/ T24 w 628"/>
                              <a:gd name="T26" fmla="+- 0 2625 2277"/>
                              <a:gd name="T27" fmla="*/ 2625 h 556"/>
                              <a:gd name="T28" fmla="+- 0 5012 4384"/>
                              <a:gd name="T29" fmla="*/ T28 w 628"/>
                              <a:gd name="T30" fmla="+- 0 2625 2277"/>
                              <a:gd name="T31" fmla="*/ 2625 h 556"/>
                              <a:gd name="T32" fmla="+- 0 4384 4384"/>
                              <a:gd name="T33" fmla="*/ T32 w 628"/>
                              <a:gd name="T34" fmla="+- 0 2485 2277"/>
                              <a:gd name="T35" fmla="*/ 2485 h 556"/>
                              <a:gd name="T36" fmla="+- 0 5012 4384"/>
                              <a:gd name="T37" fmla="*/ T36 w 628"/>
                              <a:gd name="T38" fmla="+- 0 2485 2277"/>
                              <a:gd name="T39" fmla="*/ 2485 h 556"/>
                              <a:gd name="T40" fmla="+- 0 4384 4384"/>
                              <a:gd name="T41" fmla="*/ T40 w 628"/>
                              <a:gd name="T42" fmla="+- 0 2415 2277"/>
                              <a:gd name="T43" fmla="*/ 2415 h 556"/>
                              <a:gd name="T44" fmla="+- 0 5012 4384"/>
                              <a:gd name="T45" fmla="*/ T44 w 628"/>
                              <a:gd name="T46" fmla="+- 0 2415 2277"/>
                              <a:gd name="T47" fmla="*/ 2415 h 556"/>
                              <a:gd name="T48" fmla="+- 0 4384 4384"/>
                              <a:gd name="T49" fmla="*/ T48 w 628"/>
                              <a:gd name="T50" fmla="+- 0 2347 2277"/>
                              <a:gd name="T51" fmla="*/ 2347 h 556"/>
                              <a:gd name="T52" fmla="+- 0 5012 4384"/>
                              <a:gd name="T53" fmla="*/ T52 w 628"/>
                              <a:gd name="T54" fmla="+- 0 2347 2277"/>
                              <a:gd name="T55" fmla="*/ 2347 h 556"/>
                              <a:gd name="T56" fmla="+- 0 4384 4384"/>
                              <a:gd name="T57" fmla="*/ T56 w 628"/>
                              <a:gd name="T58" fmla="+- 0 2277 2277"/>
                              <a:gd name="T59" fmla="*/ 2277 h 556"/>
                              <a:gd name="T60" fmla="+- 0 5012 4384"/>
                              <a:gd name="T61" fmla="*/ T60 w 628"/>
                              <a:gd name="T62" fmla="+- 0 2277 2277"/>
                              <a:gd name="T63" fmla="*/ 2277 h 5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628" h="556">
                                <a:moveTo>
                                  <a:pt x="0" y="555"/>
                                </a:moveTo>
                                <a:lnTo>
                                  <a:pt x="628" y="555"/>
                                </a:lnTo>
                                <a:moveTo>
                                  <a:pt x="0" y="485"/>
                                </a:moveTo>
                                <a:lnTo>
                                  <a:pt x="628" y="485"/>
                                </a:lnTo>
                                <a:moveTo>
                                  <a:pt x="0" y="415"/>
                                </a:moveTo>
                                <a:lnTo>
                                  <a:pt x="628" y="415"/>
                                </a:lnTo>
                                <a:moveTo>
                                  <a:pt x="0" y="348"/>
                                </a:moveTo>
                                <a:lnTo>
                                  <a:pt x="628" y="348"/>
                                </a:lnTo>
                                <a:moveTo>
                                  <a:pt x="0" y="208"/>
                                </a:moveTo>
                                <a:lnTo>
                                  <a:pt x="628" y="208"/>
                                </a:lnTo>
                                <a:moveTo>
                                  <a:pt x="0" y="138"/>
                                </a:moveTo>
                                <a:lnTo>
                                  <a:pt x="628" y="138"/>
                                </a:lnTo>
                                <a:moveTo>
                                  <a:pt x="0" y="70"/>
                                </a:moveTo>
                                <a:lnTo>
                                  <a:pt x="628" y="70"/>
                                </a:lnTo>
                                <a:moveTo>
                                  <a:pt x="0" y="0"/>
                                </a:moveTo>
                                <a:lnTo>
                                  <a:pt x="62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8" name="Line 568"/>
                        <wps:cNvCnPr>
                          <a:cxnSpLocks/>
                        </wps:cNvCnPr>
                        <wps:spPr bwMode="auto">
                          <a:xfrm>
                            <a:off x="4384" y="2555"/>
                            <a:ext cx="62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29" name="AutoShape 567"/>
                        <wps:cNvSpPr>
                          <a:spLocks/>
                        </wps:cNvSpPr>
                        <wps:spPr bwMode="auto">
                          <a:xfrm>
                            <a:off x="4384" y="1929"/>
                            <a:ext cx="628" cy="208"/>
                          </a:xfrm>
                          <a:custGeom>
                            <a:avLst/>
                            <a:gdLst>
                              <a:gd name="T0" fmla="+- 0 4384 4384"/>
                              <a:gd name="T1" fmla="*/ T0 w 628"/>
                              <a:gd name="T2" fmla="+- 0 2137 1929"/>
                              <a:gd name="T3" fmla="*/ 2137 h 208"/>
                              <a:gd name="T4" fmla="+- 0 5012 4384"/>
                              <a:gd name="T5" fmla="*/ T4 w 628"/>
                              <a:gd name="T6" fmla="+- 0 2137 1929"/>
                              <a:gd name="T7" fmla="*/ 2137 h 208"/>
                              <a:gd name="T8" fmla="+- 0 4384 4384"/>
                              <a:gd name="T9" fmla="*/ T8 w 628"/>
                              <a:gd name="T10" fmla="+- 0 2069 1929"/>
                              <a:gd name="T11" fmla="*/ 2069 h 208"/>
                              <a:gd name="T12" fmla="+- 0 5012 4384"/>
                              <a:gd name="T13" fmla="*/ T12 w 628"/>
                              <a:gd name="T14" fmla="+- 0 2069 1929"/>
                              <a:gd name="T15" fmla="*/ 2069 h 208"/>
                              <a:gd name="T16" fmla="+- 0 4384 4384"/>
                              <a:gd name="T17" fmla="*/ T16 w 628"/>
                              <a:gd name="T18" fmla="+- 0 1999 1929"/>
                              <a:gd name="T19" fmla="*/ 1999 h 208"/>
                              <a:gd name="T20" fmla="+- 0 5012 4384"/>
                              <a:gd name="T21" fmla="*/ T20 w 628"/>
                              <a:gd name="T22" fmla="+- 0 1999 1929"/>
                              <a:gd name="T23" fmla="*/ 1999 h 208"/>
                              <a:gd name="T24" fmla="+- 0 4384 4384"/>
                              <a:gd name="T25" fmla="*/ T24 w 628"/>
                              <a:gd name="T26" fmla="+- 0 1929 1929"/>
                              <a:gd name="T27" fmla="*/ 1929 h 208"/>
                              <a:gd name="T28" fmla="+- 0 5012 4384"/>
                              <a:gd name="T29" fmla="*/ T28 w 628"/>
                              <a:gd name="T30" fmla="+- 0 1929 1929"/>
                              <a:gd name="T31" fmla="*/ 1929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28" h="208">
                                <a:moveTo>
                                  <a:pt x="0" y="208"/>
                                </a:moveTo>
                                <a:lnTo>
                                  <a:pt x="628" y="208"/>
                                </a:lnTo>
                                <a:moveTo>
                                  <a:pt x="0" y="140"/>
                                </a:moveTo>
                                <a:lnTo>
                                  <a:pt x="628" y="140"/>
                                </a:lnTo>
                                <a:moveTo>
                                  <a:pt x="0" y="70"/>
                                </a:moveTo>
                                <a:lnTo>
                                  <a:pt x="628" y="70"/>
                                </a:lnTo>
                                <a:moveTo>
                                  <a:pt x="0" y="0"/>
                                </a:moveTo>
                                <a:lnTo>
                                  <a:pt x="62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0" name="Line 566"/>
                        <wps:cNvCnPr>
                          <a:cxnSpLocks/>
                        </wps:cNvCnPr>
                        <wps:spPr bwMode="auto">
                          <a:xfrm>
                            <a:off x="4384" y="2207"/>
                            <a:ext cx="62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31" name="AutoShape 565"/>
                        <wps:cNvSpPr>
                          <a:spLocks/>
                        </wps:cNvSpPr>
                        <wps:spPr bwMode="auto">
                          <a:xfrm>
                            <a:off x="5299" y="2276"/>
                            <a:ext cx="628" cy="556"/>
                          </a:xfrm>
                          <a:custGeom>
                            <a:avLst/>
                            <a:gdLst>
                              <a:gd name="T0" fmla="+- 0 5299 5299"/>
                              <a:gd name="T1" fmla="*/ T0 w 628"/>
                              <a:gd name="T2" fmla="+- 0 2832 2277"/>
                              <a:gd name="T3" fmla="*/ 2832 h 556"/>
                              <a:gd name="T4" fmla="+- 0 5927 5299"/>
                              <a:gd name="T5" fmla="*/ T4 w 628"/>
                              <a:gd name="T6" fmla="+- 0 2832 2277"/>
                              <a:gd name="T7" fmla="*/ 2832 h 556"/>
                              <a:gd name="T8" fmla="+- 0 5299 5299"/>
                              <a:gd name="T9" fmla="*/ T8 w 628"/>
                              <a:gd name="T10" fmla="+- 0 2762 2277"/>
                              <a:gd name="T11" fmla="*/ 2762 h 556"/>
                              <a:gd name="T12" fmla="+- 0 5927 5299"/>
                              <a:gd name="T13" fmla="*/ T12 w 628"/>
                              <a:gd name="T14" fmla="+- 0 2762 2277"/>
                              <a:gd name="T15" fmla="*/ 2762 h 556"/>
                              <a:gd name="T16" fmla="+- 0 5299 5299"/>
                              <a:gd name="T17" fmla="*/ T16 w 628"/>
                              <a:gd name="T18" fmla="+- 0 2692 2277"/>
                              <a:gd name="T19" fmla="*/ 2692 h 556"/>
                              <a:gd name="T20" fmla="+- 0 5927 5299"/>
                              <a:gd name="T21" fmla="*/ T20 w 628"/>
                              <a:gd name="T22" fmla="+- 0 2692 2277"/>
                              <a:gd name="T23" fmla="*/ 2692 h 556"/>
                              <a:gd name="T24" fmla="+- 0 5299 5299"/>
                              <a:gd name="T25" fmla="*/ T24 w 628"/>
                              <a:gd name="T26" fmla="+- 0 2625 2277"/>
                              <a:gd name="T27" fmla="*/ 2625 h 556"/>
                              <a:gd name="T28" fmla="+- 0 5927 5299"/>
                              <a:gd name="T29" fmla="*/ T28 w 628"/>
                              <a:gd name="T30" fmla="+- 0 2625 2277"/>
                              <a:gd name="T31" fmla="*/ 2625 h 556"/>
                              <a:gd name="T32" fmla="+- 0 5299 5299"/>
                              <a:gd name="T33" fmla="*/ T32 w 628"/>
                              <a:gd name="T34" fmla="+- 0 2485 2277"/>
                              <a:gd name="T35" fmla="*/ 2485 h 556"/>
                              <a:gd name="T36" fmla="+- 0 5927 5299"/>
                              <a:gd name="T37" fmla="*/ T36 w 628"/>
                              <a:gd name="T38" fmla="+- 0 2485 2277"/>
                              <a:gd name="T39" fmla="*/ 2485 h 556"/>
                              <a:gd name="T40" fmla="+- 0 5299 5299"/>
                              <a:gd name="T41" fmla="*/ T40 w 628"/>
                              <a:gd name="T42" fmla="+- 0 2415 2277"/>
                              <a:gd name="T43" fmla="*/ 2415 h 556"/>
                              <a:gd name="T44" fmla="+- 0 5927 5299"/>
                              <a:gd name="T45" fmla="*/ T44 w 628"/>
                              <a:gd name="T46" fmla="+- 0 2415 2277"/>
                              <a:gd name="T47" fmla="*/ 2415 h 556"/>
                              <a:gd name="T48" fmla="+- 0 5299 5299"/>
                              <a:gd name="T49" fmla="*/ T48 w 628"/>
                              <a:gd name="T50" fmla="+- 0 2347 2277"/>
                              <a:gd name="T51" fmla="*/ 2347 h 556"/>
                              <a:gd name="T52" fmla="+- 0 5927 5299"/>
                              <a:gd name="T53" fmla="*/ T52 w 628"/>
                              <a:gd name="T54" fmla="+- 0 2347 2277"/>
                              <a:gd name="T55" fmla="*/ 2347 h 556"/>
                              <a:gd name="T56" fmla="+- 0 5299 5299"/>
                              <a:gd name="T57" fmla="*/ T56 w 628"/>
                              <a:gd name="T58" fmla="+- 0 2277 2277"/>
                              <a:gd name="T59" fmla="*/ 2277 h 556"/>
                              <a:gd name="T60" fmla="+- 0 5927 5299"/>
                              <a:gd name="T61" fmla="*/ T60 w 628"/>
                              <a:gd name="T62" fmla="+- 0 2277 2277"/>
                              <a:gd name="T63" fmla="*/ 2277 h 5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628" h="556">
                                <a:moveTo>
                                  <a:pt x="0" y="555"/>
                                </a:moveTo>
                                <a:lnTo>
                                  <a:pt x="628" y="555"/>
                                </a:lnTo>
                                <a:moveTo>
                                  <a:pt x="0" y="485"/>
                                </a:moveTo>
                                <a:lnTo>
                                  <a:pt x="628" y="485"/>
                                </a:lnTo>
                                <a:moveTo>
                                  <a:pt x="0" y="415"/>
                                </a:moveTo>
                                <a:lnTo>
                                  <a:pt x="628" y="415"/>
                                </a:lnTo>
                                <a:moveTo>
                                  <a:pt x="0" y="348"/>
                                </a:moveTo>
                                <a:lnTo>
                                  <a:pt x="628" y="348"/>
                                </a:lnTo>
                                <a:moveTo>
                                  <a:pt x="0" y="208"/>
                                </a:moveTo>
                                <a:lnTo>
                                  <a:pt x="628" y="208"/>
                                </a:lnTo>
                                <a:moveTo>
                                  <a:pt x="0" y="138"/>
                                </a:moveTo>
                                <a:lnTo>
                                  <a:pt x="628" y="138"/>
                                </a:lnTo>
                                <a:moveTo>
                                  <a:pt x="0" y="70"/>
                                </a:moveTo>
                                <a:lnTo>
                                  <a:pt x="628" y="70"/>
                                </a:lnTo>
                                <a:moveTo>
                                  <a:pt x="0" y="0"/>
                                </a:moveTo>
                                <a:lnTo>
                                  <a:pt x="62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2" name="Line 564"/>
                        <wps:cNvCnPr>
                          <a:cxnSpLocks/>
                        </wps:cNvCnPr>
                        <wps:spPr bwMode="auto">
                          <a:xfrm>
                            <a:off x="5299" y="2555"/>
                            <a:ext cx="62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33" name="AutoShape 563"/>
                        <wps:cNvSpPr>
                          <a:spLocks/>
                        </wps:cNvSpPr>
                        <wps:spPr bwMode="auto">
                          <a:xfrm>
                            <a:off x="6211" y="2276"/>
                            <a:ext cx="628" cy="556"/>
                          </a:xfrm>
                          <a:custGeom>
                            <a:avLst/>
                            <a:gdLst>
                              <a:gd name="T0" fmla="+- 0 6211 6211"/>
                              <a:gd name="T1" fmla="*/ T0 w 628"/>
                              <a:gd name="T2" fmla="+- 0 2832 2277"/>
                              <a:gd name="T3" fmla="*/ 2832 h 556"/>
                              <a:gd name="T4" fmla="+- 0 6839 6211"/>
                              <a:gd name="T5" fmla="*/ T4 w 628"/>
                              <a:gd name="T6" fmla="+- 0 2832 2277"/>
                              <a:gd name="T7" fmla="*/ 2832 h 556"/>
                              <a:gd name="T8" fmla="+- 0 6211 6211"/>
                              <a:gd name="T9" fmla="*/ T8 w 628"/>
                              <a:gd name="T10" fmla="+- 0 2762 2277"/>
                              <a:gd name="T11" fmla="*/ 2762 h 556"/>
                              <a:gd name="T12" fmla="+- 0 6839 6211"/>
                              <a:gd name="T13" fmla="*/ T12 w 628"/>
                              <a:gd name="T14" fmla="+- 0 2762 2277"/>
                              <a:gd name="T15" fmla="*/ 2762 h 556"/>
                              <a:gd name="T16" fmla="+- 0 6211 6211"/>
                              <a:gd name="T17" fmla="*/ T16 w 628"/>
                              <a:gd name="T18" fmla="+- 0 2692 2277"/>
                              <a:gd name="T19" fmla="*/ 2692 h 556"/>
                              <a:gd name="T20" fmla="+- 0 6839 6211"/>
                              <a:gd name="T21" fmla="*/ T20 w 628"/>
                              <a:gd name="T22" fmla="+- 0 2692 2277"/>
                              <a:gd name="T23" fmla="*/ 2692 h 556"/>
                              <a:gd name="T24" fmla="+- 0 6211 6211"/>
                              <a:gd name="T25" fmla="*/ T24 w 628"/>
                              <a:gd name="T26" fmla="+- 0 2625 2277"/>
                              <a:gd name="T27" fmla="*/ 2625 h 556"/>
                              <a:gd name="T28" fmla="+- 0 6839 6211"/>
                              <a:gd name="T29" fmla="*/ T28 w 628"/>
                              <a:gd name="T30" fmla="+- 0 2625 2277"/>
                              <a:gd name="T31" fmla="*/ 2625 h 556"/>
                              <a:gd name="T32" fmla="+- 0 6211 6211"/>
                              <a:gd name="T33" fmla="*/ T32 w 628"/>
                              <a:gd name="T34" fmla="+- 0 2485 2277"/>
                              <a:gd name="T35" fmla="*/ 2485 h 556"/>
                              <a:gd name="T36" fmla="+- 0 6839 6211"/>
                              <a:gd name="T37" fmla="*/ T36 w 628"/>
                              <a:gd name="T38" fmla="+- 0 2485 2277"/>
                              <a:gd name="T39" fmla="*/ 2485 h 556"/>
                              <a:gd name="T40" fmla="+- 0 6211 6211"/>
                              <a:gd name="T41" fmla="*/ T40 w 628"/>
                              <a:gd name="T42" fmla="+- 0 2415 2277"/>
                              <a:gd name="T43" fmla="*/ 2415 h 556"/>
                              <a:gd name="T44" fmla="+- 0 6839 6211"/>
                              <a:gd name="T45" fmla="*/ T44 w 628"/>
                              <a:gd name="T46" fmla="+- 0 2415 2277"/>
                              <a:gd name="T47" fmla="*/ 2415 h 556"/>
                              <a:gd name="T48" fmla="+- 0 6211 6211"/>
                              <a:gd name="T49" fmla="*/ T48 w 628"/>
                              <a:gd name="T50" fmla="+- 0 2347 2277"/>
                              <a:gd name="T51" fmla="*/ 2347 h 556"/>
                              <a:gd name="T52" fmla="+- 0 6839 6211"/>
                              <a:gd name="T53" fmla="*/ T52 w 628"/>
                              <a:gd name="T54" fmla="+- 0 2347 2277"/>
                              <a:gd name="T55" fmla="*/ 2347 h 556"/>
                              <a:gd name="T56" fmla="+- 0 6211 6211"/>
                              <a:gd name="T57" fmla="*/ T56 w 628"/>
                              <a:gd name="T58" fmla="+- 0 2277 2277"/>
                              <a:gd name="T59" fmla="*/ 2277 h 556"/>
                              <a:gd name="T60" fmla="+- 0 6839 6211"/>
                              <a:gd name="T61" fmla="*/ T60 w 628"/>
                              <a:gd name="T62" fmla="+- 0 2277 2277"/>
                              <a:gd name="T63" fmla="*/ 2277 h 5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628" h="556">
                                <a:moveTo>
                                  <a:pt x="0" y="555"/>
                                </a:moveTo>
                                <a:lnTo>
                                  <a:pt x="628" y="555"/>
                                </a:lnTo>
                                <a:moveTo>
                                  <a:pt x="0" y="485"/>
                                </a:moveTo>
                                <a:lnTo>
                                  <a:pt x="628" y="485"/>
                                </a:lnTo>
                                <a:moveTo>
                                  <a:pt x="0" y="415"/>
                                </a:moveTo>
                                <a:lnTo>
                                  <a:pt x="628" y="415"/>
                                </a:lnTo>
                                <a:moveTo>
                                  <a:pt x="0" y="348"/>
                                </a:moveTo>
                                <a:lnTo>
                                  <a:pt x="628" y="348"/>
                                </a:lnTo>
                                <a:moveTo>
                                  <a:pt x="0" y="208"/>
                                </a:moveTo>
                                <a:lnTo>
                                  <a:pt x="628" y="208"/>
                                </a:lnTo>
                                <a:moveTo>
                                  <a:pt x="0" y="138"/>
                                </a:moveTo>
                                <a:lnTo>
                                  <a:pt x="628" y="138"/>
                                </a:lnTo>
                                <a:moveTo>
                                  <a:pt x="0" y="70"/>
                                </a:moveTo>
                                <a:lnTo>
                                  <a:pt x="628" y="70"/>
                                </a:lnTo>
                                <a:moveTo>
                                  <a:pt x="0" y="0"/>
                                </a:moveTo>
                                <a:lnTo>
                                  <a:pt x="62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4" name="Line 562"/>
                        <wps:cNvCnPr>
                          <a:cxnSpLocks/>
                        </wps:cNvCnPr>
                        <wps:spPr bwMode="auto">
                          <a:xfrm>
                            <a:off x="6211" y="2555"/>
                            <a:ext cx="62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35" name="AutoShape 561"/>
                        <wps:cNvSpPr>
                          <a:spLocks/>
                        </wps:cNvSpPr>
                        <wps:spPr bwMode="auto">
                          <a:xfrm>
                            <a:off x="5299" y="1929"/>
                            <a:ext cx="1540" cy="208"/>
                          </a:xfrm>
                          <a:custGeom>
                            <a:avLst/>
                            <a:gdLst>
                              <a:gd name="T0" fmla="+- 0 5299 5299"/>
                              <a:gd name="T1" fmla="*/ T0 w 1540"/>
                              <a:gd name="T2" fmla="+- 0 2137 1929"/>
                              <a:gd name="T3" fmla="*/ 2137 h 208"/>
                              <a:gd name="T4" fmla="+- 0 6839 5299"/>
                              <a:gd name="T5" fmla="*/ T4 w 1540"/>
                              <a:gd name="T6" fmla="+- 0 2137 1929"/>
                              <a:gd name="T7" fmla="*/ 2137 h 208"/>
                              <a:gd name="T8" fmla="+- 0 5299 5299"/>
                              <a:gd name="T9" fmla="*/ T8 w 1540"/>
                              <a:gd name="T10" fmla="+- 0 2069 1929"/>
                              <a:gd name="T11" fmla="*/ 2069 h 208"/>
                              <a:gd name="T12" fmla="+- 0 6839 5299"/>
                              <a:gd name="T13" fmla="*/ T12 w 1540"/>
                              <a:gd name="T14" fmla="+- 0 2069 1929"/>
                              <a:gd name="T15" fmla="*/ 2069 h 208"/>
                              <a:gd name="T16" fmla="+- 0 5299 5299"/>
                              <a:gd name="T17" fmla="*/ T16 w 1540"/>
                              <a:gd name="T18" fmla="+- 0 1999 1929"/>
                              <a:gd name="T19" fmla="*/ 1999 h 208"/>
                              <a:gd name="T20" fmla="+- 0 6839 5299"/>
                              <a:gd name="T21" fmla="*/ T20 w 1540"/>
                              <a:gd name="T22" fmla="+- 0 1999 1929"/>
                              <a:gd name="T23" fmla="*/ 1999 h 208"/>
                              <a:gd name="T24" fmla="+- 0 5299 5299"/>
                              <a:gd name="T25" fmla="*/ T24 w 1540"/>
                              <a:gd name="T26" fmla="+- 0 1929 1929"/>
                              <a:gd name="T27" fmla="*/ 1929 h 208"/>
                              <a:gd name="T28" fmla="+- 0 6839 5299"/>
                              <a:gd name="T29" fmla="*/ T28 w 1540"/>
                              <a:gd name="T30" fmla="+- 0 1929 1929"/>
                              <a:gd name="T31" fmla="*/ 1929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540" h="208">
                                <a:moveTo>
                                  <a:pt x="0" y="208"/>
                                </a:moveTo>
                                <a:lnTo>
                                  <a:pt x="1540" y="208"/>
                                </a:lnTo>
                                <a:moveTo>
                                  <a:pt x="0" y="140"/>
                                </a:moveTo>
                                <a:lnTo>
                                  <a:pt x="1540" y="140"/>
                                </a:lnTo>
                                <a:moveTo>
                                  <a:pt x="0" y="70"/>
                                </a:moveTo>
                                <a:lnTo>
                                  <a:pt x="1540" y="70"/>
                                </a:lnTo>
                                <a:moveTo>
                                  <a:pt x="0" y="0"/>
                                </a:moveTo>
                                <a:lnTo>
                                  <a:pt x="154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6" name="AutoShape 560"/>
                        <wps:cNvSpPr>
                          <a:spLocks/>
                        </wps:cNvSpPr>
                        <wps:spPr bwMode="auto">
                          <a:xfrm>
                            <a:off x="5299" y="2203"/>
                            <a:ext cx="1540" cy="7"/>
                          </a:xfrm>
                          <a:custGeom>
                            <a:avLst/>
                            <a:gdLst>
                              <a:gd name="T0" fmla="+- 0 5299 5299"/>
                              <a:gd name="T1" fmla="*/ T0 w 1540"/>
                              <a:gd name="T2" fmla="+- 0 2210 2203"/>
                              <a:gd name="T3" fmla="*/ 2210 h 7"/>
                              <a:gd name="T4" fmla="+- 0 6839 5299"/>
                              <a:gd name="T5" fmla="*/ T4 w 1540"/>
                              <a:gd name="T6" fmla="+- 0 2210 2203"/>
                              <a:gd name="T7" fmla="*/ 2210 h 7"/>
                              <a:gd name="T8" fmla="+- 0 5299 5299"/>
                              <a:gd name="T9" fmla="*/ T8 w 1540"/>
                              <a:gd name="T10" fmla="+- 0 2203 2203"/>
                              <a:gd name="T11" fmla="*/ 2203 h 7"/>
                              <a:gd name="T12" fmla="+- 0 6839 5299"/>
                              <a:gd name="T13" fmla="*/ T12 w 1540"/>
                              <a:gd name="T14" fmla="+- 0 2203 2203"/>
                              <a:gd name="T15" fmla="*/ 2203 h 7"/>
                            </a:gdLst>
                            <a:ahLst/>
                            <a:cxnLst>
                              <a:cxn ang="0">
                                <a:pos x="T1" y="T3"/>
                              </a:cxn>
                              <a:cxn ang="0">
                                <a:pos x="T5" y="T7"/>
                              </a:cxn>
                              <a:cxn ang="0">
                                <a:pos x="T9" y="T11"/>
                              </a:cxn>
                              <a:cxn ang="0">
                                <a:pos x="T13" y="T15"/>
                              </a:cxn>
                            </a:cxnLst>
                            <a:rect l="0" t="0" r="r" b="b"/>
                            <a:pathLst>
                              <a:path w="1540" h="7">
                                <a:moveTo>
                                  <a:pt x="0" y="7"/>
                                </a:moveTo>
                                <a:lnTo>
                                  <a:pt x="1540" y="7"/>
                                </a:lnTo>
                                <a:moveTo>
                                  <a:pt x="0" y="0"/>
                                </a:moveTo>
                                <a:lnTo>
                                  <a:pt x="1540" y="0"/>
                                </a:lnTo>
                              </a:path>
                            </a:pathLst>
                          </a:custGeom>
                          <a:noFill/>
                          <a:ln w="4451">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7" name="AutoShape 559"/>
                        <wps:cNvSpPr>
                          <a:spLocks/>
                        </wps:cNvSpPr>
                        <wps:spPr bwMode="auto">
                          <a:xfrm>
                            <a:off x="4384" y="1583"/>
                            <a:ext cx="4882" cy="208"/>
                          </a:xfrm>
                          <a:custGeom>
                            <a:avLst/>
                            <a:gdLst>
                              <a:gd name="T0" fmla="+- 0 4384 4384"/>
                              <a:gd name="T1" fmla="*/ T0 w 4882"/>
                              <a:gd name="T2" fmla="+- 0 1792 1584"/>
                              <a:gd name="T3" fmla="*/ 1792 h 208"/>
                              <a:gd name="T4" fmla="+- 0 9266 4384"/>
                              <a:gd name="T5" fmla="*/ T4 w 4882"/>
                              <a:gd name="T6" fmla="+- 0 1792 1584"/>
                              <a:gd name="T7" fmla="*/ 1792 h 208"/>
                              <a:gd name="T8" fmla="+- 0 4384 4384"/>
                              <a:gd name="T9" fmla="*/ T8 w 4882"/>
                              <a:gd name="T10" fmla="+- 0 1722 1584"/>
                              <a:gd name="T11" fmla="*/ 1722 h 208"/>
                              <a:gd name="T12" fmla="+- 0 9266 4384"/>
                              <a:gd name="T13" fmla="*/ T12 w 4882"/>
                              <a:gd name="T14" fmla="+- 0 1722 1584"/>
                              <a:gd name="T15" fmla="*/ 1722 h 208"/>
                              <a:gd name="T16" fmla="+- 0 4384 4384"/>
                              <a:gd name="T17" fmla="*/ T16 w 4882"/>
                              <a:gd name="T18" fmla="+- 0 1652 1584"/>
                              <a:gd name="T19" fmla="*/ 1652 h 208"/>
                              <a:gd name="T20" fmla="+- 0 9266 4384"/>
                              <a:gd name="T21" fmla="*/ T20 w 4882"/>
                              <a:gd name="T22" fmla="+- 0 1652 1584"/>
                              <a:gd name="T23" fmla="*/ 1652 h 208"/>
                              <a:gd name="T24" fmla="+- 0 4384 4384"/>
                              <a:gd name="T25" fmla="*/ T24 w 4882"/>
                              <a:gd name="T26" fmla="+- 0 1584 1584"/>
                              <a:gd name="T27" fmla="*/ 1584 h 208"/>
                              <a:gd name="T28" fmla="+- 0 9266 4384"/>
                              <a:gd name="T29" fmla="*/ T28 w 4882"/>
                              <a:gd name="T30" fmla="+- 0 1584 1584"/>
                              <a:gd name="T31" fmla="*/ 1584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882" h="208">
                                <a:moveTo>
                                  <a:pt x="0" y="208"/>
                                </a:moveTo>
                                <a:lnTo>
                                  <a:pt x="4882" y="208"/>
                                </a:lnTo>
                                <a:moveTo>
                                  <a:pt x="0" y="138"/>
                                </a:moveTo>
                                <a:lnTo>
                                  <a:pt x="4882" y="138"/>
                                </a:lnTo>
                                <a:moveTo>
                                  <a:pt x="0" y="68"/>
                                </a:moveTo>
                                <a:lnTo>
                                  <a:pt x="4882" y="68"/>
                                </a:lnTo>
                                <a:moveTo>
                                  <a:pt x="0" y="0"/>
                                </a:moveTo>
                                <a:lnTo>
                                  <a:pt x="4882"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8" name="Line 558"/>
                        <wps:cNvCnPr>
                          <a:cxnSpLocks/>
                        </wps:cNvCnPr>
                        <wps:spPr bwMode="auto">
                          <a:xfrm>
                            <a:off x="4384" y="1865"/>
                            <a:ext cx="2455" cy="0"/>
                          </a:xfrm>
                          <a:prstGeom prst="line">
                            <a:avLst/>
                          </a:prstGeom>
                          <a:noFill/>
                          <a:ln w="4443">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39" name="AutoShape 557"/>
                        <wps:cNvSpPr>
                          <a:spLocks/>
                        </wps:cNvSpPr>
                        <wps:spPr bwMode="auto">
                          <a:xfrm>
                            <a:off x="7126" y="2276"/>
                            <a:ext cx="626" cy="556"/>
                          </a:xfrm>
                          <a:custGeom>
                            <a:avLst/>
                            <a:gdLst>
                              <a:gd name="T0" fmla="+- 0 7126 7126"/>
                              <a:gd name="T1" fmla="*/ T0 w 626"/>
                              <a:gd name="T2" fmla="+- 0 2832 2277"/>
                              <a:gd name="T3" fmla="*/ 2832 h 556"/>
                              <a:gd name="T4" fmla="+- 0 7751 7126"/>
                              <a:gd name="T5" fmla="*/ T4 w 626"/>
                              <a:gd name="T6" fmla="+- 0 2832 2277"/>
                              <a:gd name="T7" fmla="*/ 2832 h 556"/>
                              <a:gd name="T8" fmla="+- 0 7126 7126"/>
                              <a:gd name="T9" fmla="*/ T8 w 626"/>
                              <a:gd name="T10" fmla="+- 0 2762 2277"/>
                              <a:gd name="T11" fmla="*/ 2762 h 556"/>
                              <a:gd name="T12" fmla="+- 0 7751 7126"/>
                              <a:gd name="T13" fmla="*/ T12 w 626"/>
                              <a:gd name="T14" fmla="+- 0 2762 2277"/>
                              <a:gd name="T15" fmla="*/ 2762 h 556"/>
                              <a:gd name="T16" fmla="+- 0 7126 7126"/>
                              <a:gd name="T17" fmla="*/ T16 w 626"/>
                              <a:gd name="T18" fmla="+- 0 2692 2277"/>
                              <a:gd name="T19" fmla="*/ 2692 h 556"/>
                              <a:gd name="T20" fmla="+- 0 7751 7126"/>
                              <a:gd name="T21" fmla="*/ T20 w 626"/>
                              <a:gd name="T22" fmla="+- 0 2692 2277"/>
                              <a:gd name="T23" fmla="*/ 2692 h 556"/>
                              <a:gd name="T24" fmla="+- 0 7126 7126"/>
                              <a:gd name="T25" fmla="*/ T24 w 626"/>
                              <a:gd name="T26" fmla="+- 0 2625 2277"/>
                              <a:gd name="T27" fmla="*/ 2625 h 556"/>
                              <a:gd name="T28" fmla="+- 0 7751 7126"/>
                              <a:gd name="T29" fmla="*/ T28 w 626"/>
                              <a:gd name="T30" fmla="+- 0 2625 2277"/>
                              <a:gd name="T31" fmla="*/ 2625 h 556"/>
                              <a:gd name="T32" fmla="+- 0 7126 7126"/>
                              <a:gd name="T33" fmla="*/ T32 w 626"/>
                              <a:gd name="T34" fmla="+- 0 2485 2277"/>
                              <a:gd name="T35" fmla="*/ 2485 h 556"/>
                              <a:gd name="T36" fmla="+- 0 7751 7126"/>
                              <a:gd name="T37" fmla="*/ T36 w 626"/>
                              <a:gd name="T38" fmla="+- 0 2485 2277"/>
                              <a:gd name="T39" fmla="*/ 2485 h 556"/>
                              <a:gd name="T40" fmla="+- 0 7126 7126"/>
                              <a:gd name="T41" fmla="*/ T40 w 626"/>
                              <a:gd name="T42" fmla="+- 0 2415 2277"/>
                              <a:gd name="T43" fmla="*/ 2415 h 556"/>
                              <a:gd name="T44" fmla="+- 0 7751 7126"/>
                              <a:gd name="T45" fmla="*/ T44 w 626"/>
                              <a:gd name="T46" fmla="+- 0 2415 2277"/>
                              <a:gd name="T47" fmla="*/ 2415 h 556"/>
                              <a:gd name="T48" fmla="+- 0 7126 7126"/>
                              <a:gd name="T49" fmla="*/ T48 w 626"/>
                              <a:gd name="T50" fmla="+- 0 2347 2277"/>
                              <a:gd name="T51" fmla="*/ 2347 h 556"/>
                              <a:gd name="T52" fmla="+- 0 7751 7126"/>
                              <a:gd name="T53" fmla="*/ T52 w 626"/>
                              <a:gd name="T54" fmla="+- 0 2347 2277"/>
                              <a:gd name="T55" fmla="*/ 2347 h 556"/>
                              <a:gd name="T56" fmla="+- 0 7126 7126"/>
                              <a:gd name="T57" fmla="*/ T56 w 626"/>
                              <a:gd name="T58" fmla="+- 0 2277 2277"/>
                              <a:gd name="T59" fmla="*/ 2277 h 556"/>
                              <a:gd name="T60" fmla="+- 0 7751 7126"/>
                              <a:gd name="T61" fmla="*/ T60 w 626"/>
                              <a:gd name="T62" fmla="+- 0 2277 2277"/>
                              <a:gd name="T63" fmla="*/ 2277 h 5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626" h="556">
                                <a:moveTo>
                                  <a:pt x="0" y="555"/>
                                </a:moveTo>
                                <a:lnTo>
                                  <a:pt x="625" y="555"/>
                                </a:lnTo>
                                <a:moveTo>
                                  <a:pt x="0" y="485"/>
                                </a:moveTo>
                                <a:lnTo>
                                  <a:pt x="625" y="485"/>
                                </a:lnTo>
                                <a:moveTo>
                                  <a:pt x="0" y="415"/>
                                </a:moveTo>
                                <a:lnTo>
                                  <a:pt x="625" y="415"/>
                                </a:lnTo>
                                <a:moveTo>
                                  <a:pt x="0" y="348"/>
                                </a:moveTo>
                                <a:lnTo>
                                  <a:pt x="625" y="348"/>
                                </a:lnTo>
                                <a:moveTo>
                                  <a:pt x="0" y="208"/>
                                </a:moveTo>
                                <a:lnTo>
                                  <a:pt x="625" y="208"/>
                                </a:lnTo>
                                <a:moveTo>
                                  <a:pt x="0" y="138"/>
                                </a:moveTo>
                                <a:lnTo>
                                  <a:pt x="625" y="138"/>
                                </a:lnTo>
                                <a:moveTo>
                                  <a:pt x="0" y="70"/>
                                </a:moveTo>
                                <a:lnTo>
                                  <a:pt x="625" y="70"/>
                                </a:lnTo>
                                <a:moveTo>
                                  <a:pt x="0" y="0"/>
                                </a:moveTo>
                                <a:lnTo>
                                  <a:pt x="62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0" name="Line 556"/>
                        <wps:cNvCnPr>
                          <a:cxnSpLocks/>
                        </wps:cNvCnPr>
                        <wps:spPr bwMode="auto">
                          <a:xfrm>
                            <a:off x="7126" y="2555"/>
                            <a:ext cx="625"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41" name="AutoShape 555"/>
                        <wps:cNvSpPr>
                          <a:spLocks/>
                        </wps:cNvSpPr>
                        <wps:spPr bwMode="auto">
                          <a:xfrm>
                            <a:off x="7126" y="1929"/>
                            <a:ext cx="626" cy="208"/>
                          </a:xfrm>
                          <a:custGeom>
                            <a:avLst/>
                            <a:gdLst>
                              <a:gd name="T0" fmla="+- 0 7126 7126"/>
                              <a:gd name="T1" fmla="*/ T0 w 626"/>
                              <a:gd name="T2" fmla="+- 0 2137 1929"/>
                              <a:gd name="T3" fmla="*/ 2137 h 208"/>
                              <a:gd name="T4" fmla="+- 0 7751 7126"/>
                              <a:gd name="T5" fmla="*/ T4 w 626"/>
                              <a:gd name="T6" fmla="+- 0 2137 1929"/>
                              <a:gd name="T7" fmla="*/ 2137 h 208"/>
                              <a:gd name="T8" fmla="+- 0 7126 7126"/>
                              <a:gd name="T9" fmla="*/ T8 w 626"/>
                              <a:gd name="T10" fmla="+- 0 2069 1929"/>
                              <a:gd name="T11" fmla="*/ 2069 h 208"/>
                              <a:gd name="T12" fmla="+- 0 7751 7126"/>
                              <a:gd name="T13" fmla="*/ T12 w 626"/>
                              <a:gd name="T14" fmla="+- 0 2069 1929"/>
                              <a:gd name="T15" fmla="*/ 2069 h 208"/>
                              <a:gd name="T16" fmla="+- 0 7126 7126"/>
                              <a:gd name="T17" fmla="*/ T16 w 626"/>
                              <a:gd name="T18" fmla="+- 0 1999 1929"/>
                              <a:gd name="T19" fmla="*/ 1999 h 208"/>
                              <a:gd name="T20" fmla="+- 0 7751 7126"/>
                              <a:gd name="T21" fmla="*/ T20 w 626"/>
                              <a:gd name="T22" fmla="+- 0 1999 1929"/>
                              <a:gd name="T23" fmla="*/ 1999 h 208"/>
                              <a:gd name="T24" fmla="+- 0 7126 7126"/>
                              <a:gd name="T25" fmla="*/ T24 w 626"/>
                              <a:gd name="T26" fmla="+- 0 1929 1929"/>
                              <a:gd name="T27" fmla="*/ 1929 h 208"/>
                              <a:gd name="T28" fmla="+- 0 7751 7126"/>
                              <a:gd name="T29" fmla="*/ T28 w 626"/>
                              <a:gd name="T30" fmla="+- 0 1929 1929"/>
                              <a:gd name="T31" fmla="*/ 1929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26" h="208">
                                <a:moveTo>
                                  <a:pt x="0" y="208"/>
                                </a:moveTo>
                                <a:lnTo>
                                  <a:pt x="625" y="208"/>
                                </a:lnTo>
                                <a:moveTo>
                                  <a:pt x="0" y="140"/>
                                </a:moveTo>
                                <a:lnTo>
                                  <a:pt x="625" y="140"/>
                                </a:lnTo>
                                <a:moveTo>
                                  <a:pt x="0" y="70"/>
                                </a:moveTo>
                                <a:lnTo>
                                  <a:pt x="625" y="70"/>
                                </a:lnTo>
                                <a:moveTo>
                                  <a:pt x="0" y="0"/>
                                </a:moveTo>
                                <a:lnTo>
                                  <a:pt x="62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2" name="AutoShape 554"/>
                        <wps:cNvSpPr>
                          <a:spLocks/>
                        </wps:cNvSpPr>
                        <wps:spPr bwMode="auto">
                          <a:xfrm>
                            <a:off x="7126" y="2203"/>
                            <a:ext cx="626" cy="7"/>
                          </a:xfrm>
                          <a:custGeom>
                            <a:avLst/>
                            <a:gdLst>
                              <a:gd name="T0" fmla="+- 0 7126 7126"/>
                              <a:gd name="T1" fmla="*/ T0 w 626"/>
                              <a:gd name="T2" fmla="+- 0 2210 2203"/>
                              <a:gd name="T3" fmla="*/ 2210 h 7"/>
                              <a:gd name="T4" fmla="+- 0 7751 7126"/>
                              <a:gd name="T5" fmla="*/ T4 w 626"/>
                              <a:gd name="T6" fmla="+- 0 2210 2203"/>
                              <a:gd name="T7" fmla="*/ 2210 h 7"/>
                              <a:gd name="T8" fmla="+- 0 7126 7126"/>
                              <a:gd name="T9" fmla="*/ T8 w 626"/>
                              <a:gd name="T10" fmla="+- 0 2203 2203"/>
                              <a:gd name="T11" fmla="*/ 2203 h 7"/>
                              <a:gd name="T12" fmla="+- 0 7751 7126"/>
                              <a:gd name="T13" fmla="*/ T12 w 626"/>
                              <a:gd name="T14" fmla="+- 0 2203 2203"/>
                              <a:gd name="T15" fmla="*/ 2203 h 7"/>
                            </a:gdLst>
                            <a:ahLst/>
                            <a:cxnLst>
                              <a:cxn ang="0">
                                <a:pos x="T1" y="T3"/>
                              </a:cxn>
                              <a:cxn ang="0">
                                <a:pos x="T5" y="T7"/>
                              </a:cxn>
                              <a:cxn ang="0">
                                <a:pos x="T9" y="T11"/>
                              </a:cxn>
                              <a:cxn ang="0">
                                <a:pos x="T13" y="T15"/>
                              </a:cxn>
                            </a:cxnLst>
                            <a:rect l="0" t="0" r="r" b="b"/>
                            <a:pathLst>
                              <a:path w="626" h="7">
                                <a:moveTo>
                                  <a:pt x="0" y="7"/>
                                </a:moveTo>
                                <a:lnTo>
                                  <a:pt x="625" y="7"/>
                                </a:lnTo>
                                <a:moveTo>
                                  <a:pt x="0" y="0"/>
                                </a:moveTo>
                                <a:lnTo>
                                  <a:pt x="625" y="0"/>
                                </a:lnTo>
                              </a:path>
                            </a:pathLst>
                          </a:custGeom>
                          <a:noFill/>
                          <a:ln w="4451">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3" name="Line 553"/>
                        <wps:cNvCnPr>
                          <a:cxnSpLocks/>
                        </wps:cNvCnPr>
                        <wps:spPr bwMode="auto">
                          <a:xfrm>
                            <a:off x="7126" y="1865"/>
                            <a:ext cx="625" cy="0"/>
                          </a:xfrm>
                          <a:prstGeom prst="line">
                            <a:avLst/>
                          </a:prstGeom>
                          <a:noFill/>
                          <a:ln w="4443">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44" name="AutoShape 552"/>
                        <wps:cNvSpPr>
                          <a:spLocks/>
                        </wps:cNvSpPr>
                        <wps:spPr bwMode="auto">
                          <a:xfrm>
                            <a:off x="8038" y="2414"/>
                            <a:ext cx="1228" cy="418"/>
                          </a:xfrm>
                          <a:custGeom>
                            <a:avLst/>
                            <a:gdLst>
                              <a:gd name="T0" fmla="+- 0 8038 8038"/>
                              <a:gd name="T1" fmla="*/ T0 w 1228"/>
                              <a:gd name="T2" fmla="+- 0 2832 2415"/>
                              <a:gd name="T3" fmla="*/ 2832 h 418"/>
                              <a:gd name="T4" fmla="+- 0 8666 8038"/>
                              <a:gd name="T5" fmla="*/ T4 w 1228"/>
                              <a:gd name="T6" fmla="+- 0 2832 2415"/>
                              <a:gd name="T7" fmla="*/ 2832 h 418"/>
                              <a:gd name="T8" fmla="+- 0 8038 8038"/>
                              <a:gd name="T9" fmla="*/ T8 w 1228"/>
                              <a:gd name="T10" fmla="+- 0 2762 2415"/>
                              <a:gd name="T11" fmla="*/ 2762 h 418"/>
                              <a:gd name="T12" fmla="+- 0 8666 8038"/>
                              <a:gd name="T13" fmla="*/ T12 w 1228"/>
                              <a:gd name="T14" fmla="+- 0 2762 2415"/>
                              <a:gd name="T15" fmla="*/ 2762 h 418"/>
                              <a:gd name="T16" fmla="+- 0 8038 8038"/>
                              <a:gd name="T17" fmla="*/ T16 w 1228"/>
                              <a:gd name="T18" fmla="+- 0 2692 2415"/>
                              <a:gd name="T19" fmla="*/ 2692 h 418"/>
                              <a:gd name="T20" fmla="+- 0 8666 8038"/>
                              <a:gd name="T21" fmla="*/ T20 w 1228"/>
                              <a:gd name="T22" fmla="+- 0 2692 2415"/>
                              <a:gd name="T23" fmla="*/ 2692 h 418"/>
                              <a:gd name="T24" fmla="+- 0 8038 8038"/>
                              <a:gd name="T25" fmla="*/ T24 w 1228"/>
                              <a:gd name="T26" fmla="+- 0 2625 2415"/>
                              <a:gd name="T27" fmla="*/ 2625 h 418"/>
                              <a:gd name="T28" fmla="+- 0 8666 8038"/>
                              <a:gd name="T29" fmla="*/ T28 w 1228"/>
                              <a:gd name="T30" fmla="+- 0 2625 2415"/>
                              <a:gd name="T31" fmla="*/ 2625 h 418"/>
                              <a:gd name="T32" fmla="+- 0 8038 8038"/>
                              <a:gd name="T33" fmla="*/ T32 w 1228"/>
                              <a:gd name="T34" fmla="+- 0 2485 2415"/>
                              <a:gd name="T35" fmla="*/ 2485 h 418"/>
                              <a:gd name="T36" fmla="+- 0 8666 8038"/>
                              <a:gd name="T37" fmla="*/ T36 w 1228"/>
                              <a:gd name="T38" fmla="+- 0 2485 2415"/>
                              <a:gd name="T39" fmla="*/ 2485 h 418"/>
                              <a:gd name="T40" fmla="+- 0 8038 8038"/>
                              <a:gd name="T41" fmla="*/ T40 w 1228"/>
                              <a:gd name="T42" fmla="+- 0 2415 2415"/>
                              <a:gd name="T43" fmla="*/ 2415 h 418"/>
                              <a:gd name="T44" fmla="+- 0 8666 8038"/>
                              <a:gd name="T45" fmla="*/ T44 w 1228"/>
                              <a:gd name="T46" fmla="+- 0 2415 2415"/>
                              <a:gd name="T47" fmla="*/ 2415 h 418"/>
                              <a:gd name="T48" fmla="+- 0 8951 8038"/>
                              <a:gd name="T49" fmla="*/ T48 w 1228"/>
                              <a:gd name="T50" fmla="+- 0 2485 2415"/>
                              <a:gd name="T51" fmla="*/ 2485 h 418"/>
                              <a:gd name="T52" fmla="+- 0 9266 8038"/>
                              <a:gd name="T53" fmla="*/ T52 w 1228"/>
                              <a:gd name="T54" fmla="+- 0 2485 2415"/>
                              <a:gd name="T55" fmla="*/ 2485 h 418"/>
                              <a:gd name="T56" fmla="+- 0 8951 8038"/>
                              <a:gd name="T57" fmla="*/ T56 w 1228"/>
                              <a:gd name="T58" fmla="+- 0 2415 2415"/>
                              <a:gd name="T59" fmla="*/ 2415 h 418"/>
                              <a:gd name="T60" fmla="+- 0 9266 8038"/>
                              <a:gd name="T61" fmla="*/ T60 w 1228"/>
                              <a:gd name="T62" fmla="+- 0 2415 2415"/>
                              <a:gd name="T63" fmla="*/ 2415 h 4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28" h="418">
                                <a:moveTo>
                                  <a:pt x="0" y="417"/>
                                </a:moveTo>
                                <a:lnTo>
                                  <a:pt x="628" y="417"/>
                                </a:lnTo>
                                <a:moveTo>
                                  <a:pt x="0" y="347"/>
                                </a:moveTo>
                                <a:lnTo>
                                  <a:pt x="628" y="347"/>
                                </a:lnTo>
                                <a:moveTo>
                                  <a:pt x="0" y="277"/>
                                </a:moveTo>
                                <a:lnTo>
                                  <a:pt x="628" y="277"/>
                                </a:lnTo>
                                <a:moveTo>
                                  <a:pt x="0" y="210"/>
                                </a:moveTo>
                                <a:lnTo>
                                  <a:pt x="628" y="210"/>
                                </a:lnTo>
                                <a:moveTo>
                                  <a:pt x="0" y="70"/>
                                </a:moveTo>
                                <a:lnTo>
                                  <a:pt x="628" y="70"/>
                                </a:lnTo>
                                <a:moveTo>
                                  <a:pt x="0" y="0"/>
                                </a:moveTo>
                                <a:lnTo>
                                  <a:pt x="628" y="0"/>
                                </a:lnTo>
                                <a:moveTo>
                                  <a:pt x="913" y="70"/>
                                </a:moveTo>
                                <a:lnTo>
                                  <a:pt x="1228" y="70"/>
                                </a:lnTo>
                                <a:moveTo>
                                  <a:pt x="913" y="0"/>
                                </a:moveTo>
                                <a:lnTo>
                                  <a:pt x="122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5" name="AutoShape 551"/>
                        <wps:cNvSpPr>
                          <a:spLocks/>
                        </wps:cNvSpPr>
                        <wps:spPr bwMode="auto">
                          <a:xfrm>
                            <a:off x="8038" y="2343"/>
                            <a:ext cx="1228" cy="7"/>
                          </a:xfrm>
                          <a:custGeom>
                            <a:avLst/>
                            <a:gdLst>
                              <a:gd name="T0" fmla="+- 0 8038 8038"/>
                              <a:gd name="T1" fmla="*/ T0 w 1228"/>
                              <a:gd name="T2" fmla="+- 0 2350 2343"/>
                              <a:gd name="T3" fmla="*/ 2350 h 7"/>
                              <a:gd name="T4" fmla="+- 0 9266 8038"/>
                              <a:gd name="T5" fmla="*/ T4 w 1228"/>
                              <a:gd name="T6" fmla="+- 0 2350 2343"/>
                              <a:gd name="T7" fmla="*/ 2350 h 7"/>
                              <a:gd name="T8" fmla="+- 0 8038 8038"/>
                              <a:gd name="T9" fmla="*/ T8 w 1228"/>
                              <a:gd name="T10" fmla="+- 0 2343 2343"/>
                              <a:gd name="T11" fmla="*/ 2343 h 7"/>
                              <a:gd name="T12" fmla="+- 0 9266 8038"/>
                              <a:gd name="T13" fmla="*/ T12 w 1228"/>
                              <a:gd name="T14" fmla="+- 0 2343 2343"/>
                              <a:gd name="T15" fmla="*/ 2343 h 7"/>
                            </a:gdLst>
                            <a:ahLst/>
                            <a:cxnLst>
                              <a:cxn ang="0">
                                <a:pos x="T1" y="T3"/>
                              </a:cxn>
                              <a:cxn ang="0">
                                <a:pos x="T5" y="T7"/>
                              </a:cxn>
                              <a:cxn ang="0">
                                <a:pos x="T9" y="T11"/>
                              </a:cxn>
                              <a:cxn ang="0">
                                <a:pos x="T13" y="T15"/>
                              </a:cxn>
                            </a:cxnLst>
                            <a:rect l="0" t="0" r="r" b="b"/>
                            <a:pathLst>
                              <a:path w="1228" h="7">
                                <a:moveTo>
                                  <a:pt x="0" y="7"/>
                                </a:moveTo>
                                <a:lnTo>
                                  <a:pt x="1228" y="7"/>
                                </a:lnTo>
                                <a:moveTo>
                                  <a:pt x="0" y="0"/>
                                </a:moveTo>
                                <a:lnTo>
                                  <a:pt x="1228" y="0"/>
                                </a:lnTo>
                              </a:path>
                            </a:pathLst>
                          </a:custGeom>
                          <a:noFill/>
                          <a:ln w="4451">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6" name="Line 550"/>
                        <wps:cNvCnPr>
                          <a:cxnSpLocks/>
                        </wps:cNvCnPr>
                        <wps:spPr bwMode="auto">
                          <a:xfrm>
                            <a:off x="8038" y="2277"/>
                            <a:ext cx="1228" cy="0"/>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547" name="Line 549"/>
                        <wps:cNvCnPr>
                          <a:cxnSpLocks/>
                        </wps:cNvCnPr>
                        <wps:spPr bwMode="auto">
                          <a:xfrm>
                            <a:off x="8038" y="2555"/>
                            <a:ext cx="62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48" name="AutoShape 548"/>
                        <wps:cNvSpPr>
                          <a:spLocks/>
                        </wps:cNvSpPr>
                        <wps:spPr bwMode="auto">
                          <a:xfrm>
                            <a:off x="8950" y="2624"/>
                            <a:ext cx="315" cy="208"/>
                          </a:xfrm>
                          <a:custGeom>
                            <a:avLst/>
                            <a:gdLst>
                              <a:gd name="T0" fmla="+- 0 8951 8951"/>
                              <a:gd name="T1" fmla="*/ T0 w 315"/>
                              <a:gd name="T2" fmla="+- 0 2832 2625"/>
                              <a:gd name="T3" fmla="*/ 2832 h 208"/>
                              <a:gd name="T4" fmla="+- 0 9266 8951"/>
                              <a:gd name="T5" fmla="*/ T4 w 315"/>
                              <a:gd name="T6" fmla="+- 0 2832 2625"/>
                              <a:gd name="T7" fmla="*/ 2832 h 208"/>
                              <a:gd name="T8" fmla="+- 0 8951 8951"/>
                              <a:gd name="T9" fmla="*/ T8 w 315"/>
                              <a:gd name="T10" fmla="+- 0 2762 2625"/>
                              <a:gd name="T11" fmla="*/ 2762 h 208"/>
                              <a:gd name="T12" fmla="+- 0 9266 8951"/>
                              <a:gd name="T13" fmla="*/ T12 w 315"/>
                              <a:gd name="T14" fmla="+- 0 2762 2625"/>
                              <a:gd name="T15" fmla="*/ 2762 h 208"/>
                              <a:gd name="T16" fmla="+- 0 8951 8951"/>
                              <a:gd name="T17" fmla="*/ T16 w 315"/>
                              <a:gd name="T18" fmla="+- 0 2692 2625"/>
                              <a:gd name="T19" fmla="*/ 2692 h 208"/>
                              <a:gd name="T20" fmla="+- 0 9266 8951"/>
                              <a:gd name="T21" fmla="*/ T20 w 315"/>
                              <a:gd name="T22" fmla="+- 0 2692 2625"/>
                              <a:gd name="T23" fmla="*/ 2692 h 208"/>
                              <a:gd name="T24" fmla="+- 0 8951 8951"/>
                              <a:gd name="T25" fmla="*/ T24 w 315"/>
                              <a:gd name="T26" fmla="+- 0 2625 2625"/>
                              <a:gd name="T27" fmla="*/ 2625 h 208"/>
                              <a:gd name="T28" fmla="+- 0 9266 8951"/>
                              <a:gd name="T29" fmla="*/ T28 w 315"/>
                              <a:gd name="T30" fmla="+- 0 2625 2625"/>
                              <a:gd name="T31" fmla="*/ 2625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15" h="208">
                                <a:moveTo>
                                  <a:pt x="0" y="207"/>
                                </a:moveTo>
                                <a:lnTo>
                                  <a:pt x="315" y="207"/>
                                </a:lnTo>
                                <a:moveTo>
                                  <a:pt x="0" y="137"/>
                                </a:moveTo>
                                <a:lnTo>
                                  <a:pt x="315" y="137"/>
                                </a:lnTo>
                                <a:moveTo>
                                  <a:pt x="0" y="67"/>
                                </a:moveTo>
                                <a:lnTo>
                                  <a:pt x="315" y="67"/>
                                </a:lnTo>
                                <a:moveTo>
                                  <a:pt x="0" y="0"/>
                                </a:moveTo>
                                <a:lnTo>
                                  <a:pt x="31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9" name="Line 547"/>
                        <wps:cNvCnPr>
                          <a:cxnSpLocks/>
                        </wps:cNvCnPr>
                        <wps:spPr bwMode="auto">
                          <a:xfrm>
                            <a:off x="8951" y="2555"/>
                            <a:ext cx="315"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50" name="AutoShape 546"/>
                        <wps:cNvSpPr>
                          <a:spLocks/>
                        </wps:cNvSpPr>
                        <wps:spPr bwMode="auto">
                          <a:xfrm>
                            <a:off x="8038" y="1929"/>
                            <a:ext cx="1228" cy="208"/>
                          </a:xfrm>
                          <a:custGeom>
                            <a:avLst/>
                            <a:gdLst>
                              <a:gd name="T0" fmla="+- 0 8038 8038"/>
                              <a:gd name="T1" fmla="*/ T0 w 1228"/>
                              <a:gd name="T2" fmla="+- 0 2137 1929"/>
                              <a:gd name="T3" fmla="*/ 2137 h 208"/>
                              <a:gd name="T4" fmla="+- 0 9266 8038"/>
                              <a:gd name="T5" fmla="*/ T4 w 1228"/>
                              <a:gd name="T6" fmla="+- 0 2137 1929"/>
                              <a:gd name="T7" fmla="*/ 2137 h 208"/>
                              <a:gd name="T8" fmla="+- 0 8038 8038"/>
                              <a:gd name="T9" fmla="*/ T8 w 1228"/>
                              <a:gd name="T10" fmla="+- 0 2069 1929"/>
                              <a:gd name="T11" fmla="*/ 2069 h 208"/>
                              <a:gd name="T12" fmla="+- 0 9266 8038"/>
                              <a:gd name="T13" fmla="*/ T12 w 1228"/>
                              <a:gd name="T14" fmla="+- 0 2069 1929"/>
                              <a:gd name="T15" fmla="*/ 2069 h 208"/>
                              <a:gd name="T16" fmla="+- 0 8038 8038"/>
                              <a:gd name="T17" fmla="*/ T16 w 1228"/>
                              <a:gd name="T18" fmla="+- 0 1999 1929"/>
                              <a:gd name="T19" fmla="*/ 1999 h 208"/>
                              <a:gd name="T20" fmla="+- 0 9266 8038"/>
                              <a:gd name="T21" fmla="*/ T20 w 1228"/>
                              <a:gd name="T22" fmla="+- 0 1999 1929"/>
                              <a:gd name="T23" fmla="*/ 1999 h 208"/>
                              <a:gd name="T24" fmla="+- 0 8038 8038"/>
                              <a:gd name="T25" fmla="*/ T24 w 1228"/>
                              <a:gd name="T26" fmla="+- 0 1929 1929"/>
                              <a:gd name="T27" fmla="*/ 1929 h 208"/>
                              <a:gd name="T28" fmla="+- 0 9266 8038"/>
                              <a:gd name="T29" fmla="*/ T28 w 1228"/>
                              <a:gd name="T30" fmla="+- 0 1929 1929"/>
                              <a:gd name="T31" fmla="*/ 1929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228" h="208">
                                <a:moveTo>
                                  <a:pt x="0" y="208"/>
                                </a:moveTo>
                                <a:lnTo>
                                  <a:pt x="1228" y="208"/>
                                </a:lnTo>
                                <a:moveTo>
                                  <a:pt x="0" y="140"/>
                                </a:moveTo>
                                <a:lnTo>
                                  <a:pt x="1228" y="140"/>
                                </a:lnTo>
                                <a:moveTo>
                                  <a:pt x="0" y="70"/>
                                </a:moveTo>
                                <a:lnTo>
                                  <a:pt x="1228" y="70"/>
                                </a:lnTo>
                                <a:moveTo>
                                  <a:pt x="0" y="0"/>
                                </a:moveTo>
                                <a:lnTo>
                                  <a:pt x="122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1" name="AutoShape 545"/>
                        <wps:cNvSpPr>
                          <a:spLocks/>
                        </wps:cNvSpPr>
                        <wps:spPr bwMode="auto">
                          <a:xfrm>
                            <a:off x="8038" y="2203"/>
                            <a:ext cx="1228" cy="7"/>
                          </a:xfrm>
                          <a:custGeom>
                            <a:avLst/>
                            <a:gdLst>
                              <a:gd name="T0" fmla="+- 0 8038 8038"/>
                              <a:gd name="T1" fmla="*/ T0 w 1228"/>
                              <a:gd name="T2" fmla="+- 0 2210 2203"/>
                              <a:gd name="T3" fmla="*/ 2210 h 7"/>
                              <a:gd name="T4" fmla="+- 0 9266 8038"/>
                              <a:gd name="T5" fmla="*/ T4 w 1228"/>
                              <a:gd name="T6" fmla="+- 0 2210 2203"/>
                              <a:gd name="T7" fmla="*/ 2210 h 7"/>
                              <a:gd name="T8" fmla="+- 0 8038 8038"/>
                              <a:gd name="T9" fmla="*/ T8 w 1228"/>
                              <a:gd name="T10" fmla="+- 0 2203 2203"/>
                              <a:gd name="T11" fmla="*/ 2203 h 7"/>
                              <a:gd name="T12" fmla="+- 0 9266 8038"/>
                              <a:gd name="T13" fmla="*/ T12 w 1228"/>
                              <a:gd name="T14" fmla="+- 0 2203 2203"/>
                              <a:gd name="T15" fmla="*/ 2203 h 7"/>
                            </a:gdLst>
                            <a:ahLst/>
                            <a:cxnLst>
                              <a:cxn ang="0">
                                <a:pos x="T1" y="T3"/>
                              </a:cxn>
                              <a:cxn ang="0">
                                <a:pos x="T5" y="T7"/>
                              </a:cxn>
                              <a:cxn ang="0">
                                <a:pos x="T9" y="T11"/>
                              </a:cxn>
                              <a:cxn ang="0">
                                <a:pos x="T13" y="T15"/>
                              </a:cxn>
                            </a:cxnLst>
                            <a:rect l="0" t="0" r="r" b="b"/>
                            <a:pathLst>
                              <a:path w="1228" h="7">
                                <a:moveTo>
                                  <a:pt x="0" y="7"/>
                                </a:moveTo>
                                <a:lnTo>
                                  <a:pt x="1228" y="7"/>
                                </a:lnTo>
                                <a:moveTo>
                                  <a:pt x="0" y="0"/>
                                </a:moveTo>
                                <a:lnTo>
                                  <a:pt x="1228" y="0"/>
                                </a:lnTo>
                              </a:path>
                            </a:pathLst>
                          </a:custGeom>
                          <a:noFill/>
                          <a:ln w="4451">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2" name="AutoShape 544"/>
                        <wps:cNvSpPr>
                          <a:spLocks/>
                        </wps:cNvSpPr>
                        <wps:spPr bwMode="auto">
                          <a:xfrm>
                            <a:off x="4384" y="1858"/>
                            <a:ext cx="4882" cy="7"/>
                          </a:xfrm>
                          <a:custGeom>
                            <a:avLst/>
                            <a:gdLst>
                              <a:gd name="T0" fmla="+- 0 8038 4384"/>
                              <a:gd name="T1" fmla="*/ T0 w 4882"/>
                              <a:gd name="T2" fmla="+- 0 1865 1858"/>
                              <a:gd name="T3" fmla="*/ 1865 h 7"/>
                              <a:gd name="T4" fmla="+- 0 9266 4384"/>
                              <a:gd name="T5" fmla="*/ T4 w 4882"/>
                              <a:gd name="T6" fmla="+- 0 1865 1858"/>
                              <a:gd name="T7" fmla="*/ 1865 h 7"/>
                              <a:gd name="T8" fmla="+- 0 4384 4384"/>
                              <a:gd name="T9" fmla="*/ T8 w 4882"/>
                              <a:gd name="T10" fmla="+- 0 1858 1858"/>
                              <a:gd name="T11" fmla="*/ 1858 h 7"/>
                              <a:gd name="T12" fmla="+- 0 9266 4384"/>
                              <a:gd name="T13" fmla="*/ T12 w 4882"/>
                              <a:gd name="T14" fmla="+- 0 1858 1858"/>
                              <a:gd name="T15" fmla="*/ 1858 h 7"/>
                            </a:gdLst>
                            <a:ahLst/>
                            <a:cxnLst>
                              <a:cxn ang="0">
                                <a:pos x="T1" y="T3"/>
                              </a:cxn>
                              <a:cxn ang="0">
                                <a:pos x="T5" y="T7"/>
                              </a:cxn>
                              <a:cxn ang="0">
                                <a:pos x="T9" y="T11"/>
                              </a:cxn>
                              <a:cxn ang="0">
                                <a:pos x="T13" y="T15"/>
                              </a:cxn>
                            </a:cxnLst>
                            <a:rect l="0" t="0" r="r" b="b"/>
                            <a:pathLst>
                              <a:path w="4882" h="7">
                                <a:moveTo>
                                  <a:pt x="3654" y="7"/>
                                </a:moveTo>
                                <a:lnTo>
                                  <a:pt x="4882" y="7"/>
                                </a:lnTo>
                                <a:moveTo>
                                  <a:pt x="0" y="0"/>
                                </a:moveTo>
                                <a:lnTo>
                                  <a:pt x="4882" y="0"/>
                                </a:lnTo>
                              </a:path>
                            </a:pathLst>
                          </a:custGeom>
                          <a:noFill/>
                          <a:ln w="4443">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3" name="AutoShape 543"/>
                        <wps:cNvSpPr>
                          <a:spLocks/>
                        </wps:cNvSpPr>
                        <wps:spPr bwMode="auto">
                          <a:xfrm>
                            <a:off x="4384" y="1236"/>
                            <a:ext cx="4882" cy="208"/>
                          </a:xfrm>
                          <a:custGeom>
                            <a:avLst/>
                            <a:gdLst>
                              <a:gd name="T0" fmla="+- 0 4384 4384"/>
                              <a:gd name="T1" fmla="*/ T0 w 4882"/>
                              <a:gd name="T2" fmla="+- 0 1444 1236"/>
                              <a:gd name="T3" fmla="*/ 1444 h 208"/>
                              <a:gd name="T4" fmla="+- 0 9266 4384"/>
                              <a:gd name="T5" fmla="*/ T4 w 4882"/>
                              <a:gd name="T6" fmla="+- 0 1444 1236"/>
                              <a:gd name="T7" fmla="*/ 1444 h 208"/>
                              <a:gd name="T8" fmla="+- 0 4384 4384"/>
                              <a:gd name="T9" fmla="*/ T8 w 4882"/>
                              <a:gd name="T10" fmla="+- 0 1374 1236"/>
                              <a:gd name="T11" fmla="*/ 1374 h 208"/>
                              <a:gd name="T12" fmla="+- 0 9266 4384"/>
                              <a:gd name="T13" fmla="*/ T12 w 4882"/>
                              <a:gd name="T14" fmla="+- 0 1374 1236"/>
                              <a:gd name="T15" fmla="*/ 1374 h 208"/>
                              <a:gd name="T16" fmla="+- 0 4384 4384"/>
                              <a:gd name="T17" fmla="*/ T16 w 4882"/>
                              <a:gd name="T18" fmla="+- 0 1306 1236"/>
                              <a:gd name="T19" fmla="*/ 1306 h 208"/>
                              <a:gd name="T20" fmla="+- 0 9266 4384"/>
                              <a:gd name="T21" fmla="*/ T20 w 4882"/>
                              <a:gd name="T22" fmla="+- 0 1306 1236"/>
                              <a:gd name="T23" fmla="*/ 1306 h 208"/>
                              <a:gd name="T24" fmla="+- 0 4384 4384"/>
                              <a:gd name="T25" fmla="*/ T24 w 4882"/>
                              <a:gd name="T26" fmla="+- 0 1236 1236"/>
                              <a:gd name="T27" fmla="*/ 1236 h 208"/>
                              <a:gd name="T28" fmla="+- 0 9266 4384"/>
                              <a:gd name="T29" fmla="*/ T28 w 4882"/>
                              <a:gd name="T30" fmla="+- 0 1236 1236"/>
                              <a:gd name="T31" fmla="*/ 1236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882" h="208">
                                <a:moveTo>
                                  <a:pt x="0" y="208"/>
                                </a:moveTo>
                                <a:lnTo>
                                  <a:pt x="4882" y="208"/>
                                </a:lnTo>
                                <a:moveTo>
                                  <a:pt x="0" y="138"/>
                                </a:moveTo>
                                <a:lnTo>
                                  <a:pt x="4882" y="138"/>
                                </a:lnTo>
                                <a:moveTo>
                                  <a:pt x="0" y="70"/>
                                </a:moveTo>
                                <a:lnTo>
                                  <a:pt x="4882" y="70"/>
                                </a:lnTo>
                                <a:moveTo>
                                  <a:pt x="0" y="0"/>
                                </a:moveTo>
                                <a:lnTo>
                                  <a:pt x="4882"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4" name="AutoShape 542"/>
                        <wps:cNvSpPr>
                          <a:spLocks/>
                        </wps:cNvSpPr>
                        <wps:spPr bwMode="auto">
                          <a:xfrm>
                            <a:off x="4384" y="1510"/>
                            <a:ext cx="4882" cy="7"/>
                          </a:xfrm>
                          <a:custGeom>
                            <a:avLst/>
                            <a:gdLst>
                              <a:gd name="T0" fmla="+- 0 4384 4384"/>
                              <a:gd name="T1" fmla="*/ T0 w 4882"/>
                              <a:gd name="T2" fmla="+- 0 1517 1510"/>
                              <a:gd name="T3" fmla="*/ 1517 h 7"/>
                              <a:gd name="T4" fmla="+- 0 9266 4384"/>
                              <a:gd name="T5" fmla="*/ T4 w 4882"/>
                              <a:gd name="T6" fmla="+- 0 1517 1510"/>
                              <a:gd name="T7" fmla="*/ 1517 h 7"/>
                              <a:gd name="T8" fmla="+- 0 4384 4384"/>
                              <a:gd name="T9" fmla="*/ T8 w 4882"/>
                              <a:gd name="T10" fmla="+- 0 1510 1510"/>
                              <a:gd name="T11" fmla="*/ 1510 h 7"/>
                              <a:gd name="T12" fmla="+- 0 9266 4384"/>
                              <a:gd name="T13" fmla="*/ T12 w 4882"/>
                              <a:gd name="T14" fmla="+- 0 1510 1510"/>
                              <a:gd name="T15" fmla="*/ 1510 h 7"/>
                            </a:gdLst>
                            <a:ahLst/>
                            <a:cxnLst>
                              <a:cxn ang="0">
                                <a:pos x="T1" y="T3"/>
                              </a:cxn>
                              <a:cxn ang="0">
                                <a:pos x="T5" y="T7"/>
                              </a:cxn>
                              <a:cxn ang="0">
                                <a:pos x="T9" y="T11"/>
                              </a:cxn>
                              <a:cxn ang="0">
                                <a:pos x="T13" y="T15"/>
                              </a:cxn>
                            </a:cxnLst>
                            <a:rect l="0" t="0" r="r" b="b"/>
                            <a:pathLst>
                              <a:path w="4882" h="7">
                                <a:moveTo>
                                  <a:pt x="0" y="7"/>
                                </a:moveTo>
                                <a:lnTo>
                                  <a:pt x="4882" y="7"/>
                                </a:lnTo>
                                <a:moveTo>
                                  <a:pt x="0" y="0"/>
                                </a:moveTo>
                                <a:lnTo>
                                  <a:pt x="4882" y="0"/>
                                </a:lnTo>
                              </a:path>
                            </a:pathLst>
                          </a:custGeom>
                          <a:noFill/>
                          <a:ln w="4447">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5" name="AutoShape 541"/>
                        <wps:cNvSpPr>
                          <a:spLocks/>
                        </wps:cNvSpPr>
                        <wps:spPr bwMode="auto">
                          <a:xfrm>
                            <a:off x="2872" y="888"/>
                            <a:ext cx="6394" cy="208"/>
                          </a:xfrm>
                          <a:custGeom>
                            <a:avLst/>
                            <a:gdLst>
                              <a:gd name="T0" fmla="+- 0 2872 2872"/>
                              <a:gd name="T1" fmla="*/ T0 w 6394"/>
                              <a:gd name="T2" fmla="+- 0 1096 889"/>
                              <a:gd name="T3" fmla="*/ 1096 h 208"/>
                              <a:gd name="T4" fmla="+- 0 9266 2872"/>
                              <a:gd name="T5" fmla="*/ T4 w 6394"/>
                              <a:gd name="T6" fmla="+- 0 1096 889"/>
                              <a:gd name="T7" fmla="*/ 1096 h 208"/>
                              <a:gd name="T8" fmla="+- 0 2872 2872"/>
                              <a:gd name="T9" fmla="*/ T8 w 6394"/>
                              <a:gd name="T10" fmla="+- 0 1029 889"/>
                              <a:gd name="T11" fmla="*/ 1029 h 208"/>
                              <a:gd name="T12" fmla="+- 0 9266 2872"/>
                              <a:gd name="T13" fmla="*/ T12 w 6394"/>
                              <a:gd name="T14" fmla="+- 0 1029 889"/>
                              <a:gd name="T15" fmla="*/ 1029 h 208"/>
                              <a:gd name="T16" fmla="+- 0 2872 2872"/>
                              <a:gd name="T17" fmla="*/ T16 w 6394"/>
                              <a:gd name="T18" fmla="+- 0 959 889"/>
                              <a:gd name="T19" fmla="*/ 959 h 208"/>
                              <a:gd name="T20" fmla="+- 0 9266 2872"/>
                              <a:gd name="T21" fmla="*/ T20 w 6394"/>
                              <a:gd name="T22" fmla="+- 0 959 889"/>
                              <a:gd name="T23" fmla="*/ 959 h 208"/>
                              <a:gd name="T24" fmla="+- 0 2872 2872"/>
                              <a:gd name="T25" fmla="*/ T24 w 6394"/>
                              <a:gd name="T26" fmla="+- 0 889 889"/>
                              <a:gd name="T27" fmla="*/ 889 h 208"/>
                              <a:gd name="T28" fmla="+- 0 9266 2872"/>
                              <a:gd name="T29" fmla="*/ T28 w 6394"/>
                              <a:gd name="T30" fmla="+- 0 889 889"/>
                              <a:gd name="T31" fmla="*/ 889 h 20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394" h="208">
                                <a:moveTo>
                                  <a:pt x="0" y="207"/>
                                </a:moveTo>
                                <a:lnTo>
                                  <a:pt x="6394" y="207"/>
                                </a:lnTo>
                                <a:moveTo>
                                  <a:pt x="0" y="140"/>
                                </a:moveTo>
                                <a:lnTo>
                                  <a:pt x="6394" y="140"/>
                                </a:lnTo>
                                <a:moveTo>
                                  <a:pt x="0" y="70"/>
                                </a:moveTo>
                                <a:lnTo>
                                  <a:pt x="6394" y="70"/>
                                </a:lnTo>
                                <a:moveTo>
                                  <a:pt x="0" y="0"/>
                                </a:moveTo>
                                <a:lnTo>
                                  <a:pt x="639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6" name="AutoShape 540"/>
                        <wps:cNvSpPr>
                          <a:spLocks/>
                        </wps:cNvSpPr>
                        <wps:spPr bwMode="auto">
                          <a:xfrm>
                            <a:off x="2872" y="1162"/>
                            <a:ext cx="6394" cy="7"/>
                          </a:xfrm>
                          <a:custGeom>
                            <a:avLst/>
                            <a:gdLst>
                              <a:gd name="T0" fmla="+- 0 2872 2872"/>
                              <a:gd name="T1" fmla="*/ T0 w 6394"/>
                              <a:gd name="T2" fmla="+- 0 1170 1163"/>
                              <a:gd name="T3" fmla="*/ 1170 h 7"/>
                              <a:gd name="T4" fmla="+- 0 9266 2872"/>
                              <a:gd name="T5" fmla="*/ T4 w 6394"/>
                              <a:gd name="T6" fmla="+- 0 1170 1163"/>
                              <a:gd name="T7" fmla="*/ 1170 h 7"/>
                              <a:gd name="T8" fmla="+- 0 2872 2872"/>
                              <a:gd name="T9" fmla="*/ T8 w 6394"/>
                              <a:gd name="T10" fmla="+- 0 1163 1163"/>
                              <a:gd name="T11" fmla="*/ 1163 h 7"/>
                              <a:gd name="T12" fmla="+- 0 9266 2872"/>
                              <a:gd name="T13" fmla="*/ T12 w 6394"/>
                              <a:gd name="T14" fmla="+- 0 1163 1163"/>
                              <a:gd name="T15" fmla="*/ 1163 h 7"/>
                            </a:gdLst>
                            <a:ahLst/>
                            <a:cxnLst>
                              <a:cxn ang="0">
                                <a:pos x="T1" y="T3"/>
                              </a:cxn>
                              <a:cxn ang="0">
                                <a:pos x="T5" y="T7"/>
                              </a:cxn>
                              <a:cxn ang="0">
                                <a:pos x="T9" y="T11"/>
                              </a:cxn>
                              <a:cxn ang="0">
                                <a:pos x="T13" y="T15"/>
                              </a:cxn>
                            </a:cxnLst>
                            <a:rect l="0" t="0" r="r" b="b"/>
                            <a:pathLst>
                              <a:path w="6394" h="7">
                                <a:moveTo>
                                  <a:pt x="0" y="7"/>
                                </a:moveTo>
                                <a:lnTo>
                                  <a:pt x="6394" y="7"/>
                                </a:lnTo>
                                <a:moveTo>
                                  <a:pt x="0" y="0"/>
                                </a:moveTo>
                                <a:lnTo>
                                  <a:pt x="6394" y="0"/>
                                </a:lnTo>
                              </a:path>
                            </a:pathLst>
                          </a:custGeom>
                          <a:noFill/>
                          <a:ln w="4447">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 name="Line 539"/>
                        <wps:cNvCnPr>
                          <a:cxnSpLocks/>
                        </wps:cNvCnPr>
                        <wps:spPr bwMode="auto">
                          <a:xfrm>
                            <a:off x="2872" y="819"/>
                            <a:ext cx="639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58" name="AutoShape 538"/>
                        <wps:cNvSpPr>
                          <a:spLocks/>
                        </wps:cNvSpPr>
                        <wps:spPr bwMode="auto">
                          <a:xfrm>
                            <a:off x="3329" y="818"/>
                            <a:ext cx="5479" cy="1529"/>
                          </a:xfrm>
                          <a:custGeom>
                            <a:avLst/>
                            <a:gdLst>
                              <a:gd name="T0" fmla="+- 0 3330 3330"/>
                              <a:gd name="T1" fmla="*/ T0 w 5479"/>
                              <a:gd name="T2" fmla="+- 0 819 819"/>
                              <a:gd name="T3" fmla="*/ 819 h 1529"/>
                              <a:gd name="T4" fmla="+- 0 3330 3330"/>
                              <a:gd name="T5" fmla="*/ T4 w 5479"/>
                              <a:gd name="T6" fmla="+- 0 1514 819"/>
                              <a:gd name="T7" fmla="*/ 1514 h 1529"/>
                              <a:gd name="T8" fmla="+- 0 4242 3330"/>
                              <a:gd name="T9" fmla="*/ T8 w 5479"/>
                              <a:gd name="T10" fmla="+- 0 819 819"/>
                              <a:gd name="T11" fmla="*/ 819 h 1529"/>
                              <a:gd name="T12" fmla="+- 0 4242 3330"/>
                              <a:gd name="T13" fmla="*/ T12 w 5479"/>
                              <a:gd name="T14" fmla="+- 0 1166 819"/>
                              <a:gd name="T15" fmla="*/ 1166 h 1529"/>
                              <a:gd name="T16" fmla="+- 0 5157 3330"/>
                              <a:gd name="T17" fmla="*/ T16 w 5479"/>
                              <a:gd name="T18" fmla="+- 0 819 819"/>
                              <a:gd name="T19" fmla="*/ 819 h 1529"/>
                              <a:gd name="T20" fmla="+- 0 5157 3330"/>
                              <a:gd name="T21" fmla="*/ T20 w 5479"/>
                              <a:gd name="T22" fmla="+- 0 1862 819"/>
                              <a:gd name="T23" fmla="*/ 1862 h 1529"/>
                              <a:gd name="T24" fmla="+- 0 6069 3330"/>
                              <a:gd name="T25" fmla="*/ T24 w 5479"/>
                              <a:gd name="T26" fmla="+- 0 819 819"/>
                              <a:gd name="T27" fmla="*/ 819 h 1529"/>
                              <a:gd name="T28" fmla="+- 0 6069 3330"/>
                              <a:gd name="T29" fmla="*/ T28 w 5479"/>
                              <a:gd name="T30" fmla="+- 0 2207 819"/>
                              <a:gd name="T31" fmla="*/ 2207 h 1529"/>
                              <a:gd name="T32" fmla="+- 0 6981 3330"/>
                              <a:gd name="T33" fmla="*/ T32 w 5479"/>
                              <a:gd name="T34" fmla="+- 0 819 819"/>
                              <a:gd name="T35" fmla="*/ 819 h 1529"/>
                              <a:gd name="T36" fmla="+- 0 6981 3330"/>
                              <a:gd name="T37" fmla="*/ T36 w 5479"/>
                              <a:gd name="T38" fmla="+- 0 1862 819"/>
                              <a:gd name="T39" fmla="*/ 1862 h 1529"/>
                              <a:gd name="T40" fmla="+- 0 7896 3330"/>
                              <a:gd name="T41" fmla="*/ T40 w 5479"/>
                              <a:gd name="T42" fmla="+- 0 819 819"/>
                              <a:gd name="T43" fmla="*/ 819 h 1529"/>
                              <a:gd name="T44" fmla="+- 0 7896 3330"/>
                              <a:gd name="T45" fmla="*/ T44 w 5479"/>
                              <a:gd name="T46" fmla="+- 0 1862 819"/>
                              <a:gd name="T47" fmla="*/ 1862 h 1529"/>
                              <a:gd name="T48" fmla="+- 0 8808 3330"/>
                              <a:gd name="T49" fmla="*/ T48 w 5479"/>
                              <a:gd name="T50" fmla="+- 0 819 819"/>
                              <a:gd name="T51" fmla="*/ 819 h 1529"/>
                              <a:gd name="T52" fmla="+- 0 8808 3330"/>
                              <a:gd name="T53" fmla="*/ T52 w 5479"/>
                              <a:gd name="T54" fmla="+- 0 2347 819"/>
                              <a:gd name="T55" fmla="*/ 2347 h 1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479" h="1529">
                                <a:moveTo>
                                  <a:pt x="0" y="0"/>
                                </a:moveTo>
                                <a:lnTo>
                                  <a:pt x="0" y="695"/>
                                </a:lnTo>
                                <a:moveTo>
                                  <a:pt x="912" y="0"/>
                                </a:moveTo>
                                <a:lnTo>
                                  <a:pt x="912" y="347"/>
                                </a:lnTo>
                                <a:moveTo>
                                  <a:pt x="1827" y="0"/>
                                </a:moveTo>
                                <a:lnTo>
                                  <a:pt x="1827" y="1043"/>
                                </a:lnTo>
                                <a:moveTo>
                                  <a:pt x="2739" y="0"/>
                                </a:moveTo>
                                <a:lnTo>
                                  <a:pt x="2739" y="1388"/>
                                </a:lnTo>
                                <a:moveTo>
                                  <a:pt x="3651" y="0"/>
                                </a:moveTo>
                                <a:lnTo>
                                  <a:pt x="3651" y="1043"/>
                                </a:lnTo>
                                <a:moveTo>
                                  <a:pt x="4566" y="0"/>
                                </a:moveTo>
                                <a:lnTo>
                                  <a:pt x="4566" y="1043"/>
                                </a:lnTo>
                                <a:moveTo>
                                  <a:pt x="5478" y="0"/>
                                </a:moveTo>
                                <a:lnTo>
                                  <a:pt x="5478" y="1528"/>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 name="AutoShape 537"/>
                        <wps:cNvSpPr>
                          <a:spLocks/>
                        </wps:cNvSpPr>
                        <wps:spPr bwMode="auto">
                          <a:xfrm>
                            <a:off x="2872" y="818"/>
                            <a:ext cx="6394" cy="2084"/>
                          </a:xfrm>
                          <a:custGeom>
                            <a:avLst/>
                            <a:gdLst>
                              <a:gd name="T0" fmla="+- 0 2872 2872"/>
                              <a:gd name="T1" fmla="*/ T0 w 6394"/>
                              <a:gd name="T2" fmla="+- 0 819 819"/>
                              <a:gd name="T3" fmla="*/ 819 h 2084"/>
                              <a:gd name="T4" fmla="+- 0 2872 2872"/>
                              <a:gd name="T5" fmla="*/ T4 w 6394"/>
                              <a:gd name="T6" fmla="+- 0 2902 819"/>
                              <a:gd name="T7" fmla="*/ 2902 h 2084"/>
                              <a:gd name="T8" fmla="+- 0 3785 2872"/>
                              <a:gd name="T9" fmla="*/ T8 w 6394"/>
                              <a:gd name="T10" fmla="+- 0 819 819"/>
                              <a:gd name="T11" fmla="*/ 819 h 2084"/>
                              <a:gd name="T12" fmla="+- 0 3785 2872"/>
                              <a:gd name="T13" fmla="*/ T12 w 6394"/>
                              <a:gd name="T14" fmla="+- 0 2902 819"/>
                              <a:gd name="T15" fmla="*/ 2902 h 2084"/>
                              <a:gd name="T16" fmla="+- 0 4699 2872"/>
                              <a:gd name="T17" fmla="*/ T16 w 6394"/>
                              <a:gd name="T18" fmla="+- 0 819 819"/>
                              <a:gd name="T19" fmla="*/ 819 h 2084"/>
                              <a:gd name="T20" fmla="+- 0 4699 2872"/>
                              <a:gd name="T21" fmla="*/ T20 w 6394"/>
                              <a:gd name="T22" fmla="+- 0 2902 819"/>
                              <a:gd name="T23" fmla="*/ 2902 h 2084"/>
                              <a:gd name="T24" fmla="+- 0 5612 2872"/>
                              <a:gd name="T25" fmla="*/ T24 w 6394"/>
                              <a:gd name="T26" fmla="+- 0 819 819"/>
                              <a:gd name="T27" fmla="*/ 819 h 2084"/>
                              <a:gd name="T28" fmla="+- 0 5612 2872"/>
                              <a:gd name="T29" fmla="*/ T28 w 6394"/>
                              <a:gd name="T30" fmla="+- 0 2902 819"/>
                              <a:gd name="T31" fmla="*/ 2902 h 2084"/>
                              <a:gd name="T32" fmla="+- 0 6526 2872"/>
                              <a:gd name="T33" fmla="*/ T32 w 6394"/>
                              <a:gd name="T34" fmla="+- 0 819 819"/>
                              <a:gd name="T35" fmla="*/ 819 h 2084"/>
                              <a:gd name="T36" fmla="+- 0 6526 2872"/>
                              <a:gd name="T37" fmla="*/ T36 w 6394"/>
                              <a:gd name="T38" fmla="+- 0 2902 819"/>
                              <a:gd name="T39" fmla="*/ 2902 h 2084"/>
                              <a:gd name="T40" fmla="+- 0 7439 2872"/>
                              <a:gd name="T41" fmla="*/ T40 w 6394"/>
                              <a:gd name="T42" fmla="+- 0 819 819"/>
                              <a:gd name="T43" fmla="*/ 819 h 2084"/>
                              <a:gd name="T44" fmla="+- 0 7439 2872"/>
                              <a:gd name="T45" fmla="*/ T44 w 6394"/>
                              <a:gd name="T46" fmla="+- 0 2902 819"/>
                              <a:gd name="T47" fmla="*/ 2902 h 2084"/>
                              <a:gd name="T48" fmla="+- 0 8351 2872"/>
                              <a:gd name="T49" fmla="*/ T48 w 6394"/>
                              <a:gd name="T50" fmla="+- 0 819 819"/>
                              <a:gd name="T51" fmla="*/ 819 h 2084"/>
                              <a:gd name="T52" fmla="+- 0 8351 2872"/>
                              <a:gd name="T53" fmla="*/ T52 w 6394"/>
                              <a:gd name="T54" fmla="+- 0 2902 819"/>
                              <a:gd name="T55" fmla="*/ 2902 h 2084"/>
                              <a:gd name="T56" fmla="+- 0 9266 2872"/>
                              <a:gd name="T57" fmla="*/ T56 w 6394"/>
                              <a:gd name="T58" fmla="+- 0 819 819"/>
                              <a:gd name="T59" fmla="*/ 819 h 2084"/>
                              <a:gd name="T60" fmla="+- 0 9266 2872"/>
                              <a:gd name="T61" fmla="*/ T60 w 6394"/>
                              <a:gd name="T62" fmla="+- 0 2902 819"/>
                              <a:gd name="T63" fmla="*/ 2902 h 20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6394" h="2084">
                                <a:moveTo>
                                  <a:pt x="0" y="0"/>
                                </a:moveTo>
                                <a:lnTo>
                                  <a:pt x="0" y="2083"/>
                                </a:lnTo>
                                <a:moveTo>
                                  <a:pt x="913" y="0"/>
                                </a:moveTo>
                                <a:lnTo>
                                  <a:pt x="913" y="2083"/>
                                </a:lnTo>
                                <a:moveTo>
                                  <a:pt x="1827" y="0"/>
                                </a:moveTo>
                                <a:lnTo>
                                  <a:pt x="1827" y="2083"/>
                                </a:lnTo>
                                <a:moveTo>
                                  <a:pt x="2740" y="0"/>
                                </a:moveTo>
                                <a:lnTo>
                                  <a:pt x="2740" y="2083"/>
                                </a:lnTo>
                                <a:moveTo>
                                  <a:pt x="3654" y="0"/>
                                </a:moveTo>
                                <a:lnTo>
                                  <a:pt x="3654" y="2083"/>
                                </a:lnTo>
                                <a:moveTo>
                                  <a:pt x="4567" y="0"/>
                                </a:moveTo>
                                <a:lnTo>
                                  <a:pt x="4567" y="2083"/>
                                </a:lnTo>
                                <a:moveTo>
                                  <a:pt x="5479" y="0"/>
                                </a:moveTo>
                                <a:lnTo>
                                  <a:pt x="5479" y="2083"/>
                                </a:lnTo>
                                <a:moveTo>
                                  <a:pt x="6394" y="0"/>
                                </a:moveTo>
                                <a:lnTo>
                                  <a:pt x="6394" y="2083"/>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 name="Rectangle 536"/>
                        <wps:cNvSpPr>
                          <a:spLocks/>
                        </wps:cNvSpPr>
                        <wps:spPr bwMode="auto">
                          <a:xfrm>
                            <a:off x="3185" y="1513"/>
                            <a:ext cx="287" cy="1389"/>
                          </a:xfrm>
                          <a:prstGeom prst="rect">
                            <a:avLst/>
                          </a:prstGeom>
                          <a:solidFill>
                            <a:srgbClr val="843C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1" name="AutoShape 535"/>
                        <wps:cNvSpPr>
                          <a:spLocks/>
                        </wps:cNvSpPr>
                        <wps:spPr bwMode="auto">
                          <a:xfrm>
                            <a:off x="4099" y="1166"/>
                            <a:ext cx="4851" cy="1736"/>
                          </a:xfrm>
                          <a:custGeom>
                            <a:avLst/>
                            <a:gdLst>
                              <a:gd name="T0" fmla="+- 0 4384 4100"/>
                              <a:gd name="T1" fmla="*/ T0 w 4851"/>
                              <a:gd name="T2" fmla="+- 0 1166 1166"/>
                              <a:gd name="T3" fmla="*/ 1166 h 1736"/>
                              <a:gd name="T4" fmla="+- 0 4100 4100"/>
                              <a:gd name="T5" fmla="*/ T4 w 4851"/>
                              <a:gd name="T6" fmla="+- 0 1166 1166"/>
                              <a:gd name="T7" fmla="*/ 1166 h 1736"/>
                              <a:gd name="T8" fmla="+- 0 4100 4100"/>
                              <a:gd name="T9" fmla="*/ T8 w 4851"/>
                              <a:gd name="T10" fmla="+- 0 2902 1166"/>
                              <a:gd name="T11" fmla="*/ 2902 h 1736"/>
                              <a:gd name="T12" fmla="+- 0 4384 4100"/>
                              <a:gd name="T13" fmla="*/ T12 w 4851"/>
                              <a:gd name="T14" fmla="+- 0 2902 1166"/>
                              <a:gd name="T15" fmla="*/ 2902 h 1736"/>
                              <a:gd name="T16" fmla="+- 0 4384 4100"/>
                              <a:gd name="T17" fmla="*/ T16 w 4851"/>
                              <a:gd name="T18" fmla="+- 0 1166 1166"/>
                              <a:gd name="T19" fmla="*/ 1166 h 1736"/>
                              <a:gd name="T20" fmla="+- 0 5299 4100"/>
                              <a:gd name="T21" fmla="*/ T20 w 4851"/>
                              <a:gd name="T22" fmla="+- 0 1862 1166"/>
                              <a:gd name="T23" fmla="*/ 1862 h 1736"/>
                              <a:gd name="T24" fmla="+- 0 5012 4100"/>
                              <a:gd name="T25" fmla="*/ T24 w 4851"/>
                              <a:gd name="T26" fmla="+- 0 1862 1166"/>
                              <a:gd name="T27" fmla="*/ 1862 h 1736"/>
                              <a:gd name="T28" fmla="+- 0 5012 4100"/>
                              <a:gd name="T29" fmla="*/ T28 w 4851"/>
                              <a:gd name="T30" fmla="+- 0 2902 1166"/>
                              <a:gd name="T31" fmla="*/ 2902 h 1736"/>
                              <a:gd name="T32" fmla="+- 0 5299 4100"/>
                              <a:gd name="T33" fmla="*/ T32 w 4851"/>
                              <a:gd name="T34" fmla="+- 0 2902 1166"/>
                              <a:gd name="T35" fmla="*/ 2902 h 1736"/>
                              <a:gd name="T36" fmla="+- 0 5299 4100"/>
                              <a:gd name="T37" fmla="*/ T36 w 4851"/>
                              <a:gd name="T38" fmla="+- 0 1862 1166"/>
                              <a:gd name="T39" fmla="*/ 1862 h 1736"/>
                              <a:gd name="T40" fmla="+- 0 6211 4100"/>
                              <a:gd name="T41" fmla="*/ T40 w 4851"/>
                              <a:gd name="T42" fmla="+- 0 2207 1166"/>
                              <a:gd name="T43" fmla="*/ 2207 h 1736"/>
                              <a:gd name="T44" fmla="+- 0 5927 4100"/>
                              <a:gd name="T45" fmla="*/ T44 w 4851"/>
                              <a:gd name="T46" fmla="+- 0 2207 1166"/>
                              <a:gd name="T47" fmla="*/ 2207 h 1736"/>
                              <a:gd name="T48" fmla="+- 0 5927 4100"/>
                              <a:gd name="T49" fmla="*/ T48 w 4851"/>
                              <a:gd name="T50" fmla="+- 0 2902 1166"/>
                              <a:gd name="T51" fmla="*/ 2902 h 1736"/>
                              <a:gd name="T52" fmla="+- 0 6211 4100"/>
                              <a:gd name="T53" fmla="*/ T52 w 4851"/>
                              <a:gd name="T54" fmla="+- 0 2902 1166"/>
                              <a:gd name="T55" fmla="*/ 2902 h 1736"/>
                              <a:gd name="T56" fmla="+- 0 6211 4100"/>
                              <a:gd name="T57" fmla="*/ T56 w 4851"/>
                              <a:gd name="T58" fmla="+- 0 2207 1166"/>
                              <a:gd name="T59" fmla="*/ 2207 h 1736"/>
                              <a:gd name="T60" fmla="+- 0 7126 4100"/>
                              <a:gd name="T61" fmla="*/ T60 w 4851"/>
                              <a:gd name="T62" fmla="+- 0 1862 1166"/>
                              <a:gd name="T63" fmla="*/ 1862 h 1736"/>
                              <a:gd name="T64" fmla="+- 0 6839 4100"/>
                              <a:gd name="T65" fmla="*/ T64 w 4851"/>
                              <a:gd name="T66" fmla="+- 0 1862 1166"/>
                              <a:gd name="T67" fmla="*/ 1862 h 1736"/>
                              <a:gd name="T68" fmla="+- 0 6839 4100"/>
                              <a:gd name="T69" fmla="*/ T68 w 4851"/>
                              <a:gd name="T70" fmla="+- 0 2902 1166"/>
                              <a:gd name="T71" fmla="*/ 2902 h 1736"/>
                              <a:gd name="T72" fmla="+- 0 7126 4100"/>
                              <a:gd name="T73" fmla="*/ T72 w 4851"/>
                              <a:gd name="T74" fmla="+- 0 2902 1166"/>
                              <a:gd name="T75" fmla="*/ 2902 h 1736"/>
                              <a:gd name="T76" fmla="+- 0 7126 4100"/>
                              <a:gd name="T77" fmla="*/ T76 w 4851"/>
                              <a:gd name="T78" fmla="+- 0 1862 1166"/>
                              <a:gd name="T79" fmla="*/ 1862 h 1736"/>
                              <a:gd name="T80" fmla="+- 0 8038 4100"/>
                              <a:gd name="T81" fmla="*/ T80 w 4851"/>
                              <a:gd name="T82" fmla="+- 0 1862 1166"/>
                              <a:gd name="T83" fmla="*/ 1862 h 1736"/>
                              <a:gd name="T84" fmla="+- 0 7751 4100"/>
                              <a:gd name="T85" fmla="*/ T84 w 4851"/>
                              <a:gd name="T86" fmla="+- 0 1862 1166"/>
                              <a:gd name="T87" fmla="*/ 1862 h 1736"/>
                              <a:gd name="T88" fmla="+- 0 7751 4100"/>
                              <a:gd name="T89" fmla="*/ T88 w 4851"/>
                              <a:gd name="T90" fmla="+- 0 2902 1166"/>
                              <a:gd name="T91" fmla="*/ 2902 h 1736"/>
                              <a:gd name="T92" fmla="+- 0 8038 4100"/>
                              <a:gd name="T93" fmla="*/ T92 w 4851"/>
                              <a:gd name="T94" fmla="+- 0 2902 1166"/>
                              <a:gd name="T95" fmla="*/ 2902 h 1736"/>
                              <a:gd name="T96" fmla="+- 0 8038 4100"/>
                              <a:gd name="T97" fmla="*/ T96 w 4851"/>
                              <a:gd name="T98" fmla="+- 0 1862 1166"/>
                              <a:gd name="T99" fmla="*/ 1862 h 1736"/>
                              <a:gd name="T100" fmla="+- 0 8951 4100"/>
                              <a:gd name="T101" fmla="*/ T100 w 4851"/>
                              <a:gd name="T102" fmla="+- 0 2347 1166"/>
                              <a:gd name="T103" fmla="*/ 2347 h 1736"/>
                              <a:gd name="T104" fmla="+- 0 8666 4100"/>
                              <a:gd name="T105" fmla="*/ T104 w 4851"/>
                              <a:gd name="T106" fmla="+- 0 2347 1166"/>
                              <a:gd name="T107" fmla="*/ 2347 h 1736"/>
                              <a:gd name="T108" fmla="+- 0 8666 4100"/>
                              <a:gd name="T109" fmla="*/ T108 w 4851"/>
                              <a:gd name="T110" fmla="+- 0 2902 1166"/>
                              <a:gd name="T111" fmla="*/ 2902 h 1736"/>
                              <a:gd name="T112" fmla="+- 0 8951 4100"/>
                              <a:gd name="T113" fmla="*/ T112 w 4851"/>
                              <a:gd name="T114" fmla="+- 0 2902 1166"/>
                              <a:gd name="T115" fmla="*/ 2902 h 1736"/>
                              <a:gd name="T116" fmla="+- 0 8951 4100"/>
                              <a:gd name="T117" fmla="*/ T116 w 4851"/>
                              <a:gd name="T118" fmla="+- 0 2347 1166"/>
                              <a:gd name="T119" fmla="*/ 2347 h 17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851" h="1736">
                                <a:moveTo>
                                  <a:pt x="284" y="0"/>
                                </a:moveTo>
                                <a:lnTo>
                                  <a:pt x="0" y="0"/>
                                </a:lnTo>
                                <a:lnTo>
                                  <a:pt x="0" y="1736"/>
                                </a:lnTo>
                                <a:lnTo>
                                  <a:pt x="284" y="1736"/>
                                </a:lnTo>
                                <a:lnTo>
                                  <a:pt x="284" y="0"/>
                                </a:lnTo>
                                <a:close/>
                                <a:moveTo>
                                  <a:pt x="1199" y="696"/>
                                </a:moveTo>
                                <a:lnTo>
                                  <a:pt x="912" y="696"/>
                                </a:lnTo>
                                <a:lnTo>
                                  <a:pt x="912" y="1736"/>
                                </a:lnTo>
                                <a:lnTo>
                                  <a:pt x="1199" y="1736"/>
                                </a:lnTo>
                                <a:lnTo>
                                  <a:pt x="1199" y="696"/>
                                </a:lnTo>
                                <a:close/>
                                <a:moveTo>
                                  <a:pt x="2111" y="1041"/>
                                </a:moveTo>
                                <a:lnTo>
                                  <a:pt x="1827" y="1041"/>
                                </a:lnTo>
                                <a:lnTo>
                                  <a:pt x="1827" y="1736"/>
                                </a:lnTo>
                                <a:lnTo>
                                  <a:pt x="2111" y="1736"/>
                                </a:lnTo>
                                <a:lnTo>
                                  <a:pt x="2111" y="1041"/>
                                </a:lnTo>
                                <a:close/>
                                <a:moveTo>
                                  <a:pt x="3026" y="696"/>
                                </a:moveTo>
                                <a:lnTo>
                                  <a:pt x="2739" y="696"/>
                                </a:lnTo>
                                <a:lnTo>
                                  <a:pt x="2739" y="1736"/>
                                </a:lnTo>
                                <a:lnTo>
                                  <a:pt x="3026" y="1736"/>
                                </a:lnTo>
                                <a:lnTo>
                                  <a:pt x="3026" y="696"/>
                                </a:lnTo>
                                <a:close/>
                                <a:moveTo>
                                  <a:pt x="3938" y="696"/>
                                </a:moveTo>
                                <a:lnTo>
                                  <a:pt x="3651" y="696"/>
                                </a:lnTo>
                                <a:lnTo>
                                  <a:pt x="3651" y="1736"/>
                                </a:lnTo>
                                <a:lnTo>
                                  <a:pt x="3938" y="1736"/>
                                </a:lnTo>
                                <a:lnTo>
                                  <a:pt x="3938" y="696"/>
                                </a:lnTo>
                                <a:close/>
                                <a:moveTo>
                                  <a:pt x="4851" y="1181"/>
                                </a:moveTo>
                                <a:lnTo>
                                  <a:pt x="4566" y="1181"/>
                                </a:lnTo>
                                <a:lnTo>
                                  <a:pt x="4566" y="1736"/>
                                </a:lnTo>
                                <a:lnTo>
                                  <a:pt x="4851" y="1736"/>
                                </a:lnTo>
                                <a:lnTo>
                                  <a:pt x="4851" y="1181"/>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2" name="Line 534"/>
                        <wps:cNvCnPr>
                          <a:cxnSpLocks/>
                        </wps:cNvCnPr>
                        <wps:spPr bwMode="auto">
                          <a:xfrm>
                            <a:off x="2872" y="2902"/>
                            <a:ext cx="639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63" name="Rectangle 533"/>
                        <wps:cNvSpPr>
                          <a:spLocks/>
                        </wps:cNvSpPr>
                        <wps:spPr bwMode="auto">
                          <a:xfrm>
                            <a:off x="2405" y="181"/>
                            <a:ext cx="7073" cy="3171"/>
                          </a:xfrm>
                          <a:prstGeom prst="rect">
                            <a:avLst/>
                          </a:prstGeom>
                          <a:noFill/>
                          <a:ln w="8890">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 name="Text Box 532"/>
                        <wps:cNvSpPr txBox="1">
                          <a:spLocks/>
                        </wps:cNvSpPr>
                        <wps:spPr bwMode="auto">
                          <a:xfrm>
                            <a:off x="3443" y="366"/>
                            <a:ext cx="5018" cy="2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539CB" w14:textId="77777777" w:rsidR="000B498F" w:rsidRDefault="000B498F" w:rsidP="000B498F">
                              <w:pPr>
                                <w:spacing w:line="205" w:lineRule="exact"/>
                                <w:rPr>
                                  <w:rFonts w:ascii="Carlito" w:hAnsi="Carlito"/>
                                  <w:i/>
                                  <w:sz w:val="20"/>
                                </w:rPr>
                              </w:pPr>
                              <w:r>
                                <w:rPr>
                                  <w:rFonts w:ascii="Carlito" w:hAnsi="Carlito"/>
                                  <w:b/>
                                  <w:color w:val="0D0D0D"/>
                                  <w:sz w:val="20"/>
                                </w:rPr>
                                <w:t>e.1.</w:t>
                              </w:r>
                              <w:r>
                                <w:rPr>
                                  <w:rFonts w:ascii="Carlito" w:hAnsi="Carlito"/>
                                  <w:b/>
                                  <w:color w:val="0D0D0D"/>
                                  <w:spacing w:val="-21"/>
                                  <w:sz w:val="20"/>
                                </w:rPr>
                                <w:t xml:space="preserve"> </w:t>
                              </w:r>
                              <w:r>
                                <w:rPr>
                                  <w:color w:val="0D0D0D"/>
                                  <w:sz w:val="20"/>
                                </w:rPr>
                                <w:t>Norma</w:t>
                              </w:r>
                              <w:r>
                                <w:rPr>
                                  <w:color w:val="0D0D0D"/>
                                  <w:spacing w:val="-32"/>
                                  <w:sz w:val="20"/>
                                </w:rPr>
                                <w:t xml:space="preserve"> </w:t>
                              </w:r>
                              <w:r>
                                <w:rPr>
                                  <w:color w:val="0D0D0D"/>
                                  <w:sz w:val="20"/>
                                </w:rPr>
                                <w:t>Calidad</w:t>
                              </w:r>
                              <w:r>
                                <w:rPr>
                                  <w:color w:val="0D0D0D"/>
                                  <w:spacing w:val="-31"/>
                                  <w:sz w:val="20"/>
                                </w:rPr>
                                <w:t xml:space="preserve"> </w:t>
                              </w:r>
                              <w:r>
                                <w:rPr>
                                  <w:color w:val="0D0D0D"/>
                                  <w:sz w:val="20"/>
                                </w:rPr>
                                <w:t>Primaria</w:t>
                              </w:r>
                              <w:r>
                                <w:rPr>
                                  <w:color w:val="0D0D0D"/>
                                  <w:spacing w:val="-31"/>
                                  <w:sz w:val="20"/>
                                </w:rPr>
                                <w:t xml:space="preserve"> </w:t>
                              </w:r>
                              <w:r>
                                <w:rPr>
                                  <w:color w:val="0D0D0D"/>
                                  <w:sz w:val="20"/>
                                </w:rPr>
                                <w:t>del</w:t>
                              </w:r>
                              <w:r>
                                <w:rPr>
                                  <w:color w:val="0D0D0D"/>
                                  <w:spacing w:val="-30"/>
                                  <w:sz w:val="20"/>
                                </w:rPr>
                                <w:t xml:space="preserve"> </w:t>
                              </w:r>
                              <w:r>
                                <w:rPr>
                                  <w:color w:val="0D0D0D"/>
                                  <w:sz w:val="20"/>
                                </w:rPr>
                                <w:t>aire</w:t>
                              </w:r>
                              <w:r>
                                <w:rPr>
                                  <w:color w:val="0D0D0D"/>
                                  <w:spacing w:val="-31"/>
                                  <w:sz w:val="20"/>
                                </w:rPr>
                                <w:t xml:space="preserve"> </w:t>
                              </w:r>
                              <w:r>
                                <w:rPr>
                                  <w:color w:val="0D0D0D"/>
                                  <w:sz w:val="20"/>
                                </w:rPr>
                                <w:t>MP2.5</w:t>
                              </w:r>
                              <w:r>
                                <w:rPr>
                                  <w:color w:val="0D0D0D"/>
                                  <w:spacing w:val="-29"/>
                                  <w:sz w:val="20"/>
                                </w:rPr>
                                <w:t xml:space="preserve"> </w:t>
                              </w:r>
                              <w:r>
                                <w:rPr>
                                  <w:rFonts w:ascii="Carlito" w:hAnsi="Carlito"/>
                                  <w:b/>
                                  <w:i/>
                                  <w:color w:val="0D0D0D"/>
                                  <w:sz w:val="20"/>
                                </w:rPr>
                                <w:t>Anual</w:t>
                              </w:r>
                              <w:r>
                                <w:rPr>
                                  <w:rFonts w:ascii="Carlito" w:hAnsi="Carlito"/>
                                  <w:b/>
                                  <w:i/>
                                  <w:color w:val="0D0D0D"/>
                                  <w:spacing w:val="-20"/>
                                  <w:sz w:val="20"/>
                                </w:rPr>
                                <w:t xml:space="preserve"> </w:t>
                              </w:r>
                              <w:r>
                                <w:rPr>
                                  <w:rFonts w:ascii="Carlito" w:hAnsi="Carlito"/>
                                  <w:i/>
                                  <w:color w:val="0D0D0D"/>
                                  <w:sz w:val="20"/>
                                </w:rPr>
                                <w:t>(μg/m3N)</w:t>
                              </w:r>
                            </w:p>
                          </w:txbxContent>
                        </wps:txbx>
                        <wps:bodyPr rot="0" vert="horz" wrap="square" lIns="0" tIns="0" rIns="0" bIns="0" anchor="t" anchorCtr="0" upright="1">
                          <a:noAutofit/>
                        </wps:bodyPr>
                      </wps:wsp>
                      <wps:wsp>
                        <wps:cNvPr id="565" name="Text Box 531"/>
                        <wps:cNvSpPr txBox="1">
                          <a:spLocks/>
                        </wps:cNvSpPr>
                        <wps:spPr bwMode="auto">
                          <a:xfrm>
                            <a:off x="2533" y="737"/>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7224C" w14:textId="77777777" w:rsidR="000B498F" w:rsidRDefault="000B498F" w:rsidP="000B498F">
                              <w:pPr>
                                <w:spacing w:line="167" w:lineRule="exact"/>
                                <w:rPr>
                                  <w:sz w:val="17"/>
                                </w:rPr>
                              </w:pPr>
                              <w:r>
                                <w:rPr>
                                  <w:color w:val="585858"/>
                                  <w:sz w:val="17"/>
                                </w:rPr>
                                <w:t>30</w:t>
                              </w:r>
                            </w:p>
                          </w:txbxContent>
                        </wps:txbx>
                        <wps:bodyPr rot="0" vert="horz" wrap="square" lIns="0" tIns="0" rIns="0" bIns="0" anchor="t" anchorCtr="0" upright="1">
                          <a:noAutofit/>
                        </wps:bodyPr>
                      </wps:wsp>
                      <wps:wsp>
                        <wps:cNvPr id="566" name="Text Box 530"/>
                        <wps:cNvSpPr txBox="1">
                          <a:spLocks/>
                        </wps:cNvSpPr>
                        <wps:spPr bwMode="auto">
                          <a:xfrm>
                            <a:off x="4154" y="900"/>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6B99B3" w14:textId="77777777" w:rsidR="000B498F" w:rsidRDefault="000B498F" w:rsidP="000B498F">
                              <w:pPr>
                                <w:spacing w:line="175" w:lineRule="exact"/>
                                <w:rPr>
                                  <w:rFonts w:ascii="Carlito"/>
                                  <w:b/>
                                  <w:sz w:val="17"/>
                                </w:rPr>
                              </w:pPr>
                              <w:r>
                                <w:rPr>
                                  <w:rFonts w:ascii="Carlito"/>
                                  <w:b/>
                                  <w:color w:val="404040"/>
                                  <w:w w:val="105"/>
                                  <w:sz w:val="17"/>
                                </w:rPr>
                                <w:t>25</w:t>
                              </w:r>
                            </w:p>
                          </w:txbxContent>
                        </wps:txbx>
                        <wps:bodyPr rot="0" vert="horz" wrap="square" lIns="0" tIns="0" rIns="0" bIns="0" anchor="t" anchorCtr="0" upright="1">
                          <a:noAutofit/>
                        </wps:bodyPr>
                      </wps:wsp>
                      <wps:wsp>
                        <wps:cNvPr id="567" name="Text Box 529"/>
                        <wps:cNvSpPr txBox="1">
                          <a:spLocks/>
                        </wps:cNvSpPr>
                        <wps:spPr bwMode="auto">
                          <a:xfrm>
                            <a:off x="2533" y="1084"/>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F42492" w14:textId="77777777" w:rsidR="000B498F" w:rsidRDefault="000B498F" w:rsidP="000B498F">
                              <w:pPr>
                                <w:spacing w:line="167" w:lineRule="exact"/>
                                <w:rPr>
                                  <w:sz w:val="17"/>
                                </w:rPr>
                              </w:pPr>
                              <w:r>
                                <w:rPr>
                                  <w:color w:val="585858"/>
                                  <w:sz w:val="17"/>
                                </w:rPr>
                                <w:t>25</w:t>
                              </w:r>
                            </w:p>
                          </w:txbxContent>
                        </wps:txbx>
                        <wps:bodyPr rot="0" vert="horz" wrap="square" lIns="0" tIns="0" rIns="0" bIns="0" anchor="t" anchorCtr="0" upright="1">
                          <a:noAutofit/>
                        </wps:bodyPr>
                      </wps:wsp>
                      <wps:wsp>
                        <wps:cNvPr id="568" name="Text Box 528"/>
                        <wps:cNvSpPr txBox="1">
                          <a:spLocks/>
                        </wps:cNvSpPr>
                        <wps:spPr bwMode="auto">
                          <a:xfrm>
                            <a:off x="3240" y="1247"/>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2BC5E4" w14:textId="77777777" w:rsidR="000B498F" w:rsidRDefault="000B498F" w:rsidP="000B498F">
                              <w:pPr>
                                <w:spacing w:line="175" w:lineRule="exact"/>
                                <w:rPr>
                                  <w:rFonts w:ascii="Carlito"/>
                                  <w:b/>
                                  <w:sz w:val="17"/>
                                </w:rPr>
                              </w:pPr>
                              <w:r>
                                <w:rPr>
                                  <w:rFonts w:ascii="Carlito"/>
                                  <w:b/>
                                  <w:color w:val="404040"/>
                                  <w:w w:val="105"/>
                                  <w:sz w:val="17"/>
                                </w:rPr>
                                <w:t>20</w:t>
                              </w:r>
                            </w:p>
                          </w:txbxContent>
                        </wps:txbx>
                        <wps:bodyPr rot="0" vert="horz" wrap="square" lIns="0" tIns="0" rIns="0" bIns="0" anchor="t" anchorCtr="0" upright="1">
                          <a:noAutofit/>
                        </wps:bodyPr>
                      </wps:wsp>
                      <wps:wsp>
                        <wps:cNvPr id="569" name="Text Box 527"/>
                        <wps:cNvSpPr txBox="1">
                          <a:spLocks/>
                        </wps:cNvSpPr>
                        <wps:spPr bwMode="auto">
                          <a:xfrm>
                            <a:off x="2533" y="1431"/>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536EEF" w14:textId="77777777" w:rsidR="000B498F" w:rsidRDefault="000B498F" w:rsidP="000B498F">
                              <w:pPr>
                                <w:spacing w:line="167" w:lineRule="exact"/>
                                <w:rPr>
                                  <w:sz w:val="17"/>
                                </w:rPr>
                              </w:pPr>
                              <w:r>
                                <w:rPr>
                                  <w:color w:val="585858"/>
                                  <w:sz w:val="17"/>
                                </w:rPr>
                                <w:t>20</w:t>
                              </w:r>
                            </w:p>
                          </w:txbxContent>
                        </wps:txbx>
                        <wps:bodyPr rot="0" vert="horz" wrap="square" lIns="0" tIns="0" rIns="0" bIns="0" anchor="t" anchorCtr="0" upright="1">
                          <a:noAutofit/>
                        </wps:bodyPr>
                      </wps:wsp>
                      <wps:wsp>
                        <wps:cNvPr id="570" name="Text Box 526"/>
                        <wps:cNvSpPr txBox="1">
                          <a:spLocks/>
                        </wps:cNvSpPr>
                        <wps:spPr bwMode="auto">
                          <a:xfrm>
                            <a:off x="5067" y="1593"/>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D375A7" w14:textId="77777777" w:rsidR="000B498F" w:rsidRDefault="000B498F" w:rsidP="000B498F">
                              <w:pPr>
                                <w:spacing w:line="175" w:lineRule="exact"/>
                                <w:rPr>
                                  <w:rFonts w:ascii="Carlito"/>
                                  <w:b/>
                                  <w:sz w:val="17"/>
                                </w:rPr>
                              </w:pPr>
                              <w:r>
                                <w:rPr>
                                  <w:rFonts w:ascii="Carlito"/>
                                  <w:b/>
                                  <w:color w:val="404040"/>
                                  <w:w w:val="105"/>
                                  <w:sz w:val="17"/>
                                </w:rPr>
                                <w:t>15</w:t>
                              </w:r>
                            </w:p>
                          </w:txbxContent>
                        </wps:txbx>
                        <wps:bodyPr rot="0" vert="horz" wrap="square" lIns="0" tIns="0" rIns="0" bIns="0" anchor="t" anchorCtr="0" upright="1">
                          <a:noAutofit/>
                        </wps:bodyPr>
                      </wps:wsp>
                      <wps:wsp>
                        <wps:cNvPr id="571" name="Text Box 525"/>
                        <wps:cNvSpPr txBox="1">
                          <a:spLocks/>
                        </wps:cNvSpPr>
                        <wps:spPr bwMode="auto">
                          <a:xfrm>
                            <a:off x="6894" y="1593"/>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5575AA" w14:textId="77777777" w:rsidR="000B498F" w:rsidRDefault="000B498F" w:rsidP="000B498F">
                              <w:pPr>
                                <w:spacing w:line="175" w:lineRule="exact"/>
                                <w:rPr>
                                  <w:rFonts w:ascii="Carlito"/>
                                  <w:b/>
                                  <w:sz w:val="17"/>
                                </w:rPr>
                              </w:pPr>
                              <w:r>
                                <w:rPr>
                                  <w:rFonts w:ascii="Carlito"/>
                                  <w:b/>
                                  <w:color w:val="404040"/>
                                  <w:w w:val="105"/>
                                  <w:sz w:val="17"/>
                                </w:rPr>
                                <w:t>15</w:t>
                              </w:r>
                            </w:p>
                          </w:txbxContent>
                        </wps:txbx>
                        <wps:bodyPr rot="0" vert="horz" wrap="square" lIns="0" tIns="0" rIns="0" bIns="0" anchor="t" anchorCtr="0" upright="1">
                          <a:noAutofit/>
                        </wps:bodyPr>
                      </wps:wsp>
                      <wps:wsp>
                        <wps:cNvPr id="572" name="Text Box 524"/>
                        <wps:cNvSpPr txBox="1">
                          <a:spLocks/>
                        </wps:cNvSpPr>
                        <wps:spPr bwMode="auto">
                          <a:xfrm>
                            <a:off x="7807" y="1593"/>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FC71C" w14:textId="77777777" w:rsidR="000B498F" w:rsidRDefault="000B498F" w:rsidP="000B498F">
                              <w:pPr>
                                <w:spacing w:line="175" w:lineRule="exact"/>
                                <w:rPr>
                                  <w:rFonts w:ascii="Carlito"/>
                                  <w:b/>
                                  <w:sz w:val="17"/>
                                </w:rPr>
                              </w:pPr>
                              <w:r>
                                <w:rPr>
                                  <w:rFonts w:ascii="Carlito"/>
                                  <w:b/>
                                  <w:color w:val="404040"/>
                                  <w:w w:val="105"/>
                                  <w:sz w:val="17"/>
                                </w:rPr>
                                <w:t>15</w:t>
                              </w:r>
                            </w:p>
                          </w:txbxContent>
                        </wps:txbx>
                        <wps:bodyPr rot="0" vert="horz" wrap="square" lIns="0" tIns="0" rIns="0" bIns="0" anchor="t" anchorCtr="0" upright="1">
                          <a:noAutofit/>
                        </wps:bodyPr>
                      </wps:wsp>
                      <wps:wsp>
                        <wps:cNvPr id="573" name="Text Box 523"/>
                        <wps:cNvSpPr txBox="1">
                          <a:spLocks/>
                        </wps:cNvSpPr>
                        <wps:spPr bwMode="auto">
                          <a:xfrm>
                            <a:off x="2533" y="1778"/>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65A88" w14:textId="77777777" w:rsidR="000B498F" w:rsidRDefault="000B498F" w:rsidP="000B498F">
                              <w:pPr>
                                <w:spacing w:line="167" w:lineRule="exact"/>
                                <w:rPr>
                                  <w:sz w:val="17"/>
                                </w:rPr>
                              </w:pPr>
                              <w:r>
                                <w:rPr>
                                  <w:color w:val="585858"/>
                                  <w:sz w:val="17"/>
                                </w:rPr>
                                <w:t>15</w:t>
                              </w:r>
                            </w:p>
                          </w:txbxContent>
                        </wps:txbx>
                        <wps:bodyPr rot="0" vert="horz" wrap="square" lIns="0" tIns="0" rIns="0" bIns="0" anchor="t" anchorCtr="0" upright="1">
                          <a:noAutofit/>
                        </wps:bodyPr>
                      </wps:wsp>
                      <wps:wsp>
                        <wps:cNvPr id="574" name="Text Box 522"/>
                        <wps:cNvSpPr txBox="1">
                          <a:spLocks/>
                        </wps:cNvSpPr>
                        <wps:spPr bwMode="auto">
                          <a:xfrm>
                            <a:off x="5980" y="1941"/>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5BF9AF" w14:textId="77777777" w:rsidR="000B498F" w:rsidRDefault="000B498F" w:rsidP="000B498F">
                              <w:pPr>
                                <w:spacing w:line="175" w:lineRule="exact"/>
                                <w:rPr>
                                  <w:rFonts w:ascii="Carlito"/>
                                  <w:b/>
                                  <w:sz w:val="17"/>
                                </w:rPr>
                              </w:pPr>
                              <w:r>
                                <w:rPr>
                                  <w:rFonts w:ascii="Carlito"/>
                                  <w:b/>
                                  <w:color w:val="404040"/>
                                  <w:w w:val="105"/>
                                  <w:sz w:val="17"/>
                                </w:rPr>
                                <w:t>10</w:t>
                              </w:r>
                            </w:p>
                          </w:txbxContent>
                        </wps:txbx>
                        <wps:bodyPr rot="0" vert="horz" wrap="square" lIns="0" tIns="0" rIns="0" bIns="0" anchor="t" anchorCtr="0" upright="1">
                          <a:noAutofit/>
                        </wps:bodyPr>
                      </wps:wsp>
                      <wps:wsp>
                        <wps:cNvPr id="575" name="Text Box 521"/>
                        <wps:cNvSpPr txBox="1">
                          <a:spLocks/>
                        </wps:cNvSpPr>
                        <wps:spPr bwMode="auto">
                          <a:xfrm>
                            <a:off x="2533" y="2125"/>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868618" w14:textId="77777777" w:rsidR="000B498F" w:rsidRDefault="000B498F" w:rsidP="000B498F">
                              <w:pPr>
                                <w:spacing w:line="167" w:lineRule="exact"/>
                                <w:rPr>
                                  <w:sz w:val="17"/>
                                </w:rPr>
                              </w:pPr>
                              <w:r>
                                <w:rPr>
                                  <w:color w:val="585858"/>
                                  <w:sz w:val="17"/>
                                </w:rPr>
                                <w:t>10</w:t>
                              </w:r>
                            </w:p>
                          </w:txbxContent>
                        </wps:txbx>
                        <wps:bodyPr rot="0" vert="horz" wrap="square" lIns="0" tIns="0" rIns="0" bIns="0" anchor="t" anchorCtr="0" upright="1">
                          <a:noAutofit/>
                        </wps:bodyPr>
                      </wps:wsp>
                      <wps:wsp>
                        <wps:cNvPr id="576" name="Text Box 520"/>
                        <wps:cNvSpPr txBox="1">
                          <a:spLocks/>
                        </wps:cNvSpPr>
                        <wps:spPr bwMode="auto">
                          <a:xfrm>
                            <a:off x="8765" y="2080"/>
                            <a:ext cx="109"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D30031" w14:textId="77777777" w:rsidR="000B498F" w:rsidRDefault="000B498F" w:rsidP="000B498F">
                              <w:pPr>
                                <w:spacing w:line="175" w:lineRule="exact"/>
                                <w:rPr>
                                  <w:rFonts w:ascii="Carlito"/>
                                  <w:b/>
                                  <w:sz w:val="17"/>
                                </w:rPr>
                              </w:pPr>
                              <w:r>
                                <w:rPr>
                                  <w:rFonts w:ascii="Carlito"/>
                                  <w:b/>
                                  <w:color w:val="404040"/>
                                  <w:w w:val="102"/>
                                  <w:sz w:val="17"/>
                                </w:rPr>
                                <w:t>8</w:t>
                              </w:r>
                            </w:p>
                          </w:txbxContent>
                        </wps:txbx>
                        <wps:bodyPr rot="0" vert="horz" wrap="square" lIns="0" tIns="0" rIns="0" bIns="0" anchor="t" anchorCtr="0" upright="1">
                          <a:noAutofit/>
                        </wps:bodyPr>
                      </wps:wsp>
                      <wps:wsp>
                        <wps:cNvPr id="577" name="Text Box 519"/>
                        <wps:cNvSpPr txBox="1">
                          <a:spLocks/>
                        </wps:cNvSpPr>
                        <wps:spPr bwMode="auto">
                          <a:xfrm>
                            <a:off x="2621" y="2473"/>
                            <a:ext cx="109"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B177D" w14:textId="77777777" w:rsidR="000B498F" w:rsidRDefault="000B498F" w:rsidP="000B498F">
                              <w:pPr>
                                <w:spacing w:line="167" w:lineRule="exact"/>
                                <w:rPr>
                                  <w:sz w:val="17"/>
                                </w:rPr>
                              </w:pPr>
                              <w:r>
                                <w:rPr>
                                  <w:color w:val="585858"/>
                                  <w:w w:val="93"/>
                                  <w:sz w:val="17"/>
                                </w:rPr>
                                <w:t>5</w:t>
                              </w:r>
                            </w:p>
                            <w:p w14:paraId="1E80FF63" w14:textId="77777777" w:rsidR="000B498F" w:rsidRDefault="000B498F" w:rsidP="000B498F">
                              <w:pPr>
                                <w:spacing w:before="1"/>
                                <w:rPr>
                                  <w:sz w:val="13"/>
                                </w:rPr>
                              </w:pPr>
                            </w:p>
                            <w:p w14:paraId="55D23ECC" w14:textId="77777777" w:rsidR="000B498F" w:rsidRDefault="000B498F" w:rsidP="000B498F">
                              <w:pPr>
                                <w:rPr>
                                  <w:sz w:val="17"/>
                                </w:rPr>
                              </w:pPr>
                              <w:r>
                                <w:rPr>
                                  <w:color w:val="585858"/>
                                  <w:w w:val="93"/>
                                  <w:sz w:val="17"/>
                                </w:rPr>
                                <w:t>0</w:t>
                              </w:r>
                            </w:p>
                          </w:txbxContent>
                        </wps:txbx>
                        <wps:bodyPr rot="0" vert="horz" wrap="square" lIns="0" tIns="0" rIns="0" bIns="0" anchor="t" anchorCtr="0" upright="1">
                          <a:noAutofit/>
                        </wps:bodyPr>
                      </wps:wsp>
                      <wps:wsp>
                        <wps:cNvPr id="578" name="Text Box 518"/>
                        <wps:cNvSpPr txBox="1">
                          <a:spLocks/>
                        </wps:cNvSpPr>
                        <wps:spPr bwMode="auto">
                          <a:xfrm>
                            <a:off x="3153" y="3047"/>
                            <a:ext cx="373"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BFFD09" w14:textId="77777777" w:rsidR="000B498F" w:rsidRDefault="000B498F" w:rsidP="000B498F">
                              <w:pPr>
                                <w:spacing w:line="167" w:lineRule="exact"/>
                                <w:rPr>
                                  <w:sz w:val="17"/>
                                </w:rPr>
                              </w:pPr>
                              <w:r>
                                <w:rPr>
                                  <w:color w:val="585858"/>
                                  <w:w w:val="95"/>
                                  <w:sz w:val="17"/>
                                </w:rPr>
                                <w:t>Chile</w:t>
                              </w:r>
                            </w:p>
                          </w:txbxContent>
                        </wps:txbx>
                        <wps:bodyPr rot="0" vert="horz" wrap="square" lIns="0" tIns="0" rIns="0" bIns="0" anchor="t" anchorCtr="0" upright="1">
                          <a:noAutofit/>
                        </wps:bodyPr>
                      </wps:wsp>
                      <wps:wsp>
                        <wps:cNvPr id="579" name="Text Box 517"/>
                        <wps:cNvSpPr txBox="1">
                          <a:spLocks/>
                        </wps:cNvSpPr>
                        <wps:spPr bwMode="auto">
                          <a:xfrm>
                            <a:off x="4144" y="3047"/>
                            <a:ext cx="21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B35CF" w14:textId="77777777" w:rsidR="000B498F" w:rsidRDefault="000B498F" w:rsidP="000B498F">
                              <w:pPr>
                                <w:spacing w:line="167" w:lineRule="exact"/>
                                <w:rPr>
                                  <w:sz w:val="17"/>
                                </w:rPr>
                              </w:pPr>
                              <w:r>
                                <w:rPr>
                                  <w:color w:val="585858"/>
                                  <w:w w:val="85"/>
                                  <w:sz w:val="17"/>
                                </w:rPr>
                                <w:t>UE</w:t>
                              </w:r>
                            </w:p>
                          </w:txbxContent>
                        </wps:txbx>
                        <wps:bodyPr rot="0" vert="horz" wrap="square" lIns="0" tIns="0" rIns="0" bIns="0" anchor="t" anchorCtr="0" upright="1">
                          <a:noAutofit/>
                        </wps:bodyPr>
                      </wps:wsp>
                      <wps:wsp>
                        <wps:cNvPr id="580" name="Text Box 516"/>
                        <wps:cNvSpPr txBox="1">
                          <a:spLocks/>
                        </wps:cNvSpPr>
                        <wps:spPr bwMode="auto">
                          <a:xfrm>
                            <a:off x="4958" y="3047"/>
                            <a:ext cx="415"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C23A2" w14:textId="77777777" w:rsidR="000B498F" w:rsidRDefault="000B498F" w:rsidP="000B498F">
                              <w:pPr>
                                <w:spacing w:line="167" w:lineRule="exact"/>
                                <w:rPr>
                                  <w:sz w:val="17"/>
                                </w:rPr>
                              </w:pPr>
                              <w:r>
                                <w:rPr>
                                  <w:color w:val="585858"/>
                                  <w:w w:val="85"/>
                                  <w:sz w:val="17"/>
                                </w:rPr>
                                <w:t>EEUU</w:t>
                              </w:r>
                            </w:p>
                          </w:txbxContent>
                        </wps:txbx>
                        <wps:bodyPr rot="0" vert="horz" wrap="square" lIns="0" tIns="0" rIns="0" bIns="0" anchor="t" anchorCtr="0" upright="1">
                          <a:noAutofit/>
                        </wps:bodyPr>
                      </wps:wsp>
                      <wps:wsp>
                        <wps:cNvPr id="581" name="Text Box 515"/>
                        <wps:cNvSpPr txBox="1">
                          <a:spLocks/>
                        </wps:cNvSpPr>
                        <wps:spPr bwMode="auto">
                          <a:xfrm>
                            <a:off x="5896" y="3047"/>
                            <a:ext cx="36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5FEB18" w14:textId="77777777" w:rsidR="000B498F" w:rsidRDefault="000B498F" w:rsidP="000B498F">
                              <w:pPr>
                                <w:spacing w:line="167" w:lineRule="exact"/>
                                <w:rPr>
                                  <w:sz w:val="17"/>
                                </w:rPr>
                              </w:pPr>
                              <w:r>
                                <w:rPr>
                                  <w:color w:val="585858"/>
                                  <w:w w:val="90"/>
                                  <w:sz w:val="17"/>
                                </w:rPr>
                                <w:t>OMS</w:t>
                              </w:r>
                            </w:p>
                          </w:txbxContent>
                        </wps:txbx>
                        <wps:bodyPr rot="0" vert="horz" wrap="square" lIns="0" tIns="0" rIns="0" bIns="0" anchor="t" anchorCtr="0" upright="1">
                          <a:noAutofit/>
                        </wps:bodyPr>
                      </wps:wsp>
                      <wps:wsp>
                        <wps:cNvPr id="582" name="Text Box 514"/>
                        <wps:cNvSpPr txBox="1">
                          <a:spLocks/>
                        </wps:cNvSpPr>
                        <wps:spPr bwMode="auto">
                          <a:xfrm>
                            <a:off x="6719" y="3047"/>
                            <a:ext cx="242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CAF17A" w14:textId="77777777" w:rsidR="000B498F" w:rsidRDefault="000B498F" w:rsidP="000B498F">
                              <w:pPr>
                                <w:tabs>
                                  <w:tab w:val="left" w:pos="918"/>
                                  <w:tab w:val="left" w:pos="1776"/>
                                </w:tabs>
                                <w:spacing w:line="167" w:lineRule="exact"/>
                                <w:rPr>
                                  <w:sz w:val="17"/>
                                </w:rPr>
                              </w:pPr>
                              <w:r>
                                <w:rPr>
                                  <w:color w:val="585858"/>
                                  <w:w w:val="95"/>
                                  <w:sz w:val="17"/>
                                </w:rPr>
                                <w:t>Canadá</w:t>
                              </w:r>
                              <w:r>
                                <w:rPr>
                                  <w:color w:val="585858"/>
                                  <w:w w:val="95"/>
                                  <w:sz w:val="17"/>
                                </w:rPr>
                                <w:tab/>
                              </w:r>
                              <w:r>
                                <w:rPr>
                                  <w:color w:val="585858"/>
                                  <w:sz w:val="17"/>
                                </w:rPr>
                                <w:t>México</w:t>
                              </w:r>
                              <w:r>
                                <w:rPr>
                                  <w:color w:val="585858"/>
                                  <w:sz w:val="17"/>
                                </w:rPr>
                                <w:tab/>
                              </w:r>
                              <w:r>
                                <w:rPr>
                                  <w:color w:val="585858"/>
                                  <w:spacing w:val="-1"/>
                                  <w:w w:val="95"/>
                                  <w:sz w:val="17"/>
                                </w:rPr>
                                <w:t>Australia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E29A6C" id="Group 513" o:spid="_x0000_s1338" style="position:absolute;margin-left:119.95pt;margin-top:8.75pt;width:354.35pt;height:159.25pt;z-index:-251649024;mso-wrap-distance-left:0;mso-wrap-distance-right:0;mso-position-horizontal-relative:page" coordorigin="2399,175" coordsize="7087,31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">
                <v:shape id="AutoShape 583" o:spid="_x0000_s1339" style="position:absolute;left:2872;top:2276;width:313;height:556;visibility:visible;mso-wrap-style:square;v-text-anchor:top" coordsize="313,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" path="m,555r313,m,485r313,m,415r313,m,348r313,m,208r313,m,138r313,m,70r313,m,l313,e" filled="f" strokecolor="#f1f1f1" strokeweight=".7pt">
                  <v:path arrowok="t" o:connecttype="custom" o:connectlocs="0,2832;313,2832;0,2762;313,2762;0,2692;313,2692;0,2625;313,2625;0,2485;313,2485;0,2415;313,2415;0,2347;313,2347;0,2277;313,2277" o:connectangles="0,0,0,0,0,0,0,0,0,0,0,0,0,0,0,0"/>
                </v:shape>
                <v:line id="Line 582" o:spid="_x0000_s1340" style="position:absolute;visibility:visible;mso-wrap-style:square" from="2872,2555" to="3185,255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" strokecolor="#d9d9d9" strokeweight=".7pt">
                  <o:lock v:ext="edit" shapetype="f"/>
                </v:line>
                <v:shape id="AutoShape 581" o:spid="_x0000_s1341" style="position:absolute;left:2872;top:1929;width:313;height:208;visibility:visible;mso-wrap-style:square;v-text-anchor:top" coordsize="313,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" path="m,208r313,m,140r313,m,70r313,m,l313,e" filled="f" strokecolor="#f1f1f1" strokeweight=".7pt">
                  <v:path arrowok="t" o:connecttype="custom" o:connectlocs="0,2137;313,2137;0,2069;313,2069;0,1999;313,1999;0,1929;313,1929" o:connectangles="0,0,0,0,0,0,0,0"/>
                </v:shape>
                <v:line id="Line 580" o:spid="_x0000_s1342" style="position:absolute;visibility:visible;mso-wrap-style:square" from="2872,2207" to="3185,220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" strokecolor="#d9d9d9" strokeweight=".7pt">
                  <o:lock v:ext="edit" shapetype="f"/>
                </v:line>
                <v:shape id="AutoShape 579" o:spid="_x0000_s1343" style="position:absolute;left:2872;top:1583;width:313;height:208;visibility:visible;mso-wrap-style:square;v-text-anchor:top" coordsize="313,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" path="m,208r313,m,138r313,m,68r313,m,l313,e" filled="f" strokecolor="#f1f1f1" strokeweight=".7pt">
                  <v:path arrowok="t" o:connecttype="custom" o:connectlocs="0,1792;313,1792;0,1722;313,1722;0,1652;313,1652;0,1584;313,1584" o:connectangles="0,0,0,0,0,0,0,0"/>
                </v:shape>
                <v:line id="Line 578" o:spid="_x0000_s1344" style="position:absolute;visibility:visible;mso-wrap-style:square" from="2872,1862" to="3185,186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" strokecolor="#d9d9d9" strokeweight=".7pt">
                  <o:lock v:ext="edit" shapetype="f"/>
                </v:line>
                <v:shape id="AutoShape 577" o:spid="_x0000_s1345" style="position:absolute;left:3472;top:2276;width:628;height:556;visibility:visible;mso-wrap-style:square;v-text-anchor:top" coordsize="628,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" path="m,555r628,m,485r628,m,415r628,m,348r628,m,208r628,m,138r628,m,70r628,m,l628,e" filled="f" strokecolor="#f1f1f1" strokeweight=".7pt">
                  <v:path arrowok="t" o:connecttype="custom" o:connectlocs="0,2832;628,2832;0,2762;628,2762;0,2692;628,2692;0,2625;628,2625;0,2485;628,2485;0,2415;628,2415;0,2347;628,2347;0,2277;628,2277" o:connectangles="0,0,0,0,0,0,0,0,0,0,0,0,0,0,0,0"/>
                </v:shape>
                <v:line id="Line 576" o:spid="_x0000_s1346" style="position:absolute;visibility:visible;mso-wrap-style:square" from="3472,2555" to="4100,255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" strokecolor="#d9d9d9" strokeweight=".7pt">
                  <o:lock v:ext="edit" shapetype="f"/>
                </v:line>
                <v:shape id="AutoShape 575" o:spid="_x0000_s1347" style="position:absolute;left:3472;top:1929;width:628;height:208;visibility:visible;mso-wrap-style:square;v-text-anchor:top" coordsize="628,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" path="m,208r628,m,140r628,m,70r628,m,l628,e" filled="f" strokecolor="#f1f1f1" strokeweight=".7pt">
                  <v:path arrowok="t" o:connecttype="custom" o:connectlocs="0,2137;628,2137;0,2069;628,2069;0,1999;628,1999;0,1929;628,1929" o:connectangles="0,0,0,0,0,0,0,0"/>
                </v:shape>
                <v:line id="Line 574" o:spid="_x0000_s1348" style="position:absolute;visibility:visible;mso-wrap-style:square" from="3472,2207" to="4100,220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" strokecolor="#d9d9d9" strokeweight=".7pt">
                  <o:lock v:ext="edit" shapetype="f"/>
                </v:line>
                <v:shape id="AutoShape 573" o:spid="_x0000_s1349" style="position:absolute;left:3472;top:1583;width:628;height:208;visibility:visible;mso-wrap-style:square;v-text-anchor:top" coordsize="628,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" path="m,208r628,m,138r628,m,68r628,m,l628,e" filled="f" strokecolor="#f1f1f1" strokeweight=".7pt">
                  <v:path arrowok="t" o:connecttype="custom" o:connectlocs="0,1792;628,1792;0,1722;628,1722;0,1652;628,1652;0,1584;628,1584" o:connectangles="0,0,0,0,0,0,0,0"/>
                </v:shape>
                <v:line id="Line 572" o:spid="_x0000_s1350" style="position:absolute;visibility:visible;mso-wrap-style:square" from="3472,1862" to="4100,186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" strokecolor="#d9d9d9" strokeweight=".7pt">
                  <o:lock v:ext="edit" shapetype="f"/>
                </v:line>
                <v:shape id="AutoShape 571" o:spid="_x0000_s1351" style="position:absolute;left:2872;top:1236;width:1228;height:208;visibility:visible;mso-wrap-style:square;v-text-anchor:top" coordsize="1228,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" path="m,208r1228,m,138r1228,m,70r1228,m,l1228,e" filled="f" strokecolor="#f1f1f1" strokeweight=".7pt">
                  <v:path arrowok="t" o:connecttype="custom" o:connectlocs="0,1444;1228,1444;0,1374;1228,1374;0,1306;1228,1306;0,1236;1228,1236" o:connectangles="0,0,0,0,0,0,0,0"/>
                </v:shape>
                <v:shape id="AutoShape 570" o:spid="_x0000_s1352" style="position:absolute;left:2872;top:1510;width:1228;height:7;visibility:visible;mso-wrap-style:square;v-text-anchor:top" coordsize="122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" path="m,7r1228,m,l1228,e" filled="f" strokecolor="#d9d9d9" strokeweight=".1235mm">
                  <v:path arrowok="t" o:connecttype="custom" o:connectlocs="0,1517;1228,1517;0,1510;1228,1510" o:connectangles="0,0,0,0"/>
                </v:shape>
                <v:shape id="AutoShape 569" o:spid="_x0000_s1353" style="position:absolute;left:4384;top:2276;width:628;height:556;visibility:visible;mso-wrap-style:square;v-text-anchor:top" coordsize="628,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" path="m,555r628,m,485r628,m,415r628,m,348r628,m,208r628,m,138r628,m,70r628,m,l628,e" filled="f" strokecolor="#f1f1f1" strokeweight=".7pt">
                  <v:path arrowok="t" o:connecttype="custom" o:connectlocs="0,2832;628,2832;0,2762;628,2762;0,2692;628,2692;0,2625;628,2625;0,2485;628,2485;0,2415;628,2415;0,2347;628,2347;0,2277;628,2277" o:connectangles="0,0,0,0,0,0,0,0,0,0,0,0,0,0,0,0"/>
                </v:shape>
                <v:line id="Line 568" o:spid="_x0000_s1354" style="position:absolute;visibility:visible;mso-wrap-style:square" from="4384,2555" to="5012,255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" strokecolor="#d9d9d9" strokeweight=".7pt">
                  <o:lock v:ext="edit" shapetype="f"/>
                </v:line>
                <v:shape id="AutoShape 567" o:spid="_x0000_s1355" style="position:absolute;left:4384;top:1929;width:628;height:208;visibility:visible;mso-wrap-style:square;v-text-anchor:top" coordsize="628,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" path="m,208r628,m,140r628,m,70r628,m,l628,e" filled="f" strokecolor="#f1f1f1" strokeweight=".7pt">
                  <v:path arrowok="t" o:connecttype="custom" o:connectlocs="0,2137;628,2137;0,2069;628,2069;0,1999;628,1999;0,1929;628,1929" o:connectangles="0,0,0,0,0,0,0,0"/>
                </v:shape>
                <v:line id="Line 566" o:spid="_x0000_s1356" style="position:absolute;visibility:visible;mso-wrap-style:square" from="4384,2207" to="5012,220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" strokecolor="#d9d9d9" strokeweight=".7pt">
                  <o:lock v:ext="edit" shapetype="f"/>
                </v:line>
                <v:shape id="AutoShape 565" o:spid="_x0000_s1357" style="position:absolute;left:5299;top:2276;width:628;height:556;visibility:visible;mso-wrap-style:square;v-text-anchor:top" coordsize="628,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" path="m,555r628,m,485r628,m,415r628,m,348r628,m,208r628,m,138r628,m,70r628,m,l628,e" filled="f" strokecolor="#f1f1f1" strokeweight=".7pt">
                  <v:path arrowok="t" o:connecttype="custom" o:connectlocs="0,2832;628,2832;0,2762;628,2762;0,2692;628,2692;0,2625;628,2625;0,2485;628,2485;0,2415;628,2415;0,2347;628,2347;0,2277;628,2277" o:connectangles="0,0,0,0,0,0,0,0,0,0,0,0,0,0,0,0"/>
                </v:shape>
                <v:line id="Line 564" o:spid="_x0000_s1358" style="position:absolute;visibility:visible;mso-wrap-style:square" from="5299,2555" to="5927,255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" strokecolor="#d9d9d9" strokeweight=".7pt">
                  <o:lock v:ext="edit" shapetype="f"/>
                </v:line>
                <v:shape id="AutoShape 563" o:spid="_x0000_s1359" style="position:absolute;left:6211;top:2276;width:628;height:556;visibility:visible;mso-wrap-style:square;v-text-anchor:top" coordsize="628,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" path="m,555r628,m,485r628,m,415r628,m,348r628,m,208r628,m,138r628,m,70r628,m,l628,e" filled="f" strokecolor="#f1f1f1" strokeweight=".7pt">
                  <v:path arrowok="t" o:connecttype="custom" o:connectlocs="0,2832;628,2832;0,2762;628,2762;0,2692;628,2692;0,2625;628,2625;0,2485;628,2485;0,2415;628,2415;0,2347;628,2347;0,2277;628,2277" o:connectangles="0,0,0,0,0,0,0,0,0,0,0,0,0,0,0,0"/>
                </v:shape>
                <v:line id="Line 562" o:spid="_x0000_s1360" style="position:absolute;visibility:visible;mso-wrap-style:square" from="6211,2555" to="6839,255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" strokecolor="#d9d9d9" strokeweight=".7pt">
                  <o:lock v:ext="edit" shapetype="f"/>
                </v:line>
                <v:shape id="AutoShape 561" o:spid="_x0000_s1361" style="position:absolute;left:5299;top:1929;width:1540;height:208;visibility:visible;mso-wrap-style:square;v-text-anchor:top" coordsize="1540,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" path="m,208r1540,m,140r1540,m,70r1540,m,l1540,e" filled="f" strokecolor="#f1f1f1" strokeweight=".7pt">
                  <v:path arrowok="t" o:connecttype="custom" o:connectlocs="0,2137;1540,2137;0,2069;1540,2069;0,1999;1540,1999;0,1929;1540,1929" o:connectangles="0,0,0,0,0,0,0,0"/>
                </v:shape>
                <v:shape id="AutoShape 560" o:spid="_x0000_s1362" style="position:absolute;left:5299;top:2203;width:1540;height:7;visibility:visible;mso-wrap-style:square;v-text-anchor:top" coordsize="154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" path="m,7r1540,m,l1540,e" filled="f" strokecolor="#d9d9d9" strokeweight=".1236mm">
                  <v:path arrowok="t" o:connecttype="custom" o:connectlocs="0,2210;1540,2210;0,2203;1540,2203" o:connectangles="0,0,0,0"/>
                </v:shape>
                <v:shape id="AutoShape 559" o:spid="_x0000_s1363" style="position:absolute;left:4384;top:1583;width:4882;height:208;visibility:visible;mso-wrap-style:square;v-text-anchor:top" coordsize="4882,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" path="m,208r4882,m,138r4882,m,68r4882,m,l4882,e" filled="f" strokecolor="#f1f1f1" strokeweight=".7pt">
                  <v:path arrowok="t" o:connecttype="custom" o:connectlocs="0,1792;4882,1792;0,1722;4882,1722;0,1652;4882,1652;0,1584;4882,1584" o:connectangles="0,0,0,0,0,0,0,0"/>
                </v:shape>
                <v:line id="Line 558" o:spid="_x0000_s1364" style="position:absolute;visibility:visible;mso-wrap-style:square" from="4384,1865" to="6839,186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" strokecolor="#d9d9d9" strokeweight=".1234mm">
                  <o:lock v:ext="edit" shapetype="f"/>
                </v:line>
                <v:shape id="AutoShape 557" o:spid="_x0000_s1365" style="position:absolute;left:7126;top:2276;width:626;height:556;visibility:visible;mso-wrap-style:square;v-text-anchor:top" coordsize="626,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" path="m,555r625,m,485r625,m,415r625,m,348r625,m,208r625,m,138r625,m,70r625,m,l625,e" filled="f" strokecolor="#f1f1f1" strokeweight=".7pt">
                  <v:path arrowok="t" o:connecttype="custom" o:connectlocs="0,2832;625,2832;0,2762;625,2762;0,2692;625,2692;0,2625;625,2625;0,2485;625,2485;0,2415;625,2415;0,2347;625,2347;0,2277;625,2277" o:connectangles="0,0,0,0,0,0,0,0,0,0,0,0,0,0,0,0"/>
                </v:shape>
                <v:line id="Line 556" o:spid="_x0000_s1366" style="position:absolute;visibility:visible;mso-wrap-style:square" from="7126,2555" to="7751,255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" strokecolor="#d9d9d9" strokeweight=".7pt">
                  <o:lock v:ext="edit" shapetype="f"/>
                </v:line>
                <v:shape id="AutoShape 555" o:spid="_x0000_s1367" style="position:absolute;left:7126;top:1929;width:626;height:208;visibility:visible;mso-wrap-style:square;v-text-anchor:top" coordsize="626,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" path="m,208r625,m,140r625,m,70r625,m,l625,e" filled="f" strokecolor="#f1f1f1" strokeweight=".7pt">
                  <v:path arrowok="t" o:connecttype="custom" o:connectlocs="0,2137;625,2137;0,2069;625,2069;0,1999;625,1999;0,1929;625,1929" o:connectangles="0,0,0,0,0,0,0,0"/>
                </v:shape>
                <v:shape id="AutoShape 554" o:spid="_x0000_s1368" style="position:absolute;left:7126;top:2203;width:626;height:7;visibility:visible;mso-wrap-style:square;v-text-anchor:top" coordsize="626,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" path="m,7r625,m,l625,e" filled="f" strokecolor="#d9d9d9" strokeweight=".1236mm">
                  <v:path arrowok="t" o:connecttype="custom" o:connectlocs="0,2210;625,2210;0,2203;625,2203" o:connectangles="0,0,0,0"/>
                </v:shape>
                <v:line id="Line 553" o:spid="_x0000_s1369" style="position:absolute;visibility:visible;mso-wrap-style:square" from="7126,1865" to="7751,186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" strokecolor="#d9d9d9" strokeweight=".1234mm">
                  <o:lock v:ext="edit" shapetype="f"/>
                </v:line>
                <v:shape id="AutoShape 552" o:spid="_x0000_s1370" style="position:absolute;left:8038;top:2414;width:1228;height:418;visibility:visible;mso-wrap-style:square;v-text-anchor:top" coordsize="1228,4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" path="m,417r628,m,347r628,m,277r628,m,210r628,m,70r628,m,l628,m913,70r315,m913,r315,e" filled="f" strokecolor="#f1f1f1" strokeweight=".7pt">
                  <v:path arrowok="t" o:connecttype="custom" o:connectlocs="0,2832;628,2832;0,2762;628,2762;0,2692;628,2692;0,2625;628,2625;0,2485;628,2485;0,2415;628,2415;913,2485;1228,2485;913,2415;1228,2415" o:connectangles="0,0,0,0,0,0,0,0,0,0,0,0,0,0,0,0"/>
                </v:shape>
                <v:shape id="AutoShape 551" o:spid="_x0000_s1371" style="position:absolute;left:8038;top:2343;width:1228;height:7;visibility:visible;mso-wrap-style:square;v-text-anchor:top" coordsize="122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" path="m,7r1228,m,l1228,e" filled="f" strokecolor="#f1f1f1" strokeweight=".1236mm">
                  <v:path arrowok="t" o:connecttype="custom" o:connectlocs="0,2350;1228,2350;0,2343;1228,2343" o:connectangles="0,0,0,0"/>
                </v:shape>
                <v:line id="Line 550" o:spid="_x0000_s1372" style="position:absolute;visibility:visible;mso-wrap-style:square" from="8038,2277" to="9266,227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" strokecolor="#f1f1f1" strokeweight=".7pt">
                  <o:lock v:ext="edit" shapetype="f"/>
                </v:line>
                <v:line id="Line 549" o:spid="_x0000_s1373" style="position:absolute;visibility:visible;mso-wrap-style:square" from="8038,2555" to="8666,255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" strokecolor="#d9d9d9" strokeweight=".7pt">
                  <o:lock v:ext="edit" shapetype="f"/>
                </v:line>
                <v:shape id="AutoShape 548" o:spid="_x0000_s1374" style="position:absolute;left:8950;top:2624;width:315;height:208;visibility:visible;mso-wrap-style:square;v-text-anchor:top" coordsize="315,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" path="m,207r315,m,137r315,m,67r315,m,l315,e" filled="f" strokecolor="#f1f1f1" strokeweight=".7pt">
                  <v:path arrowok="t" o:connecttype="custom" o:connectlocs="0,2832;315,2832;0,2762;315,2762;0,2692;315,2692;0,2625;315,2625" o:connectangles="0,0,0,0,0,0,0,0"/>
                </v:shape>
                <v:line id="Line 547" o:spid="_x0000_s1375" style="position:absolute;visibility:visible;mso-wrap-style:square" from="8951,2555" to="9266,255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" strokecolor="#d9d9d9" strokeweight=".7pt">
                  <o:lock v:ext="edit" shapetype="f"/>
                </v:line>
                <v:shape id="AutoShape 546" o:spid="_x0000_s1376" style="position:absolute;left:8038;top:1929;width:1228;height:208;visibility:visible;mso-wrap-style:square;v-text-anchor:top" coordsize="1228,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" path="m,208r1228,m,140r1228,m,70r1228,m,l1228,e" filled="f" strokecolor="#f1f1f1" strokeweight=".7pt">
                  <v:path arrowok="t" o:connecttype="custom" o:connectlocs="0,2137;1228,2137;0,2069;1228,2069;0,1999;1228,1999;0,1929;1228,1929" o:connectangles="0,0,0,0,0,0,0,0"/>
                </v:shape>
                <v:shape id="AutoShape 545" o:spid="_x0000_s1377" style="position:absolute;left:8038;top:2203;width:1228;height:7;visibility:visible;mso-wrap-style:square;v-text-anchor:top" coordsize="122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" path="m,7r1228,m,l1228,e" filled="f" strokecolor="#d9d9d9" strokeweight=".1236mm">
                  <v:path arrowok="t" o:connecttype="custom" o:connectlocs="0,2210;1228,2210;0,2203;1228,2203" o:connectangles="0,0,0,0"/>
                </v:shape>
                <v:shape id="AutoShape 544" o:spid="_x0000_s1378" style="position:absolute;left:4384;top:1858;width:4882;height:7;visibility:visible;mso-wrap-style:square;v-text-anchor:top" coordsize="488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" path="m3654,7r1228,m,l4882,e" filled="f" strokecolor="#d9d9d9" strokeweight=".1234mm">
                  <v:path arrowok="t" o:connecttype="custom" o:connectlocs="3654,1865;4882,1865;0,1858;4882,1858" o:connectangles="0,0,0,0"/>
                </v:shape>
                <v:shape id="AutoShape 543" o:spid="_x0000_s1379" style="position:absolute;left:4384;top:1236;width:4882;height:208;visibility:visible;mso-wrap-style:square;v-text-anchor:top" coordsize="4882,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" path="m,208r4882,m,138r4882,m,70r4882,m,l4882,e" filled="f" strokecolor="#f1f1f1" strokeweight=".7pt">
                  <v:path arrowok="t" o:connecttype="custom" o:connectlocs="0,1444;4882,1444;0,1374;4882,1374;0,1306;4882,1306;0,1236;4882,1236" o:connectangles="0,0,0,0,0,0,0,0"/>
                </v:shape>
                <v:shape id="AutoShape 542" o:spid="_x0000_s1380" style="position:absolute;left:4384;top:1510;width:4882;height:7;visibility:visible;mso-wrap-style:square;v-text-anchor:top" coordsize="488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" path="m,7r4882,m,l4882,e" filled="f" strokecolor="#d9d9d9" strokeweight=".1235mm">
                  <v:path arrowok="t" o:connecttype="custom" o:connectlocs="0,1517;4882,1517;0,1510;4882,1510" o:connectangles="0,0,0,0"/>
                </v:shape>
                <v:shape id="AutoShape 541" o:spid="_x0000_s1381" style="position:absolute;left:2872;top:888;width:6394;height:208;visibility:visible;mso-wrap-style:square;v-text-anchor:top" coordsize="6394,2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" path="m,207r6394,m,140r6394,m,70r6394,m,l6394,e" filled="f" strokecolor="#f1f1f1" strokeweight=".7pt">
                  <v:path arrowok="t" o:connecttype="custom" o:connectlocs="0,1096;6394,1096;0,1029;6394,1029;0,959;6394,959;0,889;6394,889" o:connectangles="0,0,0,0,0,0,0,0"/>
                </v:shape>
                <v:shape id="AutoShape 540" o:spid="_x0000_s1382" style="position:absolute;left:2872;top:1162;width:6394;height:7;visibility:visible;mso-wrap-style:square;v-text-anchor:top" coordsize="639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" path="m,7r6394,m,l6394,e" filled="f" strokecolor="#d9d9d9" strokeweight=".1235mm">
                  <v:path arrowok="t" o:connecttype="custom" o:connectlocs="0,1170;6394,1170;0,1163;6394,1163" o:connectangles="0,0,0,0"/>
                </v:shape>
                <v:line id="Line 539" o:spid="_x0000_s1383" style="position:absolute;visibility:visible;mso-wrap-style:square" from="2872,819" to="9266,81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" strokecolor="#d9d9d9" strokeweight=".7pt">
                  <o:lock v:ext="edit" shapetype="f"/>
                </v:line>
                <v:shape id="AutoShape 538" o:spid="_x0000_s1384" style="position:absolute;left:3329;top:818;width:5479;height:1529;visibility:visible;mso-wrap-style:square;v-text-anchor:top" coordsize="5479,15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" path="m,l,695m912,r,347m1827,r,1043m2739,r,1388m3651,r,1043m4566,r,1043m5478,r,1528e" filled="f" strokecolor="#f1f1f1" strokeweight=".7pt">
                  <v:path arrowok="t" o:connecttype="custom" o:connectlocs="0,819;0,1514;912,819;912,1166;1827,819;1827,1862;2739,819;2739,2207;3651,819;3651,1862;4566,819;4566,1862;5478,819;5478,2347" o:connectangles="0,0,0,0,0,0,0,0,0,0,0,0,0,0"/>
                </v:shape>
                <v:shape id="AutoShape 537" o:spid="_x0000_s1385" style="position:absolute;left:2872;top:818;width:6394;height:2084;visibility:visible;mso-wrap-style:square;v-text-anchor:top" coordsize="6394,20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" path="m,l,2083m913,r,2083m1827,r,2083m2740,r,2083m3654,r,2083m4567,r,2083m5479,r,2083m6394,r,2083e" filled="f" strokecolor="#d9d9d9" strokeweight=".7pt">
                  <v:path arrowok="t" o:connecttype="custom" o:connectlocs="0,819;0,2902;913,819;913,2902;1827,819;1827,2902;2740,819;2740,2902;3654,819;3654,2902;4567,819;4567,2902;5479,819;5479,2902;6394,819;6394,2902" o:connectangles="0,0,0,0,0,0,0,0,0,0,0,0,0,0,0,0"/>
                </v:shape>
                <v:rect id="Rectangle 536" o:spid="_x0000_s1386" style="position:absolute;left:3185;top:1513;width:287;height:138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" fillcolor="#843c0c" stroked="f">
                  <v:path arrowok="t"/>
                </v:rect>
                <v:shape id="AutoShape 535" o:spid="_x0000_s1387" style="position:absolute;left:4099;top:1166;width:4851;height:1736;visibility:visible;mso-wrap-style:square;v-text-anchor:top" coordsize="4851,17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" path="m284,l,,,1736r284,l284,xm1199,696r-287,l912,1736r287,l1199,696xm2111,1041r-284,l1827,1736r284,l2111,1041xm3026,696r-287,l2739,1736r287,l3026,696xm3938,696r-287,l3651,1736r287,l3938,696xm4851,1181r-285,l4566,1736r285,l4851,1181xe" fillcolor="#7f7f7f" stroked="f">
                  <v:path arrowok="t" o:connecttype="custom" o:connectlocs="284,1166;0,1166;0,2902;284,2902;284,1166;1199,1862;912,1862;912,2902;1199,2902;1199,1862;2111,2207;1827,2207;1827,2902;2111,2902;2111,2207;3026,1862;2739,1862;2739,2902;3026,2902;3026,1862;3938,1862;3651,1862;3651,2902;3938,2902;3938,1862;4851,2347;4566,2347;4566,2902;4851,2902;4851,2347" o:connectangles="0,0,0,0,0,0,0,0,0,0,0,0,0,0,0,0,0,0,0,0,0,0,0,0,0,0,0,0,0,0"/>
                </v:shape>
                <v:line id="Line 534" o:spid="_x0000_s1388" style="position:absolute;visibility:visible;mso-wrap-style:square" from="2872,2902" to="9266,29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" strokecolor="#d9d9d9" strokeweight=".7pt">
                  <o:lock v:ext="edit" shapetype="f"/>
                </v:line>
                <v:rect id="Rectangle 533" o:spid="_x0000_s1389" style="position:absolute;left:2405;top:181;width:7073;height:317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" filled="f" strokecolor="#d9d9d9" strokeweight=".7pt">
                  <v:path arrowok="t"/>
                </v:rect>
                <v:shape id="Text Box 532" o:spid="_x0000_s1390" type="#_x0000_t202" style="position:absolute;left:3443;top:366;width:5018;height:2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" filled="f" stroked="f">
                  <v:path arrowok="t"/>
                  <v:textbox inset="0,0,0,0">
                    <w:txbxContent>
                      <w:p w14:paraId="7FB539CB" w14:textId="77777777" w:rsidR="000B498F" w:rsidRDefault="000B498F" w:rsidP="000B498F">
                        <w:pPr>
                          <w:spacing w:line="205" w:lineRule="exact"/>
                          <w:rPr>
                            <w:rFonts w:ascii="Carlito" w:hAnsi="Carlito"/>
                            <w:i/>
                            <w:sz w:val="20"/>
                          </w:rPr>
                        </w:pPr>
                        <w:r>
                          <w:rPr>
                            <w:rFonts w:ascii="Carlito" w:hAnsi="Carlito"/>
                            <w:b/>
                            <w:color w:val="0D0D0D"/>
                            <w:sz w:val="20"/>
                          </w:rPr>
                          <w:t>e.1.</w:t>
                        </w:r>
                        <w:r>
                          <w:rPr>
                            <w:rFonts w:ascii="Carlito" w:hAnsi="Carlito"/>
                            <w:b/>
                            <w:color w:val="0D0D0D"/>
                            <w:spacing w:val="-21"/>
                            <w:sz w:val="20"/>
                          </w:rPr>
                          <w:t xml:space="preserve"> </w:t>
                        </w:r>
                        <w:r>
                          <w:rPr>
                            <w:color w:val="0D0D0D"/>
                            <w:sz w:val="20"/>
                          </w:rPr>
                          <w:t>Norma</w:t>
                        </w:r>
                        <w:r>
                          <w:rPr>
                            <w:color w:val="0D0D0D"/>
                            <w:spacing w:val="-32"/>
                            <w:sz w:val="20"/>
                          </w:rPr>
                          <w:t xml:space="preserve"> </w:t>
                        </w:r>
                        <w:r>
                          <w:rPr>
                            <w:color w:val="0D0D0D"/>
                            <w:sz w:val="20"/>
                          </w:rPr>
                          <w:t>Calidad</w:t>
                        </w:r>
                        <w:r>
                          <w:rPr>
                            <w:color w:val="0D0D0D"/>
                            <w:spacing w:val="-31"/>
                            <w:sz w:val="20"/>
                          </w:rPr>
                          <w:t xml:space="preserve"> </w:t>
                        </w:r>
                        <w:r>
                          <w:rPr>
                            <w:color w:val="0D0D0D"/>
                            <w:sz w:val="20"/>
                          </w:rPr>
                          <w:t>Primaria</w:t>
                        </w:r>
                        <w:r>
                          <w:rPr>
                            <w:color w:val="0D0D0D"/>
                            <w:spacing w:val="-31"/>
                            <w:sz w:val="20"/>
                          </w:rPr>
                          <w:t xml:space="preserve"> </w:t>
                        </w:r>
                        <w:r>
                          <w:rPr>
                            <w:color w:val="0D0D0D"/>
                            <w:sz w:val="20"/>
                          </w:rPr>
                          <w:t>del</w:t>
                        </w:r>
                        <w:r>
                          <w:rPr>
                            <w:color w:val="0D0D0D"/>
                            <w:spacing w:val="-30"/>
                            <w:sz w:val="20"/>
                          </w:rPr>
                          <w:t xml:space="preserve"> </w:t>
                        </w:r>
                        <w:r>
                          <w:rPr>
                            <w:color w:val="0D0D0D"/>
                            <w:sz w:val="20"/>
                          </w:rPr>
                          <w:t>aire</w:t>
                        </w:r>
                        <w:r>
                          <w:rPr>
                            <w:color w:val="0D0D0D"/>
                            <w:spacing w:val="-31"/>
                            <w:sz w:val="20"/>
                          </w:rPr>
                          <w:t xml:space="preserve"> </w:t>
                        </w:r>
                        <w:r>
                          <w:rPr>
                            <w:color w:val="0D0D0D"/>
                            <w:sz w:val="20"/>
                          </w:rPr>
                          <w:t>MP2.5</w:t>
                        </w:r>
                        <w:r>
                          <w:rPr>
                            <w:color w:val="0D0D0D"/>
                            <w:spacing w:val="-29"/>
                            <w:sz w:val="20"/>
                          </w:rPr>
                          <w:t xml:space="preserve"> </w:t>
                        </w:r>
                        <w:r>
                          <w:rPr>
                            <w:rFonts w:ascii="Carlito" w:hAnsi="Carlito"/>
                            <w:b/>
                            <w:i/>
                            <w:color w:val="0D0D0D"/>
                            <w:sz w:val="20"/>
                          </w:rPr>
                          <w:t>Anual</w:t>
                        </w:r>
                        <w:r>
                          <w:rPr>
                            <w:rFonts w:ascii="Carlito" w:hAnsi="Carlito"/>
                            <w:b/>
                            <w:i/>
                            <w:color w:val="0D0D0D"/>
                            <w:spacing w:val="-20"/>
                            <w:sz w:val="20"/>
                          </w:rPr>
                          <w:t xml:space="preserve"> </w:t>
                        </w:r>
                        <w:r>
                          <w:rPr>
                            <w:rFonts w:ascii="Carlito" w:hAnsi="Carlito"/>
                            <w:i/>
                            <w:color w:val="0D0D0D"/>
                            <w:sz w:val="20"/>
                          </w:rPr>
                          <w:t>(μg/m3N)</w:t>
                        </w:r>
                      </w:p>
                    </w:txbxContent>
                  </v:textbox>
                </v:shape>
                <v:shape id="Text Box 531" o:spid="_x0000_s1391" type="#_x0000_t202" style="position:absolute;left:2533;top:737;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" filled="f" stroked="f">
                  <v:path arrowok="t"/>
                  <v:textbox inset="0,0,0,0">
                    <w:txbxContent>
                      <w:p w14:paraId="6677224C" w14:textId="77777777" w:rsidR="000B498F" w:rsidRDefault="000B498F" w:rsidP="000B498F">
                        <w:pPr>
                          <w:spacing w:line="167" w:lineRule="exact"/>
                          <w:rPr>
                            <w:sz w:val="17"/>
                          </w:rPr>
                        </w:pPr>
                        <w:r>
                          <w:rPr>
                            <w:color w:val="585858"/>
                            <w:sz w:val="17"/>
                          </w:rPr>
                          <w:t>30</w:t>
                        </w:r>
                      </w:p>
                    </w:txbxContent>
                  </v:textbox>
                </v:shape>
                <v:shape id="Text Box 530" o:spid="_x0000_s1392" type="#_x0000_t202" style="position:absolute;left:4154;top:900;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" filled="f" stroked="f">
                  <v:path arrowok="t"/>
                  <v:textbox inset="0,0,0,0">
                    <w:txbxContent>
                      <w:p w14:paraId="036B99B3" w14:textId="77777777" w:rsidR="000B498F" w:rsidRDefault="000B498F" w:rsidP="000B498F">
                        <w:pPr>
                          <w:spacing w:line="175" w:lineRule="exact"/>
                          <w:rPr>
                            <w:rFonts w:ascii="Carlito"/>
                            <w:b/>
                            <w:sz w:val="17"/>
                          </w:rPr>
                        </w:pPr>
                        <w:r>
                          <w:rPr>
                            <w:rFonts w:ascii="Carlito"/>
                            <w:b/>
                            <w:color w:val="404040"/>
                            <w:w w:val="105"/>
                            <w:sz w:val="17"/>
                          </w:rPr>
                          <w:t>25</w:t>
                        </w:r>
                      </w:p>
                    </w:txbxContent>
                  </v:textbox>
                </v:shape>
                <v:shape id="Text Box 529" o:spid="_x0000_s1393" type="#_x0000_t202" style="position:absolute;left:2533;top:1084;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" filled="f" stroked="f">
                  <v:path arrowok="t"/>
                  <v:textbox inset="0,0,0,0">
                    <w:txbxContent>
                      <w:p w14:paraId="51F42492" w14:textId="77777777" w:rsidR="000B498F" w:rsidRDefault="000B498F" w:rsidP="000B498F">
                        <w:pPr>
                          <w:spacing w:line="167" w:lineRule="exact"/>
                          <w:rPr>
                            <w:sz w:val="17"/>
                          </w:rPr>
                        </w:pPr>
                        <w:r>
                          <w:rPr>
                            <w:color w:val="585858"/>
                            <w:sz w:val="17"/>
                          </w:rPr>
                          <w:t>25</w:t>
                        </w:r>
                      </w:p>
                    </w:txbxContent>
                  </v:textbox>
                </v:shape>
                <v:shape id="Text Box 528" o:spid="_x0000_s1394" type="#_x0000_t202" style="position:absolute;left:3240;top:1247;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" filled="f" stroked="f">
                  <v:path arrowok="t"/>
                  <v:textbox inset="0,0,0,0">
                    <w:txbxContent>
                      <w:p w14:paraId="1E2BC5E4" w14:textId="77777777" w:rsidR="000B498F" w:rsidRDefault="000B498F" w:rsidP="000B498F">
                        <w:pPr>
                          <w:spacing w:line="175" w:lineRule="exact"/>
                          <w:rPr>
                            <w:rFonts w:ascii="Carlito"/>
                            <w:b/>
                            <w:sz w:val="17"/>
                          </w:rPr>
                        </w:pPr>
                        <w:r>
                          <w:rPr>
                            <w:rFonts w:ascii="Carlito"/>
                            <w:b/>
                            <w:color w:val="404040"/>
                            <w:w w:val="105"/>
                            <w:sz w:val="17"/>
                          </w:rPr>
                          <w:t>20</w:t>
                        </w:r>
                      </w:p>
                    </w:txbxContent>
                  </v:textbox>
                </v:shape>
                <v:shape id="Text Box 527" o:spid="_x0000_s1395" type="#_x0000_t202" style="position:absolute;left:2533;top:1431;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" filled="f" stroked="f">
                  <v:path arrowok="t"/>
                  <v:textbox inset="0,0,0,0">
                    <w:txbxContent>
                      <w:p w14:paraId="10536EEF" w14:textId="77777777" w:rsidR="000B498F" w:rsidRDefault="000B498F" w:rsidP="000B498F">
                        <w:pPr>
                          <w:spacing w:line="167" w:lineRule="exact"/>
                          <w:rPr>
                            <w:sz w:val="17"/>
                          </w:rPr>
                        </w:pPr>
                        <w:r>
                          <w:rPr>
                            <w:color w:val="585858"/>
                            <w:sz w:val="17"/>
                          </w:rPr>
                          <w:t>20</w:t>
                        </w:r>
                      </w:p>
                    </w:txbxContent>
                  </v:textbox>
                </v:shape>
                <v:shape id="Text Box 526" o:spid="_x0000_s1396" type="#_x0000_t202" style="position:absolute;left:5067;top:1593;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" filled="f" stroked="f">
                  <v:path arrowok="t"/>
                  <v:textbox inset="0,0,0,0">
                    <w:txbxContent>
                      <w:p w14:paraId="6BD375A7" w14:textId="77777777" w:rsidR="000B498F" w:rsidRDefault="000B498F" w:rsidP="000B498F">
                        <w:pPr>
                          <w:spacing w:line="175" w:lineRule="exact"/>
                          <w:rPr>
                            <w:rFonts w:ascii="Carlito"/>
                            <w:b/>
                            <w:sz w:val="17"/>
                          </w:rPr>
                        </w:pPr>
                        <w:r>
                          <w:rPr>
                            <w:rFonts w:ascii="Carlito"/>
                            <w:b/>
                            <w:color w:val="404040"/>
                            <w:w w:val="105"/>
                            <w:sz w:val="17"/>
                          </w:rPr>
                          <w:t>15</w:t>
                        </w:r>
                      </w:p>
                    </w:txbxContent>
                  </v:textbox>
                </v:shape>
                <v:shape id="Text Box 525" o:spid="_x0000_s1397" type="#_x0000_t202" style="position:absolute;left:6894;top:1593;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" filled="f" stroked="f">
                  <v:path arrowok="t"/>
                  <v:textbox inset="0,0,0,0">
                    <w:txbxContent>
                      <w:p w14:paraId="2A5575AA" w14:textId="77777777" w:rsidR="000B498F" w:rsidRDefault="000B498F" w:rsidP="000B498F">
                        <w:pPr>
                          <w:spacing w:line="175" w:lineRule="exact"/>
                          <w:rPr>
                            <w:rFonts w:ascii="Carlito"/>
                            <w:b/>
                            <w:sz w:val="17"/>
                          </w:rPr>
                        </w:pPr>
                        <w:r>
                          <w:rPr>
                            <w:rFonts w:ascii="Carlito"/>
                            <w:b/>
                            <w:color w:val="404040"/>
                            <w:w w:val="105"/>
                            <w:sz w:val="17"/>
                          </w:rPr>
                          <w:t>15</w:t>
                        </w:r>
                      </w:p>
                    </w:txbxContent>
                  </v:textbox>
                </v:shape>
                <v:shape id="Text Box 524" o:spid="_x0000_s1398" type="#_x0000_t202" style="position:absolute;left:7807;top:1593;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" filled="f" stroked="f">
                  <v:path arrowok="t"/>
                  <v:textbox inset="0,0,0,0">
                    <w:txbxContent>
                      <w:p w14:paraId="2B8FC71C" w14:textId="77777777" w:rsidR="000B498F" w:rsidRDefault="000B498F" w:rsidP="000B498F">
                        <w:pPr>
                          <w:spacing w:line="175" w:lineRule="exact"/>
                          <w:rPr>
                            <w:rFonts w:ascii="Carlito"/>
                            <w:b/>
                            <w:sz w:val="17"/>
                          </w:rPr>
                        </w:pPr>
                        <w:r>
                          <w:rPr>
                            <w:rFonts w:ascii="Carlito"/>
                            <w:b/>
                            <w:color w:val="404040"/>
                            <w:w w:val="105"/>
                            <w:sz w:val="17"/>
                          </w:rPr>
                          <w:t>15</w:t>
                        </w:r>
                      </w:p>
                    </w:txbxContent>
                  </v:textbox>
                </v:shape>
                <v:shape id="Text Box 523" o:spid="_x0000_s1399" type="#_x0000_t202" style="position:absolute;left:2533;top:1778;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" filled="f" stroked="f">
                  <v:path arrowok="t"/>
                  <v:textbox inset="0,0,0,0">
                    <w:txbxContent>
                      <w:p w14:paraId="45D65A88" w14:textId="77777777" w:rsidR="000B498F" w:rsidRDefault="000B498F" w:rsidP="000B498F">
                        <w:pPr>
                          <w:spacing w:line="167" w:lineRule="exact"/>
                          <w:rPr>
                            <w:sz w:val="17"/>
                          </w:rPr>
                        </w:pPr>
                        <w:r>
                          <w:rPr>
                            <w:color w:val="585858"/>
                            <w:sz w:val="17"/>
                          </w:rPr>
                          <w:t>15</w:t>
                        </w:r>
                      </w:p>
                    </w:txbxContent>
                  </v:textbox>
                </v:shape>
                <v:shape id="Text Box 522" o:spid="_x0000_s1400" type="#_x0000_t202" style="position:absolute;left:5980;top:1941;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" filled="f" stroked="f">
                  <v:path arrowok="t"/>
                  <v:textbox inset="0,0,0,0">
                    <w:txbxContent>
                      <w:p w14:paraId="4B5BF9AF" w14:textId="77777777" w:rsidR="000B498F" w:rsidRDefault="000B498F" w:rsidP="000B498F">
                        <w:pPr>
                          <w:spacing w:line="175" w:lineRule="exact"/>
                          <w:rPr>
                            <w:rFonts w:ascii="Carlito"/>
                            <w:b/>
                            <w:sz w:val="17"/>
                          </w:rPr>
                        </w:pPr>
                        <w:r>
                          <w:rPr>
                            <w:rFonts w:ascii="Carlito"/>
                            <w:b/>
                            <w:color w:val="404040"/>
                            <w:w w:val="105"/>
                            <w:sz w:val="17"/>
                          </w:rPr>
                          <w:t>10</w:t>
                        </w:r>
                      </w:p>
                    </w:txbxContent>
                  </v:textbox>
                </v:shape>
                <v:shape id="Text Box 521" o:spid="_x0000_s1401" type="#_x0000_t202" style="position:absolute;left:2533;top:2125;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" filled="f" stroked="f">
                  <v:path arrowok="t"/>
                  <v:textbox inset="0,0,0,0">
                    <w:txbxContent>
                      <w:p w14:paraId="22868618" w14:textId="77777777" w:rsidR="000B498F" w:rsidRDefault="000B498F" w:rsidP="000B498F">
                        <w:pPr>
                          <w:spacing w:line="167" w:lineRule="exact"/>
                          <w:rPr>
                            <w:sz w:val="17"/>
                          </w:rPr>
                        </w:pPr>
                        <w:r>
                          <w:rPr>
                            <w:color w:val="585858"/>
                            <w:sz w:val="17"/>
                          </w:rPr>
                          <w:t>10</w:t>
                        </w:r>
                      </w:p>
                    </w:txbxContent>
                  </v:textbox>
                </v:shape>
                <v:shape id="Text Box 520" o:spid="_x0000_s1402" type="#_x0000_t202" style="position:absolute;left:8765;top:2080;width:109;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" filled="f" stroked="f">
                  <v:path arrowok="t"/>
                  <v:textbox inset="0,0,0,0">
                    <w:txbxContent>
                      <w:p w14:paraId="1DD30031" w14:textId="77777777" w:rsidR="000B498F" w:rsidRDefault="000B498F" w:rsidP="000B498F">
                        <w:pPr>
                          <w:spacing w:line="175" w:lineRule="exact"/>
                          <w:rPr>
                            <w:rFonts w:ascii="Carlito"/>
                            <w:b/>
                            <w:sz w:val="17"/>
                          </w:rPr>
                        </w:pPr>
                        <w:r>
                          <w:rPr>
                            <w:rFonts w:ascii="Carlito"/>
                            <w:b/>
                            <w:color w:val="404040"/>
                            <w:w w:val="102"/>
                            <w:sz w:val="17"/>
                          </w:rPr>
                          <w:t>8</w:t>
                        </w:r>
                      </w:p>
                    </w:txbxContent>
                  </v:textbox>
                </v:shape>
                <v:shape id="Text Box 519" o:spid="_x0000_s1403" type="#_x0000_t202" style="position:absolute;left:2621;top:2473;width:109;height:5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" filled="f" stroked="f">
                  <v:path arrowok="t"/>
                  <v:textbox inset="0,0,0,0">
                    <w:txbxContent>
                      <w:p w14:paraId="42BB177D" w14:textId="77777777" w:rsidR="000B498F" w:rsidRDefault="000B498F" w:rsidP="000B498F">
                        <w:pPr>
                          <w:spacing w:line="167" w:lineRule="exact"/>
                          <w:rPr>
                            <w:sz w:val="17"/>
                          </w:rPr>
                        </w:pPr>
                        <w:r>
                          <w:rPr>
                            <w:color w:val="585858"/>
                            <w:w w:val="93"/>
                            <w:sz w:val="17"/>
                          </w:rPr>
                          <w:t>5</w:t>
                        </w:r>
                      </w:p>
                      <w:p w14:paraId="1E80FF63" w14:textId="77777777" w:rsidR="000B498F" w:rsidRDefault="000B498F" w:rsidP="000B498F">
                        <w:pPr>
                          <w:spacing w:before="1"/>
                          <w:rPr>
                            <w:sz w:val="13"/>
                          </w:rPr>
                        </w:pPr>
                      </w:p>
                      <w:p w14:paraId="55D23ECC" w14:textId="77777777" w:rsidR="000B498F" w:rsidRDefault="000B498F" w:rsidP="000B498F">
                        <w:pPr>
                          <w:rPr>
                            <w:sz w:val="17"/>
                          </w:rPr>
                        </w:pPr>
                        <w:r>
                          <w:rPr>
                            <w:color w:val="585858"/>
                            <w:w w:val="93"/>
                            <w:sz w:val="17"/>
                          </w:rPr>
                          <w:t>0</w:t>
                        </w:r>
                      </w:p>
                    </w:txbxContent>
                  </v:textbox>
                </v:shape>
                <v:shape id="Text Box 518" o:spid="_x0000_s1404" type="#_x0000_t202" style="position:absolute;left:3153;top:3047;width:373;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" filled="f" stroked="f">
                  <v:path arrowok="t"/>
                  <v:textbox inset="0,0,0,0">
                    <w:txbxContent>
                      <w:p w14:paraId="7DBFFD09" w14:textId="77777777" w:rsidR="000B498F" w:rsidRDefault="000B498F" w:rsidP="000B498F">
                        <w:pPr>
                          <w:spacing w:line="167" w:lineRule="exact"/>
                          <w:rPr>
                            <w:sz w:val="17"/>
                          </w:rPr>
                        </w:pPr>
                        <w:r>
                          <w:rPr>
                            <w:color w:val="585858"/>
                            <w:w w:val="95"/>
                            <w:sz w:val="17"/>
                          </w:rPr>
                          <w:t>Chile</w:t>
                        </w:r>
                      </w:p>
                    </w:txbxContent>
                  </v:textbox>
                </v:shape>
                <v:shape id="Text Box 517" o:spid="_x0000_s1405" type="#_x0000_t202" style="position:absolute;left:4144;top:3047;width:21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" filled="f" stroked="f">
                  <v:path arrowok="t"/>
                  <v:textbox inset="0,0,0,0">
                    <w:txbxContent>
                      <w:p w14:paraId="495B35CF" w14:textId="77777777" w:rsidR="000B498F" w:rsidRDefault="000B498F" w:rsidP="000B498F">
                        <w:pPr>
                          <w:spacing w:line="167" w:lineRule="exact"/>
                          <w:rPr>
                            <w:sz w:val="17"/>
                          </w:rPr>
                        </w:pPr>
                        <w:r>
                          <w:rPr>
                            <w:color w:val="585858"/>
                            <w:w w:val="85"/>
                            <w:sz w:val="17"/>
                          </w:rPr>
                          <w:t>UE</w:t>
                        </w:r>
                      </w:p>
                    </w:txbxContent>
                  </v:textbox>
                </v:shape>
                <v:shape id="Text Box 516" o:spid="_x0000_s1406" type="#_x0000_t202" style="position:absolute;left:4958;top:3047;width:415;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" filled="f" stroked="f">
                  <v:path arrowok="t"/>
                  <v:textbox inset="0,0,0,0">
                    <w:txbxContent>
                      <w:p w14:paraId="4B2C23A2" w14:textId="77777777" w:rsidR="000B498F" w:rsidRDefault="000B498F" w:rsidP="000B498F">
                        <w:pPr>
                          <w:spacing w:line="167" w:lineRule="exact"/>
                          <w:rPr>
                            <w:sz w:val="17"/>
                          </w:rPr>
                        </w:pPr>
                        <w:r>
                          <w:rPr>
                            <w:color w:val="585858"/>
                            <w:w w:val="85"/>
                            <w:sz w:val="17"/>
                          </w:rPr>
                          <w:t>EEUU</w:t>
                        </w:r>
                      </w:p>
                    </w:txbxContent>
                  </v:textbox>
                </v:shape>
                <v:shape id="Text Box 515" o:spid="_x0000_s1407" type="#_x0000_t202" style="position:absolute;left:5896;top:3047;width:36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" filled="f" stroked="f">
                  <v:path arrowok="t"/>
                  <v:textbox inset="0,0,0,0">
                    <w:txbxContent>
                      <w:p w14:paraId="775FEB18" w14:textId="77777777" w:rsidR="000B498F" w:rsidRDefault="000B498F" w:rsidP="000B498F">
                        <w:pPr>
                          <w:spacing w:line="167" w:lineRule="exact"/>
                          <w:rPr>
                            <w:sz w:val="17"/>
                          </w:rPr>
                        </w:pPr>
                        <w:r>
                          <w:rPr>
                            <w:color w:val="585858"/>
                            <w:w w:val="90"/>
                            <w:sz w:val="17"/>
                          </w:rPr>
                          <w:t>OMS</w:t>
                        </w:r>
                      </w:p>
                    </w:txbxContent>
                  </v:textbox>
                </v:shape>
                <v:shape id="Text Box 514" o:spid="_x0000_s1408" type="#_x0000_t202" style="position:absolute;left:6719;top:3047;width:242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" filled="f" stroked="f">
                  <v:path arrowok="t"/>
                  <v:textbox inset="0,0,0,0">
                    <w:txbxContent>
                      <w:p w14:paraId="35CAF17A" w14:textId="77777777" w:rsidR="000B498F" w:rsidRDefault="000B498F" w:rsidP="000B498F">
                        <w:pPr>
                          <w:tabs>
                            <w:tab w:val="left" w:pos="918"/>
                            <w:tab w:val="left" w:pos="1776"/>
                          </w:tabs>
                          <w:spacing w:line="167" w:lineRule="exact"/>
                          <w:rPr>
                            <w:sz w:val="17"/>
                          </w:rPr>
                        </w:pPr>
                        <w:r>
                          <w:rPr>
                            <w:color w:val="585858"/>
                            <w:w w:val="95"/>
                            <w:sz w:val="17"/>
                          </w:rPr>
                          <w:t>Canadá</w:t>
                        </w:r>
                        <w:r>
                          <w:rPr>
                            <w:color w:val="585858"/>
                            <w:w w:val="95"/>
                            <w:sz w:val="17"/>
                          </w:rPr>
                          <w:tab/>
                        </w:r>
                        <w:r>
                          <w:rPr>
                            <w:color w:val="585858"/>
                            <w:sz w:val="17"/>
                          </w:rPr>
                          <w:t>México</w:t>
                        </w:r>
                        <w:r>
                          <w:rPr>
                            <w:color w:val="585858"/>
                            <w:sz w:val="17"/>
                          </w:rPr>
                          <w:tab/>
                        </w:r>
                        <w:r>
                          <w:rPr>
                            <w:color w:val="585858"/>
                            <w:spacing w:val="-1"/>
                            <w:w w:val="95"/>
                            <w:sz w:val="17"/>
                          </w:rPr>
                          <w:t>Australia</w:t>
                        </w:r>
                      </w:p>
                    </w:txbxContent>
                  </v:textbox>
                </v:shape>
                <w10:wrap type="topAndBottom" anchorx="page"/>
              </v:group>
            </w:pict>
          </mc:Fallback>
        </mc:AlternateContent>
      </w:r>
      <w:r>
        <w:rPr>
          <w:noProof/>
        </w:rPr>
        <mc:AlternateContent>
          <mc:Choice Requires="wpg">
            <w:drawing>
              <wp:anchor distT="0" distB="0" distL="0" distR="0" simplePos="0" relativeHeight="251668480" behindDoc="1" locked="0" layoutInCell="1" allowOverlap="1" wp14:anchorId="75DC4A92" wp14:editId="1F25B11C">
                <wp:simplePos x="0" y="0"/>
                <wp:positionH relativeFrom="page">
                  <wp:posOffset>1597025</wp:posOffset>
                </wp:positionH>
                <wp:positionV relativeFrom="paragraph">
                  <wp:posOffset>2241550</wp:posOffset>
                </wp:positionV>
                <wp:extent cx="4351655" cy="2024380"/>
                <wp:effectExtent l="0" t="0" r="0" b="0"/>
                <wp:wrapTopAndBottom/>
                <wp:docPr id="454" name="Group 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51655" cy="2024380"/>
                          <a:chOff x="2515" y="3530"/>
                          <a:chExt cx="6853" cy="3188"/>
                        </a:xfrm>
                      </wpg:grpSpPr>
                      <wps:wsp>
                        <wps:cNvPr id="455" name="AutoShape 512"/>
                        <wps:cNvSpPr>
                          <a:spLocks/>
                        </wps:cNvSpPr>
                        <wps:spPr bwMode="auto">
                          <a:xfrm>
                            <a:off x="2989" y="5725"/>
                            <a:ext cx="301" cy="476"/>
                          </a:xfrm>
                          <a:custGeom>
                            <a:avLst/>
                            <a:gdLst>
                              <a:gd name="T0" fmla="+- 0 2989 2989"/>
                              <a:gd name="T1" fmla="*/ T0 w 301"/>
                              <a:gd name="T2" fmla="+- 0 6202 5726"/>
                              <a:gd name="T3" fmla="*/ 6202 h 476"/>
                              <a:gd name="T4" fmla="+- 0 3290 2989"/>
                              <a:gd name="T5" fmla="*/ T4 w 301"/>
                              <a:gd name="T6" fmla="+- 0 6202 5726"/>
                              <a:gd name="T7" fmla="*/ 6202 h 476"/>
                              <a:gd name="T8" fmla="+- 0 2989 2989"/>
                              <a:gd name="T9" fmla="*/ T8 w 301"/>
                              <a:gd name="T10" fmla="+- 0 6141 5726"/>
                              <a:gd name="T11" fmla="*/ 6141 h 476"/>
                              <a:gd name="T12" fmla="+- 0 3290 2989"/>
                              <a:gd name="T13" fmla="*/ T12 w 301"/>
                              <a:gd name="T14" fmla="+- 0 6141 5726"/>
                              <a:gd name="T15" fmla="*/ 6141 h 476"/>
                              <a:gd name="T16" fmla="+- 0 2989 2989"/>
                              <a:gd name="T17" fmla="*/ T16 w 301"/>
                              <a:gd name="T18" fmla="+- 0 6083 5726"/>
                              <a:gd name="T19" fmla="*/ 6083 h 476"/>
                              <a:gd name="T20" fmla="+- 0 3290 2989"/>
                              <a:gd name="T21" fmla="*/ T20 w 301"/>
                              <a:gd name="T22" fmla="+- 0 6083 5726"/>
                              <a:gd name="T23" fmla="*/ 6083 h 476"/>
                              <a:gd name="T24" fmla="+- 0 2989 2989"/>
                              <a:gd name="T25" fmla="*/ T24 w 301"/>
                              <a:gd name="T26" fmla="+- 0 6022 5726"/>
                              <a:gd name="T27" fmla="*/ 6022 h 476"/>
                              <a:gd name="T28" fmla="+- 0 3290 2989"/>
                              <a:gd name="T29" fmla="*/ T28 w 301"/>
                              <a:gd name="T30" fmla="+- 0 6022 5726"/>
                              <a:gd name="T31" fmla="*/ 6022 h 476"/>
                              <a:gd name="T32" fmla="+- 0 2989 2989"/>
                              <a:gd name="T33" fmla="*/ T32 w 301"/>
                              <a:gd name="T34" fmla="+- 0 5905 5726"/>
                              <a:gd name="T35" fmla="*/ 5905 h 476"/>
                              <a:gd name="T36" fmla="+- 0 3290 2989"/>
                              <a:gd name="T37" fmla="*/ T36 w 301"/>
                              <a:gd name="T38" fmla="+- 0 5905 5726"/>
                              <a:gd name="T39" fmla="*/ 5905 h 476"/>
                              <a:gd name="T40" fmla="+- 0 2989 2989"/>
                              <a:gd name="T41" fmla="*/ T40 w 301"/>
                              <a:gd name="T42" fmla="+- 0 5845 5726"/>
                              <a:gd name="T43" fmla="*/ 5845 h 476"/>
                              <a:gd name="T44" fmla="+- 0 3290 2989"/>
                              <a:gd name="T45" fmla="*/ T44 w 301"/>
                              <a:gd name="T46" fmla="+- 0 5845 5726"/>
                              <a:gd name="T47" fmla="*/ 5845 h 476"/>
                              <a:gd name="T48" fmla="+- 0 2989 2989"/>
                              <a:gd name="T49" fmla="*/ T48 w 301"/>
                              <a:gd name="T50" fmla="+- 0 5786 5726"/>
                              <a:gd name="T51" fmla="*/ 5786 h 476"/>
                              <a:gd name="T52" fmla="+- 0 3290 2989"/>
                              <a:gd name="T53" fmla="*/ T52 w 301"/>
                              <a:gd name="T54" fmla="+- 0 5786 5726"/>
                              <a:gd name="T55" fmla="*/ 5786 h 476"/>
                              <a:gd name="T56" fmla="+- 0 2989 2989"/>
                              <a:gd name="T57" fmla="*/ T56 w 301"/>
                              <a:gd name="T58" fmla="+- 0 5726 5726"/>
                              <a:gd name="T59" fmla="*/ 5726 h 476"/>
                              <a:gd name="T60" fmla="+- 0 3290 2989"/>
                              <a:gd name="T61" fmla="*/ T60 w 301"/>
                              <a:gd name="T62" fmla="+- 0 5726 5726"/>
                              <a:gd name="T63" fmla="*/ 5726 h 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01" h="476">
                                <a:moveTo>
                                  <a:pt x="0" y="476"/>
                                </a:moveTo>
                                <a:lnTo>
                                  <a:pt x="301" y="476"/>
                                </a:lnTo>
                                <a:moveTo>
                                  <a:pt x="0" y="415"/>
                                </a:moveTo>
                                <a:lnTo>
                                  <a:pt x="301" y="415"/>
                                </a:lnTo>
                                <a:moveTo>
                                  <a:pt x="0" y="357"/>
                                </a:moveTo>
                                <a:lnTo>
                                  <a:pt x="301" y="357"/>
                                </a:lnTo>
                                <a:moveTo>
                                  <a:pt x="0" y="296"/>
                                </a:moveTo>
                                <a:lnTo>
                                  <a:pt x="301" y="296"/>
                                </a:lnTo>
                                <a:moveTo>
                                  <a:pt x="0" y="179"/>
                                </a:moveTo>
                                <a:lnTo>
                                  <a:pt x="301" y="179"/>
                                </a:lnTo>
                                <a:moveTo>
                                  <a:pt x="0" y="119"/>
                                </a:moveTo>
                                <a:lnTo>
                                  <a:pt x="301" y="119"/>
                                </a:lnTo>
                                <a:moveTo>
                                  <a:pt x="0" y="60"/>
                                </a:moveTo>
                                <a:lnTo>
                                  <a:pt x="301" y="60"/>
                                </a:lnTo>
                                <a:moveTo>
                                  <a:pt x="0" y="0"/>
                                </a:moveTo>
                                <a:lnTo>
                                  <a:pt x="30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6" name="Line 511"/>
                        <wps:cNvCnPr>
                          <a:cxnSpLocks/>
                        </wps:cNvCnPr>
                        <wps:spPr bwMode="auto">
                          <a:xfrm>
                            <a:off x="2989" y="5964"/>
                            <a:ext cx="301"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57" name="AutoShape 510"/>
                        <wps:cNvSpPr>
                          <a:spLocks/>
                        </wps:cNvSpPr>
                        <wps:spPr bwMode="auto">
                          <a:xfrm>
                            <a:off x="2989" y="5431"/>
                            <a:ext cx="301" cy="178"/>
                          </a:xfrm>
                          <a:custGeom>
                            <a:avLst/>
                            <a:gdLst>
                              <a:gd name="T0" fmla="+- 0 2989 2989"/>
                              <a:gd name="T1" fmla="*/ T0 w 301"/>
                              <a:gd name="T2" fmla="+- 0 5609 5432"/>
                              <a:gd name="T3" fmla="*/ 5609 h 178"/>
                              <a:gd name="T4" fmla="+- 0 3290 2989"/>
                              <a:gd name="T5" fmla="*/ T4 w 301"/>
                              <a:gd name="T6" fmla="+- 0 5609 5432"/>
                              <a:gd name="T7" fmla="*/ 5609 h 178"/>
                              <a:gd name="T8" fmla="+- 0 2989 2989"/>
                              <a:gd name="T9" fmla="*/ T8 w 301"/>
                              <a:gd name="T10" fmla="+- 0 5548 5432"/>
                              <a:gd name="T11" fmla="*/ 5548 h 178"/>
                              <a:gd name="T12" fmla="+- 0 3290 2989"/>
                              <a:gd name="T13" fmla="*/ T12 w 301"/>
                              <a:gd name="T14" fmla="+- 0 5548 5432"/>
                              <a:gd name="T15" fmla="*/ 5548 h 178"/>
                              <a:gd name="T16" fmla="+- 0 2989 2989"/>
                              <a:gd name="T17" fmla="*/ T16 w 301"/>
                              <a:gd name="T18" fmla="+- 0 5490 5432"/>
                              <a:gd name="T19" fmla="*/ 5490 h 178"/>
                              <a:gd name="T20" fmla="+- 0 3290 2989"/>
                              <a:gd name="T21" fmla="*/ T20 w 301"/>
                              <a:gd name="T22" fmla="+- 0 5490 5432"/>
                              <a:gd name="T23" fmla="*/ 5490 h 178"/>
                              <a:gd name="T24" fmla="+- 0 2989 2989"/>
                              <a:gd name="T25" fmla="*/ T24 w 301"/>
                              <a:gd name="T26" fmla="+- 0 5432 5432"/>
                              <a:gd name="T27" fmla="*/ 5432 h 178"/>
                              <a:gd name="T28" fmla="+- 0 3290 2989"/>
                              <a:gd name="T29" fmla="*/ T28 w 301"/>
                              <a:gd name="T30" fmla="+- 0 5432 5432"/>
                              <a:gd name="T31" fmla="*/ 5432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1" h="178">
                                <a:moveTo>
                                  <a:pt x="0" y="177"/>
                                </a:moveTo>
                                <a:lnTo>
                                  <a:pt x="301" y="177"/>
                                </a:lnTo>
                                <a:moveTo>
                                  <a:pt x="0" y="116"/>
                                </a:moveTo>
                                <a:lnTo>
                                  <a:pt x="301" y="116"/>
                                </a:lnTo>
                                <a:moveTo>
                                  <a:pt x="0" y="58"/>
                                </a:moveTo>
                                <a:lnTo>
                                  <a:pt x="301" y="58"/>
                                </a:lnTo>
                                <a:moveTo>
                                  <a:pt x="0" y="0"/>
                                </a:moveTo>
                                <a:lnTo>
                                  <a:pt x="30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8" name="Line 509"/>
                        <wps:cNvCnPr>
                          <a:cxnSpLocks/>
                        </wps:cNvCnPr>
                        <wps:spPr bwMode="auto">
                          <a:xfrm>
                            <a:off x="2989" y="5667"/>
                            <a:ext cx="301"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59" name="AutoShape 508"/>
                        <wps:cNvSpPr>
                          <a:spLocks/>
                        </wps:cNvSpPr>
                        <wps:spPr bwMode="auto">
                          <a:xfrm>
                            <a:off x="2989" y="5135"/>
                            <a:ext cx="301" cy="178"/>
                          </a:xfrm>
                          <a:custGeom>
                            <a:avLst/>
                            <a:gdLst>
                              <a:gd name="T0" fmla="+- 0 2989 2989"/>
                              <a:gd name="T1" fmla="*/ T0 w 301"/>
                              <a:gd name="T2" fmla="+- 0 5313 5135"/>
                              <a:gd name="T3" fmla="*/ 5313 h 178"/>
                              <a:gd name="T4" fmla="+- 0 3290 2989"/>
                              <a:gd name="T5" fmla="*/ T4 w 301"/>
                              <a:gd name="T6" fmla="+- 0 5313 5135"/>
                              <a:gd name="T7" fmla="*/ 5313 h 178"/>
                              <a:gd name="T8" fmla="+- 0 2989 2989"/>
                              <a:gd name="T9" fmla="*/ T8 w 301"/>
                              <a:gd name="T10" fmla="+- 0 5252 5135"/>
                              <a:gd name="T11" fmla="*/ 5252 h 178"/>
                              <a:gd name="T12" fmla="+- 0 3290 2989"/>
                              <a:gd name="T13" fmla="*/ T12 w 301"/>
                              <a:gd name="T14" fmla="+- 0 5252 5135"/>
                              <a:gd name="T15" fmla="*/ 5252 h 178"/>
                              <a:gd name="T16" fmla="+- 0 2989 2989"/>
                              <a:gd name="T17" fmla="*/ T16 w 301"/>
                              <a:gd name="T18" fmla="+- 0 5194 5135"/>
                              <a:gd name="T19" fmla="*/ 5194 h 178"/>
                              <a:gd name="T20" fmla="+- 0 3290 2989"/>
                              <a:gd name="T21" fmla="*/ T20 w 301"/>
                              <a:gd name="T22" fmla="+- 0 5194 5135"/>
                              <a:gd name="T23" fmla="*/ 5194 h 178"/>
                              <a:gd name="T24" fmla="+- 0 2989 2989"/>
                              <a:gd name="T25" fmla="*/ T24 w 301"/>
                              <a:gd name="T26" fmla="+- 0 5135 5135"/>
                              <a:gd name="T27" fmla="*/ 5135 h 178"/>
                              <a:gd name="T28" fmla="+- 0 3290 2989"/>
                              <a:gd name="T29" fmla="*/ T28 w 301"/>
                              <a:gd name="T30" fmla="+- 0 5135 5135"/>
                              <a:gd name="T31" fmla="*/ 5135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1" h="178">
                                <a:moveTo>
                                  <a:pt x="0" y="178"/>
                                </a:moveTo>
                                <a:lnTo>
                                  <a:pt x="301" y="178"/>
                                </a:lnTo>
                                <a:moveTo>
                                  <a:pt x="0" y="117"/>
                                </a:moveTo>
                                <a:lnTo>
                                  <a:pt x="301" y="117"/>
                                </a:lnTo>
                                <a:moveTo>
                                  <a:pt x="0" y="59"/>
                                </a:moveTo>
                                <a:lnTo>
                                  <a:pt x="301" y="59"/>
                                </a:lnTo>
                                <a:moveTo>
                                  <a:pt x="0" y="0"/>
                                </a:moveTo>
                                <a:lnTo>
                                  <a:pt x="30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0" name="Line 507"/>
                        <wps:cNvCnPr>
                          <a:cxnSpLocks/>
                        </wps:cNvCnPr>
                        <wps:spPr bwMode="auto">
                          <a:xfrm>
                            <a:off x="2989" y="5371"/>
                            <a:ext cx="301"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61" name="AutoShape 506"/>
                        <wps:cNvSpPr>
                          <a:spLocks/>
                        </wps:cNvSpPr>
                        <wps:spPr bwMode="auto">
                          <a:xfrm>
                            <a:off x="2989" y="4838"/>
                            <a:ext cx="301" cy="178"/>
                          </a:xfrm>
                          <a:custGeom>
                            <a:avLst/>
                            <a:gdLst>
                              <a:gd name="T0" fmla="+- 0 2989 2989"/>
                              <a:gd name="T1" fmla="*/ T0 w 301"/>
                              <a:gd name="T2" fmla="+- 0 5016 4839"/>
                              <a:gd name="T3" fmla="*/ 5016 h 178"/>
                              <a:gd name="T4" fmla="+- 0 3290 2989"/>
                              <a:gd name="T5" fmla="*/ T4 w 301"/>
                              <a:gd name="T6" fmla="+- 0 5016 4839"/>
                              <a:gd name="T7" fmla="*/ 5016 h 178"/>
                              <a:gd name="T8" fmla="+- 0 2989 2989"/>
                              <a:gd name="T9" fmla="*/ T8 w 301"/>
                              <a:gd name="T10" fmla="+- 0 4956 4839"/>
                              <a:gd name="T11" fmla="*/ 4956 h 178"/>
                              <a:gd name="T12" fmla="+- 0 3290 2989"/>
                              <a:gd name="T13" fmla="*/ T12 w 301"/>
                              <a:gd name="T14" fmla="+- 0 4956 4839"/>
                              <a:gd name="T15" fmla="*/ 4956 h 178"/>
                              <a:gd name="T16" fmla="+- 0 2989 2989"/>
                              <a:gd name="T17" fmla="*/ T16 w 301"/>
                              <a:gd name="T18" fmla="+- 0 4897 4839"/>
                              <a:gd name="T19" fmla="*/ 4897 h 178"/>
                              <a:gd name="T20" fmla="+- 0 3290 2989"/>
                              <a:gd name="T21" fmla="*/ T20 w 301"/>
                              <a:gd name="T22" fmla="+- 0 4897 4839"/>
                              <a:gd name="T23" fmla="*/ 4897 h 178"/>
                              <a:gd name="T24" fmla="+- 0 2989 2989"/>
                              <a:gd name="T25" fmla="*/ T24 w 301"/>
                              <a:gd name="T26" fmla="+- 0 4839 4839"/>
                              <a:gd name="T27" fmla="*/ 4839 h 178"/>
                              <a:gd name="T28" fmla="+- 0 3290 2989"/>
                              <a:gd name="T29" fmla="*/ T28 w 301"/>
                              <a:gd name="T30" fmla="+- 0 4839 4839"/>
                              <a:gd name="T31" fmla="*/ 4839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1" h="178">
                                <a:moveTo>
                                  <a:pt x="0" y="177"/>
                                </a:moveTo>
                                <a:lnTo>
                                  <a:pt x="301" y="177"/>
                                </a:lnTo>
                                <a:moveTo>
                                  <a:pt x="0" y="117"/>
                                </a:moveTo>
                                <a:lnTo>
                                  <a:pt x="301" y="117"/>
                                </a:lnTo>
                                <a:moveTo>
                                  <a:pt x="0" y="58"/>
                                </a:moveTo>
                                <a:lnTo>
                                  <a:pt x="301" y="58"/>
                                </a:lnTo>
                                <a:moveTo>
                                  <a:pt x="0" y="0"/>
                                </a:moveTo>
                                <a:lnTo>
                                  <a:pt x="30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2" name="Line 505"/>
                        <wps:cNvCnPr>
                          <a:cxnSpLocks/>
                        </wps:cNvCnPr>
                        <wps:spPr bwMode="auto">
                          <a:xfrm>
                            <a:off x="2989" y="5075"/>
                            <a:ext cx="301"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63" name="AutoShape 504"/>
                        <wps:cNvSpPr>
                          <a:spLocks/>
                        </wps:cNvSpPr>
                        <wps:spPr bwMode="auto">
                          <a:xfrm>
                            <a:off x="3567" y="5725"/>
                            <a:ext cx="1484" cy="476"/>
                          </a:xfrm>
                          <a:custGeom>
                            <a:avLst/>
                            <a:gdLst>
                              <a:gd name="T0" fmla="+- 0 3568 3568"/>
                              <a:gd name="T1" fmla="*/ T0 w 1484"/>
                              <a:gd name="T2" fmla="+- 0 6202 5726"/>
                              <a:gd name="T3" fmla="*/ 6202 h 476"/>
                              <a:gd name="T4" fmla="+- 0 5052 3568"/>
                              <a:gd name="T5" fmla="*/ T4 w 1484"/>
                              <a:gd name="T6" fmla="+- 0 6202 5726"/>
                              <a:gd name="T7" fmla="*/ 6202 h 476"/>
                              <a:gd name="T8" fmla="+- 0 3568 3568"/>
                              <a:gd name="T9" fmla="*/ T8 w 1484"/>
                              <a:gd name="T10" fmla="+- 0 6141 5726"/>
                              <a:gd name="T11" fmla="*/ 6141 h 476"/>
                              <a:gd name="T12" fmla="+- 0 5052 3568"/>
                              <a:gd name="T13" fmla="*/ T12 w 1484"/>
                              <a:gd name="T14" fmla="+- 0 6141 5726"/>
                              <a:gd name="T15" fmla="*/ 6141 h 476"/>
                              <a:gd name="T16" fmla="+- 0 3568 3568"/>
                              <a:gd name="T17" fmla="*/ T16 w 1484"/>
                              <a:gd name="T18" fmla="+- 0 6083 5726"/>
                              <a:gd name="T19" fmla="*/ 6083 h 476"/>
                              <a:gd name="T20" fmla="+- 0 5052 3568"/>
                              <a:gd name="T21" fmla="*/ T20 w 1484"/>
                              <a:gd name="T22" fmla="+- 0 6083 5726"/>
                              <a:gd name="T23" fmla="*/ 6083 h 476"/>
                              <a:gd name="T24" fmla="+- 0 3568 3568"/>
                              <a:gd name="T25" fmla="*/ T24 w 1484"/>
                              <a:gd name="T26" fmla="+- 0 6022 5726"/>
                              <a:gd name="T27" fmla="*/ 6022 h 476"/>
                              <a:gd name="T28" fmla="+- 0 5052 3568"/>
                              <a:gd name="T29" fmla="*/ T28 w 1484"/>
                              <a:gd name="T30" fmla="+- 0 6022 5726"/>
                              <a:gd name="T31" fmla="*/ 6022 h 476"/>
                              <a:gd name="T32" fmla="+- 0 3568 3568"/>
                              <a:gd name="T33" fmla="*/ T32 w 1484"/>
                              <a:gd name="T34" fmla="+- 0 5905 5726"/>
                              <a:gd name="T35" fmla="*/ 5905 h 476"/>
                              <a:gd name="T36" fmla="+- 0 5052 3568"/>
                              <a:gd name="T37" fmla="*/ T36 w 1484"/>
                              <a:gd name="T38" fmla="+- 0 5905 5726"/>
                              <a:gd name="T39" fmla="*/ 5905 h 476"/>
                              <a:gd name="T40" fmla="+- 0 3568 3568"/>
                              <a:gd name="T41" fmla="*/ T40 w 1484"/>
                              <a:gd name="T42" fmla="+- 0 5845 5726"/>
                              <a:gd name="T43" fmla="*/ 5845 h 476"/>
                              <a:gd name="T44" fmla="+- 0 5052 3568"/>
                              <a:gd name="T45" fmla="*/ T44 w 1484"/>
                              <a:gd name="T46" fmla="+- 0 5845 5726"/>
                              <a:gd name="T47" fmla="*/ 5845 h 476"/>
                              <a:gd name="T48" fmla="+- 0 3568 3568"/>
                              <a:gd name="T49" fmla="*/ T48 w 1484"/>
                              <a:gd name="T50" fmla="+- 0 5786 5726"/>
                              <a:gd name="T51" fmla="*/ 5786 h 476"/>
                              <a:gd name="T52" fmla="+- 0 5052 3568"/>
                              <a:gd name="T53" fmla="*/ T52 w 1484"/>
                              <a:gd name="T54" fmla="+- 0 5786 5726"/>
                              <a:gd name="T55" fmla="*/ 5786 h 476"/>
                              <a:gd name="T56" fmla="+- 0 3568 3568"/>
                              <a:gd name="T57" fmla="*/ T56 w 1484"/>
                              <a:gd name="T58" fmla="+- 0 5726 5726"/>
                              <a:gd name="T59" fmla="*/ 5726 h 476"/>
                              <a:gd name="T60" fmla="+- 0 5052 3568"/>
                              <a:gd name="T61" fmla="*/ T60 w 1484"/>
                              <a:gd name="T62" fmla="+- 0 5726 5726"/>
                              <a:gd name="T63" fmla="*/ 5726 h 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484" h="476">
                                <a:moveTo>
                                  <a:pt x="0" y="476"/>
                                </a:moveTo>
                                <a:lnTo>
                                  <a:pt x="1484" y="476"/>
                                </a:lnTo>
                                <a:moveTo>
                                  <a:pt x="0" y="415"/>
                                </a:moveTo>
                                <a:lnTo>
                                  <a:pt x="1484" y="415"/>
                                </a:lnTo>
                                <a:moveTo>
                                  <a:pt x="0" y="357"/>
                                </a:moveTo>
                                <a:lnTo>
                                  <a:pt x="1484" y="357"/>
                                </a:lnTo>
                                <a:moveTo>
                                  <a:pt x="0" y="296"/>
                                </a:moveTo>
                                <a:lnTo>
                                  <a:pt x="1484" y="296"/>
                                </a:lnTo>
                                <a:moveTo>
                                  <a:pt x="0" y="179"/>
                                </a:moveTo>
                                <a:lnTo>
                                  <a:pt x="1484" y="179"/>
                                </a:lnTo>
                                <a:moveTo>
                                  <a:pt x="0" y="119"/>
                                </a:moveTo>
                                <a:lnTo>
                                  <a:pt x="1484" y="119"/>
                                </a:lnTo>
                                <a:moveTo>
                                  <a:pt x="0" y="60"/>
                                </a:moveTo>
                                <a:lnTo>
                                  <a:pt x="1484" y="60"/>
                                </a:lnTo>
                                <a:moveTo>
                                  <a:pt x="0" y="0"/>
                                </a:moveTo>
                                <a:lnTo>
                                  <a:pt x="148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4" name="Line 503"/>
                        <wps:cNvCnPr>
                          <a:cxnSpLocks/>
                        </wps:cNvCnPr>
                        <wps:spPr bwMode="auto">
                          <a:xfrm>
                            <a:off x="3568" y="5964"/>
                            <a:ext cx="148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65" name="AutoShape 502"/>
                        <wps:cNvSpPr>
                          <a:spLocks/>
                        </wps:cNvSpPr>
                        <wps:spPr bwMode="auto">
                          <a:xfrm>
                            <a:off x="3567" y="5431"/>
                            <a:ext cx="1484" cy="178"/>
                          </a:xfrm>
                          <a:custGeom>
                            <a:avLst/>
                            <a:gdLst>
                              <a:gd name="T0" fmla="+- 0 3568 3568"/>
                              <a:gd name="T1" fmla="*/ T0 w 1484"/>
                              <a:gd name="T2" fmla="+- 0 5609 5432"/>
                              <a:gd name="T3" fmla="*/ 5609 h 178"/>
                              <a:gd name="T4" fmla="+- 0 5052 3568"/>
                              <a:gd name="T5" fmla="*/ T4 w 1484"/>
                              <a:gd name="T6" fmla="+- 0 5609 5432"/>
                              <a:gd name="T7" fmla="*/ 5609 h 178"/>
                              <a:gd name="T8" fmla="+- 0 3568 3568"/>
                              <a:gd name="T9" fmla="*/ T8 w 1484"/>
                              <a:gd name="T10" fmla="+- 0 5548 5432"/>
                              <a:gd name="T11" fmla="*/ 5548 h 178"/>
                              <a:gd name="T12" fmla="+- 0 5052 3568"/>
                              <a:gd name="T13" fmla="*/ T12 w 1484"/>
                              <a:gd name="T14" fmla="+- 0 5548 5432"/>
                              <a:gd name="T15" fmla="*/ 5548 h 178"/>
                              <a:gd name="T16" fmla="+- 0 3568 3568"/>
                              <a:gd name="T17" fmla="*/ T16 w 1484"/>
                              <a:gd name="T18" fmla="+- 0 5490 5432"/>
                              <a:gd name="T19" fmla="*/ 5490 h 178"/>
                              <a:gd name="T20" fmla="+- 0 5052 3568"/>
                              <a:gd name="T21" fmla="*/ T20 w 1484"/>
                              <a:gd name="T22" fmla="+- 0 5490 5432"/>
                              <a:gd name="T23" fmla="*/ 5490 h 178"/>
                              <a:gd name="T24" fmla="+- 0 3568 3568"/>
                              <a:gd name="T25" fmla="*/ T24 w 1484"/>
                              <a:gd name="T26" fmla="+- 0 5432 5432"/>
                              <a:gd name="T27" fmla="*/ 5432 h 178"/>
                              <a:gd name="T28" fmla="+- 0 5052 3568"/>
                              <a:gd name="T29" fmla="*/ T28 w 1484"/>
                              <a:gd name="T30" fmla="+- 0 5432 5432"/>
                              <a:gd name="T31" fmla="*/ 5432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484" h="178">
                                <a:moveTo>
                                  <a:pt x="0" y="177"/>
                                </a:moveTo>
                                <a:lnTo>
                                  <a:pt x="1484" y="177"/>
                                </a:lnTo>
                                <a:moveTo>
                                  <a:pt x="0" y="116"/>
                                </a:moveTo>
                                <a:lnTo>
                                  <a:pt x="1484" y="116"/>
                                </a:lnTo>
                                <a:moveTo>
                                  <a:pt x="0" y="58"/>
                                </a:moveTo>
                                <a:lnTo>
                                  <a:pt x="1484" y="58"/>
                                </a:lnTo>
                                <a:moveTo>
                                  <a:pt x="0" y="0"/>
                                </a:moveTo>
                                <a:lnTo>
                                  <a:pt x="148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6" name="Line 501"/>
                        <wps:cNvCnPr>
                          <a:cxnSpLocks/>
                        </wps:cNvCnPr>
                        <wps:spPr bwMode="auto">
                          <a:xfrm>
                            <a:off x="3568" y="5667"/>
                            <a:ext cx="148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67" name="AutoShape 500"/>
                        <wps:cNvSpPr>
                          <a:spLocks/>
                        </wps:cNvSpPr>
                        <wps:spPr bwMode="auto">
                          <a:xfrm>
                            <a:off x="3567" y="5135"/>
                            <a:ext cx="4123" cy="178"/>
                          </a:xfrm>
                          <a:custGeom>
                            <a:avLst/>
                            <a:gdLst>
                              <a:gd name="T0" fmla="+- 0 3568 3568"/>
                              <a:gd name="T1" fmla="*/ T0 w 4123"/>
                              <a:gd name="T2" fmla="+- 0 5313 5135"/>
                              <a:gd name="T3" fmla="*/ 5313 h 178"/>
                              <a:gd name="T4" fmla="+- 0 5052 3568"/>
                              <a:gd name="T5" fmla="*/ T4 w 4123"/>
                              <a:gd name="T6" fmla="+- 0 5313 5135"/>
                              <a:gd name="T7" fmla="*/ 5313 h 178"/>
                              <a:gd name="T8" fmla="+- 0 3568 3568"/>
                              <a:gd name="T9" fmla="*/ T8 w 4123"/>
                              <a:gd name="T10" fmla="+- 0 5252 5135"/>
                              <a:gd name="T11" fmla="*/ 5252 h 178"/>
                              <a:gd name="T12" fmla="+- 0 5052 3568"/>
                              <a:gd name="T13" fmla="*/ T12 w 4123"/>
                              <a:gd name="T14" fmla="+- 0 5252 5135"/>
                              <a:gd name="T15" fmla="*/ 5252 h 178"/>
                              <a:gd name="T16" fmla="+- 0 5327 3568"/>
                              <a:gd name="T17" fmla="*/ T16 w 4123"/>
                              <a:gd name="T18" fmla="+- 0 5313 5135"/>
                              <a:gd name="T19" fmla="*/ 5313 h 178"/>
                              <a:gd name="T20" fmla="+- 0 7691 3568"/>
                              <a:gd name="T21" fmla="*/ T20 w 4123"/>
                              <a:gd name="T22" fmla="+- 0 5313 5135"/>
                              <a:gd name="T23" fmla="*/ 5313 h 178"/>
                              <a:gd name="T24" fmla="+- 0 5327 3568"/>
                              <a:gd name="T25" fmla="*/ T24 w 4123"/>
                              <a:gd name="T26" fmla="+- 0 5252 5135"/>
                              <a:gd name="T27" fmla="*/ 5252 h 178"/>
                              <a:gd name="T28" fmla="+- 0 7691 3568"/>
                              <a:gd name="T29" fmla="*/ T28 w 4123"/>
                              <a:gd name="T30" fmla="+- 0 5252 5135"/>
                              <a:gd name="T31" fmla="*/ 5252 h 178"/>
                              <a:gd name="T32" fmla="+- 0 3568 3568"/>
                              <a:gd name="T33" fmla="*/ T32 w 4123"/>
                              <a:gd name="T34" fmla="+- 0 5194 5135"/>
                              <a:gd name="T35" fmla="*/ 5194 h 178"/>
                              <a:gd name="T36" fmla="+- 0 7691 3568"/>
                              <a:gd name="T37" fmla="*/ T36 w 4123"/>
                              <a:gd name="T38" fmla="+- 0 5194 5135"/>
                              <a:gd name="T39" fmla="*/ 5194 h 178"/>
                              <a:gd name="T40" fmla="+- 0 3568 3568"/>
                              <a:gd name="T41" fmla="*/ T40 w 4123"/>
                              <a:gd name="T42" fmla="+- 0 5135 5135"/>
                              <a:gd name="T43" fmla="*/ 5135 h 178"/>
                              <a:gd name="T44" fmla="+- 0 7691 3568"/>
                              <a:gd name="T45" fmla="*/ T44 w 4123"/>
                              <a:gd name="T46" fmla="+- 0 5135 5135"/>
                              <a:gd name="T47" fmla="*/ 5135 h 1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123" h="178">
                                <a:moveTo>
                                  <a:pt x="0" y="178"/>
                                </a:moveTo>
                                <a:lnTo>
                                  <a:pt x="1484" y="178"/>
                                </a:lnTo>
                                <a:moveTo>
                                  <a:pt x="0" y="117"/>
                                </a:moveTo>
                                <a:lnTo>
                                  <a:pt x="1484" y="117"/>
                                </a:lnTo>
                                <a:moveTo>
                                  <a:pt x="1759" y="178"/>
                                </a:moveTo>
                                <a:lnTo>
                                  <a:pt x="4123" y="178"/>
                                </a:lnTo>
                                <a:moveTo>
                                  <a:pt x="1759" y="117"/>
                                </a:moveTo>
                                <a:lnTo>
                                  <a:pt x="4123" y="117"/>
                                </a:lnTo>
                                <a:moveTo>
                                  <a:pt x="0" y="59"/>
                                </a:moveTo>
                                <a:lnTo>
                                  <a:pt x="4123" y="59"/>
                                </a:lnTo>
                                <a:moveTo>
                                  <a:pt x="0" y="0"/>
                                </a:moveTo>
                                <a:lnTo>
                                  <a:pt x="412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 name="Line 499"/>
                        <wps:cNvCnPr>
                          <a:cxnSpLocks/>
                        </wps:cNvCnPr>
                        <wps:spPr bwMode="auto">
                          <a:xfrm>
                            <a:off x="3568" y="5371"/>
                            <a:ext cx="148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69" name="AutoShape 498"/>
                        <wps:cNvSpPr>
                          <a:spLocks/>
                        </wps:cNvSpPr>
                        <wps:spPr bwMode="auto">
                          <a:xfrm>
                            <a:off x="5327" y="5725"/>
                            <a:ext cx="605" cy="476"/>
                          </a:xfrm>
                          <a:custGeom>
                            <a:avLst/>
                            <a:gdLst>
                              <a:gd name="T0" fmla="+- 0 5327 5327"/>
                              <a:gd name="T1" fmla="*/ T0 w 605"/>
                              <a:gd name="T2" fmla="+- 0 6202 5726"/>
                              <a:gd name="T3" fmla="*/ 6202 h 476"/>
                              <a:gd name="T4" fmla="+- 0 5931 5327"/>
                              <a:gd name="T5" fmla="*/ T4 w 605"/>
                              <a:gd name="T6" fmla="+- 0 6202 5726"/>
                              <a:gd name="T7" fmla="*/ 6202 h 476"/>
                              <a:gd name="T8" fmla="+- 0 5327 5327"/>
                              <a:gd name="T9" fmla="*/ T8 w 605"/>
                              <a:gd name="T10" fmla="+- 0 6141 5726"/>
                              <a:gd name="T11" fmla="*/ 6141 h 476"/>
                              <a:gd name="T12" fmla="+- 0 5931 5327"/>
                              <a:gd name="T13" fmla="*/ T12 w 605"/>
                              <a:gd name="T14" fmla="+- 0 6141 5726"/>
                              <a:gd name="T15" fmla="*/ 6141 h 476"/>
                              <a:gd name="T16" fmla="+- 0 5327 5327"/>
                              <a:gd name="T17" fmla="*/ T16 w 605"/>
                              <a:gd name="T18" fmla="+- 0 6083 5726"/>
                              <a:gd name="T19" fmla="*/ 6083 h 476"/>
                              <a:gd name="T20" fmla="+- 0 5931 5327"/>
                              <a:gd name="T21" fmla="*/ T20 w 605"/>
                              <a:gd name="T22" fmla="+- 0 6083 5726"/>
                              <a:gd name="T23" fmla="*/ 6083 h 476"/>
                              <a:gd name="T24" fmla="+- 0 5327 5327"/>
                              <a:gd name="T25" fmla="*/ T24 w 605"/>
                              <a:gd name="T26" fmla="+- 0 6022 5726"/>
                              <a:gd name="T27" fmla="*/ 6022 h 476"/>
                              <a:gd name="T28" fmla="+- 0 5931 5327"/>
                              <a:gd name="T29" fmla="*/ T28 w 605"/>
                              <a:gd name="T30" fmla="+- 0 6022 5726"/>
                              <a:gd name="T31" fmla="*/ 6022 h 476"/>
                              <a:gd name="T32" fmla="+- 0 5327 5327"/>
                              <a:gd name="T33" fmla="*/ T32 w 605"/>
                              <a:gd name="T34" fmla="+- 0 5905 5726"/>
                              <a:gd name="T35" fmla="*/ 5905 h 476"/>
                              <a:gd name="T36" fmla="+- 0 5931 5327"/>
                              <a:gd name="T37" fmla="*/ T36 w 605"/>
                              <a:gd name="T38" fmla="+- 0 5905 5726"/>
                              <a:gd name="T39" fmla="*/ 5905 h 476"/>
                              <a:gd name="T40" fmla="+- 0 5327 5327"/>
                              <a:gd name="T41" fmla="*/ T40 w 605"/>
                              <a:gd name="T42" fmla="+- 0 5845 5726"/>
                              <a:gd name="T43" fmla="*/ 5845 h 476"/>
                              <a:gd name="T44" fmla="+- 0 5931 5327"/>
                              <a:gd name="T45" fmla="*/ T44 w 605"/>
                              <a:gd name="T46" fmla="+- 0 5845 5726"/>
                              <a:gd name="T47" fmla="*/ 5845 h 476"/>
                              <a:gd name="T48" fmla="+- 0 5327 5327"/>
                              <a:gd name="T49" fmla="*/ T48 w 605"/>
                              <a:gd name="T50" fmla="+- 0 5786 5726"/>
                              <a:gd name="T51" fmla="*/ 5786 h 476"/>
                              <a:gd name="T52" fmla="+- 0 5931 5327"/>
                              <a:gd name="T53" fmla="*/ T52 w 605"/>
                              <a:gd name="T54" fmla="+- 0 5786 5726"/>
                              <a:gd name="T55" fmla="*/ 5786 h 476"/>
                              <a:gd name="T56" fmla="+- 0 5327 5327"/>
                              <a:gd name="T57" fmla="*/ T56 w 605"/>
                              <a:gd name="T58" fmla="+- 0 5726 5726"/>
                              <a:gd name="T59" fmla="*/ 5726 h 476"/>
                              <a:gd name="T60" fmla="+- 0 5931 5327"/>
                              <a:gd name="T61" fmla="*/ T60 w 605"/>
                              <a:gd name="T62" fmla="+- 0 5726 5726"/>
                              <a:gd name="T63" fmla="*/ 5726 h 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605" h="476">
                                <a:moveTo>
                                  <a:pt x="0" y="476"/>
                                </a:moveTo>
                                <a:lnTo>
                                  <a:pt x="604" y="476"/>
                                </a:lnTo>
                                <a:moveTo>
                                  <a:pt x="0" y="415"/>
                                </a:moveTo>
                                <a:lnTo>
                                  <a:pt x="604" y="415"/>
                                </a:lnTo>
                                <a:moveTo>
                                  <a:pt x="0" y="357"/>
                                </a:moveTo>
                                <a:lnTo>
                                  <a:pt x="604" y="357"/>
                                </a:lnTo>
                                <a:moveTo>
                                  <a:pt x="0" y="296"/>
                                </a:moveTo>
                                <a:lnTo>
                                  <a:pt x="604" y="296"/>
                                </a:lnTo>
                                <a:moveTo>
                                  <a:pt x="0" y="179"/>
                                </a:moveTo>
                                <a:lnTo>
                                  <a:pt x="604" y="179"/>
                                </a:lnTo>
                                <a:moveTo>
                                  <a:pt x="0" y="119"/>
                                </a:moveTo>
                                <a:lnTo>
                                  <a:pt x="604" y="119"/>
                                </a:lnTo>
                                <a:moveTo>
                                  <a:pt x="0" y="60"/>
                                </a:moveTo>
                                <a:lnTo>
                                  <a:pt x="604" y="60"/>
                                </a:lnTo>
                                <a:moveTo>
                                  <a:pt x="0" y="0"/>
                                </a:moveTo>
                                <a:lnTo>
                                  <a:pt x="60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0" name="Line 497"/>
                        <wps:cNvCnPr>
                          <a:cxnSpLocks/>
                        </wps:cNvCnPr>
                        <wps:spPr bwMode="auto">
                          <a:xfrm>
                            <a:off x="5327" y="5964"/>
                            <a:ext cx="60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71" name="AutoShape 496"/>
                        <wps:cNvSpPr>
                          <a:spLocks/>
                        </wps:cNvSpPr>
                        <wps:spPr bwMode="auto">
                          <a:xfrm>
                            <a:off x="5327" y="5431"/>
                            <a:ext cx="1484" cy="178"/>
                          </a:xfrm>
                          <a:custGeom>
                            <a:avLst/>
                            <a:gdLst>
                              <a:gd name="T0" fmla="+- 0 5327 5327"/>
                              <a:gd name="T1" fmla="*/ T0 w 1484"/>
                              <a:gd name="T2" fmla="+- 0 5609 5432"/>
                              <a:gd name="T3" fmla="*/ 5609 h 178"/>
                              <a:gd name="T4" fmla="+- 0 5931 5327"/>
                              <a:gd name="T5" fmla="*/ T4 w 1484"/>
                              <a:gd name="T6" fmla="+- 0 5609 5432"/>
                              <a:gd name="T7" fmla="*/ 5609 h 178"/>
                              <a:gd name="T8" fmla="+- 0 5327 5327"/>
                              <a:gd name="T9" fmla="*/ T8 w 1484"/>
                              <a:gd name="T10" fmla="+- 0 5548 5432"/>
                              <a:gd name="T11" fmla="*/ 5548 h 178"/>
                              <a:gd name="T12" fmla="+- 0 5931 5327"/>
                              <a:gd name="T13" fmla="*/ T12 w 1484"/>
                              <a:gd name="T14" fmla="+- 0 5548 5432"/>
                              <a:gd name="T15" fmla="*/ 5548 h 178"/>
                              <a:gd name="T16" fmla="+- 0 6207 5327"/>
                              <a:gd name="T17" fmla="*/ T16 w 1484"/>
                              <a:gd name="T18" fmla="+- 0 5609 5432"/>
                              <a:gd name="T19" fmla="*/ 5609 h 178"/>
                              <a:gd name="T20" fmla="+- 0 6811 5327"/>
                              <a:gd name="T21" fmla="*/ T20 w 1484"/>
                              <a:gd name="T22" fmla="+- 0 5609 5432"/>
                              <a:gd name="T23" fmla="*/ 5609 h 178"/>
                              <a:gd name="T24" fmla="+- 0 6207 5327"/>
                              <a:gd name="T25" fmla="*/ T24 w 1484"/>
                              <a:gd name="T26" fmla="+- 0 5548 5432"/>
                              <a:gd name="T27" fmla="*/ 5548 h 178"/>
                              <a:gd name="T28" fmla="+- 0 6811 5327"/>
                              <a:gd name="T29" fmla="*/ T28 w 1484"/>
                              <a:gd name="T30" fmla="+- 0 5548 5432"/>
                              <a:gd name="T31" fmla="*/ 5548 h 178"/>
                              <a:gd name="T32" fmla="+- 0 5327 5327"/>
                              <a:gd name="T33" fmla="*/ T32 w 1484"/>
                              <a:gd name="T34" fmla="+- 0 5490 5432"/>
                              <a:gd name="T35" fmla="*/ 5490 h 178"/>
                              <a:gd name="T36" fmla="+- 0 6811 5327"/>
                              <a:gd name="T37" fmla="*/ T36 w 1484"/>
                              <a:gd name="T38" fmla="+- 0 5490 5432"/>
                              <a:gd name="T39" fmla="*/ 5490 h 178"/>
                              <a:gd name="T40" fmla="+- 0 5327 5327"/>
                              <a:gd name="T41" fmla="*/ T40 w 1484"/>
                              <a:gd name="T42" fmla="+- 0 5432 5432"/>
                              <a:gd name="T43" fmla="*/ 5432 h 178"/>
                              <a:gd name="T44" fmla="+- 0 6811 5327"/>
                              <a:gd name="T45" fmla="*/ T44 w 1484"/>
                              <a:gd name="T46" fmla="+- 0 5432 5432"/>
                              <a:gd name="T47" fmla="*/ 5432 h 1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484" h="178">
                                <a:moveTo>
                                  <a:pt x="0" y="177"/>
                                </a:moveTo>
                                <a:lnTo>
                                  <a:pt x="604" y="177"/>
                                </a:lnTo>
                                <a:moveTo>
                                  <a:pt x="0" y="116"/>
                                </a:moveTo>
                                <a:lnTo>
                                  <a:pt x="604" y="116"/>
                                </a:lnTo>
                                <a:moveTo>
                                  <a:pt x="880" y="177"/>
                                </a:moveTo>
                                <a:lnTo>
                                  <a:pt x="1484" y="177"/>
                                </a:lnTo>
                                <a:moveTo>
                                  <a:pt x="880" y="116"/>
                                </a:moveTo>
                                <a:lnTo>
                                  <a:pt x="1484" y="116"/>
                                </a:lnTo>
                                <a:moveTo>
                                  <a:pt x="0" y="58"/>
                                </a:moveTo>
                                <a:lnTo>
                                  <a:pt x="1484" y="58"/>
                                </a:lnTo>
                                <a:moveTo>
                                  <a:pt x="0" y="0"/>
                                </a:moveTo>
                                <a:lnTo>
                                  <a:pt x="148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 name="Line 495"/>
                        <wps:cNvCnPr>
                          <a:cxnSpLocks/>
                        </wps:cNvCnPr>
                        <wps:spPr bwMode="auto">
                          <a:xfrm>
                            <a:off x="5327" y="5667"/>
                            <a:ext cx="60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73" name="AutoShape 494"/>
                        <wps:cNvSpPr>
                          <a:spLocks/>
                        </wps:cNvSpPr>
                        <wps:spPr bwMode="auto">
                          <a:xfrm>
                            <a:off x="6206" y="5725"/>
                            <a:ext cx="605" cy="476"/>
                          </a:xfrm>
                          <a:custGeom>
                            <a:avLst/>
                            <a:gdLst>
                              <a:gd name="T0" fmla="+- 0 6207 6207"/>
                              <a:gd name="T1" fmla="*/ T0 w 605"/>
                              <a:gd name="T2" fmla="+- 0 6202 5726"/>
                              <a:gd name="T3" fmla="*/ 6202 h 476"/>
                              <a:gd name="T4" fmla="+- 0 6811 6207"/>
                              <a:gd name="T5" fmla="*/ T4 w 605"/>
                              <a:gd name="T6" fmla="+- 0 6202 5726"/>
                              <a:gd name="T7" fmla="*/ 6202 h 476"/>
                              <a:gd name="T8" fmla="+- 0 6207 6207"/>
                              <a:gd name="T9" fmla="*/ T8 w 605"/>
                              <a:gd name="T10" fmla="+- 0 6141 5726"/>
                              <a:gd name="T11" fmla="*/ 6141 h 476"/>
                              <a:gd name="T12" fmla="+- 0 6811 6207"/>
                              <a:gd name="T13" fmla="*/ T12 w 605"/>
                              <a:gd name="T14" fmla="+- 0 6141 5726"/>
                              <a:gd name="T15" fmla="*/ 6141 h 476"/>
                              <a:gd name="T16" fmla="+- 0 6207 6207"/>
                              <a:gd name="T17" fmla="*/ T16 w 605"/>
                              <a:gd name="T18" fmla="+- 0 6083 5726"/>
                              <a:gd name="T19" fmla="*/ 6083 h 476"/>
                              <a:gd name="T20" fmla="+- 0 6811 6207"/>
                              <a:gd name="T21" fmla="*/ T20 w 605"/>
                              <a:gd name="T22" fmla="+- 0 6083 5726"/>
                              <a:gd name="T23" fmla="*/ 6083 h 476"/>
                              <a:gd name="T24" fmla="+- 0 6207 6207"/>
                              <a:gd name="T25" fmla="*/ T24 w 605"/>
                              <a:gd name="T26" fmla="+- 0 6022 5726"/>
                              <a:gd name="T27" fmla="*/ 6022 h 476"/>
                              <a:gd name="T28" fmla="+- 0 6811 6207"/>
                              <a:gd name="T29" fmla="*/ T28 w 605"/>
                              <a:gd name="T30" fmla="+- 0 6022 5726"/>
                              <a:gd name="T31" fmla="*/ 6022 h 476"/>
                              <a:gd name="T32" fmla="+- 0 6207 6207"/>
                              <a:gd name="T33" fmla="*/ T32 w 605"/>
                              <a:gd name="T34" fmla="+- 0 5905 5726"/>
                              <a:gd name="T35" fmla="*/ 5905 h 476"/>
                              <a:gd name="T36" fmla="+- 0 6811 6207"/>
                              <a:gd name="T37" fmla="*/ T36 w 605"/>
                              <a:gd name="T38" fmla="+- 0 5905 5726"/>
                              <a:gd name="T39" fmla="*/ 5905 h 476"/>
                              <a:gd name="T40" fmla="+- 0 6207 6207"/>
                              <a:gd name="T41" fmla="*/ T40 w 605"/>
                              <a:gd name="T42" fmla="+- 0 5845 5726"/>
                              <a:gd name="T43" fmla="*/ 5845 h 476"/>
                              <a:gd name="T44" fmla="+- 0 6811 6207"/>
                              <a:gd name="T45" fmla="*/ T44 w 605"/>
                              <a:gd name="T46" fmla="+- 0 5845 5726"/>
                              <a:gd name="T47" fmla="*/ 5845 h 476"/>
                              <a:gd name="T48" fmla="+- 0 6207 6207"/>
                              <a:gd name="T49" fmla="*/ T48 w 605"/>
                              <a:gd name="T50" fmla="+- 0 5786 5726"/>
                              <a:gd name="T51" fmla="*/ 5786 h 476"/>
                              <a:gd name="T52" fmla="+- 0 6811 6207"/>
                              <a:gd name="T53" fmla="*/ T52 w 605"/>
                              <a:gd name="T54" fmla="+- 0 5786 5726"/>
                              <a:gd name="T55" fmla="*/ 5786 h 476"/>
                              <a:gd name="T56" fmla="+- 0 6207 6207"/>
                              <a:gd name="T57" fmla="*/ T56 w 605"/>
                              <a:gd name="T58" fmla="+- 0 5726 5726"/>
                              <a:gd name="T59" fmla="*/ 5726 h 476"/>
                              <a:gd name="T60" fmla="+- 0 6811 6207"/>
                              <a:gd name="T61" fmla="*/ T60 w 605"/>
                              <a:gd name="T62" fmla="+- 0 5726 5726"/>
                              <a:gd name="T63" fmla="*/ 5726 h 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605" h="476">
                                <a:moveTo>
                                  <a:pt x="0" y="476"/>
                                </a:moveTo>
                                <a:lnTo>
                                  <a:pt x="604" y="476"/>
                                </a:lnTo>
                                <a:moveTo>
                                  <a:pt x="0" y="415"/>
                                </a:moveTo>
                                <a:lnTo>
                                  <a:pt x="604" y="415"/>
                                </a:lnTo>
                                <a:moveTo>
                                  <a:pt x="0" y="357"/>
                                </a:moveTo>
                                <a:lnTo>
                                  <a:pt x="604" y="357"/>
                                </a:lnTo>
                                <a:moveTo>
                                  <a:pt x="0" y="296"/>
                                </a:moveTo>
                                <a:lnTo>
                                  <a:pt x="604" y="296"/>
                                </a:lnTo>
                                <a:moveTo>
                                  <a:pt x="0" y="179"/>
                                </a:moveTo>
                                <a:lnTo>
                                  <a:pt x="604" y="179"/>
                                </a:lnTo>
                                <a:moveTo>
                                  <a:pt x="0" y="119"/>
                                </a:moveTo>
                                <a:lnTo>
                                  <a:pt x="604" y="119"/>
                                </a:lnTo>
                                <a:moveTo>
                                  <a:pt x="0" y="60"/>
                                </a:moveTo>
                                <a:lnTo>
                                  <a:pt x="604" y="60"/>
                                </a:lnTo>
                                <a:moveTo>
                                  <a:pt x="0" y="0"/>
                                </a:moveTo>
                                <a:lnTo>
                                  <a:pt x="60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 name="AutoShape 493"/>
                        <wps:cNvSpPr>
                          <a:spLocks/>
                        </wps:cNvSpPr>
                        <wps:spPr bwMode="auto">
                          <a:xfrm>
                            <a:off x="6206" y="5667"/>
                            <a:ext cx="605" cy="297"/>
                          </a:xfrm>
                          <a:custGeom>
                            <a:avLst/>
                            <a:gdLst>
                              <a:gd name="T0" fmla="+- 0 6207 6207"/>
                              <a:gd name="T1" fmla="*/ T0 w 605"/>
                              <a:gd name="T2" fmla="+- 0 5964 5667"/>
                              <a:gd name="T3" fmla="*/ 5964 h 297"/>
                              <a:gd name="T4" fmla="+- 0 6811 6207"/>
                              <a:gd name="T5" fmla="*/ T4 w 605"/>
                              <a:gd name="T6" fmla="+- 0 5964 5667"/>
                              <a:gd name="T7" fmla="*/ 5964 h 297"/>
                              <a:gd name="T8" fmla="+- 0 6207 6207"/>
                              <a:gd name="T9" fmla="*/ T8 w 605"/>
                              <a:gd name="T10" fmla="+- 0 5667 5667"/>
                              <a:gd name="T11" fmla="*/ 5667 h 297"/>
                              <a:gd name="T12" fmla="+- 0 6811 6207"/>
                              <a:gd name="T13" fmla="*/ T12 w 605"/>
                              <a:gd name="T14" fmla="+- 0 5667 5667"/>
                              <a:gd name="T15" fmla="*/ 5667 h 297"/>
                            </a:gdLst>
                            <a:ahLst/>
                            <a:cxnLst>
                              <a:cxn ang="0">
                                <a:pos x="T1" y="T3"/>
                              </a:cxn>
                              <a:cxn ang="0">
                                <a:pos x="T5" y="T7"/>
                              </a:cxn>
                              <a:cxn ang="0">
                                <a:pos x="T9" y="T11"/>
                              </a:cxn>
                              <a:cxn ang="0">
                                <a:pos x="T13" y="T15"/>
                              </a:cxn>
                            </a:cxnLst>
                            <a:rect l="0" t="0" r="r" b="b"/>
                            <a:pathLst>
                              <a:path w="605" h="297">
                                <a:moveTo>
                                  <a:pt x="0" y="297"/>
                                </a:moveTo>
                                <a:lnTo>
                                  <a:pt x="604" y="297"/>
                                </a:lnTo>
                                <a:moveTo>
                                  <a:pt x="0" y="0"/>
                                </a:moveTo>
                                <a:lnTo>
                                  <a:pt x="604" y="0"/>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5" name="AutoShape 492"/>
                        <wps:cNvSpPr>
                          <a:spLocks/>
                        </wps:cNvSpPr>
                        <wps:spPr bwMode="auto">
                          <a:xfrm>
                            <a:off x="7086" y="5725"/>
                            <a:ext cx="605" cy="476"/>
                          </a:xfrm>
                          <a:custGeom>
                            <a:avLst/>
                            <a:gdLst>
                              <a:gd name="T0" fmla="+- 0 7086 7086"/>
                              <a:gd name="T1" fmla="*/ T0 w 605"/>
                              <a:gd name="T2" fmla="+- 0 6202 5726"/>
                              <a:gd name="T3" fmla="*/ 6202 h 476"/>
                              <a:gd name="T4" fmla="+- 0 7691 7086"/>
                              <a:gd name="T5" fmla="*/ T4 w 605"/>
                              <a:gd name="T6" fmla="+- 0 6202 5726"/>
                              <a:gd name="T7" fmla="*/ 6202 h 476"/>
                              <a:gd name="T8" fmla="+- 0 7086 7086"/>
                              <a:gd name="T9" fmla="*/ T8 w 605"/>
                              <a:gd name="T10" fmla="+- 0 6141 5726"/>
                              <a:gd name="T11" fmla="*/ 6141 h 476"/>
                              <a:gd name="T12" fmla="+- 0 7691 7086"/>
                              <a:gd name="T13" fmla="*/ T12 w 605"/>
                              <a:gd name="T14" fmla="+- 0 6141 5726"/>
                              <a:gd name="T15" fmla="*/ 6141 h 476"/>
                              <a:gd name="T16" fmla="+- 0 7086 7086"/>
                              <a:gd name="T17" fmla="*/ T16 w 605"/>
                              <a:gd name="T18" fmla="+- 0 6083 5726"/>
                              <a:gd name="T19" fmla="*/ 6083 h 476"/>
                              <a:gd name="T20" fmla="+- 0 7691 7086"/>
                              <a:gd name="T21" fmla="*/ T20 w 605"/>
                              <a:gd name="T22" fmla="+- 0 6083 5726"/>
                              <a:gd name="T23" fmla="*/ 6083 h 476"/>
                              <a:gd name="T24" fmla="+- 0 7086 7086"/>
                              <a:gd name="T25" fmla="*/ T24 w 605"/>
                              <a:gd name="T26" fmla="+- 0 6022 5726"/>
                              <a:gd name="T27" fmla="*/ 6022 h 476"/>
                              <a:gd name="T28" fmla="+- 0 7691 7086"/>
                              <a:gd name="T29" fmla="*/ T28 w 605"/>
                              <a:gd name="T30" fmla="+- 0 6022 5726"/>
                              <a:gd name="T31" fmla="*/ 6022 h 476"/>
                              <a:gd name="T32" fmla="+- 0 7086 7086"/>
                              <a:gd name="T33" fmla="*/ T32 w 605"/>
                              <a:gd name="T34" fmla="+- 0 5905 5726"/>
                              <a:gd name="T35" fmla="*/ 5905 h 476"/>
                              <a:gd name="T36" fmla="+- 0 7691 7086"/>
                              <a:gd name="T37" fmla="*/ T36 w 605"/>
                              <a:gd name="T38" fmla="+- 0 5905 5726"/>
                              <a:gd name="T39" fmla="*/ 5905 h 476"/>
                              <a:gd name="T40" fmla="+- 0 7086 7086"/>
                              <a:gd name="T41" fmla="*/ T40 w 605"/>
                              <a:gd name="T42" fmla="+- 0 5845 5726"/>
                              <a:gd name="T43" fmla="*/ 5845 h 476"/>
                              <a:gd name="T44" fmla="+- 0 7691 7086"/>
                              <a:gd name="T45" fmla="*/ T44 w 605"/>
                              <a:gd name="T46" fmla="+- 0 5845 5726"/>
                              <a:gd name="T47" fmla="*/ 5845 h 476"/>
                              <a:gd name="T48" fmla="+- 0 7086 7086"/>
                              <a:gd name="T49" fmla="*/ T48 w 605"/>
                              <a:gd name="T50" fmla="+- 0 5786 5726"/>
                              <a:gd name="T51" fmla="*/ 5786 h 476"/>
                              <a:gd name="T52" fmla="+- 0 7691 7086"/>
                              <a:gd name="T53" fmla="*/ T52 w 605"/>
                              <a:gd name="T54" fmla="+- 0 5786 5726"/>
                              <a:gd name="T55" fmla="*/ 5786 h 476"/>
                              <a:gd name="T56" fmla="+- 0 7086 7086"/>
                              <a:gd name="T57" fmla="*/ T56 w 605"/>
                              <a:gd name="T58" fmla="+- 0 5726 5726"/>
                              <a:gd name="T59" fmla="*/ 5726 h 476"/>
                              <a:gd name="T60" fmla="+- 0 7691 7086"/>
                              <a:gd name="T61" fmla="*/ T60 w 605"/>
                              <a:gd name="T62" fmla="+- 0 5726 5726"/>
                              <a:gd name="T63" fmla="*/ 5726 h 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605" h="476">
                                <a:moveTo>
                                  <a:pt x="0" y="476"/>
                                </a:moveTo>
                                <a:lnTo>
                                  <a:pt x="605" y="476"/>
                                </a:lnTo>
                                <a:moveTo>
                                  <a:pt x="0" y="415"/>
                                </a:moveTo>
                                <a:lnTo>
                                  <a:pt x="605" y="415"/>
                                </a:lnTo>
                                <a:moveTo>
                                  <a:pt x="0" y="357"/>
                                </a:moveTo>
                                <a:lnTo>
                                  <a:pt x="605" y="357"/>
                                </a:lnTo>
                                <a:moveTo>
                                  <a:pt x="0" y="296"/>
                                </a:moveTo>
                                <a:lnTo>
                                  <a:pt x="605" y="296"/>
                                </a:lnTo>
                                <a:moveTo>
                                  <a:pt x="0" y="179"/>
                                </a:moveTo>
                                <a:lnTo>
                                  <a:pt x="605" y="179"/>
                                </a:lnTo>
                                <a:moveTo>
                                  <a:pt x="0" y="119"/>
                                </a:moveTo>
                                <a:lnTo>
                                  <a:pt x="605" y="119"/>
                                </a:lnTo>
                                <a:moveTo>
                                  <a:pt x="0" y="60"/>
                                </a:moveTo>
                                <a:lnTo>
                                  <a:pt x="605" y="60"/>
                                </a:lnTo>
                                <a:moveTo>
                                  <a:pt x="0" y="0"/>
                                </a:moveTo>
                                <a:lnTo>
                                  <a:pt x="60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6" name="Line 491"/>
                        <wps:cNvCnPr>
                          <a:cxnSpLocks/>
                        </wps:cNvCnPr>
                        <wps:spPr bwMode="auto">
                          <a:xfrm>
                            <a:off x="7086" y="5964"/>
                            <a:ext cx="605"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77" name="AutoShape 490"/>
                        <wps:cNvSpPr>
                          <a:spLocks/>
                        </wps:cNvSpPr>
                        <wps:spPr bwMode="auto">
                          <a:xfrm>
                            <a:off x="7086" y="5431"/>
                            <a:ext cx="605" cy="178"/>
                          </a:xfrm>
                          <a:custGeom>
                            <a:avLst/>
                            <a:gdLst>
                              <a:gd name="T0" fmla="+- 0 7086 7086"/>
                              <a:gd name="T1" fmla="*/ T0 w 605"/>
                              <a:gd name="T2" fmla="+- 0 5609 5432"/>
                              <a:gd name="T3" fmla="*/ 5609 h 178"/>
                              <a:gd name="T4" fmla="+- 0 7691 7086"/>
                              <a:gd name="T5" fmla="*/ T4 w 605"/>
                              <a:gd name="T6" fmla="+- 0 5609 5432"/>
                              <a:gd name="T7" fmla="*/ 5609 h 178"/>
                              <a:gd name="T8" fmla="+- 0 7086 7086"/>
                              <a:gd name="T9" fmla="*/ T8 w 605"/>
                              <a:gd name="T10" fmla="+- 0 5548 5432"/>
                              <a:gd name="T11" fmla="*/ 5548 h 178"/>
                              <a:gd name="T12" fmla="+- 0 7691 7086"/>
                              <a:gd name="T13" fmla="*/ T12 w 605"/>
                              <a:gd name="T14" fmla="+- 0 5548 5432"/>
                              <a:gd name="T15" fmla="*/ 5548 h 178"/>
                              <a:gd name="T16" fmla="+- 0 7086 7086"/>
                              <a:gd name="T17" fmla="*/ T16 w 605"/>
                              <a:gd name="T18" fmla="+- 0 5490 5432"/>
                              <a:gd name="T19" fmla="*/ 5490 h 178"/>
                              <a:gd name="T20" fmla="+- 0 7691 7086"/>
                              <a:gd name="T21" fmla="*/ T20 w 605"/>
                              <a:gd name="T22" fmla="+- 0 5490 5432"/>
                              <a:gd name="T23" fmla="*/ 5490 h 178"/>
                              <a:gd name="T24" fmla="+- 0 7086 7086"/>
                              <a:gd name="T25" fmla="*/ T24 w 605"/>
                              <a:gd name="T26" fmla="+- 0 5432 5432"/>
                              <a:gd name="T27" fmla="*/ 5432 h 178"/>
                              <a:gd name="T28" fmla="+- 0 7691 7086"/>
                              <a:gd name="T29" fmla="*/ T28 w 605"/>
                              <a:gd name="T30" fmla="+- 0 5432 5432"/>
                              <a:gd name="T31" fmla="*/ 5432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05" h="178">
                                <a:moveTo>
                                  <a:pt x="0" y="177"/>
                                </a:moveTo>
                                <a:lnTo>
                                  <a:pt x="605" y="177"/>
                                </a:lnTo>
                                <a:moveTo>
                                  <a:pt x="0" y="116"/>
                                </a:moveTo>
                                <a:lnTo>
                                  <a:pt x="605" y="116"/>
                                </a:lnTo>
                                <a:moveTo>
                                  <a:pt x="0" y="58"/>
                                </a:moveTo>
                                <a:lnTo>
                                  <a:pt x="605" y="58"/>
                                </a:lnTo>
                                <a:moveTo>
                                  <a:pt x="0" y="0"/>
                                </a:moveTo>
                                <a:lnTo>
                                  <a:pt x="60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8" name="Line 489"/>
                        <wps:cNvCnPr>
                          <a:cxnSpLocks/>
                        </wps:cNvCnPr>
                        <wps:spPr bwMode="auto">
                          <a:xfrm>
                            <a:off x="7086" y="5667"/>
                            <a:ext cx="605"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79" name="AutoShape 488"/>
                        <wps:cNvSpPr>
                          <a:spLocks/>
                        </wps:cNvSpPr>
                        <wps:spPr bwMode="auto">
                          <a:xfrm>
                            <a:off x="5327" y="5367"/>
                            <a:ext cx="2364" cy="7"/>
                          </a:xfrm>
                          <a:custGeom>
                            <a:avLst/>
                            <a:gdLst>
                              <a:gd name="T0" fmla="+- 0 5327 5327"/>
                              <a:gd name="T1" fmla="*/ T0 w 2364"/>
                              <a:gd name="T2" fmla="+- 0 5374 5367"/>
                              <a:gd name="T3" fmla="*/ 5374 h 7"/>
                              <a:gd name="T4" fmla="+- 0 7691 5327"/>
                              <a:gd name="T5" fmla="*/ T4 w 2364"/>
                              <a:gd name="T6" fmla="+- 0 5374 5367"/>
                              <a:gd name="T7" fmla="*/ 5374 h 7"/>
                              <a:gd name="T8" fmla="+- 0 5327 5327"/>
                              <a:gd name="T9" fmla="*/ T8 w 2364"/>
                              <a:gd name="T10" fmla="+- 0 5367 5367"/>
                              <a:gd name="T11" fmla="*/ 5367 h 7"/>
                              <a:gd name="T12" fmla="+- 0 7691 5327"/>
                              <a:gd name="T13" fmla="*/ T12 w 2364"/>
                              <a:gd name="T14" fmla="+- 0 5367 5367"/>
                              <a:gd name="T15" fmla="*/ 5367 h 7"/>
                            </a:gdLst>
                            <a:ahLst/>
                            <a:cxnLst>
                              <a:cxn ang="0">
                                <a:pos x="T1" y="T3"/>
                              </a:cxn>
                              <a:cxn ang="0">
                                <a:pos x="T5" y="T7"/>
                              </a:cxn>
                              <a:cxn ang="0">
                                <a:pos x="T9" y="T11"/>
                              </a:cxn>
                              <a:cxn ang="0">
                                <a:pos x="T13" y="T15"/>
                              </a:cxn>
                            </a:cxnLst>
                            <a:rect l="0" t="0" r="r" b="b"/>
                            <a:pathLst>
                              <a:path w="2364" h="7">
                                <a:moveTo>
                                  <a:pt x="0" y="7"/>
                                </a:moveTo>
                                <a:lnTo>
                                  <a:pt x="2364" y="7"/>
                                </a:lnTo>
                                <a:moveTo>
                                  <a:pt x="0" y="0"/>
                                </a:moveTo>
                                <a:lnTo>
                                  <a:pt x="2364" y="0"/>
                                </a:lnTo>
                              </a:path>
                            </a:pathLst>
                          </a:custGeom>
                          <a:noFill/>
                          <a:ln w="4451">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0" name="AutoShape 487"/>
                        <wps:cNvSpPr>
                          <a:spLocks/>
                        </wps:cNvSpPr>
                        <wps:spPr bwMode="auto">
                          <a:xfrm>
                            <a:off x="3567" y="4838"/>
                            <a:ext cx="4123" cy="178"/>
                          </a:xfrm>
                          <a:custGeom>
                            <a:avLst/>
                            <a:gdLst>
                              <a:gd name="T0" fmla="+- 0 3568 3568"/>
                              <a:gd name="T1" fmla="*/ T0 w 4123"/>
                              <a:gd name="T2" fmla="+- 0 5016 4839"/>
                              <a:gd name="T3" fmla="*/ 5016 h 178"/>
                              <a:gd name="T4" fmla="+- 0 7691 3568"/>
                              <a:gd name="T5" fmla="*/ T4 w 4123"/>
                              <a:gd name="T6" fmla="+- 0 5016 4839"/>
                              <a:gd name="T7" fmla="*/ 5016 h 178"/>
                              <a:gd name="T8" fmla="+- 0 3568 3568"/>
                              <a:gd name="T9" fmla="*/ T8 w 4123"/>
                              <a:gd name="T10" fmla="+- 0 4956 4839"/>
                              <a:gd name="T11" fmla="*/ 4956 h 178"/>
                              <a:gd name="T12" fmla="+- 0 7691 3568"/>
                              <a:gd name="T13" fmla="*/ T12 w 4123"/>
                              <a:gd name="T14" fmla="+- 0 4956 4839"/>
                              <a:gd name="T15" fmla="*/ 4956 h 178"/>
                              <a:gd name="T16" fmla="+- 0 3568 3568"/>
                              <a:gd name="T17" fmla="*/ T16 w 4123"/>
                              <a:gd name="T18" fmla="+- 0 4897 4839"/>
                              <a:gd name="T19" fmla="*/ 4897 h 178"/>
                              <a:gd name="T20" fmla="+- 0 7691 3568"/>
                              <a:gd name="T21" fmla="*/ T20 w 4123"/>
                              <a:gd name="T22" fmla="+- 0 4897 4839"/>
                              <a:gd name="T23" fmla="*/ 4897 h 178"/>
                              <a:gd name="T24" fmla="+- 0 3568 3568"/>
                              <a:gd name="T25" fmla="*/ T24 w 4123"/>
                              <a:gd name="T26" fmla="+- 0 4839 4839"/>
                              <a:gd name="T27" fmla="*/ 4839 h 178"/>
                              <a:gd name="T28" fmla="+- 0 7691 3568"/>
                              <a:gd name="T29" fmla="*/ T28 w 4123"/>
                              <a:gd name="T30" fmla="+- 0 4839 4839"/>
                              <a:gd name="T31" fmla="*/ 4839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123" h="178">
                                <a:moveTo>
                                  <a:pt x="0" y="177"/>
                                </a:moveTo>
                                <a:lnTo>
                                  <a:pt x="4123" y="177"/>
                                </a:lnTo>
                                <a:moveTo>
                                  <a:pt x="0" y="117"/>
                                </a:moveTo>
                                <a:lnTo>
                                  <a:pt x="4123" y="117"/>
                                </a:lnTo>
                                <a:moveTo>
                                  <a:pt x="0" y="58"/>
                                </a:moveTo>
                                <a:lnTo>
                                  <a:pt x="4123" y="58"/>
                                </a:lnTo>
                                <a:moveTo>
                                  <a:pt x="0" y="0"/>
                                </a:moveTo>
                                <a:lnTo>
                                  <a:pt x="412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1" name="Line 486"/>
                        <wps:cNvCnPr>
                          <a:cxnSpLocks/>
                        </wps:cNvCnPr>
                        <wps:spPr bwMode="auto">
                          <a:xfrm>
                            <a:off x="3568" y="5075"/>
                            <a:ext cx="4123"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82" name="AutoShape 485"/>
                        <wps:cNvSpPr>
                          <a:spLocks/>
                        </wps:cNvSpPr>
                        <wps:spPr bwMode="auto">
                          <a:xfrm>
                            <a:off x="2989" y="4542"/>
                            <a:ext cx="4702" cy="178"/>
                          </a:xfrm>
                          <a:custGeom>
                            <a:avLst/>
                            <a:gdLst>
                              <a:gd name="T0" fmla="+- 0 2989 2989"/>
                              <a:gd name="T1" fmla="*/ T0 w 4702"/>
                              <a:gd name="T2" fmla="+- 0 4720 4543"/>
                              <a:gd name="T3" fmla="*/ 4720 h 178"/>
                              <a:gd name="T4" fmla="+- 0 7691 2989"/>
                              <a:gd name="T5" fmla="*/ T4 w 4702"/>
                              <a:gd name="T6" fmla="+- 0 4720 4543"/>
                              <a:gd name="T7" fmla="*/ 4720 h 178"/>
                              <a:gd name="T8" fmla="+- 0 2989 2989"/>
                              <a:gd name="T9" fmla="*/ T8 w 4702"/>
                              <a:gd name="T10" fmla="+- 0 4662 4543"/>
                              <a:gd name="T11" fmla="*/ 4662 h 178"/>
                              <a:gd name="T12" fmla="+- 0 7691 2989"/>
                              <a:gd name="T13" fmla="*/ T12 w 4702"/>
                              <a:gd name="T14" fmla="+- 0 4662 4543"/>
                              <a:gd name="T15" fmla="*/ 4662 h 178"/>
                              <a:gd name="T16" fmla="+- 0 2989 2989"/>
                              <a:gd name="T17" fmla="*/ T16 w 4702"/>
                              <a:gd name="T18" fmla="+- 0 4601 4543"/>
                              <a:gd name="T19" fmla="*/ 4601 h 178"/>
                              <a:gd name="T20" fmla="+- 0 7691 2989"/>
                              <a:gd name="T21" fmla="*/ T20 w 4702"/>
                              <a:gd name="T22" fmla="+- 0 4601 4543"/>
                              <a:gd name="T23" fmla="*/ 4601 h 178"/>
                              <a:gd name="T24" fmla="+- 0 2989 2989"/>
                              <a:gd name="T25" fmla="*/ T24 w 4702"/>
                              <a:gd name="T26" fmla="+- 0 4543 4543"/>
                              <a:gd name="T27" fmla="*/ 4543 h 178"/>
                              <a:gd name="T28" fmla="+- 0 7691 2989"/>
                              <a:gd name="T29" fmla="*/ T28 w 4702"/>
                              <a:gd name="T30" fmla="+- 0 4543 4543"/>
                              <a:gd name="T31" fmla="*/ 4543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702" h="178">
                                <a:moveTo>
                                  <a:pt x="0" y="177"/>
                                </a:moveTo>
                                <a:lnTo>
                                  <a:pt x="4702" y="177"/>
                                </a:lnTo>
                                <a:moveTo>
                                  <a:pt x="0" y="119"/>
                                </a:moveTo>
                                <a:lnTo>
                                  <a:pt x="4702" y="119"/>
                                </a:lnTo>
                                <a:moveTo>
                                  <a:pt x="0" y="58"/>
                                </a:moveTo>
                                <a:lnTo>
                                  <a:pt x="4702" y="58"/>
                                </a:lnTo>
                                <a:moveTo>
                                  <a:pt x="0" y="0"/>
                                </a:moveTo>
                                <a:lnTo>
                                  <a:pt x="4702"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3" name="AutoShape 484"/>
                        <wps:cNvSpPr>
                          <a:spLocks/>
                        </wps:cNvSpPr>
                        <wps:spPr bwMode="auto">
                          <a:xfrm>
                            <a:off x="2989" y="4774"/>
                            <a:ext cx="4702" cy="7"/>
                          </a:xfrm>
                          <a:custGeom>
                            <a:avLst/>
                            <a:gdLst>
                              <a:gd name="T0" fmla="+- 0 2989 2989"/>
                              <a:gd name="T1" fmla="*/ T0 w 4702"/>
                              <a:gd name="T2" fmla="+- 0 4782 4775"/>
                              <a:gd name="T3" fmla="*/ 4782 h 7"/>
                              <a:gd name="T4" fmla="+- 0 7691 2989"/>
                              <a:gd name="T5" fmla="*/ T4 w 4702"/>
                              <a:gd name="T6" fmla="+- 0 4782 4775"/>
                              <a:gd name="T7" fmla="*/ 4782 h 7"/>
                              <a:gd name="T8" fmla="+- 0 2989 2989"/>
                              <a:gd name="T9" fmla="*/ T8 w 4702"/>
                              <a:gd name="T10" fmla="+- 0 4775 4775"/>
                              <a:gd name="T11" fmla="*/ 4775 h 7"/>
                              <a:gd name="T12" fmla="+- 0 7691 2989"/>
                              <a:gd name="T13" fmla="*/ T12 w 4702"/>
                              <a:gd name="T14" fmla="+- 0 4775 4775"/>
                              <a:gd name="T15" fmla="*/ 4775 h 7"/>
                            </a:gdLst>
                            <a:ahLst/>
                            <a:cxnLst>
                              <a:cxn ang="0">
                                <a:pos x="T1" y="T3"/>
                              </a:cxn>
                              <a:cxn ang="0">
                                <a:pos x="T5" y="T7"/>
                              </a:cxn>
                              <a:cxn ang="0">
                                <a:pos x="T9" y="T11"/>
                              </a:cxn>
                              <a:cxn ang="0">
                                <a:pos x="T13" y="T15"/>
                              </a:cxn>
                            </a:cxnLst>
                            <a:rect l="0" t="0" r="r" b="b"/>
                            <a:pathLst>
                              <a:path w="4702" h="7">
                                <a:moveTo>
                                  <a:pt x="0" y="7"/>
                                </a:moveTo>
                                <a:lnTo>
                                  <a:pt x="4702" y="7"/>
                                </a:lnTo>
                                <a:moveTo>
                                  <a:pt x="0" y="0"/>
                                </a:moveTo>
                                <a:lnTo>
                                  <a:pt x="4702" y="0"/>
                                </a:lnTo>
                              </a:path>
                            </a:pathLst>
                          </a:custGeom>
                          <a:noFill/>
                          <a:ln w="445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4" name="AutoShape 483"/>
                        <wps:cNvSpPr>
                          <a:spLocks/>
                        </wps:cNvSpPr>
                        <wps:spPr bwMode="auto">
                          <a:xfrm>
                            <a:off x="2989" y="4365"/>
                            <a:ext cx="6160" cy="59"/>
                          </a:xfrm>
                          <a:custGeom>
                            <a:avLst/>
                            <a:gdLst>
                              <a:gd name="T0" fmla="+- 0 2989 2989"/>
                              <a:gd name="T1" fmla="*/ T0 w 6160"/>
                              <a:gd name="T2" fmla="+- 0 4424 4365"/>
                              <a:gd name="T3" fmla="*/ 4424 h 59"/>
                              <a:gd name="T4" fmla="+- 0 7691 2989"/>
                              <a:gd name="T5" fmla="*/ T4 w 6160"/>
                              <a:gd name="T6" fmla="+- 0 4424 4365"/>
                              <a:gd name="T7" fmla="*/ 4424 h 59"/>
                              <a:gd name="T8" fmla="+- 0 2989 2989"/>
                              <a:gd name="T9" fmla="*/ T8 w 6160"/>
                              <a:gd name="T10" fmla="+- 0 4365 4365"/>
                              <a:gd name="T11" fmla="*/ 4365 h 59"/>
                              <a:gd name="T12" fmla="+- 0 7691 2989"/>
                              <a:gd name="T13" fmla="*/ T12 w 6160"/>
                              <a:gd name="T14" fmla="+- 0 4365 4365"/>
                              <a:gd name="T15" fmla="*/ 4365 h 59"/>
                              <a:gd name="T16" fmla="+- 0 7966 2989"/>
                              <a:gd name="T17" fmla="*/ T16 w 6160"/>
                              <a:gd name="T18" fmla="+- 0 4424 4365"/>
                              <a:gd name="T19" fmla="*/ 4424 h 59"/>
                              <a:gd name="T20" fmla="+- 0 9149 2989"/>
                              <a:gd name="T21" fmla="*/ T20 w 6160"/>
                              <a:gd name="T22" fmla="+- 0 4424 4365"/>
                              <a:gd name="T23" fmla="*/ 4424 h 59"/>
                              <a:gd name="T24" fmla="+- 0 7966 2989"/>
                              <a:gd name="T25" fmla="*/ T24 w 6160"/>
                              <a:gd name="T26" fmla="+- 0 4365 4365"/>
                              <a:gd name="T27" fmla="*/ 4365 h 59"/>
                              <a:gd name="T28" fmla="+- 0 9149 2989"/>
                              <a:gd name="T29" fmla="*/ T28 w 6160"/>
                              <a:gd name="T30" fmla="+- 0 4365 4365"/>
                              <a:gd name="T31" fmla="*/ 4365 h 5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160" h="59">
                                <a:moveTo>
                                  <a:pt x="0" y="59"/>
                                </a:moveTo>
                                <a:lnTo>
                                  <a:pt x="4702" y="59"/>
                                </a:lnTo>
                                <a:moveTo>
                                  <a:pt x="0" y="0"/>
                                </a:moveTo>
                                <a:lnTo>
                                  <a:pt x="4702" y="0"/>
                                </a:lnTo>
                                <a:moveTo>
                                  <a:pt x="4977" y="59"/>
                                </a:moveTo>
                                <a:lnTo>
                                  <a:pt x="6160" y="59"/>
                                </a:lnTo>
                                <a:moveTo>
                                  <a:pt x="4977" y="0"/>
                                </a:moveTo>
                                <a:lnTo>
                                  <a:pt x="616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5" name="AutoShape 482"/>
                        <wps:cNvSpPr>
                          <a:spLocks/>
                        </wps:cNvSpPr>
                        <wps:spPr bwMode="auto">
                          <a:xfrm>
                            <a:off x="2989" y="4246"/>
                            <a:ext cx="6160" cy="59"/>
                          </a:xfrm>
                          <a:custGeom>
                            <a:avLst/>
                            <a:gdLst>
                              <a:gd name="T0" fmla="+- 0 2989 2989"/>
                              <a:gd name="T1" fmla="*/ T0 w 6160"/>
                              <a:gd name="T2" fmla="+- 0 4305 4246"/>
                              <a:gd name="T3" fmla="*/ 4305 h 59"/>
                              <a:gd name="T4" fmla="+- 0 9149 2989"/>
                              <a:gd name="T5" fmla="*/ T4 w 6160"/>
                              <a:gd name="T6" fmla="+- 0 4305 4246"/>
                              <a:gd name="T7" fmla="*/ 4305 h 59"/>
                              <a:gd name="T8" fmla="+- 0 2989 2989"/>
                              <a:gd name="T9" fmla="*/ T8 w 6160"/>
                              <a:gd name="T10" fmla="+- 0 4246 4246"/>
                              <a:gd name="T11" fmla="*/ 4246 h 59"/>
                              <a:gd name="T12" fmla="+- 0 9149 2989"/>
                              <a:gd name="T13" fmla="*/ T12 w 6160"/>
                              <a:gd name="T14" fmla="+- 0 4246 4246"/>
                              <a:gd name="T15" fmla="*/ 4246 h 59"/>
                            </a:gdLst>
                            <a:ahLst/>
                            <a:cxnLst>
                              <a:cxn ang="0">
                                <a:pos x="T1" y="T3"/>
                              </a:cxn>
                              <a:cxn ang="0">
                                <a:pos x="T5" y="T7"/>
                              </a:cxn>
                              <a:cxn ang="0">
                                <a:pos x="T9" y="T11"/>
                              </a:cxn>
                              <a:cxn ang="0">
                                <a:pos x="T13" y="T15"/>
                              </a:cxn>
                            </a:cxnLst>
                            <a:rect l="0" t="0" r="r" b="b"/>
                            <a:pathLst>
                              <a:path w="6160" h="59">
                                <a:moveTo>
                                  <a:pt x="0" y="59"/>
                                </a:moveTo>
                                <a:lnTo>
                                  <a:pt x="6160" y="59"/>
                                </a:lnTo>
                                <a:moveTo>
                                  <a:pt x="0" y="0"/>
                                </a:moveTo>
                                <a:lnTo>
                                  <a:pt x="616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6" name="Line 481"/>
                        <wps:cNvCnPr>
                          <a:cxnSpLocks/>
                        </wps:cNvCnPr>
                        <wps:spPr bwMode="auto">
                          <a:xfrm>
                            <a:off x="2989" y="4482"/>
                            <a:ext cx="4702"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87" name="AutoShape 480"/>
                        <wps:cNvSpPr>
                          <a:spLocks/>
                        </wps:cNvSpPr>
                        <wps:spPr bwMode="auto">
                          <a:xfrm>
                            <a:off x="7966" y="5725"/>
                            <a:ext cx="605" cy="476"/>
                          </a:xfrm>
                          <a:custGeom>
                            <a:avLst/>
                            <a:gdLst>
                              <a:gd name="T0" fmla="+- 0 7966 7966"/>
                              <a:gd name="T1" fmla="*/ T0 w 605"/>
                              <a:gd name="T2" fmla="+- 0 6202 5726"/>
                              <a:gd name="T3" fmla="*/ 6202 h 476"/>
                              <a:gd name="T4" fmla="+- 0 8570 7966"/>
                              <a:gd name="T5" fmla="*/ T4 w 605"/>
                              <a:gd name="T6" fmla="+- 0 6202 5726"/>
                              <a:gd name="T7" fmla="*/ 6202 h 476"/>
                              <a:gd name="T8" fmla="+- 0 7966 7966"/>
                              <a:gd name="T9" fmla="*/ T8 w 605"/>
                              <a:gd name="T10" fmla="+- 0 6141 5726"/>
                              <a:gd name="T11" fmla="*/ 6141 h 476"/>
                              <a:gd name="T12" fmla="+- 0 8570 7966"/>
                              <a:gd name="T13" fmla="*/ T12 w 605"/>
                              <a:gd name="T14" fmla="+- 0 6141 5726"/>
                              <a:gd name="T15" fmla="*/ 6141 h 476"/>
                              <a:gd name="T16" fmla="+- 0 7966 7966"/>
                              <a:gd name="T17" fmla="*/ T16 w 605"/>
                              <a:gd name="T18" fmla="+- 0 6083 5726"/>
                              <a:gd name="T19" fmla="*/ 6083 h 476"/>
                              <a:gd name="T20" fmla="+- 0 8570 7966"/>
                              <a:gd name="T21" fmla="*/ T20 w 605"/>
                              <a:gd name="T22" fmla="+- 0 6083 5726"/>
                              <a:gd name="T23" fmla="*/ 6083 h 476"/>
                              <a:gd name="T24" fmla="+- 0 7966 7966"/>
                              <a:gd name="T25" fmla="*/ T24 w 605"/>
                              <a:gd name="T26" fmla="+- 0 6022 5726"/>
                              <a:gd name="T27" fmla="*/ 6022 h 476"/>
                              <a:gd name="T28" fmla="+- 0 8570 7966"/>
                              <a:gd name="T29" fmla="*/ T28 w 605"/>
                              <a:gd name="T30" fmla="+- 0 6022 5726"/>
                              <a:gd name="T31" fmla="*/ 6022 h 476"/>
                              <a:gd name="T32" fmla="+- 0 7966 7966"/>
                              <a:gd name="T33" fmla="*/ T32 w 605"/>
                              <a:gd name="T34" fmla="+- 0 5905 5726"/>
                              <a:gd name="T35" fmla="*/ 5905 h 476"/>
                              <a:gd name="T36" fmla="+- 0 8570 7966"/>
                              <a:gd name="T37" fmla="*/ T36 w 605"/>
                              <a:gd name="T38" fmla="+- 0 5905 5726"/>
                              <a:gd name="T39" fmla="*/ 5905 h 476"/>
                              <a:gd name="T40" fmla="+- 0 7966 7966"/>
                              <a:gd name="T41" fmla="*/ T40 w 605"/>
                              <a:gd name="T42" fmla="+- 0 5845 5726"/>
                              <a:gd name="T43" fmla="*/ 5845 h 476"/>
                              <a:gd name="T44" fmla="+- 0 8570 7966"/>
                              <a:gd name="T45" fmla="*/ T44 w 605"/>
                              <a:gd name="T46" fmla="+- 0 5845 5726"/>
                              <a:gd name="T47" fmla="*/ 5845 h 476"/>
                              <a:gd name="T48" fmla="+- 0 7966 7966"/>
                              <a:gd name="T49" fmla="*/ T48 w 605"/>
                              <a:gd name="T50" fmla="+- 0 5786 5726"/>
                              <a:gd name="T51" fmla="*/ 5786 h 476"/>
                              <a:gd name="T52" fmla="+- 0 8570 7966"/>
                              <a:gd name="T53" fmla="*/ T52 w 605"/>
                              <a:gd name="T54" fmla="+- 0 5786 5726"/>
                              <a:gd name="T55" fmla="*/ 5786 h 476"/>
                              <a:gd name="T56" fmla="+- 0 7966 7966"/>
                              <a:gd name="T57" fmla="*/ T56 w 605"/>
                              <a:gd name="T58" fmla="+- 0 5726 5726"/>
                              <a:gd name="T59" fmla="*/ 5726 h 476"/>
                              <a:gd name="T60" fmla="+- 0 8570 7966"/>
                              <a:gd name="T61" fmla="*/ T60 w 605"/>
                              <a:gd name="T62" fmla="+- 0 5726 5726"/>
                              <a:gd name="T63" fmla="*/ 5726 h 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605" h="476">
                                <a:moveTo>
                                  <a:pt x="0" y="476"/>
                                </a:moveTo>
                                <a:lnTo>
                                  <a:pt x="604" y="476"/>
                                </a:lnTo>
                                <a:moveTo>
                                  <a:pt x="0" y="415"/>
                                </a:moveTo>
                                <a:lnTo>
                                  <a:pt x="604" y="415"/>
                                </a:lnTo>
                                <a:moveTo>
                                  <a:pt x="0" y="357"/>
                                </a:moveTo>
                                <a:lnTo>
                                  <a:pt x="604" y="357"/>
                                </a:lnTo>
                                <a:moveTo>
                                  <a:pt x="0" y="296"/>
                                </a:moveTo>
                                <a:lnTo>
                                  <a:pt x="604" y="296"/>
                                </a:lnTo>
                                <a:moveTo>
                                  <a:pt x="0" y="179"/>
                                </a:moveTo>
                                <a:lnTo>
                                  <a:pt x="604" y="179"/>
                                </a:lnTo>
                                <a:moveTo>
                                  <a:pt x="0" y="119"/>
                                </a:moveTo>
                                <a:lnTo>
                                  <a:pt x="604" y="119"/>
                                </a:lnTo>
                                <a:moveTo>
                                  <a:pt x="0" y="60"/>
                                </a:moveTo>
                                <a:lnTo>
                                  <a:pt x="604" y="60"/>
                                </a:lnTo>
                                <a:moveTo>
                                  <a:pt x="0" y="0"/>
                                </a:moveTo>
                                <a:lnTo>
                                  <a:pt x="60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8" name="Line 479"/>
                        <wps:cNvCnPr>
                          <a:cxnSpLocks/>
                        </wps:cNvCnPr>
                        <wps:spPr bwMode="auto">
                          <a:xfrm>
                            <a:off x="7966" y="5964"/>
                            <a:ext cx="60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89" name="AutoShape 478"/>
                        <wps:cNvSpPr>
                          <a:spLocks/>
                        </wps:cNvSpPr>
                        <wps:spPr bwMode="auto">
                          <a:xfrm>
                            <a:off x="7966" y="5431"/>
                            <a:ext cx="1183" cy="178"/>
                          </a:xfrm>
                          <a:custGeom>
                            <a:avLst/>
                            <a:gdLst>
                              <a:gd name="T0" fmla="+- 0 7966 7966"/>
                              <a:gd name="T1" fmla="*/ T0 w 1183"/>
                              <a:gd name="T2" fmla="+- 0 5609 5432"/>
                              <a:gd name="T3" fmla="*/ 5609 h 178"/>
                              <a:gd name="T4" fmla="+- 0 8570 7966"/>
                              <a:gd name="T5" fmla="*/ T4 w 1183"/>
                              <a:gd name="T6" fmla="+- 0 5609 5432"/>
                              <a:gd name="T7" fmla="*/ 5609 h 178"/>
                              <a:gd name="T8" fmla="+- 0 7966 7966"/>
                              <a:gd name="T9" fmla="*/ T8 w 1183"/>
                              <a:gd name="T10" fmla="+- 0 5548 5432"/>
                              <a:gd name="T11" fmla="*/ 5548 h 178"/>
                              <a:gd name="T12" fmla="+- 0 8570 7966"/>
                              <a:gd name="T13" fmla="*/ T12 w 1183"/>
                              <a:gd name="T14" fmla="+- 0 5548 5432"/>
                              <a:gd name="T15" fmla="*/ 5548 h 178"/>
                              <a:gd name="T16" fmla="+- 0 8846 7966"/>
                              <a:gd name="T17" fmla="*/ T16 w 1183"/>
                              <a:gd name="T18" fmla="+- 0 5609 5432"/>
                              <a:gd name="T19" fmla="*/ 5609 h 178"/>
                              <a:gd name="T20" fmla="+- 0 9149 7966"/>
                              <a:gd name="T21" fmla="*/ T20 w 1183"/>
                              <a:gd name="T22" fmla="+- 0 5609 5432"/>
                              <a:gd name="T23" fmla="*/ 5609 h 178"/>
                              <a:gd name="T24" fmla="+- 0 8846 7966"/>
                              <a:gd name="T25" fmla="*/ T24 w 1183"/>
                              <a:gd name="T26" fmla="+- 0 5548 5432"/>
                              <a:gd name="T27" fmla="*/ 5548 h 178"/>
                              <a:gd name="T28" fmla="+- 0 9149 7966"/>
                              <a:gd name="T29" fmla="*/ T28 w 1183"/>
                              <a:gd name="T30" fmla="+- 0 5548 5432"/>
                              <a:gd name="T31" fmla="*/ 5548 h 178"/>
                              <a:gd name="T32" fmla="+- 0 7966 7966"/>
                              <a:gd name="T33" fmla="*/ T32 w 1183"/>
                              <a:gd name="T34" fmla="+- 0 5490 5432"/>
                              <a:gd name="T35" fmla="*/ 5490 h 178"/>
                              <a:gd name="T36" fmla="+- 0 9149 7966"/>
                              <a:gd name="T37" fmla="*/ T36 w 1183"/>
                              <a:gd name="T38" fmla="+- 0 5490 5432"/>
                              <a:gd name="T39" fmla="*/ 5490 h 178"/>
                              <a:gd name="T40" fmla="+- 0 7966 7966"/>
                              <a:gd name="T41" fmla="*/ T40 w 1183"/>
                              <a:gd name="T42" fmla="+- 0 5432 5432"/>
                              <a:gd name="T43" fmla="*/ 5432 h 178"/>
                              <a:gd name="T44" fmla="+- 0 9149 7966"/>
                              <a:gd name="T45" fmla="*/ T44 w 1183"/>
                              <a:gd name="T46" fmla="+- 0 5432 5432"/>
                              <a:gd name="T47" fmla="*/ 5432 h 1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183" h="178">
                                <a:moveTo>
                                  <a:pt x="0" y="177"/>
                                </a:moveTo>
                                <a:lnTo>
                                  <a:pt x="604" y="177"/>
                                </a:lnTo>
                                <a:moveTo>
                                  <a:pt x="0" y="116"/>
                                </a:moveTo>
                                <a:lnTo>
                                  <a:pt x="604" y="116"/>
                                </a:lnTo>
                                <a:moveTo>
                                  <a:pt x="880" y="177"/>
                                </a:moveTo>
                                <a:lnTo>
                                  <a:pt x="1183" y="177"/>
                                </a:lnTo>
                                <a:moveTo>
                                  <a:pt x="880" y="116"/>
                                </a:moveTo>
                                <a:lnTo>
                                  <a:pt x="1183" y="116"/>
                                </a:lnTo>
                                <a:moveTo>
                                  <a:pt x="0" y="58"/>
                                </a:moveTo>
                                <a:lnTo>
                                  <a:pt x="1183" y="58"/>
                                </a:lnTo>
                                <a:moveTo>
                                  <a:pt x="0" y="0"/>
                                </a:moveTo>
                                <a:lnTo>
                                  <a:pt x="118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0" name="Line 477"/>
                        <wps:cNvCnPr>
                          <a:cxnSpLocks/>
                        </wps:cNvCnPr>
                        <wps:spPr bwMode="auto">
                          <a:xfrm>
                            <a:off x="7966" y="5667"/>
                            <a:ext cx="60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91" name="AutoShape 476"/>
                        <wps:cNvSpPr>
                          <a:spLocks/>
                        </wps:cNvSpPr>
                        <wps:spPr bwMode="auto">
                          <a:xfrm>
                            <a:off x="8845" y="5725"/>
                            <a:ext cx="304" cy="476"/>
                          </a:xfrm>
                          <a:custGeom>
                            <a:avLst/>
                            <a:gdLst>
                              <a:gd name="T0" fmla="+- 0 8846 8846"/>
                              <a:gd name="T1" fmla="*/ T0 w 304"/>
                              <a:gd name="T2" fmla="+- 0 6202 5726"/>
                              <a:gd name="T3" fmla="*/ 6202 h 476"/>
                              <a:gd name="T4" fmla="+- 0 9149 8846"/>
                              <a:gd name="T5" fmla="*/ T4 w 304"/>
                              <a:gd name="T6" fmla="+- 0 6202 5726"/>
                              <a:gd name="T7" fmla="*/ 6202 h 476"/>
                              <a:gd name="T8" fmla="+- 0 8846 8846"/>
                              <a:gd name="T9" fmla="*/ T8 w 304"/>
                              <a:gd name="T10" fmla="+- 0 6141 5726"/>
                              <a:gd name="T11" fmla="*/ 6141 h 476"/>
                              <a:gd name="T12" fmla="+- 0 9149 8846"/>
                              <a:gd name="T13" fmla="*/ T12 w 304"/>
                              <a:gd name="T14" fmla="+- 0 6141 5726"/>
                              <a:gd name="T15" fmla="*/ 6141 h 476"/>
                              <a:gd name="T16" fmla="+- 0 8846 8846"/>
                              <a:gd name="T17" fmla="*/ T16 w 304"/>
                              <a:gd name="T18" fmla="+- 0 6083 5726"/>
                              <a:gd name="T19" fmla="*/ 6083 h 476"/>
                              <a:gd name="T20" fmla="+- 0 9149 8846"/>
                              <a:gd name="T21" fmla="*/ T20 w 304"/>
                              <a:gd name="T22" fmla="+- 0 6083 5726"/>
                              <a:gd name="T23" fmla="*/ 6083 h 476"/>
                              <a:gd name="T24" fmla="+- 0 8846 8846"/>
                              <a:gd name="T25" fmla="*/ T24 w 304"/>
                              <a:gd name="T26" fmla="+- 0 6022 5726"/>
                              <a:gd name="T27" fmla="*/ 6022 h 476"/>
                              <a:gd name="T28" fmla="+- 0 9149 8846"/>
                              <a:gd name="T29" fmla="*/ T28 w 304"/>
                              <a:gd name="T30" fmla="+- 0 6022 5726"/>
                              <a:gd name="T31" fmla="*/ 6022 h 476"/>
                              <a:gd name="T32" fmla="+- 0 8846 8846"/>
                              <a:gd name="T33" fmla="*/ T32 w 304"/>
                              <a:gd name="T34" fmla="+- 0 5905 5726"/>
                              <a:gd name="T35" fmla="*/ 5905 h 476"/>
                              <a:gd name="T36" fmla="+- 0 9149 8846"/>
                              <a:gd name="T37" fmla="*/ T36 w 304"/>
                              <a:gd name="T38" fmla="+- 0 5905 5726"/>
                              <a:gd name="T39" fmla="*/ 5905 h 476"/>
                              <a:gd name="T40" fmla="+- 0 8846 8846"/>
                              <a:gd name="T41" fmla="*/ T40 w 304"/>
                              <a:gd name="T42" fmla="+- 0 5845 5726"/>
                              <a:gd name="T43" fmla="*/ 5845 h 476"/>
                              <a:gd name="T44" fmla="+- 0 9149 8846"/>
                              <a:gd name="T45" fmla="*/ T44 w 304"/>
                              <a:gd name="T46" fmla="+- 0 5845 5726"/>
                              <a:gd name="T47" fmla="*/ 5845 h 476"/>
                              <a:gd name="T48" fmla="+- 0 8846 8846"/>
                              <a:gd name="T49" fmla="*/ T48 w 304"/>
                              <a:gd name="T50" fmla="+- 0 5786 5726"/>
                              <a:gd name="T51" fmla="*/ 5786 h 476"/>
                              <a:gd name="T52" fmla="+- 0 9149 8846"/>
                              <a:gd name="T53" fmla="*/ T52 w 304"/>
                              <a:gd name="T54" fmla="+- 0 5786 5726"/>
                              <a:gd name="T55" fmla="*/ 5786 h 476"/>
                              <a:gd name="T56" fmla="+- 0 8846 8846"/>
                              <a:gd name="T57" fmla="*/ T56 w 304"/>
                              <a:gd name="T58" fmla="+- 0 5726 5726"/>
                              <a:gd name="T59" fmla="*/ 5726 h 476"/>
                              <a:gd name="T60" fmla="+- 0 9149 8846"/>
                              <a:gd name="T61" fmla="*/ T60 w 304"/>
                              <a:gd name="T62" fmla="+- 0 5726 5726"/>
                              <a:gd name="T63" fmla="*/ 5726 h 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04" h="476">
                                <a:moveTo>
                                  <a:pt x="0" y="476"/>
                                </a:moveTo>
                                <a:lnTo>
                                  <a:pt x="303" y="476"/>
                                </a:lnTo>
                                <a:moveTo>
                                  <a:pt x="0" y="415"/>
                                </a:moveTo>
                                <a:lnTo>
                                  <a:pt x="303" y="415"/>
                                </a:lnTo>
                                <a:moveTo>
                                  <a:pt x="0" y="357"/>
                                </a:moveTo>
                                <a:lnTo>
                                  <a:pt x="303" y="357"/>
                                </a:lnTo>
                                <a:moveTo>
                                  <a:pt x="0" y="296"/>
                                </a:moveTo>
                                <a:lnTo>
                                  <a:pt x="303" y="296"/>
                                </a:lnTo>
                                <a:moveTo>
                                  <a:pt x="0" y="179"/>
                                </a:moveTo>
                                <a:lnTo>
                                  <a:pt x="303" y="179"/>
                                </a:lnTo>
                                <a:moveTo>
                                  <a:pt x="0" y="119"/>
                                </a:moveTo>
                                <a:lnTo>
                                  <a:pt x="303" y="119"/>
                                </a:lnTo>
                                <a:moveTo>
                                  <a:pt x="0" y="60"/>
                                </a:moveTo>
                                <a:lnTo>
                                  <a:pt x="303" y="60"/>
                                </a:lnTo>
                                <a:moveTo>
                                  <a:pt x="0" y="0"/>
                                </a:moveTo>
                                <a:lnTo>
                                  <a:pt x="30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2" name="AutoShape 475"/>
                        <wps:cNvSpPr>
                          <a:spLocks/>
                        </wps:cNvSpPr>
                        <wps:spPr bwMode="auto">
                          <a:xfrm>
                            <a:off x="8845" y="5667"/>
                            <a:ext cx="304" cy="297"/>
                          </a:xfrm>
                          <a:custGeom>
                            <a:avLst/>
                            <a:gdLst>
                              <a:gd name="T0" fmla="+- 0 8846 8846"/>
                              <a:gd name="T1" fmla="*/ T0 w 304"/>
                              <a:gd name="T2" fmla="+- 0 5964 5667"/>
                              <a:gd name="T3" fmla="*/ 5964 h 297"/>
                              <a:gd name="T4" fmla="+- 0 9149 8846"/>
                              <a:gd name="T5" fmla="*/ T4 w 304"/>
                              <a:gd name="T6" fmla="+- 0 5964 5667"/>
                              <a:gd name="T7" fmla="*/ 5964 h 297"/>
                              <a:gd name="T8" fmla="+- 0 8846 8846"/>
                              <a:gd name="T9" fmla="*/ T8 w 304"/>
                              <a:gd name="T10" fmla="+- 0 5667 5667"/>
                              <a:gd name="T11" fmla="*/ 5667 h 297"/>
                              <a:gd name="T12" fmla="+- 0 9149 8846"/>
                              <a:gd name="T13" fmla="*/ T12 w 304"/>
                              <a:gd name="T14" fmla="+- 0 5667 5667"/>
                              <a:gd name="T15" fmla="*/ 5667 h 297"/>
                            </a:gdLst>
                            <a:ahLst/>
                            <a:cxnLst>
                              <a:cxn ang="0">
                                <a:pos x="T1" y="T3"/>
                              </a:cxn>
                              <a:cxn ang="0">
                                <a:pos x="T5" y="T7"/>
                              </a:cxn>
                              <a:cxn ang="0">
                                <a:pos x="T9" y="T11"/>
                              </a:cxn>
                              <a:cxn ang="0">
                                <a:pos x="T13" y="T15"/>
                              </a:cxn>
                            </a:cxnLst>
                            <a:rect l="0" t="0" r="r" b="b"/>
                            <a:pathLst>
                              <a:path w="304" h="297">
                                <a:moveTo>
                                  <a:pt x="0" y="297"/>
                                </a:moveTo>
                                <a:lnTo>
                                  <a:pt x="303" y="297"/>
                                </a:lnTo>
                                <a:moveTo>
                                  <a:pt x="0" y="0"/>
                                </a:moveTo>
                                <a:lnTo>
                                  <a:pt x="303" y="0"/>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3" name="AutoShape 474"/>
                        <wps:cNvSpPr>
                          <a:spLocks/>
                        </wps:cNvSpPr>
                        <wps:spPr bwMode="auto">
                          <a:xfrm>
                            <a:off x="7966" y="5135"/>
                            <a:ext cx="1183" cy="178"/>
                          </a:xfrm>
                          <a:custGeom>
                            <a:avLst/>
                            <a:gdLst>
                              <a:gd name="T0" fmla="+- 0 7966 7966"/>
                              <a:gd name="T1" fmla="*/ T0 w 1183"/>
                              <a:gd name="T2" fmla="+- 0 5313 5135"/>
                              <a:gd name="T3" fmla="*/ 5313 h 178"/>
                              <a:gd name="T4" fmla="+- 0 9149 7966"/>
                              <a:gd name="T5" fmla="*/ T4 w 1183"/>
                              <a:gd name="T6" fmla="+- 0 5313 5135"/>
                              <a:gd name="T7" fmla="*/ 5313 h 178"/>
                              <a:gd name="T8" fmla="+- 0 7966 7966"/>
                              <a:gd name="T9" fmla="*/ T8 w 1183"/>
                              <a:gd name="T10" fmla="+- 0 5252 5135"/>
                              <a:gd name="T11" fmla="*/ 5252 h 178"/>
                              <a:gd name="T12" fmla="+- 0 9149 7966"/>
                              <a:gd name="T13" fmla="*/ T12 w 1183"/>
                              <a:gd name="T14" fmla="+- 0 5252 5135"/>
                              <a:gd name="T15" fmla="*/ 5252 h 178"/>
                              <a:gd name="T16" fmla="+- 0 7966 7966"/>
                              <a:gd name="T17" fmla="*/ T16 w 1183"/>
                              <a:gd name="T18" fmla="+- 0 5194 5135"/>
                              <a:gd name="T19" fmla="*/ 5194 h 178"/>
                              <a:gd name="T20" fmla="+- 0 9149 7966"/>
                              <a:gd name="T21" fmla="*/ T20 w 1183"/>
                              <a:gd name="T22" fmla="+- 0 5194 5135"/>
                              <a:gd name="T23" fmla="*/ 5194 h 178"/>
                              <a:gd name="T24" fmla="+- 0 7966 7966"/>
                              <a:gd name="T25" fmla="*/ T24 w 1183"/>
                              <a:gd name="T26" fmla="+- 0 5135 5135"/>
                              <a:gd name="T27" fmla="*/ 5135 h 178"/>
                              <a:gd name="T28" fmla="+- 0 9149 7966"/>
                              <a:gd name="T29" fmla="*/ T28 w 1183"/>
                              <a:gd name="T30" fmla="+- 0 5135 5135"/>
                              <a:gd name="T31" fmla="*/ 5135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83" h="178">
                                <a:moveTo>
                                  <a:pt x="0" y="178"/>
                                </a:moveTo>
                                <a:lnTo>
                                  <a:pt x="1183" y="178"/>
                                </a:lnTo>
                                <a:moveTo>
                                  <a:pt x="0" y="117"/>
                                </a:moveTo>
                                <a:lnTo>
                                  <a:pt x="1183" y="117"/>
                                </a:lnTo>
                                <a:moveTo>
                                  <a:pt x="0" y="59"/>
                                </a:moveTo>
                                <a:lnTo>
                                  <a:pt x="1183" y="59"/>
                                </a:lnTo>
                                <a:moveTo>
                                  <a:pt x="0" y="0"/>
                                </a:moveTo>
                                <a:lnTo>
                                  <a:pt x="118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4" name="AutoShape 473"/>
                        <wps:cNvSpPr>
                          <a:spLocks/>
                        </wps:cNvSpPr>
                        <wps:spPr bwMode="auto">
                          <a:xfrm>
                            <a:off x="7966" y="5367"/>
                            <a:ext cx="1183" cy="7"/>
                          </a:xfrm>
                          <a:custGeom>
                            <a:avLst/>
                            <a:gdLst>
                              <a:gd name="T0" fmla="+- 0 7966 7966"/>
                              <a:gd name="T1" fmla="*/ T0 w 1183"/>
                              <a:gd name="T2" fmla="+- 0 5374 5367"/>
                              <a:gd name="T3" fmla="*/ 5374 h 7"/>
                              <a:gd name="T4" fmla="+- 0 9149 7966"/>
                              <a:gd name="T5" fmla="*/ T4 w 1183"/>
                              <a:gd name="T6" fmla="+- 0 5374 5367"/>
                              <a:gd name="T7" fmla="*/ 5374 h 7"/>
                              <a:gd name="T8" fmla="+- 0 7966 7966"/>
                              <a:gd name="T9" fmla="*/ T8 w 1183"/>
                              <a:gd name="T10" fmla="+- 0 5367 5367"/>
                              <a:gd name="T11" fmla="*/ 5367 h 7"/>
                              <a:gd name="T12" fmla="+- 0 9149 7966"/>
                              <a:gd name="T13" fmla="*/ T12 w 1183"/>
                              <a:gd name="T14" fmla="+- 0 5367 5367"/>
                              <a:gd name="T15" fmla="*/ 5367 h 7"/>
                            </a:gdLst>
                            <a:ahLst/>
                            <a:cxnLst>
                              <a:cxn ang="0">
                                <a:pos x="T1" y="T3"/>
                              </a:cxn>
                              <a:cxn ang="0">
                                <a:pos x="T5" y="T7"/>
                              </a:cxn>
                              <a:cxn ang="0">
                                <a:pos x="T9" y="T11"/>
                              </a:cxn>
                              <a:cxn ang="0">
                                <a:pos x="T13" y="T15"/>
                              </a:cxn>
                            </a:cxnLst>
                            <a:rect l="0" t="0" r="r" b="b"/>
                            <a:pathLst>
                              <a:path w="1183" h="7">
                                <a:moveTo>
                                  <a:pt x="0" y="7"/>
                                </a:moveTo>
                                <a:lnTo>
                                  <a:pt x="1183" y="7"/>
                                </a:lnTo>
                                <a:moveTo>
                                  <a:pt x="0" y="0"/>
                                </a:moveTo>
                                <a:lnTo>
                                  <a:pt x="1183" y="0"/>
                                </a:lnTo>
                              </a:path>
                            </a:pathLst>
                          </a:custGeom>
                          <a:noFill/>
                          <a:ln w="4451">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5" name="AutoShape 472"/>
                        <wps:cNvSpPr>
                          <a:spLocks/>
                        </wps:cNvSpPr>
                        <wps:spPr bwMode="auto">
                          <a:xfrm>
                            <a:off x="7966" y="4838"/>
                            <a:ext cx="1183" cy="178"/>
                          </a:xfrm>
                          <a:custGeom>
                            <a:avLst/>
                            <a:gdLst>
                              <a:gd name="T0" fmla="+- 0 7966 7966"/>
                              <a:gd name="T1" fmla="*/ T0 w 1183"/>
                              <a:gd name="T2" fmla="+- 0 5016 4839"/>
                              <a:gd name="T3" fmla="*/ 5016 h 178"/>
                              <a:gd name="T4" fmla="+- 0 9149 7966"/>
                              <a:gd name="T5" fmla="*/ T4 w 1183"/>
                              <a:gd name="T6" fmla="+- 0 5016 4839"/>
                              <a:gd name="T7" fmla="*/ 5016 h 178"/>
                              <a:gd name="T8" fmla="+- 0 7966 7966"/>
                              <a:gd name="T9" fmla="*/ T8 w 1183"/>
                              <a:gd name="T10" fmla="+- 0 4956 4839"/>
                              <a:gd name="T11" fmla="*/ 4956 h 178"/>
                              <a:gd name="T12" fmla="+- 0 9149 7966"/>
                              <a:gd name="T13" fmla="*/ T12 w 1183"/>
                              <a:gd name="T14" fmla="+- 0 4956 4839"/>
                              <a:gd name="T15" fmla="*/ 4956 h 178"/>
                              <a:gd name="T16" fmla="+- 0 7966 7966"/>
                              <a:gd name="T17" fmla="*/ T16 w 1183"/>
                              <a:gd name="T18" fmla="+- 0 4897 4839"/>
                              <a:gd name="T19" fmla="*/ 4897 h 178"/>
                              <a:gd name="T20" fmla="+- 0 9149 7966"/>
                              <a:gd name="T21" fmla="*/ T20 w 1183"/>
                              <a:gd name="T22" fmla="+- 0 4897 4839"/>
                              <a:gd name="T23" fmla="*/ 4897 h 178"/>
                              <a:gd name="T24" fmla="+- 0 7966 7966"/>
                              <a:gd name="T25" fmla="*/ T24 w 1183"/>
                              <a:gd name="T26" fmla="+- 0 4839 4839"/>
                              <a:gd name="T27" fmla="*/ 4839 h 178"/>
                              <a:gd name="T28" fmla="+- 0 9149 7966"/>
                              <a:gd name="T29" fmla="*/ T28 w 1183"/>
                              <a:gd name="T30" fmla="+- 0 4839 4839"/>
                              <a:gd name="T31" fmla="*/ 4839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83" h="178">
                                <a:moveTo>
                                  <a:pt x="0" y="177"/>
                                </a:moveTo>
                                <a:lnTo>
                                  <a:pt x="1183" y="177"/>
                                </a:lnTo>
                                <a:moveTo>
                                  <a:pt x="0" y="117"/>
                                </a:moveTo>
                                <a:lnTo>
                                  <a:pt x="1183" y="117"/>
                                </a:lnTo>
                                <a:moveTo>
                                  <a:pt x="0" y="58"/>
                                </a:moveTo>
                                <a:lnTo>
                                  <a:pt x="1183" y="58"/>
                                </a:lnTo>
                                <a:moveTo>
                                  <a:pt x="0" y="0"/>
                                </a:moveTo>
                                <a:lnTo>
                                  <a:pt x="118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6" name="Line 471"/>
                        <wps:cNvCnPr>
                          <a:cxnSpLocks/>
                        </wps:cNvCnPr>
                        <wps:spPr bwMode="auto">
                          <a:xfrm>
                            <a:off x="7966" y="5075"/>
                            <a:ext cx="1183"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97" name="AutoShape 470"/>
                        <wps:cNvSpPr>
                          <a:spLocks/>
                        </wps:cNvSpPr>
                        <wps:spPr bwMode="auto">
                          <a:xfrm>
                            <a:off x="7966" y="4542"/>
                            <a:ext cx="1183" cy="178"/>
                          </a:xfrm>
                          <a:custGeom>
                            <a:avLst/>
                            <a:gdLst>
                              <a:gd name="T0" fmla="+- 0 7966 7966"/>
                              <a:gd name="T1" fmla="*/ T0 w 1183"/>
                              <a:gd name="T2" fmla="+- 0 4720 4543"/>
                              <a:gd name="T3" fmla="*/ 4720 h 178"/>
                              <a:gd name="T4" fmla="+- 0 9149 7966"/>
                              <a:gd name="T5" fmla="*/ T4 w 1183"/>
                              <a:gd name="T6" fmla="+- 0 4720 4543"/>
                              <a:gd name="T7" fmla="*/ 4720 h 178"/>
                              <a:gd name="T8" fmla="+- 0 7966 7966"/>
                              <a:gd name="T9" fmla="*/ T8 w 1183"/>
                              <a:gd name="T10" fmla="+- 0 4662 4543"/>
                              <a:gd name="T11" fmla="*/ 4662 h 178"/>
                              <a:gd name="T12" fmla="+- 0 9149 7966"/>
                              <a:gd name="T13" fmla="*/ T12 w 1183"/>
                              <a:gd name="T14" fmla="+- 0 4662 4543"/>
                              <a:gd name="T15" fmla="*/ 4662 h 178"/>
                              <a:gd name="T16" fmla="+- 0 7966 7966"/>
                              <a:gd name="T17" fmla="*/ T16 w 1183"/>
                              <a:gd name="T18" fmla="+- 0 4601 4543"/>
                              <a:gd name="T19" fmla="*/ 4601 h 178"/>
                              <a:gd name="T20" fmla="+- 0 9149 7966"/>
                              <a:gd name="T21" fmla="*/ T20 w 1183"/>
                              <a:gd name="T22" fmla="+- 0 4601 4543"/>
                              <a:gd name="T23" fmla="*/ 4601 h 178"/>
                              <a:gd name="T24" fmla="+- 0 7966 7966"/>
                              <a:gd name="T25" fmla="*/ T24 w 1183"/>
                              <a:gd name="T26" fmla="+- 0 4543 4543"/>
                              <a:gd name="T27" fmla="*/ 4543 h 178"/>
                              <a:gd name="T28" fmla="+- 0 9149 7966"/>
                              <a:gd name="T29" fmla="*/ T28 w 1183"/>
                              <a:gd name="T30" fmla="+- 0 4543 4543"/>
                              <a:gd name="T31" fmla="*/ 4543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83" h="178">
                                <a:moveTo>
                                  <a:pt x="0" y="177"/>
                                </a:moveTo>
                                <a:lnTo>
                                  <a:pt x="1183" y="177"/>
                                </a:lnTo>
                                <a:moveTo>
                                  <a:pt x="0" y="119"/>
                                </a:moveTo>
                                <a:lnTo>
                                  <a:pt x="1183" y="119"/>
                                </a:lnTo>
                                <a:moveTo>
                                  <a:pt x="0" y="58"/>
                                </a:moveTo>
                                <a:lnTo>
                                  <a:pt x="1183" y="58"/>
                                </a:lnTo>
                                <a:moveTo>
                                  <a:pt x="0" y="0"/>
                                </a:moveTo>
                                <a:lnTo>
                                  <a:pt x="118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8" name="AutoShape 469"/>
                        <wps:cNvSpPr>
                          <a:spLocks/>
                        </wps:cNvSpPr>
                        <wps:spPr bwMode="auto">
                          <a:xfrm>
                            <a:off x="7966" y="4774"/>
                            <a:ext cx="1183" cy="7"/>
                          </a:xfrm>
                          <a:custGeom>
                            <a:avLst/>
                            <a:gdLst>
                              <a:gd name="T0" fmla="+- 0 7966 7966"/>
                              <a:gd name="T1" fmla="*/ T0 w 1183"/>
                              <a:gd name="T2" fmla="+- 0 4782 4775"/>
                              <a:gd name="T3" fmla="*/ 4782 h 7"/>
                              <a:gd name="T4" fmla="+- 0 9149 7966"/>
                              <a:gd name="T5" fmla="*/ T4 w 1183"/>
                              <a:gd name="T6" fmla="+- 0 4782 4775"/>
                              <a:gd name="T7" fmla="*/ 4782 h 7"/>
                              <a:gd name="T8" fmla="+- 0 7966 7966"/>
                              <a:gd name="T9" fmla="*/ T8 w 1183"/>
                              <a:gd name="T10" fmla="+- 0 4775 4775"/>
                              <a:gd name="T11" fmla="*/ 4775 h 7"/>
                              <a:gd name="T12" fmla="+- 0 9149 7966"/>
                              <a:gd name="T13" fmla="*/ T12 w 1183"/>
                              <a:gd name="T14" fmla="+- 0 4775 4775"/>
                              <a:gd name="T15" fmla="*/ 4775 h 7"/>
                            </a:gdLst>
                            <a:ahLst/>
                            <a:cxnLst>
                              <a:cxn ang="0">
                                <a:pos x="T1" y="T3"/>
                              </a:cxn>
                              <a:cxn ang="0">
                                <a:pos x="T5" y="T7"/>
                              </a:cxn>
                              <a:cxn ang="0">
                                <a:pos x="T9" y="T11"/>
                              </a:cxn>
                              <a:cxn ang="0">
                                <a:pos x="T13" y="T15"/>
                              </a:cxn>
                            </a:cxnLst>
                            <a:rect l="0" t="0" r="r" b="b"/>
                            <a:pathLst>
                              <a:path w="1183" h="7">
                                <a:moveTo>
                                  <a:pt x="0" y="7"/>
                                </a:moveTo>
                                <a:lnTo>
                                  <a:pt x="1183" y="7"/>
                                </a:lnTo>
                                <a:moveTo>
                                  <a:pt x="0" y="0"/>
                                </a:moveTo>
                                <a:lnTo>
                                  <a:pt x="1183" y="0"/>
                                </a:lnTo>
                              </a:path>
                            </a:pathLst>
                          </a:custGeom>
                          <a:noFill/>
                          <a:ln w="445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9" name="Line 468"/>
                        <wps:cNvCnPr>
                          <a:cxnSpLocks/>
                        </wps:cNvCnPr>
                        <wps:spPr bwMode="auto">
                          <a:xfrm>
                            <a:off x="7966" y="4482"/>
                            <a:ext cx="1183"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00" name="Line 467"/>
                        <wps:cNvCnPr>
                          <a:cxnSpLocks/>
                        </wps:cNvCnPr>
                        <wps:spPr bwMode="auto">
                          <a:xfrm>
                            <a:off x="2989" y="4186"/>
                            <a:ext cx="616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01" name="Line 466"/>
                        <wps:cNvCnPr>
                          <a:cxnSpLocks/>
                        </wps:cNvCnPr>
                        <wps:spPr bwMode="auto">
                          <a:xfrm>
                            <a:off x="3430" y="4186"/>
                            <a:ext cx="0" cy="592"/>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502" name="Line 465"/>
                        <wps:cNvCnPr>
                          <a:cxnSpLocks/>
                        </wps:cNvCnPr>
                        <wps:spPr bwMode="auto">
                          <a:xfrm>
                            <a:off x="4310" y="4186"/>
                            <a:ext cx="0" cy="2074"/>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503" name="AutoShape 464"/>
                        <wps:cNvSpPr>
                          <a:spLocks/>
                        </wps:cNvSpPr>
                        <wps:spPr bwMode="auto">
                          <a:xfrm>
                            <a:off x="5189" y="4185"/>
                            <a:ext cx="3519" cy="1335"/>
                          </a:xfrm>
                          <a:custGeom>
                            <a:avLst/>
                            <a:gdLst>
                              <a:gd name="T0" fmla="+- 0 5189 5189"/>
                              <a:gd name="T1" fmla="*/ T0 w 3519"/>
                              <a:gd name="T2" fmla="+- 0 4186 4186"/>
                              <a:gd name="T3" fmla="*/ 4186 h 1335"/>
                              <a:gd name="T4" fmla="+- 0 5189 5189"/>
                              <a:gd name="T5" fmla="*/ T4 w 3519"/>
                              <a:gd name="T6" fmla="+- 0 5224 4186"/>
                              <a:gd name="T7" fmla="*/ 5224 h 1335"/>
                              <a:gd name="T8" fmla="+- 0 6069 5189"/>
                              <a:gd name="T9" fmla="*/ T8 w 3519"/>
                              <a:gd name="T10" fmla="+- 0 4186 4186"/>
                              <a:gd name="T11" fmla="*/ 4186 h 1335"/>
                              <a:gd name="T12" fmla="+- 0 6069 5189"/>
                              <a:gd name="T13" fmla="*/ T12 w 3519"/>
                              <a:gd name="T14" fmla="+- 0 5520 4186"/>
                              <a:gd name="T15" fmla="*/ 5520 h 1335"/>
                              <a:gd name="T16" fmla="+- 0 6949 5189"/>
                              <a:gd name="T17" fmla="*/ T16 w 3519"/>
                              <a:gd name="T18" fmla="+- 0 4186 4186"/>
                              <a:gd name="T19" fmla="*/ 4186 h 1335"/>
                              <a:gd name="T20" fmla="+- 0 6949 5189"/>
                              <a:gd name="T21" fmla="*/ T20 w 3519"/>
                              <a:gd name="T22" fmla="+- 0 5371 4186"/>
                              <a:gd name="T23" fmla="*/ 5371 h 1335"/>
                              <a:gd name="T24" fmla="+- 0 7828 5189"/>
                              <a:gd name="T25" fmla="*/ T24 w 3519"/>
                              <a:gd name="T26" fmla="+- 0 4186 4186"/>
                              <a:gd name="T27" fmla="*/ 4186 h 1335"/>
                              <a:gd name="T28" fmla="+- 0 7828 5189"/>
                              <a:gd name="T29" fmla="*/ T28 w 3519"/>
                              <a:gd name="T30" fmla="+- 0 4335 4186"/>
                              <a:gd name="T31" fmla="*/ 4335 h 1335"/>
                              <a:gd name="T32" fmla="+- 0 8708 5189"/>
                              <a:gd name="T33" fmla="*/ T32 w 3519"/>
                              <a:gd name="T34" fmla="+- 0 4186 4186"/>
                              <a:gd name="T35" fmla="*/ 4186 h 1335"/>
                              <a:gd name="T36" fmla="+- 0 8708 5189"/>
                              <a:gd name="T37" fmla="*/ T36 w 3519"/>
                              <a:gd name="T38" fmla="+- 0 5520 4186"/>
                              <a:gd name="T39" fmla="*/ 5520 h 13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19" h="1335">
                                <a:moveTo>
                                  <a:pt x="0" y="0"/>
                                </a:moveTo>
                                <a:lnTo>
                                  <a:pt x="0" y="1038"/>
                                </a:lnTo>
                                <a:moveTo>
                                  <a:pt x="880" y="0"/>
                                </a:moveTo>
                                <a:lnTo>
                                  <a:pt x="880" y="1334"/>
                                </a:lnTo>
                                <a:moveTo>
                                  <a:pt x="1760" y="0"/>
                                </a:moveTo>
                                <a:lnTo>
                                  <a:pt x="1760" y="1185"/>
                                </a:lnTo>
                                <a:moveTo>
                                  <a:pt x="2639" y="0"/>
                                </a:moveTo>
                                <a:lnTo>
                                  <a:pt x="2639" y="149"/>
                                </a:lnTo>
                                <a:moveTo>
                                  <a:pt x="3519" y="0"/>
                                </a:moveTo>
                                <a:lnTo>
                                  <a:pt x="3519" y="1334"/>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4" name="AutoShape 463"/>
                        <wps:cNvSpPr>
                          <a:spLocks/>
                        </wps:cNvSpPr>
                        <wps:spPr bwMode="auto">
                          <a:xfrm>
                            <a:off x="2989" y="4185"/>
                            <a:ext cx="6160" cy="2075"/>
                          </a:xfrm>
                          <a:custGeom>
                            <a:avLst/>
                            <a:gdLst>
                              <a:gd name="T0" fmla="+- 0 2989 2989"/>
                              <a:gd name="T1" fmla="*/ T0 w 6160"/>
                              <a:gd name="T2" fmla="+- 0 4186 4186"/>
                              <a:gd name="T3" fmla="*/ 4186 h 2075"/>
                              <a:gd name="T4" fmla="+- 0 2989 2989"/>
                              <a:gd name="T5" fmla="*/ T4 w 6160"/>
                              <a:gd name="T6" fmla="+- 0 6260 4186"/>
                              <a:gd name="T7" fmla="*/ 6260 h 2075"/>
                              <a:gd name="T8" fmla="+- 0 3869 2989"/>
                              <a:gd name="T9" fmla="*/ T8 w 6160"/>
                              <a:gd name="T10" fmla="+- 0 4186 4186"/>
                              <a:gd name="T11" fmla="*/ 4186 h 2075"/>
                              <a:gd name="T12" fmla="+- 0 3869 2989"/>
                              <a:gd name="T13" fmla="*/ T12 w 6160"/>
                              <a:gd name="T14" fmla="+- 0 6260 4186"/>
                              <a:gd name="T15" fmla="*/ 6260 h 2075"/>
                              <a:gd name="T16" fmla="+- 0 4748 2989"/>
                              <a:gd name="T17" fmla="*/ T16 w 6160"/>
                              <a:gd name="T18" fmla="+- 0 4186 4186"/>
                              <a:gd name="T19" fmla="*/ 4186 h 2075"/>
                              <a:gd name="T20" fmla="+- 0 4748 2989"/>
                              <a:gd name="T21" fmla="*/ T20 w 6160"/>
                              <a:gd name="T22" fmla="+- 0 6260 4186"/>
                              <a:gd name="T23" fmla="*/ 6260 h 2075"/>
                              <a:gd name="T24" fmla="+- 0 5628 2989"/>
                              <a:gd name="T25" fmla="*/ T24 w 6160"/>
                              <a:gd name="T26" fmla="+- 0 4186 4186"/>
                              <a:gd name="T27" fmla="*/ 4186 h 2075"/>
                              <a:gd name="T28" fmla="+- 0 5628 2989"/>
                              <a:gd name="T29" fmla="*/ T28 w 6160"/>
                              <a:gd name="T30" fmla="+- 0 6260 4186"/>
                              <a:gd name="T31" fmla="*/ 6260 h 2075"/>
                              <a:gd name="T32" fmla="+- 0 6508 2989"/>
                              <a:gd name="T33" fmla="*/ T32 w 6160"/>
                              <a:gd name="T34" fmla="+- 0 4186 4186"/>
                              <a:gd name="T35" fmla="*/ 4186 h 2075"/>
                              <a:gd name="T36" fmla="+- 0 6508 2989"/>
                              <a:gd name="T37" fmla="*/ T36 w 6160"/>
                              <a:gd name="T38" fmla="+- 0 6260 4186"/>
                              <a:gd name="T39" fmla="*/ 6260 h 2075"/>
                              <a:gd name="T40" fmla="+- 0 7390 2989"/>
                              <a:gd name="T41" fmla="*/ T40 w 6160"/>
                              <a:gd name="T42" fmla="+- 0 4186 4186"/>
                              <a:gd name="T43" fmla="*/ 4186 h 2075"/>
                              <a:gd name="T44" fmla="+- 0 7390 2989"/>
                              <a:gd name="T45" fmla="*/ T44 w 6160"/>
                              <a:gd name="T46" fmla="+- 0 6260 4186"/>
                              <a:gd name="T47" fmla="*/ 6260 h 2075"/>
                              <a:gd name="T48" fmla="+- 0 8269 2989"/>
                              <a:gd name="T49" fmla="*/ T48 w 6160"/>
                              <a:gd name="T50" fmla="+- 0 4186 4186"/>
                              <a:gd name="T51" fmla="*/ 4186 h 2075"/>
                              <a:gd name="T52" fmla="+- 0 8269 2989"/>
                              <a:gd name="T53" fmla="*/ T52 w 6160"/>
                              <a:gd name="T54" fmla="+- 0 6260 4186"/>
                              <a:gd name="T55" fmla="*/ 6260 h 2075"/>
                              <a:gd name="T56" fmla="+- 0 9149 2989"/>
                              <a:gd name="T57" fmla="*/ T56 w 6160"/>
                              <a:gd name="T58" fmla="+- 0 4186 4186"/>
                              <a:gd name="T59" fmla="*/ 4186 h 2075"/>
                              <a:gd name="T60" fmla="+- 0 9149 2989"/>
                              <a:gd name="T61" fmla="*/ T60 w 6160"/>
                              <a:gd name="T62" fmla="+- 0 6260 4186"/>
                              <a:gd name="T63" fmla="*/ 6260 h 20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6160" h="2075">
                                <a:moveTo>
                                  <a:pt x="0" y="0"/>
                                </a:moveTo>
                                <a:lnTo>
                                  <a:pt x="0" y="2074"/>
                                </a:lnTo>
                                <a:moveTo>
                                  <a:pt x="880" y="0"/>
                                </a:moveTo>
                                <a:lnTo>
                                  <a:pt x="880" y="2074"/>
                                </a:lnTo>
                                <a:moveTo>
                                  <a:pt x="1759" y="0"/>
                                </a:moveTo>
                                <a:lnTo>
                                  <a:pt x="1759" y="2074"/>
                                </a:lnTo>
                                <a:moveTo>
                                  <a:pt x="2639" y="0"/>
                                </a:moveTo>
                                <a:lnTo>
                                  <a:pt x="2639" y="2074"/>
                                </a:lnTo>
                                <a:moveTo>
                                  <a:pt x="3519" y="0"/>
                                </a:moveTo>
                                <a:lnTo>
                                  <a:pt x="3519" y="2074"/>
                                </a:lnTo>
                                <a:moveTo>
                                  <a:pt x="4401" y="0"/>
                                </a:moveTo>
                                <a:lnTo>
                                  <a:pt x="4401" y="2074"/>
                                </a:lnTo>
                                <a:moveTo>
                                  <a:pt x="5280" y="0"/>
                                </a:moveTo>
                                <a:lnTo>
                                  <a:pt x="5280" y="2074"/>
                                </a:lnTo>
                                <a:moveTo>
                                  <a:pt x="6160" y="0"/>
                                </a:moveTo>
                                <a:lnTo>
                                  <a:pt x="6160" y="2074"/>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5" name="Rectangle 462"/>
                        <wps:cNvSpPr>
                          <a:spLocks/>
                        </wps:cNvSpPr>
                        <wps:spPr bwMode="auto">
                          <a:xfrm>
                            <a:off x="3290" y="4778"/>
                            <a:ext cx="278" cy="1482"/>
                          </a:xfrm>
                          <a:prstGeom prst="rect">
                            <a:avLst/>
                          </a:prstGeom>
                          <a:solidFill>
                            <a:srgbClr val="843C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6" name="AutoShape 461"/>
                        <wps:cNvSpPr>
                          <a:spLocks/>
                        </wps:cNvSpPr>
                        <wps:spPr bwMode="auto">
                          <a:xfrm>
                            <a:off x="5051" y="4334"/>
                            <a:ext cx="3794" cy="1925"/>
                          </a:xfrm>
                          <a:custGeom>
                            <a:avLst/>
                            <a:gdLst>
                              <a:gd name="T0" fmla="+- 0 5327 5052"/>
                              <a:gd name="T1" fmla="*/ T0 w 3794"/>
                              <a:gd name="T2" fmla="+- 0 5224 4335"/>
                              <a:gd name="T3" fmla="*/ 5224 h 1925"/>
                              <a:gd name="T4" fmla="+- 0 5052 5052"/>
                              <a:gd name="T5" fmla="*/ T4 w 3794"/>
                              <a:gd name="T6" fmla="+- 0 5224 4335"/>
                              <a:gd name="T7" fmla="*/ 5224 h 1925"/>
                              <a:gd name="T8" fmla="+- 0 5052 5052"/>
                              <a:gd name="T9" fmla="*/ T8 w 3794"/>
                              <a:gd name="T10" fmla="+- 0 6260 4335"/>
                              <a:gd name="T11" fmla="*/ 6260 h 1925"/>
                              <a:gd name="T12" fmla="+- 0 5327 5052"/>
                              <a:gd name="T13" fmla="*/ T12 w 3794"/>
                              <a:gd name="T14" fmla="+- 0 6260 4335"/>
                              <a:gd name="T15" fmla="*/ 6260 h 1925"/>
                              <a:gd name="T16" fmla="+- 0 5327 5052"/>
                              <a:gd name="T17" fmla="*/ T16 w 3794"/>
                              <a:gd name="T18" fmla="+- 0 5224 4335"/>
                              <a:gd name="T19" fmla="*/ 5224 h 1925"/>
                              <a:gd name="T20" fmla="+- 0 6207 5052"/>
                              <a:gd name="T21" fmla="*/ T20 w 3794"/>
                              <a:gd name="T22" fmla="+- 0 5520 4335"/>
                              <a:gd name="T23" fmla="*/ 5520 h 1925"/>
                              <a:gd name="T24" fmla="+- 0 5931 5052"/>
                              <a:gd name="T25" fmla="*/ T24 w 3794"/>
                              <a:gd name="T26" fmla="+- 0 5520 4335"/>
                              <a:gd name="T27" fmla="*/ 5520 h 1925"/>
                              <a:gd name="T28" fmla="+- 0 5931 5052"/>
                              <a:gd name="T29" fmla="*/ T28 w 3794"/>
                              <a:gd name="T30" fmla="+- 0 6260 4335"/>
                              <a:gd name="T31" fmla="*/ 6260 h 1925"/>
                              <a:gd name="T32" fmla="+- 0 6207 5052"/>
                              <a:gd name="T33" fmla="*/ T32 w 3794"/>
                              <a:gd name="T34" fmla="+- 0 6260 4335"/>
                              <a:gd name="T35" fmla="*/ 6260 h 1925"/>
                              <a:gd name="T36" fmla="+- 0 6207 5052"/>
                              <a:gd name="T37" fmla="*/ T36 w 3794"/>
                              <a:gd name="T38" fmla="+- 0 5520 4335"/>
                              <a:gd name="T39" fmla="*/ 5520 h 1925"/>
                              <a:gd name="T40" fmla="+- 0 7086 5052"/>
                              <a:gd name="T41" fmla="*/ T40 w 3794"/>
                              <a:gd name="T42" fmla="+- 0 5371 4335"/>
                              <a:gd name="T43" fmla="*/ 5371 h 1925"/>
                              <a:gd name="T44" fmla="+- 0 6811 5052"/>
                              <a:gd name="T45" fmla="*/ T44 w 3794"/>
                              <a:gd name="T46" fmla="+- 0 5371 4335"/>
                              <a:gd name="T47" fmla="*/ 5371 h 1925"/>
                              <a:gd name="T48" fmla="+- 0 6811 5052"/>
                              <a:gd name="T49" fmla="*/ T48 w 3794"/>
                              <a:gd name="T50" fmla="+- 0 6260 4335"/>
                              <a:gd name="T51" fmla="*/ 6260 h 1925"/>
                              <a:gd name="T52" fmla="+- 0 7086 5052"/>
                              <a:gd name="T53" fmla="*/ T52 w 3794"/>
                              <a:gd name="T54" fmla="+- 0 6260 4335"/>
                              <a:gd name="T55" fmla="*/ 6260 h 1925"/>
                              <a:gd name="T56" fmla="+- 0 7086 5052"/>
                              <a:gd name="T57" fmla="*/ T56 w 3794"/>
                              <a:gd name="T58" fmla="+- 0 5371 4335"/>
                              <a:gd name="T59" fmla="*/ 5371 h 1925"/>
                              <a:gd name="T60" fmla="+- 0 7966 5052"/>
                              <a:gd name="T61" fmla="*/ T60 w 3794"/>
                              <a:gd name="T62" fmla="+- 0 4335 4335"/>
                              <a:gd name="T63" fmla="*/ 4335 h 1925"/>
                              <a:gd name="T64" fmla="+- 0 7691 5052"/>
                              <a:gd name="T65" fmla="*/ T64 w 3794"/>
                              <a:gd name="T66" fmla="+- 0 4335 4335"/>
                              <a:gd name="T67" fmla="*/ 4335 h 1925"/>
                              <a:gd name="T68" fmla="+- 0 7691 5052"/>
                              <a:gd name="T69" fmla="*/ T68 w 3794"/>
                              <a:gd name="T70" fmla="+- 0 6260 4335"/>
                              <a:gd name="T71" fmla="*/ 6260 h 1925"/>
                              <a:gd name="T72" fmla="+- 0 7966 5052"/>
                              <a:gd name="T73" fmla="*/ T72 w 3794"/>
                              <a:gd name="T74" fmla="+- 0 6260 4335"/>
                              <a:gd name="T75" fmla="*/ 6260 h 1925"/>
                              <a:gd name="T76" fmla="+- 0 7966 5052"/>
                              <a:gd name="T77" fmla="*/ T76 w 3794"/>
                              <a:gd name="T78" fmla="+- 0 4335 4335"/>
                              <a:gd name="T79" fmla="*/ 4335 h 1925"/>
                              <a:gd name="T80" fmla="+- 0 8846 5052"/>
                              <a:gd name="T81" fmla="*/ T80 w 3794"/>
                              <a:gd name="T82" fmla="+- 0 5520 4335"/>
                              <a:gd name="T83" fmla="*/ 5520 h 1925"/>
                              <a:gd name="T84" fmla="+- 0 8570 5052"/>
                              <a:gd name="T85" fmla="*/ T84 w 3794"/>
                              <a:gd name="T86" fmla="+- 0 5520 4335"/>
                              <a:gd name="T87" fmla="*/ 5520 h 1925"/>
                              <a:gd name="T88" fmla="+- 0 8570 5052"/>
                              <a:gd name="T89" fmla="*/ T88 w 3794"/>
                              <a:gd name="T90" fmla="+- 0 6260 4335"/>
                              <a:gd name="T91" fmla="*/ 6260 h 1925"/>
                              <a:gd name="T92" fmla="+- 0 8846 5052"/>
                              <a:gd name="T93" fmla="*/ T92 w 3794"/>
                              <a:gd name="T94" fmla="+- 0 6260 4335"/>
                              <a:gd name="T95" fmla="*/ 6260 h 1925"/>
                              <a:gd name="T96" fmla="+- 0 8846 5052"/>
                              <a:gd name="T97" fmla="*/ T96 w 3794"/>
                              <a:gd name="T98" fmla="+- 0 5520 4335"/>
                              <a:gd name="T99" fmla="*/ 5520 h 19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94" h="1925">
                                <a:moveTo>
                                  <a:pt x="275" y="889"/>
                                </a:moveTo>
                                <a:lnTo>
                                  <a:pt x="0" y="889"/>
                                </a:lnTo>
                                <a:lnTo>
                                  <a:pt x="0" y="1925"/>
                                </a:lnTo>
                                <a:lnTo>
                                  <a:pt x="275" y="1925"/>
                                </a:lnTo>
                                <a:lnTo>
                                  <a:pt x="275" y="889"/>
                                </a:lnTo>
                                <a:close/>
                                <a:moveTo>
                                  <a:pt x="1155" y="1185"/>
                                </a:moveTo>
                                <a:lnTo>
                                  <a:pt x="879" y="1185"/>
                                </a:lnTo>
                                <a:lnTo>
                                  <a:pt x="879" y="1925"/>
                                </a:lnTo>
                                <a:lnTo>
                                  <a:pt x="1155" y="1925"/>
                                </a:lnTo>
                                <a:lnTo>
                                  <a:pt x="1155" y="1185"/>
                                </a:lnTo>
                                <a:close/>
                                <a:moveTo>
                                  <a:pt x="2034" y="1036"/>
                                </a:moveTo>
                                <a:lnTo>
                                  <a:pt x="1759" y="1036"/>
                                </a:lnTo>
                                <a:lnTo>
                                  <a:pt x="1759" y="1925"/>
                                </a:lnTo>
                                <a:lnTo>
                                  <a:pt x="2034" y="1925"/>
                                </a:lnTo>
                                <a:lnTo>
                                  <a:pt x="2034" y="1036"/>
                                </a:lnTo>
                                <a:close/>
                                <a:moveTo>
                                  <a:pt x="2914" y="0"/>
                                </a:moveTo>
                                <a:lnTo>
                                  <a:pt x="2639" y="0"/>
                                </a:lnTo>
                                <a:lnTo>
                                  <a:pt x="2639" y="1925"/>
                                </a:lnTo>
                                <a:lnTo>
                                  <a:pt x="2914" y="1925"/>
                                </a:lnTo>
                                <a:lnTo>
                                  <a:pt x="2914" y="0"/>
                                </a:lnTo>
                                <a:close/>
                                <a:moveTo>
                                  <a:pt x="3794" y="1185"/>
                                </a:moveTo>
                                <a:lnTo>
                                  <a:pt x="3518" y="1185"/>
                                </a:lnTo>
                                <a:lnTo>
                                  <a:pt x="3518" y="1925"/>
                                </a:lnTo>
                                <a:lnTo>
                                  <a:pt x="3794" y="1925"/>
                                </a:lnTo>
                                <a:lnTo>
                                  <a:pt x="3794" y="1185"/>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 name="Line 460"/>
                        <wps:cNvCnPr>
                          <a:cxnSpLocks/>
                        </wps:cNvCnPr>
                        <wps:spPr bwMode="auto">
                          <a:xfrm>
                            <a:off x="2989" y="6260"/>
                            <a:ext cx="616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08" name="Rectangle 459"/>
                        <wps:cNvSpPr>
                          <a:spLocks/>
                        </wps:cNvSpPr>
                        <wps:spPr bwMode="auto">
                          <a:xfrm>
                            <a:off x="2522" y="3536"/>
                            <a:ext cx="6839" cy="3174"/>
                          </a:xfrm>
                          <a:prstGeom prst="rect">
                            <a:avLst/>
                          </a:prstGeom>
                          <a:noFill/>
                          <a:ln w="8890">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9" name="Text Box 458"/>
                        <wps:cNvSpPr txBox="1">
                          <a:spLocks/>
                        </wps:cNvSpPr>
                        <wps:spPr bwMode="auto">
                          <a:xfrm>
                            <a:off x="2649" y="4104"/>
                            <a:ext cx="198" cy="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9EB59A" w14:textId="77777777" w:rsidR="000B498F" w:rsidRDefault="000B498F" w:rsidP="000B498F">
                              <w:pPr>
                                <w:spacing w:line="168" w:lineRule="exact"/>
                                <w:rPr>
                                  <w:sz w:val="17"/>
                                </w:rPr>
                              </w:pPr>
                              <w:r>
                                <w:rPr>
                                  <w:color w:val="585858"/>
                                  <w:sz w:val="17"/>
                                </w:rPr>
                                <w:t>70</w:t>
                              </w:r>
                            </w:p>
                            <w:p w14:paraId="74A9BE71" w14:textId="77777777" w:rsidR="000B498F" w:rsidRDefault="000B498F" w:rsidP="000B498F">
                              <w:pPr>
                                <w:spacing w:before="101"/>
                                <w:rPr>
                                  <w:sz w:val="17"/>
                                </w:rPr>
                              </w:pPr>
                              <w:r>
                                <w:rPr>
                                  <w:color w:val="585858"/>
                                  <w:sz w:val="17"/>
                                </w:rPr>
                                <w:t>60</w:t>
                              </w:r>
                            </w:p>
                            <w:p w14:paraId="2EFBEBAA" w14:textId="77777777" w:rsidR="000B498F" w:rsidRDefault="000B498F" w:rsidP="000B498F">
                              <w:pPr>
                                <w:spacing w:before="100"/>
                                <w:rPr>
                                  <w:sz w:val="17"/>
                                </w:rPr>
                              </w:pPr>
                              <w:r>
                                <w:rPr>
                                  <w:color w:val="585858"/>
                                  <w:sz w:val="17"/>
                                </w:rPr>
                                <w:t>50</w:t>
                              </w:r>
                            </w:p>
                            <w:p w14:paraId="118CA0EB" w14:textId="77777777" w:rsidR="000B498F" w:rsidRDefault="000B498F" w:rsidP="000B498F">
                              <w:pPr>
                                <w:spacing w:before="101"/>
                                <w:rPr>
                                  <w:sz w:val="17"/>
                                </w:rPr>
                              </w:pPr>
                              <w:r>
                                <w:rPr>
                                  <w:color w:val="585858"/>
                                  <w:sz w:val="17"/>
                                </w:rPr>
                                <w:t>40</w:t>
                              </w:r>
                            </w:p>
                            <w:p w14:paraId="5B0607C6" w14:textId="77777777" w:rsidR="000B498F" w:rsidRDefault="000B498F" w:rsidP="000B498F">
                              <w:pPr>
                                <w:spacing w:before="101"/>
                                <w:rPr>
                                  <w:sz w:val="17"/>
                                </w:rPr>
                              </w:pPr>
                              <w:r>
                                <w:rPr>
                                  <w:color w:val="585858"/>
                                  <w:sz w:val="17"/>
                                </w:rPr>
                                <w:t>30</w:t>
                              </w:r>
                            </w:p>
                            <w:p w14:paraId="11651DCF" w14:textId="77777777" w:rsidR="000B498F" w:rsidRDefault="000B498F" w:rsidP="000B498F">
                              <w:pPr>
                                <w:spacing w:before="100"/>
                                <w:rPr>
                                  <w:sz w:val="17"/>
                                </w:rPr>
                              </w:pPr>
                              <w:r>
                                <w:rPr>
                                  <w:color w:val="585858"/>
                                  <w:sz w:val="17"/>
                                </w:rPr>
                                <w:t>20</w:t>
                              </w:r>
                            </w:p>
                            <w:p w14:paraId="6F3550BC" w14:textId="77777777" w:rsidR="000B498F" w:rsidRDefault="000B498F" w:rsidP="000B498F">
                              <w:pPr>
                                <w:spacing w:before="101"/>
                                <w:rPr>
                                  <w:sz w:val="17"/>
                                </w:rPr>
                              </w:pPr>
                              <w:r>
                                <w:rPr>
                                  <w:color w:val="585858"/>
                                  <w:sz w:val="17"/>
                                </w:rPr>
                                <w:t>10</w:t>
                              </w:r>
                            </w:p>
                            <w:p w14:paraId="6B672186" w14:textId="77777777" w:rsidR="000B498F" w:rsidRDefault="000B498F" w:rsidP="000B498F">
                              <w:pPr>
                                <w:spacing w:before="101"/>
                                <w:ind w:left="88"/>
                                <w:rPr>
                                  <w:sz w:val="17"/>
                                </w:rPr>
                              </w:pPr>
                              <w:r>
                                <w:rPr>
                                  <w:color w:val="585858"/>
                                  <w:w w:val="93"/>
                                  <w:sz w:val="17"/>
                                </w:rPr>
                                <w:t>0</w:t>
                              </w:r>
                            </w:p>
                          </w:txbxContent>
                        </wps:txbx>
                        <wps:bodyPr rot="0" vert="horz" wrap="square" lIns="0" tIns="0" rIns="0" bIns="0" anchor="t" anchorCtr="0" upright="1">
                          <a:noAutofit/>
                        </wps:bodyPr>
                      </wps:wsp>
                      <wps:wsp>
                        <wps:cNvPr id="510" name="Text Box 457"/>
                        <wps:cNvSpPr txBox="1">
                          <a:spLocks/>
                        </wps:cNvSpPr>
                        <wps:spPr bwMode="auto">
                          <a:xfrm>
                            <a:off x="3340" y="3731"/>
                            <a:ext cx="5479" cy="16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7DFACD" w14:textId="77777777" w:rsidR="000B498F" w:rsidRDefault="000B498F" w:rsidP="000B498F">
                              <w:pPr>
                                <w:spacing w:line="208" w:lineRule="exact"/>
                                <w:ind w:left="93"/>
                                <w:rPr>
                                  <w:rFonts w:ascii="Carlito" w:hAnsi="Carlito"/>
                                  <w:i/>
                                  <w:sz w:val="20"/>
                                </w:rPr>
                              </w:pPr>
                              <w:r>
                                <w:rPr>
                                  <w:rFonts w:ascii="Carlito" w:hAnsi="Carlito"/>
                                  <w:b/>
                                  <w:color w:val="0D0D0D"/>
                                  <w:sz w:val="20"/>
                                </w:rPr>
                                <w:t xml:space="preserve">e.2. </w:t>
                              </w:r>
                              <w:r>
                                <w:rPr>
                                  <w:color w:val="0D0D0D"/>
                                  <w:sz w:val="20"/>
                                </w:rPr>
                                <w:t xml:space="preserve">Norma </w:t>
                              </w:r>
                              <w:r>
                                <w:rPr>
                                  <w:color w:val="0D0D0D"/>
                                  <w:sz w:val="20"/>
                                </w:rPr>
                                <w:t xml:space="preserve">Calidad Primaria del aire MP2.5 </w:t>
                              </w:r>
                              <w:r>
                                <w:rPr>
                                  <w:rFonts w:ascii="Carlito" w:hAnsi="Carlito"/>
                                  <w:b/>
                                  <w:i/>
                                  <w:color w:val="0D0D0D"/>
                                  <w:sz w:val="20"/>
                                </w:rPr>
                                <w:t xml:space="preserve">Diario </w:t>
                              </w:r>
                              <w:r>
                                <w:rPr>
                                  <w:rFonts w:ascii="Carlito" w:hAnsi="Carlito"/>
                                  <w:i/>
                                  <w:color w:val="0D0D0D"/>
                                  <w:sz w:val="20"/>
                                </w:rPr>
                                <w:t>(μg/m3N)</w:t>
                              </w:r>
                            </w:p>
                            <w:p w14:paraId="720B84AE" w14:textId="77777777" w:rsidR="000B498F" w:rsidRDefault="000B498F" w:rsidP="000B498F">
                              <w:pPr>
                                <w:spacing w:before="98"/>
                                <w:ind w:right="898"/>
                                <w:jc w:val="right"/>
                                <w:rPr>
                                  <w:rFonts w:ascii="Carlito"/>
                                  <w:b/>
                                  <w:sz w:val="17"/>
                                </w:rPr>
                              </w:pPr>
                              <w:r>
                                <w:rPr>
                                  <w:rFonts w:ascii="Carlito"/>
                                  <w:b/>
                                  <w:color w:val="404040"/>
                                  <w:sz w:val="17"/>
                                </w:rPr>
                                <w:t>65</w:t>
                              </w:r>
                            </w:p>
                            <w:p w14:paraId="3EEDEAF1" w14:textId="77777777" w:rsidR="000B498F" w:rsidRDefault="000B498F" w:rsidP="000B498F">
                              <w:pPr>
                                <w:spacing w:before="5"/>
                                <w:rPr>
                                  <w:rFonts w:ascii="Carlito"/>
                                  <w:b/>
                                  <w:sz w:val="19"/>
                                </w:rPr>
                              </w:pPr>
                            </w:p>
                            <w:p w14:paraId="485AF066" w14:textId="77777777" w:rsidR="000B498F" w:rsidRDefault="000B498F" w:rsidP="000B498F">
                              <w:pPr>
                                <w:rPr>
                                  <w:rFonts w:ascii="Carlito"/>
                                  <w:b/>
                                  <w:sz w:val="17"/>
                                </w:rPr>
                              </w:pPr>
                              <w:r>
                                <w:rPr>
                                  <w:rFonts w:ascii="Carlito"/>
                                  <w:b/>
                                  <w:color w:val="404040"/>
                                  <w:w w:val="105"/>
                                  <w:sz w:val="17"/>
                                </w:rPr>
                                <w:t>50</w:t>
                              </w:r>
                            </w:p>
                            <w:p w14:paraId="63C55284" w14:textId="77777777" w:rsidR="000B498F" w:rsidRDefault="000B498F" w:rsidP="000B498F">
                              <w:pPr>
                                <w:spacing w:before="5"/>
                                <w:rPr>
                                  <w:rFonts w:ascii="Carlito"/>
                                  <w:b/>
                                  <w:sz w:val="19"/>
                                </w:rPr>
                              </w:pPr>
                            </w:p>
                            <w:p w14:paraId="23FB8D83" w14:textId="77777777" w:rsidR="000B498F" w:rsidRDefault="000B498F" w:rsidP="000B498F">
                              <w:pPr>
                                <w:spacing w:line="178" w:lineRule="exact"/>
                                <w:ind w:left="1760"/>
                                <w:rPr>
                                  <w:rFonts w:ascii="Carlito"/>
                                  <w:b/>
                                  <w:sz w:val="17"/>
                                </w:rPr>
                              </w:pPr>
                              <w:r>
                                <w:rPr>
                                  <w:rFonts w:ascii="Carlito"/>
                                  <w:b/>
                                  <w:color w:val="404040"/>
                                  <w:w w:val="105"/>
                                  <w:sz w:val="17"/>
                                </w:rPr>
                                <w:t>35</w:t>
                              </w:r>
                            </w:p>
                            <w:p w14:paraId="0470A23A" w14:textId="77777777" w:rsidR="000B498F" w:rsidRDefault="000B498F" w:rsidP="000B498F">
                              <w:pPr>
                                <w:spacing w:line="148" w:lineRule="exact"/>
                                <w:ind w:left="3520"/>
                                <w:rPr>
                                  <w:rFonts w:ascii="Carlito"/>
                                  <w:b/>
                                  <w:sz w:val="17"/>
                                </w:rPr>
                              </w:pPr>
                              <w:r>
                                <w:rPr>
                                  <w:rFonts w:ascii="Carlito"/>
                                  <w:b/>
                                  <w:color w:val="404040"/>
                                  <w:w w:val="105"/>
                                  <w:sz w:val="17"/>
                                </w:rPr>
                                <w:t>30</w:t>
                              </w:r>
                            </w:p>
                            <w:p w14:paraId="700C310E" w14:textId="77777777" w:rsidR="000B498F" w:rsidRDefault="000B498F" w:rsidP="000B498F">
                              <w:pPr>
                                <w:tabs>
                                  <w:tab w:val="left" w:pos="5280"/>
                                </w:tabs>
                                <w:spacing w:line="176" w:lineRule="exact"/>
                                <w:ind w:left="2640"/>
                                <w:rPr>
                                  <w:rFonts w:ascii="Carlito"/>
                                  <w:b/>
                                  <w:sz w:val="17"/>
                                </w:rPr>
                              </w:pPr>
                              <w:r>
                                <w:rPr>
                                  <w:rFonts w:ascii="Carlito"/>
                                  <w:b/>
                                  <w:color w:val="404040"/>
                                  <w:w w:val="105"/>
                                  <w:sz w:val="17"/>
                                </w:rPr>
                                <w:t>25</w:t>
                              </w:r>
                              <w:r>
                                <w:rPr>
                                  <w:rFonts w:ascii="Carlito"/>
                                  <w:b/>
                                  <w:color w:val="404040"/>
                                  <w:w w:val="105"/>
                                  <w:sz w:val="17"/>
                                </w:rPr>
                                <w:tab/>
                                <w:t>25</w:t>
                              </w:r>
                            </w:p>
                          </w:txbxContent>
                        </wps:txbx>
                        <wps:bodyPr rot="0" vert="horz" wrap="square" lIns="0" tIns="0" rIns="0" bIns="0" anchor="t" anchorCtr="0" upright="1">
                          <a:noAutofit/>
                        </wps:bodyPr>
                      </wps:wsp>
                      <wps:wsp>
                        <wps:cNvPr id="511" name="Text Box 456"/>
                        <wps:cNvSpPr txBox="1">
                          <a:spLocks/>
                        </wps:cNvSpPr>
                        <wps:spPr bwMode="auto">
                          <a:xfrm>
                            <a:off x="3253" y="6406"/>
                            <a:ext cx="579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C2E9D0" w14:textId="77777777" w:rsidR="000B498F" w:rsidRDefault="000B498F" w:rsidP="000B498F">
                              <w:pPr>
                                <w:tabs>
                                  <w:tab w:val="left" w:pos="957"/>
                                  <w:tab w:val="left" w:pos="1738"/>
                                  <w:tab w:val="left" w:pos="2643"/>
                                  <w:tab w:val="left" w:pos="3432"/>
                                  <w:tab w:val="left" w:pos="4317"/>
                                  <w:tab w:val="left" w:pos="5142"/>
                                </w:tabs>
                                <w:spacing w:line="167" w:lineRule="exact"/>
                                <w:rPr>
                                  <w:sz w:val="17"/>
                                </w:rPr>
                              </w:pPr>
                              <w:r>
                                <w:rPr>
                                  <w:color w:val="585858"/>
                                  <w:sz w:val="17"/>
                                </w:rPr>
                                <w:t>Chile</w:t>
                              </w:r>
                              <w:r>
                                <w:rPr>
                                  <w:color w:val="585858"/>
                                  <w:sz w:val="17"/>
                                </w:rPr>
                                <w:tab/>
                                <w:t>UE</w:t>
                              </w:r>
                              <w:r>
                                <w:rPr>
                                  <w:color w:val="585858"/>
                                  <w:sz w:val="17"/>
                                </w:rPr>
                                <w:tab/>
                              </w:r>
                              <w:r>
                                <w:rPr>
                                  <w:color w:val="585858"/>
                                  <w:w w:val="95"/>
                                  <w:sz w:val="17"/>
                                </w:rPr>
                                <w:t>EEUU</w:t>
                              </w:r>
                              <w:r>
                                <w:rPr>
                                  <w:color w:val="585858"/>
                                  <w:w w:val="95"/>
                                  <w:sz w:val="17"/>
                                </w:rPr>
                                <w:tab/>
                              </w:r>
                              <w:r>
                                <w:rPr>
                                  <w:color w:val="585858"/>
                                  <w:sz w:val="17"/>
                                </w:rPr>
                                <w:t>OMS</w:t>
                              </w:r>
                              <w:r>
                                <w:rPr>
                                  <w:color w:val="585858"/>
                                  <w:sz w:val="17"/>
                                </w:rPr>
                                <w:tab/>
                              </w:r>
                              <w:r>
                                <w:rPr>
                                  <w:color w:val="585858"/>
                                  <w:w w:val="95"/>
                                  <w:sz w:val="17"/>
                                </w:rPr>
                                <w:t>Canadá</w:t>
                              </w:r>
                              <w:r>
                                <w:rPr>
                                  <w:color w:val="585858"/>
                                  <w:w w:val="95"/>
                                  <w:sz w:val="17"/>
                                </w:rPr>
                                <w:tab/>
                              </w:r>
                              <w:r>
                                <w:rPr>
                                  <w:color w:val="585858"/>
                                  <w:sz w:val="17"/>
                                </w:rPr>
                                <w:t>México</w:t>
                              </w:r>
                              <w:r>
                                <w:rPr>
                                  <w:color w:val="585858"/>
                                  <w:sz w:val="17"/>
                                </w:rPr>
                                <w:tab/>
                              </w:r>
                              <w:r>
                                <w:rPr>
                                  <w:color w:val="585858"/>
                                  <w:spacing w:val="-1"/>
                                  <w:w w:val="95"/>
                                  <w:sz w:val="17"/>
                                </w:rPr>
                                <w:t>Australia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DC4A92" id="Group 455" o:spid="_x0000_s1409" style="position:absolute;margin-left:125.75pt;margin-top:176.5pt;width:342.65pt;height:159.4pt;z-index:-251648000;mso-wrap-distance-left:0;mso-wrap-distance-right:0;mso-position-horizontal-relative:page" coordorigin="2515,3530" coordsize="6853,31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">
                <v:shape id="AutoShape 512" o:spid="_x0000_s1410" style="position:absolute;left:2989;top:5725;width:301;height:476;visibility:visible;mso-wrap-style:square;v-text-anchor:top" coordsize="301,4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" path="m,476r301,m,415r301,m,357r301,m,296r301,m,179r301,m,119r301,m,60r301,m,l301,e" filled="f" strokecolor="#f1f1f1" strokeweight=".7pt">
                  <v:path arrowok="t" o:connecttype="custom" o:connectlocs="0,6202;301,6202;0,6141;301,6141;0,6083;301,6083;0,6022;301,6022;0,5905;301,5905;0,5845;301,5845;0,5786;301,5786;0,5726;301,5726" o:connectangles="0,0,0,0,0,0,0,0,0,0,0,0,0,0,0,0"/>
                </v:shape>
                <v:line id="Line 511" o:spid="_x0000_s1411" style="position:absolute;visibility:visible;mso-wrap-style:square" from="2989,5964" to="3290,59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" strokecolor="#d9d9d9" strokeweight=".7pt">
                  <o:lock v:ext="edit" shapetype="f"/>
                </v:line>
                <v:shape id="AutoShape 510" o:spid="_x0000_s1412" style="position:absolute;left:2989;top:5431;width:301;height:178;visibility:visible;mso-wrap-style:square;v-text-anchor:top" coordsize="301,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" path="m,177r301,m,116r301,m,58r301,m,l301,e" filled="f" strokecolor="#f1f1f1" strokeweight=".7pt">
                  <v:path arrowok="t" o:connecttype="custom" o:connectlocs="0,5609;301,5609;0,5548;301,5548;0,5490;301,5490;0,5432;301,5432" o:connectangles="0,0,0,0,0,0,0,0"/>
                </v:shape>
                <v:line id="Line 509" o:spid="_x0000_s1413" style="position:absolute;visibility:visible;mso-wrap-style:square" from="2989,5667" to="3290,566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" strokecolor="#d9d9d9" strokeweight=".7pt">
                  <o:lock v:ext="edit" shapetype="f"/>
                </v:line>
                <v:shape id="AutoShape 508" o:spid="_x0000_s1414" style="position:absolute;left:2989;top:5135;width:301;height:178;visibility:visible;mso-wrap-style:square;v-text-anchor:top" coordsize="301,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" path="m,178r301,m,117r301,m,59r301,m,l301,e" filled="f" strokecolor="#f1f1f1" strokeweight=".7pt">
                  <v:path arrowok="t" o:connecttype="custom" o:connectlocs="0,5313;301,5313;0,5252;301,5252;0,5194;301,5194;0,5135;301,5135" o:connectangles="0,0,0,0,0,0,0,0"/>
                </v:shape>
                <v:line id="Line 507" o:spid="_x0000_s1415" style="position:absolute;visibility:visible;mso-wrap-style:square" from="2989,5371" to="3290,537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" strokecolor="#d9d9d9" strokeweight=".7pt">
                  <o:lock v:ext="edit" shapetype="f"/>
                </v:line>
                <v:shape id="AutoShape 506" o:spid="_x0000_s1416" style="position:absolute;left:2989;top:4838;width:301;height:178;visibility:visible;mso-wrap-style:square;v-text-anchor:top" coordsize="301,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" path="m,177r301,m,117r301,m,58r301,m,l301,e" filled="f" strokecolor="#f1f1f1" strokeweight=".7pt">
                  <v:path arrowok="t" o:connecttype="custom" o:connectlocs="0,5016;301,5016;0,4956;301,4956;0,4897;301,4897;0,4839;301,4839" o:connectangles="0,0,0,0,0,0,0,0"/>
                </v:shape>
                <v:line id="Line 505" o:spid="_x0000_s1417" style="position:absolute;visibility:visible;mso-wrap-style:square" from="2989,5075" to="3290,50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" strokecolor="#d9d9d9" strokeweight=".7pt">
                  <o:lock v:ext="edit" shapetype="f"/>
                </v:line>
                <v:shape id="AutoShape 504" o:spid="_x0000_s1418" style="position:absolute;left:3567;top:5725;width:1484;height:476;visibility:visible;mso-wrap-style:square;v-text-anchor:top" coordsize="1484,4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" path="m,476r1484,m,415r1484,m,357r1484,m,296r1484,m,179r1484,m,119r1484,m,60r1484,m,l1484,e" filled="f" strokecolor="#f1f1f1" strokeweight=".7pt">
                  <v:path arrowok="t" o:connecttype="custom" o:connectlocs="0,6202;1484,6202;0,6141;1484,6141;0,6083;1484,6083;0,6022;1484,6022;0,5905;1484,5905;0,5845;1484,5845;0,5786;1484,5786;0,5726;1484,5726" o:connectangles="0,0,0,0,0,0,0,0,0,0,0,0,0,0,0,0"/>
                </v:shape>
                <v:line id="Line 503" o:spid="_x0000_s1419" style="position:absolute;visibility:visible;mso-wrap-style:square" from="3568,5964" to="5052,59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" strokecolor="#d9d9d9" strokeweight=".7pt">
                  <o:lock v:ext="edit" shapetype="f"/>
                </v:line>
                <v:shape id="AutoShape 502" o:spid="_x0000_s1420" style="position:absolute;left:3567;top:5431;width:1484;height:178;visibility:visible;mso-wrap-style:square;v-text-anchor:top" coordsize="1484,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" path="m,177r1484,m,116r1484,m,58r1484,m,l1484,e" filled="f" strokecolor="#f1f1f1" strokeweight=".7pt">
                  <v:path arrowok="t" o:connecttype="custom" o:connectlocs="0,5609;1484,5609;0,5548;1484,5548;0,5490;1484,5490;0,5432;1484,5432" o:connectangles="0,0,0,0,0,0,0,0"/>
                </v:shape>
                <v:line id="Line 501" o:spid="_x0000_s1421" style="position:absolute;visibility:visible;mso-wrap-style:square" from="3568,5667" to="5052,566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" strokecolor="#d9d9d9" strokeweight=".7pt">
                  <o:lock v:ext="edit" shapetype="f"/>
                </v:line>
                <v:shape id="AutoShape 500" o:spid="_x0000_s1422" style="position:absolute;left:3567;top:5135;width:4123;height:178;visibility:visible;mso-wrap-style:square;v-text-anchor:top" coordsize="4123,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" path="m,178r1484,m,117r1484,m1759,178r2364,m1759,117r2364,m,59r4123,m,l4123,e" filled="f" strokecolor="#f1f1f1" strokeweight=".7pt">
                  <v:path arrowok="t" o:connecttype="custom" o:connectlocs="0,5313;1484,5313;0,5252;1484,5252;1759,5313;4123,5313;1759,5252;4123,5252;0,5194;4123,5194;0,5135;4123,5135" o:connectangles="0,0,0,0,0,0,0,0,0,0,0,0"/>
                </v:shape>
                <v:line id="Line 499" o:spid="_x0000_s1423" style="position:absolute;visibility:visible;mso-wrap-style:square" from="3568,5371" to="5052,537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" strokecolor="#d9d9d9" strokeweight=".7pt">
                  <o:lock v:ext="edit" shapetype="f"/>
                </v:line>
                <v:shape id="AutoShape 498" o:spid="_x0000_s1424" style="position:absolute;left:5327;top:5725;width:605;height:476;visibility:visible;mso-wrap-style:square;v-text-anchor:top" coordsize="605,4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" path="m,476r604,m,415r604,m,357r604,m,296r604,m,179r604,m,119r604,m,60r604,m,l604,e" filled="f" strokecolor="#f1f1f1" strokeweight=".7pt">
                  <v:path arrowok="t" o:connecttype="custom" o:connectlocs="0,6202;604,6202;0,6141;604,6141;0,6083;604,6083;0,6022;604,6022;0,5905;604,5905;0,5845;604,5845;0,5786;604,5786;0,5726;604,5726" o:connectangles="0,0,0,0,0,0,0,0,0,0,0,0,0,0,0,0"/>
                </v:shape>
                <v:line id="Line 497" o:spid="_x0000_s1425" style="position:absolute;visibility:visible;mso-wrap-style:square" from="5327,5964" to="5931,59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" strokecolor="#d9d9d9" strokeweight=".7pt">
                  <o:lock v:ext="edit" shapetype="f"/>
                </v:line>
                <v:shape id="AutoShape 496" o:spid="_x0000_s1426" style="position:absolute;left:5327;top:5431;width:1484;height:178;visibility:visible;mso-wrap-style:square;v-text-anchor:top" coordsize="1484,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" path="m,177r604,m,116r604,m880,177r604,m880,116r604,m,58r1484,m,l1484,e" filled="f" strokecolor="#f1f1f1" strokeweight=".7pt">
                  <v:path arrowok="t" o:connecttype="custom" o:connectlocs="0,5609;604,5609;0,5548;604,5548;880,5609;1484,5609;880,5548;1484,5548;0,5490;1484,5490;0,5432;1484,5432" o:connectangles="0,0,0,0,0,0,0,0,0,0,0,0"/>
                </v:shape>
                <v:line id="Line 495" o:spid="_x0000_s1427" style="position:absolute;visibility:visible;mso-wrap-style:square" from="5327,5667" to="5931,566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" strokecolor="#d9d9d9" strokeweight=".7pt">
                  <o:lock v:ext="edit" shapetype="f"/>
                </v:line>
                <v:shape id="AutoShape 494" o:spid="_x0000_s1428" style="position:absolute;left:6206;top:5725;width:605;height:476;visibility:visible;mso-wrap-style:square;v-text-anchor:top" coordsize="605,4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" path="m,476r604,m,415r604,m,357r604,m,296r604,m,179r604,m,119r604,m,60r604,m,l604,e" filled="f" strokecolor="#f1f1f1" strokeweight=".7pt">
                  <v:path arrowok="t" o:connecttype="custom" o:connectlocs="0,6202;604,6202;0,6141;604,6141;0,6083;604,6083;0,6022;604,6022;0,5905;604,5905;0,5845;604,5845;0,5786;604,5786;0,5726;604,5726" o:connectangles="0,0,0,0,0,0,0,0,0,0,0,0,0,0,0,0"/>
                </v:shape>
                <v:shape id="AutoShape 493" o:spid="_x0000_s1429" style="position:absolute;left:6206;top:5667;width:605;height:297;visibility:visible;mso-wrap-style:square;v-text-anchor:top" coordsize="605,2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" path="m,297r604,m,l604,e" filled="f" strokecolor="#d9d9d9" strokeweight=".7pt">
                  <v:path arrowok="t" o:connecttype="custom" o:connectlocs="0,5964;604,5964;0,5667;604,5667" o:connectangles="0,0,0,0"/>
                </v:shape>
                <v:shape id="AutoShape 492" o:spid="_x0000_s1430" style="position:absolute;left:7086;top:5725;width:605;height:476;visibility:visible;mso-wrap-style:square;v-text-anchor:top" coordsize="605,4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" path="m,476r605,m,415r605,m,357r605,m,296r605,m,179r605,m,119r605,m,60r605,m,l605,e" filled="f" strokecolor="#f1f1f1" strokeweight=".7pt">
                  <v:path arrowok="t" o:connecttype="custom" o:connectlocs="0,6202;605,6202;0,6141;605,6141;0,6083;605,6083;0,6022;605,6022;0,5905;605,5905;0,5845;605,5845;0,5786;605,5786;0,5726;605,5726" o:connectangles="0,0,0,0,0,0,0,0,0,0,0,0,0,0,0,0"/>
                </v:shape>
                <v:line id="Line 491" o:spid="_x0000_s1431" style="position:absolute;visibility:visible;mso-wrap-style:square" from="7086,5964" to="7691,59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" strokecolor="#d9d9d9" strokeweight=".7pt">
                  <o:lock v:ext="edit" shapetype="f"/>
                </v:line>
                <v:shape id="AutoShape 490" o:spid="_x0000_s1432" style="position:absolute;left:7086;top:5431;width:605;height:178;visibility:visible;mso-wrap-style:square;v-text-anchor:top" coordsize="605,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" path="m,177r605,m,116r605,m,58r605,m,l605,e" filled="f" strokecolor="#f1f1f1" strokeweight=".7pt">
                  <v:path arrowok="t" o:connecttype="custom" o:connectlocs="0,5609;605,5609;0,5548;605,5548;0,5490;605,5490;0,5432;605,5432" o:connectangles="0,0,0,0,0,0,0,0"/>
                </v:shape>
                <v:line id="Line 489" o:spid="_x0000_s1433" style="position:absolute;visibility:visible;mso-wrap-style:square" from="7086,5667" to="7691,566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" strokecolor="#d9d9d9" strokeweight=".7pt">
                  <o:lock v:ext="edit" shapetype="f"/>
                </v:line>
                <v:shape id="AutoShape 488" o:spid="_x0000_s1434" style="position:absolute;left:5327;top:5367;width:2364;height:7;visibility:visible;mso-wrap-style:square;v-text-anchor:top" coordsize="23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" path="m,7r2364,m,l2364,e" filled="f" strokecolor="#d9d9d9" strokeweight=".1236mm">
                  <v:path arrowok="t" o:connecttype="custom" o:connectlocs="0,5374;2364,5374;0,5367;2364,5367" o:connectangles="0,0,0,0"/>
                </v:shape>
                <v:shape id="AutoShape 487" o:spid="_x0000_s1435" style="position:absolute;left:3567;top:4838;width:4123;height:178;visibility:visible;mso-wrap-style:square;v-text-anchor:top" coordsize="4123,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" path="m,177r4123,m,117r4123,m,58r4123,m,l4123,e" filled="f" strokecolor="#f1f1f1" strokeweight=".7pt">
                  <v:path arrowok="t" o:connecttype="custom" o:connectlocs="0,5016;4123,5016;0,4956;4123,4956;0,4897;4123,4897;0,4839;4123,4839" o:connectangles="0,0,0,0,0,0,0,0"/>
                </v:shape>
                <v:line id="Line 486" o:spid="_x0000_s1436" style="position:absolute;visibility:visible;mso-wrap-style:square" from="3568,5075" to="7691,50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" strokecolor="#d9d9d9" strokeweight=".7pt">
                  <o:lock v:ext="edit" shapetype="f"/>
                </v:line>
                <v:shape id="AutoShape 485" o:spid="_x0000_s1437" style="position:absolute;left:2989;top:4542;width:4702;height:178;visibility:visible;mso-wrap-style:square;v-text-anchor:top" coordsize="4702,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" path="m,177r4702,m,119r4702,m,58r4702,m,l4702,e" filled="f" strokecolor="#f1f1f1" strokeweight=".7pt">
                  <v:path arrowok="t" o:connecttype="custom" o:connectlocs="0,4720;4702,4720;0,4662;4702,4662;0,4601;4702,4601;0,4543;4702,4543" o:connectangles="0,0,0,0,0,0,0,0"/>
                </v:shape>
                <v:shape id="AutoShape 484" o:spid="_x0000_s1438" style="position:absolute;left:2989;top:4774;width:4702;height:7;visibility:visible;mso-wrap-style:square;v-text-anchor:top" coordsize="470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" path="m,7r4702,m,l4702,e" filled="f" strokecolor="#d9d9d9" strokeweight=".1236mm">
                  <v:path arrowok="t" o:connecttype="custom" o:connectlocs="0,4782;4702,4782;0,4775;4702,4775" o:connectangles="0,0,0,0"/>
                </v:shape>
                <v:shape id="AutoShape 483" o:spid="_x0000_s1439" style="position:absolute;left:2989;top:4365;width:6160;height:59;visibility:visible;mso-wrap-style:square;v-text-anchor:top" coordsize="6160,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" path="m,59r4702,m,l4702,t275,59l6160,59m4977,l6160,e" filled="f" strokecolor="#f1f1f1" strokeweight=".7pt">
                  <v:path arrowok="t" o:connecttype="custom" o:connectlocs="0,4424;4702,4424;0,4365;4702,4365;4977,4424;6160,4424;4977,4365;6160,4365" o:connectangles="0,0,0,0,0,0,0,0"/>
                </v:shape>
                <v:shape id="AutoShape 482" o:spid="_x0000_s1440" style="position:absolute;left:2989;top:4246;width:6160;height:59;visibility:visible;mso-wrap-style:square;v-text-anchor:top" coordsize="6160,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" path="m,59r6160,m,l6160,e" filled="f" strokecolor="#f1f1f1" strokeweight=".7pt">
                  <v:path arrowok="t" o:connecttype="custom" o:connectlocs="0,4305;6160,4305;0,4246;6160,4246" o:connectangles="0,0,0,0"/>
                </v:shape>
                <v:line id="Line 481" o:spid="_x0000_s1441" style="position:absolute;visibility:visible;mso-wrap-style:square" from="2989,4482" to="7691,448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" strokecolor="#d9d9d9" strokeweight=".7pt">
                  <o:lock v:ext="edit" shapetype="f"/>
                </v:line>
                <v:shape id="AutoShape 480" o:spid="_x0000_s1442" style="position:absolute;left:7966;top:5725;width:605;height:476;visibility:visible;mso-wrap-style:square;v-text-anchor:top" coordsize="605,4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" path="m,476r604,m,415r604,m,357r604,m,296r604,m,179r604,m,119r604,m,60r604,m,l604,e" filled="f" strokecolor="#f1f1f1" strokeweight=".7pt">
                  <v:path arrowok="t" o:connecttype="custom" o:connectlocs="0,6202;604,6202;0,6141;604,6141;0,6083;604,6083;0,6022;604,6022;0,5905;604,5905;0,5845;604,5845;0,5786;604,5786;0,5726;604,5726" o:connectangles="0,0,0,0,0,0,0,0,0,0,0,0,0,0,0,0"/>
                </v:shape>
                <v:line id="Line 479" o:spid="_x0000_s1443" style="position:absolute;visibility:visible;mso-wrap-style:square" from="7966,5964" to="8570,596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" strokecolor="#d9d9d9" strokeweight=".7pt">
                  <o:lock v:ext="edit" shapetype="f"/>
                </v:line>
                <v:shape id="AutoShape 478" o:spid="_x0000_s1444" style="position:absolute;left:7966;top:5431;width:1183;height:178;visibility:visible;mso-wrap-style:square;v-text-anchor:top" coordsize="1183,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" path="m,177r604,m,116r604,m880,177r303,m880,116r303,m,58r1183,m,l1183,e" filled="f" strokecolor="#f1f1f1" strokeweight=".7pt">
                  <v:path arrowok="t" o:connecttype="custom" o:connectlocs="0,5609;604,5609;0,5548;604,5548;880,5609;1183,5609;880,5548;1183,5548;0,5490;1183,5490;0,5432;1183,5432" o:connectangles="0,0,0,0,0,0,0,0,0,0,0,0"/>
                </v:shape>
                <v:line id="Line 477" o:spid="_x0000_s1445" style="position:absolute;visibility:visible;mso-wrap-style:square" from="7966,5667" to="8570,566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" strokecolor="#d9d9d9" strokeweight=".7pt">
                  <o:lock v:ext="edit" shapetype="f"/>
                </v:line>
                <v:shape id="AutoShape 476" o:spid="_x0000_s1446" style="position:absolute;left:8845;top:5725;width:304;height:476;visibility:visible;mso-wrap-style:square;v-text-anchor:top" coordsize="304,4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" path="m,476r303,m,415r303,m,357r303,m,296r303,m,179r303,m,119r303,m,60r303,m,l303,e" filled="f" strokecolor="#f1f1f1" strokeweight=".7pt">
                  <v:path arrowok="t" o:connecttype="custom" o:connectlocs="0,6202;303,6202;0,6141;303,6141;0,6083;303,6083;0,6022;303,6022;0,5905;303,5905;0,5845;303,5845;0,5786;303,5786;0,5726;303,5726" o:connectangles="0,0,0,0,0,0,0,0,0,0,0,0,0,0,0,0"/>
                </v:shape>
                <v:shape id="AutoShape 475" o:spid="_x0000_s1447" style="position:absolute;left:8845;top:5667;width:304;height:297;visibility:visible;mso-wrap-style:square;v-text-anchor:top" coordsize="304,2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" path="m,297r303,m,l303,e" filled="f" strokecolor="#d9d9d9" strokeweight=".7pt">
                  <v:path arrowok="t" o:connecttype="custom" o:connectlocs="0,5964;303,5964;0,5667;303,5667" o:connectangles="0,0,0,0"/>
                </v:shape>
                <v:shape id="AutoShape 474" o:spid="_x0000_s1448" style="position:absolute;left:7966;top:5135;width:1183;height:178;visibility:visible;mso-wrap-style:square;v-text-anchor:top" coordsize="1183,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" path="m,178r1183,m,117r1183,m,59r1183,m,l1183,e" filled="f" strokecolor="#f1f1f1" strokeweight=".7pt">
                  <v:path arrowok="t" o:connecttype="custom" o:connectlocs="0,5313;1183,5313;0,5252;1183,5252;0,5194;1183,5194;0,5135;1183,5135" o:connectangles="0,0,0,0,0,0,0,0"/>
                </v:shape>
                <v:shape id="AutoShape 473" o:spid="_x0000_s1449" style="position:absolute;left:7966;top:5367;width:1183;height:7;visibility:visible;mso-wrap-style:square;v-text-anchor:top" coordsize="1183,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" path="m,7r1183,m,l1183,e" filled="f" strokecolor="#d9d9d9" strokeweight=".1236mm">
                  <v:path arrowok="t" o:connecttype="custom" o:connectlocs="0,5374;1183,5374;0,5367;1183,5367" o:connectangles="0,0,0,0"/>
                </v:shape>
                <v:shape id="AutoShape 472" o:spid="_x0000_s1450" style="position:absolute;left:7966;top:4838;width:1183;height:178;visibility:visible;mso-wrap-style:square;v-text-anchor:top" coordsize="1183,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" path="m,177r1183,m,117r1183,m,58r1183,m,l1183,e" filled="f" strokecolor="#f1f1f1" strokeweight=".7pt">
                  <v:path arrowok="t" o:connecttype="custom" o:connectlocs="0,5016;1183,5016;0,4956;1183,4956;0,4897;1183,4897;0,4839;1183,4839" o:connectangles="0,0,0,0,0,0,0,0"/>
                </v:shape>
                <v:line id="Line 471" o:spid="_x0000_s1451" style="position:absolute;visibility:visible;mso-wrap-style:square" from="7966,5075" to="9149,50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" strokecolor="#d9d9d9" strokeweight=".7pt">
                  <o:lock v:ext="edit" shapetype="f"/>
                </v:line>
                <v:shape id="AutoShape 470" o:spid="_x0000_s1452" style="position:absolute;left:7966;top:4542;width:1183;height:178;visibility:visible;mso-wrap-style:square;v-text-anchor:top" coordsize="1183,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" path="m,177r1183,m,119r1183,m,58r1183,m,l1183,e" filled="f" strokecolor="#f1f1f1" strokeweight=".7pt">
                  <v:path arrowok="t" o:connecttype="custom" o:connectlocs="0,4720;1183,4720;0,4662;1183,4662;0,4601;1183,4601;0,4543;1183,4543" o:connectangles="0,0,0,0,0,0,0,0"/>
                </v:shape>
                <v:shape id="AutoShape 469" o:spid="_x0000_s1453" style="position:absolute;left:7966;top:4774;width:1183;height:7;visibility:visible;mso-wrap-style:square;v-text-anchor:top" coordsize="1183,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" path="m,7r1183,m,l1183,e" filled="f" strokecolor="#d9d9d9" strokeweight=".1236mm">
                  <v:path arrowok="t" o:connecttype="custom" o:connectlocs="0,4782;1183,4782;0,4775;1183,4775" o:connectangles="0,0,0,0"/>
                </v:shape>
                <v:line id="Line 468" o:spid="_x0000_s1454" style="position:absolute;visibility:visible;mso-wrap-style:square" from="7966,4482" to="9149,448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" strokecolor="#d9d9d9" strokeweight=".7pt">
                  <o:lock v:ext="edit" shapetype="f"/>
                </v:line>
                <v:line id="Line 467" o:spid="_x0000_s1455" style="position:absolute;visibility:visible;mso-wrap-style:square" from="2989,4186" to="9149,41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" strokecolor="#d9d9d9" strokeweight=".7pt">
                  <o:lock v:ext="edit" shapetype="f"/>
                </v:line>
                <v:line id="Line 466" o:spid="_x0000_s1456" style="position:absolute;visibility:visible;mso-wrap-style:square" from="3430,4186" to="3430,477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" strokecolor="#f1f1f1" strokeweight=".7pt">
                  <o:lock v:ext="edit" shapetype="f"/>
                </v:line>
                <v:line id="Line 465" o:spid="_x0000_s1457" style="position:absolute;visibility:visible;mso-wrap-style:square" from="4310,4186" to="4310,626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" strokecolor="#f1f1f1" strokeweight=".7pt">
                  <o:lock v:ext="edit" shapetype="f"/>
                </v:line>
                <v:shape id="AutoShape 464" o:spid="_x0000_s1458" style="position:absolute;left:5189;top:4185;width:3519;height:1335;visibility:visible;mso-wrap-style:square;v-text-anchor:top" coordsize="3519,13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" path="m,l,1038m880,r,1334m1760,r,1185m2639,r,149m3519,r,1334e" filled="f" strokecolor="#f1f1f1" strokeweight=".7pt">
                  <v:path arrowok="t" o:connecttype="custom" o:connectlocs="0,4186;0,5224;880,4186;880,5520;1760,4186;1760,5371;2639,4186;2639,4335;3519,4186;3519,5520" o:connectangles="0,0,0,0,0,0,0,0,0,0"/>
                </v:shape>
                <v:shape id="AutoShape 463" o:spid="_x0000_s1459" style="position:absolute;left:2989;top:4185;width:6160;height:2075;visibility:visible;mso-wrap-style:square;v-text-anchor:top" coordsize="6160,20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" path="m,l,2074m880,r,2074m1759,r,2074m2639,r,2074m3519,r,2074m4401,r,2074m5280,r,2074m6160,r,2074e" filled="f" strokecolor="#d9d9d9" strokeweight=".7pt">
                  <v:path arrowok="t" o:connecttype="custom" o:connectlocs="0,4186;0,6260;880,4186;880,6260;1759,4186;1759,6260;2639,4186;2639,6260;3519,4186;3519,6260;4401,4186;4401,6260;5280,4186;5280,6260;6160,4186;6160,6260" o:connectangles="0,0,0,0,0,0,0,0,0,0,0,0,0,0,0,0"/>
                </v:shape>
                <v:rect id="Rectangle 462" o:spid="_x0000_s1460" style="position:absolute;left:3290;top:4778;width:278;height:14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" fillcolor="#843c0c" stroked="f">
                  <v:path arrowok="t"/>
                </v:rect>
                <v:shape id="AutoShape 461" o:spid="_x0000_s1461" style="position:absolute;left:5051;top:4334;width:3794;height:1925;visibility:visible;mso-wrap-style:square;v-text-anchor:top" coordsize="3794,19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" path="m275,889l,889,,1925r275,l275,889xm1155,1185r-276,l879,1925r276,l1155,1185xm2034,1036r-275,l1759,1925r275,l2034,1036xm2914,l2639,r,1925l2914,1925,2914,xm3794,1185r-276,l3518,1925r276,l3794,1185xe" fillcolor="#7f7f7f" stroked="f">
                  <v:path arrowok="t" o:connecttype="custom" o:connectlocs="275,5224;0,5224;0,6260;275,6260;275,5224;1155,5520;879,5520;879,6260;1155,6260;1155,5520;2034,5371;1759,5371;1759,6260;2034,6260;2034,5371;2914,4335;2639,4335;2639,6260;2914,6260;2914,4335;3794,5520;3518,5520;3518,6260;3794,6260;3794,5520" o:connectangles="0,0,0,0,0,0,0,0,0,0,0,0,0,0,0,0,0,0,0,0,0,0,0,0,0"/>
                </v:shape>
                <v:line id="Line 460" o:spid="_x0000_s1462" style="position:absolute;visibility:visible;mso-wrap-style:square" from="2989,6260" to="9149,626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" strokecolor="#d9d9d9" strokeweight=".7pt">
                  <o:lock v:ext="edit" shapetype="f"/>
                </v:line>
                <v:rect id="Rectangle 459" o:spid="_x0000_s1463" style="position:absolute;left:2522;top:3536;width:6839;height:31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" filled="f" strokecolor="#d9d9d9" strokeweight=".7pt">
                  <v:path arrowok="t"/>
                </v:rect>
                <v:shape id="Text Box 458" o:spid="_x0000_s1464" type="#_x0000_t202" style="position:absolute;left:2649;top:4104;width:198;height:2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" filled="f" stroked="f">
                  <v:path arrowok="t"/>
                  <v:textbox inset="0,0,0,0">
                    <w:txbxContent>
                      <w:p w14:paraId="459EB59A" w14:textId="77777777" w:rsidR="000B498F" w:rsidRDefault="000B498F" w:rsidP="000B498F">
                        <w:pPr>
                          <w:spacing w:line="168" w:lineRule="exact"/>
                          <w:rPr>
                            <w:sz w:val="17"/>
                          </w:rPr>
                        </w:pPr>
                        <w:r>
                          <w:rPr>
                            <w:color w:val="585858"/>
                            <w:sz w:val="17"/>
                          </w:rPr>
                          <w:t>70</w:t>
                        </w:r>
                      </w:p>
                      <w:p w14:paraId="74A9BE71" w14:textId="77777777" w:rsidR="000B498F" w:rsidRDefault="000B498F" w:rsidP="000B498F">
                        <w:pPr>
                          <w:spacing w:before="101"/>
                          <w:rPr>
                            <w:sz w:val="17"/>
                          </w:rPr>
                        </w:pPr>
                        <w:r>
                          <w:rPr>
                            <w:color w:val="585858"/>
                            <w:sz w:val="17"/>
                          </w:rPr>
                          <w:t>60</w:t>
                        </w:r>
                      </w:p>
                      <w:p w14:paraId="2EFBEBAA" w14:textId="77777777" w:rsidR="000B498F" w:rsidRDefault="000B498F" w:rsidP="000B498F">
                        <w:pPr>
                          <w:spacing w:before="100"/>
                          <w:rPr>
                            <w:sz w:val="17"/>
                          </w:rPr>
                        </w:pPr>
                        <w:r>
                          <w:rPr>
                            <w:color w:val="585858"/>
                            <w:sz w:val="17"/>
                          </w:rPr>
                          <w:t>50</w:t>
                        </w:r>
                      </w:p>
                      <w:p w14:paraId="118CA0EB" w14:textId="77777777" w:rsidR="000B498F" w:rsidRDefault="000B498F" w:rsidP="000B498F">
                        <w:pPr>
                          <w:spacing w:before="101"/>
                          <w:rPr>
                            <w:sz w:val="17"/>
                          </w:rPr>
                        </w:pPr>
                        <w:r>
                          <w:rPr>
                            <w:color w:val="585858"/>
                            <w:sz w:val="17"/>
                          </w:rPr>
                          <w:t>40</w:t>
                        </w:r>
                      </w:p>
                      <w:p w14:paraId="5B0607C6" w14:textId="77777777" w:rsidR="000B498F" w:rsidRDefault="000B498F" w:rsidP="000B498F">
                        <w:pPr>
                          <w:spacing w:before="101"/>
                          <w:rPr>
                            <w:sz w:val="17"/>
                          </w:rPr>
                        </w:pPr>
                        <w:r>
                          <w:rPr>
                            <w:color w:val="585858"/>
                            <w:sz w:val="17"/>
                          </w:rPr>
                          <w:t>30</w:t>
                        </w:r>
                      </w:p>
                      <w:p w14:paraId="11651DCF" w14:textId="77777777" w:rsidR="000B498F" w:rsidRDefault="000B498F" w:rsidP="000B498F">
                        <w:pPr>
                          <w:spacing w:before="100"/>
                          <w:rPr>
                            <w:sz w:val="17"/>
                          </w:rPr>
                        </w:pPr>
                        <w:r>
                          <w:rPr>
                            <w:color w:val="585858"/>
                            <w:sz w:val="17"/>
                          </w:rPr>
                          <w:t>20</w:t>
                        </w:r>
                      </w:p>
                      <w:p w14:paraId="6F3550BC" w14:textId="77777777" w:rsidR="000B498F" w:rsidRDefault="000B498F" w:rsidP="000B498F">
                        <w:pPr>
                          <w:spacing w:before="101"/>
                          <w:rPr>
                            <w:sz w:val="17"/>
                          </w:rPr>
                        </w:pPr>
                        <w:r>
                          <w:rPr>
                            <w:color w:val="585858"/>
                            <w:sz w:val="17"/>
                          </w:rPr>
                          <w:t>10</w:t>
                        </w:r>
                      </w:p>
                      <w:p w14:paraId="6B672186" w14:textId="77777777" w:rsidR="000B498F" w:rsidRDefault="000B498F" w:rsidP="000B498F">
                        <w:pPr>
                          <w:spacing w:before="101"/>
                          <w:ind w:left="88"/>
                          <w:rPr>
                            <w:sz w:val="17"/>
                          </w:rPr>
                        </w:pPr>
                        <w:r>
                          <w:rPr>
                            <w:color w:val="585858"/>
                            <w:w w:val="93"/>
                            <w:sz w:val="17"/>
                          </w:rPr>
                          <w:t>0</w:t>
                        </w:r>
                      </w:p>
                    </w:txbxContent>
                  </v:textbox>
                </v:shape>
                <v:shape id="Text Box 457" o:spid="_x0000_s1465" type="#_x0000_t202" style="position:absolute;left:3340;top:3731;width:5479;height:16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" filled="f" stroked="f">
                  <v:path arrowok="t"/>
                  <v:textbox inset="0,0,0,0">
                    <w:txbxContent>
                      <w:p w14:paraId="6E7DFACD" w14:textId="77777777" w:rsidR="000B498F" w:rsidRDefault="000B498F" w:rsidP="000B498F">
                        <w:pPr>
                          <w:spacing w:line="208" w:lineRule="exact"/>
                          <w:ind w:left="93"/>
                          <w:rPr>
                            <w:rFonts w:ascii="Carlito" w:hAnsi="Carlito"/>
                            <w:i/>
                            <w:sz w:val="20"/>
                          </w:rPr>
                        </w:pPr>
                        <w:r>
                          <w:rPr>
                            <w:rFonts w:ascii="Carlito" w:hAnsi="Carlito"/>
                            <w:b/>
                            <w:color w:val="0D0D0D"/>
                            <w:sz w:val="20"/>
                          </w:rPr>
                          <w:t xml:space="preserve">e.2. </w:t>
                        </w:r>
                        <w:r>
                          <w:rPr>
                            <w:color w:val="0D0D0D"/>
                            <w:sz w:val="20"/>
                          </w:rPr>
                          <w:t xml:space="preserve">Norma </w:t>
                        </w:r>
                        <w:r>
                          <w:rPr>
                            <w:color w:val="0D0D0D"/>
                            <w:sz w:val="20"/>
                          </w:rPr>
                          <w:t xml:space="preserve">Calidad Primaria del aire MP2.5 </w:t>
                        </w:r>
                        <w:r>
                          <w:rPr>
                            <w:rFonts w:ascii="Carlito" w:hAnsi="Carlito"/>
                            <w:b/>
                            <w:i/>
                            <w:color w:val="0D0D0D"/>
                            <w:sz w:val="20"/>
                          </w:rPr>
                          <w:t xml:space="preserve">Diario </w:t>
                        </w:r>
                        <w:r>
                          <w:rPr>
                            <w:rFonts w:ascii="Carlito" w:hAnsi="Carlito"/>
                            <w:i/>
                            <w:color w:val="0D0D0D"/>
                            <w:sz w:val="20"/>
                          </w:rPr>
                          <w:t>(μg/m3N)</w:t>
                        </w:r>
                      </w:p>
                      <w:p w14:paraId="720B84AE" w14:textId="77777777" w:rsidR="000B498F" w:rsidRDefault="000B498F" w:rsidP="000B498F">
                        <w:pPr>
                          <w:spacing w:before="98"/>
                          <w:ind w:right="898"/>
                          <w:jc w:val="right"/>
                          <w:rPr>
                            <w:rFonts w:ascii="Carlito"/>
                            <w:b/>
                            <w:sz w:val="17"/>
                          </w:rPr>
                        </w:pPr>
                        <w:r>
                          <w:rPr>
                            <w:rFonts w:ascii="Carlito"/>
                            <w:b/>
                            <w:color w:val="404040"/>
                            <w:sz w:val="17"/>
                          </w:rPr>
                          <w:t>65</w:t>
                        </w:r>
                      </w:p>
                      <w:p w14:paraId="3EEDEAF1" w14:textId="77777777" w:rsidR="000B498F" w:rsidRDefault="000B498F" w:rsidP="000B498F">
                        <w:pPr>
                          <w:spacing w:before="5"/>
                          <w:rPr>
                            <w:rFonts w:ascii="Carlito"/>
                            <w:b/>
                            <w:sz w:val="19"/>
                          </w:rPr>
                        </w:pPr>
                      </w:p>
                      <w:p w14:paraId="485AF066" w14:textId="77777777" w:rsidR="000B498F" w:rsidRDefault="000B498F" w:rsidP="000B498F">
                        <w:pPr>
                          <w:rPr>
                            <w:rFonts w:ascii="Carlito"/>
                            <w:b/>
                            <w:sz w:val="17"/>
                          </w:rPr>
                        </w:pPr>
                        <w:r>
                          <w:rPr>
                            <w:rFonts w:ascii="Carlito"/>
                            <w:b/>
                            <w:color w:val="404040"/>
                            <w:w w:val="105"/>
                            <w:sz w:val="17"/>
                          </w:rPr>
                          <w:t>50</w:t>
                        </w:r>
                      </w:p>
                      <w:p w14:paraId="63C55284" w14:textId="77777777" w:rsidR="000B498F" w:rsidRDefault="000B498F" w:rsidP="000B498F">
                        <w:pPr>
                          <w:spacing w:before="5"/>
                          <w:rPr>
                            <w:rFonts w:ascii="Carlito"/>
                            <w:b/>
                            <w:sz w:val="19"/>
                          </w:rPr>
                        </w:pPr>
                      </w:p>
                      <w:p w14:paraId="23FB8D83" w14:textId="77777777" w:rsidR="000B498F" w:rsidRDefault="000B498F" w:rsidP="000B498F">
                        <w:pPr>
                          <w:spacing w:line="178" w:lineRule="exact"/>
                          <w:ind w:left="1760"/>
                          <w:rPr>
                            <w:rFonts w:ascii="Carlito"/>
                            <w:b/>
                            <w:sz w:val="17"/>
                          </w:rPr>
                        </w:pPr>
                        <w:r>
                          <w:rPr>
                            <w:rFonts w:ascii="Carlito"/>
                            <w:b/>
                            <w:color w:val="404040"/>
                            <w:w w:val="105"/>
                            <w:sz w:val="17"/>
                          </w:rPr>
                          <w:t>35</w:t>
                        </w:r>
                      </w:p>
                      <w:p w14:paraId="0470A23A" w14:textId="77777777" w:rsidR="000B498F" w:rsidRDefault="000B498F" w:rsidP="000B498F">
                        <w:pPr>
                          <w:spacing w:line="148" w:lineRule="exact"/>
                          <w:ind w:left="3520"/>
                          <w:rPr>
                            <w:rFonts w:ascii="Carlito"/>
                            <w:b/>
                            <w:sz w:val="17"/>
                          </w:rPr>
                        </w:pPr>
                        <w:r>
                          <w:rPr>
                            <w:rFonts w:ascii="Carlito"/>
                            <w:b/>
                            <w:color w:val="404040"/>
                            <w:w w:val="105"/>
                            <w:sz w:val="17"/>
                          </w:rPr>
                          <w:t>30</w:t>
                        </w:r>
                      </w:p>
                      <w:p w14:paraId="700C310E" w14:textId="77777777" w:rsidR="000B498F" w:rsidRDefault="000B498F" w:rsidP="000B498F">
                        <w:pPr>
                          <w:tabs>
                            <w:tab w:val="left" w:pos="5280"/>
                          </w:tabs>
                          <w:spacing w:line="176" w:lineRule="exact"/>
                          <w:ind w:left="2640"/>
                          <w:rPr>
                            <w:rFonts w:ascii="Carlito"/>
                            <w:b/>
                            <w:sz w:val="17"/>
                          </w:rPr>
                        </w:pPr>
                        <w:r>
                          <w:rPr>
                            <w:rFonts w:ascii="Carlito"/>
                            <w:b/>
                            <w:color w:val="404040"/>
                            <w:w w:val="105"/>
                            <w:sz w:val="17"/>
                          </w:rPr>
                          <w:t>25</w:t>
                        </w:r>
                        <w:r>
                          <w:rPr>
                            <w:rFonts w:ascii="Carlito"/>
                            <w:b/>
                            <w:color w:val="404040"/>
                            <w:w w:val="105"/>
                            <w:sz w:val="17"/>
                          </w:rPr>
                          <w:tab/>
                          <w:t>25</w:t>
                        </w:r>
                      </w:p>
                    </w:txbxContent>
                  </v:textbox>
                </v:shape>
                <v:shape id="Text Box 456" o:spid="_x0000_s1466" type="#_x0000_t202" style="position:absolute;left:3253;top:6406;width:5792;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" filled="f" stroked="f">
                  <v:path arrowok="t"/>
                  <v:textbox inset="0,0,0,0">
                    <w:txbxContent>
                      <w:p w14:paraId="1EC2E9D0" w14:textId="77777777" w:rsidR="000B498F" w:rsidRDefault="000B498F" w:rsidP="000B498F">
                        <w:pPr>
                          <w:tabs>
                            <w:tab w:val="left" w:pos="957"/>
                            <w:tab w:val="left" w:pos="1738"/>
                            <w:tab w:val="left" w:pos="2643"/>
                            <w:tab w:val="left" w:pos="3432"/>
                            <w:tab w:val="left" w:pos="4317"/>
                            <w:tab w:val="left" w:pos="5142"/>
                          </w:tabs>
                          <w:spacing w:line="167" w:lineRule="exact"/>
                          <w:rPr>
                            <w:sz w:val="17"/>
                          </w:rPr>
                        </w:pPr>
                        <w:r>
                          <w:rPr>
                            <w:color w:val="585858"/>
                            <w:sz w:val="17"/>
                          </w:rPr>
                          <w:t>Chile</w:t>
                        </w:r>
                        <w:r>
                          <w:rPr>
                            <w:color w:val="585858"/>
                            <w:sz w:val="17"/>
                          </w:rPr>
                          <w:tab/>
                          <w:t>UE</w:t>
                        </w:r>
                        <w:r>
                          <w:rPr>
                            <w:color w:val="585858"/>
                            <w:sz w:val="17"/>
                          </w:rPr>
                          <w:tab/>
                        </w:r>
                        <w:r>
                          <w:rPr>
                            <w:color w:val="585858"/>
                            <w:w w:val="95"/>
                            <w:sz w:val="17"/>
                          </w:rPr>
                          <w:t>EEUU</w:t>
                        </w:r>
                        <w:r>
                          <w:rPr>
                            <w:color w:val="585858"/>
                            <w:w w:val="95"/>
                            <w:sz w:val="17"/>
                          </w:rPr>
                          <w:tab/>
                        </w:r>
                        <w:r>
                          <w:rPr>
                            <w:color w:val="585858"/>
                            <w:sz w:val="17"/>
                          </w:rPr>
                          <w:t>OMS</w:t>
                        </w:r>
                        <w:r>
                          <w:rPr>
                            <w:color w:val="585858"/>
                            <w:sz w:val="17"/>
                          </w:rPr>
                          <w:tab/>
                        </w:r>
                        <w:r>
                          <w:rPr>
                            <w:color w:val="585858"/>
                            <w:w w:val="95"/>
                            <w:sz w:val="17"/>
                          </w:rPr>
                          <w:t>Canadá</w:t>
                        </w:r>
                        <w:r>
                          <w:rPr>
                            <w:color w:val="585858"/>
                            <w:w w:val="95"/>
                            <w:sz w:val="17"/>
                          </w:rPr>
                          <w:tab/>
                        </w:r>
                        <w:r>
                          <w:rPr>
                            <w:color w:val="585858"/>
                            <w:sz w:val="17"/>
                          </w:rPr>
                          <w:t>México</w:t>
                        </w:r>
                        <w:r>
                          <w:rPr>
                            <w:color w:val="585858"/>
                            <w:sz w:val="17"/>
                          </w:rPr>
                          <w:tab/>
                        </w:r>
                        <w:r>
                          <w:rPr>
                            <w:color w:val="585858"/>
                            <w:spacing w:val="-1"/>
                            <w:w w:val="95"/>
                            <w:sz w:val="17"/>
                          </w:rPr>
                          <w:t>Australia</w:t>
                        </w:r>
                      </w:p>
                    </w:txbxContent>
                  </v:textbox>
                </v:shape>
                <w10:wrap type="topAndBottom" anchorx="page"/>
              </v:group>
            </w:pict>
          </mc:Fallback>
        </mc:AlternateContent>
      </w:r>
    </w:p>
    <w:p w14:paraId="06F0E1F2" w14:textId="77777777" w:rsidR="000B498F" w:rsidRDefault="000B498F" w:rsidP="000B498F">
      <w:pPr>
        <w:pStyle w:val="BodyText"/>
        <w:spacing w:before="10"/>
        <w:rPr>
          <w:sz w:val="8"/>
        </w:rPr>
      </w:pPr>
    </w:p>
    <w:p w14:paraId="6218AB66" w14:textId="0DE76C75" w:rsidR="000B498F" w:rsidRDefault="000B498F" w:rsidP="000B498F">
      <w:pPr>
        <w:pStyle w:val="BodyText"/>
        <w:spacing w:line="216" w:lineRule="exact"/>
        <w:ind w:left="1428" w:right="1429"/>
        <w:jc w:val="center"/>
      </w:pPr>
      <w:r>
        <w:t xml:space="preserve">Fuente </w:t>
      </w:r>
      <w:proofErr w:type="spellStart"/>
      <w:r>
        <w:t>gráficos</w:t>
      </w:r>
      <w:proofErr w:type="spellEnd"/>
      <w:r>
        <w:t xml:space="preserve"> e: </w:t>
      </w:r>
      <w:proofErr w:type="spellStart"/>
      <w:r>
        <w:t>Elaboración</w:t>
      </w:r>
      <w:proofErr w:type="spellEnd"/>
      <w:r>
        <w:t xml:space="preserve"> </w:t>
      </w:r>
      <w:proofErr w:type="spellStart"/>
      <w:r>
        <w:t>propia</w:t>
      </w:r>
      <w:proofErr w:type="spellEnd"/>
      <w:r>
        <w:t xml:space="preserve"> a </w:t>
      </w:r>
      <w:proofErr w:type="spellStart"/>
      <w:r>
        <w:t>partir</w:t>
      </w:r>
      <w:proofErr w:type="spellEnd"/>
      <w:r>
        <w:t xml:space="preserve"> de </w:t>
      </w:r>
      <w:proofErr w:type="spellStart"/>
      <w:r>
        <w:t>Balmaceda</w:t>
      </w:r>
      <w:proofErr w:type="spellEnd"/>
      <w:r>
        <w:t>, (2016).</w:t>
      </w:r>
    </w:p>
    <w:p w14:paraId="67744184" w14:textId="77777777" w:rsidR="000B498F" w:rsidRDefault="000B498F" w:rsidP="000B498F">
      <w:pPr>
        <w:spacing w:line="216" w:lineRule="exact"/>
        <w:jc w:val="center"/>
        <w:sectPr w:rsidR="000B498F">
          <w:pgSz w:w="11900" w:h="16840"/>
          <w:pgMar w:top="1600" w:right="1540" w:bottom="280" w:left="1540" w:header="720" w:footer="720" w:gutter="0"/>
          <w:cols w:space="720"/>
        </w:sectPr>
      </w:pPr>
    </w:p>
    <w:p w14:paraId="72026082" w14:textId="77777777" w:rsidR="000B498F" w:rsidRDefault="000B498F" w:rsidP="000B498F">
      <w:pPr>
        <w:pStyle w:val="BodyText"/>
        <w:rPr>
          <w:sz w:val="20"/>
        </w:rPr>
      </w:pPr>
    </w:p>
    <w:p w14:paraId="603D4938" w14:textId="77777777" w:rsidR="000B498F" w:rsidRDefault="000B498F" w:rsidP="000B498F">
      <w:pPr>
        <w:pStyle w:val="BodyText"/>
        <w:spacing w:before="11"/>
        <w:rPr>
          <w:sz w:val="17"/>
        </w:rPr>
      </w:pPr>
    </w:p>
    <w:p w14:paraId="2A2EDC10" w14:textId="77777777" w:rsidR="000B498F" w:rsidRDefault="000B498F" w:rsidP="000B498F">
      <w:pPr>
        <w:spacing w:before="61"/>
        <w:ind w:left="114"/>
        <w:rPr>
          <w:sz w:val="21"/>
        </w:rPr>
      </w:pPr>
      <w:proofErr w:type="spellStart"/>
      <w:r>
        <w:rPr>
          <w:rFonts w:ascii="Carlito" w:hAnsi="Carlito"/>
          <w:b/>
          <w:sz w:val="21"/>
        </w:rPr>
        <w:t>Gráficos</w:t>
      </w:r>
      <w:proofErr w:type="spellEnd"/>
      <w:r>
        <w:rPr>
          <w:rFonts w:ascii="Carlito" w:hAnsi="Carlito"/>
          <w:b/>
          <w:sz w:val="21"/>
        </w:rPr>
        <w:t xml:space="preserve"> f. </w:t>
      </w:r>
      <w:r>
        <w:rPr>
          <w:sz w:val="21"/>
        </w:rPr>
        <w:t xml:space="preserve">NCP para </w:t>
      </w:r>
      <w:proofErr w:type="spellStart"/>
      <w:r>
        <w:rPr>
          <w:sz w:val="21"/>
          <w:u w:val="single"/>
        </w:rPr>
        <w:t>Dióxido</w:t>
      </w:r>
      <w:proofErr w:type="spellEnd"/>
      <w:r>
        <w:rPr>
          <w:sz w:val="21"/>
          <w:u w:val="single"/>
        </w:rPr>
        <w:t xml:space="preserve"> de </w:t>
      </w:r>
      <w:proofErr w:type="spellStart"/>
      <w:r>
        <w:rPr>
          <w:sz w:val="21"/>
          <w:u w:val="single"/>
        </w:rPr>
        <w:t>Azufre</w:t>
      </w:r>
      <w:proofErr w:type="spellEnd"/>
      <w:r>
        <w:rPr>
          <w:sz w:val="21"/>
        </w:rPr>
        <w:t xml:space="preserve"> (SO2) (μg/m3N)</w:t>
      </w:r>
    </w:p>
    <w:p w14:paraId="62BD08CF" w14:textId="77777777" w:rsidR="000B498F" w:rsidRDefault="000B498F" w:rsidP="000B498F">
      <w:pPr>
        <w:pStyle w:val="BodyText"/>
        <w:spacing w:before="9"/>
        <w:rPr>
          <w:sz w:val="11"/>
        </w:rPr>
      </w:pPr>
      <w:r>
        <w:rPr>
          <w:noProof/>
        </w:rPr>
        <mc:AlternateContent>
          <mc:Choice Requires="wpg">
            <w:drawing>
              <wp:anchor distT="0" distB="0" distL="0" distR="0" simplePos="0" relativeHeight="251669504" behindDoc="1" locked="0" layoutInCell="1" allowOverlap="1" wp14:anchorId="04085292" wp14:editId="4E5464E2">
                <wp:simplePos x="0" y="0"/>
                <wp:positionH relativeFrom="page">
                  <wp:posOffset>1143635</wp:posOffset>
                </wp:positionH>
                <wp:positionV relativeFrom="paragraph">
                  <wp:posOffset>111125</wp:posOffset>
                </wp:positionV>
                <wp:extent cx="5269230" cy="1953260"/>
                <wp:effectExtent l="0" t="0" r="1270" b="0"/>
                <wp:wrapTopAndBottom/>
                <wp:docPr id="363"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69230" cy="1953260"/>
                          <a:chOff x="1801" y="175"/>
                          <a:chExt cx="8298" cy="3076"/>
                        </a:xfrm>
                      </wpg:grpSpPr>
                      <wps:wsp>
                        <wps:cNvPr id="364" name="AutoShape 454"/>
                        <wps:cNvSpPr>
                          <a:spLocks/>
                        </wps:cNvSpPr>
                        <wps:spPr bwMode="auto">
                          <a:xfrm>
                            <a:off x="2363" y="2050"/>
                            <a:ext cx="257" cy="469"/>
                          </a:xfrm>
                          <a:custGeom>
                            <a:avLst/>
                            <a:gdLst>
                              <a:gd name="T0" fmla="+- 0 2364 2364"/>
                              <a:gd name="T1" fmla="*/ T0 w 257"/>
                              <a:gd name="T2" fmla="+- 0 2520 2051"/>
                              <a:gd name="T3" fmla="*/ 2520 h 469"/>
                              <a:gd name="T4" fmla="+- 0 2620 2364"/>
                              <a:gd name="T5" fmla="*/ T4 w 257"/>
                              <a:gd name="T6" fmla="+- 0 2520 2051"/>
                              <a:gd name="T7" fmla="*/ 2520 h 469"/>
                              <a:gd name="T8" fmla="+- 0 2364 2364"/>
                              <a:gd name="T9" fmla="*/ T8 w 257"/>
                              <a:gd name="T10" fmla="+- 0 2461 2051"/>
                              <a:gd name="T11" fmla="*/ 2461 h 469"/>
                              <a:gd name="T12" fmla="+- 0 2620 2364"/>
                              <a:gd name="T13" fmla="*/ T12 w 257"/>
                              <a:gd name="T14" fmla="+- 0 2461 2051"/>
                              <a:gd name="T15" fmla="*/ 2461 h 469"/>
                              <a:gd name="T16" fmla="+- 0 2364 2364"/>
                              <a:gd name="T17" fmla="*/ T16 w 257"/>
                              <a:gd name="T18" fmla="+- 0 2403 2051"/>
                              <a:gd name="T19" fmla="*/ 2403 h 469"/>
                              <a:gd name="T20" fmla="+- 0 2620 2364"/>
                              <a:gd name="T21" fmla="*/ T20 w 257"/>
                              <a:gd name="T22" fmla="+- 0 2403 2051"/>
                              <a:gd name="T23" fmla="*/ 2403 h 469"/>
                              <a:gd name="T24" fmla="+- 0 2364 2364"/>
                              <a:gd name="T25" fmla="*/ T24 w 257"/>
                              <a:gd name="T26" fmla="+- 0 2345 2051"/>
                              <a:gd name="T27" fmla="*/ 2345 h 469"/>
                              <a:gd name="T28" fmla="+- 0 2620 2364"/>
                              <a:gd name="T29" fmla="*/ T28 w 257"/>
                              <a:gd name="T30" fmla="+- 0 2345 2051"/>
                              <a:gd name="T31" fmla="*/ 2345 h 469"/>
                              <a:gd name="T32" fmla="+- 0 2364 2364"/>
                              <a:gd name="T33" fmla="*/ T32 w 257"/>
                              <a:gd name="T34" fmla="+- 0 2228 2051"/>
                              <a:gd name="T35" fmla="*/ 2228 h 469"/>
                              <a:gd name="T36" fmla="+- 0 2620 2364"/>
                              <a:gd name="T37" fmla="*/ T36 w 257"/>
                              <a:gd name="T38" fmla="+- 0 2228 2051"/>
                              <a:gd name="T39" fmla="*/ 2228 h 469"/>
                              <a:gd name="T40" fmla="+- 0 2364 2364"/>
                              <a:gd name="T41" fmla="*/ T40 w 257"/>
                              <a:gd name="T42" fmla="+- 0 2170 2051"/>
                              <a:gd name="T43" fmla="*/ 2170 h 469"/>
                              <a:gd name="T44" fmla="+- 0 2620 2364"/>
                              <a:gd name="T45" fmla="*/ T44 w 257"/>
                              <a:gd name="T46" fmla="+- 0 2170 2051"/>
                              <a:gd name="T47" fmla="*/ 2170 h 469"/>
                              <a:gd name="T48" fmla="+- 0 2364 2364"/>
                              <a:gd name="T49" fmla="*/ T48 w 257"/>
                              <a:gd name="T50" fmla="+- 0 2109 2051"/>
                              <a:gd name="T51" fmla="*/ 2109 h 469"/>
                              <a:gd name="T52" fmla="+- 0 2620 2364"/>
                              <a:gd name="T53" fmla="*/ T52 w 257"/>
                              <a:gd name="T54" fmla="+- 0 2109 2051"/>
                              <a:gd name="T55" fmla="*/ 2109 h 469"/>
                              <a:gd name="T56" fmla="+- 0 2364 2364"/>
                              <a:gd name="T57" fmla="*/ T56 w 257"/>
                              <a:gd name="T58" fmla="+- 0 2051 2051"/>
                              <a:gd name="T59" fmla="*/ 2051 h 469"/>
                              <a:gd name="T60" fmla="+- 0 2620 2364"/>
                              <a:gd name="T61" fmla="*/ T60 w 257"/>
                              <a:gd name="T62" fmla="+- 0 2051 2051"/>
                              <a:gd name="T63" fmla="*/ 2051 h 4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57" h="469">
                                <a:moveTo>
                                  <a:pt x="0" y="469"/>
                                </a:moveTo>
                                <a:lnTo>
                                  <a:pt x="256" y="469"/>
                                </a:lnTo>
                                <a:moveTo>
                                  <a:pt x="0" y="410"/>
                                </a:moveTo>
                                <a:lnTo>
                                  <a:pt x="256" y="410"/>
                                </a:lnTo>
                                <a:moveTo>
                                  <a:pt x="0" y="352"/>
                                </a:moveTo>
                                <a:lnTo>
                                  <a:pt x="256" y="352"/>
                                </a:lnTo>
                                <a:moveTo>
                                  <a:pt x="0" y="294"/>
                                </a:moveTo>
                                <a:lnTo>
                                  <a:pt x="256" y="294"/>
                                </a:lnTo>
                                <a:moveTo>
                                  <a:pt x="0" y="177"/>
                                </a:moveTo>
                                <a:lnTo>
                                  <a:pt x="256" y="177"/>
                                </a:lnTo>
                                <a:moveTo>
                                  <a:pt x="0" y="119"/>
                                </a:moveTo>
                                <a:lnTo>
                                  <a:pt x="256" y="119"/>
                                </a:lnTo>
                                <a:moveTo>
                                  <a:pt x="0" y="58"/>
                                </a:moveTo>
                                <a:lnTo>
                                  <a:pt x="256" y="58"/>
                                </a:lnTo>
                                <a:moveTo>
                                  <a:pt x="0" y="0"/>
                                </a:moveTo>
                                <a:lnTo>
                                  <a:pt x="256"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5" name="Line 453"/>
                        <wps:cNvCnPr>
                          <a:cxnSpLocks/>
                        </wps:cNvCnPr>
                        <wps:spPr bwMode="auto">
                          <a:xfrm>
                            <a:off x="2364" y="2286"/>
                            <a:ext cx="256"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66" name="AutoShape 452"/>
                        <wps:cNvSpPr>
                          <a:spLocks/>
                        </wps:cNvSpPr>
                        <wps:spPr bwMode="auto">
                          <a:xfrm>
                            <a:off x="2363" y="1758"/>
                            <a:ext cx="257" cy="175"/>
                          </a:xfrm>
                          <a:custGeom>
                            <a:avLst/>
                            <a:gdLst>
                              <a:gd name="T0" fmla="+- 0 2364 2364"/>
                              <a:gd name="T1" fmla="*/ T0 w 257"/>
                              <a:gd name="T2" fmla="+- 0 1934 1759"/>
                              <a:gd name="T3" fmla="*/ 1934 h 175"/>
                              <a:gd name="T4" fmla="+- 0 2620 2364"/>
                              <a:gd name="T5" fmla="*/ T4 w 257"/>
                              <a:gd name="T6" fmla="+- 0 1934 1759"/>
                              <a:gd name="T7" fmla="*/ 1934 h 175"/>
                              <a:gd name="T8" fmla="+- 0 2364 2364"/>
                              <a:gd name="T9" fmla="*/ T8 w 257"/>
                              <a:gd name="T10" fmla="+- 0 1876 1759"/>
                              <a:gd name="T11" fmla="*/ 1876 h 175"/>
                              <a:gd name="T12" fmla="+- 0 2620 2364"/>
                              <a:gd name="T13" fmla="*/ T12 w 257"/>
                              <a:gd name="T14" fmla="+- 0 1876 1759"/>
                              <a:gd name="T15" fmla="*/ 1876 h 175"/>
                              <a:gd name="T16" fmla="+- 0 2364 2364"/>
                              <a:gd name="T17" fmla="*/ T16 w 257"/>
                              <a:gd name="T18" fmla="+- 0 1817 1759"/>
                              <a:gd name="T19" fmla="*/ 1817 h 175"/>
                              <a:gd name="T20" fmla="+- 0 2620 2364"/>
                              <a:gd name="T21" fmla="*/ T20 w 257"/>
                              <a:gd name="T22" fmla="+- 0 1817 1759"/>
                              <a:gd name="T23" fmla="*/ 1817 h 175"/>
                              <a:gd name="T24" fmla="+- 0 2364 2364"/>
                              <a:gd name="T25" fmla="*/ T24 w 257"/>
                              <a:gd name="T26" fmla="+- 0 1759 1759"/>
                              <a:gd name="T27" fmla="*/ 1759 h 175"/>
                              <a:gd name="T28" fmla="+- 0 2620 2364"/>
                              <a:gd name="T29" fmla="*/ T28 w 257"/>
                              <a:gd name="T30" fmla="+- 0 1759 1759"/>
                              <a:gd name="T31" fmla="*/ 1759 h 1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57" h="175">
                                <a:moveTo>
                                  <a:pt x="0" y="175"/>
                                </a:moveTo>
                                <a:lnTo>
                                  <a:pt x="256" y="175"/>
                                </a:lnTo>
                                <a:moveTo>
                                  <a:pt x="0" y="117"/>
                                </a:moveTo>
                                <a:lnTo>
                                  <a:pt x="256" y="117"/>
                                </a:lnTo>
                                <a:moveTo>
                                  <a:pt x="0" y="58"/>
                                </a:moveTo>
                                <a:lnTo>
                                  <a:pt x="256" y="58"/>
                                </a:lnTo>
                                <a:moveTo>
                                  <a:pt x="0" y="0"/>
                                </a:moveTo>
                                <a:lnTo>
                                  <a:pt x="256"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7" name="Line 451"/>
                        <wps:cNvCnPr>
                          <a:cxnSpLocks/>
                        </wps:cNvCnPr>
                        <wps:spPr bwMode="auto">
                          <a:xfrm>
                            <a:off x="2364" y="1992"/>
                            <a:ext cx="256"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68" name="AutoShape 450"/>
                        <wps:cNvSpPr>
                          <a:spLocks/>
                        </wps:cNvSpPr>
                        <wps:spPr bwMode="auto">
                          <a:xfrm>
                            <a:off x="2363" y="1464"/>
                            <a:ext cx="257" cy="175"/>
                          </a:xfrm>
                          <a:custGeom>
                            <a:avLst/>
                            <a:gdLst>
                              <a:gd name="T0" fmla="+- 0 2364 2364"/>
                              <a:gd name="T1" fmla="*/ T0 w 257"/>
                              <a:gd name="T2" fmla="+- 0 1640 1465"/>
                              <a:gd name="T3" fmla="*/ 1640 h 175"/>
                              <a:gd name="T4" fmla="+- 0 2620 2364"/>
                              <a:gd name="T5" fmla="*/ T4 w 257"/>
                              <a:gd name="T6" fmla="+- 0 1640 1465"/>
                              <a:gd name="T7" fmla="*/ 1640 h 175"/>
                              <a:gd name="T8" fmla="+- 0 2364 2364"/>
                              <a:gd name="T9" fmla="*/ T8 w 257"/>
                              <a:gd name="T10" fmla="+- 0 1582 1465"/>
                              <a:gd name="T11" fmla="*/ 1582 h 175"/>
                              <a:gd name="T12" fmla="+- 0 2620 2364"/>
                              <a:gd name="T13" fmla="*/ T12 w 257"/>
                              <a:gd name="T14" fmla="+- 0 1582 1465"/>
                              <a:gd name="T15" fmla="*/ 1582 h 175"/>
                              <a:gd name="T16" fmla="+- 0 2364 2364"/>
                              <a:gd name="T17" fmla="*/ T16 w 257"/>
                              <a:gd name="T18" fmla="+- 0 1523 1465"/>
                              <a:gd name="T19" fmla="*/ 1523 h 175"/>
                              <a:gd name="T20" fmla="+- 0 2620 2364"/>
                              <a:gd name="T21" fmla="*/ T20 w 257"/>
                              <a:gd name="T22" fmla="+- 0 1523 1465"/>
                              <a:gd name="T23" fmla="*/ 1523 h 175"/>
                              <a:gd name="T24" fmla="+- 0 2364 2364"/>
                              <a:gd name="T25" fmla="*/ T24 w 257"/>
                              <a:gd name="T26" fmla="+- 0 1465 1465"/>
                              <a:gd name="T27" fmla="*/ 1465 h 175"/>
                              <a:gd name="T28" fmla="+- 0 2620 2364"/>
                              <a:gd name="T29" fmla="*/ T28 w 257"/>
                              <a:gd name="T30" fmla="+- 0 1465 1465"/>
                              <a:gd name="T31" fmla="*/ 1465 h 1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57" h="175">
                                <a:moveTo>
                                  <a:pt x="0" y="175"/>
                                </a:moveTo>
                                <a:lnTo>
                                  <a:pt x="256" y="175"/>
                                </a:lnTo>
                                <a:moveTo>
                                  <a:pt x="0" y="117"/>
                                </a:moveTo>
                                <a:lnTo>
                                  <a:pt x="256" y="117"/>
                                </a:lnTo>
                                <a:moveTo>
                                  <a:pt x="0" y="58"/>
                                </a:moveTo>
                                <a:lnTo>
                                  <a:pt x="256" y="58"/>
                                </a:lnTo>
                                <a:moveTo>
                                  <a:pt x="0" y="0"/>
                                </a:moveTo>
                                <a:lnTo>
                                  <a:pt x="256"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9" name="Line 449"/>
                        <wps:cNvCnPr>
                          <a:cxnSpLocks/>
                        </wps:cNvCnPr>
                        <wps:spPr bwMode="auto">
                          <a:xfrm>
                            <a:off x="2364" y="1698"/>
                            <a:ext cx="256"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70" name="AutoShape 448"/>
                        <wps:cNvSpPr>
                          <a:spLocks/>
                        </wps:cNvSpPr>
                        <wps:spPr bwMode="auto">
                          <a:xfrm>
                            <a:off x="2363" y="1170"/>
                            <a:ext cx="257" cy="178"/>
                          </a:xfrm>
                          <a:custGeom>
                            <a:avLst/>
                            <a:gdLst>
                              <a:gd name="T0" fmla="+- 0 2364 2364"/>
                              <a:gd name="T1" fmla="*/ T0 w 257"/>
                              <a:gd name="T2" fmla="+- 0 1348 1171"/>
                              <a:gd name="T3" fmla="*/ 1348 h 178"/>
                              <a:gd name="T4" fmla="+- 0 2620 2364"/>
                              <a:gd name="T5" fmla="*/ T4 w 257"/>
                              <a:gd name="T6" fmla="+- 0 1348 1171"/>
                              <a:gd name="T7" fmla="*/ 1348 h 178"/>
                              <a:gd name="T8" fmla="+- 0 2364 2364"/>
                              <a:gd name="T9" fmla="*/ T8 w 257"/>
                              <a:gd name="T10" fmla="+- 0 1288 1171"/>
                              <a:gd name="T11" fmla="*/ 1288 h 178"/>
                              <a:gd name="T12" fmla="+- 0 2620 2364"/>
                              <a:gd name="T13" fmla="*/ T12 w 257"/>
                              <a:gd name="T14" fmla="+- 0 1288 1171"/>
                              <a:gd name="T15" fmla="*/ 1288 h 178"/>
                              <a:gd name="T16" fmla="+- 0 2364 2364"/>
                              <a:gd name="T17" fmla="*/ T16 w 257"/>
                              <a:gd name="T18" fmla="+- 0 1229 1171"/>
                              <a:gd name="T19" fmla="*/ 1229 h 178"/>
                              <a:gd name="T20" fmla="+- 0 2620 2364"/>
                              <a:gd name="T21" fmla="*/ T20 w 257"/>
                              <a:gd name="T22" fmla="+- 0 1229 1171"/>
                              <a:gd name="T23" fmla="*/ 1229 h 178"/>
                              <a:gd name="T24" fmla="+- 0 2364 2364"/>
                              <a:gd name="T25" fmla="*/ T24 w 257"/>
                              <a:gd name="T26" fmla="+- 0 1171 1171"/>
                              <a:gd name="T27" fmla="*/ 1171 h 178"/>
                              <a:gd name="T28" fmla="+- 0 2620 2364"/>
                              <a:gd name="T29" fmla="*/ T28 w 257"/>
                              <a:gd name="T30" fmla="+- 0 1171 1171"/>
                              <a:gd name="T31" fmla="*/ 1171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57" h="178">
                                <a:moveTo>
                                  <a:pt x="0" y="177"/>
                                </a:moveTo>
                                <a:lnTo>
                                  <a:pt x="256" y="177"/>
                                </a:lnTo>
                                <a:moveTo>
                                  <a:pt x="0" y="117"/>
                                </a:moveTo>
                                <a:lnTo>
                                  <a:pt x="256" y="117"/>
                                </a:lnTo>
                                <a:moveTo>
                                  <a:pt x="0" y="58"/>
                                </a:moveTo>
                                <a:lnTo>
                                  <a:pt x="256" y="58"/>
                                </a:lnTo>
                                <a:moveTo>
                                  <a:pt x="0" y="0"/>
                                </a:moveTo>
                                <a:lnTo>
                                  <a:pt x="256"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1" name="Line 447"/>
                        <wps:cNvCnPr>
                          <a:cxnSpLocks/>
                        </wps:cNvCnPr>
                        <wps:spPr bwMode="auto">
                          <a:xfrm>
                            <a:off x="2364" y="1407"/>
                            <a:ext cx="256"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72" name="AutoShape 446"/>
                        <wps:cNvSpPr>
                          <a:spLocks/>
                        </wps:cNvSpPr>
                        <wps:spPr bwMode="auto">
                          <a:xfrm>
                            <a:off x="2856" y="2050"/>
                            <a:ext cx="516" cy="469"/>
                          </a:xfrm>
                          <a:custGeom>
                            <a:avLst/>
                            <a:gdLst>
                              <a:gd name="T0" fmla="+- 0 2856 2856"/>
                              <a:gd name="T1" fmla="*/ T0 w 516"/>
                              <a:gd name="T2" fmla="+- 0 2520 2051"/>
                              <a:gd name="T3" fmla="*/ 2520 h 469"/>
                              <a:gd name="T4" fmla="+- 0 3372 2856"/>
                              <a:gd name="T5" fmla="*/ T4 w 516"/>
                              <a:gd name="T6" fmla="+- 0 2520 2051"/>
                              <a:gd name="T7" fmla="*/ 2520 h 469"/>
                              <a:gd name="T8" fmla="+- 0 2856 2856"/>
                              <a:gd name="T9" fmla="*/ T8 w 516"/>
                              <a:gd name="T10" fmla="+- 0 2461 2051"/>
                              <a:gd name="T11" fmla="*/ 2461 h 469"/>
                              <a:gd name="T12" fmla="+- 0 3372 2856"/>
                              <a:gd name="T13" fmla="*/ T12 w 516"/>
                              <a:gd name="T14" fmla="+- 0 2461 2051"/>
                              <a:gd name="T15" fmla="*/ 2461 h 469"/>
                              <a:gd name="T16" fmla="+- 0 2856 2856"/>
                              <a:gd name="T17" fmla="*/ T16 w 516"/>
                              <a:gd name="T18" fmla="+- 0 2403 2051"/>
                              <a:gd name="T19" fmla="*/ 2403 h 469"/>
                              <a:gd name="T20" fmla="+- 0 3372 2856"/>
                              <a:gd name="T21" fmla="*/ T20 w 516"/>
                              <a:gd name="T22" fmla="+- 0 2403 2051"/>
                              <a:gd name="T23" fmla="*/ 2403 h 469"/>
                              <a:gd name="T24" fmla="+- 0 2856 2856"/>
                              <a:gd name="T25" fmla="*/ T24 w 516"/>
                              <a:gd name="T26" fmla="+- 0 2345 2051"/>
                              <a:gd name="T27" fmla="*/ 2345 h 469"/>
                              <a:gd name="T28" fmla="+- 0 3372 2856"/>
                              <a:gd name="T29" fmla="*/ T28 w 516"/>
                              <a:gd name="T30" fmla="+- 0 2345 2051"/>
                              <a:gd name="T31" fmla="*/ 2345 h 469"/>
                              <a:gd name="T32" fmla="+- 0 2856 2856"/>
                              <a:gd name="T33" fmla="*/ T32 w 516"/>
                              <a:gd name="T34" fmla="+- 0 2228 2051"/>
                              <a:gd name="T35" fmla="*/ 2228 h 469"/>
                              <a:gd name="T36" fmla="+- 0 3372 2856"/>
                              <a:gd name="T37" fmla="*/ T36 w 516"/>
                              <a:gd name="T38" fmla="+- 0 2228 2051"/>
                              <a:gd name="T39" fmla="*/ 2228 h 469"/>
                              <a:gd name="T40" fmla="+- 0 2856 2856"/>
                              <a:gd name="T41" fmla="*/ T40 w 516"/>
                              <a:gd name="T42" fmla="+- 0 2170 2051"/>
                              <a:gd name="T43" fmla="*/ 2170 h 469"/>
                              <a:gd name="T44" fmla="+- 0 3372 2856"/>
                              <a:gd name="T45" fmla="*/ T44 w 516"/>
                              <a:gd name="T46" fmla="+- 0 2170 2051"/>
                              <a:gd name="T47" fmla="*/ 2170 h 469"/>
                              <a:gd name="T48" fmla="+- 0 2856 2856"/>
                              <a:gd name="T49" fmla="*/ T48 w 516"/>
                              <a:gd name="T50" fmla="+- 0 2109 2051"/>
                              <a:gd name="T51" fmla="*/ 2109 h 469"/>
                              <a:gd name="T52" fmla="+- 0 3372 2856"/>
                              <a:gd name="T53" fmla="*/ T52 w 516"/>
                              <a:gd name="T54" fmla="+- 0 2109 2051"/>
                              <a:gd name="T55" fmla="*/ 2109 h 469"/>
                              <a:gd name="T56" fmla="+- 0 2856 2856"/>
                              <a:gd name="T57" fmla="*/ T56 w 516"/>
                              <a:gd name="T58" fmla="+- 0 2051 2051"/>
                              <a:gd name="T59" fmla="*/ 2051 h 469"/>
                              <a:gd name="T60" fmla="+- 0 3372 2856"/>
                              <a:gd name="T61" fmla="*/ T60 w 516"/>
                              <a:gd name="T62" fmla="+- 0 2051 2051"/>
                              <a:gd name="T63" fmla="*/ 2051 h 4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16" h="469">
                                <a:moveTo>
                                  <a:pt x="0" y="469"/>
                                </a:moveTo>
                                <a:lnTo>
                                  <a:pt x="516" y="469"/>
                                </a:lnTo>
                                <a:moveTo>
                                  <a:pt x="0" y="410"/>
                                </a:moveTo>
                                <a:lnTo>
                                  <a:pt x="516" y="410"/>
                                </a:lnTo>
                                <a:moveTo>
                                  <a:pt x="0" y="352"/>
                                </a:moveTo>
                                <a:lnTo>
                                  <a:pt x="516" y="352"/>
                                </a:lnTo>
                                <a:moveTo>
                                  <a:pt x="0" y="294"/>
                                </a:moveTo>
                                <a:lnTo>
                                  <a:pt x="516" y="294"/>
                                </a:lnTo>
                                <a:moveTo>
                                  <a:pt x="0" y="177"/>
                                </a:moveTo>
                                <a:lnTo>
                                  <a:pt x="516" y="177"/>
                                </a:lnTo>
                                <a:moveTo>
                                  <a:pt x="0" y="119"/>
                                </a:moveTo>
                                <a:lnTo>
                                  <a:pt x="516" y="119"/>
                                </a:lnTo>
                                <a:moveTo>
                                  <a:pt x="0" y="58"/>
                                </a:moveTo>
                                <a:lnTo>
                                  <a:pt x="516" y="58"/>
                                </a:lnTo>
                                <a:moveTo>
                                  <a:pt x="0" y="0"/>
                                </a:moveTo>
                                <a:lnTo>
                                  <a:pt x="516"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 name="Line 445"/>
                        <wps:cNvCnPr>
                          <a:cxnSpLocks/>
                        </wps:cNvCnPr>
                        <wps:spPr bwMode="auto">
                          <a:xfrm>
                            <a:off x="2856" y="2286"/>
                            <a:ext cx="516"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74" name="AutoShape 444"/>
                        <wps:cNvSpPr>
                          <a:spLocks/>
                        </wps:cNvSpPr>
                        <wps:spPr bwMode="auto">
                          <a:xfrm>
                            <a:off x="2856" y="1758"/>
                            <a:ext cx="516" cy="175"/>
                          </a:xfrm>
                          <a:custGeom>
                            <a:avLst/>
                            <a:gdLst>
                              <a:gd name="T0" fmla="+- 0 2856 2856"/>
                              <a:gd name="T1" fmla="*/ T0 w 516"/>
                              <a:gd name="T2" fmla="+- 0 1934 1759"/>
                              <a:gd name="T3" fmla="*/ 1934 h 175"/>
                              <a:gd name="T4" fmla="+- 0 3372 2856"/>
                              <a:gd name="T5" fmla="*/ T4 w 516"/>
                              <a:gd name="T6" fmla="+- 0 1934 1759"/>
                              <a:gd name="T7" fmla="*/ 1934 h 175"/>
                              <a:gd name="T8" fmla="+- 0 2856 2856"/>
                              <a:gd name="T9" fmla="*/ T8 w 516"/>
                              <a:gd name="T10" fmla="+- 0 1876 1759"/>
                              <a:gd name="T11" fmla="*/ 1876 h 175"/>
                              <a:gd name="T12" fmla="+- 0 3372 2856"/>
                              <a:gd name="T13" fmla="*/ T12 w 516"/>
                              <a:gd name="T14" fmla="+- 0 1876 1759"/>
                              <a:gd name="T15" fmla="*/ 1876 h 175"/>
                              <a:gd name="T16" fmla="+- 0 2856 2856"/>
                              <a:gd name="T17" fmla="*/ T16 w 516"/>
                              <a:gd name="T18" fmla="+- 0 1817 1759"/>
                              <a:gd name="T19" fmla="*/ 1817 h 175"/>
                              <a:gd name="T20" fmla="+- 0 3372 2856"/>
                              <a:gd name="T21" fmla="*/ T20 w 516"/>
                              <a:gd name="T22" fmla="+- 0 1817 1759"/>
                              <a:gd name="T23" fmla="*/ 1817 h 175"/>
                              <a:gd name="T24" fmla="+- 0 2856 2856"/>
                              <a:gd name="T25" fmla="*/ T24 w 516"/>
                              <a:gd name="T26" fmla="+- 0 1759 1759"/>
                              <a:gd name="T27" fmla="*/ 1759 h 175"/>
                              <a:gd name="T28" fmla="+- 0 3372 2856"/>
                              <a:gd name="T29" fmla="*/ T28 w 516"/>
                              <a:gd name="T30" fmla="+- 0 1759 1759"/>
                              <a:gd name="T31" fmla="*/ 1759 h 1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16" h="175">
                                <a:moveTo>
                                  <a:pt x="0" y="175"/>
                                </a:moveTo>
                                <a:lnTo>
                                  <a:pt x="516" y="175"/>
                                </a:lnTo>
                                <a:moveTo>
                                  <a:pt x="0" y="117"/>
                                </a:moveTo>
                                <a:lnTo>
                                  <a:pt x="516" y="117"/>
                                </a:lnTo>
                                <a:moveTo>
                                  <a:pt x="0" y="58"/>
                                </a:moveTo>
                                <a:lnTo>
                                  <a:pt x="516" y="58"/>
                                </a:lnTo>
                                <a:moveTo>
                                  <a:pt x="0" y="0"/>
                                </a:moveTo>
                                <a:lnTo>
                                  <a:pt x="516"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5" name="Line 443"/>
                        <wps:cNvCnPr>
                          <a:cxnSpLocks/>
                        </wps:cNvCnPr>
                        <wps:spPr bwMode="auto">
                          <a:xfrm>
                            <a:off x="2856" y="1992"/>
                            <a:ext cx="516"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76" name="AutoShape 442"/>
                        <wps:cNvSpPr>
                          <a:spLocks/>
                        </wps:cNvSpPr>
                        <wps:spPr bwMode="auto">
                          <a:xfrm>
                            <a:off x="2856" y="1464"/>
                            <a:ext cx="516" cy="175"/>
                          </a:xfrm>
                          <a:custGeom>
                            <a:avLst/>
                            <a:gdLst>
                              <a:gd name="T0" fmla="+- 0 2856 2856"/>
                              <a:gd name="T1" fmla="*/ T0 w 516"/>
                              <a:gd name="T2" fmla="+- 0 1640 1465"/>
                              <a:gd name="T3" fmla="*/ 1640 h 175"/>
                              <a:gd name="T4" fmla="+- 0 3372 2856"/>
                              <a:gd name="T5" fmla="*/ T4 w 516"/>
                              <a:gd name="T6" fmla="+- 0 1640 1465"/>
                              <a:gd name="T7" fmla="*/ 1640 h 175"/>
                              <a:gd name="T8" fmla="+- 0 2856 2856"/>
                              <a:gd name="T9" fmla="*/ T8 w 516"/>
                              <a:gd name="T10" fmla="+- 0 1582 1465"/>
                              <a:gd name="T11" fmla="*/ 1582 h 175"/>
                              <a:gd name="T12" fmla="+- 0 3372 2856"/>
                              <a:gd name="T13" fmla="*/ T12 w 516"/>
                              <a:gd name="T14" fmla="+- 0 1582 1465"/>
                              <a:gd name="T15" fmla="*/ 1582 h 175"/>
                              <a:gd name="T16" fmla="+- 0 2856 2856"/>
                              <a:gd name="T17" fmla="*/ T16 w 516"/>
                              <a:gd name="T18" fmla="+- 0 1523 1465"/>
                              <a:gd name="T19" fmla="*/ 1523 h 175"/>
                              <a:gd name="T20" fmla="+- 0 3372 2856"/>
                              <a:gd name="T21" fmla="*/ T20 w 516"/>
                              <a:gd name="T22" fmla="+- 0 1523 1465"/>
                              <a:gd name="T23" fmla="*/ 1523 h 175"/>
                              <a:gd name="T24" fmla="+- 0 2856 2856"/>
                              <a:gd name="T25" fmla="*/ T24 w 516"/>
                              <a:gd name="T26" fmla="+- 0 1465 1465"/>
                              <a:gd name="T27" fmla="*/ 1465 h 175"/>
                              <a:gd name="T28" fmla="+- 0 3372 2856"/>
                              <a:gd name="T29" fmla="*/ T28 w 516"/>
                              <a:gd name="T30" fmla="+- 0 1465 1465"/>
                              <a:gd name="T31" fmla="*/ 1465 h 1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16" h="175">
                                <a:moveTo>
                                  <a:pt x="0" y="175"/>
                                </a:moveTo>
                                <a:lnTo>
                                  <a:pt x="516" y="175"/>
                                </a:lnTo>
                                <a:moveTo>
                                  <a:pt x="0" y="117"/>
                                </a:moveTo>
                                <a:lnTo>
                                  <a:pt x="516" y="117"/>
                                </a:lnTo>
                                <a:moveTo>
                                  <a:pt x="0" y="58"/>
                                </a:moveTo>
                                <a:lnTo>
                                  <a:pt x="516" y="58"/>
                                </a:lnTo>
                                <a:moveTo>
                                  <a:pt x="0" y="0"/>
                                </a:moveTo>
                                <a:lnTo>
                                  <a:pt x="516"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7" name="Line 441"/>
                        <wps:cNvCnPr>
                          <a:cxnSpLocks/>
                        </wps:cNvCnPr>
                        <wps:spPr bwMode="auto">
                          <a:xfrm>
                            <a:off x="2856" y="1698"/>
                            <a:ext cx="516"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78" name="AutoShape 440"/>
                        <wps:cNvSpPr>
                          <a:spLocks/>
                        </wps:cNvSpPr>
                        <wps:spPr bwMode="auto">
                          <a:xfrm>
                            <a:off x="3607" y="2050"/>
                            <a:ext cx="516" cy="469"/>
                          </a:xfrm>
                          <a:custGeom>
                            <a:avLst/>
                            <a:gdLst>
                              <a:gd name="T0" fmla="+- 0 3607 3607"/>
                              <a:gd name="T1" fmla="*/ T0 w 516"/>
                              <a:gd name="T2" fmla="+- 0 2520 2051"/>
                              <a:gd name="T3" fmla="*/ 2520 h 469"/>
                              <a:gd name="T4" fmla="+- 0 4123 3607"/>
                              <a:gd name="T5" fmla="*/ T4 w 516"/>
                              <a:gd name="T6" fmla="+- 0 2520 2051"/>
                              <a:gd name="T7" fmla="*/ 2520 h 469"/>
                              <a:gd name="T8" fmla="+- 0 3607 3607"/>
                              <a:gd name="T9" fmla="*/ T8 w 516"/>
                              <a:gd name="T10" fmla="+- 0 2461 2051"/>
                              <a:gd name="T11" fmla="*/ 2461 h 469"/>
                              <a:gd name="T12" fmla="+- 0 4123 3607"/>
                              <a:gd name="T13" fmla="*/ T12 w 516"/>
                              <a:gd name="T14" fmla="+- 0 2461 2051"/>
                              <a:gd name="T15" fmla="*/ 2461 h 469"/>
                              <a:gd name="T16" fmla="+- 0 3607 3607"/>
                              <a:gd name="T17" fmla="*/ T16 w 516"/>
                              <a:gd name="T18" fmla="+- 0 2403 2051"/>
                              <a:gd name="T19" fmla="*/ 2403 h 469"/>
                              <a:gd name="T20" fmla="+- 0 4123 3607"/>
                              <a:gd name="T21" fmla="*/ T20 w 516"/>
                              <a:gd name="T22" fmla="+- 0 2403 2051"/>
                              <a:gd name="T23" fmla="*/ 2403 h 469"/>
                              <a:gd name="T24" fmla="+- 0 3607 3607"/>
                              <a:gd name="T25" fmla="*/ T24 w 516"/>
                              <a:gd name="T26" fmla="+- 0 2345 2051"/>
                              <a:gd name="T27" fmla="*/ 2345 h 469"/>
                              <a:gd name="T28" fmla="+- 0 4123 3607"/>
                              <a:gd name="T29" fmla="*/ T28 w 516"/>
                              <a:gd name="T30" fmla="+- 0 2345 2051"/>
                              <a:gd name="T31" fmla="*/ 2345 h 469"/>
                              <a:gd name="T32" fmla="+- 0 3607 3607"/>
                              <a:gd name="T33" fmla="*/ T32 w 516"/>
                              <a:gd name="T34" fmla="+- 0 2228 2051"/>
                              <a:gd name="T35" fmla="*/ 2228 h 469"/>
                              <a:gd name="T36" fmla="+- 0 4123 3607"/>
                              <a:gd name="T37" fmla="*/ T36 w 516"/>
                              <a:gd name="T38" fmla="+- 0 2228 2051"/>
                              <a:gd name="T39" fmla="*/ 2228 h 469"/>
                              <a:gd name="T40" fmla="+- 0 3607 3607"/>
                              <a:gd name="T41" fmla="*/ T40 w 516"/>
                              <a:gd name="T42" fmla="+- 0 2170 2051"/>
                              <a:gd name="T43" fmla="*/ 2170 h 469"/>
                              <a:gd name="T44" fmla="+- 0 4123 3607"/>
                              <a:gd name="T45" fmla="*/ T44 w 516"/>
                              <a:gd name="T46" fmla="+- 0 2170 2051"/>
                              <a:gd name="T47" fmla="*/ 2170 h 469"/>
                              <a:gd name="T48" fmla="+- 0 3607 3607"/>
                              <a:gd name="T49" fmla="*/ T48 w 516"/>
                              <a:gd name="T50" fmla="+- 0 2109 2051"/>
                              <a:gd name="T51" fmla="*/ 2109 h 469"/>
                              <a:gd name="T52" fmla="+- 0 4123 3607"/>
                              <a:gd name="T53" fmla="*/ T52 w 516"/>
                              <a:gd name="T54" fmla="+- 0 2109 2051"/>
                              <a:gd name="T55" fmla="*/ 2109 h 469"/>
                              <a:gd name="T56" fmla="+- 0 3607 3607"/>
                              <a:gd name="T57" fmla="*/ T56 w 516"/>
                              <a:gd name="T58" fmla="+- 0 2051 2051"/>
                              <a:gd name="T59" fmla="*/ 2051 h 469"/>
                              <a:gd name="T60" fmla="+- 0 4123 3607"/>
                              <a:gd name="T61" fmla="*/ T60 w 516"/>
                              <a:gd name="T62" fmla="+- 0 2051 2051"/>
                              <a:gd name="T63" fmla="*/ 2051 h 4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16" h="469">
                                <a:moveTo>
                                  <a:pt x="0" y="469"/>
                                </a:moveTo>
                                <a:lnTo>
                                  <a:pt x="516" y="469"/>
                                </a:lnTo>
                                <a:moveTo>
                                  <a:pt x="0" y="410"/>
                                </a:moveTo>
                                <a:lnTo>
                                  <a:pt x="516" y="410"/>
                                </a:lnTo>
                                <a:moveTo>
                                  <a:pt x="0" y="352"/>
                                </a:moveTo>
                                <a:lnTo>
                                  <a:pt x="516" y="352"/>
                                </a:lnTo>
                                <a:moveTo>
                                  <a:pt x="0" y="294"/>
                                </a:moveTo>
                                <a:lnTo>
                                  <a:pt x="516" y="294"/>
                                </a:lnTo>
                                <a:moveTo>
                                  <a:pt x="0" y="177"/>
                                </a:moveTo>
                                <a:lnTo>
                                  <a:pt x="516" y="177"/>
                                </a:lnTo>
                                <a:moveTo>
                                  <a:pt x="0" y="119"/>
                                </a:moveTo>
                                <a:lnTo>
                                  <a:pt x="516" y="119"/>
                                </a:lnTo>
                                <a:moveTo>
                                  <a:pt x="0" y="58"/>
                                </a:moveTo>
                                <a:lnTo>
                                  <a:pt x="516" y="58"/>
                                </a:lnTo>
                                <a:moveTo>
                                  <a:pt x="0" y="0"/>
                                </a:moveTo>
                                <a:lnTo>
                                  <a:pt x="516"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9" name="Line 439"/>
                        <wps:cNvCnPr>
                          <a:cxnSpLocks/>
                        </wps:cNvCnPr>
                        <wps:spPr bwMode="auto">
                          <a:xfrm>
                            <a:off x="3607" y="2286"/>
                            <a:ext cx="516"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80" name="AutoShape 438"/>
                        <wps:cNvSpPr>
                          <a:spLocks/>
                        </wps:cNvSpPr>
                        <wps:spPr bwMode="auto">
                          <a:xfrm>
                            <a:off x="3607" y="1758"/>
                            <a:ext cx="2021" cy="175"/>
                          </a:xfrm>
                          <a:custGeom>
                            <a:avLst/>
                            <a:gdLst>
                              <a:gd name="T0" fmla="+- 0 3607 3607"/>
                              <a:gd name="T1" fmla="*/ T0 w 2021"/>
                              <a:gd name="T2" fmla="+- 0 1934 1759"/>
                              <a:gd name="T3" fmla="*/ 1934 h 175"/>
                              <a:gd name="T4" fmla="+- 0 4123 3607"/>
                              <a:gd name="T5" fmla="*/ T4 w 2021"/>
                              <a:gd name="T6" fmla="+- 0 1934 1759"/>
                              <a:gd name="T7" fmla="*/ 1934 h 175"/>
                              <a:gd name="T8" fmla="+- 0 3607 3607"/>
                              <a:gd name="T9" fmla="*/ T8 w 2021"/>
                              <a:gd name="T10" fmla="+- 0 1876 1759"/>
                              <a:gd name="T11" fmla="*/ 1876 h 175"/>
                              <a:gd name="T12" fmla="+- 0 4123 3607"/>
                              <a:gd name="T13" fmla="*/ T12 w 2021"/>
                              <a:gd name="T14" fmla="+- 0 1876 1759"/>
                              <a:gd name="T15" fmla="*/ 1876 h 175"/>
                              <a:gd name="T16" fmla="+- 0 4359 3607"/>
                              <a:gd name="T17" fmla="*/ T16 w 2021"/>
                              <a:gd name="T18" fmla="+- 0 1934 1759"/>
                              <a:gd name="T19" fmla="*/ 1934 h 175"/>
                              <a:gd name="T20" fmla="+- 0 5628 3607"/>
                              <a:gd name="T21" fmla="*/ T20 w 2021"/>
                              <a:gd name="T22" fmla="+- 0 1934 1759"/>
                              <a:gd name="T23" fmla="*/ 1934 h 175"/>
                              <a:gd name="T24" fmla="+- 0 4359 3607"/>
                              <a:gd name="T25" fmla="*/ T24 w 2021"/>
                              <a:gd name="T26" fmla="+- 0 1876 1759"/>
                              <a:gd name="T27" fmla="*/ 1876 h 175"/>
                              <a:gd name="T28" fmla="+- 0 5628 3607"/>
                              <a:gd name="T29" fmla="*/ T28 w 2021"/>
                              <a:gd name="T30" fmla="+- 0 1876 1759"/>
                              <a:gd name="T31" fmla="*/ 1876 h 175"/>
                              <a:gd name="T32" fmla="+- 0 3607 3607"/>
                              <a:gd name="T33" fmla="*/ T32 w 2021"/>
                              <a:gd name="T34" fmla="+- 0 1817 1759"/>
                              <a:gd name="T35" fmla="*/ 1817 h 175"/>
                              <a:gd name="T36" fmla="+- 0 5628 3607"/>
                              <a:gd name="T37" fmla="*/ T36 w 2021"/>
                              <a:gd name="T38" fmla="+- 0 1817 1759"/>
                              <a:gd name="T39" fmla="*/ 1817 h 175"/>
                              <a:gd name="T40" fmla="+- 0 3607 3607"/>
                              <a:gd name="T41" fmla="*/ T40 w 2021"/>
                              <a:gd name="T42" fmla="+- 0 1759 1759"/>
                              <a:gd name="T43" fmla="*/ 1759 h 175"/>
                              <a:gd name="T44" fmla="+- 0 5628 3607"/>
                              <a:gd name="T45" fmla="*/ T44 w 2021"/>
                              <a:gd name="T46" fmla="+- 0 1759 1759"/>
                              <a:gd name="T47" fmla="*/ 1759 h 1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021" h="175">
                                <a:moveTo>
                                  <a:pt x="0" y="175"/>
                                </a:moveTo>
                                <a:lnTo>
                                  <a:pt x="516" y="175"/>
                                </a:lnTo>
                                <a:moveTo>
                                  <a:pt x="0" y="117"/>
                                </a:moveTo>
                                <a:lnTo>
                                  <a:pt x="516" y="117"/>
                                </a:lnTo>
                                <a:moveTo>
                                  <a:pt x="752" y="175"/>
                                </a:moveTo>
                                <a:lnTo>
                                  <a:pt x="2021" y="175"/>
                                </a:lnTo>
                                <a:moveTo>
                                  <a:pt x="752" y="117"/>
                                </a:moveTo>
                                <a:lnTo>
                                  <a:pt x="2021" y="117"/>
                                </a:lnTo>
                                <a:moveTo>
                                  <a:pt x="0" y="58"/>
                                </a:moveTo>
                                <a:lnTo>
                                  <a:pt x="2021" y="58"/>
                                </a:lnTo>
                                <a:moveTo>
                                  <a:pt x="0" y="0"/>
                                </a:moveTo>
                                <a:lnTo>
                                  <a:pt x="202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1" name="Line 437"/>
                        <wps:cNvCnPr>
                          <a:cxnSpLocks/>
                        </wps:cNvCnPr>
                        <wps:spPr bwMode="auto">
                          <a:xfrm>
                            <a:off x="3607" y="1992"/>
                            <a:ext cx="516"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82" name="AutoShape 436"/>
                        <wps:cNvSpPr>
                          <a:spLocks/>
                        </wps:cNvSpPr>
                        <wps:spPr bwMode="auto">
                          <a:xfrm>
                            <a:off x="4358" y="2519"/>
                            <a:ext cx="1270" cy="2"/>
                          </a:xfrm>
                          <a:custGeom>
                            <a:avLst/>
                            <a:gdLst>
                              <a:gd name="T0" fmla="+- 0 4359 4359"/>
                              <a:gd name="T1" fmla="*/ T0 w 1270"/>
                              <a:gd name="T2" fmla="+- 0 4874 4359"/>
                              <a:gd name="T3" fmla="*/ T2 w 1270"/>
                              <a:gd name="T4" fmla="+- 0 5110 4359"/>
                              <a:gd name="T5" fmla="*/ T4 w 1270"/>
                              <a:gd name="T6" fmla="+- 0 5628 4359"/>
                              <a:gd name="T7" fmla="*/ T6 w 1270"/>
                            </a:gdLst>
                            <a:ahLst/>
                            <a:cxnLst>
                              <a:cxn ang="0">
                                <a:pos x="T1" y="0"/>
                              </a:cxn>
                              <a:cxn ang="0">
                                <a:pos x="T3" y="0"/>
                              </a:cxn>
                              <a:cxn ang="0">
                                <a:pos x="T5" y="0"/>
                              </a:cxn>
                              <a:cxn ang="0">
                                <a:pos x="T7" y="0"/>
                              </a:cxn>
                            </a:cxnLst>
                            <a:rect l="0" t="0" r="r" b="b"/>
                            <a:pathLst>
                              <a:path w="1270">
                                <a:moveTo>
                                  <a:pt x="0" y="0"/>
                                </a:moveTo>
                                <a:lnTo>
                                  <a:pt x="515" y="0"/>
                                </a:lnTo>
                                <a:moveTo>
                                  <a:pt x="751" y="0"/>
                                </a:moveTo>
                                <a:lnTo>
                                  <a:pt x="126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3" name="AutoShape 435"/>
                        <wps:cNvSpPr>
                          <a:spLocks/>
                        </wps:cNvSpPr>
                        <wps:spPr bwMode="auto">
                          <a:xfrm>
                            <a:off x="4358" y="2457"/>
                            <a:ext cx="1270" cy="7"/>
                          </a:xfrm>
                          <a:custGeom>
                            <a:avLst/>
                            <a:gdLst>
                              <a:gd name="T0" fmla="+- 0 4359 4359"/>
                              <a:gd name="T1" fmla="*/ T0 w 1270"/>
                              <a:gd name="T2" fmla="+- 0 2465 2458"/>
                              <a:gd name="T3" fmla="*/ 2465 h 7"/>
                              <a:gd name="T4" fmla="+- 0 5628 4359"/>
                              <a:gd name="T5" fmla="*/ T4 w 1270"/>
                              <a:gd name="T6" fmla="+- 0 2465 2458"/>
                              <a:gd name="T7" fmla="*/ 2465 h 7"/>
                              <a:gd name="T8" fmla="+- 0 4359 4359"/>
                              <a:gd name="T9" fmla="*/ T8 w 1270"/>
                              <a:gd name="T10" fmla="+- 0 2458 2458"/>
                              <a:gd name="T11" fmla="*/ 2458 h 7"/>
                              <a:gd name="T12" fmla="+- 0 5628 4359"/>
                              <a:gd name="T13" fmla="*/ T12 w 1270"/>
                              <a:gd name="T14" fmla="+- 0 2458 2458"/>
                              <a:gd name="T15" fmla="*/ 2458 h 7"/>
                            </a:gdLst>
                            <a:ahLst/>
                            <a:cxnLst>
                              <a:cxn ang="0">
                                <a:pos x="T1" y="T3"/>
                              </a:cxn>
                              <a:cxn ang="0">
                                <a:pos x="T5" y="T7"/>
                              </a:cxn>
                              <a:cxn ang="0">
                                <a:pos x="T9" y="T11"/>
                              </a:cxn>
                              <a:cxn ang="0">
                                <a:pos x="T13" y="T15"/>
                              </a:cxn>
                            </a:cxnLst>
                            <a:rect l="0" t="0" r="r" b="b"/>
                            <a:pathLst>
                              <a:path w="1270" h="7">
                                <a:moveTo>
                                  <a:pt x="0" y="7"/>
                                </a:moveTo>
                                <a:lnTo>
                                  <a:pt x="1269" y="7"/>
                                </a:lnTo>
                                <a:moveTo>
                                  <a:pt x="0" y="0"/>
                                </a:moveTo>
                                <a:lnTo>
                                  <a:pt x="1269" y="0"/>
                                </a:lnTo>
                              </a:path>
                            </a:pathLst>
                          </a:custGeom>
                          <a:noFill/>
                          <a:ln w="4447">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4" name="AutoShape 434"/>
                        <wps:cNvSpPr>
                          <a:spLocks/>
                        </wps:cNvSpPr>
                        <wps:spPr bwMode="auto">
                          <a:xfrm>
                            <a:off x="4358" y="2050"/>
                            <a:ext cx="1270" cy="353"/>
                          </a:xfrm>
                          <a:custGeom>
                            <a:avLst/>
                            <a:gdLst>
                              <a:gd name="T0" fmla="+- 0 4359 4359"/>
                              <a:gd name="T1" fmla="*/ T0 w 1270"/>
                              <a:gd name="T2" fmla="+- 0 2403 2051"/>
                              <a:gd name="T3" fmla="*/ 2403 h 353"/>
                              <a:gd name="T4" fmla="+- 0 5628 4359"/>
                              <a:gd name="T5" fmla="*/ T4 w 1270"/>
                              <a:gd name="T6" fmla="+- 0 2403 2051"/>
                              <a:gd name="T7" fmla="*/ 2403 h 353"/>
                              <a:gd name="T8" fmla="+- 0 4359 4359"/>
                              <a:gd name="T9" fmla="*/ T8 w 1270"/>
                              <a:gd name="T10" fmla="+- 0 2345 2051"/>
                              <a:gd name="T11" fmla="*/ 2345 h 353"/>
                              <a:gd name="T12" fmla="+- 0 5628 4359"/>
                              <a:gd name="T13" fmla="*/ T12 w 1270"/>
                              <a:gd name="T14" fmla="+- 0 2345 2051"/>
                              <a:gd name="T15" fmla="*/ 2345 h 353"/>
                              <a:gd name="T16" fmla="+- 0 4359 4359"/>
                              <a:gd name="T17" fmla="*/ T16 w 1270"/>
                              <a:gd name="T18" fmla="+- 0 2228 2051"/>
                              <a:gd name="T19" fmla="*/ 2228 h 353"/>
                              <a:gd name="T20" fmla="+- 0 5628 4359"/>
                              <a:gd name="T21" fmla="*/ T20 w 1270"/>
                              <a:gd name="T22" fmla="+- 0 2228 2051"/>
                              <a:gd name="T23" fmla="*/ 2228 h 353"/>
                              <a:gd name="T24" fmla="+- 0 4359 4359"/>
                              <a:gd name="T25" fmla="*/ T24 w 1270"/>
                              <a:gd name="T26" fmla="+- 0 2170 2051"/>
                              <a:gd name="T27" fmla="*/ 2170 h 353"/>
                              <a:gd name="T28" fmla="+- 0 5628 4359"/>
                              <a:gd name="T29" fmla="*/ T28 w 1270"/>
                              <a:gd name="T30" fmla="+- 0 2170 2051"/>
                              <a:gd name="T31" fmla="*/ 2170 h 353"/>
                              <a:gd name="T32" fmla="+- 0 4359 4359"/>
                              <a:gd name="T33" fmla="*/ T32 w 1270"/>
                              <a:gd name="T34" fmla="+- 0 2109 2051"/>
                              <a:gd name="T35" fmla="*/ 2109 h 353"/>
                              <a:gd name="T36" fmla="+- 0 5628 4359"/>
                              <a:gd name="T37" fmla="*/ T36 w 1270"/>
                              <a:gd name="T38" fmla="+- 0 2109 2051"/>
                              <a:gd name="T39" fmla="*/ 2109 h 353"/>
                              <a:gd name="T40" fmla="+- 0 4359 4359"/>
                              <a:gd name="T41" fmla="*/ T40 w 1270"/>
                              <a:gd name="T42" fmla="+- 0 2051 2051"/>
                              <a:gd name="T43" fmla="*/ 2051 h 353"/>
                              <a:gd name="T44" fmla="+- 0 5628 4359"/>
                              <a:gd name="T45" fmla="*/ T44 w 1270"/>
                              <a:gd name="T46" fmla="+- 0 2051 2051"/>
                              <a:gd name="T47" fmla="*/ 2051 h 3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270" h="353">
                                <a:moveTo>
                                  <a:pt x="0" y="352"/>
                                </a:moveTo>
                                <a:lnTo>
                                  <a:pt x="1269" y="352"/>
                                </a:lnTo>
                                <a:moveTo>
                                  <a:pt x="0" y="294"/>
                                </a:moveTo>
                                <a:lnTo>
                                  <a:pt x="1269" y="294"/>
                                </a:lnTo>
                                <a:moveTo>
                                  <a:pt x="0" y="177"/>
                                </a:moveTo>
                                <a:lnTo>
                                  <a:pt x="1269" y="177"/>
                                </a:lnTo>
                                <a:moveTo>
                                  <a:pt x="0" y="119"/>
                                </a:moveTo>
                                <a:lnTo>
                                  <a:pt x="1269" y="119"/>
                                </a:lnTo>
                                <a:moveTo>
                                  <a:pt x="0" y="58"/>
                                </a:moveTo>
                                <a:lnTo>
                                  <a:pt x="1269" y="58"/>
                                </a:lnTo>
                                <a:moveTo>
                                  <a:pt x="0" y="0"/>
                                </a:moveTo>
                                <a:lnTo>
                                  <a:pt x="126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5" name="AutoShape 433"/>
                        <wps:cNvSpPr>
                          <a:spLocks/>
                        </wps:cNvSpPr>
                        <wps:spPr bwMode="auto">
                          <a:xfrm>
                            <a:off x="4358" y="1992"/>
                            <a:ext cx="1270" cy="294"/>
                          </a:xfrm>
                          <a:custGeom>
                            <a:avLst/>
                            <a:gdLst>
                              <a:gd name="T0" fmla="+- 0 4359 4359"/>
                              <a:gd name="T1" fmla="*/ T0 w 1270"/>
                              <a:gd name="T2" fmla="+- 0 2286 1992"/>
                              <a:gd name="T3" fmla="*/ 2286 h 294"/>
                              <a:gd name="T4" fmla="+- 0 5628 4359"/>
                              <a:gd name="T5" fmla="*/ T4 w 1270"/>
                              <a:gd name="T6" fmla="+- 0 2286 1992"/>
                              <a:gd name="T7" fmla="*/ 2286 h 294"/>
                              <a:gd name="T8" fmla="+- 0 4359 4359"/>
                              <a:gd name="T9" fmla="*/ T8 w 1270"/>
                              <a:gd name="T10" fmla="+- 0 1992 1992"/>
                              <a:gd name="T11" fmla="*/ 1992 h 294"/>
                              <a:gd name="T12" fmla="+- 0 5628 4359"/>
                              <a:gd name="T13" fmla="*/ T12 w 1270"/>
                              <a:gd name="T14" fmla="+- 0 1992 1992"/>
                              <a:gd name="T15" fmla="*/ 1992 h 294"/>
                            </a:gdLst>
                            <a:ahLst/>
                            <a:cxnLst>
                              <a:cxn ang="0">
                                <a:pos x="T1" y="T3"/>
                              </a:cxn>
                              <a:cxn ang="0">
                                <a:pos x="T5" y="T7"/>
                              </a:cxn>
                              <a:cxn ang="0">
                                <a:pos x="T9" y="T11"/>
                              </a:cxn>
                              <a:cxn ang="0">
                                <a:pos x="T13" y="T15"/>
                              </a:cxn>
                            </a:cxnLst>
                            <a:rect l="0" t="0" r="r" b="b"/>
                            <a:pathLst>
                              <a:path w="1270" h="294">
                                <a:moveTo>
                                  <a:pt x="0" y="294"/>
                                </a:moveTo>
                                <a:lnTo>
                                  <a:pt x="1269" y="294"/>
                                </a:lnTo>
                                <a:moveTo>
                                  <a:pt x="0" y="0"/>
                                </a:moveTo>
                                <a:lnTo>
                                  <a:pt x="1269" y="0"/>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 name="Line 432"/>
                        <wps:cNvCnPr>
                          <a:cxnSpLocks/>
                        </wps:cNvCnPr>
                        <wps:spPr bwMode="auto">
                          <a:xfrm>
                            <a:off x="5861" y="2520"/>
                            <a:ext cx="518" cy="0"/>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387" name="AutoShape 431"/>
                        <wps:cNvSpPr>
                          <a:spLocks/>
                        </wps:cNvSpPr>
                        <wps:spPr bwMode="auto">
                          <a:xfrm>
                            <a:off x="5861" y="2457"/>
                            <a:ext cx="518" cy="7"/>
                          </a:xfrm>
                          <a:custGeom>
                            <a:avLst/>
                            <a:gdLst>
                              <a:gd name="T0" fmla="+- 0 5861 5861"/>
                              <a:gd name="T1" fmla="*/ T0 w 518"/>
                              <a:gd name="T2" fmla="+- 0 2465 2458"/>
                              <a:gd name="T3" fmla="*/ 2465 h 7"/>
                              <a:gd name="T4" fmla="+- 0 6379 5861"/>
                              <a:gd name="T5" fmla="*/ T4 w 518"/>
                              <a:gd name="T6" fmla="+- 0 2465 2458"/>
                              <a:gd name="T7" fmla="*/ 2465 h 7"/>
                              <a:gd name="T8" fmla="+- 0 5861 5861"/>
                              <a:gd name="T9" fmla="*/ T8 w 518"/>
                              <a:gd name="T10" fmla="+- 0 2458 2458"/>
                              <a:gd name="T11" fmla="*/ 2458 h 7"/>
                              <a:gd name="T12" fmla="+- 0 6379 5861"/>
                              <a:gd name="T13" fmla="*/ T12 w 518"/>
                              <a:gd name="T14" fmla="+- 0 2458 2458"/>
                              <a:gd name="T15" fmla="*/ 2458 h 7"/>
                            </a:gdLst>
                            <a:ahLst/>
                            <a:cxnLst>
                              <a:cxn ang="0">
                                <a:pos x="T1" y="T3"/>
                              </a:cxn>
                              <a:cxn ang="0">
                                <a:pos x="T5" y="T7"/>
                              </a:cxn>
                              <a:cxn ang="0">
                                <a:pos x="T9" y="T11"/>
                              </a:cxn>
                              <a:cxn ang="0">
                                <a:pos x="T13" y="T15"/>
                              </a:cxn>
                            </a:cxnLst>
                            <a:rect l="0" t="0" r="r" b="b"/>
                            <a:pathLst>
                              <a:path w="518" h="7">
                                <a:moveTo>
                                  <a:pt x="0" y="7"/>
                                </a:moveTo>
                                <a:lnTo>
                                  <a:pt x="518" y="7"/>
                                </a:lnTo>
                                <a:moveTo>
                                  <a:pt x="0" y="0"/>
                                </a:moveTo>
                                <a:lnTo>
                                  <a:pt x="518" y="0"/>
                                </a:lnTo>
                              </a:path>
                            </a:pathLst>
                          </a:custGeom>
                          <a:noFill/>
                          <a:ln w="4447">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 name="AutoShape 430"/>
                        <wps:cNvSpPr>
                          <a:spLocks/>
                        </wps:cNvSpPr>
                        <wps:spPr bwMode="auto">
                          <a:xfrm>
                            <a:off x="5861" y="2050"/>
                            <a:ext cx="518" cy="353"/>
                          </a:xfrm>
                          <a:custGeom>
                            <a:avLst/>
                            <a:gdLst>
                              <a:gd name="T0" fmla="+- 0 5861 5861"/>
                              <a:gd name="T1" fmla="*/ T0 w 518"/>
                              <a:gd name="T2" fmla="+- 0 2403 2051"/>
                              <a:gd name="T3" fmla="*/ 2403 h 353"/>
                              <a:gd name="T4" fmla="+- 0 6379 5861"/>
                              <a:gd name="T5" fmla="*/ T4 w 518"/>
                              <a:gd name="T6" fmla="+- 0 2403 2051"/>
                              <a:gd name="T7" fmla="*/ 2403 h 353"/>
                              <a:gd name="T8" fmla="+- 0 5861 5861"/>
                              <a:gd name="T9" fmla="*/ T8 w 518"/>
                              <a:gd name="T10" fmla="+- 0 2345 2051"/>
                              <a:gd name="T11" fmla="*/ 2345 h 353"/>
                              <a:gd name="T12" fmla="+- 0 6379 5861"/>
                              <a:gd name="T13" fmla="*/ T12 w 518"/>
                              <a:gd name="T14" fmla="+- 0 2345 2051"/>
                              <a:gd name="T15" fmla="*/ 2345 h 353"/>
                              <a:gd name="T16" fmla="+- 0 5861 5861"/>
                              <a:gd name="T17" fmla="*/ T16 w 518"/>
                              <a:gd name="T18" fmla="+- 0 2228 2051"/>
                              <a:gd name="T19" fmla="*/ 2228 h 353"/>
                              <a:gd name="T20" fmla="+- 0 6379 5861"/>
                              <a:gd name="T21" fmla="*/ T20 w 518"/>
                              <a:gd name="T22" fmla="+- 0 2228 2051"/>
                              <a:gd name="T23" fmla="*/ 2228 h 353"/>
                              <a:gd name="T24" fmla="+- 0 5861 5861"/>
                              <a:gd name="T25" fmla="*/ T24 w 518"/>
                              <a:gd name="T26" fmla="+- 0 2170 2051"/>
                              <a:gd name="T27" fmla="*/ 2170 h 353"/>
                              <a:gd name="T28" fmla="+- 0 6379 5861"/>
                              <a:gd name="T29" fmla="*/ T28 w 518"/>
                              <a:gd name="T30" fmla="+- 0 2170 2051"/>
                              <a:gd name="T31" fmla="*/ 2170 h 353"/>
                              <a:gd name="T32" fmla="+- 0 5861 5861"/>
                              <a:gd name="T33" fmla="*/ T32 w 518"/>
                              <a:gd name="T34" fmla="+- 0 2109 2051"/>
                              <a:gd name="T35" fmla="*/ 2109 h 353"/>
                              <a:gd name="T36" fmla="+- 0 6379 5861"/>
                              <a:gd name="T37" fmla="*/ T36 w 518"/>
                              <a:gd name="T38" fmla="+- 0 2109 2051"/>
                              <a:gd name="T39" fmla="*/ 2109 h 353"/>
                              <a:gd name="T40" fmla="+- 0 5861 5861"/>
                              <a:gd name="T41" fmla="*/ T40 w 518"/>
                              <a:gd name="T42" fmla="+- 0 2051 2051"/>
                              <a:gd name="T43" fmla="*/ 2051 h 353"/>
                              <a:gd name="T44" fmla="+- 0 6379 5861"/>
                              <a:gd name="T45" fmla="*/ T44 w 518"/>
                              <a:gd name="T46" fmla="+- 0 2051 2051"/>
                              <a:gd name="T47" fmla="*/ 2051 h 3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18" h="353">
                                <a:moveTo>
                                  <a:pt x="0" y="352"/>
                                </a:moveTo>
                                <a:lnTo>
                                  <a:pt x="518" y="352"/>
                                </a:lnTo>
                                <a:moveTo>
                                  <a:pt x="0" y="294"/>
                                </a:moveTo>
                                <a:lnTo>
                                  <a:pt x="518" y="294"/>
                                </a:lnTo>
                                <a:moveTo>
                                  <a:pt x="0" y="177"/>
                                </a:moveTo>
                                <a:lnTo>
                                  <a:pt x="518" y="177"/>
                                </a:lnTo>
                                <a:moveTo>
                                  <a:pt x="0" y="119"/>
                                </a:moveTo>
                                <a:lnTo>
                                  <a:pt x="518" y="119"/>
                                </a:lnTo>
                                <a:moveTo>
                                  <a:pt x="0" y="58"/>
                                </a:moveTo>
                                <a:lnTo>
                                  <a:pt x="518" y="58"/>
                                </a:lnTo>
                                <a:moveTo>
                                  <a:pt x="0" y="0"/>
                                </a:moveTo>
                                <a:lnTo>
                                  <a:pt x="51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9" name="Line 429"/>
                        <wps:cNvCnPr>
                          <a:cxnSpLocks/>
                        </wps:cNvCnPr>
                        <wps:spPr bwMode="auto">
                          <a:xfrm>
                            <a:off x="5861" y="2286"/>
                            <a:ext cx="51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90" name="AutoShape 428"/>
                        <wps:cNvSpPr>
                          <a:spLocks/>
                        </wps:cNvSpPr>
                        <wps:spPr bwMode="auto">
                          <a:xfrm>
                            <a:off x="5861" y="1758"/>
                            <a:ext cx="518" cy="175"/>
                          </a:xfrm>
                          <a:custGeom>
                            <a:avLst/>
                            <a:gdLst>
                              <a:gd name="T0" fmla="+- 0 5861 5861"/>
                              <a:gd name="T1" fmla="*/ T0 w 518"/>
                              <a:gd name="T2" fmla="+- 0 1934 1759"/>
                              <a:gd name="T3" fmla="*/ 1934 h 175"/>
                              <a:gd name="T4" fmla="+- 0 6379 5861"/>
                              <a:gd name="T5" fmla="*/ T4 w 518"/>
                              <a:gd name="T6" fmla="+- 0 1934 1759"/>
                              <a:gd name="T7" fmla="*/ 1934 h 175"/>
                              <a:gd name="T8" fmla="+- 0 5861 5861"/>
                              <a:gd name="T9" fmla="*/ T8 w 518"/>
                              <a:gd name="T10" fmla="+- 0 1876 1759"/>
                              <a:gd name="T11" fmla="*/ 1876 h 175"/>
                              <a:gd name="T12" fmla="+- 0 6379 5861"/>
                              <a:gd name="T13" fmla="*/ T12 w 518"/>
                              <a:gd name="T14" fmla="+- 0 1876 1759"/>
                              <a:gd name="T15" fmla="*/ 1876 h 175"/>
                              <a:gd name="T16" fmla="+- 0 5861 5861"/>
                              <a:gd name="T17" fmla="*/ T16 w 518"/>
                              <a:gd name="T18" fmla="+- 0 1817 1759"/>
                              <a:gd name="T19" fmla="*/ 1817 h 175"/>
                              <a:gd name="T20" fmla="+- 0 6379 5861"/>
                              <a:gd name="T21" fmla="*/ T20 w 518"/>
                              <a:gd name="T22" fmla="+- 0 1817 1759"/>
                              <a:gd name="T23" fmla="*/ 1817 h 175"/>
                              <a:gd name="T24" fmla="+- 0 5861 5861"/>
                              <a:gd name="T25" fmla="*/ T24 w 518"/>
                              <a:gd name="T26" fmla="+- 0 1759 1759"/>
                              <a:gd name="T27" fmla="*/ 1759 h 175"/>
                              <a:gd name="T28" fmla="+- 0 6379 5861"/>
                              <a:gd name="T29" fmla="*/ T28 w 518"/>
                              <a:gd name="T30" fmla="+- 0 1759 1759"/>
                              <a:gd name="T31" fmla="*/ 1759 h 1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18" h="175">
                                <a:moveTo>
                                  <a:pt x="0" y="175"/>
                                </a:moveTo>
                                <a:lnTo>
                                  <a:pt x="518" y="175"/>
                                </a:lnTo>
                                <a:moveTo>
                                  <a:pt x="0" y="117"/>
                                </a:moveTo>
                                <a:lnTo>
                                  <a:pt x="518" y="117"/>
                                </a:lnTo>
                                <a:moveTo>
                                  <a:pt x="0" y="58"/>
                                </a:moveTo>
                                <a:lnTo>
                                  <a:pt x="518" y="58"/>
                                </a:lnTo>
                                <a:moveTo>
                                  <a:pt x="0" y="0"/>
                                </a:moveTo>
                                <a:lnTo>
                                  <a:pt x="51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 name="Line 427"/>
                        <wps:cNvCnPr>
                          <a:cxnSpLocks/>
                        </wps:cNvCnPr>
                        <wps:spPr bwMode="auto">
                          <a:xfrm>
                            <a:off x="5861" y="1992"/>
                            <a:ext cx="51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92" name="AutoShape 426"/>
                        <wps:cNvSpPr>
                          <a:spLocks/>
                        </wps:cNvSpPr>
                        <wps:spPr bwMode="auto">
                          <a:xfrm>
                            <a:off x="3607" y="1464"/>
                            <a:ext cx="3524" cy="175"/>
                          </a:xfrm>
                          <a:custGeom>
                            <a:avLst/>
                            <a:gdLst>
                              <a:gd name="T0" fmla="+- 0 3607 3607"/>
                              <a:gd name="T1" fmla="*/ T0 w 3524"/>
                              <a:gd name="T2" fmla="+- 0 1640 1465"/>
                              <a:gd name="T3" fmla="*/ 1640 h 175"/>
                              <a:gd name="T4" fmla="+- 0 7131 3607"/>
                              <a:gd name="T5" fmla="*/ T4 w 3524"/>
                              <a:gd name="T6" fmla="+- 0 1640 1465"/>
                              <a:gd name="T7" fmla="*/ 1640 h 175"/>
                              <a:gd name="T8" fmla="+- 0 3607 3607"/>
                              <a:gd name="T9" fmla="*/ T8 w 3524"/>
                              <a:gd name="T10" fmla="+- 0 1582 1465"/>
                              <a:gd name="T11" fmla="*/ 1582 h 175"/>
                              <a:gd name="T12" fmla="+- 0 7131 3607"/>
                              <a:gd name="T13" fmla="*/ T12 w 3524"/>
                              <a:gd name="T14" fmla="+- 0 1582 1465"/>
                              <a:gd name="T15" fmla="*/ 1582 h 175"/>
                              <a:gd name="T16" fmla="+- 0 3607 3607"/>
                              <a:gd name="T17" fmla="*/ T16 w 3524"/>
                              <a:gd name="T18" fmla="+- 0 1523 1465"/>
                              <a:gd name="T19" fmla="*/ 1523 h 175"/>
                              <a:gd name="T20" fmla="+- 0 7131 3607"/>
                              <a:gd name="T21" fmla="*/ T20 w 3524"/>
                              <a:gd name="T22" fmla="+- 0 1523 1465"/>
                              <a:gd name="T23" fmla="*/ 1523 h 175"/>
                              <a:gd name="T24" fmla="+- 0 3607 3607"/>
                              <a:gd name="T25" fmla="*/ T24 w 3524"/>
                              <a:gd name="T26" fmla="+- 0 1465 1465"/>
                              <a:gd name="T27" fmla="*/ 1465 h 175"/>
                              <a:gd name="T28" fmla="+- 0 7131 3607"/>
                              <a:gd name="T29" fmla="*/ T28 w 3524"/>
                              <a:gd name="T30" fmla="+- 0 1465 1465"/>
                              <a:gd name="T31" fmla="*/ 1465 h 1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524" h="175">
                                <a:moveTo>
                                  <a:pt x="0" y="175"/>
                                </a:moveTo>
                                <a:lnTo>
                                  <a:pt x="3524" y="175"/>
                                </a:lnTo>
                                <a:moveTo>
                                  <a:pt x="0" y="117"/>
                                </a:moveTo>
                                <a:lnTo>
                                  <a:pt x="3524" y="117"/>
                                </a:lnTo>
                                <a:moveTo>
                                  <a:pt x="0" y="58"/>
                                </a:moveTo>
                                <a:lnTo>
                                  <a:pt x="3524" y="58"/>
                                </a:lnTo>
                                <a:moveTo>
                                  <a:pt x="0" y="0"/>
                                </a:moveTo>
                                <a:lnTo>
                                  <a:pt x="35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 name="Line 425"/>
                        <wps:cNvCnPr>
                          <a:cxnSpLocks/>
                        </wps:cNvCnPr>
                        <wps:spPr bwMode="auto">
                          <a:xfrm>
                            <a:off x="3607" y="1702"/>
                            <a:ext cx="2772" cy="0"/>
                          </a:xfrm>
                          <a:prstGeom prst="line">
                            <a:avLst/>
                          </a:prstGeom>
                          <a:noFill/>
                          <a:ln w="4447">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94" name="Line 424"/>
                        <wps:cNvCnPr>
                          <a:cxnSpLocks/>
                        </wps:cNvCnPr>
                        <wps:spPr bwMode="auto">
                          <a:xfrm>
                            <a:off x="6615" y="2520"/>
                            <a:ext cx="516" cy="0"/>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395" name="AutoShape 423"/>
                        <wps:cNvSpPr>
                          <a:spLocks/>
                        </wps:cNvSpPr>
                        <wps:spPr bwMode="auto">
                          <a:xfrm>
                            <a:off x="6615" y="2457"/>
                            <a:ext cx="516" cy="7"/>
                          </a:xfrm>
                          <a:custGeom>
                            <a:avLst/>
                            <a:gdLst>
                              <a:gd name="T0" fmla="+- 0 6615 6615"/>
                              <a:gd name="T1" fmla="*/ T0 w 516"/>
                              <a:gd name="T2" fmla="+- 0 2465 2458"/>
                              <a:gd name="T3" fmla="*/ 2465 h 7"/>
                              <a:gd name="T4" fmla="+- 0 7131 6615"/>
                              <a:gd name="T5" fmla="*/ T4 w 516"/>
                              <a:gd name="T6" fmla="+- 0 2465 2458"/>
                              <a:gd name="T7" fmla="*/ 2465 h 7"/>
                              <a:gd name="T8" fmla="+- 0 6615 6615"/>
                              <a:gd name="T9" fmla="*/ T8 w 516"/>
                              <a:gd name="T10" fmla="+- 0 2458 2458"/>
                              <a:gd name="T11" fmla="*/ 2458 h 7"/>
                              <a:gd name="T12" fmla="+- 0 7131 6615"/>
                              <a:gd name="T13" fmla="*/ T12 w 516"/>
                              <a:gd name="T14" fmla="+- 0 2458 2458"/>
                              <a:gd name="T15" fmla="*/ 2458 h 7"/>
                            </a:gdLst>
                            <a:ahLst/>
                            <a:cxnLst>
                              <a:cxn ang="0">
                                <a:pos x="T1" y="T3"/>
                              </a:cxn>
                              <a:cxn ang="0">
                                <a:pos x="T5" y="T7"/>
                              </a:cxn>
                              <a:cxn ang="0">
                                <a:pos x="T9" y="T11"/>
                              </a:cxn>
                              <a:cxn ang="0">
                                <a:pos x="T13" y="T15"/>
                              </a:cxn>
                            </a:cxnLst>
                            <a:rect l="0" t="0" r="r" b="b"/>
                            <a:pathLst>
                              <a:path w="516" h="7">
                                <a:moveTo>
                                  <a:pt x="0" y="7"/>
                                </a:moveTo>
                                <a:lnTo>
                                  <a:pt x="516" y="7"/>
                                </a:lnTo>
                                <a:moveTo>
                                  <a:pt x="0" y="0"/>
                                </a:moveTo>
                                <a:lnTo>
                                  <a:pt x="516" y="0"/>
                                </a:lnTo>
                              </a:path>
                            </a:pathLst>
                          </a:custGeom>
                          <a:noFill/>
                          <a:ln w="4447">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 name="AutoShape 422"/>
                        <wps:cNvSpPr>
                          <a:spLocks/>
                        </wps:cNvSpPr>
                        <wps:spPr bwMode="auto">
                          <a:xfrm>
                            <a:off x="6615" y="2050"/>
                            <a:ext cx="516" cy="353"/>
                          </a:xfrm>
                          <a:custGeom>
                            <a:avLst/>
                            <a:gdLst>
                              <a:gd name="T0" fmla="+- 0 6615 6615"/>
                              <a:gd name="T1" fmla="*/ T0 w 516"/>
                              <a:gd name="T2" fmla="+- 0 2403 2051"/>
                              <a:gd name="T3" fmla="*/ 2403 h 353"/>
                              <a:gd name="T4" fmla="+- 0 7131 6615"/>
                              <a:gd name="T5" fmla="*/ T4 w 516"/>
                              <a:gd name="T6" fmla="+- 0 2403 2051"/>
                              <a:gd name="T7" fmla="*/ 2403 h 353"/>
                              <a:gd name="T8" fmla="+- 0 6615 6615"/>
                              <a:gd name="T9" fmla="*/ T8 w 516"/>
                              <a:gd name="T10" fmla="+- 0 2345 2051"/>
                              <a:gd name="T11" fmla="*/ 2345 h 353"/>
                              <a:gd name="T12" fmla="+- 0 7131 6615"/>
                              <a:gd name="T13" fmla="*/ T12 w 516"/>
                              <a:gd name="T14" fmla="+- 0 2345 2051"/>
                              <a:gd name="T15" fmla="*/ 2345 h 353"/>
                              <a:gd name="T16" fmla="+- 0 6615 6615"/>
                              <a:gd name="T17" fmla="*/ T16 w 516"/>
                              <a:gd name="T18" fmla="+- 0 2228 2051"/>
                              <a:gd name="T19" fmla="*/ 2228 h 353"/>
                              <a:gd name="T20" fmla="+- 0 7131 6615"/>
                              <a:gd name="T21" fmla="*/ T20 w 516"/>
                              <a:gd name="T22" fmla="+- 0 2228 2051"/>
                              <a:gd name="T23" fmla="*/ 2228 h 353"/>
                              <a:gd name="T24" fmla="+- 0 6615 6615"/>
                              <a:gd name="T25" fmla="*/ T24 w 516"/>
                              <a:gd name="T26" fmla="+- 0 2170 2051"/>
                              <a:gd name="T27" fmla="*/ 2170 h 353"/>
                              <a:gd name="T28" fmla="+- 0 7131 6615"/>
                              <a:gd name="T29" fmla="*/ T28 w 516"/>
                              <a:gd name="T30" fmla="+- 0 2170 2051"/>
                              <a:gd name="T31" fmla="*/ 2170 h 353"/>
                              <a:gd name="T32" fmla="+- 0 6615 6615"/>
                              <a:gd name="T33" fmla="*/ T32 w 516"/>
                              <a:gd name="T34" fmla="+- 0 2109 2051"/>
                              <a:gd name="T35" fmla="*/ 2109 h 353"/>
                              <a:gd name="T36" fmla="+- 0 7131 6615"/>
                              <a:gd name="T37" fmla="*/ T36 w 516"/>
                              <a:gd name="T38" fmla="+- 0 2109 2051"/>
                              <a:gd name="T39" fmla="*/ 2109 h 353"/>
                              <a:gd name="T40" fmla="+- 0 6615 6615"/>
                              <a:gd name="T41" fmla="*/ T40 w 516"/>
                              <a:gd name="T42" fmla="+- 0 2051 2051"/>
                              <a:gd name="T43" fmla="*/ 2051 h 353"/>
                              <a:gd name="T44" fmla="+- 0 7131 6615"/>
                              <a:gd name="T45" fmla="*/ T44 w 516"/>
                              <a:gd name="T46" fmla="+- 0 2051 2051"/>
                              <a:gd name="T47" fmla="*/ 2051 h 3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16" h="353">
                                <a:moveTo>
                                  <a:pt x="0" y="352"/>
                                </a:moveTo>
                                <a:lnTo>
                                  <a:pt x="516" y="352"/>
                                </a:lnTo>
                                <a:moveTo>
                                  <a:pt x="0" y="294"/>
                                </a:moveTo>
                                <a:lnTo>
                                  <a:pt x="516" y="294"/>
                                </a:lnTo>
                                <a:moveTo>
                                  <a:pt x="0" y="177"/>
                                </a:moveTo>
                                <a:lnTo>
                                  <a:pt x="516" y="177"/>
                                </a:lnTo>
                                <a:moveTo>
                                  <a:pt x="0" y="119"/>
                                </a:moveTo>
                                <a:lnTo>
                                  <a:pt x="516" y="119"/>
                                </a:lnTo>
                                <a:moveTo>
                                  <a:pt x="0" y="58"/>
                                </a:moveTo>
                                <a:lnTo>
                                  <a:pt x="516" y="58"/>
                                </a:lnTo>
                                <a:moveTo>
                                  <a:pt x="0" y="0"/>
                                </a:moveTo>
                                <a:lnTo>
                                  <a:pt x="516"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7" name="Line 421"/>
                        <wps:cNvCnPr>
                          <a:cxnSpLocks/>
                        </wps:cNvCnPr>
                        <wps:spPr bwMode="auto">
                          <a:xfrm>
                            <a:off x="6615" y="2286"/>
                            <a:ext cx="516"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98" name="AutoShape 420"/>
                        <wps:cNvSpPr>
                          <a:spLocks/>
                        </wps:cNvSpPr>
                        <wps:spPr bwMode="auto">
                          <a:xfrm>
                            <a:off x="6615" y="1758"/>
                            <a:ext cx="516" cy="175"/>
                          </a:xfrm>
                          <a:custGeom>
                            <a:avLst/>
                            <a:gdLst>
                              <a:gd name="T0" fmla="+- 0 6615 6615"/>
                              <a:gd name="T1" fmla="*/ T0 w 516"/>
                              <a:gd name="T2" fmla="+- 0 1934 1759"/>
                              <a:gd name="T3" fmla="*/ 1934 h 175"/>
                              <a:gd name="T4" fmla="+- 0 7131 6615"/>
                              <a:gd name="T5" fmla="*/ T4 w 516"/>
                              <a:gd name="T6" fmla="+- 0 1934 1759"/>
                              <a:gd name="T7" fmla="*/ 1934 h 175"/>
                              <a:gd name="T8" fmla="+- 0 6615 6615"/>
                              <a:gd name="T9" fmla="*/ T8 w 516"/>
                              <a:gd name="T10" fmla="+- 0 1876 1759"/>
                              <a:gd name="T11" fmla="*/ 1876 h 175"/>
                              <a:gd name="T12" fmla="+- 0 7131 6615"/>
                              <a:gd name="T13" fmla="*/ T12 w 516"/>
                              <a:gd name="T14" fmla="+- 0 1876 1759"/>
                              <a:gd name="T15" fmla="*/ 1876 h 175"/>
                              <a:gd name="T16" fmla="+- 0 6615 6615"/>
                              <a:gd name="T17" fmla="*/ T16 w 516"/>
                              <a:gd name="T18" fmla="+- 0 1817 1759"/>
                              <a:gd name="T19" fmla="*/ 1817 h 175"/>
                              <a:gd name="T20" fmla="+- 0 7131 6615"/>
                              <a:gd name="T21" fmla="*/ T20 w 516"/>
                              <a:gd name="T22" fmla="+- 0 1817 1759"/>
                              <a:gd name="T23" fmla="*/ 1817 h 175"/>
                              <a:gd name="T24" fmla="+- 0 6615 6615"/>
                              <a:gd name="T25" fmla="*/ T24 w 516"/>
                              <a:gd name="T26" fmla="+- 0 1759 1759"/>
                              <a:gd name="T27" fmla="*/ 1759 h 175"/>
                              <a:gd name="T28" fmla="+- 0 7131 6615"/>
                              <a:gd name="T29" fmla="*/ T28 w 516"/>
                              <a:gd name="T30" fmla="+- 0 1759 1759"/>
                              <a:gd name="T31" fmla="*/ 1759 h 1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16" h="175">
                                <a:moveTo>
                                  <a:pt x="0" y="175"/>
                                </a:moveTo>
                                <a:lnTo>
                                  <a:pt x="516" y="175"/>
                                </a:lnTo>
                                <a:moveTo>
                                  <a:pt x="0" y="117"/>
                                </a:moveTo>
                                <a:lnTo>
                                  <a:pt x="516" y="117"/>
                                </a:lnTo>
                                <a:moveTo>
                                  <a:pt x="0" y="58"/>
                                </a:moveTo>
                                <a:lnTo>
                                  <a:pt x="516" y="58"/>
                                </a:lnTo>
                                <a:moveTo>
                                  <a:pt x="0" y="0"/>
                                </a:moveTo>
                                <a:lnTo>
                                  <a:pt x="516"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 name="Line 419"/>
                        <wps:cNvCnPr>
                          <a:cxnSpLocks/>
                        </wps:cNvCnPr>
                        <wps:spPr bwMode="auto">
                          <a:xfrm>
                            <a:off x="6615" y="1992"/>
                            <a:ext cx="516"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00" name="AutoShape 418"/>
                        <wps:cNvSpPr>
                          <a:spLocks/>
                        </wps:cNvSpPr>
                        <wps:spPr bwMode="auto">
                          <a:xfrm>
                            <a:off x="3607" y="1694"/>
                            <a:ext cx="3524" cy="7"/>
                          </a:xfrm>
                          <a:custGeom>
                            <a:avLst/>
                            <a:gdLst>
                              <a:gd name="T0" fmla="+- 0 6615 3607"/>
                              <a:gd name="T1" fmla="*/ T0 w 3524"/>
                              <a:gd name="T2" fmla="+- 0 1702 1695"/>
                              <a:gd name="T3" fmla="*/ 1702 h 7"/>
                              <a:gd name="T4" fmla="+- 0 7131 3607"/>
                              <a:gd name="T5" fmla="*/ T4 w 3524"/>
                              <a:gd name="T6" fmla="+- 0 1702 1695"/>
                              <a:gd name="T7" fmla="*/ 1702 h 7"/>
                              <a:gd name="T8" fmla="+- 0 3607 3607"/>
                              <a:gd name="T9" fmla="*/ T8 w 3524"/>
                              <a:gd name="T10" fmla="+- 0 1695 1695"/>
                              <a:gd name="T11" fmla="*/ 1695 h 7"/>
                              <a:gd name="T12" fmla="+- 0 7131 3607"/>
                              <a:gd name="T13" fmla="*/ T12 w 3524"/>
                              <a:gd name="T14" fmla="+- 0 1695 1695"/>
                              <a:gd name="T15" fmla="*/ 1695 h 7"/>
                            </a:gdLst>
                            <a:ahLst/>
                            <a:cxnLst>
                              <a:cxn ang="0">
                                <a:pos x="T1" y="T3"/>
                              </a:cxn>
                              <a:cxn ang="0">
                                <a:pos x="T5" y="T7"/>
                              </a:cxn>
                              <a:cxn ang="0">
                                <a:pos x="T9" y="T11"/>
                              </a:cxn>
                              <a:cxn ang="0">
                                <a:pos x="T13" y="T15"/>
                              </a:cxn>
                            </a:cxnLst>
                            <a:rect l="0" t="0" r="r" b="b"/>
                            <a:pathLst>
                              <a:path w="3524" h="7">
                                <a:moveTo>
                                  <a:pt x="3008" y="7"/>
                                </a:moveTo>
                                <a:lnTo>
                                  <a:pt x="3524" y="7"/>
                                </a:lnTo>
                                <a:moveTo>
                                  <a:pt x="0" y="0"/>
                                </a:moveTo>
                                <a:lnTo>
                                  <a:pt x="3524" y="0"/>
                                </a:lnTo>
                              </a:path>
                            </a:pathLst>
                          </a:custGeom>
                          <a:noFill/>
                          <a:ln w="4447">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1" name="AutoShape 417"/>
                        <wps:cNvSpPr>
                          <a:spLocks/>
                        </wps:cNvSpPr>
                        <wps:spPr bwMode="auto">
                          <a:xfrm>
                            <a:off x="2856" y="1344"/>
                            <a:ext cx="7021" cy="7"/>
                          </a:xfrm>
                          <a:custGeom>
                            <a:avLst/>
                            <a:gdLst>
                              <a:gd name="T0" fmla="+- 0 2856 2856"/>
                              <a:gd name="T1" fmla="*/ T0 w 7021"/>
                              <a:gd name="T2" fmla="+- 0 1352 1345"/>
                              <a:gd name="T3" fmla="*/ 1352 h 7"/>
                              <a:gd name="T4" fmla="+- 0 9877 2856"/>
                              <a:gd name="T5" fmla="*/ T4 w 7021"/>
                              <a:gd name="T6" fmla="+- 0 1352 1345"/>
                              <a:gd name="T7" fmla="*/ 1352 h 7"/>
                              <a:gd name="T8" fmla="+- 0 2856 2856"/>
                              <a:gd name="T9" fmla="*/ T8 w 7021"/>
                              <a:gd name="T10" fmla="+- 0 1345 1345"/>
                              <a:gd name="T11" fmla="*/ 1345 h 7"/>
                              <a:gd name="T12" fmla="+- 0 9877 2856"/>
                              <a:gd name="T13" fmla="*/ T12 w 7021"/>
                              <a:gd name="T14" fmla="+- 0 1345 1345"/>
                              <a:gd name="T15" fmla="*/ 1345 h 7"/>
                            </a:gdLst>
                            <a:ahLst/>
                            <a:cxnLst>
                              <a:cxn ang="0">
                                <a:pos x="T1" y="T3"/>
                              </a:cxn>
                              <a:cxn ang="0">
                                <a:pos x="T5" y="T7"/>
                              </a:cxn>
                              <a:cxn ang="0">
                                <a:pos x="T9" y="T11"/>
                              </a:cxn>
                              <a:cxn ang="0">
                                <a:pos x="T13" y="T15"/>
                              </a:cxn>
                            </a:cxnLst>
                            <a:rect l="0" t="0" r="r" b="b"/>
                            <a:pathLst>
                              <a:path w="7021" h="7">
                                <a:moveTo>
                                  <a:pt x="0" y="7"/>
                                </a:moveTo>
                                <a:lnTo>
                                  <a:pt x="7021" y="7"/>
                                </a:lnTo>
                                <a:moveTo>
                                  <a:pt x="0" y="0"/>
                                </a:moveTo>
                                <a:lnTo>
                                  <a:pt x="7021" y="0"/>
                                </a:lnTo>
                              </a:path>
                            </a:pathLst>
                          </a:custGeom>
                          <a:noFill/>
                          <a:ln w="4447">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2" name="AutoShape 416"/>
                        <wps:cNvSpPr>
                          <a:spLocks/>
                        </wps:cNvSpPr>
                        <wps:spPr bwMode="auto">
                          <a:xfrm>
                            <a:off x="2856" y="1170"/>
                            <a:ext cx="7021" cy="117"/>
                          </a:xfrm>
                          <a:custGeom>
                            <a:avLst/>
                            <a:gdLst>
                              <a:gd name="T0" fmla="+- 0 2856 2856"/>
                              <a:gd name="T1" fmla="*/ T0 w 7021"/>
                              <a:gd name="T2" fmla="+- 0 1288 1171"/>
                              <a:gd name="T3" fmla="*/ 1288 h 117"/>
                              <a:gd name="T4" fmla="+- 0 9877 2856"/>
                              <a:gd name="T5" fmla="*/ T4 w 7021"/>
                              <a:gd name="T6" fmla="+- 0 1288 1171"/>
                              <a:gd name="T7" fmla="*/ 1288 h 117"/>
                              <a:gd name="T8" fmla="+- 0 2856 2856"/>
                              <a:gd name="T9" fmla="*/ T8 w 7021"/>
                              <a:gd name="T10" fmla="+- 0 1229 1171"/>
                              <a:gd name="T11" fmla="*/ 1229 h 117"/>
                              <a:gd name="T12" fmla="+- 0 9877 2856"/>
                              <a:gd name="T13" fmla="*/ T12 w 7021"/>
                              <a:gd name="T14" fmla="+- 0 1229 1171"/>
                              <a:gd name="T15" fmla="*/ 1229 h 117"/>
                              <a:gd name="T16" fmla="+- 0 2856 2856"/>
                              <a:gd name="T17" fmla="*/ T16 w 7021"/>
                              <a:gd name="T18" fmla="+- 0 1171 1171"/>
                              <a:gd name="T19" fmla="*/ 1171 h 117"/>
                              <a:gd name="T20" fmla="+- 0 9877 2856"/>
                              <a:gd name="T21" fmla="*/ T20 w 7021"/>
                              <a:gd name="T22" fmla="+- 0 1171 1171"/>
                              <a:gd name="T23" fmla="*/ 1171 h 117"/>
                            </a:gdLst>
                            <a:ahLst/>
                            <a:cxnLst>
                              <a:cxn ang="0">
                                <a:pos x="T1" y="T3"/>
                              </a:cxn>
                              <a:cxn ang="0">
                                <a:pos x="T5" y="T7"/>
                              </a:cxn>
                              <a:cxn ang="0">
                                <a:pos x="T9" y="T11"/>
                              </a:cxn>
                              <a:cxn ang="0">
                                <a:pos x="T13" y="T15"/>
                              </a:cxn>
                              <a:cxn ang="0">
                                <a:pos x="T17" y="T19"/>
                              </a:cxn>
                              <a:cxn ang="0">
                                <a:pos x="T21" y="T23"/>
                              </a:cxn>
                            </a:cxnLst>
                            <a:rect l="0" t="0" r="r" b="b"/>
                            <a:pathLst>
                              <a:path w="7021" h="117">
                                <a:moveTo>
                                  <a:pt x="0" y="117"/>
                                </a:moveTo>
                                <a:lnTo>
                                  <a:pt x="7021" y="117"/>
                                </a:lnTo>
                                <a:moveTo>
                                  <a:pt x="0" y="58"/>
                                </a:moveTo>
                                <a:lnTo>
                                  <a:pt x="7021" y="58"/>
                                </a:lnTo>
                                <a:moveTo>
                                  <a:pt x="0" y="0"/>
                                </a:moveTo>
                                <a:lnTo>
                                  <a:pt x="702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3" name="Line 415"/>
                        <wps:cNvCnPr>
                          <a:cxnSpLocks/>
                        </wps:cNvCnPr>
                        <wps:spPr bwMode="auto">
                          <a:xfrm>
                            <a:off x="2856" y="1410"/>
                            <a:ext cx="4275" cy="0"/>
                          </a:xfrm>
                          <a:prstGeom prst="line">
                            <a:avLst/>
                          </a:prstGeom>
                          <a:noFill/>
                          <a:ln w="445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04" name="Line 414"/>
                        <wps:cNvCnPr>
                          <a:cxnSpLocks/>
                        </wps:cNvCnPr>
                        <wps:spPr bwMode="auto">
                          <a:xfrm>
                            <a:off x="7366" y="2520"/>
                            <a:ext cx="516" cy="0"/>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405" name="AutoShape 413"/>
                        <wps:cNvSpPr>
                          <a:spLocks/>
                        </wps:cNvSpPr>
                        <wps:spPr bwMode="auto">
                          <a:xfrm>
                            <a:off x="7366" y="2457"/>
                            <a:ext cx="516" cy="7"/>
                          </a:xfrm>
                          <a:custGeom>
                            <a:avLst/>
                            <a:gdLst>
                              <a:gd name="T0" fmla="+- 0 7366 7366"/>
                              <a:gd name="T1" fmla="*/ T0 w 516"/>
                              <a:gd name="T2" fmla="+- 0 2465 2458"/>
                              <a:gd name="T3" fmla="*/ 2465 h 7"/>
                              <a:gd name="T4" fmla="+- 0 7882 7366"/>
                              <a:gd name="T5" fmla="*/ T4 w 516"/>
                              <a:gd name="T6" fmla="+- 0 2465 2458"/>
                              <a:gd name="T7" fmla="*/ 2465 h 7"/>
                              <a:gd name="T8" fmla="+- 0 7366 7366"/>
                              <a:gd name="T9" fmla="*/ T8 w 516"/>
                              <a:gd name="T10" fmla="+- 0 2458 2458"/>
                              <a:gd name="T11" fmla="*/ 2458 h 7"/>
                              <a:gd name="T12" fmla="+- 0 7882 7366"/>
                              <a:gd name="T13" fmla="*/ T12 w 516"/>
                              <a:gd name="T14" fmla="+- 0 2458 2458"/>
                              <a:gd name="T15" fmla="*/ 2458 h 7"/>
                            </a:gdLst>
                            <a:ahLst/>
                            <a:cxnLst>
                              <a:cxn ang="0">
                                <a:pos x="T1" y="T3"/>
                              </a:cxn>
                              <a:cxn ang="0">
                                <a:pos x="T5" y="T7"/>
                              </a:cxn>
                              <a:cxn ang="0">
                                <a:pos x="T9" y="T11"/>
                              </a:cxn>
                              <a:cxn ang="0">
                                <a:pos x="T13" y="T15"/>
                              </a:cxn>
                            </a:cxnLst>
                            <a:rect l="0" t="0" r="r" b="b"/>
                            <a:pathLst>
                              <a:path w="516" h="7">
                                <a:moveTo>
                                  <a:pt x="0" y="7"/>
                                </a:moveTo>
                                <a:lnTo>
                                  <a:pt x="516" y="7"/>
                                </a:lnTo>
                                <a:moveTo>
                                  <a:pt x="0" y="0"/>
                                </a:moveTo>
                                <a:lnTo>
                                  <a:pt x="516" y="0"/>
                                </a:lnTo>
                              </a:path>
                            </a:pathLst>
                          </a:custGeom>
                          <a:noFill/>
                          <a:ln w="4447">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 name="AutoShape 412"/>
                        <wps:cNvSpPr>
                          <a:spLocks/>
                        </wps:cNvSpPr>
                        <wps:spPr bwMode="auto">
                          <a:xfrm>
                            <a:off x="7366" y="2169"/>
                            <a:ext cx="2019" cy="234"/>
                          </a:xfrm>
                          <a:custGeom>
                            <a:avLst/>
                            <a:gdLst>
                              <a:gd name="T0" fmla="+- 0 7366 7366"/>
                              <a:gd name="T1" fmla="*/ T0 w 2019"/>
                              <a:gd name="T2" fmla="+- 0 2403 2170"/>
                              <a:gd name="T3" fmla="*/ 2403 h 234"/>
                              <a:gd name="T4" fmla="+- 0 7882 7366"/>
                              <a:gd name="T5" fmla="*/ T4 w 2019"/>
                              <a:gd name="T6" fmla="+- 0 2403 2170"/>
                              <a:gd name="T7" fmla="*/ 2403 h 234"/>
                              <a:gd name="T8" fmla="+- 0 7366 7366"/>
                              <a:gd name="T9" fmla="*/ T8 w 2019"/>
                              <a:gd name="T10" fmla="+- 0 2345 2170"/>
                              <a:gd name="T11" fmla="*/ 2345 h 234"/>
                              <a:gd name="T12" fmla="+- 0 7882 7366"/>
                              <a:gd name="T13" fmla="*/ T12 w 2019"/>
                              <a:gd name="T14" fmla="+- 0 2345 2170"/>
                              <a:gd name="T15" fmla="*/ 2345 h 234"/>
                              <a:gd name="T16" fmla="+- 0 7366 7366"/>
                              <a:gd name="T17" fmla="*/ T16 w 2019"/>
                              <a:gd name="T18" fmla="+- 0 2228 2170"/>
                              <a:gd name="T19" fmla="*/ 2228 h 234"/>
                              <a:gd name="T20" fmla="+- 0 7882 7366"/>
                              <a:gd name="T21" fmla="*/ T20 w 2019"/>
                              <a:gd name="T22" fmla="+- 0 2228 2170"/>
                              <a:gd name="T23" fmla="*/ 2228 h 234"/>
                              <a:gd name="T24" fmla="+- 0 7366 7366"/>
                              <a:gd name="T25" fmla="*/ T24 w 2019"/>
                              <a:gd name="T26" fmla="+- 0 2170 2170"/>
                              <a:gd name="T27" fmla="*/ 2170 h 234"/>
                              <a:gd name="T28" fmla="+- 0 7882 7366"/>
                              <a:gd name="T29" fmla="*/ T28 w 2019"/>
                              <a:gd name="T30" fmla="+- 0 2170 2170"/>
                              <a:gd name="T31" fmla="*/ 2170 h 234"/>
                              <a:gd name="T32" fmla="+- 0 8118 7366"/>
                              <a:gd name="T33" fmla="*/ T32 w 2019"/>
                              <a:gd name="T34" fmla="+- 0 2228 2170"/>
                              <a:gd name="T35" fmla="*/ 2228 h 234"/>
                              <a:gd name="T36" fmla="+- 0 9385 7366"/>
                              <a:gd name="T37" fmla="*/ T36 w 2019"/>
                              <a:gd name="T38" fmla="+- 0 2228 2170"/>
                              <a:gd name="T39" fmla="*/ 2228 h 234"/>
                              <a:gd name="T40" fmla="+- 0 8118 7366"/>
                              <a:gd name="T41" fmla="*/ T40 w 2019"/>
                              <a:gd name="T42" fmla="+- 0 2170 2170"/>
                              <a:gd name="T43" fmla="*/ 2170 h 234"/>
                              <a:gd name="T44" fmla="+- 0 9385 7366"/>
                              <a:gd name="T45" fmla="*/ T44 w 2019"/>
                              <a:gd name="T46" fmla="+- 0 2170 2170"/>
                              <a:gd name="T47" fmla="*/ 2170 h 2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019" h="234">
                                <a:moveTo>
                                  <a:pt x="0" y="233"/>
                                </a:moveTo>
                                <a:lnTo>
                                  <a:pt x="516" y="233"/>
                                </a:lnTo>
                                <a:moveTo>
                                  <a:pt x="0" y="175"/>
                                </a:moveTo>
                                <a:lnTo>
                                  <a:pt x="516" y="175"/>
                                </a:lnTo>
                                <a:moveTo>
                                  <a:pt x="0" y="58"/>
                                </a:moveTo>
                                <a:lnTo>
                                  <a:pt x="516" y="58"/>
                                </a:lnTo>
                                <a:moveTo>
                                  <a:pt x="0" y="0"/>
                                </a:moveTo>
                                <a:lnTo>
                                  <a:pt x="516" y="0"/>
                                </a:lnTo>
                                <a:moveTo>
                                  <a:pt x="752" y="58"/>
                                </a:moveTo>
                                <a:lnTo>
                                  <a:pt x="2019" y="58"/>
                                </a:lnTo>
                                <a:moveTo>
                                  <a:pt x="752" y="0"/>
                                </a:moveTo>
                                <a:lnTo>
                                  <a:pt x="201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7" name="AutoShape 411"/>
                        <wps:cNvSpPr>
                          <a:spLocks/>
                        </wps:cNvSpPr>
                        <wps:spPr bwMode="auto">
                          <a:xfrm>
                            <a:off x="7366" y="2105"/>
                            <a:ext cx="2019" cy="7"/>
                          </a:xfrm>
                          <a:custGeom>
                            <a:avLst/>
                            <a:gdLst>
                              <a:gd name="T0" fmla="+- 0 7366 7366"/>
                              <a:gd name="T1" fmla="*/ T0 w 2019"/>
                              <a:gd name="T2" fmla="+- 0 2112 2105"/>
                              <a:gd name="T3" fmla="*/ 2112 h 7"/>
                              <a:gd name="T4" fmla="+- 0 9385 7366"/>
                              <a:gd name="T5" fmla="*/ T4 w 2019"/>
                              <a:gd name="T6" fmla="+- 0 2112 2105"/>
                              <a:gd name="T7" fmla="*/ 2112 h 7"/>
                              <a:gd name="T8" fmla="+- 0 7366 7366"/>
                              <a:gd name="T9" fmla="*/ T8 w 2019"/>
                              <a:gd name="T10" fmla="+- 0 2105 2105"/>
                              <a:gd name="T11" fmla="*/ 2105 h 7"/>
                              <a:gd name="T12" fmla="+- 0 9385 7366"/>
                              <a:gd name="T13" fmla="*/ T12 w 2019"/>
                              <a:gd name="T14" fmla="+- 0 2105 2105"/>
                              <a:gd name="T15" fmla="*/ 2105 h 7"/>
                            </a:gdLst>
                            <a:ahLst/>
                            <a:cxnLst>
                              <a:cxn ang="0">
                                <a:pos x="T1" y="T3"/>
                              </a:cxn>
                              <a:cxn ang="0">
                                <a:pos x="T5" y="T7"/>
                              </a:cxn>
                              <a:cxn ang="0">
                                <a:pos x="T9" y="T11"/>
                              </a:cxn>
                              <a:cxn ang="0">
                                <a:pos x="T13" y="T15"/>
                              </a:cxn>
                            </a:cxnLst>
                            <a:rect l="0" t="0" r="r" b="b"/>
                            <a:pathLst>
                              <a:path w="2019" h="7">
                                <a:moveTo>
                                  <a:pt x="0" y="7"/>
                                </a:moveTo>
                                <a:lnTo>
                                  <a:pt x="2019" y="7"/>
                                </a:lnTo>
                                <a:moveTo>
                                  <a:pt x="0" y="0"/>
                                </a:moveTo>
                                <a:lnTo>
                                  <a:pt x="2019" y="0"/>
                                </a:lnTo>
                              </a:path>
                            </a:pathLst>
                          </a:custGeom>
                          <a:noFill/>
                          <a:ln w="4451">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8" name="Line 410"/>
                        <wps:cNvCnPr>
                          <a:cxnSpLocks/>
                        </wps:cNvCnPr>
                        <wps:spPr bwMode="auto">
                          <a:xfrm>
                            <a:off x="7366" y="2051"/>
                            <a:ext cx="2019" cy="0"/>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409" name="Line 409"/>
                        <wps:cNvCnPr>
                          <a:cxnSpLocks/>
                        </wps:cNvCnPr>
                        <wps:spPr bwMode="auto">
                          <a:xfrm>
                            <a:off x="7366" y="2286"/>
                            <a:ext cx="516"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10" name="Line 408"/>
                        <wps:cNvCnPr>
                          <a:cxnSpLocks/>
                        </wps:cNvCnPr>
                        <wps:spPr bwMode="auto">
                          <a:xfrm>
                            <a:off x="8118" y="2520"/>
                            <a:ext cx="515" cy="0"/>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411" name="Line 407"/>
                        <wps:cNvCnPr>
                          <a:cxnSpLocks/>
                        </wps:cNvCnPr>
                        <wps:spPr bwMode="auto">
                          <a:xfrm>
                            <a:off x="8118" y="2465"/>
                            <a:ext cx="515" cy="0"/>
                          </a:xfrm>
                          <a:prstGeom prst="line">
                            <a:avLst/>
                          </a:prstGeom>
                          <a:noFill/>
                          <a:ln w="4447">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412" name="Line 406"/>
                        <wps:cNvCnPr>
                          <a:cxnSpLocks/>
                        </wps:cNvCnPr>
                        <wps:spPr bwMode="auto">
                          <a:xfrm>
                            <a:off x="8869" y="2520"/>
                            <a:ext cx="516" cy="0"/>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413" name="AutoShape 405"/>
                        <wps:cNvSpPr>
                          <a:spLocks/>
                        </wps:cNvSpPr>
                        <wps:spPr bwMode="auto">
                          <a:xfrm>
                            <a:off x="8117" y="2457"/>
                            <a:ext cx="1267" cy="7"/>
                          </a:xfrm>
                          <a:custGeom>
                            <a:avLst/>
                            <a:gdLst>
                              <a:gd name="T0" fmla="+- 0 8869 8118"/>
                              <a:gd name="T1" fmla="*/ T0 w 1267"/>
                              <a:gd name="T2" fmla="+- 0 2465 2458"/>
                              <a:gd name="T3" fmla="*/ 2465 h 7"/>
                              <a:gd name="T4" fmla="+- 0 9385 8118"/>
                              <a:gd name="T5" fmla="*/ T4 w 1267"/>
                              <a:gd name="T6" fmla="+- 0 2465 2458"/>
                              <a:gd name="T7" fmla="*/ 2465 h 7"/>
                              <a:gd name="T8" fmla="+- 0 8118 8118"/>
                              <a:gd name="T9" fmla="*/ T8 w 1267"/>
                              <a:gd name="T10" fmla="+- 0 2458 2458"/>
                              <a:gd name="T11" fmla="*/ 2458 h 7"/>
                              <a:gd name="T12" fmla="+- 0 9385 8118"/>
                              <a:gd name="T13" fmla="*/ T12 w 1267"/>
                              <a:gd name="T14" fmla="+- 0 2458 2458"/>
                              <a:gd name="T15" fmla="*/ 2458 h 7"/>
                            </a:gdLst>
                            <a:ahLst/>
                            <a:cxnLst>
                              <a:cxn ang="0">
                                <a:pos x="T1" y="T3"/>
                              </a:cxn>
                              <a:cxn ang="0">
                                <a:pos x="T5" y="T7"/>
                              </a:cxn>
                              <a:cxn ang="0">
                                <a:pos x="T9" y="T11"/>
                              </a:cxn>
                              <a:cxn ang="0">
                                <a:pos x="T13" y="T15"/>
                              </a:cxn>
                            </a:cxnLst>
                            <a:rect l="0" t="0" r="r" b="b"/>
                            <a:pathLst>
                              <a:path w="1267" h="7">
                                <a:moveTo>
                                  <a:pt x="751" y="7"/>
                                </a:moveTo>
                                <a:lnTo>
                                  <a:pt x="1267" y="7"/>
                                </a:lnTo>
                                <a:moveTo>
                                  <a:pt x="0" y="0"/>
                                </a:moveTo>
                                <a:lnTo>
                                  <a:pt x="1267" y="0"/>
                                </a:lnTo>
                              </a:path>
                            </a:pathLst>
                          </a:custGeom>
                          <a:noFill/>
                          <a:ln w="4447">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4" name="AutoShape 404"/>
                        <wps:cNvSpPr>
                          <a:spLocks/>
                        </wps:cNvSpPr>
                        <wps:spPr bwMode="auto">
                          <a:xfrm>
                            <a:off x="8117" y="2344"/>
                            <a:ext cx="1267" cy="59"/>
                          </a:xfrm>
                          <a:custGeom>
                            <a:avLst/>
                            <a:gdLst>
                              <a:gd name="T0" fmla="+- 0 8118 8118"/>
                              <a:gd name="T1" fmla="*/ T0 w 1267"/>
                              <a:gd name="T2" fmla="+- 0 2403 2345"/>
                              <a:gd name="T3" fmla="*/ 2403 h 59"/>
                              <a:gd name="T4" fmla="+- 0 9385 8118"/>
                              <a:gd name="T5" fmla="*/ T4 w 1267"/>
                              <a:gd name="T6" fmla="+- 0 2403 2345"/>
                              <a:gd name="T7" fmla="*/ 2403 h 59"/>
                              <a:gd name="T8" fmla="+- 0 8118 8118"/>
                              <a:gd name="T9" fmla="*/ T8 w 1267"/>
                              <a:gd name="T10" fmla="+- 0 2345 2345"/>
                              <a:gd name="T11" fmla="*/ 2345 h 59"/>
                              <a:gd name="T12" fmla="+- 0 9385 8118"/>
                              <a:gd name="T13" fmla="*/ T12 w 1267"/>
                              <a:gd name="T14" fmla="+- 0 2345 2345"/>
                              <a:gd name="T15" fmla="*/ 2345 h 59"/>
                            </a:gdLst>
                            <a:ahLst/>
                            <a:cxnLst>
                              <a:cxn ang="0">
                                <a:pos x="T1" y="T3"/>
                              </a:cxn>
                              <a:cxn ang="0">
                                <a:pos x="T5" y="T7"/>
                              </a:cxn>
                              <a:cxn ang="0">
                                <a:pos x="T9" y="T11"/>
                              </a:cxn>
                              <a:cxn ang="0">
                                <a:pos x="T13" y="T15"/>
                              </a:cxn>
                            </a:cxnLst>
                            <a:rect l="0" t="0" r="r" b="b"/>
                            <a:pathLst>
                              <a:path w="1267" h="59">
                                <a:moveTo>
                                  <a:pt x="0" y="58"/>
                                </a:moveTo>
                                <a:lnTo>
                                  <a:pt x="1267" y="58"/>
                                </a:lnTo>
                                <a:moveTo>
                                  <a:pt x="0" y="0"/>
                                </a:moveTo>
                                <a:lnTo>
                                  <a:pt x="126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5" name="Line 403"/>
                        <wps:cNvCnPr>
                          <a:cxnSpLocks/>
                        </wps:cNvCnPr>
                        <wps:spPr bwMode="auto">
                          <a:xfrm>
                            <a:off x="8118" y="2286"/>
                            <a:ext cx="126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16" name="AutoShape 402"/>
                        <wps:cNvSpPr>
                          <a:spLocks/>
                        </wps:cNvSpPr>
                        <wps:spPr bwMode="auto">
                          <a:xfrm>
                            <a:off x="7366" y="1758"/>
                            <a:ext cx="2511" cy="175"/>
                          </a:xfrm>
                          <a:custGeom>
                            <a:avLst/>
                            <a:gdLst>
                              <a:gd name="T0" fmla="+- 0 7366 7366"/>
                              <a:gd name="T1" fmla="*/ T0 w 2511"/>
                              <a:gd name="T2" fmla="+- 0 1934 1759"/>
                              <a:gd name="T3" fmla="*/ 1934 h 175"/>
                              <a:gd name="T4" fmla="+- 0 9877 7366"/>
                              <a:gd name="T5" fmla="*/ T4 w 2511"/>
                              <a:gd name="T6" fmla="+- 0 1934 1759"/>
                              <a:gd name="T7" fmla="*/ 1934 h 175"/>
                              <a:gd name="T8" fmla="+- 0 7366 7366"/>
                              <a:gd name="T9" fmla="*/ T8 w 2511"/>
                              <a:gd name="T10" fmla="+- 0 1876 1759"/>
                              <a:gd name="T11" fmla="*/ 1876 h 175"/>
                              <a:gd name="T12" fmla="+- 0 9877 7366"/>
                              <a:gd name="T13" fmla="*/ T12 w 2511"/>
                              <a:gd name="T14" fmla="+- 0 1876 1759"/>
                              <a:gd name="T15" fmla="*/ 1876 h 175"/>
                              <a:gd name="T16" fmla="+- 0 7366 7366"/>
                              <a:gd name="T17" fmla="*/ T16 w 2511"/>
                              <a:gd name="T18" fmla="+- 0 1817 1759"/>
                              <a:gd name="T19" fmla="*/ 1817 h 175"/>
                              <a:gd name="T20" fmla="+- 0 9877 7366"/>
                              <a:gd name="T21" fmla="*/ T20 w 2511"/>
                              <a:gd name="T22" fmla="+- 0 1817 1759"/>
                              <a:gd name="T23" fmla="*/ 1817 h 175"/>
                              <a:gd name="T24" fmla="+- 0 7366 7366"/>
                              <a:gd name="T25" fmla="*/ T24 w 2511"/>
                              <a:gd name="T26" fmla="+- 0 1759 1759"/>
                              <a:gd name="T27" fmla="*/ 1759 h 175"/>
                              <a:gd name="T28" fmla="+- 0 9877 7366"/>
                              <a:gd name="T29" fmla="*/ T28 w 2511"/>
                              <a:gd name="T30" fmla="+- 0 1759 1759"/>
                              <a:gd name="T31" fmla="*/ 1759 h 1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511" h="175">
                                <a:moveTo>
                                  <a:pt x="0" y="175"/>
                                </a:moveTo>
                                <a:lnTo>
                                  <a:pt x="2511" y="175"/>
                                </a:lnTo>
                                <a:moveTo>
                                  <a:pt x="0" y="117"/>
                                </a:moveTo>
                                <a:lnTo>
                                  <a:pt x="2511" y="117"/>
                                </a:lnTo>
                                <a:moveTo>
                                  <a:pt x="0" y="58"/>
                                </a:moveTo>
                                <a:lnTo>
                                  <a:pt x="2511" y="58"/>
                                </a:lnTo>
                                <a:moveTo>
                                  <a:pt x="0" y="0"/>
                                </a:moveTo>
                                <a:lnTo>
                                  <a:pt x="251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7" name="Line 401"/>
                        <wps:cNvCnPr>
                          <a:cxnSpLocks/>
                        </wps:cNvCnPr>
                        <wps:spPr bwMode="auto">
                          <a:xfrm>
                            <a:off x="7366" y="1992"/>
                            <a:ext cx="2019"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18" name="Line 400"/>
                        <wps:cNvCnPr>
                          <a:cxnSpLocks/>
                        </wps:cNvCnPr>
                        <wps:spPr bwMode="auto">
                          <a:xfrm>
                            <a:off x="9620" y="2520"/>
                            <a:ext cx="257" cy="0"/>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419" name="AutoShape 399"/>
                        <wps:cNvSpPr>
                          <a:spLocks/>
                        </wps:cNvSpPr>
                        <wps:spPr bwMode="auto">
                          <a:xfrm>
                            <a:off x="9620" y="2457"/>
                            <a:ext cx="257" cy="7"/>
                          </a:xfrm>
                          <a:custGeom>
                            <a:avLst/>
                            <a:gdLst>
                              <a:gd name="T0" fmla="+- 0 9620 9620"/>
                              <a:gd name="T1" fmla="*/ T0 w 257"/>
                              <a:gd name="T2" fmla="+- 0 2465 2458"/>
                              <a:gd name="T3" fmla="*/ 2465 h 7"/>
                              <a:gd name="T4" fmla="+- 0 9877 9620"/>
                              <a:gd name="T5" fmla="*/ T4 w 257"/>
                              <a:gd name="T6" fmla="+- 0 2465 2458"/>
                              <a:gd name="T7" fmla="*/ 2465 h 7"/>
                              <a:gd name="T8" fmla="+- 0 9620 9620"/>
                              <a:gd name="T9" fmla="*/ T8 w 257"/>
                              <a:gd name="T10" fmla="+- 0 2458 2458"/>
                              <a:gd name="T11" fmla="*/ 2458 h 7"/>
                              <a:gd name="T12" fmla="+- 0 9877 9620"/>
                              <a:gd name="T13" fmla="*/ T12 w 257"/>
                              <a:gd name="T14" fmla="+- 0 2458 2458"/>
                              <a:gd name="T15" fmla="*/ 2458 h 7"/>
                            </a:gdLst>
                            <a:ahLst/>
                            <a:cxnLst>
                              <a:cxn ang="0">
                                <a:pos x="T1" y="T3"/>
                              </a:cxn>
                              <a:cxn ang="0">
                                <a:pos x="T5" y="T7"/>
                              </a:cxn>
                              <a:cxn ang="0">
                                <a:pos x="T9" y="T11"/>
                              </a:cxn>
                              <a:cxn ang="0">
                                <a:pos x="T13" y="T15"/>
                              </a:cxn>
                            </a:cxnLst>
                            <a:rect l="0" t="0" r="r" b="b"/>
                            <a:pathLst>
                              <a:path w="257" h="7">
                                <a:moveTo>
                                  <a:pt x="0" y="7"/>
                                </a:moveTo>
                                <a:lnTo>
                                  <a:pt x="257" y="7"/>
                                </a:lnTo>
                                <a:moveTo>
                                  <a:pt x="0" y="0"/>
                                </a:moveTo>
                                <a:lnTo>
                                  <a:pt x="257" y="0"/>
                                </a:lnTo>
                              </a:path>
                            </a:pathLst>
                          </a:custGeom>
                          <a:noFill/>
                          <a:ln w="4447">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 name="AutoShape 398"/>
                        <wps:cNvSpPr>
                          <a:spLocks/>
                        </wps:cNvSpPr>
                        <wps:spPr bwMode="auto">
                          <a:xfrm>
                            <a:off x="9620" y="2169"/>
                            <a:ext cx="257" cy="234"/>
                          </a:xfrm>
                          <a:custGeom>
                            <a:avLst/>
                            <a:gdLst>
                              <a:gd name="T0" fmla="+- 0 9620 9620"/>
                              <a:gd name="T1" fmla="*/ T0 w 257"/>
                              <a:gd name="T2" fmla="+- 0 2403 2170"/>
                              <a:gd name="T3" fmla="*/ 2403 h 234"/>
                              <a:gd name="T4" fmla="+- 0 9877 9620"/>
                              <a:gd name="T5" fmla="*/ T4 w 257"/>
                              <a:gd name="T6" fmla="+- 0 2403 2170"/>
                              <a:gd name="T7" fmla="*/ 2403 h 234"/>
                              <a:gd name="T8" fmla="+- 0 9620 9620"/>
                              <a:gd name="T9" fmla="*/ T8 w 257"/>
                              <a:gd name="T10" fmla="+- 0 2345 2170"/>
                              <a:gd name="T11" fmla="*/ 2345 h 234"/>
                              <a:gd name="T12" fmla="+- 0 9877 9620"/>
                              <a:gd name="T13" fmla="*/ T12 w 257"/>
                              <a:gd name="T14" fmla="+- 0 2345 2170"/>
                              <a:gd name="T15" fmla="*/ 2345 h 234"/>
                              <a:gd name="T16" fmla="+- 0 9620 9620"/>
                              <a:gd name="T17" fmla="*/ T16 w 257"/>
                              <a:gd name="T18" fmla="+- 0 2228 2170"/>
                              <a:gd name="T19" fmla="*/ 2228 h 234"/>
                              <a:gd name="T20" fmla="+- 0 9877 9620"/>
                              <a:gd name="T21" fmla="*/ T20 w 257"/>
                              <a:gd name="T22" fmla="+- 0 2228 2170"/>
                              <a:gd name="T23" fmla="*/ 2228 h 234"/>
                              <a:gd name="T24" fmla="+- 0 9620 9620"/>
                              <a:gd name="T25" fmla="*/ T24 w 257"/>
                              <a:gd name="T26" fmla="+- 0 2170 2170"/>
                              <a:gd name="T27" fmla="*/ 2170 h 234"/>
                              <a:gd name="T28" fmla="+- 0 9877 9620"/>
                              <a:gd name="T29" fmla="*/ T28 w 257"/>
                              <a:gd name="T30" fmla="+- 0 2170 2170"/>
                              <a:gd name="T31" fmla="*/ 2170 h 23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57" h="234">
                                <a:moveTo>
                                  <a:pt x="0" y="233"/>
                                </a:moveTo>
                                <a:lnTo>
                                  <a:pt x="257" y="233"/>
                                </a:lnTo>
                                <a:moveTo>
                                  <a:pt x="0" y="175"/>
                                </a:moveTo>
                                <a:lnTo>
                                  <a:pt x="257" y="175"/>
                                </a:lnTo>
                                <a:moveTo>
                                  <a:pt x="0" y="58"/>
                                </a:moveTo>
                                <a:lnTo>
                                  <a:pt x="257" y="58"/>
                                </a:lnTo>
                                <a:moveTo>
                                  <a:pt x="0" y="0"/>
                                </a:moveTo>
                                <a:lnTo>
                                  <a:pt x="25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1" name="AutoShape 397"/>
                        <wps:cNvSpPr>
                          <a:spLocks/>
                        </wps:cNvSpPr>
                        <wps:spPr bwMode="auto">
                          <a:xfrm>
                            <a:off x="9620" y="2105"/>
                            <a:ext cx="257" cy="7"/>
                          </a:xfrm>
                          <a:custGeom>
                            <a:avLst/>
                            <a:gdLst>
                              <a:gd name="T0" fmla="+- 0 9620 9620"/>
                              <a:gd name="T1" fmla="*/ T0 w 257"/>
                              <a:gd name="T2" fmla="+- 0 2112 2105"/>
                              <a:gd name="T3" fmla="*/ 2112 h 7"/>
                              <a:gd name="T4" fmla="+- 0 9877 9620"/>
                              <a:gd name="T5" fmla="*/ T4 w 257"/>
                              <a:gd name="T6" fmla="+- 0 2112 2105"/>
                              <a:gd name="T7" fmla="*/ 2112 h 7"/>
                              <a:gd name="T8" fmla="+- 0 9620 9620"/>
                              <a:gd name="T9" fmla="*/ T8 w 257"/>
                              <a:gd name="T10" fmla="+- 0 2105 2105"/>
                              <a:gd name="T11" fmla="*/ 2105 h 7"/>
                              <a:gd name="T12" fmla="+- 0 9877 9620"/>
                              <a:gd name="T13" fmla="*/ T12 w 257"/>
                              <a:gd name="T14" fmla="+- 0 2105 2105"/>
                              <a:gd name="T15" fmla="*/ 2105 h 7"/>
                            </a:gdLst>
                            <a:ahLst/>
                            <a:cxnLst>
                              <a:cxn ang="0">
                                <a:pos x="T1" y="T3"/>
                              </a:cxn>
                              <a:cxn ang="0">
                                <a:pos x="T5" y="T7"/>
                              </a:cxn>
                              <a:cxn ang="0">
                                <a:pos x="T9" y="T11"/>
                              </a:cxn>
                              <a:cxn ang="0">
                                <a:pos x="T13" y="T15"/>
                              </a:cxn>
                            </a:cxnLst>
                            <a:rect l="0" t="0" r="r" b="b"/>
                            <a:pathLst>
                              <a:path w="257" h="7">
                                <a:moveTo>
                                  <a:pt x="0" y="7"/>
                                </a:moveTo>
                                <a:lnTo>
                                  <a:pt x="257" y="7"/>
                                </a:lnTo>
                                <a:moveTo>
                                  <a:pt x="0" y="0"/>
                                </a:moveTo>
                                <a:lnTo>
                                  <a:pt x="257" y="0"/>
                                </a:lnTo>
                              </a:path>
                            </a:pathLst>
                          </a:custGeom>
                          <a:noFill/>
                          <a:ln w="4451">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2" name="Line 396"/>
                        <wps:cNvCnPr>
                          <a:cxnSpLocks/>
                        </wps:cNvCnPr>
                        <wps:spPr bwMode="auto">
                          <a:xfrm>
                            <a:off x="9620" y="2051"/>
                            <a:ext cx="257" cy="0"/>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423" name="AutoShape 395"/>
                        <wps:cNvSpPr>
                          <a:spLocks/>
                        </wps:cNvSpPr>
                        <wps:spPr bwMode="auto">
                          <a:xfrm>
                            <a:off x="9620" y="1992"/>
                            <a:ext cx="257" cy="294"/>
                          </a:xfrm>
                          <a:custGeom>
                            <a:avLst/>
                            <a:gdLst>
                              <a:gd name="T0" fmla="+- 0 9620 9620"/>
                              <a:gd name="T1" fmla="*/ T0 w 257"/>
                              <a:gd name="T2" fmla="+- 0 2286 1992"/>
                              <a:gd name="T3" fmla="*/ 2286 h 294"/>
                              <a:gd name="T4" fmla="+- 0 9877 9620"/>
                              <a:gd name="T5" fmla="*/ T4 w 257"/>
                              <a:gd name="T6" fmla="+- 0 2286 1992"/>
                              <a:gd name="T7" fmla="*/ 2286 h 294"/>
                              <a:gd name="T8" fmla="+- 0 9620 9620"/>
                              <a:gd name="T9" fmla="*/ T8 w 257"/>
                              <a:gd name="T10" fmla="+- 0 1992 1992"/>
                              <a:gd name="T11" fmla="*/ 1992 h 294"/>
                              <a:gd name="T12" fmla="+- 0 9877 9620"/>
                              <a:gd name="T13" fmla="*/ T12 w 257"/>
                              <a:gd name="T14" fmla="+- 0 1992 1992"/>
                              <a:gd name="T15" fmla="*/ 1992 h 294"/>
                            </a:gdLst>
                            <a:ahLst/>
                            <a:cxnLst>
                              <a:cxn ang="0">
                                <a:pos x="T1" y="T3"/>
                              </a:cxn>
                              <a:cxn ang="0">
                                <a:pos x="T5" y="T7"/>
                              </a:cxn>
                              <a:cxn ang="0">
                                <a:pos x="T9" y="T11"/>
                              </a:cxn>
                              <a:cxn ang="0">
                                <a:pos x="T13" y="T15"/>
                              </a:cxn>
                            </a:cxnLst>
                            <a:rect l="0" t="0" r="r" b="b"/>
                            <a:pathLst>
                              <a:path w="257" h="294">
                                <a:moveTo>
                                  <a:pt x="0" y="294"/>
                                </a:moveTo>
                                <a:lnTo>
                                  <a:pt x="257" y="294"/>
                                </a:lnTo>
                                <a:moveTo>
                                  <a:pt x="0" y="0"/>
                                </a:moveTo>
                                <a:lnTo>
                                  <a:pt x="257" y="0"/>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4" name="AutoShape 394"/>
                        <wps:cNvSpPr>
                          <a:spLocks/>
                        </wps:cNvSpPr>
                        <wps:spPr bwMode="auto">
                          <a:xfrm>
                            <a:off x="7366" y="1464"/>
                            <a:ext cx="2511" cy="175"/>
                          </a:xfrm>
                          <a:custGeom>
                            <a:avLst/>
                            <a:gdLst>
                              <a:gd name="T0" fmla="+- 0 7366 7366"/>
                              <a:gd name="T1" fmla="*/ T0 w 2511"/>
                              <a:gd name="T2" fmla="+- 0 1640 1465"/>
                              <a:gd name="T3" fmla="*/ 1640 h 175"/>
                              <a:gd name="T4" fmla="+- 0 9877 7366"/>
                              <a:gd name="T5" fmla="*/ T4 w 2511"/>
                              <a:gd name="T6" fmla="+- 0 1640 1465"/>
                              <a:gd name="T7" fmla="*/ 1640 h 175"/>
                              <a:gd name="T8" fmla="+- 0 7366 7366"/>
                              <a:gd name="T9" fmla="*/ T8 w 2511"/>
                              <a:gd name="T10" fmla="+- 0 1582 1465"/>
                              <a:gd name="T11" fmla="*/ 1582 h 175"/>
                              <a:gd name="T12" fmla="+- 0 9877 7366"/>
                              <a:gd name="T13" fmla="*/ T12 w 2511"/>
                              <a:gd name="T14" fmla="+- 0 1582 1465"/>
                              <a:gd name="T15" fmla="*/ 1582 h 175"/>
                              <a:gd name="T16" fmla="+- 0 7366 7366"/>
                              <a:gd name="T17" fmla="*/ T16 w 2511"/>
                              <a:gd name="T18" fmla="+- 0 1523 1465"/>
                              <a:gd name="T19" fmla="*/ 1523 h 175"/>
                              <a:gd name="T20" fmla="+- 0 9877 7366"/>
                              <a:gd name="T21" fmla="*/ T20 w 2511"/>
                              <a:gd name="T22" fmla="+- 0 1523 1465"/>
                              <a:gd name="T23" fmla="*/ 1523 h 175"/>
                              <a:gd name="T24" fmla="+- 0 7366 7366"/>
                              <a:gd name="T25" fmla="*/ T24 w 2511"/>
                              <a:gd name="T26" fmla="+- 0 1465 1465"/>
                              <a:gd name="T27" fmla="*/ 1465 h 175"/>
                              <a:gd name="T28" fmla="+- 0 9877 7366"/>
                              <a:gd name="T29" fmla="*/ T28 w 2511"/>
                              <a:gd name="T30" fmla="+- 0 1465 1465"/>
                              <a:gd name="T31" fmla="*/ 1465 h 1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511" h="175">
                                <a:moveTo>
                                  <a:pt x="0" y="175"/>
                                </a:moveTo>
                                <a:lnTo>
                                  <a:pt x="2511" y="175"/>
                                </a:lnTo>
                                <a:moveTo>
                                  <a:pt x="0" y="117"/>
                                </a:moveTo>
                                <a:lnTo>
                                  <a:pt x="2511" y="117"/>
                                </a:lnTo>
                                <a:moveTo>
                                  <a:pt x="0" y="58"/>
                                </a:moveTo>
                                <a:lnTo>
                                  <a:pt x="2511" y="58"/>
                                </a:lnTo>
                                <a:moveTo>
                                  <a:pt x="0" y="0"/>
                                </a:moveTo>
                                <a:lnTo>
                                  <a:pt x="251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 name="AutoShape 393"/>
                        <wps:cNvSpPr>
                          <a:spLocks/>
                        </wps:cNvSpPr>
                        <wps:spPr bwMode="auto">
                          <a:xfrm>
                            <a:off x="7366" y="1694"/>
                            <a:ext cx="2511" cy="7"/>
                          </a:xfrm>
                          <a:custGeom>
                            <a:avLst/>
                            <a:gdLst>
                              <a:gd name="T0" fmla="+- 0 7366 7366"/>
                              <a:gd name="T1" fmla="*/ T0 w 2511"/>
                              <a:gd name="T2" fmla="+- 0 1702 1695"/>
                              <a:gd name="T3" fmla="*/ 1702 h 7"/>
                              <a:gd name="T4" fmla="+- 0 9877 7366"/>
                              <a:gd name="T5" fmla="*/ T4 w 2511"/>
                              <a:gd name="T6" fmla="+- 0 1702 1695"/>
                              <a:gd name="T7" fmla="*/ 1702 h 7"/>
                              <a:gd name="T8" fmla="+- 0 7366 7366"/>
                              <a:gd name="T9" fmla="*/ T8 w 2511"/>
                              <a:gd name="T10" fmla="+- 0 1695 1695"/>
                              <a:gd name="T11" fmla="*/ 1695 h 7"/>
                              <a:gd name="T12" fmla="+- 0 9877 7366"/>
                              <a:gd name="T13" fmla="*/ T12 w 2511"/>
                              <a:gd name="T14" fmla="+- 0 1695 1695"/>
                              <a:gd name="T15" fmla="*/ 1695 h 7"/>
                            </a:gdLst>
                            <a:ahLst/>
                            <a:cxnLst>
                              <a:cxn ang="0">
                                <a:pos x="T1" y="T3"/>
                              </a:cxn>
                              <a:cxn ang="0">
                                <a:pos x="T5" y="T7"/>
                              </a:cxn>
                              <a:cxn ang="0">
                                <a:pos x="T9" y="T11"/>
                              </a:cxn>
                              <a:cxn ang="0">
                                <a:pos x="T13" y="T15"/>
                              </a:cxn>
                            </a:cxnLst>
                            <a:rect l="0" t="0" r="r" b="b"/>
                            <a:pathLst>
                              <a:path w="2511" h="7">
                                <a:moveTo>
                                  <a:pt x="0" y="7"/>
                                </a:moveTo>
                                <a:lnTo>
                                  <a:pt x="2511" y="7"/>
                                </a:lnTo>
                                <a:moveTo>
                                  <a:pt x="0" y="0"/>
                                </a:moveTo>
                                <a:lnTo>
                                  <a:pt x="2511" y="0"/>
                                </a:lnTo>
                              </a:path>
                            </a:pathLst>
                          </a:custGeom>
                          <a:noFill/>
                          <a:ln w="4447">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 name="AutoShape 392"/>
                        <wps:cNvSpPr>
                          <a:spLocks/>
                        </wps:cNvSpPr>
                        <wps:spPr bwMode="auto">
                          <a:xfrm>
                            <a:off x="2856" y="1403"/>
                            <a:ext cx="7021" cy="7"/>
                          </a:xfrm>
                          <a:custGeom>
                            <a:avLst/>
                            <a:gdLst>
                              <a:gd name="T0" fmla="+- 0 7366 2856"/>
                              <a:gd name="T1" fmla="*/ T0 w 7021"/>
                              <a:gd name="T2" fmla="+- 0 1410 1403"/>
                              <a:gd name="T3" fmla="*/ 1410 h 7"/>
                              <a:gd name="T4" fmla="+- 0 9877 2856"/>
                              <a:gd name="T5" fmla="*/ T4 w 7021"/>
                              <a:gd name="T6" fmla="+- 0 1410 1403"/>
                              <a:gd name="T7" fmla="*/ 1410 h 7"/>
                              <a:gd name="T8" fmla="+- 0 2856 2856"/>
                              <a:gd name="T9" fmla="*/ T8 w 7021"/>
                              <a:gd name="T10" fmla="+- 0 1403 1403"/>
                              <a:gd name="T11" fmla="*/ 1403 h 7"/>
                              <a:gd name="T12" fmla="+- 0 7131 2856"/>
                              <a:gd name="T13" fmla="*/ T12 w 7021"/>
                              <a:gd name="T14" fmla="+- 0 1403 1403"/>
                              <a:gd name="T15" fmla="*/ 1403 h 7"/>
                              <a:gd name="T16" fmla="+- 0 7366 2856"/>
                              <a:gd name="T17" fmla="*/ T16 w 7021"/>
                              <a:gd name="T18" fmla="+- 0 1403 1403"/>
                              <a:gd name="T19" fmla="*/ 1403 h 7"/>
                              <a:gd name="T20" fmla="+- 0 9877 2856"/>
                              <a:gd name="T21" fmla="*/ T20 w 7021"/>
                              <a:gd name="T22" fmla="+- 0 1403 1403"/>
                              <a:gd name="T23" fmla="*/ 1403 h 7"/>
                            </a:gdLst>
                            <a:ahLst/>
                            <a:cxnLst>
                              <a:cxn ang="0">
                                <a:pos x="T1" y="T3"/>
                              </a:cxn>
                              <a:cxn ang="0">
                                <a:pos x="T5" y="T7"/>
                              </a:cxn>
                              <a:cxn ang="0">
                                <a:pos x="T9" y="T11"/>
                              </a:cxn>
                              <a:cxn ang="0">
                                <a:pos x="T13" y="T15"/>
                              </a:cxn>
                              <a:cxn ang="0">
                                <a:pos x="T17" y="T19"/>
                              </a:cxn>
                              <a:cxn ang="0">
                                <a:pos x="T21" y="T23"/>
                              </a:cxn>
                            </a:cxnLst>
                            <a:rect l="0" t="0" r="r" b="b"/>
                            <a:pathLst>
                              <a:path w="7021" h="7">
                                <a:moveTo>
                                  <a:pt x="4510" y="7"/>
                                </a:moveTo>
                                <a:lnTo>
                                  <a:pt x="7021" y="7"/>
                                </a:lnTo>
                                <a:moveTo>
                                  <a:pt x="0" y="0"/>
                                </a:moveTo>
                                <a:lnTo>
                                  <a:pt x="4275" y="0"/>
                                </a:lnTo>
                                <a:moveTo>
                                  <a:pt x="4510" y="0"/>
                                </a:moveTo>
                                <a:lnTo>
                                  <a:pt x="7021" y="0"/>
                                </a:lnTo>
                              </a:path>
                            </a:pathLst>
                          </a:custGeom>
                          <a:noFill/>
                          <a:ln w="4452">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7" name="AutoShape 391"/>
                        <wps:cNvSpPr>
                          <a:spLocks/>
                        </wps:cNvSpPr>
                        <wps:spPr bwMode="auto">
                          <a:xfrm>
                            <a:off x="2363" y="876"/>
                            <a:ext cx="7514" cy="178"/>
                          </a:xfrm>
                          <a:custGeom>
                            <a:avLst/>
                            <a:gdLst>
                              <a:gd name="T0" fmla="+- 0 2364 2364"/>
                              <a:gd name="T1" fmla="*/ T0 w 7514"/>
                              <a:gd name="T2" fmla="+- 0 1054 877"/>
                              <a:gd name="T3" fmla="*/ 1054 h 178"/>
                              <a:gd name="T4" fmla="+- 0 9877 2364"/>
                              <a:gd name="T5" fmla="*/ T4 w 7514"/>
                              <a:gd name="T6" fmla="+- 0 1054 877"/>
                              <a:gd name="T7" fmla="*/ 1054 h 178"/>
                              <a:gd name="T8" fmla="+- 0 2364 2364"/>
                              <a:gd name="T9" fmla="*/ T8 w 7514"/>
                              <a:gd name="T10" fmla="+- 0 996 877"/>
                              <a:gd name="T11" fmla="*/ 996 h 178"/>
                              <a:gd name="T12" fmla="+- 0 9877 2364"/>
                              <a:gd name="T13" fmla="*/ T12 w 7514"/>
                              <a:gd name="T14" fmla="+- 0 996 877"/>
                              <a:gd name="T15" fmla="*/ 996 h 178"/>
                              <a:gd name="T16" fmla="+- 0 2364 2364"/>
                              <a:gd name="T17" fmla="*/ T16 w 7514"/>
                              <a:gd name="T18" fmla="+- 0 938 877"/>
                              <a:gd name="T19" fmla="*/ 938 h 178"/>
                              <a:gd name="T20" fmla="+- 0 9877 2364"/>
                              <a:gd name="T21" fmla="*/ T20 w 7514"/>
                              <a:gd name="T22" fmla="+- 0 938 877"/>
                              <a:gd name="T23" fmla="*/ 938 h 178"/>
                              <a:gd name="T24" fmla="+- 0 2364 2364"/>
                              <a:gd name="T25" fmla="*/ T24 w 7514"/>
                              <a:gd name="T26" fmla="+- 0 877 877"/>
                              <a:gd name="T27" fmla="*/ 877 h 178"/>
                              <a:gd name="T28" fmla="+- 0 9877 2364"/>
                              <a:gd name="T29" fmla="*/ T28 w 7514"/>
                              <a:gd name="T30" fmla="+- 0 877 877"/>
                              <a:gd name="T31" fmla="*/ 877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514" h="178">
                                <a:moveTo>
                                  <a:pt x="0" y="177"/>
                                </a:moveTo>
                                <a:lnTo>
                                  <a:pt x="7513" y="177"/>
                                </a:lnTo>
                                <a:moveTo>
                                  <a:pt x="0" y="119"/>
                                </a:moveTo>
                                <a:lnTo>
                                  <a:pt x="7513" y="119"/>
                                </a:lnTo>
                                <a:moveTo>
                                  <a:pt x="0" y="61"/>
                                </a:moveTo>
                                <a:lnTo>
                                  <a:pt x="7513" y="61"/>
                                </a:lnTo>
                                <a:moveTo>
                                  <a:pt x="0" y="0"/>
                                </a:moveTo>
                                <a:lnTo>
                                  <a:pt x="751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8" name="AutoShape 390"/>
                        <wps:cNvSpPr>
                          <a:spLocks/>
                        </wps:cNvSpPr>
                        <wps:spPr bwMode="auto">
                          <a:xfrm>
                            <a:off x="2363" y="1109"/>
                            <a:ext cx="7514" cy="7"/>
                          </a:xfrm>
                          <a:custGeom>
                            <a:avLst/>
                            <a:gdLst>
                              <a:gd name="T0" fmla="+- 0 2364 2364"/>
                              <a:gd name="T1" fmla="*/ T0 w 7514"/>
                              <a:gd name="T2" fmla="+- 0 1116 1109"/>
                              <a:gd name="T3" fmla="*/ 1116 h 7"/>
                              <a:gd name="T4" fmla="+- 0 9877 2364"/>
                              <a:gd name="T5" fmla="*/ T4 w 7514"/>
                              <a:gd name="T6" fmla="+- 0 1116 1109"/>
                              <a:gd name="T7" fmla="*/ 1116 h 7"/>
                              <a:gd name="T8" fmla="+- 0 2364 2364"/>
                              <a:gd name="T9" fmla="*/ T8 w 7514"/>
                              <a:gd name="T10" fmla="+- 0 1109 1109"/>
                              <a:gd name="T11" fmla="*/ 1109 h 7"/>
                              <a:gd name="T12" fmla="+- 0 9877 2364"/>
                              <a:gd name="T13" fmla="*/ T12 w 7514"/>
                              <a:gd name="T14" fmla="+- 0 1109 1109"/>
                              <a:gd name="T15" fmla="*/ 1109 h 7"/>
                            </a:gdLst>
                            <a:ahLst/>
                            <a:cxnLst>
                              <a:cxn ang="0">
                                <a:pos x="T1" y="T3"/>
                              </a:cxn>
                              <a:cxn ang="0">
                                <a:pos x="T5" y="T7"/>
                              </a:cxn>
                              <a:cxn ang="0">
                                <a:pos x="T9" y="T11"/>
                              </a:cxn>
                              <a:cxn ang="0">
                                <a:pos x="T13" y="T15"/>
                              </a:cxn>
                            </a:cxnLst>
                            <a:rect l="0" t="0" r="r" b="b"/>
                            <a:pathLst>
                              <a:path w="7514" h="7">
                                <a:moveTo>
                                  <a:pt x="0" y="7"/>
                                </a:moveTo>
                                <a:lnTo>
                                  <a:pt x="7513" y="7"/>
                                </a:lnTo>
                                <a:moveTo>
                                  <a:pt x="0" y="0"/>
                                </a:moveTo>
                                <a:lnTo>
                                  <a:pt x="7513" y="0"/>
                                </a:lnTo>
                              </a:path>
                            </a:pathLst>
                          </a:custGeom>
                          <a:noFill/>
                          <a:ln w="4452">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9" name="Line 389"/>
                        <wps:cNvCnPr>
                          <a:cxnSpLocks/>
                        </wps:cNvCnPr>
                        <wps:spPr bwMode="auto">
                          <a:xfrm>
                            <a:off x="2364" y="819"/>
                            <a:ext cx="7513"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30" name="AutoShape 388"/>
                        <wps:cNvSpPr>
                          <a:spLocks/>
                        </wps:cNvSpPr>
                        <wps:spPr bwMode="auto">
                          <a:xfrm>
                            <a:off x="2739" y="818"/>
                            <a:ext cx="6762" cy="1643"/>
                          </a:xfrm>
                          <a:custGeom>
                            <a:avLst/>
                            <a:gdLst>
                              <a:gd name="T0" fmla="+- 0 2739 2739"/>
                              <a:gd name="T1" fmla="*/ T0 w 6762"/>
                              <a:gd name="T2" fmla="+- 0 819 819"/>
                              <a:gd name="T3" fmla="*/ 819 h 1643"/>
                              <a:gd name="T4" fmla="+- 0 2739 2739"/>
                              <a:gd name="T5" fmla="*/ T4 w 6762"/>
                              <a:gd name="T6" fmla="+- 0 1113 819"/>
                              <a:gd name="T7" fmla="*/ 1113 h 1643"/>
                              <a:gd name="T8" fmla="+- 0 3491 2739"/>
                              <a:gd name="T9" fmla="*/ T8 w 6762"/>
                              <a:gd name="T10" fmla="+- 0 819 819"/>
                              <a:gd name="T11" fmla="*/ 819 h 1643"/>
                              <a:gd name="T12" fmla="+- 0 3491 2739"/>
                              <a:gd name="T13" fmla="*/ T12 w 6762"/>
                              <a:gd name="T14" fmla="+- 0 1407 819"/>
                              <a:gd name="T15" fmla="*/ 1407 h 1643"/>
                              <a:gd name="T16" fmla="+- 0 4242 2739"/>
                              <a:gd name="T17" fmla="*/ T16 w 6762"/>
                              <a:gd name="T18" fmla="+- 0 819 819"/>
                              <a:gd name="T19" fmla="*/ 819 h 1643"/>
                              <a:gd name="T20" fmla="+- 0 4242 2739"/>
                              <a:gd name="T21" fmla="*/ T20 w 6762"/>
                              <a:gd name="T22" fmla="+- 0 1845 819"/>
                              <a:gd name="T23" fmla="*/ 1845 h 1643"/>
                              <a:gd name="T24" fmla="+- 0 4993 2739"/>
                              <a:gd name="T25" fmla="*/ T24 w 6762"/>
                              <a:gd name="T26" fmla="+- 0 819 819"/>
                              <a:gd name="T27" fmla="*/ 819 h 1643"/>
                              <a:gd name="T28" fmla="+- 0 4993 2739"/>
                              <a:gd name="T29" fmla="*/ T28 w 6762"/>
                              <a:gd name="T30" fmla="+- 0 2461 819"/>
                              <a:gd name="T31" fmla="*/ 2461 h 1643"/>
                              <a:gd name="T32" fmla="+- 0 5745 2739"/>
                              <a:gd name="T33" fmla="*/ T32 w 6762"/>
                              <a:gd name="T34" fmla="+- 0 819 819"/>
                              <a:gd name="T35" fmla="*/ 819 h 1643"/>
                              <a:gd name="T36" fmla="+- 0 5745 2739"/>
                              <a:gd name="T37" fmla="*/ T36 w 6762"/>
                              <a:gd name="T38" fmla="+- 0 1698 819"/>
                              <a:gd name="T39" fmla="*/ 1698 h 1643"/>
                              <a:gd name="T40" fmla="+- 0 6496 2739"/>
                              <a:gd name="T41" fmla="*/ T40 w 6762"/>
                              <a:gd name="T42" fmla="+- 0 819 819"/>
                              <a:gd name="T43" fmla="*/ 819 h 1643"/>
                              <a:gd name="T44" fmla="+- 0 6496 2739"/>
                              <a:gd name="T45" fmla="*/ T44 w 6762"/>
                              <a:gd name="T46" fmla="+- 0 1698 819"/>
                              <a:gd name="T47" fmla="*/ 1698 h 1643"/>
                              <a:gd name="T48" fmla="+- 0 7247 2739"/>
                              <a:gd name="T49" fmla="*/ T48 w 6762"/>
                              <a:gd name="T50" fmla="+- 0 819 819"/>
                              <a:gd name="T51" fmla="*/ 819 h 1643"/>
                              <a:gd name="T52" fmla="+- 0 7247 2739"/>
                              <a:gd name="T53" fmla="*/ T52 w 6762"/>
                              <a:gd name="T54" fmla="+- 0 1348 819"/>
                              <a:gd name="T55" fmla="*/ 1348 h 1643"/>
                              <a:gd name="T56" fmla="+- 0 7999 2739"/>
                              <a:gd name="T57" fmla="*/ T56 w 6762"/>
                              <a:gd name="T58" fmla="+- 0 819 819"/>
                              <a:gd name="T59" fmla="*/ 819 h 1643"/>
                              <a:gd name="T60" fmla="+- 0 7999 2739"/>
                              <a:gd name="T61" fmla="*/ T60 w 6762"/>
                              <a:gd name="T62" fmla="+- 0 2109 819"/>
                              <a:gd name="T63" fmla="*/ 2109 h 1643"/>
                              <a:gd name="T64" fmla="+- 0 8750 2739"/>
                              <a:gd name="T65" fmla="*/ T64 w 6762"/>
                              <a:gd name="T66" fmla="+- 0 819 819"/>
                              <a:gd name="T67" fmla="*/ 819 h 1643"/>
                              <a:gd name="T68" fmla="+- 0 8750 2739"/>
                              <a:gd name="T69" fmla="*/ T68 w 6762"/>
                              <a:gd name="T70" fmla="+- 0 2461 819"/>
                              <a:gd name="T71" fmla="*/ 2461 h 1643"/>
                              <a:gd name="T72" fmla="+- 0 9501 2739"/>
                              <a:gd name="T73" fmla="*/ T72 w 6762"/>
                              <a:gd name="T74" fmla="+- 0 819 819"/>
                              <a:gd name="T75" fmla="*/ 819 h 1643"/>
                              <a:gd name="T76" fmla="+- 0 9501 2739"/>
                              <a:gd name="T77" fmla="*/ T76 w 6762"/>
                              <a:gd name="T78" fmla="+- 0 1964 819"/>
                              <a:gd name="T79" fmla="*/ 1964 h 16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6762" h="1643">
                                <a:moveTo>
                                  <a:pt x="0" y="0"/>
                                </a:moveTo>
                                <a:lnTo>
                                  <a:pt x="0" y="294"/>
                                </a:lnTo>
                                <a:moveTo>
                                  <a:pt x="752" y="0"/>
                                </a:moveTo>
                                <a:lnTo>
                                  <a:pt x="752" y="588"/>
                                </a:lnTo>
                                <a:moveTo>
                                  <a:pt x="1503" y="0"/>
                                </a:moveTo>
                                <a:lnTo>
                                  <a:pt x="1503" y="1026"/>
                                </a:lnTo>
                                <a:moveTo>
                                  <a:pt x="2254" y="0"/>
                                </a:moveTo>
                                <a:lnTo>
                                  <a:pt x="2254" y="1642"/>
                                </a:lnTo>
                                <a:moveTo>
                                  <a:pt x="3006" y="0"/>
                                </a:moveTo>
                                <a:lnTo>
                                  <a:pt x="3006" y="879"/>
                                </a:lnTo>
                                <a:moveTo>
                                  <a:pt x="3757" y="0"/>
                                </a:moveTo>
                                <a:lnTo>
                                  <a:pt x="3757" y="879"/>
                                </a:lnTo>
                                <a:moveTo>
                                  <a:pt x="4508" y="0"/>
                                </a:moveTo>
                                <a:lnTo>
                                  <a:pt x="4508" y="529"/>
                                </a:lnTo>
                                <a:moveTo>
                                  <a:pt x="5260" y="0"/>
                                </a:moveTo>
                                <a:lnTo>
                                  <a:pt x="5260" y="1290"/>
                                </a:lnTo>
                                <a:moveTo>
                                  <a:pt x="6011" y="0"/>
                                </a:moveTo>
                                <a:lnTo>
                                  <a:pt x="6011" y="1642"/>
                                </a:lnTo>
                                <a:moveTo>
                                  <a:pt x="6762" y="0"/>
                                </a:moveTo>
                                <a:lnTo>
                                  <a:pt x="6762" y="1145"/>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 name="AutoShape 387"/>
                        <wps:cNvSpPr>
                          <a:spLocks/>
                        </wps:cNvSpPr>
                        <wps:spPr bwMode="auto">
                          <a:xfrm>
                            <a:off x="2363" y="818"/>
                            <a:ext cx="7514" cy="1760"/>
                          </a:xfrm>
                          <a:custGeom>
                            <a:avLst/>
                            <a:gdLst>
                              <a:gd name="T0" fmla="+- 0 2364 2364"/>
                              <a:gd name="T1" fmla="*/ T0 w 7514"/>
                              <a:gd name="T2" fmla="+- 0 819 819"/>
                              <a:gd name="T3" fmla="*/ 819 h 1760"/>
                              <a:gd name="T4" fmla="+- 0 2364 2364"/>
                              <a:gd name="T5" fmla="*/ T4 w 7514"/>
                              <a:gd name="T6" fmla="+- 0 2578 819"/>
                              <a:gd name="T7" fmla="*/ 2578 h 1760"/>
                              <a:gd name="T8" fmla="+- 0 3115 2364"/>
                              <a:gd name="T9" fmla="*/ T8 w 7514"/>
                              <a:gd name="T10" fmla="+- 0 819 819"/>
                              <a:gd name="T11" fmla="*/ 819 h 1760"/>
                              <a:gd name="T12" fmla="+- 0 3115 2364"/>
                              <a:gd name="T13" fmla="*/ T12 w 7514"/>
                              <a:gd name="T14" fmla="+- 0 2578 819"/>
                              <a:gd name="T15" fmla="*/ 2578 h 1760"/>
                              <a:gd name="T16" fmla="+- 0 3866 2364"/>
                              <a:gd name="T17" fmla="*/ T16 w 7514"/>
                              <a:gd name="T18" fmla="+- 0 819 819"/>
                              <a:gd name="T19" fmla="*/ 819 h 1760"/>
                              <a:gd name="T20" fmla="+- 0 3866 2364"/>
                              <a:gd name="T21" fmla="*/ T20 w 7514"/>
                              <a:gd name="T22" fmla="+- 0 2578 819"/>
                              <a:gd name="T23" fmla="*/ 2578 h 1760"/>
                              <a:gd name="T24" fmla="+- 0 4618 2364"/>
                              <a:gd name="T25" fmla="*/ T24 w 7514"/>
                              <a:gd name="T26" fmla="+- 0 819 819"/>
                              <a:gd name="T27" fmla="*/ 819 h 1760"/>
                              <a:gd name="T28" fmla="+- 0 4618 2364"/>
                              <a:gd name="T29" fmla="*/ T28 w 7514"/>
                              <a:gd name="T30" fmla="+- 0 2578 819"/>
                              <a:gd name="T31" fmla="*/ 2578 h 1760"/>
                              <a:gd name="T32" fmla="+- 0 5369 2364"/>
                              <a:gd name="T33" fmla="*/ T32 w 7514"/>
                              <a:gd name="T34" fmla="+- 0 819 819"/>
                              <a:gd name="T35" fmla="*/ 819 h 1760"/>
                              <a:gd name="T36" fmla="+- 0 5369 2364"/>
                              <a:gd name="T37" fmla="*/ T36 w 7514"/>
                              <a:gd name="T38" fmla="+- 0 2578 819"/>
                              <a:gd name="T39" fmla="*/ 2578 h 1760"/>
                              <a:gd name="T40" fmla="+- 0 6120 2364"/>
                              <a:gd name="T41" fmla="*/ T40 w 7514"/>
                              <a:gd name="T42" fmla="+- 0 819 819"/>
                              <a:gd name="T43" fmla="*/ 819 h 1760"/>
                              <a:gd name="T44" fmla="+- 0 6120 2364"/>
                              <a:gd name="T45" fmla="*/ T44 w 7514"/>
                              <a:gd name="T46" fmla="+- 0 2578 819"/>
                              <a:gd name="T47" fmla="*/ 2578 h 1760"/>
                              <a:gd name="T48" fmla="+- 0 6872 2364"/>
                              <a:gd name="T49" fmla="*/ T48 w 7514"/>
                              <a:gd name="T50" fmla="+- 0 819 819"/>
                              <a:gd name="T51" fmla="*/ 819 h 1760"/>
                              <a:gd name="T52" fmla="+- 0 6872 2364"/>
                              <a:gd name="T53" fmla="*/ T52 w 7514"/>
                              <a:gd name="T54" fmla="+- 0 2578 819"/>
                              <a:gd name="T55" fmla="*/ 2578 h 1760"/>
                              <a:gd name="T56" fmla="+- 0 7623 2364"/>
                              <a:gd name="T57" fmla="*/ T56 w 7514"/>
                              <a:gd name="T58" fmla="+- 0 819 819"/>
                              <a:gd name="T59" fmla="*/ 819 h 1760"/>
                              <a:gd name="T60" fmla="+- 0 7623 2364"/>
                              <a:gd name="T61" fmla="*/ T60 w 7514"/>
                              <a:gd name="T62" fmla="+- 0 2578 819"/>
                              <a:gd name="T63" fmla="*/ 2578 h 1760"/>
                              <a:gd name="T64" fmla="+- 0 8374 2364"/>
                              <a:gd name="T65" fmla="*/ T64 w 7514"/>
                              <a:gd name="T66" fmla="+- 0 819 819"/>
                              <a:gd name="T67" fmla="*/ 819 h 1760"/>
                              <a:gd name="T68" fmla="+- 0 8374 2364"/>
                              <a:gd name="T69" fmla="*/ T68 w 7514"/>
                              <a:gd name="T70" fmla="+- 0 2578 819"/>
                              <a:gd name="T71" fmla="*/ 2578 h 1760"/>
                              <a:gd name="T72" fmla="+- 0 9126 2364"/>
                              <a:gd name="T73" fmla="*/ T72 w 7514"/>
                              <a:gd name="T74" fmla="+- 0 819 819"/>
                              <a:gd name="T75" fmla="*/ 819 h 1760"/>
                              <a:gd name="T76" fmla="+- 0 9126 2364"/>
                              <a:gd name="T77" fmla="*/ T76 w 7514"/>
                              <a:gd name="T78" fmla="+- 0 2578 819"/>
                              <a:gd name="T79" fmla="*/ 2578 h 1760"/>
                              <a:gd name="T80" fmla="+- 0 9877 2364"/>
                              <a:gd name="T81" fmla="*/ T80 w 7514"/>
                              <a:gd name="T82" fmla="+- 0 819 819"/>
                              <a:gd name="T83" fmla="*/ 819 h 1760"/>
                              <a:gd name="T84" fmla="+- 0 9877 2364"/>
                              <a:gd name="T85" fmla="*/ T84 w 7514"/>
                              <a:gd name="T86" fmla="+- 0 2578 819"/>
                              <a:gd name="T87" fmla="*/ 2578 h 17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14" h="1760">
                                <a:moveTo>
                                  <a:pt x="0" y="0"/>
                                </a:moveTo>
                                <a:lnTo>
                                  <a:pt x="0" y="1759"/>
                                </a:lnTo>
                                <a:moveTo>
                                  <a:pt x="751" y="0"/>
                                </a:moveTo>
                                <a:lnTo>
                                  <a:pt x="751" y="1759"/>
                                </a:lnTo>
                                <a:moveTo>
                                  <a:pt x="1502" y="0"/>
                                </a:moveTo>
                                <a:lnTo>
                                  <a:pt x="1502" y="1759"/>
                                </a:lnTo>
                                <a:moveTo>
                                  <a:pt x="2254" y="0"/>
                                </a:moveTo>
                                <a:lnTo>
                                  <a:pt x="2254" y="1759"/>
                                </a:lnTo>
                                <a:moveTo>
                                  <a:pt x="3005" y="0"/>
                                </a:moveTo>
                                <a:lnTo>
                                  <a:pt x="3005" y="1759"/>
                                </a:lnTo>
                                <a:moveTo>
                                  <a:pt x="3756" y="0"/>
                                </a:moveTo>
                                <a:lnTo>
                                  <a:pt x="3756" y="1759"/>
                                </a:lnTo>
                                <a:moveTo>
                                  <a:pt x="4508" y="0"/>
                                </a:moveTo>
                                <a:lnTo>
                                  <a:pt x="4508" y="1759"/>
                                </a:lnTo>
                                <a:moveTo>
                                  <a:pt x="5259" y="0"/>
                                </a:moveTo>
                                <a:lnTo>
                                  <a:pt x="5259" y="1759"/>
                                </a:lnTo>
                                <a:moveTo>
                                  <a:pt x="6010" y="0"/>
                                </a:moveTo>
                                <a:lnTo>
                                  <a:pt x="6010" y="1759"/>
                                </a:lnTo>
                                <a:moveTo>
                                  <a:pt x="6762" y="0"/>
                                </a:moveTo>
                                <a:lnTo>
                                  <a:pt x="6762" y="1759"/>
                                </a:lnTo>
                                <a:moveTo>
                                  <a:pt x="7513" y="0"/>
                                </a:moveTo>
                                <a:lnTo>
                                  <a:pt x="7513" y="1759"/>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2" name="Rectangle 386"/>
                        <wps:cNvSpPr>
                          <a:spLocks/>
                        </wps:cNvSpPr>
                        <wps:spPr bwMode="auto">
                          <a:xfrm>
                            <a:off x="2620" y="1112"/>
                            <a:ext cx="236" cy="1466"/>
                          </a:xfrm>
                          <a:prstGeom prst="rect">
                            <a:avLst/>
                          </a:prstGeom>
                          <a:solidFill>
                            <a:srgbClr val="843C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3" name="Rectangle 385"/>
                        <wps:cNvSpPr>
                          <a:spLocks/>
                        </wps:cNvSpPr>
                        <wps:spPr bwMode="auto">
                          <a:xfrm>
                            <a:off x="3371" y="1406"/>
                            <a:ext cx="236" cy="1172"/>
                          </a:xfrm>
                          <a:prstGeom prst="rect">
                            <a:avLst/>
                          </a:prstGeom>
                          <a:solidFill>
                            <a:srgbClr val="7F6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4" name="AutoShape 384"/>
                        <wps:cNvSpPr>
                          <a:spLocks/>
                        </wps:cNvSpPr>
                        <wps:spPr bwMode="auto">
                          <a:xfrm>
                            <a:off x="4123" y="1348"/>
                            <a:ext cx="5498" cy="1230"/>
                          </a:xfrm>
                          <a:custGeom>
                            <a:avLst/>
                            <a:gdLst>
                              <a:gd name="T0" fmla="+- 0 4359 4123"/>
                              <a:gd name="T1" fmla="*/ T0 w 5498"/>
                              <a:gd name="T2" fmla="+- 0 1845 1348"/>
                              <a:gd name="T3" fmla="*/ 1845 h 1230"/>
                              <a:gd name="T4" fmla="+- 0 4123 4123"/>
                              <a:gd name="T5" fmla="*/ T4 w 5498"/>
                              <a:gd name="T6" fmla="+- 0 1845 1348"/>
                              <a:gd name="T7" fmla="*/ 1845 h 1230"/>
                              <a:gd name="T8" fmla="+- 0 4123 4123"/>
                              <a:gd name="T9" fmla="*/ T8 w 5498"/>
                              <a:gd name="T10" fmla="+- 0 2578 1348"/>
                              <a:gd name="T11" fmla="*/ 2578 h 1230"/>
                              <a:gd name="T12" fmla="+- 0 4359 4123"/>
                              <a:gd name="T13" fmla="*/ T12 w 5498"/>
                              <a:gd name="T14" fmla="+- 0 2578 1348"/>
                              <a:gd name="T15" fmla="*/ 2578 h 1230"/>
                              <a:gd name="T16" fmla="+- 0 4359 4123"/>
                              <a:gd name="T17" fmla="*/ T16 w 5498"/>
                              <a:gd name="T18" fmla="+- 0 1845 1348"/>
                              <a:gd name="T19" fmla="*/ 1845 h 1230"/>
                              <a:gd name="T20" fmla="+- 0 5110 4123"/>
                              <a:gd name="T21" fmla="*/ T20 w 5498"/>
                              <a:gd name="T22" fmla="+- 0 2461 1348"/>
                              <a:gd name="T23" fmla="*/ 2461 h 1230"/>
                              <a:gd name="T24" fmla="+- 0 4874 4123"/>
                              <a:gd name="T25" fmla="*/ T24 w 5498"/>
                              <a:gd name="T26" fmla="+- 0 2461 1348"/>
                              <a:gd name="T27" fmla="*/ 2461 h 1230"/>
                              <a:gd name="T28" fmla="+- 0 4874 4123"/>
                              <a:gd name="T29" fmla="*/ T28 w 5498"/>
                              <a:gd name="T30" fmla="+- 0 2578 1348"/>
                              <a:gd name="T31" fmla="*/ 2578 h 1230"/>
                              <a:gd name="T32" fmla="+- 0 5110 4123"/>
                              <a:gd name="T33" fmla="*/ T32 w 5498"/>
                              <a:gd name="T34" fmla="+- 0 2578 1348"/>
                              <a:gd name="T35" fmla="*/ 2578 h 1230"/>
                              <a:gd name="T36" fmla="+- 0 5110 4123"/>
                              <a:gd name="T37" fmla="*/ T36 w 5498"/>
                              <a:gd name="T38" fmla="+- 0 2461 1348"/>
                              <a:gd name="T39" fmla="*/ 2461 h 1230"/>
                              <a:gd name="T40" fmla="+- 0 5861 4123"/>
                              <a:gd name="T41" fmla="*/ T40 w 5498"/>
                              <a:gd name="T42" fmla="+- 0 1698 1348"/>
                              <a:gd name="T43" fmla="*/ 1698 h 1230"/>
                              <a:gd name="T44" fmla="+- 0 5628 4123"/>
                              <a:gd name="T45" fmla="*/ T44 w 5498"/>
                              <a:gd name="T46" fmla="+- 0 1698 1348"/>
                              <a:gd name="T47" fmla="*/ 1698 h 1230"/>
                              <a:gd name="T48" fmla="+- 0 5628 4123"/>
                              <a:gd name="T49" fmla="*/ T48 w 5498"/>
                              <a:gd name="T50" fmla="+- 0 2578 1348"/>
                              <a:gd name="T51" fmla="*/ 2578 h 1230"/>
                              <a:gd name="T52" fmla="+- 0 5861 4123"/>
                              <a:gd name="T53" fmla="*/ T52 w 5498"/>
                              <a:gd name="T54" fmla="+- 0 2578 1348"/>
                              <a:gd name="T55" fmla="*/ 2578 h 1230"/>
                              <a:gd name="T56" fmla="+- 0 5861 4123"/>
                              <a:gd name="T57" fmla="*/ T56 w 5498"/>
                              <a:gd name="T58" fmla="+- 0 1698 1348"/>
                              <a:gd name="T59" fmla="*/ 1698 h 1230"/>
                              <a:gd name="T60" fmla="+- 0 6615 4123"/>
                              <a:gd name="T61" fmla="*/ T60 w 5498"/>
                              <a:gd name="T62" fmla="+- 0 1698 1348"/>
                              <a:gd name="T63" fmla="*/ 1698 h 1230"/>
                              <a:gd name="T64" fmla="+- 0 6379 4123"/>
                              <a:gd name="T65" fmla="*/ T64 w 5498"/>
                              <a:gd name="T66" fmla="+- 0 1698 1348"/>
                              <a:gd name="T67" fmla="*/ 1698 h 1230"/>
                              <a:gd name="T68" fmla="+- 0 6379 4123"/>
                              <a:gd name="T69" fmla="*/ T68 w 5498"/>
                              <a:gd name="T70" fmla="+- 0 2578 1348"/>
                              <a:gd name="T71" fmla="*/ 2578 h 1230"/>
                              <a:gd name="T72" fmla="+- 0 6615 4123"/>
                              <a:gd name="T73" fmla="*/ T72 w 5498"/>
                              <a:gd name="T74" fmla="+- 0 2578 1348"/>
                              <a:gd name="T75" fmla="*/ 2578 h 1230"/>
                              <a:gd name="T76" fmla="+- 0 6615 4123"/>
                              <a:gd name="T77" fmla="*/ T76 w 5498"/>
                              <a:gd name="T78" fmla="+- 0 1698 1348"/>
                              <a:gd name="T79" fmla="*/ 1698 h 1230"/>
                              <a:gd name="T80" fmla="+- 0 7366 4123"/>
                              <a:gd name="T81" fmla="*/ T80 w 5498"/>
                              <a:gd name="T82" fmla="+- 0 1348 1348"/>
                              <a:gd name="T83" fmla="*/ 1348 h 1230"/>
                              <a:gd name="T84" fmla="+- 0 7131 4123"/>
                              <a:gd name="T85" fmla="*/ T84 w 5498"/>
                              <a:gd name="T86" fmla="+- 0 1348 1348"/>
                              <a:gd name="T87" fmla="*/ 1348 h 1230"/>
                              <a:gd name="T88" fmla="+- 0 7131 4123"/>
                              <a:gd name="T89" fmla="*/ T88 w 5498"/>
                              <a:gd name="T90" fmla="+- 0 2578 1348"/>
                              <a:gd name="T91" fmla="*/ 2578 h 1230"/>
                              <a:gd name="T92" fmla="+- 0 7366 4123"/>
                              <a:gd name="T93" fmla="*/ T92 w 5498"/>
                              <a:gd name="T94" fmla="+- 0 2578 1348"/>
                              <a:gd name="T95" fmla="*/ 2578 h 1230"/>
                              <a:gd name="T96" fmla="+- 0 7366 4123"/>
                              <a:gd name="T97" fmla="*/ T96 w 5498"/>
                              <a:gd name="T98" fmla="+- 0 1348 1348"/>
                              <a:gd name="T99" fmla="*/ 1348 h 1230"/>
                              <a:gd name="T100" fmla="+- 0 8118 4123"/>
                              <a:gd name="T101" fmla="*/ T100 w 5498"/>
                              <a:gd name="T102" fmla="+- 0 2109 1348"/>
                              <a:gd name="T103" fmla="*/ 2109 h 1230"/>
                              <a:gd name="T104" fmla="+- 0 7882 4123"/>
                              <a:gd name="T105" fmla="*/ T104 w 5498"/>
                              <a:gd name="T106" fmla="+- 0 2109 1348"/>
                              <a:gd name="T107" fmla="*/ 2109 h 1230"/>
                              <a:gd name="T108" fmla="+- 0 7882 4123"/>
                              <a:gd name="T109" fmla="*/ T108 w 5498"/>
                              <a:gd name="T110" fmla="+- 0 2578 1348"/>
                              <a:gd name="T111" fmla="*/ 2578 h 1230"/>
                              <a:gd name="T112" fmla="+- 0 8118 4123"/>
                              <a:gd name="T113" fmla="*/ T112 w 5498"/>
                              <a:gd name="T114" fmla="+- 0 2578 1348"/>
                              <a:gd name="T115" fmla="*/ 2578 h 1230"/>
                              <a:gd name="T116" fmla="+- 0 8118 4123"/>
                              <a:gd name="T117" fmla="*/ T116 w 5498"/>
                              <a:gd name="T118" fmla="+- 0 2109 1348"/>
                              <a:gd name="T119" fmla="*/ 2109 h 1230"/>
                              <a:gd name="T120" fmla="+- 0 8869 4123"/>
                              <a:gd name="T121" fmla="*/ T120 w 5498"/>
                              <a:gd name="T122" fmla="+- 0 2461 1348"/>
                              <a:gd name="T123" fmla="*/ 2461 h 1230"/>
                              <a:gd name="T124" fmla="+- 0 8633 4123"/>
                              <a:gd name="T125" fmla="*/ T124 w 5498"/>
                              <a:gd name="T126" fmla="+- 0 2461 1348"/>
                              <a:gd name="T127" fmla="*/ 2461 h 1230"/>
                              <a:gd name="T128" fmla="+- 0 8633 4123"/>
                              <a:gd name="T129" fmla="*/ T128 w 5498"/>
                              <a:gd name="T130" fmla="+- 0 2578 1348"/>
                              <a:gd name="T131" fmla="*/ 2578 h 1230"/>
                              <a:gd name="T132" fmla="+- 0 8869 4123"/>
                              <a:gd name="T133" fmla="*/ T132 w 5498"/>
                              <a:gd name="T134" fmla="+- 0 2578 1348"/>
                              <a:gd name="T135" fmla="*/ 2578 h 1230"/>
                              <a:gd name="T136" fmla="+- 0 8869 4123"/>
                              <a:gd name="T137" fmla="*/ T136 w 5498"/>
                              <a:gd name="T138" fmla="+- 0 2461 1348"/>
                              <a:gd name="T139" fmla="*/ 2461 h 1230"/>
                              <a:gd name="T140" fmla="+- 0 9620 4123"/>
                              <a:gd name="T141" fmla="*/ T140 w 5498"/>
                              <a:gd name="T142" fmla="+- 0 1964 1348"/>
                              <a:gd name="T143" fmla="*/ 1964 h 1230"/>
                              <a:gd name="T144" fmla="+- 0 9385 4123"/>
                              <a:gd name="T145" fmla="*/ T144 w 5498"/>
                              <a:gd name="T146" fmla="+- 0 1964 1348"/>
                              <a:gd name="T147" fmla="*/ 1964 h 1230"/>
                              <a:gd name="T148" fmla="+- 0 9385 4123"/>
                              <a:gd name="T149" fmla="*/ T148 w 5498"/>
                              <a:gd name="T150" fmla="+- 0 2578 1348"/>
                              <a:gd name="T151" fmla="*/ 2578 h 1230"/>
                              <a:gd name="T152" fmla="+- 0 9620 4123"/>
                              <a:gd name="T153" fmla="*/ T152 w 5498"/>
                              <a:gd name="T154" fmla="+- 0 2578 1348"/>
                              <a:gd name="T155" fmla="*/ 2578 h 1230"/>
                              <a:gd name="T156" fmla="+- 0 9620 4123"/>
                              <a:gd name="T157" fmla="*/ T156 w 5498"/>
                              <a:gd name="T158" fmla="+- 0 1964 1348"/>
                              <a:gd name="T159" fmla="*/ 1964 h 12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5498" h="1230">
                                <a:moveTo>
                                  <a:pt x="236" y="497"/>
                                </a:moveTo>
                                <a:lnTo>
                                  <a:pt x="0" y="497"/>
                                </a:lnTo>
                                <a:lnTo>
                                  <a:pt x="0" y="1230"/>
                                </a:lnTo>
                                <a:lnTo>
                                  <a:pt x="236" y="1230"/>
                                </a:lnTo>
                                <a:lnTo>
                                  <a:pt x="236" y="497"/>
                                </a:lnTo>
                                <a:close/>
                                <a:moveTo>
                                  <a:pt x="987" y="1113"/>
                                </a:moveTo>
                                <a:lnTo>
                                  <a:pt x="751" y="1113"/>
                                </a:lnTo>
                                <a:lnTo>
                                  <a:pt x="751" y="1230"/>
                                </a:lnTo>
                                <a:lnTo>
                                  <a:pt x="987" y="1230"/>
                                </a:lnTo>
                                <a:lnTo>
                                  <a:pt x="987" y="1113"/>
                                </a:lnTo>
                                <a:close/>
                                <a:moveTo>
                                  <a:pt x="1738" y="350"/>
                                </a:moveTo>
                                <a:lnTo>
                                  <a:pt x="1505" y="350"/>
                                </a:lnTo>
                                <a:lnTo>
                                  <a:pt x="1505" y="1230"/>
                                </a:lnTo>
                                <a:lnTo>
                                  <a:pt x="1738" y="1230"/>
                                </a:lnTo>
                                <a:lnTo>
                                  <a:pt x="1738" y="350"/>
                                </a:lnTo>
                                <a:close/>
                                <a:moveTo>
                                  <a:pt x="2492" y="350"/>
                                </a:moveTo>
                                <a:lnTo>
                                  <a:pt x="2256" y="350"/>
                                </a:lnTo>
                                <a:lnTo>
                                  <a:pt x="2256" y="1230"/>
                                </a:lnTo>
                                <a:lnTo>
                                  <a:pt x="2492" y="1230"/>
                                </a:lnTo>
                                <a:lnTo>
                                  <a:pt x="2492" y="350"/>
                                </a:lnTo>
                                <a:close/>
                                <a:moveTo>
                                  <a:pt x="3243" y="0"/>
                                </a:moveTo>
                                <a:lnTo>
                                  <a:pt x="3008" y="0"/>
                                </a:lnTo>
                                <a:lnTo>
                                  <a:pt x="3008" y="1230"/>
                                </a:lnTo>
                                <a:lnTo>
                                  <a:pt x="3243" y="1230"/>
                                </a:lnTo>
                                <a:lnTo>
                                  <a:pt x="3243" y="0"/>
                                </a:lnTo>
                                <a:close/>
                                <a:moveTo>
                                  <a:pt x="3995" y="761"/>
                                </a:moveTo>
                                <a:lnTo>
                                  <a:pt x="3759" y="761"/>
                                </a:lnTo>
                                <a:lnTo>
                                  <a:pt x="3759" y="1230"/>
                                </a:lnTo>
                                <a:lnTo>
                                  <a:pt x="3995" y="1230"/>
                                </a:lnTo>
                                <a:lnTo>
                                  <a:pt x="3995" y="761"/>
                                </a:lnTo>
                                <a:close/>
                                <a:moveTo>
                                  <a:pt x="4746" y="1113"/>
                                </a:moveTo>
                                <a:lnTo>
                                  <a:pt x="4510" y="1113"/>
                                </a:lnTo>
                                <a:lnTo>
                                  <a:pt x="4510" y="1230"/>
                                </a:lnTo>
                                <a:lnTo>
                                  <a:pt x="4746" y="1230"/>
                                </a:lnTo>
                                <a:lnTo>
                                  <a:pt x="4746" y="1113"/>
                                </a:lnTo>
                                <a:close/>
                                <a:moveTo>
                                  <a:pt x="5497" y="616"/>
                                </a:moveTo>
                                <a:lnTo>
                                  <a:pt x="5262" y="616"/>
                                </a:lnTo>
                                <a:lnTo>
                                  <a:pt x="5262" y="1230"/>
                                </a:lnTo>
                                <a:lnTo>
                                  <a:pt x="5497" y="1230"/>
                                </a:lnTo>
                                <a:lnTo>
                                  <a:pt x="5497" y="616"/>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5" name="Line 383"/>
                        <wps:cNvCnPr>
                          <a:cxnSpLocks/>
                        </wps:cNvCnPr>
                        <wps:spPr bwMode="auto">
                          <a:xfrm>
                            <a:off x="2364" y="2578"/>
                            <a:ext cx="7513"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36" name="Rectangle 382"/>
                        <wps:cNvSpPr>
                          <a:spLocks/>
                        </wps:cNvSpPr>
                        <wps:spPr bwMode="auto">
                          <a:xfrm>
                            <a:off x="1808" y="181"/>
                            <a:ext cx="8284" cy="3062"/>
                          </a:xfrm>
                          <a:prstGeom prst="rect">
                            <a:avLst/>
                          </a:prstGeom>
                          <a:noFill/>
                          <a:ln w="8890">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7" name="Text Box 381"/>
                        <wps:cNvSpPr txBox="1">
                          <a:spLocks/>
                        </wps:cNvSpPr>
                        <wps:spPr bwMode="auto">
                          <a:xfrm>
                            <a:off x="3542" y="366"/>
                            <a:ext cx="4833"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090A1" w14:textId="77777777" w:rsidR="000B498F" w:rsidRDefault="000B498F" w:rsidP="000B498F">
                              <w:pPr>
                                <w:spacing w:line="232" w:lineRule="exact"/>
                                <w:rPr>
                                  <w:sz w:val="20"/>
                                </w:rPr>
                              </w:pPr>
                              <w:r>
                                <w:rPr>
                                  <w:rFonts w:ascii="Carlito" w:hAnsi="Carlito"/>
                                  <w:b/>
                                  <w:color w:val="0D0D0D"/>
                                  <w:sz w:val="20"/>
                                </w:rPr>
                                <w:t>f.1.</w:t>
                              </w:r>
                              <w:r>
                                <w:rPr>
                                  <w:rFonts w:ascii="Carlito" w:hAnsi="Carlito"/>
                                  <w:b/>
                                  <w:color w:val="0D0D0D"/>
                                  <w:spacing w:val="-31"/>
                                  <w:sz w:val="20"/>
                                </w:rPr>
                                <w:t xml:space="preserve"> </w:t>
                              </w:r>
                              <w:r>
                                <w:rPr>
                                  <w:color w:val="0D0D0D"/>
                                  <w:sz w:val="20"/>
                                </w:rPr>
                                <w:t>Normas</w:t>
                              </w:r>
                              <w:r>
                                <w:rPr>
                                  <w:color w:val="0D0D0D"/>
                                  <w:spacing w:val="-42"/>
                                  <w:sz w:val="20"/>
                                </w:rPr>
                                <w:t xml:space="preserve"> </w:t>
                              </w:r>
                              <w:r>
                                <w:rPr>
                                  <w:color w:val="0D0D0D"/>
                                  <w:sz w:val="20"/>
                                </w:rPr>
                                <w:t>Calidad</w:t>
                              </w:r>
                              <w:r>
                                <w:rPr>
                                  <w:color w:val="0D0D0D"/>
                                  <w:spacing w:val="-40"/>
                                  <w:sz w:val="20"/>
                                </w:rPr>
                                <w:t xml:space="preserve"> </w:t>
                              </w:r>
                              <w:r>
                                <w:rPr>
                                  <w:color w:val="0D0D0D"/>
                                  <w:sz w:val="20"/>
                                </w:rPr>
                                <w:t>Primaria</w:t>
                              </w:r>
                              <w:r>
                                <w:rPr>
                                  <w:color w:val="0D0D0D"/>
                                  <w:spacing w:val="-40"/>
                                  <w:sz w:val="20"/>
                                </w:rPr>
                                <w:t xml:space="preserve"> </w:t>
                              </w:r>
                              <w:r>
                                <w:rPr>
                                  <w:color w:val="0D0D0D"/>
                                  <w:sz w:val="20"/>
                                </w:rPr>
                                <w:t>del</w:t>
                              </w:r>
                              <w:r>
                                <w:rPr>
                                  <w:color w:val="0D0D0D"/>
                                  <w:spacing w:val="-41"/>
                                  <w:sz w:val="20"/>
                                </w:rPr>
                                <w:t xml:space="preserve"> </w:t>
                              </w:r>
                              <w:r>
                                <w:rPr>
                                  <w:color w:val="0D0D0D"/>
                                  <w:sz w:val="20"/>
                                </w:rPr>
                                <w:t>aire</w:t>
                              </w:r>
                              <w:r>
                                <w:rPr>
                                  <w:color w:val="0D0D0D"/>
                                  <w:spacing w:val="-41"/>
                                  <w:sz w:val="20"/>
                                </w:rPr>
                                <w:t xml:space="preserve"> </w:t>
                              </w:r>
                              <w:r>
                                <w:rPr>
                                  <w:color w:val="0D0D0D"/>
                                  <w:sz w:val="20"/>
                                </w:rPr>
                                <w:t>SO</w:t>
                              </w:r>
                              <w:r>
                                <w:rPr>
                                  <w:color w:val="0D0D0D"/>
                                  <w:position w:val="-4"/>
                                  <w:sz w:val="13"/>
                                </w:rPr>
                                <w:t>2</w:t>
                              </w:r>
                              <w:r>
                                <w:rPr>
                                  <w:color w:val="0D0D0D"/>
                                  <w:spacing w:val="-20"/>
                                  <w:position w:val="-4"/>
                                  <w:sz w:val="13"/>
                                </w:rPr>
                                <w:t xml:space="preserve"> </w:t>
                              </w:r>
                              <w:r>
                                <w:rPr>
                                  <w:rFonts w:ascii="Carlito" w:hAnsi="Carlito"/>
                                  <w:b/>
                                  <w:i/>
                                  <w:color w:val="0D0D0D"/>
                                  <w:sz w:val="20"/>
                                </w:rPr>
                                <w:t>Diario</w:t>
                              </w:r>
                              <w:r>
                                <w:rPr>
                                  <w:rFonts w:ascii="Carlito" w:hAnsi="Carlito"/>
                                  <w:b/>
                                  <w:i/>
                                  <w:color w:val="0D0D0D"/>
                                  <w:spacing w:val="-30"/>
                                  <w:sz w:val="20"/>
                                </w:rPr>
                                <w:t xml:space="preserve"> </w:t>
                              </w:r>
                              <w:r>
                                <w:rPr>
                                  <w:color w:val="0D0D0D"/>
                                  <w:sz w:val="20"/>
                                </w:rPr>
                                <w:t>(μg/m3N)</w:t>
                              </w:r>
                            </w:p>
                          </w:txbxContent>
                        </wps:txbx>
                        <wps:bodyPr rot="0" vert="horz" wrap="square" lIns="0" tIns="0" rIns="0" bIns="0" anchor="t" anchorCtr="0" upright="1">
                          <a:noAutofit/>
                        </wps:bodyPr>
                      </wps:wsp>
                      <wps:wsp>
                        <wps:cNvPr id="438" name="Text Box 380"/>
                        <wps:cNvSpPr txBox="1">
                          <a:spLocks/>
                        </wps:cNvSpPr>
                        <wps:spPr bwMode="auto">
                          <a:xfrm>
                            <a:off x="1935" y="737"/>
                            <a:ext cx="287" cy="1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092F93" w14:textId="77777777" w:rsidR="000B498F" w:rsidRDefault="000B498F" w:rsidP="000B498F">
                              <w:pPr>
                                <w:spacing w:line="167" w:lineRule="exact"/>
                                <w:rPr>
                                  <w:sz w:val="17"/>
                                </w:rPr>
                              </w:pPr>
                              <w:r>
                                <w:rPr>
                                  <w:color w:val="585858"/>
                                  <w:w w:val="95"/>
                                  <w:sz w:val="17"/>
                                </w:rPr>
                                <w:t>300</w:t>
                              </w:r>
                            </w:p>
                            <w:p w14:paraId="7273185B" w14:textId="77777777" w:rsidR="000B498F" w:rsidRDefault="000B498F" w:rsidP="000B498F">
                              <w:pPr>
                                <w:spacing w:before="97"/>
                                <w:ind w:right="18"/>
                                <w:jc w:val="right"/>
                                <w:rPr>
                                  <w:sz w:val="17"/>
                                </w:rPr>
                              </w:pPr>
                              <w:r>
                                <w:rPr>
                                  <w:color w:val="585858"/>
                                  <w:spacing w:val="-2"/>
                                  <w:w w:val="95"/>
                                  <w:sz w:val="17"/>
                                </w:rPr>
                                <w:t>250</w:t>
                              </w:r>
                            </w:p>
                            <w:p w14:paraId="447A41DC" w14:textId="77777777" w:rsidR="000B498F" w:rsidRDefault="000B498F" w:rsidP="000B498F">
                              <w:pPr>
                                <w:spacing w:before="98"/>
                                <w:ind w:right="18"/>
                                <w:jc w:val="right"/>
                                <w:rPr>
                                  <w:sz w:val="17"/>
                                </w:rPr>
                              </w:pPr>
                              <w:r>
                                <w:rPr>
                                  <w:color w:val="585858"/>
                                  <w:spacing w:val="-2"/>
                                  <w:w w:val="90"/>
                                  <w:sz w:val="17"/>
                                </w:rPr>
                                <w:t>200</w:t>
                              </w:r>
                            </w:p>
                            <w:p w14:paraId="213D76DB" w14:textId="77777777" w:rsidR="000B498F" w:rsidRDefault="000B498F" w:rsidP="000B498F">
                              <w:pPr>
                                <w:spacing w:before="98"/>
                                <w:ind w:right="18"/>
                                <w:jc w:val="right"/>
                                <w:rPr>
                                  <w:sz w:val="17"/>
                                </w:rPr>
                              </w:pPr>
                              <w:r>
                                <w:rPr>
                                  <w:color w:val="585858"/>
                                  <w:spacing w:val="-2"/>
                                  <w:w w:val="90"/>
                                  <w:sz w:val="17"/>
                                </w:rPr>
                                <w:t>150</w:t>
                              </w:r>
                            </w:p>
                            <w:p w14:paraId="4E05728B" w14:textId="77777777" w:rsidR="000B498F" w:rsidRDefault="000B498F" w:rsidP="000B498F">
                              <w:pPr>
                                <w:spacing w:before="98"/>
                                <w:ind w:right="18"/>
                                <w:jc w:val="right"/>
                                <w:rPr>
                                  <w:sz w:val="17"/>
                                </w:rPr>
                              </w:pPr>
                              <w:r>
                                <w:rPr>
                                  <w:color w:val="585858"/>
                                  <w:spacing w:val="-2"/>
                                  <w:w w:val="90"/>
                                  <w:sz w:val="17"/>
                                </w:rPr>
                                <w:t>100</w:t>
                              </w:r>
                            </w:p>
                            <w:p w14:paraId="4208272C" w14:textId="77777777" w:rsidR="000B498F" w:rsidRDefault="000B498F" w:rsidP="000B498F">
                              <w:pPr>
                                <w:spacing w:before="98"/>
                                <w:ind w:right="18"/>
                                <w:jc w:val="right"/>
                                <w:rPr>
                                  <w:sz w:val="17"/>
                                </w:rPr>
                              </w:pPr>
                              <w:r>
                                <w:rPr>
                                  <w:color w:val="585858"/>
                                  <w:spacing w:val="-1"/>
                                  <w:w w:val="90"/>
                                  <w:sz w:val="17"/>
                                </w:rPr>
                                <w:t>50</w:t>
                              </w:r>
                            </w:p>
                            <w:p w14:paraId="4DD3934F" w14:textId="77777777" w:rsidR="000B498F" w:rsidRDefault="000B498F" w:rsidP="000B498F">
                              <w:pPr>
                                <w:spacing w:before="98"/>
                                <w:ind w:right="18"/>
                                <w:jc w:val="right"/>
                                <w:rPr>
                                  <w:sz w:val="17"/>
                                </w:rPr>
                              </w:pPr>
                              <w:r>
                                <w:rPr>
                                  <w:color w:val="585858"/>
                                  <w:w w:val="93"/>
                                  <w:sz w:val="17"/>
                                </w:rPr>
                                <w:t>0</w:t>
                              </w:r>
                            </w:p>
                          </w:txbxContent>
                        </wps:txbx>
                        <wps:bodyPr rot="0" vert="horz" wrap="square" lIns="0" tIns="0" rIns="0" bIns="0" anchor="t" anchorCtr="0" upright="1">
                          <a:noAutofit/>
                        </wps:bodyPr>
                      </wps:wsp>
                      <wps:wsp>
                        <wps:cNvPr id="439" name="Text Box 379"/>
                        <wps:cNvSpPr txBox="1">
                          <a:spLocks/>
                        </wps:cNvSpPr>
                        <wps:spPr bwMode="auto">
                          <a:xfrm>
                            <a:off x="2606" y="846"/>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C70CC0" w14:textId="77777777" w:rsidR="000B498F" w:rsidRDefault="000B498F" w:rsidP="000B498F">
                              <w:pPr>
                                <w:spacing w:line="175" w:lineRule="exact"/>
                                <w:rPr>
                                  <w:rFonts w:ascii="Carlito"/>
                                  <w:b/>
                                  <w:sz w:val="17"/>
                                </w:rPr>
                              </w:pPr>
                              <w:r>
                                <w:rPr>
                                  <w:rFonts w:ascii="Carlito"/>
                                  <w:b/>
                                  <w:color w:val="404040"/>
                                  <w:w w:val="105"/>
                                  <w:sz w:val="17"/>
                                </w:rPr>
                                <w:t>250</w:t>
                              </w:r>
                            </w:p>
                          </w:txbxContent>
                        </wps:txbx>
                        <wps:bodyPr rot="0" vert="horz" wrap="square" lIns="0" tIns="0" rIns="0" bIns="0" anchor="t" anchorCtr="0" upright="1">
                          <a:noAutofit/>
                        </wps:bodyPr>
                      </wps:wsp>
                      <wps:wsp>
                        <wps:cNvPr id="440" name="Text Box 378"/>
                        <wps:cNvSpPr txBox="1">
                          <a:spLocks/>
                        </wps:cNvSpPr>
                        <wps:spPr bwMode="auto">
                          <a:xfrm>
                            <a:off x="3357" y="1139"/>
                            <a:ext cx="28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40ED6E" w14:textId="77777777" w:rsidR="000B498F" w:rsidRDefault="000B498F" w:rsidP="000B498F">
                              <w:pPr>
                                <w:spacing w:line="175" w:lineRule="exact"/>
                                <w:rPr>
                                  <w:rFonts w:ascii="Carlito"/>
                                  <w:b/>
                                  <w:sz w:val="17"/>
                                </w:rPr>
                              </w:pPr>
                              <w:r>
                                <w:rPr>
                                  <w:rFonts w:ascii="Carlito"/>
                                  <w:b/>
                                  <w:color w:val="404040"/>
                                  <w:w w:val="105"/>
                                  <w:sz w:val="17"/>
                                </w:rPr>
                                <w:t>200</w:t>
                              </w:r>
                            </w:p>
                          </w:txbxContent>
                        </wps:txbx>
                        <wps:bodyPr rot="0" vert="horz" wrap="square" lIns="0" tIns="0" rIns="0" bIns="0" anchor="t" anchorCtr="0" upright="1">
                          <a:noAutofit/>
                        </wps:bodyPr>
                      </wps:wsp>
                      <wps:wsp>
                        <wps:cNvPr id="441" name="Text Box 377"/>
                        <wps:cNvSpPr txBox="1">
                          <a:spLocks/>
                        </wps:cNvSpPr>
                        <wps:spPr bwMode="auto">
                          <a:xfrm>
                            <a:off x="7115" y="1081"/>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E159F9" w14:textId="77777777" w:rsidR="000B498F" w:rsidRDefault="000B498F" w:rsidP="000B498F">
                              <w:pPr>
                                <w:spacing w:line="175" w:lineRule="exact"/>
                                <w:rPr>
                                  <w:rFonts w:ascii="Carlito"/>
                                  <w:b/>
                                  <w:sz w:val="17"/>
                                </w:rPr>
                              </w:pPr>
                              <w:r>
                                <w:rPr>
                                  <w:rFonts w:ascii="Carlito"/>
                                  <w:b/>
                                  <w:color w:val="404040"/>
                                  <w:w w:val="105"/>
                                  <w:sz w:val="17"/>
                                </w:rPr>
                                <w:t>210</w:t>
                              </w:r>
                            </w:p>
                          </w:txbxContent>
                        </wps:txbx>
                        <wps:bodyPr rot="0" vert="horz" wrap="square" lIns="0" tIns="0" rIns="0" bIns="0" anchor="t" anchorCtr="0" upright="1">
                          <a:noAutofit/>
                        </wps:bodyPr>
                      </wps:wsp>
                      <wps:wsp>
                        <wps:cNvPr id="442" name="Text Box 376"/>
                        <wps:cNvSpPr txBox="1">
                          <a:spLocks/>
                        </wps:cNvSpPr>
                        <wps:spPr bwMode="auto">
                          <a:xfrm>
                            <a:off x="5612" y="1432"/>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56419" w14:textId="77777777" w:rsidR="000B498F" w:rsidRDefault="000B498F" w:rsidP="000B498F">
                              <w:pPr>
                                <w:spacing w:line="175" w:lineRule="exact"/>
                                <w:rPr>
                                  <w:rFonts w:ascii="Carlito"/>
                                  <w:b/>
                                  <w:sz w:val="17"/>
                                </w:rPr>
                              </w:pPr>
                              <w:r>
                                <w:rPr>
                                  <w:rFonts w:ascii="Carlito"/>
                                  <w:b/>
                                  <w:color w:val="404040"/>
                                  <w:w w:val="105"/>
                                  <w:sz w:val="17"/>
                                </w:rPr>
                                <w:t>150</w:t>
                              </w:r>
                            </w:p>
                          </w:txbxContent>
                        </wps:txbx>
                        <wps:bodyPr rot="0" vert="horz" wrap="square" lIns="0" tIns="0" rIns="0" bIns="0" anchor="t" anchorCtr="0" upright="1">
                          <a:noAutofit/>
                        </wps:bodyPr>
                      </wps:wsp>
                      <wps:wsp>
                        <wps:cNvPr id="443" name="Text Box 375"/>
                        <wps:cNvSpPr txBox="1">
                          <a:spLocks/>
                        </wps:cNvSpPr>
                        <wps:spPr bwMode="auto">
                          <a:xfrm>
                            <a:off x="6364" y="1432"/>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DE73B" w14:textId="77777777" w:rsidR="000B498F" w:rsidRDefault="000B498F" w:rsidP="000B498F">
                              <w:pPr>
                                <w:spacing w:line="175" w:lineRule="exact"/>
                                <w:rPr>
                                  <w:rFonts w:ascii="Carlito"/>
                                  <w:b/>
                                  <w:sz w:val="17"/>
                                </w:rPr>
                              </w:pPr>
                              <w:r>
                                <w:rPr>
                                  <w:rFonts w:ascii="Carlito"/>
                                  <w:b/>
                                  <w:color w:val="404040"/>
                                  <w:w w:val="105"/>
                                  <w:sz w:val="17"/>
                                </w:rPr>
                                <w:t>150</w:t>
                              </w:r>
                            </w:p>
                          </w:txbxContent>
                        </wps:txbx>
                        <wps:bodyPr rot="0" vert="horz" wrap="square" lIns="0" tIns="0" rIns="0" bIns="0" anchor="t" anchorCtr="0" upright="1">
                          <a:noAutofit/>
                        </wps:bodyPr>
                      </wps:wsp>
                      <wps:wsp>
                        <wps:cNvPr id="444" name="Text Box 374"/>
                        <wps:cNvSpPr txBox="1">
                          <a:spLocks/>
                        </wps:cNvSpPr>
                        <wps:spPr bwMode="auto">
                          <a:xfrm>
                            <a:off x="4109" y="1579"/>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C753C" w14:textId="77777777" w:rsidR="000B498F" w:rsidRDefault="000B498F" w:rsidP="000B498F">
                              <w:pPr>
                                <w:spacing w:line="175" w:lineRule="exact"/>
                                <w:rPr>
                                  <w:rFonts w:ascii="Carlito"/>
                                  <w:b/>
                                  <w:sz w:val="17"/>
                                </w:rPr>
                              </w:pPr>
                              <w:r>
                                <w:rPr>
                                  <w:rFonts w:ascii="Carlito"/>
                                  <w:b/>
                                  <w:color w:val="404040"/>
                                  <w:w w:val="105"/>
                                  <w:sz w:val="17"/>
                                </w:rPr>
                                <w:t>125</w:t>
                              </w:r>
                            </w:p>
                          </w:txbxContent>
                        </wps:txbx>
                        <wps:bodyPr rot="0" vert="horz" wrap="square" lIns="0" tIns="0" rIns="0" bIns="0" anchor="t" anchorCtr="0" upright="1">
                          <a:noAutofit/>
                        </wps:bodyPr>
                      </wps:wsp>
                      <wps:wsp>
                        <wps:cNvPr id="445" name="Text Box 373"/>
                        <wps:cNvSpPr txBox="1">
                          <a:spLocks/>
                        </wps:cNvSpPr>
                        <wps:spPr bwMode="auto">
                          <a:xfrm>
                            <a:off x="9370" y="1697"/>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6A5E7C" w14:textId="77777777" w:rsidR="000B498F" w:rsidRDefault="000B498F" w:rsidP="000B498F">
                              <w:pPr>
                                <w:spacing w:line="175" w:lineRule="exact"/>
                                <w:rPr>
                                  <w:rFonts w:ascii="Carlito"/>
                                  <w:b/>
                                  <w:sz w:val="17"/>
                                </w:rPr>
                              </w:pPr>
                              <w:r>
                                <w:rPr>
                                  <w:rFonts w:ascii="Carlito"/>
                                  <w:b/>
                                  <w:color w:val="404040"/>
                                  <w:w w:val="105"/>
                                  <w:sz w:val="17"/>
                                </w:rPr>
                                <w:t>105</w:t>
                              </w:r>
                            </w:p>
                          </w:txbxContent>
                        </wps:txbx>
                        <wps:bodyPr rot="0" vert="horz" wrap="square" lIns="0" tIns="0" rIns="0" bIns="0" anchor="t" anchorCtr="0" upright="1">
                          <a:noAutofit/>
                        </wps:bodyPr>
                      </wps:wsp>
                      <wps:wsp>
                        <wps:cNvPr id="446" name="Text Box 372"/>
                        <wps:cNvSpPr txBox="1">
                          <a:spLocks/>
                        </wps:cNvSpPr>
                        <wps:spPr bwMode="auto">
                          <a:xfrm>
                            <a:off x="7911" y="1843"/>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B76CCC" w14:textId="77777777" w:rsidR="000B498F" w:rsidRDefault="000B498F" w:rsidP="000B498F">
                              <w:pPr>
                                <w:spacing w:line="175" w:lineRule="exact"/>
                                <w:rPr>
                                  <w:rFonts w:ascii="Carlito"/>
                                  <w:b/>
                                  <w:sz w:val="17"/>
                                </w:rPr>
                              </w:pPr>
                              <w:r>
                                <w:rPr>
                                  <w:rFonts w:ascii="Carlito"/>
                                  <w:b/>
                                  <w:color w:val="404040"/>
                                  <w:w w:val="105"/>
                                  <w:sz w:val="17"/>
                                </w:rPr>
                                <w:t>80</w:t>
                              </w:r>
                            </w:p>
                          </w:txbxContent>
                        </wps:txbx>
                        <wps:bodyPr rot="0" vert="horz" wrap="square" lIns="0" tIns="0" rIns="0" bIns="0" anchor="t" anchorCtr="0" upright="1">
                          <a:noAutofit/>
                        </wps:bodyPr>
                      </wps:wsp>
                      <wps:wsp>
                        <wps:cNvPr id="447" name="Text Box 371"/>
                        <wps:cNvSpPr txBox="1">
                          <a:spLocks/>
                        </wps:cNvSpPr>
                        <wps:spPr bwMode="auto">
                          <a:xfrm>
                            <a:off x="4905" y="2195"/>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D5BF53" w14:textId="77777777" w:rsidR="000B498F" w:rsidRDefault="000B498F" w:rsidP="000B498F">
                              <w:pPr>
                                <w:spacing w:line="175" w:lineRule="exact"/>
                                <w:rPr>
                                  <w:rFonts w:ascii="Carlito"/>
                                  <w:b/>
                                  <w:sz w:val="17"/>
                                </w:rPr>
                              </w:pPr>
                              <w:r>
                                <w:rPr>
                                  <w:rFonts w:ascii="Carlito"/>
                                  <w:b/>
                                  <w:color w:val="404040"/>
                                  <w:w w:val="105"/>
                                  <w:sz w:val="17"/>
                                </w:rPr>
                                <w:t>20</w:t>
                              </w:r>
                            </w:p>
                          </w:txbxContent>
                        </wps:txbx>
                        <wps:bodyPr rot="0" vert="horz" wrap="square" lIns="0" tIns="0" rIns="0" bIns="0" anchor="t" anchorCtr="0" upright="1">
                          <a:noAutofit/>
                        </wps:bodyPr>
                      </wps:wsp>
                      <wps:wsp>
                        <wps:cNvPr id="448" name="Text Box 370"/>
                        <wps:cNvSpPr txBox="1">
                          <a:spLocks/>
                        </wps:cNvSpPr>
                        <wps:spPr bwMode="auto">
                          <a:xfrm>
                            <a:off x="8663" y="2195"/>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19CA11" w14:textId="77777777" w:rsidR="000B498F" w:rsidRDefault="000B498F" w:rsidP="000B498F">
                              <w:pPr>
                                <w:spacing w:line="175" w:lineRule="exact"/>
                                <w:rPr>
                                  <w:rFonts w:ascii="Carlito"/>
                                  <w:b/>
                                  <w:sz w:val="17"/>
                                </w:rPr>
                              </w:pPr>
                              <w:r>
                                <w:rPr>
                                  <w:rFonts w:ascii="Carlito"/>
                                  <w:b/>
                                  <w:color w:val="404040"/>
                                  <w:w w:val="105"/>
                                  <w:sz w:val="17"/>
                                </w:rPr>
                                <w:t>20</w:t>
                              </w:r>
                            </w:p>
                          </w:txbxContent>
                        </wps:txbx>
                        <wps:bodyPr rot="0" vert="horz" wrap="square" lIns="0" tIns="0" rIns="0" bIns="0" anchor="t" anchorCtr="0" upright="1">
                          <a:noAutofit/>
                        </wps:bodyPr>
                      </wps:wsp>
                      <wps:wsp>
                        <wps:cNvPr id="449" name="Text Box 369"/>
                        <wps:cNvSpPr txBox="1">
                          <a:spLocks/>
                        </wps:cNvSpPr>
                        <wps:spPr bwMode="auto">
                          <a:xfrm>
                            <a:off x="2543" y="2725"/>
                            <a:ext cx="373"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69ABC4" w14:textId="77777777" w:rsidR="000B498F" w:rsidRDefault="000B498F" w:rsidP="000B498F">
                              <w:pPr>
                                <w:spacing w:line="167" w:lineRule="exact"/>
                                <w:rPr>
                                  <w:sz w:val="17"/>
                                </w:rPr>
                              </w:pPr>
                              <w:r>
                                <w:rPr>
                                  <w:color w:val="585858"/>
                                  <w:w w:val="95"/>
                                  <w:sz w:val="17"/>
                                </w:rPr>
                                <w:t>Chile</w:t>
                              </w:r>
                            </w:p>
                          </w:txbxContent>
                        </wps:txbx>
                        <wps:bodyPr rot="0" vert="horz" wrap="square" lIns="0" tIns="0" rIns="0" bIns="0" anchor="t" anchorCtr="0" upright="1">
                          <a:noAutofit/>
                        </wps:bodyPr>
                      </wps:wsp>
                      <wps:wsp>
                        <wps:cNvPr id="450" name="Text Box 368"/>
                        <wps:cNvSpPr txBox="1">
                          <a:spLocks/>
                        </wps:cNvSpPr>
                        <wps:spPr bwMode="auto">
                          <a:xfrm>
                            <a:off x="3141" y="2725"/>
                            <a:ext cx="718"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EF63E1" w14:textId="77777777" w:rsidR="000B498F" w:rsidRDefault="000B498F" w:rsidP="000B498F">
                              <w:pPr>
                                <w:spacing w:line="167" w:lineRule="exact"/>
                                <w:ind w:left="50"/>
                                <w:rPr>
                                  <w:sz w:val="17"/>
                                </w:rPr>
                              </w:pPr>
                              <w:r>
                                <w:rPr>
                                  <w:color w:val="585858"/>
                                  <w:sz w:val="17"/>
                                </w:rPr>
                                <w:t>Chile No</w:t>
                              </w:r>
                            </w:p>
                            <w:p w14:paraId="20D79B3D" w14:textId="77777777" w:rsidR="000B498F" w:rsidRDefault="000B498F" w:rsidP="000B498F">
                              <w:pPr>
                                <w:spacing w:before="18"/>
                                <w:rPr>
                                  <w:sz w:val="17"/>
                                </w:rPr>
                              </w:pPr>
                              <w:r>
                                <w:rPr>
                                  <w:color w:val="585858"/>
                                  <w:w w:val="95"/>
                                  <w:sz w:val="17"/>
                                </w:rPr>
                                <w:t>Aprobada</w:t>
                              </w:r>
                            </w:p>
                          </w:txbxContent>
                        </wps:txbx>
                        <wps:bodyPr rot="0" vert="horz" wrap="square" lIns="0" tIns="0" rIns="0" bIns="0" anchor="t" anchorCtr="0" upright="1">
                          <a:noAutofit/>
                        </wps:bodyPr>
                      </wps:wsp>
                      <wps:wsp>
                        <wps:cNvPr id="451" name="Text Box 367"/>
                        <wps:cNvSpPr txBox="1">
                          <a:spLocks/>
                        </wps:cNvSpPr>
                        <wps:spPr bwMode="auto">
                          <a:xfrm>
                            <a:off x="4143" y="2725"/>
                            <a:ext cx="21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B273D" w14:textId="77777777" w:rsidR="000B498F" w:rsidRDefault="000B498F" w:rsidP="000B498F">
                              <w:pPr>
                                <w:spacing w:line="167" w:lineRule="exact"/>
                                <w:rPr>
                                  <w:sz w:val="17"/>
                                </w:rPr>
                              </w:pPr>
                              <w:r>
                                <w:rPr>
                                  <w:color w:val="585858"/>
                                  <w:w w:val="85"/>
                                  <w:sz w:val="17"/>
                                </w:rPr>
                                <w:t>UE</w:t>
                              </w:r>
                            </w:p>
                          </w:txbxContent>
                        </wps:txbx>
                        <wps:bodyPr rot="0" vert="horz" wrap="square" lIns="0" tIns="0" rIns="0" bIns="0" anchor="t" anchorCtr="0" upright="1">
                          <a:noAutofit/>
                        </wps:bodyPr>
                      </wps:wsp>
                      <wps:wsp>
                        <wps:cNvPr id="452" name="Text Box 366"/>
                        <wps:cNvSpPr txBox="1">
                          <a:spLocks/>
                        </wps:cNvSpPr>
                        <wps:spPr bwMode="auto">
                          <a:xfrm>
                            <a:off x="4821" y="2725"/>
                            <a:ext cx="3356"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D0BDA" w14:textId="77777777" w:rsidR="000B498F" w:rsidRDefault="000B498F" w:rsidP="000B498F">
                              <w:pPr>
                                <w:tabs>
                                  <w:tab w:val="left" w:pos="723"/>
                                  <w:tab w:val="left" w:pos="1411"/>
                                  <w:tab w:val="left" w:pos="2983"/>
                                </w:tabs>
                                <w:spacing w:line="167" w:lineRule="exact"/>
                                <w:rPr>
                                  <w:sz w:val="17"/>
                                </w:rPr>
                              </w:pPr>
                              <w:r>
                                <w:rPr>
                                  <w:color w:val="585858"/>
                                  <w:sz w:val="17"/>
                                </w:rPr>
                                <w:t>OMS</w:t>
                              </w:r>
                              <w:r>
                                <w:rPr>
                                  <w:color w:val="585858"/>
                                  <w:sz w:val="17"/>
                                </w:rPr>
                                <w:tab/>
                                <w:t>China</w:t>
                              </w:r>
                              <w:r>
                                <w:rPr>
                                  <w:color w:val="585858"/>
                                  <w:sz w:val="17"/>
                                </w:rPr>
                                <w:tab/>
                                <w:t xml:space="preserve">Canadá </w:t>
                              </w:r>
                              <w:r>
                                <w:rPr>
                                  <w:color w:val="585858"/>
                                  <w:spacing w:val="11"/>
                                  <w:sz w:val="17"/>
                                </w:rPr>
                                <w:t xml:space="preserve"> </w:t>
                              </w:r>
                              <w:r>
                                <w:rPr>
                                  <w:color w:val="585858"/>
                                  <w:sz w:val="17"/>
                                </w:rPr>
                                <w:t>Australia</w:t>
                              </w:r>
                              <w:r>
                                <w:rPr>
                                  <w:color w:val="585858"/>
                                  <w:sz w:val="17"/>
                                </w:rPr>
                                <w:tab/>
                              </w:r>
                              <w:r>
                                <w:rPr>
                                  <w:color w:val="585858"/>
                                  <w:w w:val="95"/>
                                  <w:sz w:val="17"/>
                                </w:rPr>
                                <w:t>India</w:t>
                              </w:r>
                            </w:p>
                          </w:txbxContent>
                        </wps:txbx>
                        <wps:bodyPr rot="0" vert="horz" wrap="square" lIns="0" tIns="0" rIns="0" bIns="0" anchor="t" anchorCtr="0" upright="1">
                          <a:noAutofit/>
                        </wps:bodyPr>
                      </wps:wsp>
                      <wps:wsp>
                        <wps:cNvPr id="453" name="Text Box 365"/>
                        <wps:cNvSpPr txBox="1">
                          <a:spLocks/>
                        </wps:cNvSpPr>
                        <wps:spPr bwMode="auto">
                          <a:xfrm>
                            <a:off x="8586" y="2725"/>
                            <a:ext cx="1146"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C88FC" w14:textId="77777777" w:rsidR="000B498F" w:rsidRDefault="000B498F" w:rsidP="000B498F">
                              <w:pPr>
                                <w:tabs>
                                  <w:tab w:val="left" w:pos="709"/>
                                </w:tabs>
                                <w:spacing w:line="167" w:lineRule="exact"/>
                                <w:rPr>
                                  <w:sz w:val="17"/>
                                </w:rPr>
                              </w:pPr>
                              <w:r>
                                <w:rPr>
                                  <w:color w:val="585858"/>
                                  <w:sz w:val="17"/>
                                </w:rPr>
                                <w:t>Perú</w:t>
                              </w:r>
                              <w:r>
                                <w:rPr>
                                  <w:color w:val="585858"/>
                                  <w:sz w:val="17"/>
                                </w:rPr>
                                <w:tab/>
                              </w:r>
                              <w:r>
                                <w:rPr>
                                  <w:color w:val="585858"/>
                                  <w:w w:val="90"/>
                                  <w:sz w:val="17"/>
                                </w:rPr>
                                <w:t>Japón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085292" id="Group 364" o:spid="_x0000_s1467" style="position:absolute;margin-left:90.05pt;margin-top:8.75pt;width:414.9pt;height:153.8pt;z-index:-251646976;mso-wrap-distance-left:0;mso-wrap-distance-right:0;mso-position-horizontal-relative:page" coordorigin="1801,175" coordsize="8298,30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">
                <v:shape id="AutoShape 454" o:spid="_x0000_s1468" style="position:absolute;left:2363;top:2050;width:257;height:469;visibility:visible;mso-wrap-style:square;v-text-anchor:top" coordsize="257,4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" path="m,469r256,m,410r256,m,352r256,m,294r256,m,177r256,m,119r256,m,58r256,m,l256,e" filled="f" strokecolor="#f1f1f1" strokeweight=".7pt">
                  <v:path arrowok="t" o:connecttype="custom" o:connectlocs="0,2520;256,2520;0,2461;256,2461;0,2403;256,2403;0,2345;256,2345;0,2228;256,2228;0,2170;256,2170;0,2109;256,2109;0,2051;256,2051" o:connectangles="0,0,0,0,0,0,0,0,0,0,0,0,0,0,0,0"/>
                </v:shape>
                <v:line id="Line 453" o:spid="_x0000_s1469" style="position:absolute;visibility:visible;mso-wrap-style:square" from="2364,2286" to="2620,22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" strokecolor="#d9d9d9" strokeweight=".7pt">
                  <o:lock v:ext="edit" shapetype="f"/>
                </v:line>
                <v:shape id="AutoShape 452" o:spid="_x0000_s1470" style="position:absolute;left:2363;top:1758;width:257;height:175;visibility:visible;mso-wrap-style:square;v-text-anchor:top" coordsize="257,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" path="m,175r256,m,117r256,m,58r256,m,l256,e" filled="f" strokecolor="#f1f1f1" strokeweight=".7pt">
                  <v:path arrowok="t" o:connecttype="custom" o:connectlocs="0,1934;256,1934;0,1876;256,1876;0,1817;256,1817;0,1759;256,1759" o:connectangles="0,0,0,0,0,0,0,0"/>
                </v:shape>
                <v:line id="Line 451" o:spid="_x0000_s1471" style="position:absolute;visibility:visible;mso-wrap-style:square" from="2364,1992" to="2620,19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" strokecolor="#d9d9d9" strokeweight=".7pt">
                  <o:lock v:ext="edit" shapetype="f"/>
                </v:line>
                <v:shape id="AutoShape 450" o:spid="_x0000_s1472" style="position:absolute;left:2363;top:1464;width:257;height:175;visibility:visible;mso-wrap-style:square;v-text-anchor:top" coordsize="257,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" path="m,175r256,m,117r256,m,58r256,m,l256,e" filled="f" strokecolor="#f1f1f1" strokeweight=".7pt">
                  <v:path arrowok="t" o:connecttype="custom" o:connectlocs="0,1640;256,1640;0,1582;256,1582;0,1523;256,1523;0,1465;256,1465" o:connectangles="0,0,0,0,0,0,0,0"/>
                </v:shape>
                <v:line id="Line 449" o:spid="_x0000_s1473" style="position:absolute;visibility:visible;mso-wrap-style:square" from="2364,1698" to="2620,169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" strokecolor="#d9d9d9" strokeweight=".7pt">
                  <o:lock v:ext="edit" shapetype="f"/>
                </v:line>
                <v:shape id="AutoShape 448" o:spid="_x0000_s1474" style="position:absolute;left:2363;top:1170;width:257;height:178;visibility:visible;mso-wrap-style:square;v-text-anchor:top" coordsize="257,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" path="m,177r256,m,117r256,m,58r256,m,l256,e" filled="f" strokecolor="#f1f1f1" strokeweight=".7pt">
                  <v:path arrowok="t" o:connecttype="custom" o:connectlocs="0,1348;256,1348;0,1288;256,1288;0,1229;256,1229;0,1171;256,1171" o:connectangles="0,0,0,0,0,0,0,0"/>
                </v:shape>
                <v:line id="Line 447" o:spid="_x0000_s1475" style="position:absolute;visibility:visible;mso-wrap-style:square" from="2364,1407" to="2620,140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" strokecolor="#d9d9d9" strokeweight=".7pt">
                  <o:lock v:ext="edit" shapetype="f"/>
                </v:line>
                <v:shape id="AutoShape 446" o:spid="_x0000_s1476" style="position:absolute;left:2856;top:2050;width:516;height:469;visibility:visible;mso-wrap-style:square;v-text-anchor:top" coordsize="516,4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" path="m,469r516,m,410r516,m,352r516,m,294r516,m,177r516,m,119r516,m,58r516,m,l516,e" filled="f" strokecolor="#f1f1f1" strokeweight=".7pt">
                  <v:path arrowok="t" o:connecttype="custom" o:connectlocs="0,2520;516,2520;0,2461;516,2461;0,2403;516,2403;0,2345;516,2345;0,2228;516,2228;0,2170;516,2170;0,2109;516,2109;0,2051;516,2051" o:connectangles="0,0,0,0,0,0,0,0,0,0,0,0,0,0,0,0"/>
                </v:shape>
                <v:line id="Line 445" o:spid="_x0000_s1477" style="position:absolute;visibility:visible;mso-wrap-style:square" from="2856,2286" to="3372,22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" strokecolor="#d9d9d9" strokeweight=".7pt">
                  <o:lock v:ext="edit" shapetype="f"/>
                </v:line>
                <v:shape id="AutoShape 444" o:spid="_x0000_s1478" style="position:absolute;left:2856;top:1758;width:516;height:175;visibility:visible;mso-wrap-style:square;v-text-anchor:top" coordsize="516,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" path="m,175r516,m,117r516,m,58r516,m,l516,e" filled="f" strokecolor="#f1f1f1" strokeweight=".7pt">
                  <v:path arrowok="t" o:connecttype="custom" o:connectlocs="0,1934;516,1934;0,1876;516,1876;0,1817;516,1817;0,1759;516,1759" o:connectangles="0,0,0,0,0,0,0,0"/>
                </v:shape>
                <v:line id="Line 443" o:spid="_x0000_s1479" style="position:absolute;visibility:visible;mso-wrap-style:square" from="2856,1992" to="3372,19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" strokecolor="#d9d9d9" strokeweight=".7pt">
                  <o:lock v:ext="edit" shapetype="f"/>
                </v:line>
                <v:shape id="AutoShape 442" o:spid="_x0000_s1480" style="position:absolute;left:2856;top:1464;width:516;height:175;visibility:visible;mso-wrap-style:square;v-text-anchor:top" coordsize="516,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" path="m,175r516,m,117r516,m,58r516,m,l516,e" filled="f" strokecolor="#f1f1f1" strokeweight=".7pt">
                  <v:path arrowok="t" o:connecttype="custom" o:connectlocs="0,1640;516,1640;0,1582;516,1582;0,1523;516,1523;0,1465;516,1465" o:connectangles="0,0,0,0,0,0,0,0"/>
                </v:shape>
                <v:line id="Line 441" o:spid="_x0000_s1481" style="position:absolute;visibility:visible;mso-wrap-style:square" from="2856,1698" to="3372,169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" strokecolor="#d9d9d9" strokeweight=".7pt">
                  <o:lock v:ext="edit" shapetype="f"/>
                </v:line>
                <v:shape id="AutoShape 440" o:spid="_x0000_s1482" style="position:absolute;left:3607;top:2050;width:516;height:469;visibility:visible;mso-wrap-style:square;v-text-anchor:top" coordsize="516,4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" path="m,469r516,m,410r516,m,352r516,m,294r516,m,177r516,m,119r516,m,58r516,m,l516,e" filled="f" strokecolor="#f1f1f1" strokeweight=".7pt">
                  <v:path arrowok="t" o:connecttype="custom" o:connectlocs="0,2520;516,2520;0,2461;516,2461;0,2403;516,2403;0,2345;516,2345;0,2228;516,2228;0,2170;516,2170;0,2109;516,2109;0,2051;516,2051" o:connectangles="0,0,0,0,0,0,0,0,0,0,0,0,0,0,0,0"/>
                </v:shape>
                <v:line id="Line 439" o:spid="_x0000_s1483" style="position:absolute;visibility:visible;mso-wrap-style:square" from="3607,2286" to="4123,22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" strokecolor="#d9d9d9" strokeweight=".7pt">
                  <o:lock v:ext="edit" shapetype="f"/>
                </v:line>
                <v:shape id="AutoShape 438" o:spid="_x0000_s1484" style="position:absolute;left:3607;top:1758;width:2021;height:175;visibility:visible;mso-wrap-style:square;v-text-anchor:top" coordsize="2021,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" path="m,175r516,m,117r516,m752,175r1269,m752,117r1269,m,58r2021,m,l2021,e" filled="f" strokecolor="#f1f1f1" strokeweight=".7pt">
                  <v:path arrowok="t" o:connecttype="custom" o:connectlocs="0,1934;516,1934;0,1876;516,1876;752,1934;2021,1934;752,1876;2021,1876;0,1817;2021,1817;0,1759;2021,1759" o:connectangles="0,0,0,0,0,0,0,0,0,0,0,0"/>
                </v:shape>
                <v:line id="Line 437" o:spid="_x0000_s1485" style="position:absolute;visibility:visible;mso-wrap-style:square" from="3607,1992" to="4123,19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" strokecolor="#d9d9d9" strokeweight=".7pt">
                  <o:lock v:ext="edit" shapetype="f"/>
                </v:line>
                <v:shape id="AutoShape 436" o:spid="_x0000_s1486" style="position:absolute;left:4358;top:2519;width:1270;height:2;visibility:visible;mso-wrap-style:square;v-text-anchor:top" coordsize="127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" path="m,l515,m751,r518,e" filled="f" strokecolor="#f1f1f1" strokeweight=".7pt">
                  <v:path arrowok="t" o:connecttype="custom" o:connectlocs="0,0;515,0;751,0;1269,0" o:connectangles="0,0,0,0"/>
                </v:shape>
                <v:shape id="AutoShape 435" o:spid="_x0000_s1487" style="position:absolute;left:4358;top:2457;width:1270;height:7;visibility:visible;mso-wrap-style:square;v-text-anchor:top" coordsize="127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" path="m,7r1269,m,l1269,e" filled="f" strokecolor="#f1f1f1" strokeweight=".1235mm">
                  <v:path arrowok="t" o:connecttype="custom" o:connectlocs="0,2465;1269,2465;0,2458;1269,2458" o:connectangles="0,0,0,0"/>
                </v:shape>
                <v:shape id="AutoShape 434" o:spid="_x0000_s1488" style="position:absolute;left:4358;top:2050;width:1270;height:353;visibility:visible;mso-wrap-style:square;v-text-anchor:top" coordsize="1270,3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" path="m,352r1269,m,294r1269,m,177r1269,m,119r1269,m,58r1269,m,l1269,e" filled="f" strokecolor="#f1f1f1" strokeweight=".7pt">
                  <v:path arrowok="t" o:connecttype="custom" o:connectlocs="0,2403;1269,2403;0,2345;1269,2345;0,2228;1269,2228;0,2170;1269,2170;0,2109;1269,2109;0,2051;1269,2051" o:connectangles="0,0,0,0,0,0,0,0,0,0,0,0"/>
                </v:shape>
                <v:shape id="AutoShape 433" o:spid="_x0000_s1489" style="position:absolute;left:4358;top:1992;width:1270;height:294;visibility:visible;mso-wrap-style:square;v-text-anchor:top" coordsize="1270,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" path="m,294r1269,m,l1269,e" filled="f" strokecolor="#d9d9d9" strokeweight=".7pt">
                  <v:path arrowok="t" o:connecttype="custom" o:connectlocs="0,2286;1269,2286;0,1992;1269,1992" o:connectangles="0,0,0,0"/>
                </v:shape>
                <v:line id="Line 432" o:spid="_x0000_s1490" style="position:absolute;visibility:visible;mso-wrap-style:square" from="5861,2520" to="6379,252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" strokecolor="#f1f1f1" strokeweight=".7pt">
                  <o:lock v:ext="edit" shapetype="f"/>
                </v:line>
                <v:shape id="AutoShape 431" o:spid="_x0000_s1491" style="position:absolute;left:5861;top:2457;width:518;height:7;visibility:visible;mso-wrap-style:square;v-text-anchor:top" coordsize="51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" path="m,7r518,m,l518,e" filled="f" strokecolor="#f1f1f1" strokeweight=".1235mm">
                  <v:path arrowok="t" o:connecttype="custom" o:connectlocs="0,2465;518,2465;0,2458;518,2458" o:connectangles="0,0,0,0"/>
                </v:shape>
                <v:shape id="AutoShape 430" o:spid="_x0000_s1492" style="position:absolute;left:5861;top:2050;width:518;height:353;visibility:visible;mso-wrap-style:square;v-text-anchor:top" coordsize="518,3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" path="m,352r518,m,294r518,m,177r518,m,119r518,m,58r518,m,l518,e" filled="f" strokecolor="#f1f1f1" strokeweight=".7pt">
                  <v:path arrowok="t" o:connecttype="custom" o:connectlocs="0,2403;518,2403;0,2345;518,2345;0,2228;518,2228;0,2170;518,2170;0,2109;518,2109;0,2051;518,2051" o:connectangles="0,0,0,0,0,0,0,0,0,0,0,0"/>
                </v:shape>
                <v:line id="Line 429" o:spid="_x0000_s1493" style="position:absolute;visibility:visible;mso-wrap-style:square" from="5861,2286" to="6379,22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" strokecolor="#d9d9d9" strokeweight=".7pt">
                  <o:lock v:ext="edit" shapetype="f"/>
                </v:line>
                <v:shape id="AutoShape 428" o:spid="_x0000_s1494" style="position:absolute;left:5861;top:1758;width:518;height:175;visibility:visible;mso-wrap-style:square;v-text-anchor:top" coordsize="518,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" path="m,175r518,m,117r518,m,58r518,m,l518,e" filled="f" strokecolor="#f1f1f1" strokeweight=".7pt">
                  <v:path arrowok="t" o:connecttype="custom" o:connectlocs="0,1934;518,1934;0,1876;518,1876;0,1817;518,1817;0,1759;518,1759" o:connectangles="0,0,0,0,0,0,0,0"/>
                </v:shape>
                <v:line id="Line 427" o:spid="_x0000_s1495" style="position:absolute;visibility:visible;mso-wrap-style:square" from="5861,1992" to="6379,19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" strokecolor="#d9d9d9" strokeweight=".7pt">
                  <o:lock v:ext="edit" shapetype="f"/>
                </v:line>
                <v:shape id="AutoShape 426" o:spid="_x0000_s1496" style="position:absolute;left:3607;top:1464;width:3524;height:175;visibility:visible;mso-wrap-style:square;v-text-anchor:top" coordsize="3524,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" path="m,175r3524,m,117r3524,m,58r3524,m,l3524,e" filled="f" strokecolor="#f1f1f1" strokeweight=".7pt">
                  <v:path arrowok="t" o:connecttype="custom" o:connectlocs="0,1640;3524,1640;0,1582;3524,1582;0,1523;3524,1523;0,1465;3524,1465" o:connectangles="0,0,0,0,0,0,0,0"/>
                </v:shape>
                <v:line id="Line 425" o:spid="_x0000_s1497" style="position:absolute;visibility:visible;mso-wrap-style:square" from="3607,1702" to="6379,17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" strokecolor="#d9d9d9" strokeweight=".1235mm">
                  <o:lock v:ext="edit" shapetype="f"/>
                </v:line>
                <v:line id="Line 424" o:spid="_x0000_s1498" style="position:absolute;visibility:visible;mso-wrap-style:square" from="6615,2520" to="7131,252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" strokecolor="#f1f1f1" strokeweight=".7pt">
                  <o:lock v:ext="edit" shapetype="f"/>
                </v:line>
                <v:shape id="AutoShape 423" o:spid="_x0000_s1499" style="position:absolute;left:6615;top:2457;width:516;height:7;visibility:visible;mso-wrap-style:square;v-text-anchor:top" coordsize="516,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" path="m,7r516,m,l516,e" filled="f" strokecolor="#f1f1f1" strokeweight=".1235mm">
                  <v:path arrowok="t" o:connecttype="custom" o:connectlocs="0,2465;516,2465;0,2458;516,2458" o:connectangles="0,0,0,0"/>
                </v:shape>
                <v:shape id="AutoShape 422" o:spid="_x0000_s1500" style="position:absolute;left:6615;top:2050;width:516;height:353;visibility:visible;mso-wrap-style:square;v-text-anchor:top" coordsize="516,3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" path="m,352r516,m,294r516,m,177r516,m,119r516,m,58r516,m,l516,e" filled="f" strokecolor="#f1f1f1" strokeweight=".7pt">
                  <v:path arrowok="t" o:connecttype="custom" o:connectlocs="0,2403;516,2403;0,2345;516,2345;0,2228;516,2228;0,2170;516,2170;0,2109;516,2109;0,2051;516,2051" o:connectangles="0,0,0,0,0,0,0,0,0,0,0,0"/>
                </v:shape>
                <v:line id="Line 421" o:spid="_x0000_s1501" style="position:absolute;visibility:visible;mso-wrap-style:square" from="6615,2286" to="7131,22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" strokecolor="#d9d9d9" strokeweight=".7pt">
                  <o:lock v:ext="edit" shapetype="f"/>
                </v:line>
                <v:shape id="AutoShape 420" o:spid="_x0000_s1502" style="position:absolute;left:6615;top:1758;width:516;height:175;visibility:visible;mso-wrap-style:square;v-text-anchor:top" coordsize="516,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" path="m,175r516,m,117r516,m,58r516,m,l516,e" filled="f" strokecolor="#f1f1f1" strokeweight=".7pt">
                  <v:path arrowok="t" o:connecttype="custom" o:connectlocs="0,1934;516,1934;0,1876;516,1876;0,1817;516,1817;0,1759;516,1759" o:connectangles="0,0,0,0,0,0,0,0"/>
                </v:shape>
                <v:line id="Line 419" o:spid="_x0000_s1503" style="position:absolute;visibility:visible;mso-wrap-style:square" from="6615,1992" to="7131,19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" strokecolor="#d9d9d9" strokeweight=".7pt">
                  <o:lock v:ext="edit" shapetype="f"/>
                </v:line>
                <v:shape id="AutoShape 418" o:spid="_x0000_s1504" style="position:absolute;left:3607;top:1694;width:3524;height:7;visibility:visible;mso-wrap-style:square;v-text-anchor:top" coordsize="352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" path="m3008,7r516,m,l3524,e" filled="f" strokecolor="#d9d9d9" strokeweight=".1235mm">
                  <v:path arrowok="t" o:connecttype="custom" o:connectlocs="3008,1702;3524,1702;0,1695;3524,1695" o:connectangles="0,0,0,0"/>
                </v:shape>
                <v:shape id="AutoShape 417" o:spid="_x0000_s1505" style="position:absolute;left:2856;top:1344;width:7021;height:7;visibility:visible;mso-wrap-style:square;v-text-anchor:top" coordsize="702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" path="m,7r7021,m,l7021,e" filled="f" strokecolor="#f1f1f1" strokeweight=".1235mm">
                  <v:path arrowok="t" o:connecttype="custom" o:connectlocs="0,1352;7021,1352;0,1345;7021,1345" o:connectangles="0,0,0,0"/>
                </v:shape>
                <v:shape id="AutoShape 416" o:spid="_x0000_s1506" style="position:absolute;left:2856;top:1170;width:7021;height:117;visibility:visible;mso-wrap-style:square;v-text-anchor:top" coordsize="7021,1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" path="m,117r7021,m,58r7021,m,l7021,e" filled="f" strokecolor="#f1f1f1" strokeweight=".7pt">
                  <v:path arrowok="t" o:connecttype="custom" o:connectlocs="0,1288;7021,1288;0,1229;7021,1229;0,1171;7021,1171" o:connectangles="0,0,0,0,0,0"/>
                </v:shape>
                <v:line id="Line 415" o:spid="_x0000_s1507" style="position:absolute;visibility:visible;mso-wrap-style:square" from="2856,1410" to="7131,141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" strokecolor="#d9d9d9" strokeweight=".1237mm">
                  <o:lock v:ext="edit" shapetype="f"/>
                </v:line>
                <v:line id="Line 414" o:spid="_x0000_s1508" style="position:absolute;visibility:visible;mso-wrap-style:square" from="7366,2520" to="7882,252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" strokecolor="#f1f1f1" strokeweight=".7pt">
                  <o:lock v:ext="edit" shapetype="f"/>
                </v:line>
                <v:shape id="AutoShape 413" o:spid="_x0000_s1509" style="position:absolute;left:7366;top:2457;width:516;height:7;visibility:visible;mso-wrap-style:square;v-text-anchor:top" coordsize="516,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" path="m,7r516,m,l516,e" filled="f" strokecolor="#f1f1f1" strokeweight=".1235mm">
                  <v:path arrowok="t" o:connecttype="custom" o:connectlocs="0,2465;516,2465;0,2458;516,2458" o:connectangles="0,0,0,0"/>
                </v:shape>
                <v:shape id="AutoShape 412" o:spid="_x0000_s1510" style="position:absolute;left:7366;top:2169;width:2019;height:234;visibility:visible;mso-wrap-style:square;v-text-anchor:top" coordsize="2019,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" path="m,233r516,m,175r516,m,58r516,m,l516,m752,58r1267,m752,l2019,e" filled="f" strokecolor="#f1f1f1" strokeweight=".7pt">
                  <v:path arrowok="t" o:connecttype="custom" o:connectlocs="0,2403;516,2403;0,2345;516,2345;0,2228;516,2228;0,2170;516,2170;752,2228;2019,2228;752,2170;2019,2170" o:connectangles="0,0,0,0,0,0,0,0,0,0,0,0"/>
                </v:shape>
                <v:shape id="AutoShape 411" o:spid="_x0000_s1511" style="position:absolute;left:7366;top:2105;width:2019;height:7;visibility:visible;mso-wrap-style:square;v-text-anchor:top" coordsize="20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" path="m,7r2019,m,l2019,e" filled="f" strokecolor="#f1f1f1" strokeweight=".1236mm">
                  <v:path arrowok="t" o:connecttype="custom" o:connectlocs="0,2112;2019,2112;0,2105;2019,2105" o:connectangles="0,0,0,0"/>
                </v:shape>
                <v:line id="Line 410" o:spid="_x0000_s1512" style="position:absolute;visibility:visible;mso-wrap-style:square" from="7366,2051" to="9385,20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" strokecolor="#f1f1f1" strokeweight=".7pt">
                  <o:lock v:ext="edit" shapetype="f"/>
                </v:line>
                <v:line id="Line 409" o:spid="_x0000_s1513" style="position:absolute;visibility:visible;mso-wrap-style:square" from="7366,2286" to="7882,22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" strokecolor="#d9d9d9" strokeweight=".7pt">
                  <o:lock v:ext="edit" shapetype="f"/>
                </v:line>
                <v:line id="Line 408" o:spid="_x0000_s1514" style="position:absolute;visibility:visible;mso-wrap-style:square" from="8118,2520" to="8633,252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" strokecolor="#f1f1f1" strokeweight=".7pt">
                  <o:lock v:ext="edit" shapetype="f"/>
                </v:line>
                <v:line id="Line 407" o:spid="_x0000_s1515" style="position:absolute;visibility:visible;mso-wrap-style:square" from="8118,2465" to="8633,246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" strokecolor="#f1f1f1" strokeweight=".1235mm">
                  <o:lock v:ext="edit" shapetype="f"/>
                </v:line>
                <v:line id="Line 406" o:spid="_x0000_s1516" style="position:absolute;visibility:visible;mso-wrap-style:square" from="8869,2520" to="9385,252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" strokecolor="#f1f1f1" strokeweight=".7pt">
                  <o:lock v:ext="edit" shapetype="f"/>
                </v:line>
                <v:shape id="AutoShape 405" o:spid="_x0000_s1517" style="position:absolute;left:8117;top:2457;width:1267;height:7;visibility:visible;mso-wrap-style:square;v-text-anchor:top" coordsize="126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" path="m751,7r516,m,l1267,e" filled="f" strokecolor="#f1f1f1" strokeweight=".1235mm">
                  <v:path arrowok="t" o:connecttype="custom" o:connectlocs="751,2465;1267,2465;0,2458;1267,2458" o:connectangles="0,0,0,0"/>
                </v:shape>
                <v:shape id="AutoShape 404" o:spid="_x0000_s1518" style="position:absolute;left:8117;top:2344;width:1267;height:59;visibility:visible;mso-wrap-style:square;v-text-anchor:top" coordsize="1267,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" path="m,58r1267,m,l1267,e" filled="f" strokecolor="#f1f1f1" strokeweight=".7pt">
                  <v:path arrowok="t" o:connecttype="custom" o:connectlocs="0,2403;1267,2403;0,2345;1267,2345" o:connectangles="0,0,0,0"/>
                </v:shape>
                <v:line id="Line 403" o:spid="_x0000_s1519" style="position:absolute;visibility:visible;mso-wrap-style:square" from="8118,2286" to="9385,22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" strokecolor="#d9d9d9" strokeweight=".7pt">
                  <o:lock v:ext="edit" shapetype="f"/>
                </v:line>
                <v:shape id="AutoShape 402" o:spid="_x0000_s1520" style="position:absolute;left:7366;top:1758;width:2511;height:175;visibility:visible;mso-wrap-style:square;v-text-anchor:top" coordsize="2511,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" path="m,175r2511,m,117r2511,m,58r2511,m,l2511,e" filled="f" strokecolor="#f1f1f1" strokeweight=".7pt">
                  <v:path arrowok="t" o:connecttype="custom" o:connectlocs="0,1934;2511,1934;0,1876;2511,1876;0,1817;2511,1817;0,1759;2511,1759" o:connectangles="0,0,0,0,0,0,0,0"/>
                </v:shape>
                <v:line id="Line 401" o:spid="_x0000_s1521" style="position:absolute;visibility:visible;mso-wrap-style:square" from="7366,1992" to="9385,19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" strokecolor="#d9d9d9" strokeweight=".7pt">
                  <o:lock v:ext="edit" shapetype="f"/>
                </v:line>
                <v:line id="Line 400" o:spid="_x0000_s1522" style="position:absolute;visibility:visible;mso-wrap-style:square" from="9620,2520" to="9877,252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" strokecolor="#f1f1f1" strokeweight=".7pt">
                  <o:lock v:ext="edit" shapetype="f"/>
                </v:line>
                <v:shape id="AutoShape 399" o:spid="_x0000_s1523" style="position:absolute;left:9620;top:2457;width:257;height:7;visibility:visible;mso-wrap-style:square;v-text-anchor:top" coordsize="25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" path="m,7r257,m,l257,e" filled="f" strokecolor="#f1f1f1" strokeweight=".1235mm">
                  <v:path arrowok="t" o:connecttype="custom" o:connectlocs="0,2465;257,2465;0,2458;257,2458" o:connectangles="0,0,0,0"/>
                </v:shape>
                <v:shape id="AutoShape 398" o:spid="_x0000_s1524" style="position:absolute;left:9620;top:2169;width:257;height:234;visibility:visible;mso-wrap-style:square;v-text-anchor:top" coordsize="257,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" path="m,233r257,m,175r257,m,58r257,m,l257,e" filled="f" strokecolor="#f1f1f1" strokeweight=".7pt">
                  <v:path arrowok="t" o:connecttype="custom" o:connectlocs="0,2403;257,2403;0,2345;257,2345;0,2228;257,2228;0,2170;257,2170" o:connectangles="0,0,0,0,0,0,0,0"/>
                </v:shape>
                <v:shape id="AutoShape 397" o:spid="_x0000_s1525" style="position:absolute;left:9620;top:2105;width:257;height:7;visibility:visible;mso-wrap-style:square;v-text-anchor:top" coordsize="25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" path="m,7r257,m,l257,e" filled="f" strokecolor="#f1f1f1" strokeweight=".1236mm">
                  <v:path arrowok="t" o:connecttype="custom" o:connectlocs="0,2112;257,2112;0,2105;257,2105" o:connectangles="0,0,0,0"/>
                </v:shape>
                <v:line id="Line 396" o:spid="_x0000_s1526" style="position:absolute;visibility:visible;mso-wrap-style:square" from="9620,2051" to="9877,20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" strokecolor="#f1f1f1" strokeweight=".7pt">
                  <o:lock v:ext="edit" shapetype="f"/>
                </v:line>
                <v:shape id="AutoShape 395" o:spid="_x0000_s1527" style="position:absolute;left:9620;top:1992;width:257;height:294;visibility:visible;mso-wrap-style:square;v-text-anchor:top" coordsize="257,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" path="m,294r257,m,l257,e" filled="f" strokecolor="#d9d9d9" strokeweight=".7pt">
                  <v:path arrowok="t" o:connecttype="custom" o:connectlocs="0,2286;257,2286;0,1992;257,1992" o:connectangles="0,0,0,0"/>
                </v:shape>
                <v:shape id="AutoShape 394" o:spid="_x0000_s1528" style="position:absolute;left:7366;top:1464;width:2511;height:175;visibility:visible;mso-wrap-style:square;v-text-anchor:top" coordsize="2511,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" path="m,175r2511,m,117r2511,m,58r2511,m,l2511,e" filled="f" strokecolor="#f1f1f1" strokeweight=".7pt">
                  <v:path arrowok="t" o:connecttype="custom" o:connectlocs="0,1640;2511,1640;0,1582;2511,1582;0,1523;2511,1523;0,1465;2511,1465" o:connectangles="0,0,0,0,0,0,0,0"/>
                </v:shape>
                <v:shape id="AutoShape 393" o:spid="_x0000_s1529" style="position:absolute;left:7366;top:1694;width:2511;height:7;visibility:visible;mso-wrap-style:square;v-text-anchor:top" coordsize="251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" path="m,7r2511,m,l2511,e" filled="f" strokecolor="#d9d9d9" strokeweight=".1235mm">
                  <v:path arrowok="t" o:connecttype="custom" o:connectlocs="0,1702;2511,1702;0,1695;2511,1695" o:connectangles="0,0,0,0"/>
                </v:shape>
                <v:shape id="AutoShape 392" o:spid="_x0000_s1530" style="position:absolute;left:2856;top:1403;width:7021;height:7;visibility:visible;mso-wrap-style:square;v-text-anchor:top" coordsize="702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" path="m4510,7r2511,m,l4275,t235,l7021,e" filled="f" strokecolor="#d9d9d9" strokeweight=".1237mm">
                  <v:path arrowok="t" o:connecttype="custom" o:connectlocs="4510,1410;7021,1410;0,1403;4275,1403;4510,1403;7021,1403" o:connectangles="0,0,0,0,0,0"/>
                </v:shape>
                <v:shape id="AutoShape 391" o:spid="_x0000_s1531" style="position:absolute;left:2363;top:876;width:7514;height:178;visibility:visible;mso-wrap-style:square;v-text-anchor:top" coordsize="7514,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" path="m,177r7513,m,119r7513,m,61r7513,m,l7513,e" filled="f" strokecolor="#f1f1f1" strokeweight=".7pt">
                  <v:path arrowok="t" o:connecttype="custom" o:connectlocs="0,1054;7513,1054;0,996;7513,996;0,938;7513,938;0,877;7513,877" o:connectangles="0,0,0,0,0,0,0,0"/>
                </v:shape>
                <v:shape id="AutoShape 390" o:spid="_x0000_s1532" style="position:absolute;left:2363;top:1109;width:7514;height:7;visibility:visible;mso-wrap-style:square;v-text-anchor:top" coordsize="75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" path="m,7r7513,m,l7513,e" filled="f" strokecolor="#d9d9d9" strokeweight=".1237mm">
                  <v:path arrowok="t" o:connecttype="custom" o:connectlocs="0,1116;7513,1116;0,1109;7513,1109" o:connectangles="0,0,0,0"/>
                </v:shape>
                <v:line id="Line 389" o:spid="_x0000_s1533" style="position:absolute;visibility:visible;mso-wrap-style:square" from="2364,819" to="9877,81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" strokecolor="#d9d9d9" strokeweight=".7pt">
                  <o:lock v:ext="edit" shapetype="f"/>
                </v:line>
                <v:shape id="AutoShape 388" o:spid="_x0000_s1534" style="position:absolute;left:2739;top:818;width:6762;height:1643;visibility:visible;mso-wrap-style:square;v-text-anchor:top" coordsize="6762,1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" path="m,l,294m752,r,588m1503,r,1026m2254,r,1642m3006,r,879m3757,r,879m4508,r,529m5260,r,1290m6011,r,1642m6762,r,1145e" filled="f" strokecolor="#f1f1f1" strokeweight=".7pt">
                  <v:path arrowok="t" o:connecttype="custom" o:connectlocs="0,819;0,1113;752,819;752,1407;1503,819;1503,1845;2254,819;2254,2461;3006,819;3006,1698;3757,819;3757,1698;4508,819;4508,1348;5260,819;5260,2109;6011,819;6011,2461;6762,819;6762,1964" o:connectangles="0,0,0,0,0,0,0,0,0,0,0,0,0,0,0,0,0,0,0,0"/>
                </v:shape>
                <v:shape id="AutoShape 387" o:spid="_x0000_s1535" style="position:absolute;left:2363;top:818;width:7514;height:1760;visibility:visible;mso-wrap-style:square;v-text-anchor:top" coordsize="7514,17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" path="m,l,1759m751,r,1759m1502,r,1759m2254,r,1759m3005,r,1759m3756,r,1759m4508,r,1759m5259,r,1759m6010,r,1759m6762,r,1759m7513,r,1759e" filled="f" strokecolor="#d9d9d9" strokeweight=".7pt">
                  <v:path arrowok="t" o:connecttype="custom" o:connectlocs="0,819;0,2578;751,819;751,2578;1502,819;1502,2578;2254,819;2254,2578;3005,819;3005,2578;3756,819;3756,2578;4508,819;4508,2578;5259,819;5259,2578;6010,819;6010,2578;6762,819;6762,2578;7513,819;7513,2578" o:connectangles="0,0,0,0,0,0,0,0,0,0,0,0,0,0,0,0,0,0,0,0,0,0"/>
                </v:shape>
                <v:rect id="Rectangle 386" o:spid="_x0000_s1536" style="position:absolute;left:2620;top:1112;width:236;height:14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" fillcolor="#843c0c" stroked="f">
                  <v:path arrowok="t"/>
                </v:rect>
                <v:rect id="Rectangle 385" o:spid="_x0000_s1537" style="position:absolute;left:3371;top:1406;width:236;height:11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" fillcolor="#7f6000" stroked="f">
                  <v:path arrowok="t"/>
                </v:rect>
                <v:shape id="AutoShape 384" o:spid="_x0000_s1538" style="position:absolute;left:4123;top:1348;width:5498;height:1230;visibility:visible;mso-wrap-style:square;v-text-anchor:top" coordsize="5498,12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" path="m236,497l,497r,733l236,1230r,-733xm987,1113r-236,l751,1230r236,l987,1113xm1738,350r-233,l1505,1230r233,l1738,350xm2492,350r-236,l2256,1230r236,l2492,350xm3243,l3008,r,1230l3243,1230,3243,xm3995,761r-236,l3759,1230r236,l3995,761xm4746,1113r-236,l4510,1230r236,l4746,1113xm5497,616r-235,l5262,1230r235,l5497,616xe" fillcolor="#7f7f7f" stroked="f">
                  <v:path arrowok="t" o:connecttype="custom" o:connectlocs="236,1845;0,1845;0,2578;236,2578;236,1845;987,2461;751,2461;751,2578;987,2578;987,2461;1738,1698;1505,1698;1505,2578;1738,2578;1738,1698;2492,1698;2256,1698;2256,2578;2492,2578;2492,1698;3243,1348;3008,1348;3008,2578;3243,2578;3243,1348;3995,2109;3759,2109;3759,2578;3995,2578;3995,2109;4746,2461;4510,2461;4510,2578;4746,2578;4746,2461;5497,1964;5262,1964;5262,2578;5497,2578;5497,1964" o:connectangles="0,0,0,0,0,0,0,0,0,0,0,0,0,0,0,0,0,0,0,0,0,0,0,0,0,0,0,0,0,0,0,0,0,0,0,0,0,0,0,0"/>
                </v:shape>
                <v:line id="Line 383" o:spid="_x0000_s1539" style="position:absolute;visibility:visible;mso-wrap-style:square" from="2364,2578" to="9877,257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" strokecolor="#d9d9d9" strokeweight=".7pt">
                  <o:lock v:ext="edit" shapetype="f"/>
                </v:line>
                <v:rect id="Rectangle 382" o:spid="_x0000_s1540" style="position:absolute;left:1808;top:181;width:8284;height:30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" filled="f" strokecolor="#d9d9d9" strokeweight=".7pt">
                  <v:path arrowok="t"/>
                </v:rect>
                <v:shape id="Text Box 381" o:spid="_x0000_s1541" type="#_x0000_t202" style="position:absolute;left:3542;top:366;width:4833;height:2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" filled="f" stroked="f">
                  <v:path arrowok="t"/>
                  <v:textbox inset="0,0,0,0">
                    <w:txbxContent>
                      <w:p w14:paraId="369090A1" w14:textId="77777777" w:rsidR="000B498F" w:rsidRDefault="000B498F" w:rsidP="000B498F">
                        <w:pPr>
                          <w:spacing w:line="232" w:lineRule="exact"/>
                          <w:rPr>
                            <w:sz w:val="20"/>
                          </w:rPr>
                        </w:pPr>
                        <w:r>
                          <w:rPr>
                            <w:rFonts w:ascii="Carlito" w:hAnsi="Carlito"/>
                            <w:b/>
                            <w:color w:val="0D0D0D"/>
                            <w:sz w:val="20"/>
                          </w:rPr>
                          <w:t>f.1.</w:t>
                        </w:r>
                        <w:r>
                          <w:rPr>
                            <w:rFonts w:ascii="Carlito" w:hAnsi="Carlito"/>
                            <w:b/>
                            <w:color w:val="0D0D0D"/>
                            <w:spacing w:val="-31"/>
                            <w:sz w:val="20"/>
                          </w:rPr>
                          <w:t xml:space="preserve"> </w:t>
                        </w:r>
                        <w:r>
                          <w:rPr>
                            <w:color w:val="0D0D0D"/>
                            <w:sz w:val="20"/>
                          </w:rPr>
                          <w:t>Normas</w:t>
                        </w:r>
                        <w:r>
                          <w:rPr>
                            <w:color w:val="0D0D0D"/>
                            <w:spacing w:val="-42"/>
                            <w:sz w:val="20"/>
                          </w:rPr>
                          <w:t xml:space="preserve"> </w:t>
                        </w:r>
                        <w:r>
                          <w:rPr>
                            <w:color w:val="0D0D0D"/>
                            <w:sz w:val="20"/>
                          </w:rPr>
                          <w:t>Calidad</w:t>
                        </w:r>
                        <w:r>
                          <w:rPr>
                            <w:color w:val="0D0D0D"/>
                            <w:spacing w:val="-40"/>
                            <w:sz w:val="20"/>
                          </w:rPr>
                          <w:t xml:space="preserve"> </w:t>
                        </w:r>
                        <w:r>
                          <w:rPr>
                            <w:color w:val="0D0D0D"/>
                            <w:sz w:val="20"/>
                          </w:rPr>
                          <w:t>Primaria</w:t>
                        </w:r>
                        <w:r>
                          <w:rPr>
                            <w:color w:val="0D0D0D"/>
                            <w:spacing w:val="-40"/>
                            <w:sz w:val="20"/>
                          </w:rPr>
                          <w:t xml:space="preserve"> </w:t>
                        </w:r>
                        <w:r>
                          <w:rPr>
                            <w:color w:val="0D0D0D"/>
                            <w:sz w:val="20"/>
                          </w:rPr>
                          <w:t>del</w:t>
                        </w:r>
                        <w:r>
                          <w:rPr>
                            <w:color w:val="0D0D0D"/>
                            <w:spacing w:val="-41"/>
                            <w:sz w:val="20"/>
                          </w:rPr>
                          <w:t xml:space="preserve"> </w:t>
                        </w:r>
                        <w:r>
                          <w:rPr>
                            <w:color w:val="0D0D0D"/>
                            <w:sz w:val="20"/>
                          </w:rPr>
                          <w:t>aire</w:t>
                        </w:r>
                        <w:r>
                          <w:rPr>
                            <w:color w:val="0D0D0D"/>
                            <w:spacing w:val="-41"/>
                            <w:sz w:val="20"/>
                          </w:rPr>
                          <w:t xml:space="preserve"> </w:t>
                        </w:r>
                        <w:r>
                          <w:rPr>
                            <w:color w:val="0D0D0D"/>
                            <w:sz w:val="20"/>
                          </w:rPr>
                          <w:t>SO</w:t>
                        </w:r>
                        <w:r>
                          <w:rPr>
                            <w:color w:val="0D0D0D"/>
                            <w:position w:val="-4"/>
                            <w:sz w:val="13"/>
                          </w:rPr>
                          <w:t>2</w:t>
                        </w:r>
                        <w:r>
                          <w:rPr>
                            <w:color w:val="0D0D0D"/>
                            <w:spacing w:val="-20"/>
                            <w:position w:val="-4"/>
                            <w:sz w:val="13"/>
                          </w:rPr>
                          <w:t xml:space="preserve"> </w:t>
                        </w:r>
                        <w:r>
                          <w:rPr>
                            <w:rFonts w:ascii="Carlito" w:hAnsi="Carlito"/>
                            <w:b/>
                            <w:i/>
                            <w:color w:val="0D0D0D"/>
                            <w:sz w:val="20"/>
                          </w:rPr>
                          <w:t>Diario</w:t>
                        </w:r>
                        <w:r>
                          <w:rPr>
                            <w:rFonts w:ascii="Carlito" w:hAnsi="Carlito"/>
                            <w:b/>
                            <w:i/>
                            <w:color w:val="0D0D0D"/>
                            <w:spacing w:val="-30"/>
                            <w:sz w:val="20"/>
                          </w:rPr>
                          <w:t xml:space="preserve"> </w:t>
                        </w:r>
                        <w:r>
                          <w:rPr>
                            <w:color w:val="0D0D0D"/>
                            <w:sz w:val="20"/>
                          </w:rPr>
                          <w:t>(μg/m3N)</w:t>
                        </w:r>
                      </w:p>
                    </w:txbxContent>
                  </v:textbox>
                </v:shape>
                <v:shape id="Text Box 380" o:spid="_x0000_s1542" type="#_x0000_t202" style="position:absolute;left:1935;top:737;width:287;height:19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" filled="f" stroked="f">
                  <v:path arrowok="t"/>
                  <v:textbox inset="0,0,0,0">
                    <w:txbxContent>
                      <w:p w14:paraId="63092F93" w14:textId="77777777" w:rsidR="000B498F" w:rsidRDefault="000B498F" w:rsidP="000B498F">
                        <w:pPr>
                          <w:spacing w:line="167" w:lineRule="exact"/>
                          <w:rPr>
                            <w:sz w:val="17"/>
                          </w:rPr>
                        </w:pPr>
                        <w:r>
                          <w:rPr>
                            <w:color w:val="585858"/>
                            <w:w w:val="95"/>
                            <w:sz w:val="17"/>
                          </w:rPr>
                          <w:t>300</w:t>
                        </w:r>
                      </w:p>
                      <w:p w14:paraId="7273185B" w14:textId="77777777" w:rsidR="000B498F" w:rsidRDefault="000B498F" w:rsidP="000B498F">
                        <w:pPr>
                          <w:spacing w:before="97"/>
                          <w:ind w:right="18"/>
                          <w:jc w:val="right"/>
                          <w:rPr>
                            <w:sz w:val="17"/>
                          </w:rPr>
                        </w:pPr>
                        <w:r>
                          <w:rPr>
                            <w:color w:val="585858"/>
                            <w:spacing w:val="-2"/>
                            <w:w w:val="95"/>
                            <w:sz w:val="17"/>
                          </w:rPr>
                          <w:t>250</w:t>
                        </w:r>
                      </w:p>
                      <w:p w14:paraId="447A41DC" w14:textId="77777777" w:rsidR="000B498F" w:rsidRDefault="000B498F" w:rsidP="000B498F">
                        <w:pPr>
                          <w:spacing w:before="98"/>
                          <w:ind w:right="18"/>
                          <w:jc w:val="right"/>
                          <w:rPr>
                            <w:sz w:val="17"/>
                          </w:rPr>
                        </w:pPr>
                        <w:r>
                          <w:rPr>
                            <w:color w:val="585858"/>
                            <w:spacing w:val="-2"/>
                            <w:w w:val="90"/>
                            <w:sz w:val="17"/>
                          </w:rPr>
                          <w:t>200</w:t>
                        </w:r>
                      </w:p>
                      <w:p w14:paraId="213D76DB" w14:textId="77777777" w:rsidR="000B498F" w:rsidRDefault="000B498F" w:rsidP="000B498F">
                        <w:pPr>
                          <w:spacing w:before="98"/>
                          <w:ind w:right="18"/>
                          <w:jc w:val="right"/>
                          <w:rPr>
                            <w:sz w:val="17"/>
                          </w:rPr>
                        </w:pPr>
                        <w:r>
                          <w:rPr>
                            <w:color w:val="585858"/>
                            <w:spacing w:val="-2"/>
                            <w:w w:val="90"/>
                            <w:sz w:val="17"/>
                          </w:rPr>
                          <w:t>150</w:t>
                        </w:r>
                      </w:p>
                      <w:p w14:paraId="4E05728B" w14:textId="77777777" w:rsidR="000B498F" w:rsidRDefault="000B498F" w:rsidP="000B498F">
                        <w:pPr>
                          <w:spacing w:before="98"/>
                          <w:ind w:right="18"/>
                          <w:jc w:val="right"/>
                          <w:rPr>
                            <w:sz w:val="17"/>
                          </w:rPr>
                        </w:pPr>
                        <w:r>
                          <w:rPr>
                            <w:color w:val="585858"/>
                            <w:spacing w:val="-2"/>
                            <w:w w:val="90"/>
                            <w:sz w:val="17"/>
                          </w:rPr>
                          <w:t>100</w:t>
                        </w:r>
                      </w:p>
                      <w:p w14:paraId="4208272C" w14:textId="77777777" w:rsidR="000B498F" w:rsidRDefault="000B498F" w:rsidP="000B498F">
                        <w:pPr>
                          <w:spacing w:before="98"/>
                          <w:ind w:right="18"/>
                          <w:jc w:val="right"/>
                          <w:rPr>
                            <w:sz w:val="17"/>
                          </w:rPr>
                        </w:pPr>
                        <w:r>
                          <w:rPr>
                            <w:color w:val="585858"/>
                            <w:spacing w:val="-1"/>
                            <w:w w:val="90"/>
                            <w:sz w:val="17"/>
                          </w:rPr>
                          <w:t>50</w:t>
                        </w:r>
                      </w:p>
                      <w:p w14:paraId="4DD3934F" w14:textId="77777777" w:rsidR="000B498F" w:rsidRDefault="000B498F" w:rsidP="000B498F">
                        <w:pPr>
                          <w:spacing w:before="98"/>
                          <w:ind w:right="18"/>
                          <w:jc w:val="right"/>
                          <w:rPr>
                            <w:sz w:val="17"/>
                          </w:rPr>
                        </w:pPr>
                        <w:r>
                          <w:rPr>
                            <w:color w:val="585858"/>
                            <w:w w:val="93"/>
                            <w:sz w:val="17"/>
                          </w:rPr>
                          <w:t>0</w:t>
                        </w:r>
                      </w:p>
                    </w:txbxContent>
                  </v:textbox>
                </v:shape>
                <v:shape id="Text Box 379" o:spid="_x0000_s1543" type="#_x0000_t202" style="position:absolute;left:2606;top:846;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" filled="f" stroked="f">
                  <v:path arrowok="t"/>
                  <v:textbox inset="0,0,0,0">
                    <w:txbxContent>
                      <w:p w14:paraId="48C70CC0" w14:textId="77777777" w:rsidR="000B498F" w:rsidRDefault="000B498F" w:rsidP="000B498F">
                        <w:pPr>
                          <w:spacing w:line="175" w:lineRule="exact"/>
                          <w:rPr>
                            <w:rFonts w:ascii="Carlito"/>
                            <w:b/>
                            <w:sz w:val="17"/>
                          </w:rPr>
                        </w:pPr>
                        <w:r>
                          <w:rPr>
                            <w:rFonts w:ascii="Carlito"/>
                            <w:b/>
                            <w:color w:val="404040"/>
                            <w:w w:val="105"/>
                            <w:sz w:val="17"/>
                          </w:rPr>
                          <w:t>250</w:t>
                        </w:r>
                      </w:p>
                    </w:txbxContent>
                  </v:textbox>
                </v:shape>
                <v:shape id="Text Box 378" o:spid="_x0000_s1544" type="#_x0000_t202" style="position:absolute;left:3357;top:1139;width:28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" filled="f" stroked="f">
                  <v:path arrowok="t"/>
                  <v:textbox inset="0,0,0,0">
                    <w:txbxContent>
                      <w:p w14:paraId="1740ED6E" w14:textId="77777777" w:rsidR="000B498F" w:rsidRDefault="000B498F" w:rsidP="000B498F">
                        <w:pPr>
                          <w:spacing w:line="175" w:lineRule="exact"/>
                          <w:rPr>
                            <w:rFonts w:ascii="Carlito"/>
                            <w:b/>
                            <w:sz w:val="17"/>
                          </w:rPr>
                        </w:pPr>
                        <w:r>
                          <w:rPr>
                            <w:rFonts w:ascii="Carlito"/>
                            <w:b/>
                            <w:color w:val="404040"/>
                            <w:w w:val="105"/>
                            <w:sz w:val="17"/>
                          </w:rPr>
                          <w:t>200</w:t>
                        </w:r>
                      </w:p>
                    </w:txbxContent>
                  </v:textbox>
                </v:shape>
                <v:shape id="Text Box 377" o:spid="_x0000_s1545" type="#_x0000_t202" style="position:absolute;left:7115;top:1081;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" filled="f" stroked="f">
                  <v:path arrowok="t"/>
                  <v:textbox inset="0,0,0,0">
                    <w:txbxContent>
                      <w:p w14:paraId="30E159F9" w14:textId="77777777" w:rsidR="000B498F" w:rsidRDefault="000B498F" w:rsidP="000B498F">
                        <w:pPr>
                          <w:spacing w:line="175" w:lineRule="exact"/>
                          <w:rPr>
                            <w:rFonts w:ascii="Carlito"/>
                            <w:b/>
                            <w:sz w:val="17"/>
                          </w:rPr>
                        </w:pPr>
                        <w:r>
                          <w:rPr>
                            <w:rFonts w:ascii="Carlito"/>
                            <w:b/>
                            <w:color w:val="404040"/>
                            <w:w w:val="105"/>
                            <w:sz w:val="17"/>
                          </w:rPr>
                          <w:t>210</w:t>
                        </w:r>
                      </w:p>
                    </w:txbxContent>
                  </v:textbox>
                </v:shape>
                <v:shape id="Text Box 376" o:spid="_x0000_s1546" type="#_x0000_t202" style="position:absolute;left:5612;top:1432;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" filled="f" stroked="f">
                  <v:path arrowok="t"/>
                  <v:textbox inset="0,0,0,0">
                    <w:txbxContent>
                      <w:p w14:paraId="50456419" w14:textId="77777777" w:rsidR="000B498F" w:rsidRDefault="000B498F" w:rsidP="000B498F">
                        <w:pPr>
                          <w:spacing w:line="175" w:lineRule="exact"/>
                          <w:rPr>
                            <w:rFonts w:ascii="Carlito"/>
                            <w:b/>
                            <w:sz w:val="17"/>
                          </w:rPr>
                        </w:pPr>
                        <w:r>
                          <w:rPr>
                            <w:rFonts w:ascii="Carlito"/>
                            <w:b/>
                            <w:color w:val="404040"/>
                            <w:w w:val="105"/>
                            <w:sz w:val="17"/>
                          </w:rPr>
                          <w:t>150</w:t>
                        </w:r>
                      </w:p>
                    </w:txbxContent>
                  </v:textbox>
                </v:shape>
                <v:shape id="Text Box 375" o:spid="_x0000_s1547" type="#_x0000_t202" style="position:absolute;left:6364;top:1432;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" filled="f" stroked="f">
                  <v:path arrowok="t"/>
                  <v:textbox inset="0,0,0,0">
                    <w:txbxContent>
                      <w:p w14:paraId="111DE73B" w14:textId="77777777" w:rsidR="000B498F" w:rsidRDefault="000B498F" w:rsidP="000B498F">
                        <w:pPr>
                          <w:spacing w:line="175" w:lineRule="exact"/>
                          <w:rPr>
                            <w:rFonts w:ascii="Carlito"/>
                            <w:b/>
                            <w:sz w:val="17"/>
                          </w:rPr>
                        </w:pPr>
                        <w:r>
                          <w:rPr>
                            <w:rFonts w:ascii="Carlito"/>
                            <w:b/>
                            <w:color w:val="404040"/>
                            <w:w w:val="105"/>
                            <w:sz w:val="17"/>
                          </w:rPr>
                          <w:t>150</w:t>
                        </w:r>
                      </w:p>
                    </w:txbxContent>
                  </v:textbox>
                </v:shape>
                <v:shape id="Text Box 374" o:spid="_x0000_s1548" type="#_x0000_t202" style="position:absolute;left:4109;top:1579;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" filled="f" stroked="f">
                  <v:path arrowok="t"/>
                  <v:textbox inset="0,0,0,0">
                    <w:txbxContent>
                      <w:p w14:paraId="433C753C" w14:textId="77777777" w:rsidR="000B498F" w:rsidRDefault="000B498F" w:rsidP="000B498F">
                        <w:pPr>
                          <w:spacing w:line="175" w:lineRule="exact"/>
                          <w:rPr>
                            <w:rFonts w:ascii="Carlito"/>
                            <w:b/>
                            <w:sz w:val="17"/>
                          </w:rPr>
                        </w:pPr>
                        <w:r>
                          <w:rPr>
                            <w:rFonts w:ascii="Carlito"/>
                            <w:b/>
                            <w:color w:val="404040"/>
                            <w:w w:val="105"/>
                            <w:sz w:val="17"/>
                          </w:rPr>
                          <w:t>125</w:t>
                        </w:r>
                      </w:p>
                    </w:txbxContent>
                  </v:textbox>
                </v:shape>
                <v:shape id="Text Box 373" o:spid="_x0000_s1549" type="#_x0000_t202" style="position:absolute;left:9370;top:1697;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" filled="f" stroked="f">
                  <v:path arrowok="t"/>
                  <v:textbox inset="0,0,0,0">
                    <w:txbxContent>
                      <w:p w14:paraId="016A5E7C" w14:textId="77777777" w:rsidR="000B498F" w:rsidRDefault="000B498F" w:rsidP="000B498F">
                        <w:pPr>
                          <w:spacing w:line="175" w:lineRule="exact"/>
                          <w:rPr>
                            <w:rFonts w:ascii="Carlito"/>
                            <w:b/>
                            <w:sz w:val="17"/>
                          </w:rPr>
                        </w:pPr>
                        <w:r>
                          <w:rPr>
                            <w:rFonts w:ascii="Carlito"/>
                            <w:b/>
                            <w:color w:val="404040"/>
                            <w:w w:val="105"/>
                            <w:sz w:val="17"/>
                          </w:rPr>
                          <w:t>105</w:t>
                        </w:r>
                      </w:p>
                    </w:txbxContent>
                  </v:textbox>
                </v:shape>
                <v:shape id="Text Box 372" o:spid="_x0000_s1550" type="#_x0000_t202" style="position:absolute;left:7911;top:1843;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" filled="f" stroked="f">
                  <v:path arrowok="t"/>
                  <v:textbox inset="0,0,0,0">
                    <w:txbxContent>
                      <w:p w14:paraId="68B76CCC" w14:textId="77777777" w:rsidR="000B498F" w:rsidRDefault="000B498F" w:rsidP="000B498F">
                        <w:pPr>
                          <w:spacing w:line="175" w:lineRule="exact"/>
                          <w:rPr>
                            <w:rFonts w:ascii="Carlito"/>
                            <w:b/>
                            <w:sz w:val="17"/>
                          </w:rPr>
                        </w:pPr>
                        <w:r>
                          <w:rPr>
                            <w:rFonts w:ascii="Carlito"/>
                            <w:b/>
                            <w:color w:val="404040"/>
                            <w:w w:val="105"/>
                            <w:sz w:val="17"/>
                          </w:rPr>
                          <w:t>80</w:t>
                        </w:r>
                      </w:p>
                    </w:txbxContent>
                  </v:textbox>
                </v:shape>
                <v:shape id="Text Box 371" o:spid="_x0000_s1551" type="#_x0000_t202" style="position:absolute;left:4905;top:2195;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" filled="f" stroked="f">
                  <v:path arrowok="t"/>
                  <v:textbox inset="0,0,0,0">
                    <w:txbxContent>
                      <w:p w14:paraId="5FD5BF53" w14:textId="77777777" w:rsidR="000B498F" w:rsidRDefault="000B498F" w:rsidP="000B498F">
                        <w:pPr>
                          <w:spacing w:line="175" w:lineRule="exact"/>
                          <w:rPr>
                            <w:rFonts w:ascii="Carlito"/>
                            <w:b/>
                            <w:sz w:val="17"/>
                          </w:rPr>
                        </w:pPr>
                        <w:r>
                          <w:rPr>
                            <w:rFonts w:ascii="Carlito"/>
                            <w:b/>
                            <w:color w:val="404040"/>
                            <w:w w:val="105"/>
                            <w:sz w:val="17"/>
                          </w:rPr>
                          <w:t>20</w:t>
                        </w:r>
                      </w:p>
                    </w:txbxContent>
                  </v:textbox>
                </v:shape>
                <v:shape id="Text Box 370" o:spid="_x0000_s1552" type="#_x0000_t202" style="position:absolute;left:8663;top:2195;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" filled="f" stroked="f">
                  <v:path arrowok="t"/>
                  <v:textbox inset="0,0,0,0">
                    <w:txbxContent>
                      <w:p w14:paraId="2619CA11" w14:textId="77777777" w:rsidR="000B498F" w:rsidRDefault="000B498F" w:rsidP="000B498F">
                        <w:pPr>
                          <w:spacing w:line="175" w:lineRule="exact"/>
                          <w:rPr>
                            <w:rFonts w:ascii="Carlito"/>
                            <w:b/>
                            <w:sz w:val="17"/>
                          </w:rPr>
                        </w:pPr>
                        <w:r>
                          <w:rPr>
                            <w:rFonts w:ascii="Carlito"/>
                            <w:b/>
                            <w:color w:val="404040"/>
                            <w:w w:val="105"/>
                            <w:sz w:val="17"/>
                          </w:rPr>
                          <w:t>20</w:t>
                        </w:r>
                      </w:p>
                    </w:txbxContent>
                  </v:textbox>
                </v:shape>
                <v:shape id="Text Box 369" o:spid="_x0000_s1553" type="#_x0000_t202" style="position:absolute;left:2543;top:2725;width:373;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" filled="f" stroked="f">
                  <v:path arrowok="t"/>
                  <v:textbox inset="0,0,0,0">
                    <w:txbxContent>
                      <w:p w14:paraId="4669ABC4" w14:textId="77777777" w:rsidR="000B498F" w:rsidRDefault="000B498F" w:rsidP="000B498F">
                        <w:pPr>
                          <w:spacing w:line="167" w:lineRule="exact"/>
                          <w:rPr>
                            <w:sz w:val="17"/>
                          </w:rPr>
                        </w:pPr>
                        <w:r>
                          <w:rPr>
                            <w:color w:val="585858"/>
                            <w:w w:val="95"/>
                            <w:sz w:val="17"/>
                          </w:rPr>
                          <w:t>Chile</w:t>
                        </w:r>
                      </w:p>
                    </w:txbxContent>
                  </v:textbox>
                </v:shape>
                <v:shape id="Text Box 368" o:spid="_x0000_s1554" type="#_x0000_t202" style="position:absolute;left:3141;top:2725;width:718;height:38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" filled="f" stroked="f">
                  <v:path arrowok="t"/>
                  <v:textbox inset="0,0,0,0">
                    <w:txbxContent>
                      <w:p w14:paraId="5EEF63E1" w14:textId="77777777" w:rsidR="000B498F" w:rsidRDefault="000B498F" w:rsidP="000B498F">
                        <w:pPr>
                          <w:spacing w:line="167" w:lineRule="exact"/>
                          <w:ind w:left="50"/>
                          <w:rPr>
                            <w:sz w:val="17"/>
                          </w:rPr>
                        </w:pPr>
                        <w:r>
                          <w:rPr>
                            <w:color w:val="585858"/>
                            <w:sz w:val="17"/>
                          </w:rPr>
                          <w:t>Chile No</w:t>
                        </w:r>
                      </w:p>
                      <w:p w14:paraId="20D79B3D" w14:textId="77777777" w:rsidR="000B498F" w:rsidRDefault="000B498F" w:rsidP="000B498F">
                        <w:pPr>
                          <w:spacing w:before="18"/>
                          <w:rPr>
                            <w:sz w:val="17"/>
                          </w:rPr>
                        </w:pPr>
                        <w:r>
                          <w:rPr>
                            <w:color w:val="585858"/>
                            <w:w w:val="95"/>
                            <w:sz w:val="17"/>
                          </w:rPr>
                          <w:t>Aprobada</w:t>
                        </w:r>
                      </w:p>
                    </w:txbxContent>
                  </v:textbox>
                </v:shape>
                <v:shape id="Text Box 367" o:spid="_x0000_s1555" type="#_x0000_t202" style="position:absolute;left:4143;top:2725;width:21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" filled="f" stroked="f">
                  <v:path arrowok="t"/>
                  <v:textbox inset="0,0,0,0">
                    <w:txbxContent>
                      <w:p w14:paraId="0A6B273D" w14:textId="77777777" w:rsidR="000B498F" w:rsidRDefault="000B498F" w:rsidP="000B498F">
                        <w:pPr>
                          <w:spacing w:line="167" w:lineRule="exact"/>
                          <w:rPr>
                            <w:sz w:val="17"/>
                          </w:rPr>
                        </w:pPr>
                        <w:r>
                          <w:rPr>
                            <w:color w:val="585858"/>
                            <w:w w:val="85"/>
                            <w:sz w:val="17"/>
                          </w:rPr>
                          <w:t>UE</w:t>
                        </w:r>
                      </w:p>
                    </w:txbxContent>
                  </v:textbox>
                </v:shape>
                <v:shape id="Text Box 366" o:spid="_x0000_s1556" type="#_x0000_t202" style="position:absolute;left:4821;top:2725;width:3356;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" filled="f" stroked="f">
                  <v:path arrowok="t"/>
                  <v:textbox inset="0,0,0,0">
                    <w:txbxContent>
                      <w:p w14:paraId="4BCD0BDA" w14:textId="77777777" w:rsidR="000B498F" w:rsidRDefault="000B498F" w:rsidP="000B498F">
                        <w:pPr>
                          <w:tabs>
                            <w:tab w:val="left" w:pos="723"/>
                            <w:tab w:val="left" w:pos="1411"/>
                            <w:tab w:val="left" w:pos="2983"/>
                          </w:tabs>
                          <w:spacing w:line="167" w:lineRule="exact"/>
                          <w:rPr>
                            <w:sz w:val="17"/>
                          </w:rPr>
                        </w:pPr>
                        <w:r>
                          <w:rPr>
                            <w:color w:val="585858"/>
                            <w:sz w:val="17"/>
                          </w:rPr>
                          <w:t>OMS</w:t>
                        </w:r>
                        <w:r>
                          <w:rPr>
                            <w:color w:val="585858"/>
                            <w:sz w:val="17"/>
                          </w:rPr>
                          <w:tab/>
                          <w:t>China</w:t>
                        </w:r>
                        <w:r>
                          <w:rPr>
                            <w:color w:val="585858"/>
                            <w:sz w:val="17"/>
                          </w:rPr>
                          <w:tab/>
                          <w:t xml:space="preserve">Canadá </w:t>
                        </w:r>
                        <w:r>
                          <w:rPr>
                            <w:color w:val="585858"/>
                            <w:spacing w:val="11"/>
                            <w:sz w:val="17"/>
                          </w:rPr>
                          <w:t xml:space="preserve"> </w:t>
                        </w:r>
                        <w:r>
                          <w:rPr>
                            <w:color w:val="585858"/>
                            <w:sz w:val="17"/>
                          </w:rPr>
                          <w:t>Australia</w:t>
                        </w:r>
                        <w:r>
                          <w:rPr>
                            <w:color w:val="585858"/>
                            <w:sz w:val="17"/>
                          </w:rPr>
                          <w:tab/>
                        </w:r>
                        <w:r>
                          <w:rPr>
                            <w:color w:val="585858"/>
                            <w:w w:val="95"/>
                            <w:sz w:val="17"/>
                          </w:rPr>
                          <w:t>India</w:t>
                        </w:r>
                      </w:p>
                    </w:txbxContent>
                  </v:textbox>
                </v:shape>
                <v:shape id="Text Box 365" o:spid="_x0000_s1557" type="#_x0000_t202" style="position:absolute;left:8586;top:2725;width:1146;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" filled="f" stroked="f">
                  <v:path arrowok="t"/>
                  <v:textbox inset="0,0,0,0">
                    <w:txbxContent>
                      <w:p w14:paraId="144C88FC" w14:textId="77777777" w:rsidR="000B498F" w:rsidRDefault="000B498F" w:rsidP="000B498F">
                        <w:pPr>
                          <w:tabs>
                            <w:tab w:val="left" w:pos="709"/>
                          </w:tabs>
                          <w:spacing w:line="167" w:lineRule="exact"/>
                          <w:rPr>
                            <w:sz w:val="17"/>
                          </w:rPr>
                        </w:pPr>
                        <w:r>
                          <w:rPr>
                            <w:color w:val="585858"/>
                            <w:sz w:val="17"/>
                          </w:rPr>
                          <w:t>Perú</w:t>
                        </w:r>
                        <w:r>
                          <w:rPr>
                            <w:color w:val="585858"/>
                            <w:sz w:val="17"/>
                          </w:rPr>
                          <w:tab/>
                        </w:r>
                        <w:r>
                          <w:rPr>
                            <w:color w:val="585858"/>
                            <w:w w:val="90"/>
                            <w:sz w:val="17"/>
                          </w:rPr>
                          <w:t>Japón</w:t>
                        </w:r>
                      </w:p>
                    </w:txbxContent>
                  </v:textbox>
                </v:shape>
                <w10:wrap type="topAndBottom" anchorx="page"/>
              </v:group>
            </w:pict>
          </mc:Fallback>
        </mc:AlternateContent>
      </w:r>
      <w:r>
        <w:rPr>
          <w:noProof/>
        </w:rPr>
        <mc:AlternateContent>
          <mc:Choice Requires="wpg">
            <w:drawing>
              <wp:anchor distT="0" distB="0" distL="0" distR="0" simplePos="0" relativeHeight="251670528" behindDoc="1" locked="0" layoutInCell="1" allowOverlap="1" wp14:anchorId="16AF14A3" wp14:editId="55B75F38">
                <wp:simplePos x="0" y="0"/>
                <wp:positionH relativeFrom="page">
                  <wp:posOffset>1579245</wp:posOffset>
                </wp:positionH>
                <wp:positionV relativeFrom="paragraph">
                  <wp:posOffset>2167255</wp:posOffset>
                </wp:positionV>
                <wp:extent cx="4389120" cy="1963420"/>
                <wp:effectExtent l="0" t="0" r="0" b="0"/>
                <wp:wrapTopAndBottom/>
                <wp:docPr id="288"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9120" cy="1963420"/>
                          <a:chOff x="2487" y="3413"/>
                          <a:chExt cx="6912" cy="3092"/>
                        </a:xfrm>
                      </wpg:grpSpPr>
                      <wps:wsp>
                        <wps:cNvPr id="289" name="AutoShape 363"/>
                        <wps:cNvSpPr>
                          <a:spLocks/>
                        </wps:cNvSpPr>
                        <wps:spPr bwMode="auto">
                          <a:xfrm>
                            <a:off x="3047" y="5303"/>
                            <a:ext cx="264" cy="472"/>
                          </a:xfrm>
                          <a:custGeom>
                            <a:avLst/>
                            <a:gdLst>
                              <a:gd name="T0" fmla="+- 0 3047 3047"/>
                              <a:gd name="T1" fmla="*/ T0 w 264"/>
                              <a:gd name="T2" fmla="+- 0 5775 5303"/>
                              <a:gd name="T3" fmla="*/ 5775 h 472"/>
                              <a:gd name="T4" fmla="+- 0 3311 3047"/>
                              <a:gd name="T5" fmla="*/ T4 w 264"/>
                              <a:gd name="T6" fmla="+- 0 5775 5303"/>
                              <a:gd name="T7" fmla="*/ 5775 h 472"/>
                              <a:gd name="T8" fmla="+- 0 3047 3047"/>
                              <a:gd name="T9" fmla="*/ T8 w 264"/>
                              <a:gd name="T10" fmla="+- 0 5714 5303"/>
                              <a:gd name="T11" fmla="*/ 5714 h 472"/>
                              <a:gd name="T12" fmla="+- 0 3311 3047"/>
                              <a:gd name="T13" fmla="*/ T12 w 264"/>
                              <a:gd name="T14" fmla="+- 0 5714 5303"/>
                              <a:gd name="T15" fmla="*/ 5714 h 472"/>
                              <a:gd name="T16" fmla="+- 0 3047 3047"/>
                              <a:gd name="T17" fmla="*/ T16 w 264"/>
                              <a:gd name="T18" fmla="+- 0 5656 5303"/>
                              <a:gd name="T19" fmla="*/ 5656 h 472"/>
                              <a:gd name="T20" fmla="+- 0 3311 3047"/>
                              <a:gd name="T21" fmla="*/ T20 w 264"/>
                              <a:gd name="T22" fmla="+- 0 5656 5303"/>
                              <a:gd name="T23" fmla="*/ 5656 h 472"/>
                              <a:gd name="T24" fmla="+- 0 3047 3047"/>
                              <a:gd name="T25" fmla="*/ T24 w 264"/>
                              <a:gd name="T26" fmla="+- 0 5597 5303"/>
                              <a:gd name="T27" fmla="*/ 5597 h 472"/>
                              <a:gd name="T28" fmla="+- 0 3311 3047"/>
                              <a:gd name="T29" fmla="*/ T28 w 264"/>
                              <a:gd name="T30" fmla="+- 0 5597 5303"/>
                              <a:gd name="T31" fmla="*/ 5597 h 472"/>
                              <a:gd name="T32" fmla="+- 0 3047 3047"/>
                              <a:gd name="T33" fmla="*/ T32 w 264"/>
                              <a:gd name="T34" fmla="+- 0 5481 5303"/>
                              <a:gd name="T35" fmla="*/ 5481 h 472"/>
                              <a:gd name="T36" fmla="+- 0 3311 3047"/>
                              <a:gd name="T37" fmla="*/ T36 w 264"/>
                              <a:gd name="T38" fmla="+- 0 5481 5303"/>
                              <a:gd name="T39" fmla="*/ 5481 h 472"/>
                              <a:gd name="T40" fmla="+- 0 3047 3047"/>
                              <a:gd name="T41" fmla="*/ T40 w 264"/>
                              <a:gd name="T42" fmla="+- 0 5422 5303"/>
                              <a:gd name="T43" fmla="*/ 5422 h 472"/>
                              <a:gd name="T44" fmla="+- 0 3311 3047"/>
                              <a:gd name="T45" fmla="*/ T44 w 264"/>
                              <a:gd name="T46" fmla="+- 0 5422 5303"/>
                              <a:gd name="T47" fmla="*/ 5422 h 472"/>
                              <a:gd name="T48" fmla="+- 0 3047 3047"/>
                              <a:gd name="T49" fmla="*/ T48 w 264"/>
                              <a:gd name="T50" fmla="+- 0 5362 5303"/>
                              <a:gd name="T51" fmla="*/ 5362 h 472"/>
                              <a:gd name="T52" fmla="+- 0 3311 3047"/>
                              <a:gd name="T53" fmla="*/ T52 w 264"/>
                              <a:gd name="T54" fmla="+- 0 5362 5303"/>
                              <a:gd name="T55" fmla="*/ 5362 h 472"/>
                              <a:gd name="T56" fmla="+- 0 3047 3047"/>
                              <a:gd name="T57" fmla="*/ T56 w 264"/>
                              <a:gd name="T58" fmla="+- 0 5303 5303"/>
                              <a:gd name="T59" fmla="*/ 5303 h 472"/>
                              <a:gd name="T60" fmla="+- 0 3311 3047"/>
                              <a:gd name="T61" fmla="*/ T60 w 264"/>
                              <a:gd name="T62" fmla="+- 0 5303 5303"/>
                              <a:gd name="T63" fmla="*/ 5303 h 4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64" h="472">
                                <a:moveTo>
                                  <a:pt x="0" y="472"/>
                                </a:moveTo>
                                <a:lnTo>
                                  <a:pt x="264" y="472"/>
                                </a:lnTo>
                                <a:moveTo>
                                  <a:pt x="0" y="411"/>
                                </a:moveTo>
                                <a:lnTo>
                                  <a:pt x="264" y="411"/>
                                </a:lnTo>
                                <a:moveTo>
                                  <a:pt x="0" y="353"/>
                                </a:moveTo>
                                <a:lnTo>
                                  <a:pt x="264" y="353"/>
                                </a:lnTo>
                                <a:moveTo>
                                  <a:pt x="0" y="294"/>
                                </a:moveTo>
                                <a:lnTo>
                                  <a:pt x="264" y="294"/>
                                </a:lnTo>
                                <a:moveTo>
                                  <a:pt x="0" y="178"/>
                                </a:moveTo>
                                <a:lnTo>
                                  <a:pt x="264" y="178"/>
                                </a:lnTo>
                                <a:moveTo>
                                  <a:pt x="0" y="119"/>
                                </a:moveTo>
                                <a:lnTo>
                                  <a:pt x="264" y="119"/>
                                </a:lnTo>
                                <a:moveTo>
                                  <a:pt x="0" y="59"/>
                                </a:moveTo>
                                <a:lnTo>
                                  <a:pt x="264" y="59"/>
                                </a:lnTo>
                                <a:moveTo>
                                  <a:pt x="0" y="0"/>
                                </a:moveTo>
                                <a:lnTo>
                                  <a:pt x="26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 name="Line 362"/>
                        <wps:cNvCnPr>
                          <a:cxnSpLocks/>
                        </wps:cNvCnPr>
                        <wps:spPr bwMode="auto">
                          <a:xfrm>
                            <a:off x="3047" y="5539"/>
                            <a:ext cx="26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91" name="AutoShape 361"/>
                        <wps:cNvSpPr>
                          <a:spLocks/>
                        </wps:cNvSpPr>
                        <wps:spPr bwMode="auto">
                          <a:xfrm>
                            <a:off x="3047" y="5009"/>
                            <a:ext cx="264" cy="178"/>
                          </a:xfrm>
                          <a:custGeom>
                            <a:avLst/>
                            <a:gdLst>
                              <a:gd name="T0" fmla="+- 0 3047 3047"/>
                              <a:gd name="T1" fmla="*/ T0 w 264"/>
                              <a:gd name="T2" fmla="+- 0 5187 5009"/>
                              <a:gd name="T3" fmla="*/ 5187 h 178"/>
                              <a:gd name="T4" fmla="+- 0 3311 3047"/>
                              <a:gd name="T5" fmla="*/ T4 w 264"/>
                              <a:gd name="T6" fmla="+- 0 5187 5009"/>
                              <a:gd name="T7" fmla="*/ 5187 h 178"/>
                              <a:gd name="T8" fmla="+- 0 3047 3047"/>
                              <a:gd name="T9" fmla="*/ T8 w 264"/>
                              <a:gd name="T10" fmla="+- 0 5128 5009"/>
                              <a:gd name="T11" fmla="*/ 5128 h 178"/>
                              <a:gd name="T12" fmla="+- 0 3311 3047"/>
                              <a:gd name="T13" fmla="*/ T12 w 264"/>
                              <a:gd name="T14" fmla="+- 0 5128 5009"/>
                              <a:gd name="T15" fmla="*/ 5128 h 178"/>
                              <a:gd name="T16" fmla="+- 0 3047 3047"/>
                              <a:gd name="T17" fmla="*/ T16 w 264"/>
                              <a:gd name="T18" fmla="+- 0 5068 5009"/>
                              <a:gd name="T19" fmla="*/ 5068 h 178"/>
                              <a:gd name="T20" fmla="+- 0 3311 3047"/>
                              <a:gd name="T21" fmla="*/ T20 w 264"/>
                              <a:gd name="T22" fmla="+- 0 5068 5009"/>
                              <a:gd name="T23" fmla="*/ 5068 h 178"/>
                              <a:gd name="T24" fmla="+- 0 3047 3047"/>
                              <a:gd name="T25" fmla="*/ T24 w 264"/>
                              <a:gd name="T26" fmla="+- 0 5009 5009"/>
                              <a:gd name="T27" fmla="*/ 5009 h 178"/>
                              <a:gd name="T28" fmla="+- 0 3311 3047"/>
                              <a:gd name="T29" fmla="*/ T28 w 264"/>
                              <a:gd name="T30" fmla="+- 0 5009 5009"/>
                              <a:gd name="T31" fmla="*/ 5009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64" h="178">
                                <a:moveTo>
                                  <a:pt x="0" y="178"/>
                                </a:moveTo>
                                <a:lnTo>
                                  <a:pt x="264" y="178"/>
                                </a:lnTo>
                                <a:moveTo>
                                  <a:pt x="0" y="119"/>
                                </a:moveTo>
                                <a:lnTo>
                                  <a:pt x="264" y="119"/>
                                </a:lnTo>
                                <a:moveTo>
                                  <a:pt x="0" y="59"/>
                                </a:moveTo>
                                <a:lnTo>
                                  <a:pt x="264" y="59"/>
                                </a:lnTo>
                                <a:moveTo>
                                  <a:pt x="0" y="0"/>
                                </a:moveTo>
                                <a:lnTo>
                                  <a:pt x="26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 name="Line 360"/>
                        <wps:cNvCnPr>
                          <a:cxnSpLocks/>
                        </wps:cNvCnPr>
                        <wps:spPr bwMode="auto">
                          <a:xfrm>
                            <a:off x="3047" y="5245"/>
                            <a:ext cx="26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93" name="AutoShape 359"/>
                        <wps:cNvSpPr>
                          <a:spLocks/>
                        </wps:cNvSpPr>
                        <wps:spPr bwMode="auto">
                          <a:xfrm>
                            <a:off x="3047" y="4715"/>
                            <a:ext cx="264" cy="178"/>
                          </a:xfrm>
                          <a:custGeom>
                            <a:avLst/>
                            <a:gdLst>
                              <a:gd name="T0" fmla="+- 0 3047 3047"/>
                              <a:gd name="T1" fmla="*/ T0 w 264"/>
                              <a:gd name="T2" fmla="+- 0 4893 4715"/>
                              <a:gd name="T3" fmla="*/ 4893 h 178"/>
                              <a:gd name="T4" fmla="+- 0 3311 3047"/>
                              <a:gd name="T5" fmla="*/ T4 w 264"/>
                              <a:gd name="T6" fmla="+- 0 4893 4715"/>
                              <a:gd name="T7" fmla="*/ 4893 h 178"/>
                              <a:gd name="T8" fmla="+- 0 3047 3047"/>
                              <a:gd name="T9" fmla="*/ T8 w 264"/>
                              <a:gd name="T10" fmla="+- 0 4834 4715"/>
                              <a:gd name="T11" fmla="*/ 4834 h 178"/>
                              <a:gd name="T12" fmla="+- 0 3311 3047"/>
                              <a:gd name="T13" fmla="*/ T12 w 264"/>
                              <a:gd name="T14" fmla="+- 0 4834 4715"/>
                              <a:gd name="T15" fmla="*/ 4834 h 178"/>
                              <a:gd name="T16" fmla="+- 0 3047 3047"/>
                              <a:gd name="T17" fmla="*/ T16 w 264"/>
                              <a:gd name="T18" fmla="+- 0 4776 4715"/>
                              <a:gd name="T19" fmla="*/ 4776 h 178"/>
                              <a:gd name="T20" fmla="+- 0 3311 3047"/>
                              <a:gd name="T21" fmla="*/ T20 w 264"/>
                              <a:gd name="T22" fmla="+- 0 4776 4715"/>
                              <a:gd name="T23" fmla="*/ 4776 h 178"/>
                              <a:gd name="T24" fmla="+- 0 3047 3047"/>
                              <a:gd name="T25" fmla="*/ T24 w 264"/>
                              <a:gd name="T26" fmla="+- 0 4715 4715"/>
                              <a:gd name="T27" fmla="*/ 4715 h 178"/>
                              <a:gd name="T28" fmla="+- 0 3311 3047"/>
                              <a:gd name="T29" fmla="*/ T28 w 264"/>
                              <a:gd name="T30" fmla="+- 0 4715 4715"/>
                              <a:gd name="T31" fmla="*/ 4715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64" h="178">
                                <a:moveTo>
                                  <a:pt x="0" y="178"/>
                                </a:moveTo>
                                <a:lnTo>
                                  <a:pt x="264" y="178"/>
                                </a:lnTo>
                                <a:moveTo>
                                  <a:pt x="0" y="119"/>
                                </a:moveTo>
                                <a:lnTo>
                                  <a:pt x="264" y="119"/>
                                </a:lnTo>
                                <a:moveTo>
                                  <a:pt x="0" y="61"/>
                                </a:moveTo>
                                <a:lnTo>
                                  <a:pt x="264" y="61"/>
                                </a:lnTo>
                                <a:moveTo>
                                  <a:pt x="0" y="0"/>
                                </a:moveTo>
                                <a:lnTo>
                                  <a:pt x="26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 name="Line 358"/>
                        <wps:cNvCnPr>
                          <a:cxnSpLocks/>
                        </wps:cNvCnPr>
                        <wps:spPr bwMode="auto">
                          <a:xfrm>
                            <a:off x="3047" y="4951"/>
                            <a:ext cx="26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95" name="AutoShape 357"/>
                        <wps:cNvSpPr>
                          <a:spLocks/>
                        </wps:cNvSpPr>
                        <wps:spPr bwMode="auto">
                          <a:xfrm>
                            <a:off x="3047" y="4423"/>
                            <a:ext cx="264" cy="175"/>
                          </a:xfrm>
                          <a:custGeom>
                            <a:avLst/>
                            <a:gdLst>
                              <a:gd name="T0" fmla="+- 0 3047 3047"/>
                              <a:gd name="T1" fmla="*/ T0 w 264"/>
                              <a:gd name="T2" fmla="+- 0 4599 4424"/>
                              <a:gd name="T3" fmla="*/ 4599 h 175"/>
                              <a:gd name="T4" fmla="+- 0 3311 3047"/>
                              <a:gd name="T5" fmla="*/ T4 w 264"/>
                              <a:gd name="T6" fmla="+- 0 4599 4424"/>
                              <a:gd name="T7" fmla="*/ 4599 h 175"/>
                              <a:gd name="T8" fmla="+- 0 3047 3047"/>
                              <a:gd name="T9" fmla="*/ T8 w 264"/>
                              <a:gd name="T10" fmla="+- 0 4540 4424"/>
                              <a:gd name="T11" fmla="*/ 4540 h 175"/>
                              <a:gd name="T12" fmla="+- 0 3311 3047"/>
                              <a:gd name="T13" fmla="*/ T12 w 264"/>
                              <a:gd name="T14" fmla="+- 0 4540 4424"/>
                              <a:gd name="T15" fmla="*/ 4540 h 175"/>
                              <a:gd name="T16" fmla="+- 0 3047 3047"/>
                              <a:gd name="T17" fmla="*/ T16 w 264"/>
                              <a:gd name="T18" fmla="+- 0 4482 4424"/>
                              <a:gd name="T19" fmla="*/ 4482 h 175"/>
                              <a:gd name="T20" fmla="+- 0 3311 3047"/>
                              <a:gd name="T21" fmla="*/ T20 w 264"/>
                              <a:gd name="T22" fmla="+- 0 4482 4424"/>
                              <a:gd name="T23" fmla="*/ 4482 h 175"/>
                              <a:gd name="T24" fmla="+- 0 3047 3047"/>
                              <a:gd name="T25" fmla="*/ T24 w 264"/>
                              <a:gd name="T26" fmla="+- 0 4424 4424"/>
                              <a:gd name="T27" fmla="*/ 4424 h 175"/>
                              <a:gd name="T28" fmla="+- 0 3311 3047"/>
                              <a:gd name="T29" fmla="*/ T28 w 264"/>
                              <a:gd name="T30" fmla="+- 0 4424 4424"/>
                              <a:gd name="T31" fmla="*/ 4424 h 1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64" h="175">
                                <a:moveTo>
                                  <a:pt x="0" y="175"/>
                                </a:moveTo>
                                <a:lnTo>
                                  <a:pt x="264" y="175"/>
                                </a:lnTo>
                                <a:moveTo>
                                  <a:pt x="0" y="116"/>
                                </a:moveTo>
                                <a:lnTo>
                                  <a:pt x="264" y="116"/>
                                </a:lnTo>
                                <a:moveTo>
                                  <a:pt x="0" y="58"/>
                                </a:moveTo>
                                <a:lnTo>
                                  <a:pt x="264" y="58"/>
                                </a:lnTo>
                                <a:moveTo>
                                  <a:pt x="0" y="0"/>
                                </a:moveTo>
                                <a:lnTo>
                                  <a:pt x="26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 name="Line 356"/>
                        <wps:cNvCnPr>
                          <a:cxnSpLocks/>
                        </wps:cNvCnPr>
                        <wps:spPr bwMode="auto">
                          <a:xfrm>
                            <a:off x="3047" y="4657"/>
                            <a:ext cx="26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97" name="AutoShape 355"/>
                        <wps:cNvSpPr>
                          <a:spLocks/>
                        </wps:cNvSpPr>
                        <wps:spPr bwMode="auto">
                          <a:xfrm>
                            <a:off x="3551" y="5303"/>
                            <a:ext cx="525" cy="472"/>
                          </a:xfrm>
                          <a:custGeom>
                            <a:avLst/>
                            <a:gdLst>
                              <a:gd name="T0" fmla="+- 0 3551 3551"/>
                              <a:gd name="T1" fmla="*/ T0 w 525"/>
                              <a:gd name="T2" fmla="+- 0 5775 5303"/>
                              <a:gd name="T3" fmla="*/ 5775 h 472"/>
                              <a:gd name="T4" fmla="+- 0 4076 3551"/>
                              <a:gd name="T5" fmla="*/ T4 w 525"/>
                              <a:gd name="T6" fmla="+- 0 5775 5303"/>
                              <a:gd name="T7" fmla="*/ 5775 h 472"/>
                              <a:gd name="T8" fmla="+- 0 3551 3551"/>
                              <a:gd name="T9" fmla="*/ T8 w 525"/>
                              <a:gd name="T10" fmla="+- 0 5714 5303"/>
                              <a:gd name="T11" fmla="*/ 5714 h 472"/>
                              <a:gd name="T12" fmla="+- 0 4076 3551"/>
                              <a:gd name="T13" fmla="*/ T12 w 525"/>
                              <a:gd name="T14" fmla="+- 0 5714 5303"/>
                              <a:gd name="T15" fmla="*/ 5714 h 472"/>
                              <a:gd name="T16" fmla="+- 0 3551 3551"/>
                              <a:gd name="T17" fmla="*/ T16 w 525"/>
                              <a:gd name="T18" fmla="+- 0 5656 5303"/>
                              <a:gd name="T19" fmla="*/ 5656 h 472"/>
                              <a:gd name="T20" fmla="+- 0 4076 3551"/>
                              <a:gd name="T21" fmla="*/ T20 w 525"/>
                              <a:gd name="T22" fmla="+- 0 5656 5303"/>
                              <a:gd name="T23" fmla="*/ 5656 h 472"/>
                              <a:gd name="T24" fmla="+- 0 3551 3551"/>
                              <a:gd name="T25" fmla="*/ T24 w 525"/>
                              <a:gd name="T26" fmla="+- 0 5597 5303"/>
                              <a:gd name="T27" fmla="*/ 5597 h 472"/>
                              <a:gd name="T28" fmla="+- 0 4076 3551"/>
                              <a:gd name="T29" fmla="*/ T28 w 525"/>
                              <a:gd name="T30" fmla="+- 0 5597 5303"/>
                              <a:gd name="T31" fmla="*/ 5597 h 472"/>
                              <a:gd name="T32" fmla="+- 0 3551 3551"/>
                              <a:gd name="T33" fmla="*/ T32 w 525"/>
                              <a:gd name="T34" fmla="+- 0 5481 5303"/>
                              <a:gd name="T35" fmla="*/ 5481 h 472"/>
                              <a:gd name="T36" fmla="+- 0 4076 3551"/>
                              <a:gd name="T37" fmla="*/ T36 w 525"/>
                              <a:gd name="T38" fmla="+- 0 5481 5303"/>
                              <a:gd name="T39" fmla="*/ 5481 h 472"/>
                              <a:gd name="T40" fmla="+- 0 3551 3551"/>
                              <a:gd name="T41" fmla="*/ T40 w 525"/>
                              <a:gd name="T42" fmla="+- 0 5422 5303"/>
                              <a:gd name="T43" fmla="*/ 5422 h 472"/>
                              <a:gd name="T44" fmla="+- 0 4076 3551"/>
                              <a:gd name="T45" fmla="*/ T44 w 525"/>
                              <a:gd name="T46" fmla="+- 0 5422 5303"/>
                              <a:gd name="T47" fmla="*/ 5422 h 472"/>
                              <a:gd name="T48" fmla="+- 0 3551 3551"/>
                              <a:gd name="T49" fmla="*/ T48 w 525"/>
                              <a:gd name="T50" fmla="+- 0 5362 5303"/>
                              <a:gd name="T51" fmla="*/ 5362 h 472"/>
                              <a:gd name="T52" fmla="+- 0 4076 3551"/>
                              <a:gd name="T53" fmla="*/ T52 w 525"/>
                              <a:gd name="T54" fmla="+- 0 5362 5303"/>
                              <a:gd name="T55" fmla="*/ 5362 h 472"/>
                              <a:gd name="T56" fmla="+- 0 3551 3551"/>
                              <a:gd name="T57" fmla="*/ T56 w 525"/>
                              <a:gd name="T58" fmla="+- 0 5303 5303"/>
                              <a:gd name="T59" fmla="*/ 5303 h 472"/>
                              <a:gd name="T60" fmla="+- 0 4076 3551"/>
                              <a:gd name="T61" fmla="*/ T60 w 525"/>
                              <a:gd name="T62" fmla="+- 0 5303 5303"/>
                              <a:gd name="T63" fmla="*/ 5303 h 4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25" h="472">
                                <a:moveTo>
                                  <a:pt x="0" y="472"/>
                                </a:moveTo>
                                <a:lnTo>
                                  <a:pt x="525" y="472"/>
                                </a:lnTo>
                                <a:moveTo>
                                  <a:pt x="0" y="411"/>
                                </a:moveTo>
                                <a:lnTo>
                                  <a:pt x="525" y="411"/>
                                </a:lnTo>
                                <a:moveTo>
                                  <a:pt x="0" y="353"/>
                                </a:moveTo>
                                <a:lnTo>
                                  <a:pt x="525" y="353"/>
                                </a:lnTo>
                                <a:moveTo>
                                  <a:pt x="0" y="294"/>
                                </a:moveTo>
                                <a:lnTo>
                                  <a:pt x="525" y="294"/>
                                </a:lnTo>
                                <a:moveTo>
                                  <a:pt x="0" y="178"/>
                                </a:moveTo>
                                <a:lnTo>
                                  <a:pt x="525" y="178"/>
                                </a:lnTo>
                                <a:moveTo>
                                  <a:pt x="0" y="119"/>
                                </a:moveTo>
                                <a:lnTo>
                                  <a:pt x="525" y="119"/>
                                </a:lnTo>
                                <a:moveTo>
                                  <a:pt x="0" y="59"/>
                                </a:moveTo>
                                <a:lnTo>
                                  <a:pt x="525" y="59"/>
                                </a:lnTo>
                                <a:moveTo>
                                  <a:pt x="0" y="0"/>
                                </a:moveTo>
                                <a:lnTo>
                                  <a:pt x="52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 name="Line 354"/>
                        <wps:cNvCnPr>
                          <a:cxnSpLocks/>
                        </wps:cNvCnPr>
                        <wps:spPr bwMode="auto">
                          <a:xfrm>
                            <a:off x="3551" y="5539"/>
                            <a:ext cx="525"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99" name="AutoShape 353"/>
                        <wps:cNvSpPr>
                          <a:spLocks/>
                        </wps:cNvSpPr>
                        <wps:spPr bwMode="auto">
                          <a:xfrm>
                            <a:off x="3551" y="5009"/>
                            <a:ext cx="525" cy="178"/>
                          </a:xfrm>
                          <a:custGeom>
                            <a:avLst/>
                            <a:gdLst>
                              <a:gd name="T0" fmla="+- 0 3551 3551"/>
                              <a:gd name="T1" fmla="*/ T0 w 525"/>
                              <a:gd name="T2" fmla="+- 0 5187 5009"/>
                              <a:gd name="T3" fmla="*/ 5187 h 178"/>
                              <a:gd name="T4" fmla="+- 0 4076 3551"/>
                              <a:gd name="T5" fmla="*/ T4 w 525"/>
                              <a:gd name="T6" fmla="+- 0 5187 5009"/>
                              <a:gd name="T7" fmla="*/ 5187 h 178"/>
                              <a:gd name="T8" fmla="+- 0 3551 3551"/>
                              <a:gd name="T9" fmla="*/ T8 w 525"/>
                              <a:gd name="T10" fmla="+- 0 5128 5009"/>
                              <a:gd name="T11" fmla="*/ 5128 h 178"/>
                              <a:gd name="T12" fmla="+- 0 4076 3551"/>
                              <a:gd name="T13" fmla="*/ T12 w 525"/>
                              <a:gd name="T14" fmla="+- 0 5128 5009"/>
                              <a:gd name="T15" fmla="*/ 5128 h 178"/>
                              <a:gd name="T16" fmla="+- 0 3551 3551"/>
                              <a:gd name="T17" fmla="*/ T16 w 525"/>
                              <a:gd name="T18" fmla="+- 0 5068 5009"/>
                              <a:gd name="T19" fmla="*/ 5068 h 178"/>
                              <a:gd name="T20" fmla="+- 0 4076 3551"/>
                              <a:gd name="T21" fmla="*/ T20 w 525"/>
                              <a:gd name="T22" fmla="+- 0 5068 5009"/>
                              <a:gd name="T23" fmla="*/ 5068 h 178"/>
                              <a:gd name="T24" fmla="+- 0 3551 3551"/>
                              <a:gd name="T25" fmla="*/ T24 w 525"/>
                              <a:gd name="T26" fmla="+- 0 5009 5009"/>
                              <a:gd name="T27" fmla="*/ 5009 h 178"/>
                              <a:gd name="T28" fmla="+- 0 4076 3551"/>
                              <a:gd name="T29" fmla="*/ T28 w 525"/>
                              <a:gd name="T30" fmla="+- 0 5009 5009"/>
                              <a:gd name="T31" fmla="*/ 5009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5" h="178">
                                <a:moveTo>
                                  <a:pt x="0" y="178"/>
                                </a:moveTo>
                                <a:lnTo>
                                  <a:pt x="525" y="178"/>
                                </a:lnTo>
                                <a:moveTo>
                                  <a:pt x="0" y="119"/>
                                </a:moveTo>
                                <a:lnTo>
                                  <a:pt x="525" y="119"/>
                                </a:lnTo>
                                <a:moveTo>
                                  <a:pt x="0" y="59"/>
                                </a:moveTo>
                                <a:lnTo>
                                  <a:pt x="525" y="59"/>
                                </a:lnTo>
                                <a:moveTo>
                                  <a:pt x="0" y="0"/>
                                </a:moveTo>
                                <a:lnTo>
                                  <a:pt x="52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 name="Line 352"/>
                        <wps:cNvCnPr>
                          <a:cxnSpLocks/>
                        </wps:cNvCnPr>
                        <wps:spPr bwMode="auto">
                          <a:xfrm>
                            <a:off x="3551" y="5245"/>
                            <a:ext cx="525"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01" name="AutoShape 351"/>
                        <wps:cNvSpPr>
                          <a:spLocks/>
                        </wps:cNvSpPr>
                        <wps:spPr bwMode="auto">
                          <a:xfrm>
                            <a:off x="3551" y="4715"/>
                            <a:ext cx="2824" cy="178"/>
                          </a:xfrm>
                          <a:custGeom>
                            <a:avLst/>
                            <a:gdLst>
                              <a:gd name="T0" fmla="+- 0 3551 3551"/>
                              <a:gd name="T1" fmla="*/ T0 w 2824"/>
                              <a:gd name="T2" fmla="+- 0 4893 4715"/>
                              <a:gd name="T3" fmla="*/ 4893 h 178"/>
                              <a:gd name="T4" fmla="+- 0 4076 3551"/>
                              <a:gd name="T5" fmla="*/ T4 w 2824"/>
                              <a:gd name="T6" fmla="+- 0 4893 4715"/>
                              <a:gd name="T7" fmla="*/ 4893 h 178"/>
                              <a:gd name="T8" fmla="+- 0 3551 3551"/>
                              <a:gd name="T9" fmla="*/ T8 w 2824"/>
                              <a:gd name="T10" fmla="+- 0 4834 4715"/>
                              <a:gd name="T11" fmla="*/ 4834 h 178"/>
                              <a:gd name="T12" fmla="+- 0 4076 3551"/>
                              <a:gd name="T13" fmla="*/ T12 w 2824"/>
                              <a:gd name="T14" fmla="+- 0 4834 4715"/>
                              <a:gd name="T15" fmla="*/ 4834 h 178"/>
                              <a:gd name="T16" fmla="+- 0 4317 3551"/>
                              <a:gd name="T17" fmla="*/ T16 w 2824"/>
                              <a:gd name="T18" fmla="+- 0 4893 4715"/>
                              <a:gd name="T19" fmla="*/ 4893 h 178"/>
                              <a:gd name="T20" fmla="+- 0 6375 3551"/>
                              <a:gd name="T21" fmla="*/ T20 w 2824"/>
                              <a:gd name="T22" fmla="+- 0 4893 4715"/>
                              <a:gd name="T23" fmla="*/ 4893 h 178"/>
                              <a:gd name="T24" fmla="+- 0 4317 3551"/>
                              <a:gd name="T25" fmla="*/ T24 w 2824"/>
                              <a:gd name="T26" fmla="+- 0 4834 4715"/>
                              <a:gd name="T27" fmla="*/ 4834 h 178"/>
                              <a:gd name="T28" fmla="+- 0 6375 3551"/>
                              <a:gd name="T29" fmla="*/ T28 w 2824"/>
                              <a:gd name="T30" fmla="+- 0 4834 4715"/>
                              <a:gd name="T31" fmla="*/ 4834 h 178"/>
                              <a:gd name="T32" fmla="+- 0 3551 3551"/>
                              <a:gd name="T33" fmla="*/ T32 w 2824"/>
                              <a:gd name="T34" fmla="+- 0 4776 4715"/>
                              <a:gd name="T35" fmla="*/ 4776 h 178"/>
                              <a:gd name="T36" fmla="+- 0 6375 3551"/>
                              <a:gd name="T37" fmla="*/ T36 w 2824"/>
                              <a:gd name="T38" fmla="+- 0 4776 4715"/>
                              <a:gd name="T39" fmla="*/ 4776 h 178"/>
                              <a:gd name="T40" fmla="+- 0 3551 3551"/>
                              <a:gd name="T41" fmla="*/ T40 w 2824"/>
                              <a:gd name="T42" fmla="+- 0 4715 4715"/>
                              <a:gd name="T43" fmla="*/ 4715 h 178"/>
                              <a:gd name="T44" fmla="+- 0 6375 3551"/>
                              <a:gd name="T45" fmla="*/ T44 w 2824"/>
                              <a:gd name="T46" fmla="+- 0 4715 4715"/>
                              <a:gd name="T47" fmla="*/ 4715 h 1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824" h="178">
                                <a:moveTo>
                                  <a:pt x="0" y="178"/>
                                </a:moveTo>
                                <a:lnTo>
                                  <a:pt x="525" y="178"/>
                                </a:lnTo>
                                <a:moveTo>
                                  <a:pt x="0" y="119"/>
                                </a:moveTo>
                                <a:lnTo>
                                  <a:pt x="525" y="119"/>
                                </a:lnTo>
                                <a:moveTo>
                                  <a:pt x="766" y="178"/>
                                </a:moveTo>
                                <a:lnTo>
                                  <a:pt x="2824" y="178"/>
                                </a:lnTo>
                                <a:moveTo>
                                  <a:pt x="766" y="119"/>
                                </a:moveTo>
                                <a:lnTo>
                                  <a:pt x="2824" y="119"/>
                                </a:lnTo>
                                <a:moveTo>
                                  <a:pt x="0" y="61"/>
                                </a:moveTo>
                                <a:lnTo>
                                  <a:pt x="2824" y="61"/>
                                </a:lnTo>
                                <a:moveTo>
                                  <a:pt x="0" y="0"/>
                                </a:moveTo>
                                <a:lnTo>
                                  <a:pt x="28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 name="Line 350"/>
                        <wps:cNvCnPr>
                          <a:cxnSpLocks/>
                        </wps:cNvCnPr>
                        <wps:spPr bwMode="auto">
                          <a:xfrm>
                            <a:off x="3551" y="4951"/>
                            <a:ext cx="525"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03" name="AutoShape 349"/>
                        <wps:cNvSpPr>
                          <a:spLocks/>
                        </wps:cNvSpPr>
                        <wps:spPr bwMode="auto">
                          <a:xfrm>
                            <a:off x="4316" y="5303"/>
                            <a:ext cx="528" cy="472"/>
                          </a:xfrm>
                          <a:custGeom>
                            <a:avLst/>
                            <a:gdLst>
                              <a:gd name="T0" fmla="+- 0 4317 4317"/>
                              <a:gd name="T1" fmla="*/ T0 w 528"/>
                              <a:gd name="T2" fmla="+- 0 5775 5303"/>
                              <a:gd name="T3" fmla="*/ 5775 h 472"/>
                              <a:gd name="T4" fmla="+- 0 4844 4317"/>
                              <a:gd name="T5" fmla="*/ T4 w 528"/>
                              <a:gd name="T6" fmla="+- 0 5775 5303"/>
                              <a:gd name="T7" fmla="*/ 5775 h 472"/>
                              <a:gd name="T8" fmla="+- 0 4317 4317"/>
                              <a:gd name="T9" fmla="*/ T8 w 528"/>
                              <a:gd name="T10" fmla="+- 0 5714 5303"/>
                              <a:gd name="T11" fmla="*/ 5714 h 472"/>
                              <a:gd name="T12" fmla="+- 0 4844 4317"/>
                              <a:gd name="T13" fmla="*/ T12 w 528"/>
                              <a:gd name="T14" fmla="+- 0 5714 5303"/>
                              <a:gd name="T15" fmla="*/ 5714 h 472"/>
                              <a:gd name="T16" fmla="+- 0 4317 4317"/>
                              <a:gd name="T17" fmla="*/ T16 w 528"/>
                              <a:gd name="T18" fmla="+- 0 5656 5303"/>
                              <a:gd name="T19" fmla="*/ 5656 h 472"/>
                              <a:gd name="T20" fmla="+- 0 4844 4317"/>
                              <a:gd name="T21" fmla="*/ T20 w 528"/>
                              <a:gd name="T22" fmla="+- 0 5656 5303"/>
                              <a:gd name="T23" fmla="*/ 5656 h 472"/>
                              <a:gd name="T24" fmla="+- 0 4317 4317"/>
                              <a:gd name="T25" fmla="*/ T24 w 528"/>
                              <a:gd name="T26" fmla="+- 0 5597 5303"/>
                              <a:gd name="T27" fmla="*/ 5597 h 472"/>
                              <a:gd name="T28" fmla="+- 0 4844 4317"/>
                              <a:gd name="T29" fmla="*/ T28 w 528"/>
                              <a:gd name="T30" fmla="+- 0 5597 5303"/>
                              <a:gd name="T31" fmla="*/ 5597 h 472"/>
                              <a:gd name="T32" fmla="+- 0 4317 4317"/>
                              <a:gd name="T33" fmla="*/ T32 w 528"/>
                              <a:gd name="T34" fmla="+- 0 5481 5303"/>
                              <a:gd name="T35" fmla="*/ 5481 h 472"/>
                              <a:gd name="T36" fmla="+- 0 4844 4317"/>
                              <a:gd name="T37" fmla="*/ T36 w 528"/>
                              <a:gd name="T38" fmla="+- 0 5481 5303"/>
                              <a:gd name="T39" fmla="*/ 5481 h 472"/>
                              <a:gd name="T40" fmla="+- 0 4317 4317"/>
                              <a:gd name="T41" fmla="*/ T40 w 528"/>
                              <a:gd name="T42" fmla="+- 0 5422 5303"/>
                              <a:gd name="T43" fmla="*/ 5422 h 472"/>
                              <a:gd name="T44" fmla="+- 0 4844 4317"/>
                              <a:gd name="T45" fmla="*/ T44 w 528"/>
                              <a:gd name="T46" fmla="+- 0 5422 5303"/>
                              <a:gd name="T47" fmla="*/ 5422 h 472"/>
                              <a:gd name="T48" fmla="+- 0 4317 4317"/>
                              <a:gd name="T49" fmla="*/ T48 w 528"/>
                              <a:gd name="T50" fmla="+- 0 5362 5303"/>
                              <a:gd name="T51" fmla="*/ 5362 h 472"/>
                              <a:gd name="T52" fmla="+- 0 4844 4317"/>
                              <a:gd name="T53" fmla="*/ T52 w 528"/>
                              <a:gd name="T54" fmla="+- 0 5362 5303"/>
                              <a:gd name="T55" fmla="*/ 5362 h 472"/>
                              <a:gd name="T56" fmla="+- 0 4317 4317"/>
                              <a:gd name="T57" fmla="*/ T56 w 528"/>
                              <a:gd name="T58" fmla="+- 0 5303 5303"/>
                              <a:gd name="T59" fmla="*/ 5303 h 472"/>
                              <a:gd name="T60" fmla="+- 0 4844 4317"/>
                              <a:gd name="T61" fmla="*/ T60 w 528"/>
                              <a:gd name="T62" fmla="+- 0 5303 5303"/>
                              <a:gd name="T63" fmla="*/ 5303 h 4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28" h="472">
                                <a:moveTo>
                                  <a:pt x="0" y="472"/>
                                </a:moveTo>
                                <a:lnTo>
                                  <a:pt x="527" y="472"/>
                                </a:lnTo>
                                <a:moveTo>
                                  <a:pt x="0" y="411"/>
                                </a:moveTo>
                                <a:lnTo>
                                  <a:pt x="527" y="411"/>
                                </a:lnTo>
                                <a:moveTo>
                                  <a:pt x="0" y="353"/>
                                </a:moveTo>
                                <a:lnTo>
                                  <a:pt x="527" y="353"/>
                                </a:lnTo>
                                <a:moveTo>
                                  <a:pt x="0" y="294"/>
                                </a:moveTo>
                                <a:lnTo>
                                  <a:pt x="527" y="294"/>
                                </a:lnTo>
                                <a:moveTo>
                                  <a:pt x="0" y="178"/>
                                </a:moveTo>
                                <a:lnTo>
                                  <a:pt x="527" y="178"/>
                                </a:lnTo>
                                <a:moveTo>
                                  <a:pt x="0" y="119"/>
                                </a:moveTo>
                                <a:lnTo>
                                  <a:pt x="527" y="119"/>
                                </a:lnTo>
                                <a:moveTo>
                                  <a:pt x="0" y="59"/>
                                </a:moveTo>
                                <a:lnTo>
                                  <a:pt x="527" y="59"/>
                                </a:lnTo>
                                <a:moveTo>
                                  <a:pt x="0" y="0"/>
                                </a:moveTo>
                                <a:lnTo>
                                  <a:pt x="52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 name="Line 348"/>
                        <wps:cNvCnPr>
                          <a:cxnSpLocks/>
                        </wps:cNvCnPr>
                        <wps:spPr bwMode="auto">
                          <a:xfrm>
                            <a:off x="4317" y="5539"/>
                            <a:ext cx="52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05" name="AutoShape 347"/>
                        <wps:cNvSpPr>
                          <a:spLocks/>
                        </wps:cNvSpPr>
                        <wps:spPr bwMode="auto">
                          <a:xfrm>
                            <a:off x="5084" y="5303"/>
                            <a:ext cx="1291" cy="472"/>
                          </a:xfrm>
                          <a:custGeom>
                            <a:avLst/>
                            <a:gdLst>
                              <a:gd name="T0" fmla="+- 0 5084 5084"/>
                              <a:gd name="T1" fmla="*/ T0 w 1291"/>
                              <a:gd name="T2" fmla="+- 0 5775 5303"/>
                              <a:gd name="T3" fmla="*/ 5775 h 472"/>
                              <a:gd name="T4" fmla="+- 0 6375 5084"/>
                              <a:gd name="T5" fmla="*/ T4 w 1291"/>
                              <a:gd name="T6" fmla="+- 0 5775 5303"/>
                              <a:gd name="T7" fmla="*/ 5775 h 472"/>
                              <a:gd name="T8" fmla="+- 0 5084 5084"/>
                              <a:gd name="T9" fmla="*/ T8 w 1291"/>
                              <a:gd name="T10" fmla="+- 0 5714 5303"/>
                              <a:gd name="T11" fmla="*/ 5714 h 472"/>
                              <a:gd name="T12" fmla="+- 0 6375 5084"/>
                              <a:gd name="T13" fmla="*/ T12 w 1291"/>
                              <a:gd name="T14" fmla="+- 0 5714 5303"/>
                              <a:gd name="T15" fmla="*/ 5714 h 472"/>
                              <a:gd name="T16" fmla="+- 0 5084 5084"/>
                              <a:gd name="T17" fmla="*/ T16 w 1291"/>
                              <a:gd name="T18" fmla="+- 0 5656 5303"/>
                              <a:gd name="T19" fmla="*/ 5656 h 472"/>
                              <a:gd name="T20" fmla="+- 0 6375 5084"/>
                              <a:gd name="T21" fmla="*/ T20 w 1291"/>
                              <a:gd name="T22" fmla="+- 0 5656 5303"/>
                              <a:gd name="T23" fmla="*/ 5656 h 472"/>
                              <a:gd name="T24" fmla="+- 0 5084 5084"/>
                              <a:gd name="T25" fmla="*/ T24 w 1291"/>
                              <a:gd name="T26" fmla="+- 0 5597 5303"/>
                              <a:gd name="T27" fmla="*/ 5597 h 472"/>
                              <a:gd name="T28" fmla="+- 0 6375 5084"/>
                              <a:gd name="T29" fmla="*/ T28 w 1291"/>
                              <a:gd name="T30" fmla="+- 0 5597 5303"/>
                              <a:gd name="T31" fmla="*/ 5597 h 472"/>
                              <a:gd name="T32" fmla="+- 0 5084 5084"/>
                              <a:gd name="T33" fmla="*/ T32 w 1291"/>
                              <a:gd name="T34" fmla="+- 0 5481 5303"/>
                              <a:gd name="T35" fmla="*/ 5481 h 472"/>
                              <a:gd name="T36" fmla="+- 0 6375 5084"/>
                              <a:gd name="T37" fmla="*/ T36 w 1291"/>
                              <a:gd name="T38" fmla="+- 0 5481 5303"/>
                              <a:gd name="T39" fmla="*/ 5481 h 472"/>
                              <a:gd name="T40" fmla="+- 0 5084 5084"/>
                              <a:gd name="T41" fmla="*/ T40 w 1291"/>
                              <a:gd name="T42" fmla="+- 0 5422 5303"/>
                              <a:gd name="T43" fmla="*/ 5422 h 472"/>
                              <a:gd name="T44" fmla="+- 0 6375 5084"/>
                              <a:gd name="T45" fmla="*/ T44 w 1291"/>
                              <a:gd name="T46" fmla="+- 0 5422 5303"/>
                              <a:gd name="T47" fmla="*/ 5422 h 472"/>
                              <a:gd name="T48" fmla="+- 0 5084 5084"/>
                              <a:gd name="T49" fmla="*/ T48 w 1291"/>
                              <a:gd name="T50" fmla="+- 0 5362 5303"/>
                              <a:gd name="T51" fmla="*/ 5362 h 472"/>
                              <a:gd name="T52" fmla="+- 0 6375 5084"/>
                              <a:gd name="T53" fmla="*/ T52 w 1291"/>
                              <a:gd name="T54" fmla="+- 0 5362 5303"/>
                              <a:gd name="T55" fmla="*/ 5362 h 472"/>
                              <a:gd name="T56" fmla="+- 0 5084 5084"/>
                              <a:gd name="T57" fmla="*/ T56 w 1291"/>
                              <a:gd name="T58" fmla="+- 0 5303 5303"/>
                              <a:gd name="T59" fmla="*/ 5303 h 472"/>
                              <a:gd name="T60" fmla="+- 0 6375 5084"/>
                              <a:gd name="T61" fmla="*/ T60 w 1291"/>
                              <a:gd name="T62" fmla="+- 0 5303 5303"/>
                              <a:gd name="T63" fmla="*/ 5303 h 4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91" h="472">
                                <a:moveTo>
                                  <a:pt x="0" y="472"/>
                                </a:moveTo>
                                <a:lnTo>
                                  <a:pt x="1291" y="472"/>
                                </a:lnTo>
                                <a:moveTo>
                                  <a:pt x="0" y="411"/>
                                </a:moveTo>
                                <a:lnTo>
                                  <a:pt x="1291" y="411"/>
                                </a:lnTo>
                                <a:moveTo>
                                  <a:pt x="0" y="353"/>
                                </a:moveTo>
                                <a:lnTo>
                                  <a:pt x="1291" y="353"/>
                                </a:lnTo>
                                <a:moveTo>
                                  <a:pt x="0" y="294"/>
                                </a:moveTo>
                                <a:lnTo>
                                  <a:pt x="1291" y="294"/>
                                </a:lnTo>
                                <a:moveTo>
                                  <a:pt x="0" y="178"/>
                                </a:moveTo>
                                <a:lnTo>
                                  <a:pt x="1291" y="178"/>
                                </a:lnTo>
                                <a:moveTo>
                                  <a:pt x="0" y="119"/>
                                </a:moveTo>
                                <a:lnTo>
                                  <a:pt x="1291" y="119"/>
                                </a:lnTo>
                                <a:moveTo>
                                  <a:pt x="0" y="59"/>
                                </a:moveTo>
                                <a:lnTo>
                                  <a:pt x="1291" y="59"/>
                                </a:lnTo>
                                <a:moveTo>
                                  <a:pt x="0" y="0"/>
                                </a:moveTo>
                                <a:lnTo>
                                  <a:pt x="129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6" name="Line 346"/>
                        <wps:cNvCnPr>
                          <a:cxnSpLocks/>
                        </wps:cNvCnPr>
                        <wps:spPr bwMode="auto">
                          <a:xfrm>
                            <a:off x="5084" y="5539"/>
                            <a:ext cx="1291"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07" name="AutoShape 345"/>
                        <wps:cNvSpPr>
                          <a:spLocks/>
                        </wps:cNvSpPr>
                        <wps:spPr bwMode="auto">
                          <a:xfrm>
                            <a:off x="4316" y="5009"/>
                            <a:ext cx="2058" cy="178"/>
                          </a:xfrm>
                          <a:custGeom>
                            <a:avLst/>
                            <a:gdLst>
                              <a:gd name="T0" fmla="+- 0 4317 4317"/>
                              <a:gd name="T1" fmla="*/ T0 w 2058"/>
                              <a:gd name="T2" fmla="+- 0 5187 5009"/>
                              <a:gd name="T3" fmla="*/ 5187 h 178"/>
                              <a:gd name="T4" fmla="+- 0 6375 4317"/>
                              <a:gd name="T5" fmla="*/ T4 w 2058"/>
                              <a:gd name="T6" fmla="+- 0 5187 5009"/>
                              <a:gd name="T7" fmla="*/ 5187 h 178"/>
                              <a:gd name="T8" fmla="+- 0 4317 4317"/>
                              <a:gd name="T9" fmla="*/ T8 w 2058"/>
                              <a:gd name="T10" fmla="+- 0 5128 5009"/>
                              <a:gd name="T11" fmla="*/ 5128 h 178"/>
                              <a:gd name="T12" fmla="+- 0 6375 4317"/>
                              <a:gd name="T13" fmla="*/ T12 w 2058"/>
                              <a:gd name="T14" fmla="+- 0 5128 5009"/>
                              <a:gd name="T15" fmla="*/ 5128 h 178"/>
                              <a:gd name="T16" fmla="+- 0 4317 4317"/>
                              <a:gd name="T17" fmla="*/ T16 w 2058"/>
                              <a:gd name="T18" fmla="+- 0 5068 5009"/>
                              <a:gd name="T19" fmla="*/ 5068 h 178"/>
                              <a:gd name="T20" fmla="+- 0 6375 4317"/>
                              <a:gd name="T21" fmla="*/ T20 w 2058"/>
                              <a:gd name="T22" fmla="+- 0 5068 5009"/>
                              <a:gd name="T23" fmla="*/ 5068 h 178"/>
                              <a:gd name="T24" fmla="+- 0 4317 4317"/>
                              <a:gd name="T25" fmla="*/ T24 w 2058"/>
                              <a:gd name="T26" fmla="+- 0 5009 5009"/>
                              <a:gd name="T27" fmla="*/ 5009 h 178"/>
                              <a:gd name="T28" fmla="+- 0 6375 4317"/>
                              <a:gd name="T29" fmla="*/ T28 w 2058"/>
                              <a:gd name="T30" fmla="+- 0 5009 5009"/>
                              <a:gd name="T31" fmla="*/ 5009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058" h="178">
                                <a:moveTo>
                                  <a:pt x="0" y="178"/>
                                </a:moveTo>
                                <a:lnTo>
                                  <a:pt x="2058" y="178"/>
                                </a:lnTo>
                                <a:moveTo>
                                  <a:pt x="0" y="119"/>
                                </a:moveTo>
                                <a:lnTo>
                                  <a:pt x="2058" y="119"/>
                                </a:lnTo>
                                <a:moveTo>
                                  <a:pt x="0" y="59"/>
                                </a:moveTo>
                                <a:lnTo>
                                  <a:pt x="2058" y="59"/>
                                </a:lnTo>
                                <a:moveTo>
                                  <a:pt x="0" y="0"/>
                                </a:moveTo>
                                <a:lnTo>
                                  <a:pt x="205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 name="AutoShape 344"/>
                        <wps:cNvSpPr>
                          <a:spLocks/>
                        </wps:cNvSpPr>
                        <wps:spPr bwMode="auto">
                          <a:xfrm>
                            <a:off x="4316" y="4950"/>
                            <a:ext cx="2058" cy="294"/>
                          </a:xfrm>
                          <a:custGeom>
                            <a:avLst/>
                            <a:gdLst>
                              <a:gd name="T0" fmla="+- 0 4317 4317"/>
                              <a:gd name="T1" fmla="*/ T0 w 2058"/>
                              <a:gd name="T2" fmla="+- 0 5245 4951"/>
                              <a:gd name="T3" fmla="*/ 5245 h 294"/>
                              <a:gd name="T4" fmla="+- 0 6375 4317"/>
                              <a:gd name="T5" fmla="*/ T4 w 2058"/>
                              <a:gd name="T6" fmla="+- 0 5245 4951"/>
                              <a:gd name="T7" fmla="*/ 5245 h 294"/>
                              <a:gd name="T8" fmla="+- 0 4317 4317"/>
                              <a:gd name="T9" fmla="*/ T8 w 2058"/>
                              <a:gd name="T10" fmla="+- 0 4951 4951"/>
                              <a:gd name="T11" fmla="*/ 4951 h 294"/>
                              <a:gd name="T12" fmla="+- 0 6375 4317"/>
                              <a:gd name="T13" fmla="*/ T12 w 2058"/>
                              <a:gd name="T14" fmla="+- 0 4951 4951"/>
                              <a:gd name="T15" fmla="*/ 4951 h 294"/>
                            </a:gdLst>
                            <a:ahLst/>
                            <a:cxnLst>
                              <a:cxn ang="0">
                                <a:pos x="T1" y="T3"/>
                              </a:cxn>
                              <a:cxn ang="0">
                                <a:pos x="T5" y="T7"/>
                              </a:cxn>
                              <a:cxn ang="0">
                                <a:pos x="T9" y="T11"/>
                              </a:cxn>
                              <a:cxn ang="0">
                                <a:pos x="T13" y="T15"/>
                              </a:cxn>
                            </a:cxnLst>
                            <a:rect l="0" t="0" r="r" b="b"/>
                            <a:pathLst>
                              <a:path w="2058" h="294">
                                <a:moveTo>
                                  <a:pt x="0" y="294"/>
                                </a:moveTo>
                                <a:lnTo>
                                  <a:pt x="2058" y="294"/>
                                </a:lnTo>
                                <a:moveTo>
                                  <a:pt x="0" y="0"/>
                                </a:moveTo>
                                <a:lnTo>
                                  <a:pt x="2058" y="0"/>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 name="AutoShape 343"/>
                        <wps:cNvSpPr>
                          <a:spLocks/>
                        </wps:cNvSpPr>
                        <wps:spPr bwMode="auto">
                          <a:xfrm>
                            <a:off x="3551" y="4423"/>
                            <a:ext cx="2824" cy="175"/>
                          </a:xfrm>
                          <a:custGeom>
                            <a:avLst/>
                            <a:gdLst>
                              <a:gd name="T0" fmla="+- 0 3551 3551"/>
                              <a:gd name="T1" fmla="*/ T0 w 2824"/>
                              <a:gd name="T2" fmla="+- 0 4599 4424"/>
                              <a:gd name="T3" fmla="*/ 4599 h 175"/>
                              <a:gd name="T4" fmla="+- 0 6375 3551"/>
                              <a:gd name="T5" fmla="*/ T4 w 2824"/>
                              <a:gd name="T6" fmla="+- 0 4599 4424"/>
                              <a:gd name="T7" fmla="*/ 4599 h 175"/>
                              <a:gd name="T8" fmla="+- 0 3551 3551"/>
                              <a:gd name="T9" fmla="*/ T8 w 2824"/>
                              <a:gd name="T10" fmla="+- 0 4540 4424"/>
                              <a:gd name="T11" fmla="*/ 4540 h 175"/>
                              <a:gd name="T12" fmla="+- 0 6375 3551"/>
                              <a:gd name="T13" fmla="*/ T12 w 2824"/>
                              <a:gd name="T14" fmla="+- 0 4540 4424"/>
                              <a:gd name="T15" fmla="*/ 4540 h 175"/>
                              <a:gd name="T16" fmla="+- 0 3551 3551"/>
                              <a:gd name="T17" fmla="*/ T16 w 2824"/>
                              <a:gd name="T18" fmla="+- 0 4482 4424"/>
                              <a:gd name="T19" fmla="*/ 4482 h 175"/>
                              <a:gd name="T20" fmla="+- 0 6375 3551"/>
                              <a:gd name="T21" fmla="*/ T20 w 2824"/>
                              <a:gd name="T22" fmla="+- 0 4482 4424"/>
                              <a:gd name="T23" fmla="*/ 4482 h 175"/>
                              <a:gd name="T24" fmla="+- 0 3551 3551"/>
                              <a:gd name="T25" fmla="*/ T24 w 2824"/>
                              <a:gd name="T26" fmla="+- 0 4424 4424"/>
                              <a:gd name="T27" fmla="*/ 4424 h 175"/>
                              <a:gd name="T28" fmla="+- 0 6375 3551"/>
                              <a:gd name="T29" fmla="*/ T28 w 2824"/>
                              <a:gd name="T30" fmla="+- 0 4424 4424"/>
                              <a:gd name="T31" fmla="*/ 4424 h 1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4" h="175">
                                <a:moveTo>
                                  <a:pt x="0" y="175"/>
                                </a:moveTo>
                                <a:lnTo>
                                  <a:pt x="2824" y="175"/>
                                </a:lnTo>
                                <a:moveTo>
                                  <a:pt x="0" y="116"/>
                                </a:moveTo>
                                <a:lnTo>
                                  <a:pt x="2824" y="116"/>
                                </a:lnTo>
                                <a:moveTo>
                                  <a:pt x="0" y="58"/>
                                </a:moveTo>
                                <a:lnTo>
                                  <a:pt x="2824" y="58"/>
                                </a:lnTo>
                                <a:moveTo>
                                  <a:pt x="0" y="0"/>
                                </a:moveTo>
                                <a:lnTo>
                                  <a:pt x="28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 name="Line 342"/>
                        <wps:cNvCnPr>
                          <a:cxnSpLocks/>
                        </wps:cNvCnPr>
                        <wps:spPr bwMode="auto">
                          <a:xfrm>
                            <a:off x="3551" y="4657"/>
                            <a:ext cx="28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11" name="AutoShape 341"/>
                        <wps:cNvSpPr>
                          <a:spLocks/>
                        </wps:cNvSpPr>
                        <wps:spPr bwMode="auto">
                          <a:xfrm>
                            <a:off x="3047" y="4304"/>
                            <a:ext cx="6130" cy="2"/>
                          </a:xfrm>
                          <a:custGeom>
                            <a:avLst/>
                            <a:gdLst>
                              <a:gd name="T0" fmla="+- 0 3047 3047"/>
                              <a:gd name="T1" fmla="*/ T0 w 6130"/>
                              <a:gd name="T2" fmla="+- 0 7908 3047"/>
                              <a:gd name="T3" fmla="*/ T2 w 6130"/>
                              <a:gd name="T4" fmla="+- 0 8148 3047"/>
                              <a:gd name="T5" fmla="*/ T4 w 6130"/>
                              <a:gd name="T6" fmla="+- 0 9177 3047"/>
                              <a:gd name="T7" fmla="*/ T6 w 6130"/>
                            </a:gdLst>
                            <a:ahLst/>
                            <a:cxnLst>
                              <a:cxn ang="0">
                                <a:pos x="T1" y="0"/>
                              </a:cxn>
                              <a:cxn ang="0">
                                <a:pos x="T3" y="0"/>
                              </a:cxn>
                              <a:cxn ang="0">
                                <a:pos x="T5" y="0"/>
                              </a:cxn>
                              <a:cxn ang="0">
                                <a:pos x="T7" y="0"/>
                              </a:cxn>
                            </a:cxnLst>
                            <a:rect l="0" t="0" r="r" b="b"/>
                            <a:pathLst>
                              <a:path w="6130">
                                <a:moveTo>
                                  <a:pt x="0" y="0"/>
                                </a:moveTo>
                                <a:lnTo>
                                  <a:pt x="4861" y="0"/>
                                </a:lnTo>
                                <a:moveTo>
                                  <a:pt x="5101" y="0"/>
                                </a:moveTo>
                                <a:lnTo>
                                  <a:pt x="613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 name="AutoShape 340"/>
                        <wps:cNvSpPr>
                          <a:spLocks/>
                        </wps:cNvSpPr>
                        <wps:spPr bwMode="auto">
                          <a:xfrm>
                            <a:off x="3047" y="4129"/>
                            <a:ext cx="6130" cy="117"/>
                          </a:xfrm>
                          <a:custGeom>
                            <a:avLst/>
                            <a:gdLst>
                              <a:gd name="T0" fmla="+- 0 3047 3047"/>
                              <a:gd name="T1" fmla="*/ T0 w 6130"/>
                              <a:gd name="T2" fmla="+- 0 4246 4130"/>
                              <a:gd name="T3" fmla="*/ 4246 h 117"/>
                              <a:gd name="T4" fmla="+- 0 9177 3047"/>
                              <a:gd name="T5" fmla="*/ T4 w 6130"/>
                              <a:gd name="T6" fmla="+- 0 4246 4130"/>
                              <a:gd name="T7" fmla="*/ 4246 h 117"/>
                              <a:gd name="T8" fmla="+- 0 3047 3047"/>
                              <a:gd name="T9" fmla="*/ T8 w 6130"/>
                              <a:gd name="T10" fmla="+- 0 4188 4130"/>
                              <a:gd name="T11" fmla="*/ 4188 h 117"/>
                              <a:gd name="T12" fmla="+- 0 9177 3047"/>
                              <a:gd name="T13" fmla="*/ T12 w 6130"/>
                              <a:gd name="T14" fmla="+- 0 4188 4130"/>
                              <a:gd name="T15" fmla="*/ 4188 h 117"/>
                              <a:gd name="T16" fmla="+- 0 3047 3047"/>
                              <a:gd name="T17" fmla="*/ T16 w 6130"/>
                              <a:gd name="T18" fmla="+- 0 4130 4130"/>
                              <a:gd name="T19" fmla="*/ 4130 h 117"/>
                              <a:gd name="T20" fmla="+- 0 9177 3047"/>
                              <a:gd name="T21" fmla="*/ T20 w 6130"/>
                              <a:gd name="T22" fmla="+- 0 4130 4130"/>
                              <a:gd name="T23" fmla="*/ 4130 h 117"/>
                            </a:gdLst>
                            <a:ahLst/>
                            <a:cxnLst>
                              <a:cxn ang="0">
                                <a:pos x="T1" y="T3"/>
                              </a:cxn>
                              <a:cxn ang="0">
                                <a:pos x="T5" y="T7"/>
                              </a:cxn>
                              <a:cxn ang="0">
                                <a:pos x="T9" y="T11"/>
                              </a:cxn>
                              <a:cxn ang="0">
                                <a:pos x="T13" y="T15"/>
                              </a:cxn>
                              <a:cxn ang="0">
                                <a:pos x="T17" y="T19"/>
                              </a:cxn>
                              <a:cxn ang="0">
                                <a:pos x="T21" y="T23"/>
                              </a:cxn>
                            </a:cxnLst>
                            <a:rect l="0" t="0" r="r" b="b"/>
                            <a:pathLst>
                              <a:path w="6130" h="117">
                                <a:moveTo>
                                  <a:pt x="0" y="116"/>
                                </a:moveTo>
                                <a:lnTo>
                                  <a:pt x="6130" y="116"/>
                                </a:lnTo>
                                <a:moveTo>
                                  <a:pt x="0" y="58"/>
                                </a:moveTo>
                                <a:lnTo>
                                  <a:pt x="6130" y="58"/>
                                </a:lnTo>
                                <a:moveTo>
                                  <a:pt x="0" y="0"/>
                                </a:moveTo>
                                <a:lnTo>
                                  <a:pt x="613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 name="Line 339"/>
                        <wps:cNvCnPr>
                          <a:cxnSpLocks/>
                        </wps:cNvCnPr>
                        <wps:spPr bwMode="auto">
                          <a:xfrm>
                            <a:off x="3047" y="4366"/>
                            <a:ext cx="3328" cy="0"/>
                          </a:xfrm>
                          <a:prstGeom prst="line">
                            <a:avLst/>
                          </a:prstGeom>
                          <a:noFill/>
                          <a:ln w="4451">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14" name="AutoShape 338"/>
                        <wps:cNvSpPr>
                          <a:spLocks/>
                        </wps:cNvSpPr>
                        <wps:spPr bwMode="auto">
                          <a:xfrm>
                            <a:off x="6615" y="5303"/>
                            <a:ext cx="528" cy="472"/>
                          </a:xfrm>
                          <a:custGeom>
                            <a:avLst/>
                            <a:gdLst>
                              <a:gd name="T0" fmla="+- 0 6615 6615"/>
                              <a:gd name="T1" fmla="*/ T0 w 528"/>
                              <a:gd name="T2" fmla="+- 0 5775 5303"/>
                              <a:gd name="T3" fmla="*/ 5775 h 472"/>
                              <a:gd name="T4" fmla="+- 0 7142 6615"/>
                              <a:gd name="T5" fmla="*/ T4 w 528"/>
                              <a:gd name="T6" fmla="+- 0 5775 5303"/>
                              <a:gd name="T7" fmla="*/ 5775 h 472"/>
                              <a:gd name="T8" fmla="+- 0 6615 6615"/>
                              <a:gd name="T9" fmla="*/ T8 w 528"/>
                              <a:gd name="T10" fmla="+- 0 5714 5303"/>
                              <a:gd name="T11" fmla="*/ 5714 h 472"/>
                              <a:gd name="T12" fmla="+- 0 7142 6615"/>
                              <a:gd name="T13" fmla="*/ T12 w 528"/>
                              <a:gd name="T14" fmla="+- 0 5714 5303"/>
                              <a:gd name="T15" fmla="*/ 5714 h 472"/>
                              <a:gd name="T16" fmla="+- 0 6615 6615"/>
                              <a:gd name="T17" fmla="*/ T16 w 528"/>
                              <a:gd name="T18" fmla="+- 0 5656 5303"/>
                              <a:gd name="T19" fmla="*/ 5656 h 472"/>
                              <a:gd name="T20" fmla="+- 0 7142 6615"/>
                              <a:gd name="T21" fmla="*/ T20 w 528"/>
                              <a:gd name="T22" fmla="+- 0 5656 5303"/>
                              <a:gd name="T23" fmla="*/ 5656 h 472"/>
                              <a:gd name="T24" fmla="+- 0 6615 6615"/>
                              <a:gd name="T25" fmla="*/ T24 w 528"/>
                              <a:gd name="T26" fmla="+- 0 5597 5303"/>
                              <a:gd name="T27" fmla="*/ 5597 h 472"/>
                              <a:gd name="T28" fmla="+- 0 7142 6615"/>
                              <a:gd name="T29" fmla="*/ T28 w 528"/>
                              <a:gd name="T30" fmla="+- 0 5597 5303"/>
                              <a:gd name="T31" fmla="*/ 5597 h 472"/>
                              <a:gd name="T32" fmla="+- 0 6615 6615"/>
                              <a:gd name="T33" fmla="*/ T32 w 528"/>
                              <a:gd name="T34" fmla="+- 0 5481 5303"/>
                              <a:gd name="T35" fmla="*/ 5481 h 472"/>
                              <a:gd name="T36" fmla="+- 0 7142 6615"/>
                              <a:gd name="T37" fmla="*/ T36 w 528"/>
                              <a:gd name="T38" fmla="+- 0 5481 5303"/>
                              <a:gd name="T39" fmla="*/ 5481 h 472"/>
                              <a:gd name="T40" fmla="+- 0 6615 6615"/>
                              <a:gd name="T41" fmla="*/ T40 w 528"/>
                              <a:gd name="T42" fmla="+- 0 5422 5303"/>
                              <a:gd name="T43" fmla="*/ 5422 h 472"/>
                              <a:gd name="T44" fmla="+- 0 7142 6615"/>
                              <a:gd name="T45" fmla="*/ T44 w 528"/>
                              <a:gd name="T46" fmla="+- 0 5422 5303"/>
                              <a:gd name="T47" fmla="*/ 5422 h 472"/>
                              <a:gd name="T48" fmla="+- 0 6615 6615"/>
                              <a:gd name="T49" fmla="*/ T48 w 528"/>
                              <a:gd name="T50" fmla="+- 0 5362 5303"/>
                              <a:gd name="T51" fmla="*/ 5362 h 472"/>
                              <a:gd name="T52" fmla="+- 0 7142 6615"/>
                              <a:gd name="T53" fmla="*/ T52 w 528"/>
                              <a:gd name="T54" fmla="+- 0 5362 5303"/>
                              <a:gd name="T55" fmla="*/ 5362 h 472"/>
                              <a:gd name="T56" fmla="+- 0 6615 6615"/>
                              <a:gd name="T57" fmla="*/ T56 w 528"/>
                              <a:gd name="T58" fmla="+- 0 5303 5303"/>
                              <a:gd name="T59" fmla="*/ 5303 h 472"/>
                              <a:gd name="T60" fmla="+- 0 7142 6615"/>
                              <a:gd name="T61" fmla="*/ T60 w 528"/>
                              <a:gd name="T62" fmla="+- 0 5303 5303"/>
                              <a:gd name="T63" fmla="*/ 5303 h 4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28" h="472">
                                <a:moveTo>
                                  <a:pt x="0" y="472"/>
                                </a:moveTo>
                                <a:lnTo>
                                  <a:pt x="527" y="472"/>
                                </a:lnTo>
                                <a:moveTo>
                                  <a:pt x="0" y="411"/>
                                </a:moveTo>
                                <a:lnTo>
                                  <a:pt x="527" y="411"/>
                                </a:lnTo>
                                <a:moveTo>
                                  <a:pt x="0" y="353"/>
                                </a:moveTo>
                                <a:lnTo>
                                  <a:pt x="527" y="353"/>
                                </a:lnTo>
                                <a:moveTo>
                                  <a:pt x="0" y="294"/>
                                </a:moveTo>
                                <a:lnTo>
                                  <a:pt x="527" y="294"/>
                                </a:lnTo>
                                <a:moveTo>
                                  <a:pt x="0" y="178"/>
                                </a:moveTo>
                                <a:lnTo>
                                  <a:pt x="527" y="178"/>
                                </a:lnTo>
                                <a:moveTo>
                                  <a:pt x="0" y="119"/>
                                </a:moveTo>
                                <a:lnTo>
                                  <a:pt x="527" y="119"/>
                                </a:lnTo>
                                <a:moveTo>
                                  <a:pt x="0" y="59"/>
                                </a:moveTo>
                                <a:lnTo>
                                  <a:pt x="527" y="59"/>
                                </a:lnTo>
                                <a:moveTo>
                                  <a:pt x="0" y="0"/>
                                </a:moveTo>
                                <a:lnTo>
                                  <a:pt x="52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 name="Line 337"/>
                        <wps:cNvCnPr>
                          <a:cxnSpLocks/>
                        </wps:cNvCnPr>
                        <wps:spPr bwMode="auto">
                          <a:xfrm>
                            <a:off x="6615" y="5539"/>
                            <a:ext cx="52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16" name="AutoShape 336"/>
                        <wps:cNvSpPr>
                          <a:spLocks/>
                        </wps:cNvSpPr>
                        <wps:spPr bwMode="auto">
                          <a:xfrm>
                            <a:off x="6615" y="5009"/>
                            <a:ext cx="528" cy="178"/>
                          </a:xfrm>
                          <a:custGeom>
                            <a:avLst/>
                            <a:gdLst>
                              <a:gd name="T0" fmla="+- 0 6615 6615"/>
                              <a:gd name="T1" fmla="*/ T0 w 528"/>
                              <a:gd name="T2" fmla="+- 0 5187 5009"/>
                              <a:gd name="T3" fmla="*/ 5187 h 178"/>
                              <a:gd name="T4" fmla="+- 0 7142 6615"/>
                              <a:gd name="T5" fmla="*/ T4 w 528"/>
                              <a:gd name="T6" fmla="+- 0 5187 5009"/>
                              <a:gd name="T7" fmla="*/ 5187 h 178"/>
                              <a:gd name="T8" fmla="+- 0 6615 6615"/>
                              <a:gd name="T9" fmla="*/ T8 w 528"/>
                              <a:gd name="T10" fmla="+- 0 5128 5009"/>
                              <a:gd name="T11" fmla="*/ 5128 h 178"/>
                              <a:gd name="T12" fmla="+- 0 7142 6615"/>
                              <a:gd name="T13" fmla="*/ T12 w 528"/>
                              <a:gd name="T14" fmla="+- 0 5128 5009"/>
                              <a:gd name="T15" fmla="*/ 5128 h 178"/>
                              <a:gd name="T16" fmla="+- 0 6615 6615"/>
                              <a:gd name="T17" fmla="*/ T16 w 528"/>
                              <a:gd name="T18" fmla="+- 0 5068 5009"/>
                              <a:gd name="T19" fmla="*/ 5068 h 178"/>
                              <a:gd name="T20" fmla="+- 0 7142 6615"/>
                              <a:gd name="T21" fmla="*/ T20 w 528"/>
                              <a:gd name="T22" fmla="+- 0 5068 5009"/>
                              <a:gd name="T23" fmla="*/ 5068 h 178"/>
                              <a:gd name="T24" fmla="+- 0 6615 6615"/>
                              <a:gd name="T25" fmla="*/ T24 w 528"/>
                              <a:gd name="T26" fmla="+- 0 5009 5009"/>
                              <a:gd name="T27" fmla="*/ 5009 h 178"/>
                              <a:gd name="T28" fmla="+- 0 7142 6615"/>
                              <a:gd name="T29" fmla="*/ T28 w 528"/>
                              <a:gd name="T30" fmla="+- 0 5009 5009"/>
                              <a:gd name="T31" fmla="*/ 5009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8" h="178">
                                <a:moveTo>
                                  <a:pt x="0" y="178"/>
                                </a:moveTo>
                                <a:lnTo>
                                  <a:pt x="527" y="178"/>
                                </a:lnTo>
                                <a:moveTo>
                                  <a:pt x="0" y="119"/>
                                </a:moveTo>
                                <a:lnTo>
                                  <a:pt x="527" y="119"/>
                                </a:lnTo>
                                <a:moveTo>
                                  <a:pt x="0" y="59"/>
                                </a:moveTo>
                                <a:lnTo>
                                  <a:pt x="527" y="59"/>
                                </a:lnTo>
                                <a:moveTo>
                                  <a:pt x="0" y="0"/>
                                </a:moveTo>
                                <a:lnTo>
                                  <a:pt x="52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 name="Line 335"/>
                        <wps:cNvCnPr>
                          <a:cxnSpLocks/>
                        </wps:cNvCnPr>
                        <wps:spPr bwMode="auto">
                          <a:xfrm>
                            <a:off x="6615" y="5245"/>
                            <a:ext cx="52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18" name="AutoShape 334"/>
                        <wps:cNvSpPr>
                          <a:spLocks/>
                        </wps:cNvSpPr>
                        <wps:spPr bwMode="auto">
                          <a:xfrm>
                            <a:off x="6615" y="4715"/>
                            <a:ext cx="528" cy="178"/>
                          </a:xfrm>
                          <a:custGeom>
                            <a:avLst/>
                            <a:gdLst>
                              <a:gd name="T0" fmla="+- 0 6615 6615"/>
                              <a:gd name="T1" fmla="*/ T0 w 528"/>
                              <a:gd name="T2" fmla="+- 0 4893 4715"/>
                              <a:gd name="T3" fmla="*/ 4893 h 178"/>
                              <a:gd name="T4" fmla="+- 0 7142 6615"/>
                              <a:gd name="T5" fmla="*/ T4 w 528"/>
                              <a:gd name="T6" fmla="+- 0 4893 4715"/>
                              <a:gd name="T7" fmla="*/ 4893 h 178"/>
                              <a:gd name="T8" fmla="+- 0 6615 6615"/>
                              <a:gd name="T9" fmla="*/ T8 w 528"/>
                              <a:gd name="T10" fmla="+- 0 4834 4715"/>
                              <a:gd name="T11" fmla="*/ 4834 h 178"/>
                              <a:gd name="T12" fmla="+- 0 7142 6615"/>
                              <a:gd name="T13" fmla="*/ T12 w 528"/>
                              <a:gd name="T14" fmla="+- 0 4834 4715"/>
                              <a:gd name="T15" fmla="*/ 4834 h 178"/>
                              <a:gd name="T16" fmla="+- 0 6615 6615"/>
                              <a:gd name="T17" fmla="*/ T16 w 528"/>
                              <a:gd name="T18" fmla="+- 0 4776 4715"/>
                              <a:gd name="T19" fmla="*/ 4776 h 178"/>
                              <a:gd name="T20" fmla="+- 0 7142 6615"/>
                              <a:gd name="T21" fmla="*/ T20 w 528"/>
                              <a:gd name="T22" fmla="+- 0 4776 4715"/>
                              <a:gd name="T23" fmla="*/ 4776 h 178"/>
                              <a:gd name="T24" fmla="+- 0 6615 6615"/>
                              <a:gd name="T25" fmla="*/ T24 w 528"/>
                              <a:gd name="T26" fmla="+- 0 4715 4715"/>
                              <a:gd name="T27" fmla="*/ 4715 h 178"/>
                              <a:gd name="T28" fmla="+- 0 7142 6615"/>
                              <a:gd name="T29" fmla="*/ T28 w 528"/>
                              <a:gd name="T30" fmla="+- 0 4715 4715"/>
                              <a:gd name="T31" fmla="*/ 4715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8" h="178">
                                <a:moveTo>
                                  <a:pt x="0" y="178"/>
                                </a:moveTo>
                                <a:lnTo>
                                  <a:pt x="527" y="178"/>
                                </a:lnTo>
                                <a:moveTo>
                                  <a:pt x="0" y="119"/>
                                </a:moveTo>
                                <a:lnTo>
                                  <a:pt x="527" y="119"/>
                                </a:lnTo>
                                <a:moveTo>
                                  <a:pt x="0" y="61"/>
                                </a:moveTo>
                                <a:lnTo>
                                  <a:pt x="527" y="61"/>
                                </a:lnTo>
                                <a:moveTo>
                                  <a:pt x="0" y="0"/>
                                </a:moveTo>
                                <a:lnTo>
                                  <a:pt x="52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 name="Line 333"/>
                        <wps:cNvCnPr>
                          <a:cxnSpLocks/>
                        </wps:cNvCnPr>
                        <wps:spPr bwMode="auto">
                          <a:xfrm>
                            <a:off x="6615" y="4951"/>
                            <a:ext cx="52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20" name="AutoShape 332"/>
                        <wps:cNvSpPr>
                          <a:spLocks/>
                        </wps:cNvSpPr>
                        <wps:spPr bwMode="auto">
                          <a:xfrm>
                            <a:off x="6615" y="4423"/>
                            <a:ext cx="1293" cy="175"/>
                          </a:xfrm>
                          <a:custGeom>
                            <a:avLst/>
                            <a:gdLst>
                              <a:gd name="T0" fmla="+- 0 6615 6615"/>
                              <a:gd name="T1" fmla="*/ T0 w 1293"/>
                              <a:gd name="T2" fmla="+- 0 4599 4424"/>
                              <a:gd name="T3" fmla="*/ 4599 h 175"/>
                              <a:gd name="T4" fmla="+- 0 7142 6615"/>
                              <a:gd name="T5" fmla="*/ T4 w 1293"/>
                              <a:gd name="T6" fmla="+- 0 4599 4424"/>
                              <a:gd name="T7" fmla="*/ 4599 h 175"/>
                              <a:gd name="T8" fmla="+- 0 6615 6615"/>
                              <a:gd name="T9" fmla="*/ T8 w 1293"/>
                              <a:gd name="T10" fmla="+- 0 4540 4424"/>
                              <a:gd name="T11" fmla="*/ 4540 h 175"/>
                              <a:gd name="T12" fmla="+- 0 7142 6615"/>
                              <a:gd name="T13" fmla="*/ T12 w 1293"/>
                              <a:gd name="T14" fmla="+- 0 4540 4424"/>
                              <a:gd name="T15" fmla="*/ 4540 h 175"/>
                              <a:gd name="T16" fmla="+- 0 7383 6615"/>
                              <a:gd name="T17" fmla="*/ T16 w 1293"/>
                              <a:gd name="T18" fmla="+- 0 4599 4424"/>
                              <a:gd name="T19" fmla="*/ 4599 h 175"/>
                              <a:gd name="T20" fmla="+- 0 7908 6615"/>
                              <a:gd name="T21" fmla="*/ T20 w 1293"/>
                              <a:gd name="T22" fmla="+- 0 4599 4424"/>
                              <a:gd name="T23" fmla="*/ 4599 h 175"/>
                              <a:gd name="T24" fmla="+- 0 7383 6615"/>
                              <a:gd name="T25" fmla="*/ T24 w 1293"/>
                              <a:gd name="T26" fmla="+- 0 4540 4424"/>
                              <a:gd name="T27" fmla="*/ 4540 h 175"/>
                              <a:gd name="T28" fmla="+- 0 7908 6615"/>
                              <a:gd name="T29" fmla="*/ T28 w 1293"/>
                              <a:gd name="T30" fmla="+- 0 4540 4424"/>
                              <a:gd name="T31" fmla="*/ 4540 h 175"/>
                              <a:gd name="T32" fmla="+- 0 6615 6615"/>
                              <a:gd name="T33" fmla="*/ T32 w 1293"/>
                              <a:gd name="T34" fmla="+- 0 4482 4424"/>
                              <a:gd name="T35" fmla="*/ 4482 h 175"/>
                              <a:gd name="T36" fmla="+- 0 7908 6615"/>
                              <a:gd name="T37" fmla="*/ T36 w 1293"/>
                              <a:gd name="T38" fmla="+- 0 4482 4424"/>
                              <a:gd name="T39" fmla="*/ 4482 h 175"/>
                              <a:gd name="T40" fmla="+- 0 6615 6615"/>
                              <a:gd name="T41" fmla="*/ T40 w 1293"/>
                              <a:gd name="T42" fmla="+- 0 4424 4424"/>
                              <a:gd name="T43" fmla="*/ 4424 h 175"/>
                              <a:gd name="T44" fmla="+- 0 7908 6615"/>
                              <a:gd name="T45" fmla="*/ T44 w 1293"/>
                              <a:gd name="T46" fmla="+- 0 4424 4424"/>
                              <a:gd name="T47" fmla="*/ 4424 h 1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293" h="175">
                                <a:moveTo>
                                  <a:pt x="0" y="175"/>
                                </a:moveTo>
                                <a:lnTo>
                                  <a:pt x="527" y="175"/>
                                </a:lnTo>
                                <a:moveTo>
                                  <a:pt x="0" y="116"/>
                                </a:moveTo>
                                <a:lnTo>
                                  <a:pt x="527" y="116"/>
                                </a:lnTo>
                                <a:moveTo>
                                  <a:pt x="768" y="175"/>
                                </a:moveTo>
                                <a:lnTo>
                                  <a:pt x="1293" y="175"/>
                                </a:lnTo>
                                <a:moveTo>
                                  <a:pt x="768" y="116"/>
                                </a:moveTo>
                                <a:lnTo>
                                  <a:pt x="1293" y="116"/>
                                </a:lnTo>
                                <a:moveTo>
                                  <a:pt x="0" y="58"/>
                                </a:moveTo>
                                <a:lnTo>
                                  <a:pt x="1293" y="58"/>
                                </a:lnTo>
                                <a:moveTo>
                                  <a:pt x="0" y="0"/>
                                </a:moveTo>
                                <a:lnTo>
                                  <a:pt x="1293"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 name="Line 331"/>
                        <wps:cNvCnPr>
                          <a:cxnSpLocks/>
                        </wps:cNvCnPr>
                        <wps:spPr bwMode="auto">
                          <a:xfrm>
                            <a:off x="6615" y="4657"/>
                            <a:ext cx="52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22" name="AutoShape 330"/>
                        <wps:cNvSpPr>
                          <a:spLocks/>
                        </wps:cNvSpPr>
                        <wps:spPr bwMode="auto">
                          <a:xfrm>
                            <a:off x="7382" y="5303"/>
                            <a:ext cx="525" cy="472"/>
                          </a:xfrm>
                          <a:custGeom>
                            <a:avLst/>
                            <a:gdLst>
                              <a:gd name="T0" fmla="+- 0 7383 7383"/>
                              <a:gd name="T1" fmla="*/ T0 w 525"/>
                              <a:gd name="T2" fmla="+- 0 5775 5303"/>
                              <a:gd name="T3" fmla="*/ 5775 h 472"/>
                              <a:gd name="T4" fmla="+- 0 7908 7383"/>
                              <a:gd name="T5" fmla="*/ T4 w 525"/>
                              <a:gd name="T6" fmla="+- 0 5775 5303"/>
                              <a:gd name="T7" fmla="*/ 5775 h 472"/>
                              <a:gd name="T8" fmla="+- 0 7383 7383"/>
                              <a:gd name="T9" fmla="*/ T8 w 525"/>
                              <a:gd name="T10" fmla="+- 0 5714 5303"/>
                              <a:gd name="T11" fmla="*/ 5714 h 472"/>
                              <a:gd name="T12" fmla="+- 0 7908 7383"/>
                              <a:gd name="T13" fmla="*/ T12 w 525"/>
                              <a:gd name="T14" fmla="+- 0 5714 5303"/>
                              <a:gd name="T15" fmla="*/ 5714 h 472"/>
                              <a:gd name="T16" fmla="+- 0 7383 7383"/>
                              <a:gd name="T17" fmla="*/ T16 w 525"/>
                              <a:gd name="T18" fmla="+- 0 5656 5303"/>
                              <a:gd name="T19" fmla="*/ 5656 h 472"/>
                              <a:gd name="T20" fmla="+- 0 7908 7383"/>
                              <a:gd name="T21" fmla="*/ T20 w 525"/>
                              <a:gd name="T22" fmla="+- 0 5656 5303"/>
                              <a:gd name="T23" fmla="*/ 5656 h 472"/>
                              <a:gd name="T24" fmla="+- 0 7383 7383"/>
                              <a:gd name="T25" fmla="*/ T24 w 525"/>
                              <a:gd name="T26" fmla="+- 0 5597 5303"/>
                              <a:gd name="T27" fmla="*/ 5597 h 472"/>
                              <a:gd name="T28" fmla="+- 0 7908 7383"/>
                              <a:gd name="T29" fmla="*/ T28 w 525"/>
                              <a:gd name="T30" fmla="+- 0 5597 5303"/>
                              <a:gd name="T31" fmla="*/ 5597 h 472"/>
                              <a:gd name="T32" fmla="+- 0 7383 7383"/>
                              <a:gd name="T33" fmla="*/ T32 w 525"/>
                              <a:gd name="T34" fmla="+- 0 5481 5303"/>
                              <a:gd name="T35" fmla="*/ 5481 h 472"/>
                              <a:gd name="T36" fmla="+- 0 7908 7383"/>
                              <a:gd name="T37" fmla="*/ T36 w 525"/>
                              <a:gd name="T38" fmla="+- 0 5481 5303"/>
                              <a:gd name="T39" fmla="*/ 5481 h 472"/>
                              <a:gd name="T40" fmla="+- 0 7383 7383"/>
                              <a:gd name="T41" fmla="*/ T40 w 525"/>
                              <a:gd name="T42" fmla="+- 0 5422 5303"/>
                              <a:gd name="T43" fmla="*/ 5422 h 472"/>
                              <a:gd name="T44" fmla="+- 0 7908 7383"/>
                              <a:gd name="T45" fmla="*/ T44 w 525"/>
                              <a:gd name="T46" fmla="+- 0 5422 5303"/>
                              <a:gd name="T47" fmla="*/ 5422 h 472"/>
                              <a:gd name="T48" fmla="+- 0 7383 7383"/>
                              <a:gd name="T49" fmla="*/ T48 w 525"/>
                              <a:gd name="T50" fmla="+- 0 5362 5303"/>
                              <a:gd name="T51" fmla="*/ 5362 h 472"/>
                              <a:gd name="T52" fmla="+- 0 7908 7383"/>
                              <a:gd name="T53" fmla="*/ T52 w 525"/>
                              <a:gd name="T54" fmla="+- 0 5362 5303"/>
                              <a:gd name="T55" fmla="*/ 5362 h 472"/>
                              <a:gd name="T56" fmla="+- 0 7383 7383"/>
                              <a:gd name="T57" fmla="*/ T56 w 525"/>
                              <a:gd name="T58" fmla="+- 0 5303 5303"/>
                              <a:gd name="T59" fmla="*/ 5303 h 472"/>
                              <a:gd name="T60" fmla="+- 0 7908 7383"/>
                              <a:gd name="T61" fmla="*/ T60 w 525"/>
                              <a:gd name="T62" fmla="+- 0 5303 5303"/>
                              <a:gd name="T63" fmla="*/ 5303 h 4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25" h="472">
                                <a:moveTo>
                                  <a:pt x="0" y="472"/>
                                </a:moveTo>
                                <a:lnTo>
                                  <a:pt x="525" y="472"/>
                                </a:lnTo>
                                <a:moveTo>
                                  <a:pt x="0" y="411"/>
                                </a:moveTo>
                                <a:lnTo>
                                  <a:pt x="525" y="411"/>
                                </a:lnTo>
                                <a:moveTo>
                                  <a:pt x="0" y="353"/>
                                </a:moveTo>
                                <a:lnTo>
                                  <a:pt x="525" y="353"/>
                                </a:lnTo>
                                <a:moveTo>
                                  <a:pt x="0" y="294"/>
                                </a:moveTo>
                                <a:lnTo>
                                  <a:pt x="525" y="294"/>
                                </a:lnTo>
                                <a:moveTo>
                                  <a:pt x="0" y="178"/>
                                </a:moveTo>
                                <a:lnTo>
                                  <a:pt x="525" y="178"/>
                                </a:lnTo>
                                <a:moveTo>
                                  <a:pt x="0" y="119"/>
                                </a:moveTo>
                                <a:lnTo>
                                  <a:pt x="525" y="119"/>
                                </a:lnTo>
                                <a:moveTo>
                                  <a:pt x="0" y="59"/>
                                </a:moveTo>
                                <a:lnTo>
                                  <a:pt x="525" y="59"/>
                                </a:lnTo>
                                <a:moveTo>
                                  <a:pt x="0" y="0"/>
                                </a:moveTo>
                                <a:lnTo>
                                  <a:pt x="52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 name="Line 329"/>
                        <wps:cNvCnPr>
                          <a:cxnSpLocks/>
                        </wps:cNvCnPr>
                        <wps:spPr bwMode="auto">
                          <a:xfrm>
                            <a:off x="7383" y="5539"/>
                            <a:ext cx="525"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24" name="AutoShape 328"/>
                        <wps:cNvSpPr>
                          <a:spLocks/>
                        </wps:cNvSpPr>
                        <wps:spPr bwMode="auto">
                          <a:xfrm>
                            <a:off x="7382" y="5009"/>
                            <a:ext cx="525" cy="178"/>
                          </a:xfrm>
                          <a:custGeom>
                            <a:avLst/>
                            <a:gdLst>
                              <a:gd name="T0" fmla="+- 0 7383 7383"/>
                              <a:gd name="T1" fmla="*/ T0 w 525"/>
                              <a:gd name="T2" fmla="+- 0 5187 5009"/>
                              <a:gd name="T3" fmla="*/ 5187 h 178"/>
                              <a:gd name="T4" fmla="+- 0 7908 7383"/>
                              <a:gd name="T5" fmla="*/ T4 w 525"/>
                              <a:gd name="T6" fmla="+- 0 5187 5009"/>
                              <a:gd name="T7" fmla="*/ 5187 h 178"/>
                              <a:gd name="T8" fmla="+- 0 7383 7383"/>
                              <a:gd name="T9" fmla="*/ T8 w 525"/>
                              <a:gd name="T10" fmla="+- 0 5128 5009"/>
                              <a:gd name="T11" fmla="*/ 5128 h 178"/>
                              <a:gd name="T12" fmla="+- 0 7908 7383"/>
                              <a:gd name="T13" fmla="*/ T12 w 525"/>
                              <a:gd name="T14" fmla="+- 0 5128 5009"/>
                              <a:gd name="T15" fmla="*/ 5128 h 178"/>
                              <a:gd name="T16" fmla="+- 0 7383 7383"/>
                              <a:gd name="T17" fmla="*/ T16 w 525"/>
                              <a:gd name="T18" fmla="+- 0 5068 5009"/>
                              <a:gd name="T19" fmla="*/ 5068 h 178"/>
                              <a:gd name="T20" fmla="+- 0 7908 7383"/>
                              <a:gd name="T21" fmla="*/ T20 w 525"/>
                              <a:gd name="T22" fmla="+- 0 5068 5009"/>
                              <a:gd name="T23" fmla="*/ 5068 h 178"/>
                              <a:gd name="T24" fmla="+- 0 7383 7383"/>
                              <a:gd name="T25" fmla="*/ T24 w 525"/>
                              <a:gd name="T26" fmla="+- 0 5009 5009"/>
                              <a:gd name="T27" fmla="*/ 5009 h 178"/>
                              <a:gd name="T28" fmla="+- 0 7908 7383"/>
                              <a:gd name="T29" fmla="*/ T28 w 525"/>
                              <a:gd name="T30" fmla="+- 0 5009 5009"/>
                              <a:gd name="T31" fmla="*/ 5009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5" h="178">
                                <a:moveTo>
                                  <a:pt x="0" y="178"/>
                                </a:moveTo>
                                <a:lnTo>
                                  <a:pt x="525" y="178"/>
                                </a:lnTo>
                                <a:moveTo>
                                  <a:pt x="0" y="119"/>
                                </a:moveTo>
                                <a:lnTo>
                                  <a:pt x="525" y="119"/>
                                </a:lnTo>
                                <a:moveTo>
                                  <a:pt x="0" y="59"/>
                                </a:moveTo>
                                <a:lnTo>
                                  <a:pt x="525" y="59"/>
                                </a:lnTo>
                                <a:moveTo>
                                  <a:pt x="0" y="0"/>
                                </a:moveTo>
                                <a:lnTo>
                                  <a:pt x="52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 name="Line 327"/>
                        <wps:cNvCnPr>
                          <a:cxnSpLocks/>
                        </wps:cNvCnPr>
                        <wps:spPr bwMode="auto">
                          <a:xfrm>
                            <a:off x="7383" y="5245"/>
                            <a:ext cx="525"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26" name="AutoShape 326"/>
                        <wps:cNvSpPr>
                          <a:spLocks/>
                        </wps:cNvSpPr>
                        <wps:spPr bwMode="auto">
                          <a:xfrm>
                            <a:off x="7382" y="4715"/>
                            <a:ext cx="525" cy="178"/>
                          </a:xfrm>
                          <a:custGeom>
                            <a:avLst/>
                            <a:gdLst>
                              <a:gd name="T0" fmla="+- 0 7383 7383"/>
                              <a:gd name="T1" fmla="*/ T0 w 525"/>
                              <a:gd name="T2" fmla="+- 0 4893 4715"/>
                              <a:gd name="T3" fmla="*/ 4893 h 178"/>
                              <a:gd name="T4" fmla="+- 0 7908 7383"/>
                              <a:gd name="T5" fmla="*/ T4 w 525"/>
                              <a:gd name="T6" fmla="+- 0 4893 4715"/>
                              <a:gd name="T7" fmla="*/ 4893 h 178"/>
                              <a:gd name="T8" fmla="+- 0 7383 7383"/>
                              <a:gd name="T9" fmla="*/ T8 w 525"/>
                              <a:gd name="T10" fmla="+- 0 4834 4715"/>
                              <a:gd name="T11" fmla="*/ 4834 h 178"/>
                              <a:gd name="T12" fmla="+- 0 7908 7383"/>
                              <a:gd name="T13" fmla="*/ T12 w 525"/>
                              <a:gd name="T14" fmla="+- 0 4834 4715"/>
                              <a:gd name="T15" fmla="*/ 4834 h 178"/>
                              <a:gd name="T16" fmla="+- 0 7383 7383"/>
                              <a:gd name="T17" fmla="*/ T16 w 525"/>
                              <a:gd name="T18" fmla="+- 0 4776 4715"/>
                              <a:gd name="T19" fmla="*/ 4776 h 178"/>
                              <a:gd name="T20" fmla="+- 0 7908 7383"/>
                              <a:gd name="T21" fmla="*/ T20 w 525"/>
                              <a:gd name="T22" fmla="+- 0 4776 4715"/>
                              <a:gd name="T23" fmla="*/ 4776 h 178"/>
                              <a:gd name="T24" fmla="+- 0 7383 7383"/>
                              <a:gd name="T25" fmla="*/ T24 w 525"/>
                              <a:gd name="T26" fmla="+- 0 4715 4715"/>
                              <a:gd name="T27" fmla="*/ 4715 h 178"/>
                              <a:gd name="T28" fmla="+- 0 7908 7383"/>
                              <a:gd name="T29" fmla="*/ T28 w 525"/>
                              <a:gd name="T30" fmla="+- 0 4715 4715"/>
                              <a:gd name="T31" fmla="*/ 4715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25" h="178">
                                <a:moveTo>
                                  <a:pt x="0" y="178"/>
                                </a:moveTo>
                                <a:lnTo>
                                  <a:pt x="525" y="178"/>
                                </a:lnTo>
                                <a:moveTo>
                                  <a:pt x="0" y="119"/>
                                </a:moveTo>
                                <a:lnTo>
                                  <a:pt x="525" y="119"/>
                                </a:lnTo>
                                <a:moveTo>
                                  <a:pt x="0" y="61"/>
                                </a:moveTo>
                                <a:lnTo>
                                  <a:pt x="525" y="61"/>
                                </a:lnTo>
                                <a:moveTo>
                                  <a:pt x="0" y="0"/>
                                </a:moveTo>
                                <a:lnTo>
                                  <a:pt x="52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 name="AutoShape 325"/>
                        <wps:cNvSpPr>
                          <a:spLocks/>
                        </wps:cNvSpPr>
                        <wps:spPr bwMode="auto">
                          <a:xfrm>
                            <a:off x="7382" y="4656"/>
                            <a:ext cx="525" cy="294"/>
                          </a:xfrm>
                          <a:custGeom>
                            <a:avLst/>
                            <a:gdLst>
                              <a:gd name="T0" fmla="+- 0 7383 7383"/>
                              <a:gd name="T1" fmla="*/ T0 w 525"/>
                              <a:gd name="T2" fmla="+- 0 4951 4657"/>
                              <a:gd name="T3" fmla="*/ 4951 h 294"/>
                              <a:gd name="T4" fmla="+- 0 7908 7383"/>
                              <a:gd name="T5" fmla="*/ T4 w 525"/>
                              <a:gd name="T6" fmla="+- 0 4951 4657"/>
                              <a:gd name="T7" fmla="*/ 4951 h 294"/>
                              <a:gd name="T8" fmla="+- 0 7383 7383"/>
                              <a:gd name="T9" fmla="*/ T8 w 525"/>
                              <a:gd name="T10" fmla="+- 0 4657 4657"/>
                              <a:gd name="T11" fmla="*/ 4657 h 294"/>
                              <a:gd name="T12" fmla="+- 0 7908 7383"/>
                              <a:gd name="T13" fmla="*/ T12 w 525"/>
                              <a:gd name="T14" fmla="+- 0 4657 4657"/>
                              <a:gd name="T15" fmla="*/ 4657 h 294"/>
                            </a:gdLst>
                            <a:ahLst/>
                            <a:cxnLst>
                              <a:cxn ang="0">
                                <a:pos x="T1" y="T3"/>
                              </a:cxn>
                              <a:cxn ang="0">
                                <a:pos x="T5" y="T7"/>
                              </a:cxn>
                              <a:cxn ang="0">
                                <a:pos x="T9" y="T11"/>
                              </a:cxn>
                              <a:cxn ang="0">
                                <a:pos x="T13" y="T15"/>
                              </a:cxn>
                            </a:cxnLst>
                            <a:rect l="0" t="0" r="r" b="b"/>
                            <a:pathLst>
                              <a:path w="525" h="294">
                                <a:moveTo>
                                  <a:pt x="0" y="294"/>
                                </a:moveTo>
                                <a:lnTo>
                                  <a:pt x="525" y="294"/>
                                </a:lnTo>
                                <a:moveTo>
                                  <a:pt x="0" y="0"/>
                                </a:moveTo>
                                <a:lnTo>
                                  <a:pt x="525" y="0"/>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 name="Line 324"/>
                        <wps:cNvCnPr>
                          <a:cxnSpLocks/>
                        </wps:cNvCnPr>
                        <wps:spPr bwMode="auto">
                          <a:xfrm>
                            <a:off x="6615" y="4366"/>
                            <a:ext cx="1293" cy="0"/>
                          </a:xfrm>
                          <a:prstGeom prst="line">
                            <a:avLst/>
                          </a:prstGeom>
                          <a:noFill/>
                          <a:ln w="4451">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29" name="AutoShape 323"/>
                        <wps:cNvSpPr>
                          <a:spLocks/>
                        </wps:cNvSpPr>
                        <wps:spPr bwMode="auto">
                          <a:xfrm>
                            <a:off x="8148" y="5303"/>
                            <a:ext cx="525" cy="472"/>
                          </a:xfrm>
                          <a:custGeom>
                            <a:avLst/>
                            <a:gdLst>
                              <a:gd name="T0" fmla="+- 0 8148 8148"/>
                              <a:gd name="T1" fmla="*/ T0 w 525"/>
                              <a:gd name="T2" fmla="+- 0 5775 5303"/>
                              <a:gd name="T3" fmla="*/ 5775 h 472"/>
                              <a:gd name="T4" fmla="+- 0 8673 8148"/>
                              <a:gd name="T5" fmla="*/ T4 w 525"/>
                              <a:gd name="T6" fmla="+- 0 5775 5303"/>
                              <a:gd name="T7" fmla="*/ 5775 h 472"/>
                              <a:gd name="T8" fmla="+- 0 8148 8148"/>
                              <a:gd name="T9" fmla="*/ T8 w 525"/>
                              <a:gd name="T10" fmla="+- 0 5714 5303"/>
                              <a:gd name="T11" fmla="*/ 5714 h 472"/>
                              <a:gd name="T12" fmla="+- 0 8673 8148"/>
                              <a:gd name="T13" fmla="*/ T12 w 525"/>
                              <a:gd name="T14" fmla="+- 0 5714 5303"/>
                              <a:gd name="T15" fmla="*/ 5714 h 472"/>
                              <a:gd name="T16" fmla="+- 0 8148 8148"/>
                              <a:gd name="T17" fmla="*/ T16 w 525"/>
                              <a:gd name="T18" fmla="+- 0 5656 5303"/>
                              <a:gd name="T19" fmla="*/ 5656 h 472"/>
                              <a:gd name="T20" fmla="+- 0 8673 8148"/>
                              <a:gd name="T21" fmla="*/ T20 w 525"/>
                              <a:gd name="T22" fmla="+- 0 5656 5303"/>
                              <a:gd name="T23" fmla="*/ 5656 h 472"/>
                              <a:gd name="T24" fmla="+- 0 8148 8148"/>
                              <a:gd name="T25" fmla="*/ T24 w 525"/>
                              <a:gd name="T26" fmla="+- 0 5597 5303"/>
                              <a:gd name="T27" fmla="*/ 5597 h 472"/>
                              <a:gd name="T28" fmla="+- 0 8673 8148"/>
                              <a:gd name="T29" fmla="*/ T28 w 525"/>
                              <a:gd name="T30" fmla="+- 0 5597 5303"/>
                              <a:gd name="T31" fmla="*/ 5597 h 472"/>
                              <a:gd name="T32" fmla="+- 0 8148 8148"/>
                              <a:gd name="T33" fmla="*/ T32 w 525"/>
                              <a:gd name="T34" fmla="+- 0 5481 5303"/>
                              <a:gd name="T35" fmla="*/ 5481 h 472"/>
                              <a:gd name="T36" fmla="+- 0 8673 8148"/>
                              <a:gd name="T37" fmla="*/ T36 w 525"/>
                              <a:gd name="T38" fmla="+- 0 5481 5303"/>
                              <a:gd name="T39" fmla="*/ 5481 h 472"/>
                              <a:gd name="T40" fmla="+- 0 8148 8148"/>
                              <a:gd name="T41" fmla="*/ T40 w 525"/>
                              <a:gd name="T42" fmla="+- 0 5422 5303"/>
                              <a:gd name="T43" fmla="*/ 5422 h 472"/>
                              <a:gd name="T44" fmla="+- 0 8673 8148"/>
                              <a:gd name="T45" fmla="*/ T44 w 525"/>
                              <a:gd name="T46" fmla="+- 0 5422 5303"/>
                              <a:gd name="T47" fmla="*/ 5422 h 472"/>
                              <a:gd name="T48" fmla="+- 0 8148 8148"/>
                              <a:gd name="T49" fmla="*/ T48 w 525"/>
                              <a:gd name="T50" fmla="+- 0 5362 5303"/>
                              <a:gd name="T51" fmla="*/ 5362 h 472"/>
                              <a:gd name="T52" fmla="+- 0 8673 8148"/>
                              <a:gd name="T53" fmla="*/ T52 w 525"/>
                              <a:gd name="T54" fmla="+- 0 5362 5303"/>
                              <a:gd name="T55" fmla="*/ 5362 h 472"/>
                              <a:gd name="T56" fmla="+- 0 8148 8148"/>
                              <a:gd name="T57" fmla="*/ T56 w 525"/>
                              <a:gd name="T58" fmla="+- 0 5303 5303"/>
                              <a:gd name="T59" fmla="*/ 5303 h 472"/>
                              <a:gd name="T60" fmla="+- 0 8673 8148"/>
                              <a:gd name="T61" fmla="*/ T60 w 525"/>
                              <a:gd name="T62" fmla="+- 0 5303 5303"/>
                              <a:gd name="T63" fmla="*/ 5303 h 4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25" h="472">
                                <a:moveTo>
                                  <a:pt x="0" y="472"/>
                                </a:moveTo>
                                <a:lnTo>
                                  <a:pt x="525" y="472"/>
                                </a:lnTo>
                                <a:moveTo>
                                  <a:pt x="0" y="411"/>
                                </a:moveTo>
                                <a:lnTo>
                                  <a:pt x="525" y="411"/>
                                </a:lnTo>
                                <a:moveTo>
                                  <a:pt x="0" y="353"/>
                                </a:moveTo>
                                <a:lnTo>
                                  <a:pt x="525" y="353"/>
                                </a:lnTo>
                                <a:moveTo>
                                  <a:pt x="0" y="294"/>
                                </a:moveTo>
                                <a:lnTo>
                                  <a:pt x="525" y="294"/>
                                </a:lnTo>
                                <a:moveTo>
                                  <a:pt x="0" y="178"/>
                                </a:moveTo>
                                <a:lnTo>
                                  <a:pt x="525" y="178"/>
                                </a:lnTo>
                                <a:moveTo>
                                  <a:pt x="0" y="119"/>
                                </a:moveTo>
                                <a:lnTo>
                                  <a:pt x="525" y="119"/>
                                </a:lnTo>
                                <a:moveTo>
                                  <a:pt x="0" y="59"/>
                                </a:moveTo>
                                <a:lnTo>
                                  <a:pt x="525" y="59"/>
                                </a:lnTo>
                                <a:moveTo>
                                  <a:pt x="0" y="0"/>
                                </a:moveTo>
                                <a:lnTo>
                                  <a:pt x="52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 name="Line 322"/>
                        <wps:cNvCnPr>
                          <a:cxnSpLocks/>
                        </wps:cNvCnPr>
                        <wps:spPr bwMode="auto">
                          <a:xfrm>
                            <a:off x="8148" y="5539"/>
                            <a:ext cx="525"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31" name="AutoShape 321"/>
                        <wps:cNvSpPr>
                          <a:spLocks/>
                        </wps:cNvSpPr>
                        <wps:spPr bwMode="auto">
                          <a:xfrm>
                            <a:off x="8148" y="5128"/>
                            <a:ext cx="1029" cy="59"/>
                          </a:xfrm>
                          <a:custGeom>
                            <a:avLst/>
                            <a:gdLst>
                              <a:gd name="T0" fmla="+- 0 8148 8148"/>
                              <a:gd name="T1" fmla="*/ T0 w 1029"/>
                              <a:gd name="T2" fmla="+- 0 5187 5128"/>
                              <a:gd name="T3" fmla="*/ 5187 h 59"/>
                              <a:gd name="T4" fmla="+- 0 8673 8148"/>
                              <a:gd name="T5" fmla="*/ T4 w 1029"/>
                              <a:gd name="T6" fmla="+- 0 5187 5128"/>
                              <a:gd name="T7" fmla="*/ 5187 h 59"/>
                              <a:gd name="T8" fmla="+- 0 8148 8148"/>
                              <a:gd name="T9" fmla="*/ T8 w 1029"/>
                              <a:gd name="T10" fmla="+- 0 5128 5128"/>
                              <a:gd name="T11" fmla="*/ 5128 h 59"/>
                              <a:gd name="T12" fmla="+- 0 8673 8148"/>
                              <a:gd name="T13" fmla="*/ T12 w 1029"/>
                              <a:gd name="T14" fmla="+- 0 5128 5128"/>
                              <a:gd name="T15" fmla="*/ 5128 h 59"/>
                              <a:gd name="T16" fmla="+- 0 8913 8148"/>
                              <a:gd name="T17" fmla="*/ T16 w 1029"/>
                              <a:gd name="T18" fmla="+- 0 5187 5128"/>
                              <a:gd name="T19" fmla="*/ 5187 h 59"/>
                              <a:gd name="T20" fmla="+- 0 9177 8148"/>
                              <a:gd name="T21" fmla="*/ T20 w 1029"/>
                              <a:gd name="T22" fmla="+- 0 5187 5128"/>
                              <a:gd name="T23" fmla="*/ 5187 h 59"/>
                              <a:gd name="T24" fmla="+- 0 8913 8148"/>
                              <a:gd name="T25" fmla="*/ T24 w 1029"/>
                              <a:gd name="T26" fmla="+- 0 5128 5128"/>
                              <a:gd name="T27" fmla="*/ 5128 h 59"/>
                              <a:gd name="T28" fmla="+- 0 9177 8148"/>
                              <a:gd name="T29" fmla="*/ T28 w 1029"/>
                              <a:gd name="T30" fmla="+- 0 5128 5128"/>
                              <a:gd name="T31" fmla="*/ 5128 h 5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29" h="59">
                                <a:moveTo>
                                  <a:pt x="0" y="59"/>
                                </a:moveTo>
                                <a:lnTo>
                                  <a:pt x="525" y="59"/>
                                </a:lnTo>
                                <a:moveTo>
                                  <a:pt x="0" y="0"/>
                                </a:moveTo>
                                <a:lnTo>
                                  <a:pt x="525" y="0"/>
                                </a:lnTo>
                                <a:moveTo>
                                  <a:pt x="765" y="59"/>
                                </a:moveTo>
                                <a:lnTo>
                                  <a:pt x="1029" y="59"/>
                                </a:lnTo>
                                <a:moveTo>
                                  <a:pt x="765" y="0"/>
                                </a:moveTo>
                                <a:lnTo>
                                  <a:pt x="102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 name="AutoShape 320"/>
                        <wps:cNvSpPr>
                          <a:spLocks/>
                        </wps:cNvSpPr>
                        <wps:spPr bwMode="auto">
                          <a:xfrm>
                            <a:off x="8148" y="5061"/>
                            <a:ext cx="1029" cy="7"/>
                          </a:xfrm>
                          <a:custGeom>
                            <a:avLst/>
                            <a:gdLst>
                              <a:gd name="T0" fmla="+- 0 8148 8148"/>
                              <a:gd name="T1" fmla="*/ T0 w 1029"/>
                              <a:gd name="T2" fmla="+- 0 5069 5062"/>
                              <a:gd name="T3" fmla="*/ 5069 h 7"/>
                              <a:gd name="T4" fmla="+- 0 9177 8148"/>
                              <a:gd name="T5" fmla="*/ T4 w 1029"/>
                              <a:gd name="T6" fmla="+- 0 5069 5062"/>
                              <a:gd name="T7" fmla="*/ 5069 h 7"/>
                              <a:gd name="T8" fmla="+- 0 8148 8148"/>
                              <a:gd name="T9" fmla="*/ T8 w 1029"/>
                              <a:gd name="T10" fmla="+- 0 5062 5062"/>
                              <a:gd name="T11" fmla="*/ 5062 h 7"/>
                              <a:gd name="T12" fmla="+- 0 9177 8148"/>
                              <a:gd name="T13" fmla="*/ T12 w 1029"/>
                              <a:gd name="T14" fmla="+- 0 5062 5062"/>
                              <a:gd name="T15" fmla="*/ 5062 h 7"/>
                            </a:gdLst>
                            <a:ahLst/>
                            <a:cxnLst>
                              <a:cxn ang="0">
                                <a:pos x="T1" y="T3"/>
                              </a:cxn>
                              <a:cxn ang="0">
                                <a:pos x="T5" y="T7"/>
                              </a:cxn>
                              <a:cxn ang="0">
                                <a:pos x="T9" y="T11"/>
                              </a:cxn>
                              <a:cxn ang="0">
                                <a:pos x="T13" y="T15"/>
                              </a:cxn>
                            </a:cxnLst>
                            <a:rect l="0" t="0" r="r" b="b"/>
                            <a:pathLst>
                              <a:path w="1029" h="7">
                                <a:moveTo>
                                  <a:pt x="0" y="7"/>
                                </a:moveTo>
                                <a:lnTo>
                                  <a:pt x="1029" y="7"/>
                                </a:lnTo>
                                <a:moveTo>
                                  <a:pt x="0" y="0"/>
                                </a:moveTo>
                                <a:lnTo>
                                  <a:pt x="1029" y="0"/>
                                </a:lnTo>
                              </a:path>
                            </a:pathLst>
                          </a:custGeom>
                          <a:noFill/>
                          <a:ln w="7414">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 name="Line 319"/>
                        <wps:cNvCnPr>
                          <a:cxnSpLocks/>
                        </wps:cNvCnPr>
                        <wps:spPr bwMode="auto">
                          <a:xfrm>
                            <a:off x="8148" y="5009"/>
                            <a:ext cx="1029" cy="0"/>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334" name="Line 318"/>
                        <wps:cNvCnPr>
                          <a:cxnSpLocks/>
                        </wps:cNvCnPr>
                        <wps:spPr bwMode="auto">
                          <a:xfrm>
                            <a:off x="8148" y="5245"/>
                            <a:ext cx="525"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35" name="AutoShape 317"/>
                        <wps:cNvSpPr>
                          <a:spLocks/>
                        </wps:cNvSpPr>
                        <wps:spPr bwMode="auto">
                          <a:xfrm>
                            <a:off x="8913" y="5303"/>
                            <a:ext cx="264" cy="472"/>
                          </a:xfrm>
                          <a:custGeom>
                            <a:avLst/>
                            <a:gdLst>
                              <a:gd name="T0" fmla="+- 0 8913 8913"/>
                              <a:gd name="T1" fmla="*/ T0 w 264"/>
                              <a:gd name="T2" fmla="+- 0 5775 5303"/>
                              <a:gd name="T3" fmla="*/ 5775 h 472"/>
                              <a:gd name="T4" fmla="+- 0 9177 8913"/>
                              <a:gd name="T5" fmla="*/ T4 w 264"/>
                              <a:gd name="T6" fmla="+- 0 5775 5303"/>
                              <a:gd name="T7" fmla="*/ 5775 h 472"/>
                              <a:gd name="T8" fmla="+- 0 8913 8913"/>
                              <a:gd name="T9" fmla="*/ T8 w 264"/>
                              <a:gd name="T10" fmla="+- 0 5714 5303"/>
                              <a:gd name="T11" fmla="*/ 5714 h 472"/>
                              <a:gd name="T12" fmla="+- 0 9177 8913"/>
                              <a:gd name="T13" fmla="*/ T12 w 264"/>
                              <a:gd name="T14" fmla="+- 0 5714 5303"/>
                              <a:gd name="T15" fmla="*/ 5714 h 472"/>
                              <a:gd name="T16" fmla="+- 0 8913 8913"/>
                              <a:gd name="T17" fmla="*/ T16 w 264"/>
                              <a:gd name="T18" fmla="+- 0 5656 5303"/>
                              <a:gd name="T19" fmla="*/ 5656 h 472"/>
                              <a:gd name="T20" fmla="+- 0 9177 8913"/>
                              <a:gd name="T21" fmla="*/ T20 w 264"/>
                              <a:gd name="T22" fmla="+- 0 5656 5303"/>
                              <a:gd name="T23" fmla="*/ 5656 h 472"/>
                              <a:gd name="T24" fmla="+- 0 8913 8913"/>
                              <a:gd name="T25" fmla="*/ T24 w 264"/>
                              <a:gd name="T26" fmla="+- 0 5597 5303"/>
                              <a:gd name="T27" fmla="*/ 5597 h 472"/>
                              <a:gd name="T28" fmla="+- 0 9177 8913"/>
                              <a:gd name="T29" fmla="*/ T28 w 264"/>
                              <a:gd name="T30" fmla="+- 0 5597 5303"/>
                              <a:gd name="T31" fmla="*/ 5597 h 472"/>
                              <a:gd name="T32" fmla="+- 0 8913 8913"/>
                              <a:gd name="T33" fmla="*/ T32 w 264"/>
                              <a:gd name="T34" fmla="+- 0 5481 5303"/>
                              <a:gd name="T35" fmla="*/ 5481 h 472"/>
                              <a:gd name="T36" fmla="+- 0 9177 8913"/>
                              <a:gd name="T37" fmla="*/ T36 w 264"/>
                              <a:gd name="T38" fmla="+- 0 5481 5303"/>
                              <a:gd name="T39" fmla="*/ 5481 h 472"/>
                              <a:gd name="T40" fmla="+- 0 8913 8913"/>
                              <a:gd name="T41" fmla="*/ T40 w 264"/>
                              <a:gd name="T42" fmla="+- 0 5422 5303"/>
                              <a:gd name="T43" fmla="*/ 5422 h 472"/>
                              <a:gd name="T44" fmla="+- 0 9177 8913"/>
                              <a:gd name="T45" fmla="*/ T44 w 264"/>
                              <a:gd name="T46" fmla="+- 0 5422 5303"/>
                              <a:gd name="T47" fmla="*/ 5422 h 472"/>
                              <a:gd name="T48" fmla="+- 0 8913 8913"/>
                              <a:gd name="T49" fmla="*/ T48 w 264"/>
                              <a:gd name="T50" fmla="+- 0 5362 5303"/>
                              <a:gd name="T51" fmla="*/ 5362 h 472"/>
                              <a:gd name="T52" fmla="+- 0 9177 8913"/>
                              <a:gd name="T53" fmla="*/ T52 w 264"/>
                              <a:gd name="T54" fmla="+- 0 5362 5303"/>
                              <a:gd name="T55" fmla="*/ 5362 h 472"/>
                              <a:gd name="T56" fmla="+- 0 8913 8913"/>
                              <a:gd name="T57" fmla="*/ T56 w 264"/>
                              <a:gd name="T58" fmla="+- 0 5303 5303"/>
                              <a:gd name="T59" fmla="*/ 5303 h 472"/>
                              <a:gd name="T60" fmla="+- 0 9177 8913"/>
                              <a:gd name="T61" fmla="*/ T60 w 264"/>
                              <a:gd name="T62" fmla="+- 0 5303 5303"/>
                              <a:gd name="T63" fmla="*/ 5303 h 4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64" h="472">
                                <a:moveTo>
                                  <a:pt x="0" y="472"/>
                                </a:moveTo>
                                <a:lnTo>
                                  <a:pt x="264" y="472"/>
                                </a:lnTo>
                                <a:moveTo>
                                  <a:pt x="0" y="411"/>
                                </a:moveTo>
                                <a:lnTo>
                                  <a:pt x="264" y="411"/>
                                </a:lnTo>
                                <a:moveTo>
                                  <a:pt x="0" y="353"/>
                                </a:moveTo>
                                <a:lnTo>
                                  <a:pt x="264" y="353"/>
                                </a:lnTo>
                                <a:moveTo>
                                  <a:pt x="0" y="294"/>
                                </a:moveTo>
                                <a:lnTo>
                                  <a:pt x="264" y="294"/>
                                </a:lnTo>
                                <a:moveTo>
                                  <a:pt x="0" y="178"/>
                                </a:moveTo>
                                <a:lnTo>
                                  <a:pt x="264" y="178"/>
                                </a:lnTo>
                                <a:moveTo>
                                  <a:pt x="0" y="119"/>
                                </a:moveTo>
                                <a:lnTo>
                                  <a:pt x="264" y="119"/>
                                </a:lnTo>
                                <a:moveTo>
                                  <a:pt x="0" y="59"/>
                                </a:moveTo>
                                <a:lnTo>
                                  <a:pt x="264" y="59"/>
                                </a:lnTo>
                                <a:moveTo>
                                  <a:pt x="0" y="0"/>
                                </a:moveTo>
                                <a:lnTo>
                                  <a:pt x="26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 name="AutoShape 316"/>
                        <wps:cNvSpPr>
                          <a:spLocks/>
                        </wps:cNvSpPr>
                        <wps:spPr bwMode="auto">
                          <a:xfrm>
                            <a:off x="8913" y="5244"/>
                            <a:ext cx="264" cy="294"/>
                          </a:xfrm>
                          <a:custGeom>
                            <a:avLst/>
                            <a:gdLst>
                              <a:gd name="T0" fmla="+- 0 8913 8913"/>
                              <a:gd name="T1" fmla="*/ T0 w 264"/>
                              <a:gd name="T2" fmla="+- 0 5539 5245"/>
                              <a:gd name="T3" fmla="*/ 5539 h 294"/>
                              <a:gd name="T4" fmla="+- 0 9177 8913"/>
                              <a:gd name="T5" fmla="*/ T4 w 264"/>
                              <a:gd name="T6" fmla="+- 0 5539 5245"/>
                              <a:gd name="T7" fmla="*/ 5539 h 294"/>
                              <a:gd name="T8" fmla="+- 0 8913 8913"/>
                              <a:gd name="T9" fmla="*/ T8 w 264"/>
                              <a:gd name="T10" fmla="+- 0 5245 5245"/>
                              <a:gd name="T11" fmla="*/ 5245 h 294"/>
                              <a:gd name="T12" fmla="+- 0 9177 8913"/>
                              <a:gd name="T13" fmla="*/ T12 w 264"/>
                              <a:gd name="T14" fmla="+- 0 5245 5245"/>
                              <a:gd name="T15" fmla="*/ 5245 h 294"/>
                            </a:gdLst>
                            <a:ahLst/>
                            <a:cxnLst>
                              <a:cxn ang="0">
                                <a:pos x="T1" y="T3"/>
                              </a:cxn>
                              <a:cxn ang="0">
                                <a:pos x="T5" y="T7"/>
                              </a:cxn>
                              <a:cxn ang="0">
                                <a:pos x="T9" y="T11"/>
                              </a:cxn>
                              <a:cxn ang="0">
                                <a:pos x="T13" y="T15"/>
                              </a:cxn>
                            </a:cxnLst>
                            <a:rect l="0" t="0" r="r" b="b"/>
                            <a:pathLst>
                              <a:path w="264" h="294">
                                <a:moveTo>
                                  <a:pt x="0" y="294"/>
                                </a:moveTo>
                                <a:lnTo>
                                  <a:pt x="264" y="294"/>
                                </a:lnTo>
                                <a:moveTo>
                                  <a:pt x="0" y="0"/>
                                </a:moveTo>
                                <a:lnTo>
                                  <a:pt x="264" y="0"/>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 name="AutoShape 315"/>
                        <wps:cNvSpPr>
                          <a:spLocks/>
                        </wps:cNvSpPr>
                        <wps:spPr bwMode="auto">
                          <a:xfrm>
                            <a:off x="8148" y="4715"/>
                            <a:ext cx="1029" cy="178"/>
                          </a:xfrm>
                          <a:custGeom>
                            <a:avLst/>
                            <a:gdLst>
                              <a:gd name="T0" fmla="+- 0 8148 8148"/>
                              <a:gd name="T1" fmla="*/ T0 w 1029"/>
                              <a:gd name="T2" fmla="+- 0 4893 4715"/>
                              <a:gd name="T3" fmla="*/ 4893 h 178"/>
                              <a:gd name="T4" fmla="+- 0 9177 8148"/>
                              <a:gd name="T5" fmla="*/ T4 w 1029"/>
                              <a:gd name="T6" fmla="+- 0 4893 4715"/>
                              <a:gd name="T7" fmla="*/ 4893 h 178"/>
                              <a:gd name="T8" fmla="+- 0 8148 8148"/>
                              <a:gd name="T9" fmla="*/ T8 w 1029"/>
                              <a:gd name="T10" fmla="+- 0 4834 4715"/>
                              <a:gd name="T11" fmla="*/ 4834 h 178"/>
                              <a:gd name="T12" fmla="+- 0 9177 8148"/>
                              <a:gd name="T13" fmla="*/ T12 w 1029"/>
                              <a:gd name="T14" fmla="+- 0 4834 4715"/>
                              <a:gd name="T15" fmla="*/ 4834 h 178"/>
                              <a:gd name="T16" fmla="+- 0 8148 8148"/>
                              <a:gd name="T17" fmla="*/ T16 w 1029"/>
                              <a:gd name="T18" fmla="+- 0 4776 4715"/>
                              <a:gd name="T19" fmla="*/ 4776 h 178"/>
                              <a:gd name="T20" fmla="+- 0 9177 8148"/>
                              <a:gd name="T21" fmla="*/ T20 w 1029"/>
                              <a:gd name="T22" fmla="+- 0 4776 4715"/>
                              <a:gd name="T23" fmla="*/ 4776 h 178"/>
                              <a:gd name="T24" fmla="+- 0 8148 8148"/>
                              <a:gd name="T25" fmla="*/ T24 w 1029"/>
                              <a:gd name="T26" fmla="+- 0 4715 4715"/>
                              <a:gd name="T27" fmla="*/ 4715 h 178"/>
                              <a:gd name="T28" fmla="+- 0 9177 8148"/>
                              <a:gd name="T29" fmla="*/ T28 w 1029"/>
                              <a:gd name="T30" fmla="+- 0 4715 4715"/>
                              <a:gd name="T31" fmla="*/ 4715 h 1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29" h="178">
                                <a:moveTo>
                                  <a:pt x="0" y="178"/>
                                </a:moveTo>
                                <a:lnTo>
                                  <a:pt x="1029" y="178"/>
                                </a:lnTo>
                                <a:moveTo>
                                  <a:pt x="0" y="119"/>
                                </a:moveTo>
                                <a:lnTo>
                                  <a:pt x="1029" y="119"/>
                                </a:lnTo>
                                <a:moveTo>
                                  <a:pt x="0" y="61"/>
                                </a:moveTo>
                                <a:lnTo>
                                  <a:pt x="1029" y="61"/>
                                </a:lnTo>
                                <a:moveTo>
                                  <a:pt x="0" y="0"/>
                                </a:moveTo>
                                <a:lnTo>
                                  <a:pt x="102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 name="Line 314"/>
                        <wps:cNvCnPr>
                          <a:cxnSpLocks/>
                        </wps:cNvCnPr>
                        <wps:spPr bwMode="auto">
                          <a:xfrm>
                            <a:off x="8148" y="4951"/>
                            <a:ext cx="1029"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39" name="AutoShape 313"/>
                        <wps:cNvSpPr>
                          <a:spLocks/>
                        </wps:cNvSpPr>
                        <wps:spPr bwMode="auto">
                          <a:xfrm>
                            <a:off x="8148" y="4423"/>
                            <a:ext cx="1029" cy="175"/>
                          </a:xfrm>
                          <a:custGeom>
                            <a:avLst/>
                            <a:gdLst>
                              <a:gd name="T0" fmla="+- 0 8148 8148"/>
                              <a:gd name="T1" fmla="*/ T0 w 1029"/>
                              <a:gd name="T2" fmla="+- 0 4599 4424"/>
                              <a:gd name="T3" fmla="*/ 4599 h 175"/>
                              <a:gd name="T4" fmla="+- 0 9177 8148"/>
                              <a:gd name="T5" fmla="*/ T4 w 1029"/>
                              <a:gd name="T6" fmla="+- 0 4599 4424"/>
                              <a:gd name="T7" fmla="*/ 4599 h 175"/>
                              <a:gd name="T8" fmla="+- 0 8148 8148"/>
                              <a:gd name="T9" fmla="*/ T8 w 1029"/>
                              <a:gd name="T10" fmla="+- 0 4540 4424"/>
                              <a:gd name="T11" fmla="*/ 4540 h 175"/>
                              <a:gd name="T12" fmla="+- 0 9177 8148"/>
                              <a:gd name="T13" fmla="*/ T12 w 1029"/>
                              <a:gd name="T14" fmla="+- 0 4540 4424"/>
                              <a:gd name="T15" fmla="*/ 4540 h 175"/>
                              <a:gd name="T16" fmla="+- 0 8148 8148"/>
                              <a:gd name="T17" fmla="*/ T16 w 1029"/>
                              <a:gd name="T18" fmla="+- 0 4482 4424"/>
                              <a:gd name="T19" fmla="*/ 4482 h 175"/>
                              <a:gd name="T20" fmla="+- 0 9177 8148"/>
                              <a:gd name="T21" fmla="*/ T20 w 1029"/>
                              <a:gd name="T22" fmla="+- 0 4482 4424"/>
                              <a:gd name="T23" fmla="*/ 4482 h 175"/>
                              <a:gd name="T24" fmla="+- 0 8148 8148"/>
                              <a:gd name="T25" fmla="*/ T24 w 1029"/>
                              <a:gd name="T26" fmla="+- 0 4424 4424"/>
                              <a:gd name="T27" fmla="*/ 4424 h 175"/>
                              <a:gd name="T28" fmla="+- 0 9177 8148"/>
                              <a:gd name="T29" fmla="*/ T28 w 1029"/>
                              <a:gd name="T30" fmla="+- 0 4424 4424"/>
                              <a:gd name="T31" fmla="*/ 4424 h 1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29" h="175">
                                <a:moveTo>
                                  <a:pt x="0" y="175"/>
                                </a:moveTo>
                                <a:lnTo>
                                  <a:pt x="1029" y="175"/>
                                </a:lnTo>
                                <a:moveTo>
                                  <a:pt x="0" y="116"/>
                                </a:moveTo>
                                <a:lnTo>
                                  <a:pt x="1029" y="116"/>
                                </a:lnTo>
                                <a:moveTo>
                                  <a:pt x="0" y="58"/>
                                </a:moveTo>
                                <a:lnTo>
                                  <a:pt x="1029" y="58"/>
                                </a:lnTo>
                                <a:moveTo>
                                  <a:pt x="0" y="0"/>
                                </a:moveTo>
                                <a:lnTo>
                                  <a:pt x="102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 name="Line 312"/>
                        <wps:cNvCnPr>
                          <a:cxnSpLocks/>
                        </wps:cNvCnPr>
                        <wps:spPr bwMode="auto">
                          <a:xfrm>
                            <a:off x="8148" y="4657"/>
                            <a:ext cx="1029"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41" name="AutoShape 311"/>
                        <wps:cNvSpPr>
                          <a:spLocks/>
                        </wps:cNvSpPr>
                        <wps:spPr bwMode="auto">
                          <a:xfrm>
                            <a:off x="3047" y="4359"/>
                            <a:ext cx="6130" cy="7"/>
                          </a:xfrm>
                          <a:custGeom>
                            <a:avLst/>
                            <a:gdLst>
                              <a:gd name="T0" fmla="+- 0 8148 3047"/>
                              <a:gd name="T1" fmla="*/ T0 w 6130"/>
                              <a:gd name="T2" fmla="+- 0 4366 4359"/>
                              <a:gd name="T3" fmla="*/ 4366 h 7"/>
                              <a:gd name="T4" fmla="+- 0 9177 3047"/>
                              <a:gd name="T5" fmla="*/ T4 w 6130"/>
                              <a:gd name="T6" fmla="+- 0 4366 4359"/>
                              <a:gd name="T7" fmla="*/ 4366 h 7"/>
                              <a:gd name="T8" fmla="+- 0 3047 3047"/>
                              <a:gd name="T9" fmla="*/ T8 w 6130"/>
                              <a:gd name="T10" fmla="+- 0 4359 4359"/>
                              <a:gd name="T11" fmla="*/ 4359 h 7"/>
                              <a:gd name="T12" fmla="+- 0 7908 3047"/>
                              <a:gd name="T13" fmla="*/ T12 w 6130"/>
                              <a:gd name="T14" fmla="+- 0 4359 4359"/>
                              <a:gd name="T15" fmla="*/ 4359 h 7"/>
                              <a:gd name="T16" fmla="+- 0 8148 3047"/>
                              <a:gd name="T17" fmla="*/ T16 w 6130"/>
                              <a:gd name="T18" fmla="+- 0 4359 4359"/>
                              <a:gd name="T19" fmla="*/ 4359 h 7"/>
                              <a:gd name="T20" fmla="+- 0 9177 3047"/>
                              <a:gd name="T21" fmla="*/ T20 w 6130"/>
                              <a:gd name="T22" fmla="+- 0 4359 4359"/>
                              <a:gd name="T23" fmla="*/ 4359 h 7"/>
                            </a:gdLst>
                            <a:ahLst/>
                            <a:cxnLst>
                              <a:cxn ang="0">
                                <a:pos x="T1" y="T3"/>
                              </a:cxn>
                              <a:cxn ang="0">
                                <a:pos x="T5" y="T7"/>
                              </a:cxn>
                              <a:cxn ang="0">
                                <a:pos x="T9" y="T11"/>
                              </a:cxn>
                              <a:cxn ang="0">
                                <a:pos x="T13" y="T15"/>
                              </a:cxn>
                              <a:cxn ang="0">
                                <a:pos x="T17" y="T19"/>
                              </a:cxn>
                              <a:cxn ang="0">
                                <a:pos x="T21" y="T23"/>
                              </a:cxn>
                            </a:cxnLst>
                            <a:rect l="0" t="0" r="r" b="b"/>
                            <a:pathLst>
                              <a:path w="6130" h="7">
                                <a:moveTo>
                                  <a:pt x="5101" y="7"/>
                                </a:moveTo>
                                <a:lnTo>
                                  <a:pt x="6130" y="7"/>
                                </a:lnTo>
                                <a:moveTo>
                                  <a:pt x="0" y="0"/>
                                </a:moveTo>
                                <a:lnTo>
                                  <a:pt x="4861" y="0"/>
                                </a:lnTo>
                                <a:moveTo>
                                  <a:pt x="5101" y="0"/>
                                </a:moveTo>
                                <a:lnTo>
                                  <a:pt x="6130" y="0"/>
                                </a:lnTo>
                              </a:path>
                            </a:pathLst>
                          </a:custGeom>
                          <a:noFill/>
                          <a:ln w="4451">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2" name="Line 310"/>
                        <wps:cNvCnPr>
                          <a:cxnSpLocks/>
                        </wps:cNvCnPr>
                        <wps:spPr bwMode="auto">
                          <a:xfrm>
                            <a:off x="3047" y="4069"/>
                            <a:ext cx="613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43" name="AutoShape 309"/>
                        <wps:cNvSpPr>
                          <a:spLocks/>
                        </wps:cNvSpPr>
                        <wps:spPr bwMode="auto">
                          <a:xfrm>
                            <a:off x="3432" y="4068"/>
                            <a:ext cx="1531" cy="1186"/>
                          </a:xfrm>
                          <a:custGeom>
                            <a:avLst/>
                            <a:gdLst>
                              <a:gd name="T0" fmla="+- 0 3432 3432"/>
                              <a:gd name="T1" fmla="*/ T0 w 1531"/>
                              <a:gd name="T2" fmla="+- 0 4069 4069"/>
                              <a:gd name="T3" fmla="*/ 4069 h 1186"/>
                              <a:gd name="T4" fmla="+- 0 3432 3432"/>
                              <a:gd name="T5" fmla="*/ T4 w 1531"/>
                              <a:gd name="T6" fmla="+- 0 4363 4069"/>
                              <a:gd name="T7" fmla="*/ 4363 h 1186"/>
                              <a:gd name="T8" fmla="+- 0 4198 3432"/>
                              <a:gd name="T9" fmla="*/ T8 w 1531"/>
                              <a:gd name="T10" fmla="+- 0 4069 4069"/>
                              <a:gd name="T11" fmla="*/ 4069 h 1186"/>
                              <a:gd name="T12" fmla="+- 0 4198 3432"/>
                              <a:gd name="T13" fmla="*/ T12 w 1531"/>
                              <a:gd name="T14" fmla="+- 0 4804 4069"/>
                              <a:gd name="T15" fmla="*/ 4804 h 1186"/>
                              <a:gd name="T16" fmla="+- 0 4963 3432"/>
                              <a:gd name="T17" fmla="*/ T16 w 1531"/>
                              <a:gd name="T18" fmla="+- 0 4069 4069"/>
                              <a:gd name="T19" fmla="*/ 4069 h 1186"/>
                              <a:gd name="T20" fmla="+- 0 4963 3432"/>
                              <a:gd name="T21" fmla="*/ T20 w 1531"/>
                              <a:gd name="T22" fmla="+- 0 5254 4069"/>
                              <a:gd name="T23" fmla="*/ 5254 h 1186"/>
                            </a:gdLst>
                            <a:ahLst/>
                            <a:cxnLst>
                              <a:cxn ang="0">
                                <a:pos x="T1" y="T3"/>
                              </a:cxn>
                              <a:cxn ang="0">
                                <a:pos x="T5" y="T7"/>
                              </a:cxn>
                              <a:cxn ang="0">
                                <a:pos x="T9" y="T11"/>
                              </a:cxn>
                              <a:cxn ang="0">
                                <a:pos x="T13" y="T15"/>
                              </a:cxn>
                              <a:cxn ang="0">
                                <a:pos x="T17" y="T19"/>
                              </a:cxn>
                              <a:cxn ang="0">
                                <a:pos x="T21" y="T23"/>
                              </a:cxn>
                            </a:cxnLst>
                            <a:rect l="0" t="0" r="r" b="b"/>
                            <a:pathLst>
                              <a:path w="1531" h="1186">
                                <a:moveTo>
                                  <a:pt x="0" y="0"/>
                                </a:moveTo>
                                <a:lnTo>
                                  <a:pt x="0" y="294"/>
                                </a:lnTo>
                                <a:moveTo>
                                  <a:pt x="766" y="0"/>
                                </a:moveTo>
                                <a:lnTo>
                                  <a:pt x="766" y="735"/>
                                </a:lnTo>
                                <a:moveTo>
                                  <a:pt x="1531" y="0"/>
                                </a:moveTo>
                                <a:lnTo>
                                  <a:pt x="1531" y="1185"/>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 name="Line 308"/>
                        <wps:cNvCnPr>
                          <a:cxnSpLocks/>
                        </wps:cNvCnPr>
                        <wps:spPr bwMode="auto">
                          <a:xfrm>
                            <a:off x="5731" y="4069"/>
                            <a:ext cx="0" cy="1764"/>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345" name="AutoShape 307"/>
                        <wps:cNvSpPr>
                          <a:spLocks/>
                        </wps:cNvSpPr>
                        <wps:spPr bwMode="auto">
                          <a:xfrm>
                            <a:off x="6496" y="4068"/>
                            <a:ext cx="2299" cy="994"/>
                          </a:xfrm>
                          <a:custGeom>
                            <a:avLst/>
                            <a:gdLst>
                              <a:gd name="T0" fmla="+- 0 6496 6496"/>
                              <a:gd name="T1" fmla="*/ T0 w 2299"/>
                              <a:gd name="T2" fmla="+- 0 4069 4069"/>
                              <a:gd name="T3" fmla="*/ 4069 h 994"/>
                              <a:gd name="T4" fmla="+- 0 6496 6496"/>
                              <a:gd name="T5" fmla="*/ T4 w 2299"/>
                              <a:gd name="T6" fmla="+- 0 4363 4069"/>
                              <a:gd name="T7" fmla="*/ 4363 h 994"/>
                              <a:gd name="T8" fmla="+- 0 7261 6496"/>
                              <a:gd name="T9" fmla="*/ T8 w 2299"/>
                              <a:gd name="T10" fmla="+- 0 4069 4069"/>
                              <a:gd name="T11" fmla="*/ 4069 h 994"/>
                              <a:gd name="T12" fmla="+- 0 7261 6496"/>
                              <a:gd name="T13" fmla="*/ T12 w 2299"/>
                              <a:gd name="T14" fmla="+- 0 4510 4069"/>
                              <a:gd name="T15" fmla="*/ 4510 h 994"/>
                              <a:gd name="T16" fmla="+- 0 8027 6496"/>
                              <a:gd name="T17" fmla="*/ T16 w 2299"/>
                              <a:gd name="T18" fmla="+- 0 4069 4069"/>
                              <a:gd name="T19" fmla="*/ 4069 h 994"/>
                              <a:gd name="T20" fmla="+- 0 8027 6496"/>
                              <a:gd name="T21" fmla="*/ T20 w 2299"/>
                              <a:gd name="T22" fmla="+- 0 4293 4069"/>
                              <a:gd name="T23" fmla="*/ 4293 h 994"/>
                              <a:gd name="T24" fmla="+- 0 8794 6496"/>
                              <a:gd name="T25" fmla="*/ T24 w 2299"/>
                              <a:gd name="T26" fmla="+- 0 4069 4069"/>
                              <a:gd name="T27" fmla="*/ 4069 h 994"/>
                              <a:gd name="T28" fmla="+- 0 8794 6496"/>
                              <a:gd name="T29" fmla="*/ T28 w 2299"/>
                              <a:gd name="T30" fmla="+- 0 5063 4069"/>
                              <a:gd name="T31" fmla="*/ 5063 h 99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299" h="994">
                                <a:moveTo>
                                  <a:pt x="0" y="0"/>
                                </a:moveTo>
                                <a:lnTo>
                                  <a:pt x="0" y="294"/>
                                </a:lnTo>
                                <a:moveTo>
                                  <a:pt x="765" y="0"/>
                                </a:moveTo>
                                <a:lnTo>
                                  <a:pt x="765" y="441"/>
                                </a:lnTo>
                                <a:moveTo>
                                  <a:pt x="1531" y="0"/>
                                </a:moveTo>
                                <a:lnTo>
                                  <a:pt x="1531" y="224"/>
                                </a:lnTo>
                                <a:moveTo>
                                  <a:pt x="2298" y="0"/>
                                </a:moveTo>
                                <a:lnTo>
                                  <a:pt x="2298" y="994"/>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 name="AutoShape 306"/>
                        <wps:cNvSpPr>
                          <a:spLocks/>
                        </wps:cNvSpPr>
                        <wps:spPr bwMode="auto">
                          <a:xfrm>
                            <a:off x="3047" y="4068"/>
                            <a:ext cx="6130" cy="1764"/>
                          </a:xfrm>
                          <a:custGeom>
                            <a:avLst/>
                            <a:gdLst>
                              <a:gd name="T0" fmla="+- 0 3047 3047"/>
                              <a:gd name="T1" fmla="*/ T0 w 6130"/>
                              <a:gd name="T2" fmla="+- 0 4069 4069"/>
                              <a:gd name="T3" fmla="*/ 4069 h 1764"/>
                              <a:gd name="T4" fmla="+- 0 3047 3047"/>
                              <a:gd name="T5" fmla="*/ T4 w 6130"/>
                              <a:gd name="T6" fmla="+- 0 5833 4069"/>
                              <a:gd name="T7" fmla="*/ 5833 h 1764"/>
                              <a:gd name="T8" fmla="+- 0 3815 3047"/>
                              <a:gd name="T9" fmla="*/ T8 w 6130"/>
                              <a:gd name="T10" fmla="+- 0 4069 4069"/>
                              <a:gd name="T11" fmla="*/ 4069 h 1764"/>
                              <a:gd name="T12" fmla="+- 0 3815 3047"/>
                              <a:gd name="T13" fmla="*/ T12 w 6130"/>
                              <a:gd name="T14" fmla="+- 0 5833 4069"/>
                              <a:gd name="T15" fmla="*/ 5833 h 1764"/>
                              <a:gd name="T16" fmla="+- 0 4580 3047"/>
                              <a:gd name="T17" fmla="*/ T16 w 6130"/>
                              <a:gd name="T18" fmla="+- 0 4069 4069"/>
                              <a:gd name="T19" fmla="*/ 4069 h 1764"/>
                              <a:gd name="T20" fmla="+- 0 4580 3047"/>
                              <a:gd name="T21" fmla="*/ T20 w 6130"/>
                              <a:gd name="T22" fmla="+- 0 5833 4069"/>
                              <a:gd name="T23" fmla="*/ 5833 h 1764"/>
                              <a:gd name="T24" fmla="+- 0 5346 3047"/>
                              <a:gd name="T25" fmla="*/ T24 w 6130"/>
                              <a:gd name="T26" fmla="+- 0 4069 4069"/>
                              <a:gd name="T27" fmla="*/ 4069 h 1764"/>
                              <a:gd name="T28" fmla="+- 0 5346 3047"/>
                              <a:gd name="T29" fmla="*/ T28 w 6130"/>
                              <a:gd name="T30" fmla="+- 0 5833 4069"/>
                              <a:gd name="T31" fmla="*/ 5833 h 1764"/>
                              <a:gd name="T32" fmla="+- 0 6113 3047"/>
                              <a:gd name="T33" fmla="*/ T32 w 6130"/>
                              <a:gd name="T34" fmla="+- 0 4069 4069"/>
                              <a:gd name="T35" fmla="*/ 4069 h 1764"/>
                              <a:gd name="T36" fmla="+- 0 6113 3047"/>
                              <a:gd name="T37" fmla="*/ T36 w 6130"/>
                              <a:gd name="T38" fmla="+- 0 5833 4069"/>
                              <a:gd name="T39" fmla="*/ 5833 h 1764"/>
                              <a:gd name="T40" fmla="+- 0 6879 3047"/>
                              <a:gd name="T41" fmla="*/ T40 w 6130"/>
                              <a:gd name="T42" fmla="+- 0 4069 4069"/>
                              <a:gd name="T43" fmla="*/ 4069 h 1764"/>
                              <a:gd name="T44" fmla="+- 0 6879 3047"/>
                              <a:gd name="T45" fmla="*/ T44 w 6130"/>
                              <a:gd name="T46" fmla="+- 0 5833 4069"/>
                              <a:gd name="T47" fmla="*/ 5833 h 1764"/>
                              <a:gd name="T48" fmla="+- 0 7644 3047"/>
                              <a:gd name="T49" fmla="*/ T48 w 6130"/>
                              <a:gd name="T50" fmla="+- 0 4069 4069"/>
                              <a:gd name="T51" fmla="*/ 4069 h 1764"/>
                              <a:gd name="T52" fmla="+- 0 7644 3047"/>
                              <a:gd name="T53" fmla="*/ T52 w 6130"/>
                              <a:gd name="T54" fmla="+- 0 5833 4069"/>
                              <a:gd name="T55" fmla="*/ 5833 h 1764"/>
                              <a:gd name="T56" fmla="+- 0 8412 3047"/>
                              <a:gd name="T57" fmla="*/ T56 w 6130"/>
                              <a:gd name="T58" fmla="+- 0 4069 4069"/>
                              <a:gd name="T59" fmla="*/ 4069 h 1764"/>
                              <a:gd name="T60" fmla="+- 0 8412 3047"/>
                              <a:gd name="T61" fmla="*/ T60 w 6130"/>
                              <a:gd name="T62" fmla="+- 0 5833 4069"/>
                              <a:gd name="T63" fmla="*/ 5833 h 1764"/>
                              <a:gd name="T64" fmla="+- 0 9177 3047"/>
                              <a:gd name="T65" fmla="*/ T64 w 6130"/>
                              <a:gd name="T66" fmla="+- 0 4069 4069"/>
                              <a:gd name="T67" fmla="*/ 4069 h 1764"/>
                              <a:gd name="T68" fmla="+- 0 9177 3047"/>
                              <a:gd name="T69" fmla="*/ T68 w 6130"/>
                              <a:gd name="T70" fmla="+- 0 5833 4069"/>
                              <a:gd name="T71" fmla="*/ 5833 h 1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6130" h="1764">
                                <a:moveTo>
                                  <a:pt x="0" y="0"/>
                                </a:moveTo>
                                <a:lnTo>
                                  <a:pt x="0" y="1764"/>
                                </a:lnTo>
                                <a:moveTo>
                                  <a:pt x="768" y="0"/>
                                </a:moveTo>
                                <a:lnTo>
                                  <a:pt x="768" y="1764"/>
                                </a:lnTo>
                                <a:moveTo>
                                  <a:pt x="1533" y="0"/>
                                </a:moveTo>
                                <a:lnTo>
                                  <a:pt x="1533" y="1764"/>
                                </a:lnTo>
                                <a:moveTo>
                                  <a:pt x="2299" y="0"/>
                                </a:moveTo>
                                <a:lnTo>
                                  <a:pt x="2299" y="1764"/>
                                </a:lnTo>
                                <a:moveTo>
                                  <a:pt x="3066" y="0"/>
                                </a:moveTo>
                                <a:lnTo>
                                  <a:pt x="3066" y="1764"/>
                                </a:lnTo>
                                <a:moveTo>
                                  <a:pt x="3832" y="0"/>
                                </a:moveTo>
                                <a:lnTo>
                                  <a:pt x="3832" y="1764"/>
                                </a:lnTo>
                                <a:moveTo>
                                  <a:pt x="4597" y="0"/>
                                </a:moveTo>
                                <a:lnTo>
                                  <a:pt x="4597" y="1764"/>
                                </a:lnTo>
                                <a:moveTo>
                                  <a:pt x="5365" y="0"/>
                                </a:moveTo>
                                <a:lnTo>
                                  <a:pt x="5365" y="1764"/>
                                </a:lnTo>
                                <a:moveTo>
                                  <a:pt x="6130" y="0"/>
                                </a:moveTo>
                                <a:lnTo>
                                  <a:pt x="6130" y="1764"/>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7" name="Rectangle 305"/>
                        <wps:cNvSpPr>
                          <a:spLocks/>
                        </wps:cNvSpPr>
                        <wps:spPr bwMode="auto">
                          <a:xfrm>
                            <a:off x="3311" y="4362"/>
                            <a:ext cx="241" cy="1470"/>
                          </a:xfrm>
                          <a:prstGeom prst="rect">
                            <a:avLst/>
                          </a:prstGeom>
                          <a:solidFill>
                            <a:srgbClr val="7F6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8" name="AutoShape 304"/>
                        <wps:cNvSpPr>
                          <a:spLocks/>
                        </wps:cNvSpPr>
                        <wps:spPr bwMode="auto">
                          <a:xfrm>
                            <a:off x="4076" y="4292"/>
                            <a:ext cx="4837" cy="1540"/>
                          </a:xfrm>
                          <a:custGeom>
                            <a:avLst/>
                            <a:gdLst>
                              <a:gd name="T0" fmla="+- 0 4317 4076"/>
                              <a:gd name="T1" fmla="*/ T0 w 4837"/>
                              <a:gd name="T2" fmla="+- 0 4804 4293"/>
                              <a:gd name="T3" fmla="*/ 4804 h 1540"/>
                              <a:gd name="T4" fmla="+- 0 4076 4076"/>
                              <a:gd name="T5" fmla="*/ T4 w 4837"/>
                              <a:gd name="T6" fmla="+- 0 4804 4293"/>
                              <a:gd name="T7" fmla="*/ 4804 h 1540"/>
                              <a:gd name="T8" fmla="+- 0 4076 4076"/>
                              <a:gd name="T9" fmla="*/ T8 w 4837"/>
                              <a:gd name="T10" fmla="+- 0 5833 4293"/>
                              <a:gd name="T11" fmla="*/ 5833 h 1540"/>
                              <a:gd name="T12" fmla="+- 0 4317 4076"/>
                              <a:gd name="T13" fmla="*/ T12 w 4837"/>
                              <a:gd name="T14" fmla="+- 0 5833 4293"/>
                              <a:gd name="T15" fmla="*/ 5833 h 1540"/>
                              <a:gd name="T16" fmla="+- 0 4317 4076"/>
                              <a:gd name="T17" fmla="*/ T16 w 4837"/>
                              <a:gd name="T18" fmla="+- 0 4804 4293"/>
                              <a:gd name="T19" fmla="*/ 4804 h 1540"/>
                              <a:gd name="T20" fmla="+- 0 5084 4076"/>
                              <a:gd name="T21" fmla="*/ T20 w 4837"/>
                              <a:gd name="T22" fmla="+- 0 5254 4293"/>
                              <a:gd name="T23" fmla="*/ 5254 h 1540"/>
                              <a:gd name="T24" fmla="+- 0 4844 4076"/>
                              <a:gd name="T25" fmla="*/ T24 w 4837"/>
                              <a:gd name="T26" fmla="+- 0 5254 4293"/>
                              <a:gd name="T27" fmla="*/ 5254 h 1540"/>
                              <a:gd name="T28" fmla="+- 0 4844 4076"/>
                              <a:gd name="T29" fmla="*/ T28 w 4837"/>
                              <a:gd name="T30" fmla="+- 0 5833 4293"/>
                              <a:gd name="T31" fmla="*/ 5833 h 1540"/>
                              <a:gd name="T32" fmla="+- 0 5084 4076"/>
                              <a:gd name="T33" fmla="*/ T32 w 4837"/>
                              <a:gd name="T34" fmla="+- 0 5833 4293"/>
                              <a:gd name="T35" fmla="*/ 5833 h 1540"/>
                              <a:gd name="T36" fmla="+- 0 5084 4076"/>
                              <a:gd name="T37" fmla="*/ T36 w 4837"/>
                              <a:gd name="T38" fmla="+- 0 5254 4293"/>
                              <a:gd name="T39" fmla="*/ 5254 h 1540"/>
                              <a:gd name="T40" fmla="+- 0 6615 4076"/>
                              <a:gd name="T41" fmla="*/ T40 w 4837"/>
                              <a:gd name="T42" fmla="+- 0 4363 4293"/>
                              <a:gd name="T43" fmla="*/ 4363 h 1540"/>
                              <a:gd name="T44" fmla="+- 0 6375 4076"/>
                              <a:gd name="T45" fmla="*/ T44 w 4837"/>
                              <a:gd name="T46" fmla="+- 0 4363 4293"/>
                              <a:gd name="T47" fmla="*/ 4363 h 1540"/>
                              <a:gd name="T48" fmla="+- 0 6375 4076"/>
                              <a:gd name="T49" fmla="*/ T48 w 4837"/>
                              <a:gd name="T50" fmla="+- 0 5833 4293"/>
                              <a:gd name="T51" fmla="*/ 5833 h 1540"/>
                              <a:gd name="T52" fmla="+- 0 6615 4076"/>
                              <a:gd name="T53" fmla="*/ T52 w 4837"/>
                              <a:gd name="T54" fmla="+- 0 5833 4293"/>
                              <a:gd name="T55" fmla="*/ 5833 h 1540"/>
                              <a:gd name="T56" fmla="+- 0 6615 4076"/>
                              <a:gd name="T57" fmla="*/ T56 w 4837"/>
                              <a:gd name="T58" fmla="+- 0 4363 4293"/>
                              <a:gd name="T59" fmla="*/ 4363 h 1540"/>
                              <a:gd name="T60" fmla="+- 0 7383 4076"/>
                              <a:gd name="T61" fmla="*/ T60 w 4837"/>
                              <a:gd name="T62" fmla="+- 0 4510 4293"/>
                              <a:gd name="T63" fmla="*/ 4510 h 1540"/>
                              <a:gd name="T64" fmla="+- 0 7142 4076"/>
                              <a:gd name="T65" fmla="*/ T64 w 4837"/>
                              <a:gd name="T66" fmla="+- 0 4510 4293"/>
                              <a:gd name="T67" fmla="*/ 4510 h 1540"/>
                              <a:gd name="T68" fmla="+- 0 7142 4076"/>
                              <a:gd name="T69" fmla="*/ T68 w 4837"/>
                              <a:gd name="T70" fmla="+- 0 5833 4293"/>
                              <a:gd name="T71" fmla="*/ 5833 h 1540"/>
                              <a:gd name="T72" fmla="+- 0 7383 4076"/>
                              <a:gd name="T73" fmla="*/ T72 w 4837"/>
                              <a:gd name="T74" fmla="+- 0 5833 4293"/>
                              <a:gd name="T75" fmla="*/ 5833 h 1540"/>
                              <a:gd name="T76" fmla="+- 0 7383 4076"/>
                              <a:gd name="T77" fmla="*/ T76 w 4837"/>
                              <a:gd name="T78" fmla="+- 0 4510 4293"/>
                              <a:gd name="T79" fmla="*/ 4510 h 1540"/>
                              <a:gd name="T80" fmla="+- 0 8148 4076"/>
                              <a:gd name="T81" fmla="*/ T80 w 4837"/>
                              <a:gd name="T82" fmla="+- 0 4293 4293"/>
                              <a:gd name="T83" fmla="*/ 4293 h 1540"/>
                              <a:gd name="T84" fmla="+- 0 7908 4076"/>
                              <a:gd name="T85" fmla="*/ T84 w 4837"/>
                              <a:gd name="T86" fmla="+- 0 4293 4293"/>
                              <a:gd name="T87" fmla="*/ 4293 h 1540"/>
                              <a:gd name="T88" fmla="+- 0 7908 4076"/>
                              <a:gd name="T89" fmla="*/ T88 w 4837"/>
                              <a:gd name="T90" fmla="+- 0 5833 4293"/>
                              <a:gd name="T91" fmla="*/ 5833 h 1540"/>
                              <a:gd name="T92" fmla="+- 0 8148 4076"/>
                              <a:gd name="T93" fmla="*/ T92 w 4837"/>
                              <a:gd name="T94" fmla="+- 0 5833 4293"/>
                              <a:gd name="T95" fmla="*/ 5833 h 1540"/>
                              <a:gd name="T96" fmla="+- 0 8148 4076"/>
                              <a:gd name="T97" fmla="*/ T96 w 4837"/>
                              <a:gd name="T98" fmla="+- 0 4293 4293"/>
                              <a:gd name="T99" fmla="*/ 4293 h 1540"/>
                              <a:gd name="T100" fmla="+- 0 8913 4076"/>
                              <a:gd name="T101" fmla="*/ T100 w 4837"/>
                              <a:gd name="T102" fmla="+- 0 5063 4293"/>
                              <a:gd name="T103" fmla="*/ 5063 h 1540"/>
                              <a:gd name="T104" fmla="+- 0 8673 4076"/>
                              <a:gd name="T105" fmla="*/ T104 w 4837"/>
                              <a:gd name="T106" fmla="+- 0 5063 4293"/>
                              <a:gd name="T107" fmla="*/ 5063 h 1540"/>
                              <a:gd name="T108" fmla="+- 0 8673 4076"/>
                              <a:gd name="T109" fmla="*/ T108 w 4837"/>
                              <a:gd name="T110" fmla="+- 0 5833 4293"/>
                              <a:gd name="T111" fmla="*/ 5833 h 1540"/>
                              <a:gd name="T112" fmla="+- 0 8913 4076"/>
                              <a:gd name="T113" fmla="*/ T112 w 4837"/>
                              <a:gd name="T114" fmla="+- 0 5833 4293"/>
                              <a:gd name="T115" fmla="*/ 5833 h 1540"/>
                              <a:gd name="T116" fmla="+- 0 8913 4076"/>
                              <a:gd name="T117" fmla="*/ T116 w 4837"/>
                              <a:gd name="T118" fmla="+- 0 5063 4293"/>
                              <a:gd name="T119" fmla="*/ 5063 h 1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837" h="1540">
                                <a:moveTo>
                                  <a:pt x="241" y="511"/>
                                </a:moveTo>
                                <a:lnTo>
                                  <a:pt x="0" y="511"/>
                                </a:lnTo>
                                <a:lnTo>
                                  <a:pt x="0" y="1540"/>
                                </a:lnTo>
                                <a:lnTo>
                                  <a:pt x="241" y="1540"/>
                                </a:lnTo>
                                <a:lnTo>
                                  <a:pt x="241" y="511"/>
                                </a:lnTo>
                                <a:close/>
                                <a:moveTo>
                                  <a:pt x="1008" y="961"/>
                                </a:moveTo>
                                <a:lnTo>
                                  <a:pt x="768" y="961"/>
                                </a:lnTo>
                                <a:lnTo>
                                  <a:pt x="768" y="1540"/>
                                </a:lnTo>
                                <a:lnTo>
                                  <a:pt x="1008" y="1540"/>
                                </a:lnTo>
                                <a:lnTo>
                                  <a:pt x="1008" y="961"/>
                                </a:lnTo>
                                <a:close/>
                                <a:moveTo>
                                  <a:pt x="2539" y="70"/>
                                </a:moveTo>
                                <a:lnTo>
                                  <a:pt x="2299" y="70"/>
                                </a:lnTo>
                                <a:lnTo>
                                  <a:pt x="2299" y="1540"/>
                                </a:lnTo>
                                <a:lnTo>
                                  <a:pt x="2539" y="1540"/>
                                </a:lnTo>
                                <a:lnTo>
                                  <a:pt x="2539" y="70"/>
                                </a:lnTo>
                                <a:close/>
                                <a:moveTo>
                                  <a:pt x="3307" y="217"/>
                                </a:moveTo>
                                <a:lnTo>
                                  <a:pt x="3066" y="217"/>
                                </a:lnTo>
                                <a:lnTo>
                                  <a:pt x="3066" y="1540"/>
                                </a:lnTo>
                                <a:lnTo>
                                  <a:pt x="3307" y="1540"/>
                                </a:lnTo>
                                <a:lnTo>
                                  <a:pt x="3307" y="217"/>
                                </a:lnTo>
                                <a:close/>
                                <a:moveTo>
                                  <a:pt x="4072" y="0"/>
                                </a:moveTo>
                                <a:lnTo>
                                  <a:pt x="3832" y="0"/>
                                </a:lnTo>
                                <a:lnTo>
                                  <a:pt x="3832" y="1540"/>
                                </a:lnTo>
                                <a:lnTo>
                                  <a:pt x="4072" y="1540"/>
                                </a:lnTo>
                                <a:lnTo>
                                  <a:pt x="4072" y="0"/>
                                </a:lnTo>
                                <a:close/>
                                <a:moveTo>
                                  <a:pt x="4837" y="770"/>
                                </a:moveTo>
                                <a:lnTo>
                                  <a:pt x="4597" y="770"/>
                                </a:lnTo>
                                <a:lnTo>
                                  <a:pt x="4597" y="1540"/>
                                </a:lnTo>
                                <a:lnTo>
                                  <a:pt x="4837" y="1540"/>
                                </a:lnTo>
                                <a:lnTo>
                                  <a:pt x="4837" y="770"/>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 name="Line 303"/>
                        <wps:cNvCnPr>
                          <a:cxnSpLocks/>
                        </wps:cNvCnPr>
                        <wps:spPr bwMode="auto">
                          <a:xfrm>
                            <a:off x="3047" y="5833"/>
                            <a:ext cx="613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350" name="Rectangle 302"/>
                        <wps:cNvSpPr>
                          <a:spLocks/>
                        </wps:cNvSpPr>
                        <wps:spPr bwMode="auto">
                          <a:xfrm>
                            <a:off x="2494" y="3420"/>
                            <a:ext cx="6898" cy="3078"/>
                          </a:xfrm>
                          <a:prstGeom prst="rect">
                            <a:avLst/>
                          </a:prstGeom>
                          <a:noFill/>
                          <a:ln w="8890">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1" name="Text Box 301"/>
                        <wps:cNvSpPr txBox="1">
                          <a:spLocks/>
                        </wps:cNvSpPr>
                        <wps:spPr bwMode="auto">
                          <a:xfrm>
                            <a:off x="3515" y="3607"/>
                            <a:ext cx="4874" cy="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2FD668" w14:textId="77777777" w:rsidR="000B498F" w:rsidRDefault="000B498F" w:rsidP="000B498F">
                              <w:pPr>
                                <w:spacing w:line="241" w:lineRule="exact"/>
                                <w:rPr>
                                  <w:sz w:val="21"/>
                                </w:rPr>
                              </w:pPr>
                              <w:r>
                                <w:rPr>
                                  <w:rFonts w:ascii="Carlito" w:hAnsi="Carlito"/>
                                  <w:b/>
                                  <w:color w:val="0D0D0D"/>
                                  <w:sz w:val="21"/>
                                </w:rPr>
                                <w:t>f.2.</w:t>
                              </w:r>
                              <w:r>
                                <w:rPr>
                                  <w:rFonts w:ascii="Carlito" w:hAnsi="Carlito"/>
                                  <w:b/>
                                  <w:color w:val="0D0D0D"/>
                                  <w:spacing w:val="-32"/>
                                  <w:sz w:val="21"/>
                                </w:rPr>
                                <w:t xml:space="preserve"> </w:t>
                              </w:r>
                              <w:r>
                                <w:rPr>
                                  <w:color w:val="0D0D0D"/>
                                  <w:sz w:val="21"/>
                                </w:rPr>
                                <w:t>Norma</w:t>
                              </w:r>
                              <w:r>
                                <w:rPr>
                                  <w:color w:val="0D0D0D"/>
                                  <w:spacing w:val="-42"/>
                                  <w:sz w:val="21"/>
                                </w:rPr>
                                <w:t xml:space="preserve"> </w:t>
                              </w:r>
                              <w:r>
                                <w:rPr>
                                  <w:color w:val="0D0D0D"/>
                                  <w:sz w:val="21"/>
                                </w:rPr>
                                <w:t>Calidad</w:t>
                              </w:r>
                              <w:r>
                                <w:rPr>
                                  <w:color w:val="0D0D0D"/>
                                  <w:spacing w:val="-42"/>
                                  <w:sz w:val="21"/>
                                </w:rPr>
                                <w:t xml:space="preserve"> </w:t>
                              </w:r>
                              <w:r>
                                <w:rPr>
                                  <w:color w:val="0D0D0D"/>
                                  <w:sz w:val="21"/>
                                </w:rPr>
                                <w:t>Primaria</w:t>
                              </w:r>
                              <w:r>
                                <w:rPr>
                                  <w:color w:val="0D0D0D"/>
                                  <w:spacing w:val="-42"/>
                                  <w:sz w:val="21"/>
                                </w:rPr>
                                <w:t xml:space="preserve"> </w:t>
                              </w:r>
                              <w:r>
                                <w:rPr>
                                  <w:color w:val="0D0D0D"/>
                                  <w:sz w:val="21"/>
                                </w:rPr>
                                <w:t>del</w:t>
                              </w:r>
                              <w:r>
                                <w:rPr>
                                  <w:color w:val="0D0D0D"/>
                                  <w:spacing w:val="-41"/>
                                  <w:sz w:val="21"/>
                                </w:rPr>
                                <w:t xml:space="preserve"> </w:t>
                              </w:r>
                              <w:r>
                                <w:rPr>
                                  <w:color w:val="0D0D0D"/>
                                  <w:sz w:val="21"/>
                                </w:rPr>
                                <w:t>aire</w:t>
                              </w:r>
                              <w:r>
                                <w:rPr>
                                  <w:color w:val="0D0D0D"/>
                                  <w:spacing w:val="-42"/>
                                  <w:sz w:val="21"/>
                                </w:rPr>
                                <w:t xml:space="preserve"> </w:t>
                              </w:r>
                              <w:r>
                                <w:rPr>
                                  <w:color w:val="0D0D0D"/>
                                  <w:sz w:val="21"/>
                                </w:rPr>
                                <w:t>SO</w:t>
                              </w:r>
                              <w:r>
                                <w:rPr>
                                  <w:color w:val="0D0D0D"/>
                                  <w:position w:val="-4"/>
                                  <w:sz w:val="14"/>
                                </w:rPr>
                                <w:t>2</w:t>
                              </w:r>
                              <w:r>
                                <w:rPr>
                                  <w:color w:val="0D0D0D"/>
                                  <w:spacing w:val="-21"/>
                                  <w:position w:val="-4"/>
                                  <w:sz w:val="14"/>
                                </w:rPr>
                                <w:t xml:space="preserve"> </w:t>
                              </w:r>
                              <w:r>
                                <w:rPr>
                                  <w:rFonts w:ascii="Carlito" w:hAnsi="Carlito"/>
                                  <w:b/>
                                  <w:i/>
                                  <w:color w:val="0D0D0D"/>
                                  <w:sz w:val="21"/>
                                </w:rPr>
                                <w:t>Hora</w:t>
                              </w:r>
                              <w:r>
                                <w:rPr>
                                  <w:rFonts w:ascii="Carlito" w:hAnsi="Carlito"/>
                                  <w:b/>
                                  <w:i/>
                                  <w:color w:val="0D0D0D"/>
                                  <w:spacing w:val="-32"/>
                                  <w:sz w:val="21"/>
                                </w:rPr>
                                <w:t xml:space="preserve"> </w:t>
                              </w:r>
                              <w:r>
                                <w:rPr>
                                  <w:color w:val="0D0D0D"/>
                                  <w:sz w:val="21"/>
                                </w:rPr>
                                <w:t>(μg/m3N)</w:t>
                              </w:r>
                            </w:p>
                          </w:txbxContent>
                        </wps:txbx>
                        <wps:bodyPr rot="0" vert="horz" wrap="square" lIns="0" tIns="0" rIns="0" bIns="0" anchor="t" anchorCtr="0" upright="1">
                          <a:noAutofit/>
                        </wps:bodyPr>
                      </wps:wsp>
                      <wps:wsp>
                        <wps:cNvPr id="352" name="Text Box 300"/>
                        <wps:cNvSpPr txBox="1">
                          <a:spLocks/>
                        </wps:cNvSpPr>
                        <wps:spPr bwMode="auto">
                          <a:xfrm>
                            <a:off x="2620" y="3988"/>
                            <a:ext cx="287" cy="19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4129B9" w14:textId="77777777" w:rsidR="000B498F" w:rsidRDefault="000B498F" w:rsidP="000B498F">
                              <w:pPr>
                                <w:spacing w:line="168" w:lineRule="exact"/>
                                <w:rPr>
                                  <w:sz w:val="17"/>
                                </w:rPr>
                              </w:pPr>
                              <w:r>
                                <w:rPr>
                                  <w:color w:val="585858"/>
                                  <w:w w:val="95"/>
                                  <w:sz w:val="17"/>
                                </w:rPr>
                                <w:t>600</w:t>
                              </w:r>
                            </w:p>
                            <w:p w14:paraId="1BEA8529" w14:textId="77777777" w:rsidR="000B498F" w:rsidRDefault="000B498F" w:rsidP="000B498F">
                              <w:pPr>
                                <w:spacing w:before="98"/>
                                <w:ind w:right="18"/>
                                <w:jc w:val="right"/>
                                <w:rPr>
                                  <w:sz w:val="17"/>
                                </w:rPr>
                              </w:pPr>
                              <w:r>
                                <w:rPr>
                                  <w:color w:val="585858"/>
                                  <w:spacing w:val="-2"/>
                                  <w:w w:val="90"/>
                                  <w:sz w:val="17"/>
                                </w:rPr>
                                <w:t>500</w:t>
                              </w:r>
                            </w:p>
                            <w:p w14:paraId="0F033F67" w14:textId="77777777" w:rsidR="000B498F" w:rsidRDefault="000B498F" w:rsidP="000B498F">
                              <w:pPr>
                                <w:spacing w:before="98"/>
                                <w:ind w:right="18"/>
                                <w:jc w:val="right"/>
                                <w:rPr>
                                  <w:sz w:val="17"/>
                                </w:rPr>
                              </w:pPr>
                              <w:r>
                                <w:rPr>
                                  <w:color w:val="585858"/>
                                  <w:spacing w:val="-2"/>
                                  <w:w w:val="95"/>
                                  <w:sz w:val="17"/>
                                </w:rPr>
                                <w:t>400</w:t>
                              </w:r>
                            </w:p>
                            <w:p w14:paraId="0AA40D2A" w14:textId="77777777" w:rsidR="000B498F" w:rsidRDefault="000B498F" w:rsidP="000B498F">
                              <w:pPr>
                                <w:spacing w:before="99"/>
                                <w:ind w:right="18"/>
                                <w:jc w:val="right"/>
                                <w:rPr>
                                  <w:sz w:val="17"/>
                                </w:rPr>
                              </w:pPr>
                              <w:r>
                                <w:rPr>
                                  <w:color w:val="585858"/>
                                  <w:spacing w:val="-2"/>
                                  <w:w w:val="90"/>
                                  <w:sz w:val="17"/>
                                </w:rPr>
                                <w:t>300</w:t>
                              </w:r>
                            </w:p>
                            <w:p w14:paraId="5299C751" w14:textId="77777777" w:rsidR="000B498F" w:rsidRDefault="000B498F" w:rsidP="000B498F">
                              <w:pPr>
                                <w:spacing w:before="98"/>
                                <w:ind w:right="18"/>
                                <w:jc w:val="right"/>
                                <w:rPr>
                                  <w:sz w:val="17"/>
                                </w:rPr>
                              </w:pPr>
                              <w:r>
                                <w:rPr>
                                  <w:color w:val="585858"/>
                                  <w:spacing w:val="-2"/>
                                  <w:w w:val="95"/>
                                  <w:sz w:val="17"/>
                                </w:rPr>
                                <w:t>200</w:t>
                              </w:r>
                            </w:p>
                            <w:p w14:paraId="70805E11" w14:textId="77777777" w:rsidR="000B498F" w:rsidRDefault="000B498F" w:rsidP="000B498F">
                              <w:pPr>
                                <w:spacing w:before="98"/>
                                <w:ind w:right="18"/>
                                <w:jc w:val="right"/>
                                <w:rPr>
                                  <w:sz w:val="17"/>
                                </w:rPr>
                              </w:pPr>
                              <w:r>
                                <w:rPr>
                                  <w:color w:val="585858"/>
                                  <w:spacing w:val="-2"/>
                                  <w:w w:val="90"/>
                                  <w:sz w:val="17"/>
                                </w:rPr>
                                <w:t>100</w:t>
                              </w:r>
                            </w:p>
                            <w:p w14:paraId="07A5A4BF" w14:textId="77777777" w:rsidR="000B498F" w:rsidRDefault="000B498F" w:rsidP="000B498F">
                              <w:pPr>
                                <w:spacing w:before="99"/>
                                <w:ind w:right="18"/>
                                <w:jc w:val="right"/>
                                <w:rPr>
                                  <w:sz w:val="17"/>
                                </w:rPr>
                              </w:pPr>
                              <w:r>
                                <w:rPr>
                                  <w:color w:val="585858"/>
                                  <w:w w:val="93"/>
                                  <w:sz w:val="17"/>
                                </w:rPr>
                                <w:t>0</w:t>
                              </w:r>
                            </w:p>
                          </w:txbxContent>
                        </wps:txbx>
                        <wps:bodyPr rot="0" vert="horz" wrap="square" lIns="0" tIns="0" rIns="0" bIns="0" anchor="t" anchorCtr="0" upright="1">
                          <a:noAutofit/>
                        </wps:bodyPr>
                      </wps:wsp>
                      <wps:wsp>
                        <wps:cNvPr id="353" name="Text Box 299"/>
                        <wps:cNvSpPr txBox="1">
                          <a:spLocks/>
                        </wps:cNvSpPr>
                        <wps:spPr bwMode="auto">
                          <a:xfrm>
                            <a:off x="3297" y="4097"/>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ADDC85" w14:textId="77777777" w:rsidR="000B498F" w:rsidRDefault="000B498F" w:rsidP="000B498F">
                              <w:pPr>
                                <w:spacing w:line="175" w:lineRule="exact"/>
                                <w:rPr>
                                  <w:rFonts w:ascii="Carlito"/>
                                  <w:b/>
                                  <w:sz w:val="17"/>
                                </w:rPr>
                              </w:pPr>
                              <w:r>
                                <w:rPr>
                                  <w:rFonts w:ascii="Carlito"/>
                                  <w:b/>
                                  <w:color w:val="404040"/>
                                  <w:w w:val="105"/>
                                  <w:sz w:val="17"/>
                                </w:rPr>
                                <w:t>500</w:t>
                              </w:r>
                            </w:p>
                          </w:txbxContent>
                        </wps:txbx>
                        <wps:bodyPr rot="0" vert="horz" wrap="square" lIns="0" tIns="0" rIns="0" bIns="0" anchor="t" anchorCtr="0" upright="1">
                          <a:noAutofit/>
                        </wps:bodyPr>
                      </wps:wsp>
                      <wps:wsp>
                        <wps:cNvPr id="354" name="Text Box 298"/>
                        <wps:cNvSpPr txBox="1">
                          <a:spLocks/>
                        </wps:cNvSpPr>
                        <wps:spPr bwMode="auto">
                          <a:xfrm>
                            <a:off x="6362" y="4097"/>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F1CFCE" w14:textId="77777777" w:rsidR="000B498F" w:rsidRDefault="000B498F" w:rsidP="000B498F">
                              <w:pPr>
                                <w:spacing w:line="175" w:lineRule="exact"/>
                                <w:rPr>
                                  <w:rFonts w:ascii="Carlito"/>
                                  <w:b/>
                                  <w:sz w:val="17"/>
                                </w:rPr>
                              </w:pPr>
                              <w:r>
                                <w:rPr>
                                  <w:rFonts w:ascii="Carlito"/>
                                  <w:b/>
                                  <w:color w:val="404040"/>
                                  <w:w w:val="105"/>
                                  <w:sz w:val="17"/>
                                </w:rPr>
                                <w:t>500</w:t>
                              </w:r>
                            </w:p>
                          </w:txbxContent>
                        </wps:txbx>
                        <wps:bodyPr rot="0" vert="horz" wrap="square" lIns="0" tIns="0" rIns="0" bIns="0" anchor="t" anchorCtr="0" upright="1">
                          <a:noAutofit/>
                        </wps:bodyPr>
                      </wps:wsp>
                      <wps:wsp>
                        <wps:cNvPr id="355" name="Text Box 297"/>
                        <wps:cNvSpPr txBox="1">
                          <a:spLocks/>
                        </wps:cNvSpPr>
                        <wps:spPr bwMode="auto">
                          <a:xfrm>
                            <a:off x="7894" y="4027"/>
                            <a:ext cx="28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BDE47C" w14:textId="77777777" w:rsidR="000B498F" w:rsidRDefault="000B498F" w:rsidP="000B498F">
                              <w:pPr>
                                <w:spacing w:line="175" w:lineRule="exact"/>
                                <w:rPr>
                                  <w:rFonts w:ascii="Carlito"/>
                                  <w:b/>
                                  <w:sz w:val="17"/>
                                </w:rPr>
                              </w:pPr>
                              <w:r>
                                <w:rPr>
                                  <w:rFonts w:ascii="Carlito"/>
                                  <w:b/>
                                  <w:color w:val="404040"/>
                                  <w:w w:val="105"/>
                                  <w:sz w:val="17"/>
                                </w:rPr>
                                <w:t>524</w:t>
                              </w:r>
                            </w:p>
                          </w:txbxContent>
                        </wps:txbx>
                        <wps:bodyPr rot="0" vert="horz" wrap="square" lIns="0" tIns="0" rIns="0" bIns="0" anchor="t" anchorCtr="0" upright="1">
                          <a:noAutofit/>
                        </wps:bodyPr>
                      </wps:wsp>
                      <wps:wsp>
                        <wps:cNvPr id="356" name="Text Box 296"/>
                        <wps:cNvSpPr txBox="1">
                          <a:spLocks/>
                        </wps:cNvSpPr>
                        <wps:spPr bwMode="auto">
                          <a:xfrm>
                            <a:off x="7128" y="4244"/>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F329EF" w14:textId="77777777" w:rsidR="000B498F" w:rsidRDefault="000B498F" w:rsidP="000B498F">
                              <w:pPr>
                                <w:spacing w:line="175" w:lineRule="exact"/>
                                <w:rPr>
                                  <w:rFonts w:ascii="Carlito"/>
                                  <w:b/>
                                  <w:sz w:val="17"/>
                                </w:rPr>
                              </w:pPr>
                              <w:r>
                                <w:rPr>
                                  <w:rFonts w:ascii="Carlito"/>
                                  <w:b/>
                                  <w:color w:val="404040"/>
                                  <w:w w:val="105"/>
                                  <w:sz w:val="17"/>
                                </w:rPr>
                                <w:t>450</w:t>
                              </w:r>
                            </w:p>
                          </w:txbxContent>
                        </wps:txbx>
                        <wps:bodyPr rot="0" vert="horz" wrap="square" lIns="0" tIns="0" rIns="0" bIns="0" anchor="t" anchorCtr="0" upright="1">
                          <a:noAutofit/>
                        </wps:bodyPr>
                      </wps:wsp>
                      <wps:wsp>
                        <wps:cNvPr id="357" name="Text Box 295"/>
                        <wps:cNvSpPr txBox="1">
                          <a:spLocks/>
                        </wps:cNvSpPr>
                        <wps:spPr bwMode="auto">
                          <a:xfrm>
                            <a:off x="4063" y="4537"/>
                            <a:ext cx="286"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9C9B35" w14:textId="77777777" w:rsidR="000B498F" w:rsidRDefault="000B498F" w:rsidP="000B498F">
                              <w:pPr>
                                <w:spacing w:line="175" w:lineRule="exact"/>
                                <w:rPr>
                                  <w:rFonts w:ascii="Carlito"/>
                                  <w:b/>
                                  <w:sz w:val="17"/>
                                </w:rPr>
                              </w:pPr>
                              <w:r>
                                <w:rPr>
                                  <w:rFonts w:ascii="Carlito"/>
                                  <w:b/>
                                  <w:color w:val="404040"/>
                                  <w:w w:val="105"/>
                                  <w:sz w:val="17"/>
                                </w:rPr>
                                <w:t>350</w:t>
                              </w:r>
                            </w:p>
                          </w:txbxContent>
                        </wps:txbx>
                        <wps:bodyPr rot="0" vert="horz" wrap="square" lIns="0" tIns="0" rIns="0" bIns="0" anchor="t" anchorCtr="0" upright="1">
                          <a:noAutofit/>
                        </wps:bodyPr>
                      </wps:wsp>
                      <wps:wsp>
                        <wps:cNvPr id="358" name="Text Box 294"/>
                        <wps:cNvSpPr txBox="1">
                          <a:spLocks/>
                        </wps:cNvSpPr>
                        <wps:spPr bwMode="auto">
                          <a:xfrm>
                            <a:off x="8660" y="4796"/>
                            <a:ext cx="286"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FAEA97" w14:textId="77777777" w:rsidR="000B498F" w:rsidRDefault="000B498F" w:rsidP="000B498F">
                              <w:pPr>
                                <w:spacing w:line="175" w:lineRule="exact"/>
                                <w:rPr>
                                  <w:rFonts w:ascii="Carlito"/>
                                  <w:b/>
                                  <w:sz w:val="17"/>
                                </w:rPr>
                              </w:pPr>
                              <w:r>
                                <w:rPr>
                                  <w:rFonts w:ascii="Carlito"/>
                                  <w:b/>
                                  <w:color w:val="404040"/>
                                  <w:w w:val="105"/>
                                  <w:sz w:val="17"/>
                                </w:rPr>
                                <w:t>262</w:t>
                              </w:r>
                            </w:p>
                          </w:txbxContent>
                        </wps:txbx>
                        <wps:bodyPr rot="0" vert="horz" wrap="square" lIns="0" tIns="0" rIns="0" bIns="0" anchor="t" anchorCtr="0" upright="1">
                          <a:noAutofit/>
                        </wps:bodyPr>
                      </wps:wsp>
                      <wps:wsp>
                        <wps:cNvPr id="359" name="Text Box 293"/>
                        <wps:cNvSpPr txBox="1">
                          <a:spLocks/>
                        </wps:cNvSpPr>
                        <wps:spPr bwMode="auto">
                          <a:xfrm>
                            <a:off x="4830" y="4988"/>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066E61" w14:textId="77777777" w:rsidR="000B498F" w:rsidRDefault="000B498F" w:rsidP="000B498F">
                              <w:pPr>
                                <w:spacing w:line="175" w:lineRule="exact"/>
                                <w:rPr>
                                  <w:rFonts w:ascii="Carlito"/>
                                  <w:b/>
                                  <w:sz w:val="17"/>
                                </w:rPr>
                              </w:pPr>
                              <w:r>
                                <w:rPr>
                                  <w:rFonts w:ascii="Carlito"/>
                                  <w:b/>
                                  <w:color w:val="404040"/>
                                  <w:w w:val="105"/>
                                  <w:sz w:val="17"/>
                                </w:rPr>
                                <w:t>197</w:t>
                              </w:r>
                            </w:p>
                          </w:txbxContent>
                        </wps:txbx>
                        <wps:bodyPr rot="0" vert="horz" wrap="square" lIns="0" tIns="0" rIns="0" bIns="0" anchor="t" anchorCtr="0" upright="1">
                          <a:noAutofit/>
                        </wps:bodyPr>
                      </wps:wsp>
                      <wps:wsp>
                        <wps:cNvPr id="360" name="Text Box 292"/>
                        <wps:cNvSpPr txBox="1">
                          <a:spLocks/>
                        </wps:cNvSpPr>
                        <wps:spPr bwMode="auto">
                          <a:xfrm>
                            <a:off x="3082" y="5978"/>
                            <a:ext cx="718"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C5830A" w14:textId="77777777" w:rsidR="000B498F" w:rsidRDefault="000B498F" w:rsidP="000B498F">
                              <w:pPr>
                                <w:spacing w:line="167" w:lineRule="exact"/>
                                <w:ind w:left="50"/>
                                <w:rPr>
                                  <w:sz w:val="17"/>
                                </w:rPr>
                              </w:pPr>
                              <w:r>
                                <w:rPr>
                                  <w:color w:val="585858"/>
                                  <w:sz w:val="17"/>
                                </w:rPr>
                                <w:t>Chile No</w:t>
                              </w:r>
                            </w:p>
                            <w:p w14:paraId="7540DD96" w14:textId="77777777" w:rsidR="000B498F" w:rsidRDefault="000B498F" w:rsidP="000B498F">
                              <w:pPr>
                                <w:spacing w:before="18"/>
                                <w:rPr>
                                  <w:sz w:val="17"/>
                                </w:rPr>
                              </w:pPr>
                              <w:r>
                                <w:rPr>
                                  <w:color w:val="585858"/>
                                  <w:w w:val="95"/>
                                  <w:sz w:val="17"/>
                                </w:rPr>
                                <w:t>Aprobada</w:t>
                              </w:r>
                            </w:p>
                          </w:txbxContent>
                        </wps:txbx>
                        <wps:bodyPr rot="0" vert="horz" wrap="square" lIns="0" tIns="0" rIns="0" bIns="0" anchor="t" anchorCtr="0" upright="1">
                          <a:noAutofit/>
                        </wps:bodyPr>
                      </wps:wsp>
                      <wps:wsp>
                        <wps:cNvPr id="361" name="Text Box 291"/>
                        <wps:cNvSpPr txBox="1">
                          <a:spLocks/>
                        </wps:cNvSpPr>
                        <wps:spPr bwMode="auto">
                          <a:xfrm>
                            <a:off x="4099" y="5978"/>
                            <a:ext cx="219"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1C438" w14:textId="77777777" w:rsidR="000B498F" w:rsidRDefault="000B498F" w:rsidP="000B498F">
                              <w:pPr>
                                <w:spacing w:line="167" w:lineRule="exact"/>
                                <w:rPr>
                                  <w:sz w:val="17"/>
                                </w:rPr>
                              </w:pPr>
                              <w:r>
                                <w:rPr>
                                  <w:color w:val="585858"/>
                                  <w:w w:val="85"/>
                                  <w:sz w:val="17"/>
                                </w:rPr>
                                <w:t>UE</w:t>
                              </w:r>
                            </w:p>
                          </w:txbxContent>
                        </wps:txbx>
                        <wps:bodyPr rot="0" vert="horz" wrap="square" lIns="0" tIns="0" rIns="0" bIns="0" anchor="t" anchorCtr="0" upright="1">
                          <a:noAutofit/>
                        </wps:bodyPr>
                      </wps:wsp>
                      <wps:wsp>
                        <wps:cNvPr id="362" name="Text Box 290"/>
                        <wps:cNvSpPr txBox="1">
                          <a:spLocks/>
                        </wps:cNvSpPr>
                        <wps:spPr bwMode="auto">
                          <a:xfrm>
                            <a:off x="4766" y="5978"/>
                            <a:ext cx="425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17495" w14:textId="77777777" w:rsidR="000B498F" w:rsidRDefault="000B498F" w:rsidP="000B498F">
                              <w:pPr>
                                <w:tabs>
                                  <w:tab w:val="left" w:pos="790"/>
                                  <w:tab w:val="left" w:pos="1529"/>
                                  <w:tab w:val="left" w:pos="2231"/>
                                  <w:tab w:val="left" w:pos="3820"/>
                                </w:tabs>
                                <w:spacing w:line="167" w:lineRule="exact"/>
                                <w:rPr>
                                  <w:sz w:val="17"/>
                                </w:rPr>
                              </w:pPr>
                              <w:r>
                                <w:rPr>
                                  <w:color w:val="585858"/>
                                  <w:w w:val="95"/>
                                  <w:sz w:val="17"/>
                                </w:rPr>
                                <w:t>EEUU</w:t>
                              </w:r>
                              <w:r>
                                <w:rPr>
                                  <w:color w:val="585858"/>
                                  <w:w w:val="95"/>
                                  <w:sz w:val="17"/>
                                </w:rPr>
                                <w:tab/>
                              </w:r>
                              <w:r>
                                <w:rPr>
                                  <w:color w:val="585858"/>
                                  <w:sz w:val="17"/>
                                </w:rPr>
                                <w:t>OMS</w:t>
                              </w:r>
                              <w:r>
                                <w:rPr>
                                  <w:color w:val="585858"/>
                                  <w:sz w:val="17"/>
                                </w:rPr>
                                <w:tab/>
                                <w:t>China</w:t>
                              </w:r>
                              <w:r>
                                <w:rPr>
                                  <w:color w:val="585858"/>
                                  <w:sz w:val="17"/>
                                </w:rPr>
                                <w:tab/>
                                <w:t xml:space="preserve">Canadá </w:t>
                              </w:r>
                              <w:r>
                                <w:rPr>
                                  <w:color w:val="585858"/>
                                  <w:spacing w:val="23"/>
                                  <w:sz w:val="17"/>
                                </w:rPr>
                                <w:t xml:space="preserve"> </w:t>
                              </w:r>
                              <w:r>
                                <w:rPr>
                                  <w:color w:val="585858"/>
                                  <w:sz w:val="17"/>
                                </w:rPr>
                                <w:t>Australia</w:t>
                              </w:r>
                              <w:r>
                                <w:rPr>
                                  <w:color w:val="585858"/>
                                  <w:sz w:val="17"/>
                                </w:rPr>
                                <w:tab/>
                              </w:r>
                              <w:r>
                                <w:rPr>
                                  <w:color w:val="585858"/>
                                  <w:w w:val="90"/>
                                  <w:sz w:val="17"/>
                                </w:rPr>
                                <w:t>Japón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AF14A3" id="Group 289" o:spid="_x0000_s1558" style="position:absolute;margin-left:124.35pt;margin-top:170.65pt;width:345.6pt;height:154.6pt;z-index:-251645952;mso-wrap-distance-left:0;mso-wrap-distance-right:0;mso-position-horizontal-relative:page" coordorigin="2487,3413" coordsize="6912,30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">
                <v:shape id="AutoShape 363" o:spid="_x0000_s1559" style="position:absolute;left:3047;top:5303;width:264;height:472;visibility:visible;mso-wrap-style:square;v-text-anchor:top" coordsize="264,4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" path="m,472r264,m,411r264,m,353r264,m,294r264,m,178r264,m,119r264,m,59r264,m,l264,e" filled="f" strokecolor="#f1f1f1" strokeweight=".7pt">
                  <v:path arrowok="t" o:connecttype="custom" o:connectlocs="0,5775;264,5775;0,5714;264,5714;0,5656;264,5656;0,5597;264,5597;0,5481;264,5481;0,5422;264,5422;0,5362;264,5362;0,5303;264,5303" o:connectangles="0,0,0,0,0,0,0,0,0,0,0,0,0,0,0,0"/>
                </v:shape>
                <v:line id="Line 362" o:spid="_x0000_s1560" style="position:absolute;visibility:visible;mso-wrap-style:square" from="3047,5539" to="3311,553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" strokecolor="#d9d9d9" strokeweight=".7pt">
                  <o:lock v:ext="edit" shapetype="f"/>
                </v:line>
                <v:shape id="AutoShape 361" o:spid="_x0000_s1561" style="position:absolute;left:3047;top:5009;width:264;height:178;visibility:visible;mso-wrap-style:square;v-text-anchor:top" coordsize="264,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" path="m,178r264,m,119r264,m,59r264,m,l264,e" filled="f" strokecolor="#f1f1f1" strokeweight=".7pt">
                  <v:path arrowok="t" o:connecttype="custom" o:connectlocs="0,5187;264,5187;0,5128;264,5128;0,5068;264,5068;0,5009;264,5009" o:connectangles="0,0,0,0,0,0,0,0"/>
                </v:shape>
                <v:line id="Line 360" o:spid="_x0000_s1562" style="position:absolute;visibility:visible;mso-wrap-style:square" from="3047,5245" to="3311,524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" strokecolor="#d9d9d9" strokeweight=".7pt">
                  <o:lock v:ext="edit" shapetype="f"/>
                </v:line>
                <v:shape id="AutoShape 359" o:spid="_x0000_s1563" style="position:absolute;left:3047;top:4715;width:264;height:178;visibility:visible;mso-wrap-style:square;v-text-anchor:top" coordsize="264,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" path="m,178r264,m,119r264,m,61r264,m,l264,e" filled="f" strokecolor="#f1f1f1" strokeweight=".7pt">
                  <v:path arrowok="t" o:connecttype="custom" o:connectlocs="0,4893;264,4893;0,4834;264,4834;0,4776;264,4776;0,4715;264,4715" o:connectangles="0,0,0,0,0,0,0,0"/>
                </v:shape>
                <v:line id="Line 358" o:spid="_x0000_s1564" style="position:absolute;visibility:visible;mso-wrap-style:square" from="3047,4951" to="3311,49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" strokecolor="#d9d9d9" strokeweight=".7pt">
                  <o:lock v:ext="edit" shapetype="f"/>
                </v:line>
                <v:shape id="AutoShape 357" o:spid="_x0000_s1565" style="position:absolute;left:3047;top:4423;width:264;height:175;visibility:visible;mso-wrap-style:square;v-text-anchor:top" coordsize="264,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" path="m,175r264,m,116r264,m,58r264,m,l264,e" filled="f" strokecolor="#f1f1f1" strokeweight=".7pt">
                  <v:path arrowok="t" o:connecttype="custom" o:connectlocs="0,4599;264,4599;0,4540;264,4540;0,4482;264,4482;0,4424;264,4424" o:connectangles="0,0,0,0,0,0,0,0"/>
                </v:shape>
                <v:line id="Line 356" o:spid="_x0000_s1566" style="position:absolute;visibility:visible;mso-wrap-style:square" from="3047,4657" to="3311,465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" strokecolor="#d9d9d9" strokeweight=".7pt">
                  <o:lock v:ext="edit" shapetype="f"/>
                </v:line>
                <v:shape id="AutoShape 355" o:spid="_x0000_s1567" style="position:absolute;left:3551;top:5303;width:525;height:472;visibility:visible;mso-wrap-style:square;v-text-anchor:top" coordsize="525,4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" path="m,472r525,m,411r525,m,353r525,m,294r525,m,178r525,m,119r525,m,59r525,m,l525,e" filled="f" strokecolor="#f1f1f1" strokeweight=".7pt">
                  <v:path arrowok="t" o:connecttype="custom" o:connectlocs="0,5775;525,5775;0,5714;525,5714;0,5656;525,5656;0,5597;525,5597;0,5481;525,5481;0,5422;525,5422;0,5362;525,5362;0,5303;525,5303" o:connectangles="0,0,0,0,0,0,0,0,0,0,0,0,0,0,0,0"/>
                </v:shape>
                <v:line id="Line 354" o:spid="_x0000_s1568" style="position:absolute;visibility:visible;mso-wrap-style:square" from="3551,5539" to="4076,553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" strokecolor="#d9d9d9" strokeweight=".7pt">
                  <o:lock v:ext="edit" shapetype="f"/>
                </v:line>
                <v:shape id="AutoShape 353" o:spid="_x0000_s1569" style="position:absolute;left:3551;top:5009;width:525;height:178;visibility:visible;mso-wrap-style:square;v-text-anchor:top" coordsize="525,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" path="m,178r525,m,119r525,m,59r525,m,l525,e" filled="f" strokecolor="#f1f1f1" strokeweight=".7pt">
                  <v:path arrowok="t" o:connecttype="custom" o:connectlocs="0,5187;525,5187;0,5128;525,5128;0,5068;525,5068;0,5009;525,5009" o:connectangles="0,0,0,0,0,0,0,0"/>
                </v:shape>
                <v:line id="Line 352" o:spid="_x0000_s1570" style="position:absolute;visibility:visible;mso-wrap-style:square" from="3551,5245" to="4076,524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" strokecolor="#d9d9d9" strokeweight=".7pt">
                  <o:lock v:ext="edit" shapetype="f"/>
                </v:line>
                <v:shape id="AutoShape 351" o:spid="_x0000_s1571" style="position:absolute;left:3551;top:4715;width:2824;height:178;visibility:visible;mso-wrap-style:square;v-text-anchor:top" coordsize="2824,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" path="m,178r525,m,119r525,m766,178r2058,m766,119r2058,m,61r2824,m,l2824,e" filled="f" strokecolor="#f1f1f1" strokeweight=".7pt">
                  <v:path arrowok="t" o:connecttype="custom" o:connectlocs="0,4893;525,4893;0,4834;525,4834;766,4893;2824,4893;766,4834;2824,4834;0,4776;2824,4776;0,4715;2824,4715" o:connectangles="0,0,0,0,0,0,0,0,0,0,0,0"/>
                </v:shape>
                <v:line id="Line 350" o:spid="_x0000_s1572" style="position:absolute;visibility:visible;mso-wrap-style:square" from="3551,4951" to="4076,49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" strokecolor="#d9d9d9" strokeweight=".7pt">
                  <o:lock v:ext="edit" shapetype="f"/>
                </v:line>
                <v:shape id="AutoShape 349" o:spid="_x0000_s1573" style="position:absolute;left:4316;top:5303;width:528;height:472;visibility:visible;mso-wrap-style:square;v-text-anchor:top" coordsize="528,4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" path="m,472r527,m,411r527,m,353r527,m,294r527,m,178r527,m,119r527,m,59r527,m,l527,e" filled="f" strokecolor="#f1f1f1" strokeweight=".7pt">
                  <v:path arrowok="t" o:connecttype="custom" o:connectlocs="0,5775;527,5775;0,5714;527,5714;0,5656;527,5656;0,5597;527,5597;0,5481;527,5481;0,5422;527,5422;0,5362;527,5362;0,5303;527,5303" o:connectangles="0,0,0,0,0,0,0,0,0,0,0,0,0,0,0,0"/>
                </v:shape>
                <v:line id="Line 348" o:spid="_x0000_s1574" style="position:absolute;visibility:visible;mso-wrap-style:square" from="4317,5539" to="4844,553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" strokecolor="#d9d9d9" strokeweight=".7pt">
                  <o:lock v:ext="edit" shapetype="f"/>
                </v:line>
                <v:shape id="AutoShape 347" o:spid="_x0000_s1575" style="position:absolute;left:5084;top:5303;width:1291;height:472;visibility:visible;mso-wrap-style:square;v-text-anchor:top" coordsize="1291,4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" path="m,472r1291,m,411r1291,m,353r1291,m,294r1291,m,178r1291,m,119r1291,m,59r1291,m,l1291,e" filled="f" strokecolor="#f1f1f1" strokeweight=".7pt">
                  <v:path arrowok="t" o:connecttype="custom" o:connectlocs="0,5775;1291,5775;0,5714;1291,5714;0,5656;1291,5656;0,5597;1291,5597;0,5481;1291,5481;0,5422;1291,5422;0,5362;1291,5362;0,5303;1291,5303" o:connectangles="0,0,0,0,0,0,0,0,0,0,0,0,0,0,0,0"/>
                </v:shape>
                <v:line id="Line 346" o:spid="_x0000_s1576" style="position:absolute;visibility:visible;mso-wrap-style:square" from="5084,5539" to="6375,553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" strokecolor="#d9d9d9" strokeweight=".7pt">
                  <o:lock v:ext="edit" shapetype="f"/>
                </v:line>
                <v:shape id="AutoShape 345" o:spid="_x0000_s1577" style="position:absolute;left:4316;top:5009;width:2058;height:178;visibility:visible;mso-wrap-style:square;v-text-anchor:top" coordsize="2058,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" path="m,178r2058,m,119r2058,m,59r2058,m,l2058,e" filled="f" strokecolor="#f1f1f1" strokeweight=".7pt">
                  <v:path arrowok="t" o:connecttype="custom" o:connectlocs="0,5187;2058,5187;0,5128;2058,5128;0,5068;2058,5068;0,5009;2058,5009" o:connectangles="0,0,0,0,0,0,0,0"/>
                </v:shape>
                <v:shape id="AutoShape 344" o:spid="_x0000_s1578" style="position:absolute;left:4316;top:4950;width:2058;height:294;visibility:visible;mso-wrap-style:square;v-text-anchor:top" coordsize="2058,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" path="m,294r2058,m,l2058,e" filled="f" strokecolor="#d9d9d9" strokeweight=".7pt">
                  <v:path arrowok="t" o:connecttype="custom" o:connectlocs="0,5245;2058,5245;0,4951;2058,4951" o:connectangles="0,0,0,0"/>
                </v:shape>
                <v:shape id="AutoShape 343" o:spid="_x0000_s1579" style="position:absolute;left:3551;top:4423;width:2824;height:175;visibility:visible;mso-wrap-style:square;v-text-anchor:top" coordsize="2824,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" path="m,175r2824,m,116r2824,m,58r2824,m,l2824,e" filled="f" strokecolor="#f1f1f1" strokeweight=".7pt">
                  <v:path arrowok="t" o:connecttype="custom" o:connectlocs="0,4599;2824,4599;0,4540;2824,4540;0,4482;2824,4482;0,4424;2824,4424" o:connectangles="0,0,0,0,0,0,0,0"/>
                </v:shape>
                <v:line id="Line 342" o:spid="_x0000_s1580" style="position:absolute;visibility:visible;mso-wrap-style:square" from="3551,4657" to="6375,465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" strokecolor="#d9d9d9" strokeweight=".7pt">
                  <o:lock v:ext="edit" shapetype="f"/>
                </v:line>
                <v:shape id="AutoShape 341" o:spid="_x0000_s1581" style="position:absolute;left:3047;top:4304;width:6130;height:2;visibility:visible;mso-wrap-style:square;v-text-anchor:top" coordsize="613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" path="m,l4861,t240,l6130,e" filled="f" strokecolor="#f1f1f1" strokeweight=".7pt">
                  <v:path arrowok="t" o:connecttype="custom" o:connectlocs="0,0;4861,0;5101,0;6130,0" o:connectangles="0,0,0,0"/>
                </v:shape>
                <v:shape id="AutoShape 340" o:spid="_x0000_s1582" style="position:absolute;left:3047;top:4129;width:6130;height:117;visibility:visible;mso-wrap-style:square;v-text-anchor:top" coordsize="6130,1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" path="m,116r6130,m,58r6130,m,l6130,e" filled="f" strokecolor="#f1f1f1" strokeweight=".7pt">
                  <v:path arrowok="t" o:connecttype="custom" o:connectlocs="0,4246;6130,4246;0,4188;6130,4188;0,4130;6130,4130" o:connectangles="0,0,0,0,0,0"/>
                </v:shape>
                <v:line id="Line 339" o:spid="_x0000_s1583" style="position:absolute;visibility:visible;mso-wrap-style:square" from="3047,4366" to="6375,436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" strokecolor="#d9d9d9" strokeweight=".1236mm">
                  <o:lock v:ext="edit" shapetype="f"/>
                </v:line>
                <v:shape id="AutoShape 338" o:spid="_x0000_s1584" style="position:absolute;left:6615;top:5303;width:528;height:472;visibility:visible;mso-wrap-style:square;v-text-anchor:top" coordsize="528,4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" path="m,472r527,m,411r527,m,353r527,m,294r527,m,178r527,m,119r527,m,59r527,m,l527,e" filled="f" strokecolor="#f1f1f1" strokeweight=".7pt">
                  <v:path arrowok="t" o:connecttype="custom" o:connectlocs="0,5775;527,5775;0,5714;527,5714;0,5656;527,5656;0,5597;527,5597;0,5481;527,5481;0,5422;527,5422;0,5362;527,5362;0,5303;527,5303" o:connectangles="0,0,0,0,0,0,0,0,0,0,0,0,0,0,0,0"/>
                </v:shape>
                <v:line id="Line 337" o:spid="_x0000_s1585" style="position:absolute;visibility:visible;mso-wrap-style:square" from="6615,5539" to="7142,553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" strokecolor="#d9d9d9" strokeweight=".7pt">
                  <o:lock v:ext="edit" shapetype="f"/>
                </v:line>
                <v:shape id="AutoShape 336" o:spid="_x0000_s1586" style="position:absolute;left:6615;top:5009;width:528;height:178;visibility:visible;mso-wrap-style:square;v-text-anchor:top" coordsize="528,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" path="m,178r527,m,119r527,m,59r527,m,l527,e" filled="f" strokecolor="#f1f1f1" strokeweight=".7pt">
                  <v:path arrowok="t" o:connecttype="custom" o:connectlocs="0,5187;527,5187;0,5128;527,5128;0,5068;527,5068;0,5009;527,5009" o:connectangles="0,0,0,0,0,0,0,0"/>
                </v:shape>
                <v:line id="Line 335" o:spid="_x0000_s1587" style="position:absolute;visibility:visible;mso-wrap-style:square" from="6615,5245" to="7142,524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" strokecolor="#d9d9d9" strokeweight=".7pt">
                  <o:lock v:ext="edit" shapetype="f"/>
                </v:line>
                <v:shape id="AutoShape 334" o:spid="_x0000_s1588" style="position:absolute;left:6615;top:4715;width:528;height:178;visibility:visible;mso-wrap-style:square;v-text-anchor:top" coordsize="528,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" path="m,178r527,m,119r527,m,61r527,m,l527,e" filled="f" strokecolor="#f1f1f1" strokeweight=".7pt">
                  <v:path arrowok="t" o:connecttype="custom" o:connectlocs="0,4893;527,4893;0,4834;527,4834;0,4776;527,4776;0,4715;527,4715" o:connectangles="0,0,0,0,0,0,0,0"/>
                </v:shape>
                <v:line id="Line 333" o:spid="_x0000_s1589" style="position:absolute;visibility:visible;mso-wrap-style:square" from="6615,4951" to="7142,49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" strokecolor="#d9d9d9" strokeweight=".7pt">
                  <o:lock v:ext="edit" shapetype="f"/>
                </v:line>
                <v:shape id="AutoShape 332" o:spid="_x0000_s1590" style="position:absolute;left:6615;top:4423;width:1293;height:175;visibility:visible;mso-wrap-style:square;v-text-anchor:top" coordsize="1293,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" path="m,175r527,m,116r527,m768,175r525,m768,116r525,m,58r1293,m,l1293,e" filled="f" strokecolor="#f1f1f1" strokeweight=".7pt">
                  <v:path arrowok="t" o:connecttype="custom" o:connectlocs="0,4599;527,4599;0,4540;527,4540;768,4599;1293,4599;768,4540;1293,4540;0,4482;1293,4482;0,4424;1293,4424" o:connectangles="0,0,0,0,0,0,0,0,0,0,0,0"/>
                </v:shape>
                <v:line id="Line 331" o:spid="_x0000_s1591" style="position:absolute;visibility:visible;mso-wrap-style:square" from="6615,4657" to="7142,465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" strokecolor="#d9d9d9" strokeweight=".7pt">
                  <o:lock v:ext="edit" shapetype="f"/>
                </v:line>
                <v:shape id="AutoShape 330" o:spid="_x0000_s1592" style="position:absolute;left:7382;top:5303;width:525;height:472;visibility:visible;mso-wrap-style:square;v-text-anchor:top" coordsize="525,4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" path="m,472r525,m,411r525,m,353r525,m,294r525,m,178r525,m,119r525,m,59r525,m,l525,e" filled="f" strokecolor="#f1f1f1" strokeweight=".7pt">
                  <v:path arrowok="t" o:connecttype="custom" o:connectlocs="0,5775;525,5775;0,5714;525,5714;0,5656;525,5656;0,5597;525,5597;0,5481;525,5481;0,5422;525,5422;0,5362;525,5362;0,5303;525,5303" o:connectangles="0,0,0,0,0,0,0,0,0,0,0,0,0,0,0,0"/>
                </v:shape>
                <v:line id="Line 329" o:spid="_x0000_s1593" style="position:absolute;visibility:visible;mso-wrap-style:square" from="7383,5539" to="7908,553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" strokecolor="#d9d9d9" strokeweight=".7pt">
                  <o:lock v:ext="edit" shapetype="f"/>
                </v:line>
                <v:shape id="AutoShape 328" o:spid="_x0000_s1594" style="position:absolute;left:7382;top:5009;width:525;height:178;visibility:visible;mso-wrap-style:square;v-text-anchor:top" coordsize="525,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" path="m,178r525,m,119r525,m,59r525,m,l525,e" filled="f" strokecolor="#f1f1f1" strokeweight=".7pt">
                  <v:path arrowok="t" o:connecttype="custom" o:connectlocs="0,5187;525,5187;0,5128;525,5128;0,5068;525,5068;0,5009;525,5009" o:connectangles="0,0,0,0,0,0,0,0"/>
                </v:shape>
                <v:line id="Line 327" o:spid="_x0000_s1595" style="position:absolute;visibility:visible;mso-wrap-style:square" from="7383,5245" to="7908,524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" strokecolor="#d9d9d9" strokeweight=".7pt">
                  <o:lock v:ext="edit" shapetype="f"/>
                </v:line>
                <v:shape id="AutoShape 326" o:spid="_x0000_s1596" style="position:absolute;left:7382;top:4715;width:525;height:178;visibility:visible;mso-wrap-style:square;v-text-anchor:top" coordsize="525,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" path="m,178r525,m,119r525,m,61r525,m,l525,e" filled="f" strokecolor="#f1f1f1" strokeweight=".7pt">
                  <v:path arrowok="t" o:connecttype="custom" o:connectlocs="0,4893;525,4893;0,4834;525,4834;0,4776;525,4776;0,4715;525,4715" o:connectangles="0,0,0,0,0,0,0,0"/>
                </v:shape>
                <v:shape id="AutoShape 325" o:spid="_x0000_s1597" style="position:absolute;left:7382;top:4656;width:525;height:294;visibility:visible;mso-wrap-style:square;v-text-anchor:top" coordsize="525,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" path="m,294r525,m,l525,e" filled="f" strokecolor="#d9d9d9" strokeweight=".7pt">
                  <v:path arrowok="t" o:connecttype="custom" o:connectlocs="0,4951;525,4951;0,4657;525,4657" o:connectangles="0,0,0,0"/>
                </v:shape>
                <v:line id="Line 324" o:spid="_x0000_s1598" style="position:absolute;visibility:visible;mso-wrap-style:square" from="6615,4366" to="7908,436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" strokecolor="#d9d9d9" strokeweight=".1236mm">
                  <o:lock v:ext="edit" shapetype="f"/>
                </v:line>
                <v:shape id="AutoShape 323" o:spid="_x0000_s1599" style="position:absolute;left:8148;top:5303;width:525;height:472;visibility:visible;mso-wrap-style:square;v-text-anchor:top" coordsize="525,4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" path="m,472r525,m,411r525,m,353r525,m,294r525,m,178r525,m,119r525,m,59r525,m,l525,e" filled="f" strokecolor="#f1f1f1" strokeweight=".7pt">
                  <v:path arrowok="t" o:connecttype="custom" o:connectlocs="0,5775;525,5775;0,5714;525,5714;0,5656;525,5656;0,5597;525,5597;0,5481;525,5481;0,5422;525,5422;0,5362;525,5362;0,5303;525,5303" o:connectangles="0,0,0,0,0,0,0,0,0,0,0,0,0,0,0,0"/>
                </v:shape>
                <v:line id="Line 322" o:spid="_x0000_s1600" style="position:absolute;visibility:visible;mso-wrap-style:square" from="8148,5539" to="8673,553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" strokecolor="#d9d9d9" strokeweight=".7pt">
                  <o:lock v:ext="edit" shapetype="f"/>
                </v:line>
                <v:shape id="AutoShape 321" o:spid="_x0000_s1601" style="position:absolute;left:8148;top:5128;width:1029;height:59;visibility:visible;mso-wrap-style:square;v-text-anchor:top" coordsize="1029,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" path="m,59r525,m,l525,m765,59r264,m765,r264,e" filled="f" strokecolor="#f1f1f1" strokeweight=".7pt">
                  <v:path arrowok="t" o:connecttype="custom" o:connectlocs="0,5187;525,5187;0,5128;525,5128;765,5187;1029,5187;765,5128;1029,5128" o:connectangles="0,0,0,0,0,0,0,0"/>
                </v:shape>
                <v:shape id="AutoShape 320" o:spid="_x0000_s1602" style="position:absolute;left:8148;top:5061;width:1029;height:7;visibility:visible;mso-wrap-style:square;v-text-anchor:top" coordsize="102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" path="m,7r1029,m,l1029,e" filled="f" strokecolor="#f1f1f1" strokeweight=".20594mm">
                  <v:path arrowok="t" o:connecttype="custom" o:connectlocs="0,5069;1029,5069;0,5062;1029,5062" o:connectangles="0,0,0,0"/>
                </v:shape>
                <v:line id="Line 319" o:spid="_x0000_s1603" style="position:absolute;visibility:visible;mso-wrap-style:square" from="8148,5009" to="9177,500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" strokecolor="#f1f1f1" strokeweight=".7pt">
                  <o:lock v:ext="edit" shapetype="f"/>
                </v:line>
                <v:line id="Line 318" o:spid="_x0000_s1604" style="position:absolute;visibility:visible;mso-wrap-style:square" from="8148,5245" to="8673,524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" strokecolor="#d9d9d9" strokeweight=".7pt">
                  <o:lock v:ext="edit" shapetype="f"/>
                </v:line>
                <v:shape id="AutoShape 317" o:spid="_x0000_s1605" style="position:absolute;left:8913;top:5303;width:264;height:472;visibility:visible;mso-wrap-style:square;v-text-anchor:top" coordsize="264,4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" path="m,472r264,m,411r264,m,353r264,m,294r264,m,178r264,m,119r264,m,59r264,m,l264,e" filled="f" strokecolor="#f1f1f1" strokeweight=".7pt">
                  <v:path arrowok="t" o:connecttype="custom" o:connectlocs="0,5775;264,5775;0,5714;264,5714;0,5656;264,5656;0,5597;264,5597;0,5481;264,5481;0,5422;264,5422;0,5362;264,5362;0,5303;264,5303" o:connectangles="0,0,0,0,0,0,0,0,0,0,0,0,0,0,0,0"/>
                </v:shape>
                <v:shape id="AutoShape 316" o:spid="_x0000_s1606" style="position:absolute;left:8913;top:5244;width:264;height:294;visibility:visible;mso-wrap-style:square;v-text-anchor:top" coordsize="264,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" path="m,294r264,m,l264,e" filled="f" strokecolor="#d9d9d9" strokeweight=".7pt">
                  <v:path arrowok="t" o:connecttype="custom" o:connectlocs="0,5539;264,5539;0,5245;264,5245" o:connectangles="0,0,0,0"/>
                </v:shape>
                <v:shape id="AutoShape 315" o:spid="_x0000_s1607" style="position:absolute;left:8148;top:4715;width:1029;height:178;visibility:visible;mso-wrap-style:square;v-text-anchor:top" coordsize="1029,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" path="m,178r1029,m,119r1029,m,61r1029,m,l1029,e" filled="f" strokecolor="#f1f1f1" strokeweight=".7pt">
                  <v:path arrowok="t" o:connecttype="custom" o:connectlocs="0,4893;1029,4893;0,4834;1029,4834;0,4776;1029,4776;0,4715;1029,4715" o:connectangles="0,0,0,0,0,0,0,0"/>
                </v:shape>
                <v:line id="Line 314" o:spid="_x0000_s1608" style="position:absolute;visibility:visible;mso-wrap-style:square" from="8148,4951" to="9177,49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" strokecolor="#d9d9d9" strokeweight=".7pt">
                  <o:lock v:ext="edit" shapetype="f"/>
                </v:line>
                <v:shape id="AutoShape 313" o:spid="_x0000_s1609" style="position:absolute;left:8148;top:4423;width:1029;height:175;visibility:visible;mso-wrap-style:square;v-text-anchor:top" coordsize="1029,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" path="m,175r1029,m,116r1029,m,58r1029,m,l1029,e" filled="f" strokecolor="#f1f1f1" strokeweight=".7pt">
                  <v:path arrowok="t" o:connecttype="custom" o:connectlocs="0,4599;1029,4599;0,4540;1029,4540;0,4482;1029,4482;0,4424;1029,4424" o:connectangles="0,0,0,0,0,0,0,0"/>
                </v:shape>
                <v:line id="Line 312" o:spid="_x0000_s1610" style="position:absolute;visibility:visible;mso-wrap-style:square" from="8148,4657" to="9177,465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" strokecolor="#d9d9d9" strokeweight=".7pt">
                  <o:lock v:ext="edit" shapetype="f"/>
                </v:line>
                <v:shape id="AutoShape 311" o:spid="_x0000_s1611" style="position:absolute;left:3047;top:4359;width:6130;height:7;visibility:visible;mso-wrap-style:square;v-text-anchor:top" coordsize="613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" path="m5101,7r1029,m,l4861,t240,l6130,e" filled="f" strokecolor="#d9d9d9" strokeweight=".1236mm">
                  <v:path arrowok="t" o:connecttype="custom" o:connectlocs="5101,4366;6130,4366;0,4359;4861,4359;5101,4359;6130,4359" o:connectangles="0,0,0,0,0,0"/>
                </v:shape>
                <v:line id="Line 310" o:spid="_x0000_s1612" style="position:absolute;visibility:visible;mso-wrap-style:square" from="3047,4069" to="9177,40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" strokecolor="#d9d9d9" strokeweight=".7pt">
                  <o:lock v:ext="edit" shapetype="f"/>
                </v:line>
                <v:shape id="AutoShape 309" o:spid="_x0000_s1613" style="position:absolute;left:3432;top:4068;width:1531;height:1186;visibility:visible;mso-wrap-style:square;v-text-anchor:top" coordsize="1531,11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" path="m,l,294m766,r,735m1531,r,1185e" filled="f" strokecolor="#f1f1f1" strokeweight=".7pt">
                  <v:path arrowok="t" o:connecttype="custom" o:connectlocs="0,4069;0,4363;766,4069;766,4804;1531,4069;1531,5254" o:connectangles="0,0,0,0,0,0"/>
                </v:shape>
                <v:line id="Line 308" o:spid="_x0000_s1614" style="position:absolute;visibility:visible;mso-wrap-style:square" from="5731,4069" to="5731,58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" strokecolor="#f1f1f1" strokeweight=".7pt">
                  <o:lock v:ext="edit" shapetype="f"/>
                </v:line>
                <v:shape id="AutoShape 307" o:spid="_x0000_s1615" style="position:absolute;left:6496;top:4068;width:2299;height:994;visibility:visible;mso-wrap-style:square;v-text-anchor:top" coordsize="2299,9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" path="m,l,294m765,r,441m1531,r,224m2298,r,994e" filled="f" strokecolor="#f1f1f1" strokeweight=".7pt">
                  <v:path arrowok="t" o:connecttype="custom" o:connectlocs="0,4069;0,4363;765,4069;765,4510;1531,4069;1531,4293;2298,4069;2298,5063" o:connectangles="0,0,0,0,0,0,0,0"/>
                </v:shape>
                <v:shape id="AutoShape 306" o:spid="_x0000_s1616" style="position:absolute;left:3047;top:4068;width:6130;height:1764;visibility:visible;mso-wrap-style:square;v-text-anchor:top" coordsize="6130,17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" path="m,l,1764m768,r,1764m1533,r,1764m2299,r,1764m3066,r,1764m3832,r,1764m4597,r,1764m5365,r,1764m6130,r,1764e" filled="f" strokecolor="#d9d9d9" strokeweight=".7pt">
                  <v:path arrowok="t" o:connecttype="custom" o:connectlocs="0,4069;0,5833;768,4069;768,5833;1533,4069;1533,5833;2299,4069;2299,5833;3066,4069;3066,5833;3832,4069;3832,5833;4597,4069;4597,5833;5365,4069;5365,5833;6130,4069;6130,5833" o:connectangles="0,0,0,0,0,0,0,0,0,0,0,0,0,0,0,0,0,0"/>
                </v:shape>
                <v:rect id="Rectangle 305" o:spid="_x0000_s1617" style="position:absolute;left:3311;top:4362;width:241;height:14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" fillcolor="#7f6000" stroked="f">
                  <v:path arrowok="t"/>
                </v:rect>
                <v:shape id="AutoShape 304" o:spid="_x0000_s1618" style="position:absolute;left:4076;top:4292;width:4837;height:1540;visibility:visible;mso-wrap-style:square;v-text-anchor:top" coordsize="4837,15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" path="m241,511l,511,,1540r241,l241,511xm1008,961r-240,l768,1540r240,l1008,961xm2539,70r-240,l2299,1540r240,l2539,70xm3307,217r-241,l3066,1540r241,l3307,217xm4072,l3832,r,1540l4072,1540,4072,xm4837,770r-240,l4597,1540r240,l4837,770xe" fillcolor="#7f7f7f" stroked="f">
                  <v:path arrowok="t" o:connecttype="custom" o:connectlocs="241,4804;0,4804;0,5833;241,5833;241,4804;1008,5254;768,5254;768,5833;1008,5833;1008,5254;2539,4363;2299,4363;2299,5833;2539,5833;2539,4363;3307,4510;3066,4510;3066,5833;3307,5833;3307,4510;4072,4293;3832,4293;3832,5833;4072,5833;4072,4293;4837,5063;4597,5063;4597,5833;4837,5833;4837,5063" o:connectangles="0,0,0,0,0,0,0,0,0,0,0,0,0,0,0,0,0,0,0,0,0,0,0,0,0,0,0,0,0,0"/>
                </v:shape>
                <v:line id="Line 303" o:spid="_x0000_s1619" style="position:absolute;visibility:visible;mso-wrap-style:square" from="3047,5833" to="9177,58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" strokecolor="#d9d9d9" strokeweight=".7pt">
                  <o:lock v:ext="edit" shapetype="f"/>
                </v:line>
                <v:rect id="Rectangle 302" o:spid="_x0000_s1620" style="position:absolute;left:2494;top:3420;width:6898;height:30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" filled="f" strokecolor="#d9d9d9" strokeweight=".7pt">
                  <v:path arrowok="t"/>
                </v:rect>
                <v:shape id="Text Box 301" o:spid="_x0000_s1621" type="#_x0000_t202" style="position:absolute;left:3515;top:3607;width:4874;height: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" filled="f" stroked="f">
                  <v:path arrowok="t"/>
                  <v:textbox inset="0,0,0,0">
                    <w:txbxContent>
                      <w:p w14:paraId="572FD668" w14:textId="77777777" w:rsidR="000B498F" w:rsidRDefault="000B498F" w:rsidP="000B498F">
                        <w:pPr>
                          <w:spacing w:line="241" w:lineRule="exact"/>
                          <w:rPr>
                            <w:sz w:val="21"/>
                          </w:rPr>
                        </w:pPr>
                        <w:r>
                          <w:rPr>
                            <w:rFonts w:ascii="Carlito" w:hAnsi="Carlito"/>
                            <w:b/>
                            <w:color w:val="0D0D0D"/>
                            <w:sz w:val="21"/>
                          </w:rPr>
                          <w:t>f.2.</w:t>
                        </w:r>
                        <w:r>
                          <w:rPr>
                            <w:rFonts w:ascii="Carlito" w:hAnsi="Carlito"/>
                            <w:b/>
                            <w:color w:val="0D0D0D"/>
                            <w:spacing w:val="-32"/>
                            <w:sz w:val="21"/>
                          </w:rPr>
                          <w:t xml:space="preserve"> </w:t>
                        </w:r>
                        <w:r>
                          <w:rPr>
                            <w:color w:val="0D0D0D"/>
                            <w:sz w:val="21"/>
                          </w:rPr>
                          <w:t>Norma</w:t>
                        </w:r>
                        <w:r>
                          <w:rPr>
                            <w:color w:val="0D0D0D"/>
                            <w:spacing w:val="-42"/>
                            <w:sz w:val="21"/>
                          </w:rPr>
                          <w:t xml:space="preserve"> </w:t>
                        </w:r>
                        <w:r>
                          <w:rPr>
                            <w:color w:val="0D0D0D"/>
                            <w:sz w:val="21"/>
                          </w:rPr>
                          <w:t>Calidad</w:t>
                        </w:r>
                        <w:r>
                          <w:rPr>
                            <w:color w:val="0D0D0D"/>
                            <w:spacing w:val="-42"/>
                            <w:sz w:val="21"/>
                          </w:rPr>
                          <w:t xml:space="preserve"> </w:t>
                        </w:r>
                        <w:r>
                          <w:rPr>
                            <w:color w:val="0D0D0D"/>
                            <w:sz w:val="21"/>
                          </w:rPr>
                          <w:t>Primaria</w:t>
                        </w:r>
                        <w:r>
                          <w:rPr>
                            <w:color w:val="0D0D0D"/>
                            <w:spacing w:val="-42"/>
                            <w:sz w:val="21"/>
                          </w:rPr>
                          <w:t xml:space="preserve"> </w:t>
                        </w:r>
                        <w:r>
                          <w:rPr>
                            <w:color w:val="0D0D0D"/>
                            <w:sz w:val="21"/>
                          </w:rPr>
                          <w:t>del</w:t>
                        </w:r>
                        <w:r>
                          <w:rPr>
                            <w:color w:val="0D0D0D"/>
                            <w:spacing w:val="-41"/>
                            <w:sz w:val="21"/>
                          </w:rPr>
                          <w:t xml:space="preserve"> </w:t>
                        </w:r>
                        <w:r>
                          <w:rPr>
                            <w:color w:val="0D0D0D"/>
                            <w:sz w:val="21"/>
                          </w:rPr>
                          <w:t>aire</w:t>
                        </w:r>
                        <w:r>
                          <w:rPr>
                            <w:color w:val="0D0D0D"/>
                            <w:spacing w:val="-42"/>
                            <w:sz w:val="21"/>
                          </w:rPr>
                          <w:t xml:space="preserve"> </w:t>
                        </w:r>
                        <w:r>
                          <w:rPr>
                            <w:color w:val="0D0D0D"/>
                            <w:sz w:val="21"/>
                          </w:rPr>
                          <w:t>SO</w:t>
                        </w:r>
                        <w:r>
                          <w:rPr>
                            <w:color w:val="0D0D0D"/>
                            <w:position w:val="-4"/>
                            <w:sz w:val="14"/>
                          </w:rPr>
                          <w:t>2</w:t>
                        </w:r>
                        <w:r>
                          <w:rPr>
                            <w:color w:val="0D0D0D"/>
                            <w:spacing w:val="-21"/>
                            <w:position w:val="-4"/>
                            <w:sz w:val="14"/>
                          </w:rPr>
                          <w:t xml:space="preserve"> </w:t>
                        </w:r>
                        <w:r>
                          <w:rPr>
                            <w:rFonts w:ascii="Carlito" w:hAnsi="Carlito"/>
                            <w:b/>
                            <w:i/>
                            <w:color w:val="0D0D0D"/>
                            <w:sz w:val="21"/>
                          </w:rPr>
                          <w:t>Hora</w:t>
                        </w:r>
                        <w:r>
                          <w:rPr>
                            <w:rFonts w:ascii="Carlito" w:hAnsi="Carlito"/>
                            <w:b/>
                            <w:i/>
                            <w:color w:val="0D0D0D"/>
                            <w:spacing w:val="-32"/>
                            <w:sz w:val="21"/>
                          </w:rPr>
                          <w:t xml:space="preserve"> </w:t>
                        </w:r>
                        <w:r>
                          <w:rPr>
                            <w:color w:val="0D0D0D"/>
                            <w:sz w:val="21"/>
                          </w:rPr>
                          <w:t>(μg/m3N)</w:t>
                        </w:r>
                      </w:p>
                    </w:txbxContent>
                  </v:textbox>
                </v:shape>
                <v:shape id="Text Box 300" o:spid="_x0000_s1622" type="#_x0000_t202" style="position:absolute;left:2620;top:3988;width:287;height:19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" filled="f" stroked="f">
                  <v:path arrowok="t"/>
                  <v:textbox inset="0,0,0,0">
                    <w:txbxContent>
                      <w:p w14:paraId="614129B9" w14:textId="77777777" w:rsidR="000B498F" w:rsidRDefault="000B498F" w:rsidP="000B498F">
                        <w:pPr>
                          <w:spacing w:line="168" w:lineRule="exact"/>
                          <w:rPr>
                            <w:sz w:val="17"/>
                          </w:rPr>
                        </w:pPr>
                        <w:r>
                          <w:rPr>
                            <w:color w:val="585858"/>
                            <w:w w:val="95"/>
                            <w:sz w:val="17"/>
                          </w:rPr>
                          <w:t>600</w:t>
                        </w:r>
                      </w:p>
                      <w:p w14:paraId="1BEA8529" w14:textId="77777777" w:rsidR="000B498F" w:rsidRDefault="000B498F" w:rsidP="000B498F">
                        <w:pPr>
                          <w:spacing w:before="98"/>
                          <w:ind w:right="18"/>
                          <w:jc w:val="right"/>
                          <w:rPr>
                            <w:sz w:val="17"/>
                          </w:rPr>
                        </w:pPr>
                        <w:r>
                          <w:rPr>
                            <w:color w:val="585858"/>
                            <w:spacing w:val="-2"/>
                            <w:w w:val="90"/>
                            <w:sz w:val="17"/>
                          </w:rPr>
                          <w:t>500</w:t>
                        </w:r>
                      </w:p>
                      <w:p w14:paraId="0F033F67" w14:textId="77777777" w:rsidR="000B498F" w:rsidRDefault="000B498F" w:rsidP="000B498F">
                        <w:pPr>
                          <w:spacing w:before="98"/>
                          <w:ind w:right="18"/>
                          <w:jc w:val="right"/>
                          <w:rPr>
                            <w:sz w:val="17"/>
                          </w:rPr>
                        </w:pPr>
                        <w:r>
                          <w:rPr>
                            <w:color w:val="585858"/>
                            <w:spacing w:val="-2"/>
                            <w:w w:val="95"/>
                            <w:sz w:val="17"/>
                          </w:rPr>
                          <w:t>400</w:t>
                        </w:r>
                      </w:p>
                      <w:p w14:paraId="0AA40D2A" w14:textId="77777777" w:rsidR="000B498F" w:rsidRDefault="000B498F" w:rsidP="000B498F">
                        <w:pPr>
                          <w:spacing w:before="99"/>
                          <w:ind w:right="18"/>
                          <w:jc w:val="right"/>
                          <w:rPr>
                            <w:sz w:val="17"/>
                          </w:rPr>
                        </w:pPr>
                        <w:r>
                          <w:rPr>
                            <w:color w:val="585858"/>
                            <w:spacing w:val="-2"/>
                            <w:w w:val="90"/>
                            <w:sz w:val="17"/>
                          </w:rPr>
                          <w:t>300</w:t>
                        </w:r>
                      </w:p>
                      <w:p w14:paraId="5299C751" w14:textId="77777777" w:rsidR="000B498F" w:rsidRDefault="000B498F" w:rsidP="000B498F">
                        <w:pPr>
                          <w:spacing w:before="98"/>
                          <w:ind w:right="18"/>
                          <w:jc w:val="right"/>
                          <w:rPr>
                            <w:sz w:val="17"/>
                          </w:rPr>
                        </w:pPr>
                        <w:r>
                          <w:rPr>
                            <w:color w:val="585858"/>
                            <w:spacing w:val="-2"/>
                            <w:w w:val="95"/>
                            <w:sz w:val="17"/>
                          </w:rPr>
                          <w:t>200</w:t>
                        </w:r>
                      </w:p>
                      <w:p w14:paraId="70805E11" w14:textId="77777777" w:rsidR="000B498F" w:rsidRDefault="000B498F" w:rsidP="000B498F">
                        <w:pPr>
                          <w:spacing w:before="98"/>
                          <w:ind w:right="18"/>
                          <w:jc w:val="right"/>
                          <w:rPr>
                            <w:sz w:val="17"/>
                          </w:rPr>
                        </w:pPr>
                        <w:r>
                          <w:rPr>
                            <w:color w:val="585858"/>
                            <w:spacing w:val="-2"/>
                            <w:w w:val="90"/>
                            <w:sz w:val="17"/>
                          </w:rPr>
                          <w:t>100</w:t>
                        </w:r>
                      </w:p>
                      <w:p w14:paraId="07A5A4BF" w14:textId="77777777" w:rsidR="000B498F" w:rsidRDefault="000B498F" w:rsidP="000B498F">
                        <w:pPr>
                          <w:spacing w:before="99"/>
                          <w:ind w:right="18"/>
                          <w:jc w:val="right"/>
                          <w:rPr>
                            <w:sz w:val="17"/>
                          </w:rPr>
                        </w:pPr>
                        <w:r>
                          <w:rPr>
                            <w:color w:val="585858"/>
                            <w:w w:val="93"/>
                            <w:sz w:val="17"/>
                          </w:rPr>
                          <w:t>0</w:t>
                        </w:r>
                      </w:p>
                    </w:txbxContent>
                  </v:textbox>
                </v:shape>
                <v:shape id="Text Box 299" o:spid="_x0000_s1623" type="#_x0000_t202" style="position:absolute;left:3297;top:4097;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" filled="f" stroked="f">
                  <v:path arrowok="t"/>
                  <v:textbox inset="0,0,0,0">
                    <w:txbxContent>
                      <w:p w14:paraId="78ADDC85" w14:textId="77777777" w:rsidR="000B498F" w:rsidRDefault="000B498F" w:rsidP="000B498F">
                        <w:pPr>
                          <w:spacing w:line="175" w:lineRule="exact"/>
                          <w:rPr>
                            <w:rFonts w:ascii="Carlito"/>
                            <w:b/>
                            <w:sz w:val="17"/>
                          </w:rPr>
                        </w:pPr>
                        <w:r>
                          <w:rPr>
                            <w:rFonts w:ascii="Carlito"/>
                            <w:b/>
                            <w:color w:val="404040"/>
                            <w:w w:val="105"/>
                            <w:sz w:val="17"/>
                          </w:rPr>
                          <w:t>500</w:t>
                        </w:r>
                      </w:p>
                    </w:txbxContent>
                  </v:textbox>
                </v:shape>
                <v:shape id="Text Box 298" o:spid="_x0000_s1624" type="#_x0000_t202" style="position:absolute;left:6362;top:4097;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" filled="f" stroked="f">
                  <v:path arrowok="t"/>
                  <v:textbox inset="0,0,0,0">
                    <w:txbxContent>
                      <w:p w14:paraId="40F1CFCE" w14:textId="77777777" w:rsidR="000B498F" w:rsidRDefault="000B498F" w:rsidP="000B498F">
                        <w:pPr>
                          <w:spacing w:line="175" w:lineRule="exact"/>
                          <w:rPr>
                            <w:rFonts w:ascii="Carlito"/>
                            <w:b/>
                            <w:sz w:val="17"/>
                          </w:rPr>
                        </w:pPr>
                        <w:r>
                          <w:rPr>
                            <w:rFonts w:ascii="Carlito"/>
                            <w:b/>
                            <w:color w:val="404040"/>
                            <w:w w:val="105"/>
                            <w:sz w:val="17"/>
                          </w:rPr>
                          <w:t>500</w:t>
                        </w:r>
                      </w:p>
                    </w:txbxContent>
                  </v:textbox>
                </v:shape>
                <v:shape id="Text Box 297" o:spid="_x0000_s1625" type="#_x0000_t202" style="position:absolute;left:7894;top:4027;width:28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" filled="f" stroked="f">
                  <v:path arrowok="t"/>
                  <v:textbox inset="0,0,0,0">
                    <w:txbxContent>
                      <w:p w14:paraId="17BDE47C" w14:textId="77777777" w:rsidR="000B498F" w:rsidRDefault="000B498F" w:rsidP="000B498F">
                        <w:pPr>
                          <w:spacing w:line="175" w:lineRule="exact"/>
                          <w:rPr>
                            <w:rFonts w:ascii="Carlito"/>
                            <w:b/>
                            <w:sz w:val="17"/>
                          </w:rPr>
                        </w:pPr>
                        <w:r>
                          <w:rPr>
                            <w:rFonts w:ascii="Carlito"/>
                            <w:b/>
                            <w:color w:val="404040"/>
                            <w:w w:val="105"/>
                            <w:sz w:val="17"/>
                          </w:rPr>
                          <w:t>524</w:t>
                        </w:r>
                      </w:p>
                    </w:txbxContent>
                  </v:textbox>
                </v:shape>
                <v:shape id="Text Box 296" o:spid="_x0000_s1626" type="#_x0000_t202" style="position:absolute;left:7128;top:4244;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" filled="f" stroked="f">
                  <v:path arrowok="t"/>
                  <v:textbox inset="0,0,0,0">
                    <w:txbxContent>
                      <w:p w14:paraId="6AF329EF" w14:textId="77777777" w:rsidR="000B498F" w:rsidRDefault="000B498F" w:rsidP="000B498F">
                        <w:pPr>
                          <w:spacing w:line="175" w:lineRule="exact"/>
                          <w:rPr>
                            <w:rFonts w:ascii="Carlito"/>
                            <w:b/>
                            <w:sz w:val="17"/>
                          </w:rPr>
                        </w:pPr>
                        <w:r>
                          <w:rPr>
                            <w:rFonts w:ascii="Carlito"/>
                            <w:b/>
                            <w:color w:val="404040"/>
                            <w:w w:val="105"/>
                            <w:sz w:val="17"/>
                          </w:rPr>
                          <w:t>450</w:t>
                        </w:r>
                      </w:p>
                    </w:txbxContent>
                  </v:textbox>
                </v:shape>
                <v:shape id="Text Box 295" o:spid="_x0000_s1627" type="#_x0000_t202" style="position:absolute;left:4063;top:4537;width:286;height:1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" filled="f" stroked="f">
                  <v:path arrowok="t"/>
                  <v:textbox inset="0,0,0,0">
                    <w:txbxContent>
                      <w:p w14:paraId="0D9C9B35" w14:textId="77777777" w:rsidR="000B498F" w:rsidRDefault="000B498F" w:rsidP="000B498F">
                        <w:pPr>
                          <w:spacing w:line="175" w:lineRule="exact"/>
                          <w:rPr>
                            <w:rFonts w:ascii="Carlito"/>
                            <w:b/>
                            <w:sz w:val="17"/>
                          </w:rPr>
                        </w:pPr>
                        <w:r>
                          <w:rPr>
                            <w:rFonts w:ascii="Carlito"/>
                            <w:b/>
                            <w:color w:val="404040"/>
                            <w:w w:val="105"/>
                            <w:sz w:val="17"/>
                          </w:rPr>
                          <w:t>350</w:t>
                        </w:r>
                      </w:p>
                    </w:txbxContent>
                  </v:textbox>
                </v:shape>
                <v:shape id="Text Box 294" o:spid="_x0000_s1628" type="#_x0000_t202" style="position:absolute;left:8660;top:4796;width:286;height:1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" filled="f" stroked="f">
                  <v:path arrowok="t"/>
                  <v:textbox inset="0,0,0,0">
                    <w:txbxContent>
                      <w:p w14:paraId="4BFAEA97" w14:textId="77777777" w:rsidR="000B498F" w:rsidRDefault="000B498F" w:rsidP="000B498F">
                        <w:pPr>
                          <w:spacing w:line="175" w:lineRule="exact"/>
                          <w:rPr>
                            <w:rFonts w:ascii="Carlito"/>
                            <w:b/>
                            <w:sz w:val="17"/>
                          </w:rPr>
                        </w:pPr>
                        <w:r>
                          <w:rPr>
                            <w:rFonts w:ascii="Carlito"/>
                            <w:b/>
                            <w:color w:val="404040"/>
                            <w:w w:val="105"/>
                            <w:sz w:val="17"/>
                          </w:rPr>
                          <w:t>262</w:t>
                        </w:r>
                      </w:p>
                    </w:txbxContent>
                  </v:textbox>
                </v:shape>
                <v:shape id="Text Box 293" o:spid="_x0000_s1629" type="#_x0000_t202" style="position:absolute;left:4830;top:4988;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" filled="f" stroked="f">
                  <v:path arrowok="t"/>
                  <v:textbox inset="0,0,0,0">
                    <w:txbxContent>
                      <w:p w14:paraId="74066E61" w14:textId="77777777" w:rsidR="000B498F" w:rsidRDefault="000B498F" w:rsidP="000B498F">
                        <w:pPr>
                          <w:spacing w:line="175" w:lineRule="exact"/>
                          <w:rPr>
                            <w:rFonts w:ascii="Carlito"/>
                            <w:b/>
                            <w:sz w:val="17"/>
                          </w:rPr>
                        </w:pPr>
                        <w:r>
                          <w:rPr>
                            <w:rFonts w:ascii="Carlito"/>
                            <w:b/>
                            <w:color w:val="404040"/>
                            <w:w w:val="105"/>
                            <w:sz w:val="17"/>
                          </w:rPr>
                          <w:t>197</w:t>
                        </w:r>
                      </w:p>
                    </w:txbxContent>
                  </v:textbox>
                </v:shape>
                <v:shape id="Text Box 292" o:spid="_x0000_s1630" type="#_x0000_t202" style="position:absolute;left:3082;top:5978;width:718;height:38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" filled="f" stroked="f">
                  <v:path arrowok="t"/>
                  <v:textbox inset="0,0,0,0">
                    <w:txbxContent>
                      <w:p w14:paraId="35C5830A" w14:textId="77777777" w:rsidR="000B498F" w:rsidRDefault="000B498F" w:rsidP="000B498F">
                        <w:pPr>
                          <w:spacing w:line="167" w:lineRule="exact"/>
                          <w:ind w:left="50"/>
                          <w:rPr>
                            <w:sz w:val="17"/>
                          </w:rPr>
                        </w:pPr>
                        <w:r>
                          <w:rPr>
                            <w:color w:val="585858"/>
                            <w:sz w:val="17"/>
                          </w:rPr>
                          <w:t>Chile No</w:t>
                        </w:r>
                      </w:p>
                      <w:p w14:paraId="7540DD96" w14:textId="77777777" w:rsidR="000B498F" w:rsidRDefault="000B498F" w:rsidP="000B498F">
                        <w:pPr>
                          <w:spacing w:before="18"/>
                          <w:rPr>
                            <w:sz w:val="17"/>
                          </w:rPr>
                        </w:pPr>
                        <w:r>
                          <w:rPr>
                            <w:color w:val="585858"/>
                            <w:w w:val="95"/>
                            <w:sz w:val="17"/>
                          </w:rPr>
                          <w:t>Aprobada</w:t>
                        </w:r>
                      </w:p>
                    </w:txbxContent>
                  </v:textbox>
                </v:shape>
                <v:shape id="Text Box 291" o:spid="_x0000_s1631" type="#_x0000_t202" style="position:absolute;left:4099;top:5978;width:219;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" filled="f" stroked="f">
                  <v:path arrowok="t"/>
                  <v:textbox inset="0,0,0,0">
                    <w:txbxContent>
                      <w:p w14:paraId="5481C438" w14:textId="77777777" w:rsidR="000B498F" w:rsidRDefault="000B498F" w:rsidP="000B498F">
                        <w:pPr>
                          <w:spacing w:line="167" w:lineRule="exact"/>
                          <w:rPr>
                            <w:sz w:val="17"/>
                          </w:rPr>
                        </w:pPr>
                        <w:r>
                          <w:rPr>
                            <w:color w:val="585858"/>
                            <w:w w:val="85"/>
                            <w:sz w:val="17"/>
                          </w:rPr>
                          <w:t>UE</w:t>
                        </w:r>
                      </w:p>
                    </w:txbxContent>
                  </v:textbox>
                </v:shape>
                <v:shape id="Text Box 290" o:spid="_x0000_s1632" type="#_x0000_t202" style="position:absolute;left:4766;top:5978;width:425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" filled="f" stroked="f">
                  <v:path arrowok="t"/>
                  <v:textbox inset="0,0,0,0">
                    <w:txbxContent>
                      <w:p w14:paraId="11517495" w14:textId="77777777" w:rsidR="000B498F" w:rsidRDefault="000B498F" w:rsidP="000B498F">
                        <w:pPr>
                          <w:tabs>
                            <w:tab w:val="left" w:pos="790"/>
                            <w:tab w:val="left" w:pos="1529"/>
                            <w:tab w:val="left" w:pos="2231"/>
                            <w:tab w:val="left" w:pos="3820"/>
                          </w:tabs>
                          <w:spacing w:line="167" w:lineRule="exact"/>
                          <w:rPr>
                            <w:sz w:val="17"/>
                          </w:rPr>
                        </w:pPr>
                        <w:r>
                          <w:rPr>
                            <w:color w:val="585858"/>
                            <w:w w:val="95"/>
                            <w:sz w:val="17"/>
                          </w:rPr>
                          <w:t>EEUU</w:t>
                        </w:r>
                        <w:r>
                          <w:rPr>
                            <w:color w:val="585858"/>
                            <w:w w:val="95"/>
                            <w:sz w:val="17"/>
                          </w:rPr>
                          <w:tab/>
                        </w:r>
                        <w:r>
                          <w:rPr>
                            <w:color w:val="585858"/>
                            <w:sz w:val="17"/>
                          </w:rPr>
                          <w:t>OMS</w:t>
                        </w:r>
                        <w:r>
                          <w:rPr>
                            <w:color w:val="585858"/>
                            <w:sz w:val="17"/>
                          </w:rPr>
                          <w:tab/>
                          <w:t>China</w:t>
                        </w:r>
                        <w:r>
                          <w:rPr>
                            <w:color w:val="585858"/>
                            <w:sz w:val="17"/>
                          </w:rPr>
                          <w:tab/>
                          <w:t xml:space="preserve">Canadá </w:t>
                        </w:r>
                        <w:r>
                          <w:rPr>
                            <w:color w:val="585858"/>
                            <w:spacing w:val="23"/>
                            <w:sz w:val="17"/>
                          </w:rPr>
                          <w:t xml:space="preserve"> </w:t>
                        </w:r>
                        <w:r>
                          <w:rPr>
                            <w:color w:val="585858"/>
                            <w:sz w:val="17"/>
                          </w:rPr>
                          <w:t>Australia</w:t>
                        </w:r>
                        <w:r>
                          <w:rPr>
                            <w:color w:val="585858"/>
                            <w:sz w:val="17"/>
                          </w:rPr>
                          <w:tab/>
                        </w:r>
                        <w:r>
                          <w:rPr>
                            <w:color w:val="585858"/>
                            <w:w w:val="90"/>
                            <w:sz w:val="17"/>
                          </w:rPr>
                          <w:t>Japón</w:t>
                        </w:r>
                      </w:p>
                    </w:txbxContent>
                  </v:textbox>
                </v:shape>
                <w10:wrap type="topAndBottom" anchorx="page"/>
              </v:group>
            </w:pict>
          </mc:Fallback>
        </mc:AlternateContent>
      </w:r>
    </w:p>
    <w:p w14:paraId="0907D37B" w14:textId="77777777" w:rsidR="000B498F" w:rsidRDefault="000B498F" w:rsidP="000B498F">
      <w:pPr>
        <w:pStyle w:val="BodyText"/>
        <w:spacing w:before="3"/>
        <w:rPr>
          <w:sz w:val="8"/>
        </w:rPr>
      </w:pPr>
    </w:p>
    <w:p w14:paraId="0C48C6D7" w14:textId="77777777" w:rsidR="000B498F" w:rsidRDefault="000B498F" w:rsidP="000B498F">
      <w:pPr>
        <w:pStyle w:val="BodyText"/>
        <w:rPr>
          <w:sz w:val="20"/>
        </w:rPr>
      </w:pPr>
    </w:p>
    <w:p w14:paraId="5F00DF93" w14:textId="77777777" w:rsidR="000B498F" w:rsidRDefault="000B498F" w:rsidP="000B498F">
      <w:pPr>
        <w:pStyle w:val="BodyText"/>
        <w:rPr>
          <w:sz w:val="20"/>
        </w:rPr>
      </w:pPr>
    </w:p>
    <w:p w14:paraId="3F8DF074" w14:textId="77777777" w:rsidR="000B498F" w:rsidRDefault="000B498F" w:rsidP="000B498F">
      <w:pPr>
        <w:pStyle w:val="BodyText"/>
        <w:spacing w:before="3"/>
        <w:rPr>
          <w:sz w:val="29"/>
        </w:rPr>
      </w:pPr>
    </w:p>
    <w:tbl>
      <w:tblPr>
        <w:tblW w:w="0" w:type="auto"/>
        <w:tblInd w:w="1501" w:type="dxa"/>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CellMar>
          <w:left w:w="0" w:type="dxa"/>
          <w:right w:w="0" w:type="dxa"/>
        </w:tblCellMar>
        <w:tblLook w:val="01E0" w:firstRow="1" w:lastRow="1" w:firstColumn="1" w:lastColumn="1" w:noHBand="0" w:noVBand="0"/>
      </w:tblPr>
      <w:tblGrid>
        <w:gridCol w:w="348"/>
        <w:gridCol w:w="159"/>
        <w:gridCol w:w="159"/>
        <w:gridCol w:w="346"/>
        <w:gridCol w:w="348"/>
        <w:gridCol w:w="159"/>
        <w:gridCol w:w="159"/>
        <w:gridCol w:w="348"/>
        <w:gridCol w:w="348"/>
        <w:gridCol w:w="159"/>
        <w:gridCol w:w="159"/>
        <w:gridCol w:w="348"/>
        <w:gridCol w:w="348"/>
        <w:gridCol w:w="159"/>
        <w:gridCol w:w="159"/>
        <w:gridCol w:w="348"/>
        <w:gridCol w:w="348"/>
        <w:gridCol w:w="157"/>
        <w:gridCol w:w="159"/>
        <w:gridCol w:w="348"/>
        <w:gridCol w:w="348"/>
        <w:gridCol w:w="159"/>
        <w:gridCol w:w="159"/>
        <w:gridCol w:w="348"/>
      </w:tblGrid>
      <w:tr w:rsidR="000B498F" w14:paraId="7C20E928" w14:textId="77777777" w:rsidTr="006426E3">
        <w:trPr>
          <w:trHeight w:val="177"/>
        </w:trPr>
        <w:tc>
          <w:tcPr>
            <w:tcW w:w="507" w:type="dxa"/>
            <w:gridSpan w:val="2"/>
            <w:tcBorders>
              <w:top w:val="nil"/>
              <w:bottom w:val="nil"/>
              <w:right w:val="single" w:sz="6" w:space="0" w:color="F1F1F1"/>
            </w:tcBorders>
          </w:tcPr>
          <w:p w14:paraId="434E7B1E" w14:textId="77777777" w:rsidR="000B498F" w:rsidRDefault="000B498F" w:rsidP="006426E3">
            <w:pPr>
              <w:pStyle w:val="TableParagraph"/>
              <w:spacing w:line="125" w:lineRule="exact"/>
              <w:ind w:right="-116"/>
              <w:jc w:val="right"/>
              <w:rPr>
                <w:b/>
                <w:sz w:val="17"/>
              </w:rPr>
            </w:pPr>
            <w:r>
              <w:rPr>
                <w:b/>
                <w:color w:val="404040"/>
                <w:sz w:val="17"/>
              </w:rPr>
              <w:t>80</w:t>
            </w:r>
          </w:p>
        </w:tc>
        <w:tc>
          <w:tcPr>
            <w:tcW w:w="505" w:type="dxa"/>
            <w:gridSpan w:val="2"/>
            <w:tcBorders>
              <w:top w:val="nil"/>
              <w:left w:val="single" w:sz="6" w:space="0" w:color="F1F1F1"/>
              <w:bottom w:val="nil"/>
            </w:tcBorders>
          </w:tcPr>
          <w:p w14:paraId="34D5F3BC" w14:textId="77777777" w:rsidR="000B498F" w:rsidRDefault="000B498F" w:rsidP="006426E3">
            <w:pPr>
              <w:pStyle w:val="TableParagraph"/>
              <w:rPr>
                <w:rFonts w:ascii="Times New Roman"/>
                <w:sz w:val="10"/>
              </w:rPr>
            </w:pPr>
          </w:p>
        </w:tc>
        <w:tc>
          <w:tcPr>
            <w:tcW w:w="507" w:type="dxa"/>
            <w:gridSpan w:val="2"/>
            <w:vMerge w:val="restart"/>
            <w:tcBorders>
              <w:top w:val="nil"/>
              <w:bottom w:val="triple" w:sz="6" w:space="0" w:color="F1F1F1"/>
              <w:right w:val="single" w:sz="6" w:space="0" w:color="F1F1F1"/>
            </w:tcBorders>
          </w:tcPr>
          <w:p w14:paraId="0EF431DE" w14:textId="77777777" w:rsidR="000B498F" w:rsidRDefault="000B498F" w:rsidP="006426E3">
            <w:pPr>
              <w:pStyle w:val="TableParagraph"/>
              <w:spacing w:before="131" w:line="195" w:lineRule="exact"/>
              <w:ind w:right="-116"/>
              <w:jc w:val="right"/>
              <w:rPr>
                <w:b/>
                <w:sz w:val="17"/>
              </w:rPr>
            </w:pPr>
            <w:r>
              <w:rPr>
                <w:b/>
                <w:color w:val="404040"/>
                <w:sz w:val="17"/>
              </w:rPr>
              <w:t>70</w:t>
            </w:r>
          </w:p>
        </w:tc>
        <w:tc>
          <w:tcPr>
            <w:tcW w:w="507" w:type="dxa"/>
            <w:gridSpan w:val="2"/>
            <w:vMerge w:val="restart"/>
            <w:tcBorders>
              <w:top w:val="nil"/>
              <w:left w:val="single" w:sz="6" w:space="0" w:color="F1F1F1"/>
              <w:bottom w:val="triple" w:sz="6" w:space="0" w:color="F1F1F1"/>
            </w:tcBorders>
          </w:tcPr>
          <w:p w14:paraId="4929B876" w14:textId="77777777" w:rsidR="000B498F" w:rsidRDefault="000B498F" w:rsidP="006426E3">
            <w:pPr>
              <w:pStyle w:val="TableParagraph"/>
              <w:rPr>
                <w:rFonts w:ascii="Times New Roman"/>
                <w:sz w:val="18"/>
              </w:rPr>
            </w:pPr>
          </w:p>
        </w:tc>
        <w:tc>
          <w:tcPr>
            <w:tcW w:w="507" w:type="dxa"/>
            <w:gridSpan w:val="2"/>
            <w:vMerge w:val="restart"/>
            <w:tcBorders>
              <w:top w:val="nil"/>
              <w:bottom w:val="triple" w:sz="6" w:space="0" w:color="F1F1F1"/>
              <w:right w:val="single" w:sz="6" w:space="0" w:color="F1F1F1"/>
            </w:tcBorders>
          </w:tcPr>
          <w:p w14:paraId="60966427" w14:textId="77777777" w:rsidR="000B498F" w:rsidRDefault="000B498F" w:rsidP="006426E3">
            <w:pPr>
              <w:pStyle w:val="TableParagraph"/>
              <w:rPr>
                <w:rFonts w:ascii="Times New Roman"/>
                <w:sz w:val="18"/>
              </w:rPr>
            </w:pPr>
          </w:p>
        </w:tc>
        <w:tc>
          <w:tcPr>
            <w:tcW w:w="507" w:type="dxa"/>
            <w:gridSpan w:val="2"/>
            <w:vMerge w:val="restart"/>
            <w:tcBorders>
              <w:top w:val="nil"/>
              <w:left w:val="single" w:sz="6" w:space="0" w:color="F1F1F1"/>
              <w:bottom w:val="triple" w:sz="6" w:space="0" w:color="F1F1F1"/>
            </w:tcBorders>
          </w:tcPr>
          <w:p w14:paraId="048D0B7B" w14:textId="77777777" w:rsidR="000B498F" w:rsidRDefault="000B498F" w:rsidP="006426E3">
            <w:pPr>
              <w:pStyle w:val="TableParagraph"/>
              <w:rPr>
                <w:rFonts w:ascii="Times New Roman"/>
                <w:sz w:val="18"/>
              </w:rPr>
            </w:pPr>
          </w:p>
        </w:tc>
        <w:tc>
          <w:tcPr>
            <w:tcW w:w="507" w:type="dxa"/>
            <w:gridSpan w:val="2"/>
            <w:vMerge w:val="restart"/>
            <w:tcBorders>
              <w:top w:val="nil"/>
              <w:bottom w:val="triple" w:sz="6" w:space="0" w:color="F1F1F1"/>
              <w:right w:val="single" w:sz="6" w:space="0" w:color="F1F1F1"/>
            </w:tcBorders>
          </w:tcPr>
          <w:p w14:paraId="31FE22F5" w14:textId="77777777" w:rsidR="000B498F" w:rsidRDefault="000B498F" w:rsidP="006426E3">
            <w:pPr>
              <w:pStyle w:val="TableParagraph"/>
              <w:rPr>
                <w:rFonts w:ascii="Times New Roman"/>
                <w:sz w:val="18"/>
              </w:rPr>
            </w:pPr>
          </w:p>
        </w:tc>
        <w:tc>
          <w:tcPr>
            <w:tcW w:w="507" w:type="dxa"/>
            <w:gridSpan w:val="2"/>
            <w:vMerge w:val="restart"/>
            <w:tcBorders>
              <w:top w:val="nil"/>
              <w:left w:val="single" w:sz="6" w:space="0" w:color="F1F1F1"/>
              <w:bottom w:val="triple" w:sz="6" w:space="0" w:color="F1F1F1"/>
            </w:tcBorders>
          </w:tcPr>
          <w:p w14:paraId="7D8FF076" w14:textId="77777777" w:rsidR="000B498F" w:rsidRDefault="000B498F" w:rsidP="006426E3">
            <w:pPr>
              <w:pStyle w:val="TableParagraph"/>
              <w:rPr>
                <w:rFonts w:ascii="Times New Roman"/>
                <w:sz w:val="18"/>
              </w:rPr>
            </w:pPr>
          </w:p>
        </w:tc>
        <w:tc>
          <w:tcPr>
            <w:tcW w:w="505" w:type="dxa"/>
            <w:gridSpan w:val="2"/>
            <w:vMerge w:val="restart"/>
            <w:tcBorders>
              <w:top w:val="nil"/>
              <w:bottom w:val="triple" w:sz="6" w:space="0" w:color="F1F1F1"/>
              <w:right w:val="single" w:sz="6" w:space="0" w:color="F1F1F1"/>
            </w:tcBorders>
          </w:tcPr>
          <w:p w14:paraId="1608C872" w14:textId="77777777" w:rsidR="000B498F" w:rsidRDefault="000B498F" w:rsidP="006426E3">
            <w:pPr>
              <w:pStyle w:val="TableParagraph"/>
              <w:rPr>
                <w:rFonts w:ascii="Times New Roman"/>
                <w:sz w:val="18"/>
              </w:rPr>
            </w:pPr>
          </w:p>
        </w:tc>
        <w:tc>
          <w:tcPr>
            <w:tcW w:w="507" w:type="dxa"/>
            <w:gridSpan w:val="2"/>
            <w:vMerge w:val="restart"/>
            <w:tcBorders>
              <w:top w:val="nil"/>
              <w:left w:val="single" w:sz="6" w:space="0" w:color="F1F1F1"/>
              <w:bottom w:val="triple" w:sz="6" w:space="0" w:color="F1F1F1"/>
            </w:tcBorders>
          </w:tcPr>
          <w:p w14:paraId="69FE6E57" w14:textId="77777777" w:rsidR="000B498F" w:rsidRDefault="000B498F" w:rsidP="006426E3">
            <w:pPr>
              <w:pStyle w:val="TableParagraph"/>
              <w:rPr>
                <w:rFonts w:ascii="Times New Roman"/>
                <w:sz w:val="18"/>
              </w:rPr>
            </w:pPr>
          </w:p>
        </w:tc>
        <w:tc>
          <w:tcPr>
            <w:tcW w:w="507" w:type="dxa"/>
            <w:gridSpan w:val="2"/>
            <w:vMerge w:val="restart"/>
            <w:tcBorders>
              <w:top w:val="nil"/>
              <w:bottom w:val="triple" w:sz="6" w:space="0" w:color="F1F1F1"/>
              <w:right w:val="single" w:sz="6" w:space="0" w:color="F1F1F1"/>
            </w:tcBorders>
          </w:tcPr>
          <w:p w14:paraId="60DBF0E5" w14:textId="77777777" w:rsidR="000B498F" w:rsidRDefault="000B498F" w:rsidP="006426E3">
            <w:pPr>
              <w:pStyle w:val="TableParagraph"/>
              <w:rPr>
                <w:rFonts w:ascii="Times New Roman"/>
                <w:sz w:val="18"/>
              </w:rPr>
            </w:pPr>
          </w:p>
        </w:tc>
        <w:tc>
          <w:tcPr>
            <w:tcW w:w="507" w:type="dxa"/>
            <w:gridSpan w:val="2"/>
            <w:vMerge w:val="restart"/>
            <w:tcBorders>
              <w:top w:val="nil"/>
              <w:left w:val="single" w:sz="6" w:space="0" w:color="F1F1F1"/>
              <w:bottom w:val="triple" w:sz="6" w:space="0" w:color="F1F1F1"/>
            </w:tcBorders>
          </w:tcPr>
          <w:p w14:paraId="70B5739B" w14:textId="77777777" w:rsidR="000B498F" w:rsidRDefault="000B498F" w:rsidP="006426E3">
            <w:pPr>
              <w:pStyle w:val="TableParagraph"/>
              <w:rPr>
                <w:rFonts w:ascii="Times New Roman"/>
                <w:sz w:val="18"/>
              </w:rPr>
            </w:pPr>
          </w:p>
        </w:tc>
      </w:tr>
      <w:tr w:rsidR="000B498F" w14:paraId="55FEA1CF" w14:textId="77777777" w:rsidTr="006426E3">
        <w:trPr>
          <w:trHeight w:val="94"/>
        </w:trPr>
        <w:tc>
          <w:tcPr>
            <w:tcW w:w="348" w:type="dxa"/>
            <w:tcBorders>
              <w:top w:val="nil"/>
              <w:bottom w:val="triple" w:sz="6" w:space="0" w:color="D9D9D9"/>
              <w:right w:val="nil"/>
            </w:tcBorders>
          </w:tcPr>
          <w:p w14:paraId="159D9A72" w14:textId="77777777" w:rsidR="000B498F" w:rsidRDefault="000B498F" w:rsidP="006426E3">
            <w:pPr>
              <w:pStyle w:val="TableParagraph"/>
              <w:rPr>
                <w:rFonts w:ascii="Times New Roman"/>
                <w:sz w:val="4"/>
              </w:rPr>
            </w:pPr>
          </w:p>
        </w:tc>
        <w:tc>
          <w:tcPr>
            <w:tcW w:w="318" w:type="dxa"/>
            <w:gridSpan w:val="2"/>
            <w:vMerge w:val="restart"/>
            <w:tcBorders>
              <w:top w:val="nil"/>
              <w:left w:val="nil"/>
              <w:right w:val="nil"/>
            </w:tcBorders>
            <w:shd w:val="clear" w:color="auto" w:fill="843C0C"/>
          </w:tcPr>
          <w:p w14:paraId="5A3AC514" w14:textId="77777777" w:rsidR="000B498F" w:rsidRDefault="000B498F" w:rsidP="006426E3">
            <w:pPr>
              <w:pStyle w:val="TableParagraph"/>
              <w:rPr>
                <w:rFonts w:ascii="Times New Roman"/>
                <w:sz w:val="18"/>
              </w:rPr>
            </w:pPr>
          </w:p>
        </w:tc>
        <w:tc>
          <w:tcPr>
            <w:tcW w:w="346" w:type="dxa"/>
            <w:tcBorders>
              <w:top w:val="nil"/>
              <w:left w:val="nil"/>
              <w:bottom w:val="triple" w:sz="6" w:space="0" w:color="F1F1F1"/>
            </w:tcBorders>
          </w:tcPr>
          <w:p w14:paraId="1BA77CEA" w14:textId="77777777" w:rsidR="000B498F" w:rsidRDefault="000B498F" w:rsidP="006426E3">
            <w:pPr>
              <w:pStyle w:val="TableParagraph"/>
              <w:rPr>
                <w:rFonts w:ascii="Times New Roman"/>
                <w:sz w:val="4"/>
              </w:rPr>
            </w:pPr>
          </w:p>
        </w:tc>
        <w:tc>
          <w:tcPr>
            <w:tcW w:w="507" w:type="dxa"/>
            <w:gridSpan w:val="2"/>
            <w:vMerge/>
            <w:tcBorders>
              <w:top w:val="nil"/>
              <w:bottom w:val="triple" w:sz="6" w:space="0" w:color="F1F1F1"/>
              <w:right w:val="single" w:sz="6" w:space="0" w:color="F1F1F1"/>
            </w:tcBorders>
          </w:tcPr>
          <w:p w14:paraId="036FDF06" w14:textId="77777777" w:rsidR="000B498F" w:rsidRDefault="000B498F" w:rsidP="006426E3">
            <w:pPr>
              <w:rPr>
                <w:sz w:val="2"/>
                <w:szCs w:val="2"/>
              </w:rPr>
            </w:pPr>
          </w:p>
        </w:tc>
        <w:tc>
          <w:tcPr>
            <w:tcW w:w="507" w:type="dxa"/>
            <w:gridSpan w:val="2"/>
            <w:vMerge/>
            <w:tcBorders>
              <w:top w:val="nil"/>
              <w:left w:val="single" w:sz="6" w:space="0" w:color="F1F1F1"/>
              <w:bottom w:val="triple" w:sz="6" w:space="0" w:color="F1F1F1"/>
            </w:tcBorders>
          </w:tcPr>
          <w:p w14:paraId="75CB9DA0" w14:textId="77777777" w:rsidR="000B498F" w:rsidRDefault="000B498F" w:rsidP="006426E3">
            <w:pPr>
              <w:rPr>
                <w:sz w:val="2"/>
                <w:szCs w:val="2"/>
              </w:rPr>
            </w:pPr>
          </w:p>
        </w:tc>
        <w:tc>
          <w:tcPr>
            <w:tcW w:w="507" w:type="dxa"/>
            <w:gridSpan w:val="2"/>
            <w:vMerge/>
            <w:tcBorders>
              <w:top w:val="nil"/>
              <w:bottom w:val="triple" w:sz="6" w:space="0" w:color="F1F1F1"/>
              <w:right w:val="single" w:sz="6" w:space="0" w:color="F1F1F1"/>
            </w:tcBorders>
          </w:tcPr>
          <w:p w14:paraId="1F6B0906" w14:textId="77777777" w:rsidR="000B498F" w:rsidRDefault="000B498F" w:rsidP="006426E3">
            <w:pPr>
              <w:rPr>
                <w:sz w:val="2"/>
                <w:szCs w:val="2"/>
              </w:rPr>
            </w:pPr>
          </w:p>
        </w:tc>
        <w:tc>
          <w:tcPr>
            <w:tcW w:w="507" w:type="dxa"/>
            <w:gridSpan w:val="2"/>
            <w:vMerge/>
            <w:tcBorders>
              <w:top w:val="nil"/>
              <w:left w:val="single" w:sz="6" w:space="0" w:color="F1F1F1"/>
              <w:bottom w:val="triple" w:sz="6" w:space="0" w:color="F1F1F1"/>
            </w:tcBorders>
          </w:tcPr>
          <w:p w14:paraId="6845F56E" w14:textId="77777777" w:rsidR="000B498F" w:rsidRDefault="000B498F" w:rsidP="006426E3">
            <w:pPr>
              <w:rPr>
                <w:sz w:val="2"/>
                <w:szCs w:val="2"/>
              </w:rPr>
            </w:pPr>
          </w:p>
        </w:tc>
        <w:tc>
          <w:tcPr>
            <w:tcW w:w="507" w:type="dxa"/>
            <w:gridSpan w:val="2"/>
            <w:vMerge/>
            <w:tcBorders>
              <w:top w:val="nil"/>
              <w:bottom w:val="triple" w:sz="6" w:space="0" w:color="F1F1F1"/>
              <w:right w:val="single" w:sz="6" w:space="0" w:color="F1F1F1"/>
            </w:tcBorders>
          </w:tcPr>
          <w:p w14:paraId="5EE57D63" w14:textId="77777777" w:rsidR="000B498F" w:rsidRDefault="000B498F" w:rsidP="006426E3">
            <w:pPr>
              <w:rPr>
                <w:sz w:val="2"/>
                <w:szCs w:val="2"/>
              </w:rPr>
            </w:pPr>
          </w:p>
        </w:tc>
        <w:tc>
          <w:tcPr>
            <w:tcW w:w="507" w:type="dxa"/>
            <w:gridSpan w:val="2"/>
            <w:vMerge/>
            <w:tcBorders>
              <w:top w:val="nil"/>
              <w:left w:val="single" w:sz="6" w:space="0" w:color="F1F1F1"/>
              <w:bottom w:val="triple" w:sz="6" w:space="0" w:color="F1F1F1"/>
            </w:tcBorders>
          </w:tcPr>
          <w:p w14:paraId="2508258B" w14:textId="77777777" w:rsidR="000B498F" w:rsidRDefault="000B498F" w:rsidP="006426E3">
            <w:pPr>
              <w:rPr>
                <w:sz w:val="2"/>
                <w:szCs w:val="2"/>
              </w:rPr>
            </w:pPr>
          </w:p>
        </w:tc>
        <w:tc>
          <w:tcPr>
            <w:tcW w:w="505" w:type="dxa"/>
            <w:gridSpan w:val="2"/>
            <w:vMerge/>
            <w:tcBorders>
              <w:top w:val="nil"/>
              <w:bottom w:val="triple" w:sz="6" w:space="0" w:color="F1F1F1"/>
              <w:right w:val="single" w:sz="6" w:space="0" w:color="F1F1F1"/>
            </w:tcBorders>
          </w:tcPr>
          <w:p w14:paraId="44951286" w14:textId="77777777" w:rsidR="000B498F" w:rsidRDefault="000B498F" w:rsidP="006426E3">
            <w:pPr>
              <w:rPr>
                <w:sz w:val="2"/>
                <w:szCs w:val="2"/>
              </w:rPr>
            </w:pPr>
          </w:p>
        </w:tc>
        <w:tc>
          <w:tcPr>
            <w:tcW w:w="507" w:type="dxa"/>
            <w:gridSpan w:val="2"/>
            <w:vMerge/>
            <w:tcBorders>
              <w:top w:val="nil"/>
              <w:left w:val="single" w:sz="6" w:space="0" w:color="F1F1F1"/>
              <w:bottom w:val="triple" w:sz="6" w:space="0" w:color="F1F1F1"/>
            </w:tcBorders>
          </w:tcPr>
          <w:p w14:paraId="25F46E08" w14:textId="77777777" w:rsidR="000B498F" w:rsidRDefault="000B498F" w:rsidP="006426E3">
            <w:pPr>
              <w:rPr>
                <w:sz w:val="2"/>
                <w:szCs w:val="2"/>
              </w:rPr>
            </w:pPr>
          </w:p>
        </w:tc>
        <w:tc>
          <w:tcPr>
            <w:tcW w:w="507" w:type="dxa"/>
            <w:gridSpan w:val="2"/>
            <w:vMerge/>
            <w:tcBorders>
              <w:top w:val="nil"/>
              <w:bottom w:val="triple" w:sz="6" w:space="0" w:color="F1F1F1"/>
              <w:right w:val="single" w:sz="6" w:space="0" w:color="F1F1F1"/>
            </w:tcBorders>
          </w:tcPr>
          <w:p w14:paraId="2D2DEA18" w14:textId="77777777" w:rsidR="000B498F" w:rsidRDefault="000B498F" w:rsidP="006426E3">
            <w:pPr>
              <w:rPr>
                <w:sz w:val="2"/>
                <w:szCs w:val="2"/>
              </w:rPr>
            </w:pPr>
          </w:p>
        </w:tc>
        <w:tc>
          <w:tcPr>
            <w:tcW w:w="507" w:type="dxa"/>
            <w:gridSpan w:val="2"/>
            <w:vMerge/>
            <w:tcBorders>
              <w:top w:val="nil"/>
              <w:left w:val="single" w:sz="6" w:space="0" w:color="F1F1F1"/>
              <w:bottom w:val="triple" w:sz="6" w:space="0" w:color="F1F1F1"/>
            </w:tcBorders>
          </w:tcPr>
          <w:p w14:paraId="557A759B" w14:textId="77777777" w:rsidR="000B498F" w:rsidRDefault="000B498F" w:rsidP="006426E3">
            <w:pPr>
              <w:rPr>
                <w:sz w:val="2"/>
                <w:szCs w:val="2"/>
              </w:rPr>
            </w:pPr>
          </w:p>
        </w:tc>
      </w:tr>
      <w:tr w:rsidR="000B498F" w14:paraId="320D2EB4" w14:textId="77777777" w:rsidTr="006426E3">
        <w:trPr>
          <w:trHeight w:val="53"/>
        </w:trPr>
        <w:tc>
          <w:tcPr>
            <w:tcW w:w="348" w:type="dxa"/>
            <w:tcBorders>
              <w:top w:val="triple" w:sz="6" w:space="0" w:color="D9D9D9"/>
              <w:bottom w:val="triple" w:sz="6" w:space="0" w:color="F1F1F1"/>
              <w:right w:val="nil"/>
            </w:tcBorders>
          </w:tcPr>
          <w:p w14:paraId="24926E9F"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843C0C"/>
          </w:tcPr>
          <w:p w14:paraId="20AA9D3C" w14:textId="77777777" w:rsidR="000B498F" w:rsidRDefault="000B498F" w:rsidP="006426E3">
            <w:pPr>
              <w:rPr>
                <w:sz w:val="2"/>
                <w:szCs w:val="2"/>
              </w:rPr>
            </w:pPr>
          </w:p>
        </w:tc>
        <w:tc>
          <w:tcPr>
            <w:tcW w:w="346" w:type="dxa"/>
            <w:tcBorders>
              <w:top w:val="triple" w:sz="6" w:space="0" w:color="F1F1F1"/>
              <w:left w:val="nil"/>
              <w:bottom w:val="triple" w:sz="6" w:space="0" w:color="F1F1F1"/>
            </w:tcBorders>
          </w:tcPr>
          <w:p w14:paraId="4C5EC79C"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F1F1F1"/>
              <w:right w:val="nil"/>
            </w:tcBorders>
          </w:tcPr>
          <w:p w14:paraId="6B1C8A14" w14:textId="77777777" w:rsidR="000B498F" w:rsidRDefault="000B498F" w:rsidP="006426E3">
            <w:pPr>
              <w:pStyle w:val="TableParagraph"/>
              <w:rPr>
                <w:rFonts w:ascii="Times New Roman"/>
                <w:sz w:val="2"/>
              </w:rPr>
            </w:pPr>
          </w:p>
        </w:tc>
        <w:tc>
          <w:tcPr>
            <w:tcW w:w="318" w:type="dxa"/>
            <w:gridSpan w:val="2"/>
            <w:vMerge w:val="restart"/>
            <w:tcBorders>
              <w:top w:val="triple" w:sz="6" w:space="0" w:color="F1F1F1"/>
              <w:left w:val="nil"/>
              <w:right w:val="nil"/>
            </w:tcBorders>
            <w:shd w:val="clear" w:color="auto" w:fill="7F6000"/>
          </w:tcPr>
          <w:p w14:paraId="40EA1C60" w14:textId="77777777" w:rsidR="000B498F" w:rsidRDefault="000B498F" w:rsidP="006426E3">
            <w:pPr>
              <w:pStyle w:val="TableParagraph"/>
              <w:rPr>
                <w:rFonts w:ascii="Times New Roman"/>
                <w:sz w:val="18"/>
              </w:rPr>
            </w:pPr>
          </w:p>
        </w:tc>
        <w:tc>
          <w:tcPr>
            <w:tcW w:w="348" w:type="dxa"/>
            <w:tcBorders>
              <w:top w:val="triple" w:sz="6" w:space="0" w:color="F1F1F1"/>
              <w:left w:val="nil"/>
              <w:bottom w:val="triple" w:sz="6" w:space="0" w:color="F1F1F1"/>
            </w:tcBorders>
          </w:tcPr>
          <w:p w14:paraId="704F5322" w14:textId="77777777" w:rsidR="000B498F" w:rsidRDefault="000B498F" w:rsidP="006426E3">
            <w:pPr>
              <w:pStyle w:val="TableParagraph"/>
              <w:rPr>
                <w:rFonts w:ascii="Times New Roman"/>
                <w:sz w:val="2"/>
              </w:rPr>
            </w:pPr>
          </w:p>
        </w:tc>
        <w:tc>
          <w:tcPr>
            <w:tcW w:w="507" w:type="dxa"/>
            <w:gridSpan w:val="2"/>
            <w:tcBorders>
              <w:top w:val="triple" w:sz="6" w:space="0" w:color="F1F1F1"/>
              <w:bottom w:val="triple" w:sz="6" w:space="0" w:color="F1F1F1"/>
              <w:right w:val="single" w:sz="6" w:space="0" w:color="F1F1F1"/>
            </w:tcBorders>
          </w:tcPr>
          <w:p w14:paraId="2E352B66" w14:textId="77777777" w:rsidR="000B498F" w:rsidRDefault="000B498F" w:rsidP="006426E3">
            <w:pPr>
              <w:pStyle w:val="TableParagraph"/>
              <w:spacing w:line="33" w:lineRule="exact"/>
              <w:ind w:right="-101"/>
              <w:jc w:val="right"/>
              <w:rPr>
                <w:b/>
                <w:sz w:val="17"/>
              </w:rPr>
            </w:pPr>
            <w:r>
              <w:rPr>
                <w:b/>
                <w:color w:val="404040"/>
                <w:sz w:val="17"/>
              </w:rPr>
              <w:t>60</w:t>
            </w:r>
          </w:p>
        </w:tc>
        <w:tc>
          <w:tcPr>
            <w:tcW w:w="507" w:type="dxa"/>
            <w:gridSpan w:val="2"/>
            <w:tcBorders>
              <w:top w:val="triple" w:sz="6" w:space="0" w:color="F1F1F1"/>
              <w:left w:val="single" w:sz="6" w:space="0" w:color="F1F1F1"/>
              <w:bottom w:val="triple" w:sz="6" w:space="0" w:color="F1F1F1"/>
            </w:tcBorders>
          </w:tcPr>
          <w:p w14:paraId="48CEBF32" w14:textId="77777777" w:rsidR="000B498F" w:rsidRDefault="000B498F" w:rsidP="006426E3">
            <w:pPr>
              <w:pStyle w:val="TableParagraph"/>
              <w:rPr>
                <w:rFonts w:ascii="Times New Roman"/>
                <w:sz w:val="2"/>
              </w:rPr>
            </w:pPr>
          </w:p>
        </w:tc>
        <w:tc>
          <w:tcPr>
            <w:tcW w:w="507" w:type="dxa"/>
            <w:gridSpan w:val="2"/>
            <w:tcBorders>
              <w:top w:val="triple" w:sz="6" w:space="0" w:color="F1F1F1"/>
              <w:bottom w:val="triple" w:sz="6" w:space="0" w:color="F1F1F1"/>
              <w:right w:val="single" w:sz="6" w:space="0" w:color="F1F1F1"/>
            </w:tcBorders>
          </w:tcPr>
          <w:p w14:paraId="3E89C485" w14:textId="77777777" w:rsidR="000B498F" w:rsidRDefault="000B498F" w:rsidP="006426E3">
            <w:pPr>
              <w:pStyle w:val="TableParagraph"/>
              <w:spacing w:line="33" w:lineRule="exact"/>
              <w:ind w:right="-101"/>
              <w:jc w:val="right"/>
              <w:rPr>
                <w:b/>
                <w:sz w:val="17"/>
              </w:rPr>
            </w:pPr>
            <w:r>
              <w:rPr>
                <w:b/>
                <w:color w:val="404040"/>
                <w:sz w:val="17"/>
              </w:rPr>
              <w:t>60</w:t>
            </w:r>
          </w:p>
        </w:tc>
        <w:tc>
          <w:tcPr>
            <w:tcW w:w="507" w:type="dxa"/>
            <w:gridSpan w:val="2"/>
            <w:tcBorders>
              <w:top w:val="triple" w:sz="6" w:space="0" w:color="F1F1F1"/>
              <w:left w:val="single" w:sz="6" w:space="0" w:color="F1F1F1"/>
              <w:bottom w:val="triple" w:sz="6" w:space="0" w:color="F1F1F1"/>
            </w:tcBorders>
          </w:tcPr>
          <w:p w14:paraId="4644F69C" w14:textId="77777777" w:rsidR="000B498F" w:rsidRDefault="000B498F" w:rsidP="006426E3">
            <w:pPr>
              <w:pStyle w:val="TableParagraph"/>
              <w:rPr>
                <w:rFonts w:ascii="Times New Roman"/>
                <w:sz w:val="2"/>
              </w:rPr>
            </w:pPr>
          </w:p>
        </w:tc>
        <w:tc>
          <w:tcPr>
            <w:tcW w:w="505" w:type="dxa"/>
            <w:gridSpan w:val="2"/>
            <w:tcBorders>
              <w:top w:val="triple" w:sz="6" w:space="0" w:color="F1F1F1"/>
              <w:bottom w:val="triple" w:sz="6" w:space="0" w:color="F1F1F1"/>
              <w:right w:val="single" w:sz="6" w:space="0" w:color="F1F1F1"/>
            </w:tcBorders>
          </w:tcPr>
          <w:p w14:paraId="5EB5A5C6" w14:textId="77777777" w:rsidR="000B498F" w:rsidRDefault="000B498F" w:rsidP="006426E3">
            <w:pPr>
              <w:pStyle w:val="TableParagraph"/>
              <w:rPr>
                <w:rFonts w:ascii="Times New Roman"/>
                <w:sz w:val="2"/>
              </w:rPr>
            </w:pPr>
          </w:p>
        </w:tc>
        <w:tc>
          <w:tcPr>
            <w:tcW w:w="507" w:type="dxa"/>
            <w:gridSpan w:val="2"/>
            <w:tcBorders>
              <w:top w:val="triple" w:sz="6" w:space="0" w:color="F1F1F1"/>
              <w:left w:val="single" w:sz="6" w:space="0" w:color="F1F1F1"/>
              <w:bottom w:val="triple" w:sz="6" w:space="0" w:color="F1F1F1"/>
            </w:tcBorders>
          </w:tcPr>
          <w:p w14:paraId="79A5745E" w14:textId="77777777" w:rsidR="000B498F" w:rsidRDefault="000B498F" w:rsidP="006426E3">
            <w:pPr>
              <w:pStyle w:val="TableParagraph"/>
              <w:rPr>
                <w:rFonts w:ascii="Times New Roman"/>
                <w:sz w:val="2"/>
              </w:rPr>
            </w:pPr>
          </w:p>
        </w:tc>
        <w:tc>
          <w:tcPr>
            <w:tcW w:w="507" w:type="dxa"/>
            <w:gridSpan w:val="2"/>
            <w:tcBorders>
              <w:top w:val="triple" w:sz="6" w:space="0" w:color="F1F1F1"/>
              <w:bottom w:val="triple" w:sz="6" w:space="0" w:color="F1F1F1"/>
              <w:right w:val="single" w:sz="6" w:space="0" w:color="F1F1F1"/>
            </w:tcBorders>
          </w:tcPr>
          <w:p w14:paraId="5B6E3960" w14:textId="77777777" w:rsidR="000B498F" w:rsidRDefault="000B498F" w:rsidP="006426E3">
            <w:pPr>
              <w:pStyle w:val="TableParagraph"/>
              <w:rPr>
                <w:rFonts w:ascii="Times New Roman"/>
                <w:sz w:val="2"/>
              </w:rPr>
            </w:pPr>
          </w:p>
        </w:tc>
        <w:tc>
          <w:tcPr>
            <w:tcW w:w="507" w:type="dxa"/>
            <w:gridSpan w:val="2"/>
            <w:tcBorders>
              <w:top w:val="triple" w:sz="6" w:space="0" w:color="F1F1F1"/>
              <w:left w:val="single" w:sz="6" w:space="0" w:color="F1F1F1"/>
              <w:bottom w:val="triple" w:sz="6" w:space="0" w:color="F1F1F1"/>
            </w:tcBorders>
          </w:tcPr>
          <w:p w14:paraId="2E9C0233" w14:textId="77777777" w:rsidR="000B498F" w:rsidRDefault="000B498F" w:rsidP="006426E3">
            <w:pPr>
              <w:pStyle w:val="TableParagraph"/>
              <w:rPr>
                <w:rFonts w:ascii="Times New Roman"/>
                <w:sz w:val="2"/>
              </w:rPr>
            </w:pPr>
          </w:p>
        </w:tc>
      </w:tr>
      <w:tr w:rsidR="000B498F" w14:paraId="3FE11AFB" w14:textId="77777777" w:rsidTr="006426E3">
        <w:trPr>
          <w:trHeight w:val="53"/>
        </w:trPr>
        <w:tc>
          <w:tcPr>
            <w:tcW w:w="348" w:type="dxa"/>
            <w:tcBorders>
              <w:top w:val="triple" w:sz="6" w:space="0" w:color="F1F1F1"/>
              <w:bottom w:val="triple" w:sz="6" w:space="0" w:color="D9D9D9"/>
              <w:right w:val="nil"/>
            </w:tcBorders>
          </w:tcPr>
          <w:p w14:paraId="3EC57081"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843C0C"/>
          </w:tcPr>
          <w:p w14:paraId="3779D8C9" w14:textId="77777777" w:rsidR="000B498F" w:rsidRDefault="000B498F" w:rsidP="006426E3">
            <w:pPr>
              <w:rPr>
                <w:sz w:val="2"/>
                <w:szCs w:val="2"/>
              </w:rPr>
            </w:pPr>
          </w:p>
        </w:tc>
        <w:tc>
          <w:tcPr>
            <w:tcW w:w="346" w:type="dxa"/>
            <w:tcBorders>
              <w:top w:val="triple" w:sz="6" w:space="0" w:color="F1F1F1"/>
              <w:left w:val="nil"/>
              <w:bottom w:val="triple" w:sz="6" w:space="0" w:color="D9D9D9"/>
            </w:tcBorders>
          </w:tcPr>
          <w:p w14:paraId="587E5B47"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D9D9D9"/>
              <w:right w:val="nil"/>
            </w:tcBorders>
          </w:tcPr>
          <w:p w14:paraId="02809ED8"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6000"/>
          </w:tcPr>
          <w:p w14:paraId="1B5A751A" w14:textId="77777777" w:rsidR="000B498F" w:rsidRDefault="000B498F" w:rsidP="006426E3">
            <w:pPr>
              <w:rPr>
                <w:sz w:val="2"/>
                <w:szCs w:val="2"/>
              </w:rPr>
            </w:pPr>
          </w:p>
        </w:tc>
        <w:tc>
          <w:tcPr>
            <w:tcW w:w="348" w:type="dxa"/>
            <w:tcBorders>
              <w:top w:val="triple" w:sz="6" w:space="0" w:color="F1F1F1"/>
              <w:left w:val="nil"/>
              <w:bottom w:val="triple" w:sz="6" w:space="0" w:color="F1F1F1"/>
            </w:tcBorders>
          </w:tcPr>
          <w:p w14:paraId="784B1580"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F1F1F1"/>
              <w:right w:val="nil"/>
            </w:tcBorders>
          </w:tcPr>
          <w:p w14:paraId="7384C309" w14:textId="77777777" w:rsidR="000B498F" w:rsidRDefault="000B498F" w:rsidP="006426E3">
            <w:pPr>
              <w:pStyle w:val="TableParagraph"/>
              <w:rPr>
                <w:rFonts w:ascii="Times New Roman"/>
                <w:sz w:val="2"/>
              </w:rPr>
            </w:pPr>
          </w:p>
        </w:tc>
        <w:tc>
          <w:tcPr>
            <w:tcW w:w="159" w:type="dxa"/>
            <w:tcBorders>
              <w:top w:val="triple" w:sz="6" w:space="0" w:color="F1F1F1"/>
              <w:left w:val="nil"/>
              <w:bottom w:val="double" w:sz="2" w:space="0" w:color="F1F1F1"/>
              <w:right w:val="single" w:sz="6" w:space="0" w:color="F1F1F1"/>
            </w:tcBorders>
          </w:tcPr>
          <w:p w14:paraId="473B3411" w14:textId="77777777" w:rsidR="000B498F" w:rsidRDefault="000B498F" w:rsidP="006426E3">
            <w:pPr>
              <w:pStyle w:val="TableParagraph"/>
              <w:rPr>
                <w:rFonts w:ascii="Times New Roman"/>
                <w:sz w:val="2"/>
              </w:rPr>
            </w:pPr>
          </w:p>
        </w:tc>
        <w:tc>
          <w:tcPr>
            <w:tcW w:w="159" w:type="dxa"/>
            <w:tcBorders>
              <w:top w:val="triple" w:sz="6" w:space="0" w:color="F1F1F1"/>
              <w:left w:val="single" w:sz="6" w:space="0" w:color="F1F1F1"/>
              <w:bottom w:val="double" w:sz="2" w:space="0" w:color="F1F1F1"/>
              <w:right w:val="nil"/>
            </w:tcBorders>
          </w:tcPr>
          <w:p w14:paraId="45495D7F" w14:textId="77777777" w:rsidR="000B498F" w:rsidRDefault="000B498F" w:rsidP="006426E3">
            <w:pPr>
              <w:pStyle w:val="TableParagraph"/>
              <w:rPr>
                <w:rFonts w:ascii="Times New Roman"/>
                <w:sz w:val="2"/>
              </w:rPr>
            </w:pPr>
          </w:p>
        </w:tc>
        <w:tc>
          <w:tcPr>
            <w:tcW w:w="348" w:type="dxa"/>
            <w:tcBorders>
              <w:top w:val="triple" w:sz="6" w:space="0" w:color="F1F1F1"/>
              <w:left w:val="nil"/>
              <w:bottom w:val="triple" w:sz="6" w:space="0" w:color="F1F1F1"/>
            </w:tcBorders>
          </w:tcPr>
          <w:p w14:paraId="2A94AB80"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F1F1F1"/>
              <w:right w:val="nil"/>
            </w:tcBorders>
          </w:tcPr>
          <w:p w14:paraId="24842997" w14:textId="77777777" w:rsidR="000B498F" w:rsidRDefault="000B498F" w:rsidP="006426E3">
            <w:pPr>
              <w:pStyle w:val="TableParagraph"/>
              <w:rPr>
                <w:rFonts w:ascii="Times New Roman"/>
                <w:sz w:val="2"/>
              </w:rPr>
            </w:pPr>
          </w:p>
        </w:tc>
        <w:tc>
          <w:tcPr>
            <w:tcW w:w="159" w:type="dxa"/>
            <w:tcBorders>
              <w:top w:val="triple" w:sz="6" w:space="0" w:color="F1F1F1"/>
              <w:left w:val="nil"/>
              <w:bottom w:val="thinThickMediumGap" w:sz="3" w:space="0" w:color="F1F1F1"/>
              <w:right w:val="single" w:sz="6" w:space="0" w:color="F1F1F1"/>
            </w:tcBorders>
          </w:tcPr>
          <w:p w14:paraId="7D3C4265" w14:textId="77777777" w:rsidR="000B498F" w:rsidRDefault="000B498F" w:rsidP="006426E3">
            <w:pPr>
              <w:pStyle w:val="TableParagraph"/>
              <w:rPr>
                <w:rFonts w:ascii="Times New Roman"/>
                <w:sz w:val="2"/>
              </w:rPr>
            </w:pPr>
          </w:p>
        </w:tc>
        <w:tc>
          <w:tcPr>
            <w:tcW w:w="159" w:type="dxa"/>
            <w:tcBorders>
              <w:top w:val="triple" w:sz="6" w:space="0" w:color="F1F1F1"/>
              <w:left w:val="single" w:sz="6" w:space="0" w:color="F1F1F1"/>
              <w:bottom w:val="thinThickMediumGap" w:sz="3" w:space="0" w:color="F1F1F1"/>
              <w:right w:val="nil"/>
            </w:tcBorders>
          </w:tcPr>
          <w:p w14:paraId="0BCC13E8" w14:textId="77777777" w:rsidR="000B498F" w:rsidRDefault="000B498F" w:rsidP="006426E3">
            <w:pPr>
              <w:pStyle w:val="TableParagraph"/>
              <w:rPr>
                <w:rFonts w:ascii="Times New Roman"/>
                <w:sz w:val="2"/>
              </w:rPr>
            </w:pPr>
          </w:p>
        </w:tc>
        <w:tc>
          <w:tcPr>
            <w:tcW w:w="348" w:type="dxa"/>
            <w:tcBorders>
              <w:top w:val="triple" w:sz="6" w:space="0" w:color="F1F1F1"/>
              <w:left w:val="nil"/>
              <w:bottom w:val="triple" w:sz="6" w:space="0" w:color="F1F1F1"/>
            </w:tcBorders>
          </w:tcPr>
          <w:p w14:paraId="2F245E75" w14:textId="77777777" w:rsidR="000B498F" w:rsidRDefault="000B498F" w:rsidP="006426E3">
            <w:pPr>
              <w:pStyle w:val="TableParagraph"/>
              <w:rPr>
                <w:rFonts w:ascii="Times New Roman"/>
                <w:sz w:val="2"/>
              </w:rPr>
            </w:pPr>
          </w:p>
        </w:tc>
        <w:tc>
          <w:tcPr>
            <w:tcW w:w="505" w:type="dxa"/>
            <w:gridSpan w:val="2"/>
            <w:tcBorders>
              <w:top w:val="triple" w:sz="6" w:space="0" w:color="F1F1F1"/>
              <w:bottom w:val="triple" w:sz="6" w:space="0" w:color="F1F1F1"/>
              <w:right w:val="single" w:sz="6" w:space="0" w:color="F1F1F1"/>
            </w:tcBorders>
          </w:tcPr>
          <w:p w14:paraId="21488AAB" w14:textId="77777777" w:rsidR="000B498F" w:rsidRDefault="000B498F" w:rsidP="006426E3">
            <w:pPr>
              <w:pStyle w:val="TableParagraph"/>
              <w:rPr>
                <w:rFonts w:ascii="Times New Roman"/>
                <w:sz w:val="2"/>
              </w:rPr>
            </w:pPr>
          </w:p>
        </w:tc>
        <w:tc>
          <w:tcPr>
            <w:tcW w:w="507" w:type="dxa"/>
            <w:gridSpan w:val="2"/>
            <w:tcBorders>
              <w:top w:val="triple" w:sz="6" w:space="0" w:color="F1F1F1"/>
              <w:left w:val="single" w:sz="6" w:space="0" w:color="F1F1F1"/>
              <w:bottom w:val="triple" w:sz="6" w:space="0" w:color="F1F1F1"/>
            </w:tcBorders>
          </w:tcPr>
          <w:p w14:paraId="76FC85A1" w14:textId="77777777" w:rsidR="000B498F" w:rsidRDefault="000B498F" w:rsidP="006426E3">
            <w:pPr>
              <w:pStyle w:val="TableParagraph"/>
              <w:rPr>
                <w:rFonts w:ascii="Times New Roman"/>
                <w:sz w:val="2"/>
              </w:rPr>
            </w:pPr>
          </w:p>
        </w:tc>
        <w:tc>
          <w:tcPr>
            <w:tcW w:w="507" w:type="dxa"/>
            <w:gridSpan w:val="2"/>
            <w:tcBorders>
              <w:top w:val="triple" w:sz="6" w:space="0" w:color="F1F1F1"/>
              <w:bottom w:val="triple" w:sz="6" w:space="0" w:color="F1F1F1"/>
              <w:right w:val="single" w:sz="6" w:space="0" w:color="F1F1F1"/>
            </w:tcBorders>
          </w:tcPr>
          <w:p w14:paraId="509F6494" w14:textId="77777777" w:rsidR="000B498F" w:rsidRDefault="000B498F" w:rsidP="006426E3">
            <w:pPr>
              <w:pStyle w:val="TableParagraph"/>
              <w:rPr>
                <w:rFonts w:ascii="Times New Roman"/>
                <w:sz w:val="2"/>
              </w:rPr>
            </w:pPr>
          </w:p>
        </w:tc>
        <w:tc>
          <w:tcPr>
            <w:tcW w:w="507" w:type="dxa"/>
            <w:gridSpan w:val="2"/>
            <w:tcBorders>
              <w:top w:val="triple" w:sz="6" w:space="0" w:color="F1F1F1"/>
              <w:left w:val="single" w:sz="6" w:space="0" w:color="F1F1F1"/>
              <w:bottom w:val="triple" w:sz="6" w:space="0" w:color="F1F1F1"/>
            </w:tcBorders>
          </w:tcPr>
          <w:p w14:paraId="0DE25B9C" w14:textId="77777777" w:rsidR="000B498F" w:rsidRDefault="000B498F" w:rsidP="006426E3">
            <w:pPr>
              <w:pStyle w:val="TableParagraph"/>
              <w:rPr>
                <w:rFonts w:ascii="Times New Roman"/>
                <w:sz w:val="2"/>
              </w:rPr>
            </w:pPr>
          </w:p>
        </w:tc>
      </w:tr>
      <w:tr w:rsidR="000B498F" w14:paraId="3970CAA9" w14:textId="77777777" w:rsidTr="006426E3">
        <w:trPr>
          <w:trHeight w:val="77"/>
        </w:trPr>
        <w:tc>
          <w:tcPr>
            <w:tcW w:w="348" w:type="dxa"/>
            <w:tcBorders>
              <w:top w:val="triple" w:sz="6" w:space="0" w:color="D9D9D9"/>
              <w:bottom w:val="triple" w:sz="6" w:space="0" w:color="F1F1F1"/>
              <w:right w:val="nil"/>
            </w:tcBorders>
          </w:tcPr>
          <w:p w14:paraId="39D4E893"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843C0C"/>
          </w:tcPr>
          <w:p w14:paraId="37EB1DA1" w14:textId="77777777" w:rsidR="000B498F" w:rsidRDefault="000B498F" w:rsidP="006426E3">
            <w:pPr>
              <w:rPr>
                <w:sz w:val="2"/>
                <w:szCs w:val="2"/>
              </w:rPr>
            </w:pPr>
          </w:p>
        </w:tc>
        <w:tc>
          <w:tcPr>
            <w:tcW w:w="346" w:type="dxa"/>
            <w:tcBorders>
              <w:top w:val="triple" w:sz="6" w:space="0" w:color="D9D9D9"/>
              <w:left w:val="nil"/>
              <w:bottom w:val="triple" w:sz="6" w:space="0" w:color="F1F1F1"/>
            </w:tcBorders>
          </w:tcPr>
          <w:p w14:paraId="51DC753D"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F1F1F1"/>
              <w:right w:val="nil"/>
            </w:tcBorders>
          </w:tcPr>
          <w:p w14:paraId="118A9781"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6000"/>
          </w:tcPr>
          <w:p w14:paraId="0CE2EA63" w14:textId="77777777" w:rsidR="000B498F" w:rsidRDefault="000B498F" w:rsidP="006426E3">
            <w:pPr>
              <w:rPr>
                <w:sz w:val="2"/>
                <w:szCs w:val="2"/>
              </w:rPr>
            </w:pPr>
          </w:p>
        </w:tc>
        <w:tc>
          <w:tcPr>
            <w:tcW w:w="348" w:type="dxa"/>
            <w:tcBorders>
              <w:top w:val="triple" w:sz="6" w:space="0" w:color="F1F1F1"/>
              <w:left w:val="nil"/>
              <w:bottom w:val="triple" w:sz="6" w:space="0" w:color="F1F1F1"/>
            </w:tcBorders>
          </w:tcPr>
          <w:p w14:paraId="7846861E"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F1F1F1"/>
              <w:right w:val="nil"/>
            </w:tcBorders>
          </w:tcPr>
          <w:p w14:paraId="449428E8" w14:textId="77777777" w:rsidR="000B498F" w:rsidRDefault="000B498F" w:rsidP="006426E3">
            <w:pPr>
              <w:pStyle w:val="TableParagraph"/>
              <w:rPr>
                <w:rFonts w:ascii="Times New Roman"/>
                <w:sz w:val="2"/>
              </w:rPr>
            </w:pPr>
          </w:p>
        </w:tc>
        <w:tc>
          <w:tcPr>
            <w:tcW w:w="318" w:type="dxa"/>
            <w:gridSpan w:val="2"/>
            <w:vMerge w:val="restart"/>
            <w:tcBorders>
              <w:top w:val="double" w:sz="2" w:space="0" w:color="F1F1F1"/>
              <w:left w:val="nil"/>
              <w:right w:val="nil"/>
            </w:tcBorders>
            <w:shd w:val="clear" w:color="auto" w:fill="7F7F7F"/>
          </w:tcPr>
          <w:p w14:paraId="02F21770" w14:textId="77777777" w:rsidR="000B498F" w:rsidRDefault="000B498F" w:rsidP="006426E3">
            <w:pPr>
              <w:pStyle w:val="TableParagraph"/>
              <w:rPr>
                <w:rFonts w:ascii="Times New Roman"/>
                <w:sz w:val="18"/>
              </w:rPr>
            </w:pPr>
          </w:p>
        </w:tc>
        <w:tc>
          <w:tcPr>
            <w:tcW w:w="348" w:type="dxa"/>
            <w:tcBorders>
              <w:top w:val="triple" w:sz="6" w:space="0" w:color="F1F1F1"/>
              <w:left w:val="nil"/>
              <w:bottom w:val="triple" w:sz="6" w:space="0" w:color="F1F1F1"/>
            </w:tcBorders>
          </w:tcPr>
          <w:p w14:paraId="1C79DE49"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F1F1F1"/>
              <w:right w:val="nil"/>
            </w:tcBorders>
          </w:tcPr>
          <w:p w14:paraId="0A514BA6" w14:textId="77777777" w:rsidR="000B498F" w:rsidRDefault="000B498F" w:rsidP="006426E3">
            <w:pPr>
              <w:pStyle w:val="TableParagraph"/>
              <w:rPr>
                <w:rFonts w:ascii="Times New Roman"/>
                <w:sz w:val="2"/>
              </w:rPr>
            </w:pPr>
          </w:p>
        </w:tc>
        <w:tc>
          <w:tcPr>
            <w:tcW w:w="318" w:type="dxa"/>
            <w:gridSpan w:val="2"/>
            <w:vMerge w:val="restart"/>
            <w:tcBorders>
              <w:top w:val="thickThinMediumGap" w:sz="3" w:space="0" w:color="F1F1F1"/>
              <w:left w:val="nil"/>
              <w:right w:val="nil"/>
            </w:tcBorders>
            <w:shd w:val="clear" w:color="auto" w:fill="7F7F7F"/>
          </w:tcPr>
          <w:p w14:paraId="6BCFE177" w14:textId="77777777" w:rsidR="000B498F" w:rsidRDefault="000B498F" w:rsidP="006426E3">
            <w:pPr>
              <w:pStyle w:val="TableParagraph"/>
              <w:rPr>
                <w:rFonts w:ascii="Times New Roman"/>
                <w:sz w:val="18"/>
              </w:rPr>
            </w:pPr>
          </w:p>
        </w:tc>
        <w:tc>
          <w:tcPr>
            <w:tcW w:w="348" w:type="dxa"/>
            <w:tcBorders>
              <w:top w:val="triple" w:sz="6" w:space="0" w:color="F1F1F1"/>
              <w:left w:val="nil"/>
              <w:bottom w:val="triple" w:sz="6" w:space="0" w:color="F1F1F1"/>
            </w:tcBorders>
          </w:tcPr>
          <w:p w14:paraId="21097AFC" w14:textId="77777777" w:rsidR="000B498F" w:rsidRDefault="000B498F" w:rsidP="006426E3">
            <w:pPr>
              <w:pStyle w:val="TableParagraph"/>
              <w:rPr>
                <w:rFonts w:ascii="Times New Roman"/>
                <w:sz w:val="2"/>
              </w:rPr>
            </w:pPr>
          </w:p>
        </w:tc>
        <w:tc>
          <w:tcPr>
            <w:tcW w:w="505" w:type="dxa"/>
            <w:gridSpan w:val="2"/>
            <w:tcBorders>
              <w:top w:val="triple" w:sz="6" w:space="0" w:color="F1F1F1"/>
              <w:bottom w:val="triple" w:sz="6" w:space="0" w:color="F1F1F1"/>
              <w:right w:val="single" w:sz="6" w:space="0" w:color="F1F1F1"/>
            </w:tcBorders>
          </w:tcPr>
          <w:p w14:paraId="03BFC6A1" w14:textId="77777777" w:rsidR="000B498F" w:rsidRDefault="000B498F" w:rsidP="006426E3">
            <w:pPr>
              <w:pStyle w:val="TableParagraph"/>
              <w:spacing w:line="58" w:lineRule="exact"/>
              <w:ind w:right="-101"/>
              <w:jc w:val="right"/>
              <w:rPr>
                <w:b/>
                <w:sz w:val="17"/>
              </w:rPr>
            </w:pPr>
            <w:r>
              <w:rPr>
                <w:b/>
                <w:color w:val="404040"/>
                <w:sz w:val="17"/>
              </w:rPr>
              <w:t>52</w:t>
            </w:r>
          </w:p>
        </w:tc>
        <w:tc>
          <w:tcPr>
            <w:tcW w:w="507" w:type="dxa"/>
            <w:gridSpan w:val="2"/>
            <w:tcBorders>
              <w:top w:val="triple" w:sz="6" w:space="0" w:color="F1F1F1"/>
              <w:left w:val="single" w:sz="6" w:space="0" w:color="F1F1F1"/>
              <w:bottom w:val="triple" w:sz="6" w:space="0" w:color="F1F1F1"/>
            </w:tcBorders>
          </w:tcPr>
          <w:p w14:paraId="6F33C0FD" w14:textId="77777777" w:rsidR="000B498F" w:rsidRDefault="000B498F" w:rsidP="006426E3">
            <w:pPr>
              <w:pStyle w:val="TableParagraph"/>
              <w:rPr>
                <w:rFonts w:ascii="Times New Roman"/>
                <w:sz w:val="2"/>
              </w:rPr>
            </w:pPr>
          </w:p>
        </w:tc>
        <w:tc>
          <w:tcPr>
            <w:tcW w:w="507" w:type="dxa"/>
            <w:gridSpan w:val="2"/>
            <w:tcBorders>
              <w:top w:val="triple" w:sz="6" w:space="0" w:color="F1F1F1"/>
              <w:bottom w:val="triple" w:sz="6" w:space="0" w:color="F1F1F1"/>
              <w:right w:val="single" w:sz="6" w:space="0" w:color="F1F1F1"/>
            </w:tcBorders>
          </w:tcPr>
          <w:p w14:paraId="2F7F9416" w14:textId="77777777" w:rsidR="000B498F" w:rsidRDefault="000B498F" w:rsidP="006426E3">
            <w:pPr>
              <w:pStyle w:val="TableParagraph"/>
              <w:spacing w:line="58" w:lineRule="exact"/>
              <w:ind w:right="-101"/>
              <w:jc w:val="right"/>
              <w:rPr>
                <w:b/>
                <w:sz w:val="17"/>
              </w:rPr>
            </w:pPr>
            <w:r>
              <w:rPr>
                <w:b/>
                <w:color w:val="404040"/>
                <w:sz w:val="17"/>
              </w:rPr>
              <w:t>50</w:t>
            </w:r>
          </w:p>
        </w:tc>
        <w:tc>
          <w:tcPr>
            <w:tcW w:w="507" w:type="dxa"/>
            <w:gridSpan w:val="2"/>
            <w:tcBorders>
              <w:top w:val="triple" w:sz="6" w:space="0" w:color="F1F1F1"/>
              <w:left w:val="single" w:sz="6" w:space="0" w:color="F1F1F1"/>
              <w:bottom w:val="triple" w:sz="6" w:space="0" w:color="F1F1F1"/>
            </w:tcBorders>
          </w:tcPr>
          <w:p w14:paraId="4C60D24E" w14:textId="77777777" w:rsidR="000B498F" w:rsidRDefault="000B498F" w:rsidP="006426E3">
            <w:pPr>
              <w:pStyle w:val="TableParagraph"/>
              <w:rPr>
                <w:rFonts w:ascii="Times New Roman"/>
                <w:sz w:val="2"/>
              </w:rPr>
            </w:pPr>
          </w:p>
        </w:tc>
      </w:tr>
      <w:tr w:rsidR="000B498F" w14:paraId="4D50EE33" w14:textId="77777777" w:rsidTr="006426E3">
        <w:trPr>
          <w:trHeight w:val="53"/>
        </w:trPr>
        <w:tc>
          <w:tcPr>
            <w:tcW w:w="348" w:type="dxa"/>
            <w:tcBorders>
              <w:top w:val="triple" w:sz="6" w:space="0" w:color="F1F1F1"/>
              <w:bottom w:val="triple" w:sz="6" w:space="0" w:color="D9D9D9"/>
              <w:right w:val="nil"/>
            </w:tcBorders>
          </w:tcPr>
          <w:p w14:paraId="371B8472"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843C0C"/>
          </w:tcPr>
          <w:p w14:paraId="35B4D518" w14:textId="77777777" w:rsidR="000B498F" w:rsidRDefault="000B498F" w:rsidP="006426E3">
            <w:pPr>
              <w:rPr>
                <w:sz w:val="2"/>
                <w:szCs w:val="2"/>
              </w:rPr>
            </w:pPr>
          </w:p>
        </w:tc>
        <w:tc>
          <w:tcPr>
            <w:tcW w:w="346" w:type="dxa"/>
            <w:tcBorders>
              <w:top w:val="triple" w:sz="6" w:space="0" w:color="F1F1F1"/>
              <w:left w:val="nil"/>
              <w:bottom w:val="triple" w:sz="6" w:space="0" w:color="D9D9D9"/>
            </w:tcBorders>
          </w:tcPr>
          <w:p w14:paraId="755FBEBA"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D9D9D9"/>
              <w:right w:val="nil"/>
            </w:tcBorders>
          </w:tcPr>
          <w:p w14:paraId="7524CA92"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6000"/>
          </w:tcPr>
          <w:p w14:paraId="1F7C3D8D" w14:textId="77777777" w:rsidR="000B498F" w:rsidRDefault="000B498F" w:rsidP="006426E3">
            <w:pPr>
              <w:rPr>
                <w:sz w:val="2"/>
                <w:szCs w:val="2"/>
              </w:rPr>
            </w:pPr>
          </w:p>
        </w:tc>
        <w:tc>
          <w:tcPr>
            <w:tcW w:w="348" w:type="dxa"/>
            <w:tcBorders>
              <w:top w:val="triple" w:sz="6" w:space="0" w:color="F1F1F1"/>
              <w:left w:val="nil"/>
              <w:bottom w:val="triple" w:sz="6" w:space="0" w:color="D9D9D9"/>
            </w:tcBorders>
          </w:tcPr>
          <w:p w14:paraId="7C51FD18"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D9D9D9"/>
              <w:right w:val="nil"/>
            </w:tcBorders>
          </w:tcPr>
          <w:p w14:paraId="70678EBB"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4FDB9671" w14:textId="77777777" w:rsidR="000B498F" w:rsidRDefault="000B498F" w:rsidP="006426E3">
            <w:pPr>
              <w:rPr>
                <w:sz w:val="2"/>
                <w:szCs w:val="2"/>
              </w:rPr>
            </w:pPr>
          </w:p>
        </w:tc>
        <w:tc>
          <w:tcPr>
            <w:tcW w:w="348" w:type="dxa"/>
            <w:tcBorders>
              <w:top w:val="triple" w:sz="6" w:space="0" w:color="F1F1F1"/>
              <w:left w:val="nil"/>
              <w:bottom w:val="triple" w:sz="6" w:space="0" w:color="D9D9D9"/>
            </w:tcBorders>
          </w:tcPr>
          <w:p w14:paraId="3627464B"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D9D9D9"/>
              <w:right w:val="nil"/>
            </w:tcBorders>
          </w:tcPr>
          <w:p w14:paraId="1BC06B89"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3FEA3AC4" w14:textId="77777777" w:rsidR="000B498F" w:rsidRDefault="000B498F" w:rsidP="006426E3">
            <w:pPr>
              <w:rPr>
                <w:sz w:val="2"/>
                <w:szCs w:val="2"/>
              </w:rPr>
            </w:pPr>
          </w:p>
        </w:tc>
        <w:tc>
          <w:tcPr>
            <w:tcW w:w="348" w:type="dxa"/>
            <w:tcBorders>
              <w:top w:val="triple" w:sz="6" w:space="0" w:color="F1F1F1"/>
              <w:left w:val="nil"/>
              <w:bottom w:val="triple" w:sz="6" w:space="0" w:color="D9D9D9"/>
            </w:tcBorders>
          </w:tcPr>
          <w:p w14:paraId="17DD3C6F"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D9D9D9"/>
              <w:right w:val="nil"/>
            </w:tcBorders>
          </w:tcPr>
          <w:p w14:paraId="1D642FE4" w14:textId="77777777" w:rsidR="000B498F" w:rsidRDefault="000B498F" w:rsidP="006426E3">
            <w:pPr>
              <w:pStyle w:val="TableParagraph"/>
              <w:rPr>
                <w:rFonts w:ascii="Times New Roman"/>
                <w:sz w:val="2"/>
              </w:rPr>
            </w:pPr>
          </w:p>
        </w:tc>
        <w:tc>
          <w:tcPr>
            <w:tcW w:w="316" w:type="dxa"/>
            <w:gridSpan w:val="2"/>
            <w:vMerge w:val="restart"/>
            <w:tcBorders>
              <w:top w:val="triple" w:sz="6" w:space="0" w:color="F1F1F1"/>
              <w:left w:val="nil"/>
              <w:right w:val="nil"/>
            </w:tcBorders>
            <w:shd w:val="clear" w:color="auto" w:fill="7F7F7F"/>
          </w:tcPr>
          <w:p w14:paraId="278DEED5" w14:textId="77777777" w:rsidR="000B498F" w:rsidRDefault="000B498F" w:rsidP="006426E3">
            <w:pPr>
              <w:pStyle w:val="TableParagraph"/>
              <w:rPr>
                <w:rFonts w:ascii="Times New Roman"/>
                <w:sz w:val="18"/>
              </w:rPr>
            </w:pPr>
          </w:p>
        </w:tc>
        <w:tc>
          <w:tcPr>
            <w:tcW w:w="348" w:type="dxa"/>
            <w:tcBorders>
              <w:top w:val="triple" w:sz="6" w:space="0" w:color="F1F1F1"/>
              <w:left w:val="nil"/>
              <w:bottom w:val="double" w:sz="2" w:space="0" w:color="F1F1F1"/>
            </w:tcBorders>
          </w:tcPr>
          <w:p w14:paraId="0B103347" w14:textId="77777777" w:rsidR="000B498F" w:rsidRDefault="000B498F" w:rsidP="006426E3">
            <w:pPr>
              <w:pStyle w:val="TableParagraph"/>
              <w:rPr>
                <w:rFonts w:ascii="Times New Roman"/>
                <w:sz w:val="2"/>
              </w:rPr>
            </w:pPr>
          </w:p>
        </w:tc>
        <w:tc>
          <w:tcPr>
            <w:tcW w:w="507" w:type="dxa"/>
            <w:gridSpan w:val="2"/>
            <w:tcBorders>
              <w:top w:val="triple" w:sz="6" w:space="0" w:color="F1F1F1"/>
              <w:bottom w:val="double" w:sz="2" w:space="0" w:color="F1F1F1"/>
              <w:right w:val="single" w:sz="6" w:space="0" w:color="F1F1F1"/>
            </w:tcBorders>
          </w:tcPr>
          <w:p w14:paraId="078BF2BA" w14:textId="77777777" w:rsidR="000B498F" w:rsidRDefault="000B498F" w:rsidP="006426E3">
            <w:pPr>
              <w:pStyle w:val="TableParagraph"/>
              <w:rPr>
                <w:rFonts w:ascii="Times New Roman"/>
                <w:sz w:val="2"/>
              </w:rPr>
            </w:pPr>
          </w:p>
        </w:tc>
        <w:tc>
          <w:tcPr>
            <w:tcW w:w="507" w:type="dxa"/>
            <w:gridSpan w:val="2"/>
            <w:tcBorders>
              <w:top w:val="triple" w:sz="6" w:space="0" w:color="F1F1F1"/>
              <w:left w:val="single" w:sz="6" w:space="0" w:color="F1F1F1"/>
              <w:bottom w:val="double" w:sz="2" w:space="0" w:color="F1F1F1"/>
            </w:tcBorders>
          </w:tcPr>
          <w:p w14:paraId="1EEB8B6F" w14:textId="77777777" w:rsidR="000B498F" w:rsidRDefault="000B498F" w:rsidP="006426E3">
            <w:pPr>
              <w:pStyle w:val="TableParagraph"/>
              <w:rPr>
                <w:rFonts w:ascii="Times New Roman"/>
                <w:sz w:val="2"/>
              </w:rPr>
            </w:pPr>
          </w:p>
        </w:tc>
      </w:tr>
      <w:tr w:rsidR="000B498F" w14:paraId="2778A435" w14:textId="77777777" w:rsidTr="006426E3">
        <w:trPr>
          <w:trHeight w:val="10"/>
        </w:trPr>
        <w:tc>
          <w:tcPr>
            <w:tcW w:w="348" w:type="dxa"/>
            <w:vMerge w:val="restart"/>
            <w:tcBorders>
              <w:top w:val="triple" w:sz="6" w:space="0" w:color="D9D9D9"/>
              <w:bottom w:val="triple" w:sz="6" w:space="0" w:color="D9D9D9"/>
              <w:right w:val="nil"/>
            </w:tcBorders>
          </w:tcPr>
          <w:p w14:paraId="34CF024E"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843C0C"/>
          </w:tcPr>
          <w:p w14:paraId="049833C5" w14:textId="77777777" w:rsidR="000B498F" w:rsidRDefault="000B498F" w:rsidP="006426E3">
            <w:pPr>
              <w:rPr>
                <w:sz w:val="2"/>
                <w:szCs w:val="2"/>
              </w:rPr>
            </w:pPr>
          </w:p>
        </w:tc>
        <w:tc>
          <w:tcPr>
            <w:tcW w:w="346" w:type="dxa"/>
            <w:vMerge w:val="restart"/>
            <w:tcBorders>
              <w:top w:val="triple" w:sz="6" w:space="0" w:color="D9D9D9"/>
              <w:left w:val="nil"/>
              <w:bottom w:val="triple" w:sz="6" w:space="0" w:color="D9D9D9"/>
            </w:tcBorders>
          </w:tcPr>
          <w:p w14:paraId="5E06C057" w14:textId="77777777" w:rsidR="000B498F" w:rsidRDefault="000B498F" w:rsidP="006426E3">
            <w:pPr>
              <w:pStyle w:val="TableParagraph"/>
              <w:rPr>
                <w:rFonts w:ascii="Times New Roman"/>
                <w:sz w:val="2"/>
              </w:rPr>
            </w:pPr>
          </w:p>
        </w:tc>
        <w:tc>
          <w:tcPr>
            <w:tcW w:w="348" w:type="dxa"/>
            <w:vMerge w:val="restart"/>
            <w:tcBorders>
              <w:top w:val="triple" w:sz="6" w:space="0" w:color="D9D9D9"/>
              <w:bottom w:val="triple" w:sz="6" w:space="0" w:color="D9D9D9"/>
              <w:right w:val="nil"/>
            </w:tcBorders>
          </w:tcPr>
          <w:p w14:paraId="440DB727"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6000"/>
          </w:tcPr>
          <w:p w14:paraId="5D381C12" w14:textId="77777777" w:rsidR="000B498F" w:rsidRDefault="000B498F" w:rsidP="006426E3">
            <w:pPr>
              <w:rPr>
                <w:sz w:val="2"/>
                <w:szCs w:val="2"/>
              </w:rPr>
            </w:pPr>
          </w:p>
        </w:tc>
        <w:tc>
          <w:tcPr>
            <w:tcW w:w="348" w:type="dxa"/>
            <w:vMerge w:val="restart"/>
            <w:tcBorders>
              <w:top w:val="triple" w:sz="6" w:space="0" w:color="D9D9D9"/>
              <w:left w:val="nil"/>
              <w:bottom w:val="triple" w:sz="6" w:space="0" w:color="D9D9D9"/>
            </w:tcBorders>
          </w:tcPr>
          <w:p w14:paraId="4C99D4A0" w14:textId="77777777" w:rsidR="000B498F" w:rsidRDefault="000B498F" w:rsidP="006426E3">
            <w:pPr>
              <w:pStyle w:val="TableParagraph"/>
              <w:rPr>
                <w:rFonts w:ascii="Times New Roman"/>
                <w:sz w:val="2"/>
              </w:rPr>
            </w:pPr>
          </w:p>
        </w:tc>
        <w:tc>
          <w:tcPr>
            <w:tcW w:w="348" w:type="dxa"/>
            <w:vMerge w:val="restart"/>
            <w:tcBorders>
              <w:top w:val="triple" w:sz="6" w:space="0" w:color="D9D9D9"/>
              <w:bottom w:val="triple" w:sz="6" w:space="0" w:color="D9D9D9"/>
              <w:right w:val="nil"/>
            </w:tcBorders>
          </w:tcPr>
          <w:p w14:paraId="447EE228"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52B6DED0" w14:textId="77777777" w:rsidR="000B498F" w:rsidRDefault="000B498F" w:rsidP="006426E3">
            <w:pPr>
              <w:rPr>
                <w:sz w:val="2"/>
                <w:szCs w:val="2"/>
              </w:rPr>
            </w:pPr>
          </w:p>
        </w:tc>
        <w:tc>
          <w:tcPr>
            <w:tcW w:w="348" w:type="dxa"/>
            <w:vMerge w:val="restart"/>
            <w:tcBorders>
              <w:top w:val="triple" w:sz="6" w:space="0" w:color="D9D9D9"/>
              <w:left w:val="nil"/>
              <w:bottom w:val="triple" w:sz="6" w:space="0" w:color="D9D9D9"/>
            </w:tcBorders>
          </w:tcPr>
          <w:p w14:paraId="4C8EB9F0" w14:textId="77777777" w:rsidR="000B498F" w:rsidRDefault="000B498F" w:rsidP="006426E3">
            <w:pPr>
              <w:pStyle w:val="TableParagraph"/>
              <w:rPr>
                <w:rFonts w:ascii="Times New Roman"/>
                <w:sz w:val="2"/>
              </w:rPr>
            </w:pPr>
          </w:p>
        </w:tc>
        <w:tc>
          <w:tcPr>
            <w:tcW w:w="348" w:type="dxa"/>
            <w:vMerge w:val="restart"/>
            <w:tcBorders>
              <w:top w:val="triple" w:sz="6" w:space="0" w:color="D9D9D9"/>
              <w:bottom w:val="triple" w:sz="6" w:space="0" w:color="D9D9D9"/>
              <w:right w:val="nil"/>
            </w:tcBorders>
          </w:tcPr>
          <w:p w14:paraId="1A800701"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3C996A89" w14:textId="77777777" w:rsidR="000B498F" w:rsidRDefault="000B498F" w:rsidP="006426E3">
            <w:pPr>
              <w:rPr>
                <w:sz w:val="2"/>
                <w:szCs w:val="2"/>
              </w:rPr>
            </w:pPr>
          </w:p>
        </w:tc>
        <w:tc>
          <w:tcPr>
            <w:tcW w:w="348" w:type="dxa"/>
            <w:vMerge w:val="restart"/>
            <w:tcBorders>
              <w:top w:val="triple" w:sz="6" w:space="0" w:color="D9D9D9"/>
              <w:left w:val="nil"/>
              <w:bottom w:val="triple" w:sz="6" w:space="0" w:color="D9D9D9"/>
            </w:tcBorders>
          </w:tcPr>
          <w:p w14:paraId="6498D3F2" w14:textId="77777777" w:rsidR="000B498F" w:rsidRDefault="000B498F" w:rsidP="006426E3">
            <w:pPr>
              <w:pStyle w:val="TableParagraph"/>
              <w:rPr>
                <w:rFonts w:ascii="Times New Roman"/>
                <w:sz w:val="2"/>
              </w:rPr>
            </w:pPr>
          </w:p>
        </w:tc>
        <w:tc>
          <w:tcPr>
            <w:tcW w:w="348" w:type="dxa"/>
            <w:vMerge w:val="restart"/>
            <w:tcBorders>
              <w:top w:val="triple" w:sz="6" w:space="0" w:color="D9D9D9"/>
              <w:bottom w:val="triple" w:sz="6" w:space="0" w:color="D9D9D9"/>
              <w:right w:val="nil"/>
            </w:tcBorders>
          </w:tcPr>
          <w:p w14:paraId="5607E45F" w14:textId="77777777" w:rsidR="000B498F" w:rsidRDefault="000B498F" w:rsidP="006426E3">
            <w:pPr>
              <w:pStyle w:val="TableParagraph"/>
              <w:rPr>
                <w:rFonts w:ascii="Times New Roman"/>
                <w:sz w:val="2"/>
              </w:rPr>
            </w:pPr>
          </w:p>
        </w:tc>
        <w:tc>
          <w:tcPr>
            <w:tcW w:w="316" w:type="dxa"/>
            <w:gridSpan w:val="2"/>
            <w:vMerge/>
            <w:tcBorders>
              <w:top w:val="nil"/>
              <w:left w:val="nil"/>
              <w:right w:val="nil"/>
            </w:tcBorders>
            <w:shd w:val="clear" w:color="auto" w:fill="7F7F7F"/>
          </w:tcPr>
          <w:p w14:paraId="07D0FB37" w14:textId="77777777" w:rsidR="000B498F" w:rsidRDefault="000B498F" w:rsidP="006426E3">
            <w:pPr>
              <w:rPr>
                <w:sz w:val="2"/>
                <w:szCs w:val="2"/>
              </w:rPr>
            </w:pPr>
          </w:p>
        </w:tc>
        <w:tc>
          <w:tcPr>
            <w:tcW w:w="348" w:type="dxa"/>
            <w:tcBorders>
              <w:top w:val="double" w:sz="2" w:space="0" w:color="F1F1F1"/>
              <w:left w:val="nil"/>
              <w:bottom w:val="double" w:sz="2" w:space="0" w:color="F1F1F1"/>
            </w:tcBorders>
          </w:tcPr>
          <w:p w14:paraId="77421344" w14:textId="77777777" w:rsidR="000B498F" w:rsidRDefault="000B498F" w:rsidP="006426E3">
            <w:pPr>
              <w:pStyle w:val="TableParagraph"/>
              <w:rPr>
                <w:rFonts w:ascii="Times New Roman"/>
                <w:sz w:val="2"/>
              </w:rPr>
            </w:pPr>
          </w:p>
        </w:tc>
        <w:tc>
          <w:tcPr>
            <w:tcW w:w="348" w:type="dxa"/>
            <w:tcBorders>
              <w:top w:val="double" w:sz="2" w:space="0" w:color="F1F1F1"/>
              <w:bottom w:val="double" w:sz="2" w:space="0" w:color="F1F1F1"/>
              <w:right w:val="nil"/>
            </w:tcBorders>
          </w:tcPr>
          <w:p w14:paraId="3CEA10F0" w14:textId="77777777" w:rsidR="000B498F" w:rsidRDefault="000B498F" w:rsidP="006426E3">
            <w:pPr>
              <w:pStyle w:val="TableParagraph"/>
              <w:rPr>
                <w:rFonts w:ascii="Times New Roman"/>
                <w:sz w:val="2"/>
              </w:rPr>
            </w:pPr>
          </w:p>
        </w:tc>
        <w:tc>
          <w:tcPr>
            <w:tcW w:w="318" w:type="dxa"/>
            <w:gridSpan w:val="2"/>
            <w:vMerge w:val="restart"/>
            <w:tcBorders>
              <w:left w:val="nil"/>
              <w:right w:val="nil"/>
            </w:tcBorders>
            <w:shd w:val="clear" w:color="auto" w:fill="7F7F7F"/>
          </w:tcPr>
          <w:p w14:paraId="7A989D21" w14:textId="77777777" w:rsidR="000B498F" w:rsidRDefault="000B498F" w:rsidP="006426E3">
            <w:pPr>
              <w:pStyle w:val="TableParagraph"/>
              <w:rPr>
                <w:rFonts w:ascii="Times New Roman"/>
                <w:sz w:val="18"/>
              </w:rPr>
            </w:pPr>
          </w:p>
        </w:tc>
        <w:tc>
          <w:tcPr>
            <w:tcW w:w="348" w:type="dxa"/>
            <w:vMerge w:val="restart"/>
            <w:tcBorders>
              <w:top w:val="double" w:sz="2" w:space="0" w:color="F1F1F1"/>
              <w:left w:val="nil"/>
              <w:bottom w:val="triple" w:sz="6" w:space="0" w:color="D9D9D9"/>
            </w:tcBorders>
          </w:tcPr>
          <w:p w14:paraId="4BD0E1F0" w14:textId="77777777" w:rsidR="000B498F" w:rsidRDefault="000B498F" w:rsidP="006426E3">
            <w:pPr>
              <w:pStyle w:val="TableParagraph"/>
              <w:rPr>
                <w:rFonts w:ascii="Times New Roman"/>
                <w:sz w:val="2"/>
              </w:rPr>
            </w:pPr>
          </w:p>
        </w:tc>
      </w:tr>
      <w:tr w:rsidR="000B498F" w14:paraId="7E0AF4E7" w14:textId="77777777" w:rsidTr="006426E3">
        <w:trPr>
          <w:trHeight w:val="10"/>
        </w:trPr>
        <w:tc>
          <w:tcPr>
            <w:tcW w:w="348" w:type="dxa"/>
            <w:vMerge/>
            <w:tcBorders>
              <w:top w:val="nil"/>
              <w:bottom w:val="triple" w:sz="6" w:space="0" w:color="D9D9D9"/>
              <w:right w:val="nil"/>
            </w:tcBorders>
          </w:tcPr>
          <w:p w14:paraId="5A404DEF" w14:textId="77777777" w:rsidR="000B498F" w:rsidRDefault="000B498F" w:rsidP="006426E3">
            <w:pPr>
              <w:rPr>
                <w:sz w:val="2"/>
                <w:szCs w:val="2"/>
              </w:rPr>
            </w:pPr>
          </w:p>
        </w:tc>
        <w:tc>
          <w:tcPr>
            <w:tcW w:w="318" w:type="dxa"/>
            <w:gridSpan w:val="2"/>
            <w:vMerge/>
            <w:tcBorders>
              <w:top w:val="nil"/>
              <w:left w:val="nil"/>
              <w:right w:val="nil"/>
            </w:tcBorders>
            <w:shd w:val="clear" w:color="auto" w:fill="843C0C"/>
          </w:tcPr>
          <w:p w14:paraId="6FFAAB01" w14:textId="77777777" w:rsidR="000B498F" w:rsidRDefault="000B498F" w:rsidP="006426E3">
            <w:pPr>
              <w:rPr>
                <w:sz w:val="2"/>
                <w:szCs w:val="2"/>
              </w:rPr>
            </w:pPr>
          </w:p>
        </w:tc>
        <w:tc>
          <w:tcPr>
            <w:tcW w:w="346" w:type="dxa"/>
            <w:vMerge/>
            <w:tcBorders>
              <w:top w:val="nil"/>
              <w:left w:val="nil"/>
              <w:bottom w:val="triple" w:sz="6" w:space="0" w:color="D9D9D9"/>
            </w:tcBorders>
          </w:tcPr>
          <w:p w14:paraId="7E7F35C1" w14:textId="77777777" w:rsidR="000B498F" w:rsidRDefault="000B498F" w:rsidP="006426E3">
            <w:pPr>
              <w:rPr>
                <w:sz w:val="2"/>
                <w:szCs w:val="2"/>
              </w:rPr>
            </w:pPr>
          </w:p>
        </w:tc>
        <w:tc>
          <w:tcPr>
            <w:tcW w:w="348" w:type="dxa"/>
            <w:vMerge/>
            <w:tcBorders>
              <w:top w:val="nil"/>
              <w:bottom w:val="triple" w:sz="6" w:space="0" w:color="D9D9D9"/>
              <w:right w:val="nil"/>
            </w:tcBorders>
          </w:tcPr>
          <w:p w14:paraId="713E18A2" w14:textId="77777777" w:rsidR="000B498F" w:rsidRDefault="000B498F" w:rsidP="006426E3">
            <w:pPr>
              <w:rPr>
                <w:sz w:val="2"/>
                <w:szCs w:val="2"/>
              </w:rPr>
            </w:pPr>
          </w:p>
        </w:tc>
        <w:tc>
          <w:tcPr>
            <w:tcW w:w="318" w:type="dxa"/>
            <w:gridSpan w:val="2"/>
            <w:vMerge/>
            <w:tcBorders>
              <w:top w:val="nil"/>
              <w:left w:val="nil"/>
              <w:right w:val="nil"/>
            </w:tcBorders>
            <w:shd w:val="clear" w:color="auto" w:fill="7F6000"/>
          </w:tcPr>
          <w:p w14:paraId="7643F1DD" w14:textId="77777777" w:rsidR="000B498F" w:rsidRDefault="000B498F" w:rsidP="006426E3">
            <w:pPr>
              <w:rPr>
                <w:sz w:val="2"/>
                <w:szCs w:val="2"/>
              </w:rPr>
            </w:pPr>
          </w:p>
        </w:tc>
        <w:tc>
          <w:tcPr>
            <w:tcW w:w="348" w:type="dxa"/>
            <w:vMerge/>
            <w:tcBorders>
              <w:top w:val="nil"/>
              <w:left w:val="nil"/>
              <w:bottom w:val="triple" w:sz="6" w:space="0" w:color="D9D9D9"/>
            </w:tcBorders>
          </w:tcPr>
          <w:p w14:paraId="27A2A499" w14:textId="77777777" w:rsidR="000B498F" w:rsidRDefault="000B498F" w:rsidP="006426E3">
            <w:pPr>
              <w:rPr>
                <w:sz w:val="2"/>
                <w:szCs w:val="2"/>
              </w:rPr>
            </w:pPr>
          </w:p>
        </w:tc>
        <w:tc>
          <w:tcPr>
            <w:tcW w:w="348" w:type="dxa"/>
            <w:vMerge/>
            <w:tcBorders>
              <w:top w:val="nil"/>
              <w:bottom w:val="triple" w:sz="6" w:space="0" w:color="D9D9D9"/>
              <w:right w:val="nil"/>
            </w:tcBorders>
          </w:tcPr>
          <w:p w14:paraId="2591380F" w14:textId="77777777" w:rsidR="000B498F" w:rsidRDefault="000B498F" w:rsidP="006426E3">
            <w:pPr>
              <w:rPr>
                <w:sz w:val="2"/>
                <w:szCs w:val="2"/>
              </w:rPr>
            </w:pPr>
          </w:p>
        </w:tc>
        <w:tc>
          <w:tcPr>
            <w:tcW w:w="318" w:type="dxa"/>
            <w:gridSpan w:val="2"/>
            <w:vMerge/>
            <w:tcBorders>
              <w:top w:val="nil"/>
              <w:left w:val="nil"/>
              <w:right w:val="nil"/>
            </w:tcBorders>
            <w:shd w:val="clear" w:color="auto" w:fill="7F7F7F"/>
          </w:tcPr>
          <w:p w14:paraId="4F204CF3" w14:textId="77777777" w:rsidR="000B498F" w:rsidRDefault="000B498F" w:rsidP="006426E3">
            <w:pPr>
              <w:rPr>
                <w:sz w:val="2"/>
                <w:szCs w:val="2"/>
              </w:rPr>
            </w:pPr>
          </w:p>
        </w:tc>
        <w:tc>
          <w:tcPr>
            <w:tcW w:w="348" w:type="dxa"/>
            <w:vMerge/>
            <w:tcBorders>
              <w:top w:val="nil"/>
              <w:left w:val="nil"/>
              <w:bottom w:val="triple" w:sz="6" w:space="0" w:color="D9D9D9"/>
            </w:tcBorders>
          </w:tcPr>
          <w:p w14:paraId="2534D448" w14:textId="77777777" w:rsidR="000B498F" w:rsidRDefault="000B498F" w:rsidP="006426E3">
            <w:pPr>
              <w:rPr>
                <w:sz w:val="2"/>
                <w:szCs w:val="2"/>
              </w:rPr>
            </w:pPr>
          </w:p>
        </w:tc>
        <w:tc>
          <w:tcPr>
            <w:tcW w:w="348" w:type="dxa"/>
            <w:vMerge/>
            <w:tcBorders>
              <w:top w:val="nil"/>
              <w:bottom w:val="triple" w:sz="6" w:space="0" w:color="D9D9D9"/>
              <w:right w:val="nil"/>
            </w:tcBorders>
          </w:tcPr>
          <w:p w14:paraId="76C08500" w14:textId="77777777" w:rsidR="000B498F" w:rsidRDefault="000B498F" w:rsidP="006426E3">
            <w:pPr>
              <w:rPr>
                <w:sz w:val="2"/>
                <w:szCs w:val="2"/>
              </w:rPr>
            </w:pPr>
          </w:p>
        </w:tc>
        <w:tc>
          <w:tcPr>
            <w:tcW w:w="318" w:type="dxa"/>
            <w:gridSpan w:val="2"/>
            <w:vMerge/>
            <w:tcBorders>
              <w:top w:val="nil"/>
              <w:left w:val="nil"/>
              <w:right w:val="nil"/>
            </w:tcBorders>
            <w:shd w:val="clear" w:color="auto" w:fill="7F7F7F"/>
          </w:tcPr>
          <w:p w14:paraId="52BB4FB4" w14:textId="77777777" w:rsidR="000B498F" w:rsidRDefault="000B498F" w:rsidP="006426E3">
            <w:pPr>
              <w:rPr>
                <w:sz w:val="2"/>
                <w:szCs w:val="2"/>
              </w:rPr>
            </w:pPr>
          </w:p>
        </w:tc>
        <w:tc>
          <w:tcPr>
            <w:tcW w:w="348" w:type="dxa"/>
            <w:vMerge/>
            <w:tcBorders>
              <w:top w:val="nil"/>
              <w:left w:val="nil"/>
              <w:bottom w:val="triple" w:sz="6" w:space="0" w:color="D9D9D9"/>
            </w:tcBorders>
          </w:tcPr>
          <w:p w14:paraId="76ED8C39" w14:textId="77777777" w:rsidR="000B498F" w:rsidRDefault="000B498F" w:rsidP="006426E3">
            <w:pPr>
              <w:rPr>
                <w:sz w:val="2"/>
                <w:szCs w:val="2"/>
              </w:rPr>
            </w:pPr>
          </w:p>
        </w:tc>
        <w:tc>
          <w:tcPr>
            <w:tcW w:w="348" w:type="dxa"/>
            <w:vMerge/>
            <w:tcBorders>
              <w:top w:val="nil"/>
              <w:bottom w:val="triple" w:sz="6" w:space="0" w:color="D9D9D9"/>
              <w:right w:val="nil"/>
            </w:tcBorders>
          </w:tcPr>
          <w:p w14:paraId="12294CC3" w14:textId="77777777" w:rsidR="000B498F" w:rsidRDefault="000B498F" w:rsidP="006426E3">
            <w:pPr>
              <w:rPr>
                <w:sz w:val="2"/>
                <w:szCs w:val="2"/>
              </w:rPr>
            </w:pPr>
          </w:p>
        </w:tc>
        <w:tc>
          <w:tcPr>
            <w:tcW w:w="316" w:type="dxa"/>
            <w:gridSpan w:val="2"/>
            <w:vMerge/>
            <w:tcBorders>
              <w:top w:val="nil"/>
              <w:left w:val="nil"/>
              <w:right w:val="nil"/>
            </w:tcBorders>
            <w:shd w:val="clear" w:color="auto" w:fill="7F7F7F"/>
          </w:tcPr>
          <w:p w14:paraId="5572979A" w14:textId="77777777" w:rsidR="000B498F" w:rsidRDefault="000B498F" w:rsidP="006426E3">
            <w:pPr>
              <w:rPr>
                <w:sz w:val="2"/>
                <w:szCs w:val="2"/>
              </w:rPr>
            </w:pPr>
          </w:p>
        </w:tc>
        <w:tc>
          <w:tcPr>
            <w:tcW w:w="348" w:type="dxa"/>
            <w:tcBorders>
              <w:top w:val="double" w:sz="2" w:space="0" w:color="F1F1F1"/>
              <w:left w:val="nil"/>
              <w:bottom w:val="double" w:sz="2" w:space="0" w:color="D9D9D9"/>
            </w:tcBorders>
          </w:tcPr>
          <w:p w14:paraId="282EC2B8" w14:textId="77777777" w:rsidR="000B498F" w:rsidRDefault="000B498F" w:rsidP="006426E3">
            <w:pPr>
              <w:pStyle w:val="TableParagraph"/>
              <w:rPr>
                <w:rFonts w:ascii="Times New Roman"/>
                <w:sz w:val="2"/>
              </w:rPr>
            </w:pPr>
          </w:p>
        </w:tc>
        <w:tc>
          <w:tcPr>
            <w:tcW w:w="348" w:type="dxa"/>
            <w:tcBorders>
              <w:top w:val="double" w:sz="2" w:space="0" w:color="F1F1F1"/>
              <w:bottom w:val="double" w:sz="2" w:space="0" w:color="D9D9D9"/>
              <w:right w:val="nil"/>
            </w:tcBorders>
          </w:tcPr>
          <w:p w14:paraId="24F0C32B"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437C168C" w14:textId="77777777" w:rsidR="000B498F" w:rsidRDefault="000B498F" w:rsidP="006426E3">
            <w:pPr>
              <w:rPr>
                <w:sz w:val="2"/>
                <w:szCs w:val="2"/>
              </w:rPr>
            </w:pPr>
          </w:p>
        </w:tc>
        <w:tc>
          <w:tcPr>
            <w:tcW w:w="348" w:type="dxa"/>
            <w:vMerge/>
            <w:tcBorders>
              <w:top w:val="nil"/>
              <w:left w:val="nil"/>
              <w:bottom w:val="triple" w:sz="6" w:space="0" w:color="D9D9D9"/>
            </w:tcBorders>
          </w:tcPr>
          <w:p w14:paraId="0A79CF1B" w14:textId="77777777" w:rsidR="000B498F" w:rsidRDefault="000B498F" w:rsidP="006426E3">
            <w:pPr>
              <w:rPr>
                <w:sz w:val="2"/>
                <w:szCs w:val="2"/>
              </w:rPr>
            </w:pPr>
          </w:p>
        </w:tc>
      </w:tr>
      <w:tr w:rsidR="000B498F" w14:paraId="62D513A0" w14:textId="77777777" w:rsidTr="006426E3">
        <w:trPr>
          <w:trHeight w:val="7"/>
        </w:trPr>
        <w:tc>
          <w:tcPr>
            <w:tcW w:w="348" w:type="dxa"/>
            <w:tcBorders>
              <w:top w:val="triple" w:sz="6" w:space="0" w:color="D9D9D9"/>
              <w:bottom w:val="triple" w:sz="6" w:space="0" w:color="F1F1F1"/>
              <w:right w:val="nil"/>
            </w:tcBorders>
          </w:tcPr>
          <w:p w14:paraId="056247AB"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843C0C"/>
          </w:tcPr>
          <w:p w14:paraId="26642771" w14:textId="77777777" w:rsidR="000B498F" w:rsidRDefault="000B498F" w:rsidP="006426E3">
            <w:pPr>
              <w:rPr>
                <w:sz w:val="2"/>
                <w:szCs w:val="2"/>
              </w:rPr>
            </w:pPr>
          </w:p>
        </w:tc>
        <w:tc>
          <w:tcPr>
            <w:tcW w:w="346" w:type="dxa"/>
            <w:tcBorders>
              <w:top w:val="triple" w:sz="6" w:space="0" w:color="D9D9D9"/>
              <w:left w:val="nil"/>
              <w:bottom w:val="triple" w:sz="6" w:space="0" w:color="F1F1F1"/>
            </w:tcBorders>
          </w:tcPr>
          <w:p w14:paraId="6B49D5FE"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F1F1F1"/>
              <w:right w:val="nil"/>
            </w:tcBorders>
          </w:tcPr>
          <w:p w14:paraId="0AA3571B"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6000"/>
          </w:tcPr>
          <w:p w14:paraId="37515497" w14:textId="77777777" w:rsidR="000B498F" w:rsidRDefault="000B498F" w:rsidP="006426E3">
            <w:pPr>
              <w:rPr>
                <w:sz w:val="2"/>
                <w:szCs w:val="2"/>
              </w:rPr>
            </w:pPr>
          </w:p>
        </w:tc>
        <w:tc>
          <w:tcPr>
            <w:tcW w:w="348" w:type="dxa"/>
            <w:tcBorders>
              <w:top w:val="triple" w:sz="6" w:space="0" w:color="D9D9D9"/>
              <w:left w:val="nil"/>
              <w:bottom w:val="triple" w:sz="6" w:space="0" w:color="F1F1F1"/>
            </w:tcBorders>
          </w:tcPr>
          <w:p w14:paraId="4626FE05"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F1F1F1"/>
              <w:right w:val="nil"/>
            </w:tcBorders>
          </w:tcPr>
          <w:p w14:paraId="60EBE580"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54D0379D" w14:textId="77777777" w:rsidR="000B498F" w:rsidRDefault="000B498F" w:rsidP="006426E3">
            <w:pPr>
              <w:rPr>
                <w:sz w:val="2"/>
                <w:szCs w:val="2"/>
              </w:rPr>
            </w:pPr>
          </w:p>
        </w:tc>
        <w:tc>
          <w:tcPr>
            <w:tcW w:w="348" w:type="dxa"/>
            <w:tcBorders>
              <w:top w:val="triple" w:sz="6" w:space="0" w:color="D9D9D9"/>
              <w:left w:val="nil"/>
              <w:bottom w:val="triple" w:sz="6" w:space="0" w:color="F1F1F1"/>
            </w:tcBorders>
          </w:tcPr>
          <w:p w14:paraId="52F27340"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F1F1F1"/>
              <w:right w:val="nil"/>
            </w:tcBorders>
          </w:tcPr>
          <w:p w14:paraId="3A3C49B3"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35E41DA3" w14:textId="77777777" w:rsidR="000B498F" w:rsidRDefault="000B498F" w:rsidP="006426E3">
            <w:pPr>
              <w:rPr>
                <w:sz w:val="2"/>
                <w:szCs w:val="2"/>
              </w:rPr>
            </w:pPr>
          </w:p>
        </w:tc>
        <w:tc>
          <w:tcPr>
            <w:tcW w:w="348" w:type="dxa"/>
            <w:tcBorders>
              <w:top w:val="triple" w:sz="6" w:space="0" w:color="D9D9D9"/>
              <w:left w:val="nil"/>
              <w:bottom w:val="triple" w:sz="6" w:space="0" w:color="F1F1F1"/>
            </w:tcBorders>
          </w:tcPr>
          <w:p w14:paraId="0B51C63E"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F1F1F1"/>
              <w:right w:val="nil"/>
            </w:tcBorders>
          </w:tcPr>
          <w:p w14:paraId="5B2EEBB3" w14:textId="77777777" w:rsidR="000B498F" w:rsidRDefault="000B498F" w:rsidP="006426E3">
            <w:pPr>
              <w:pStyle w:val="TableParagraph"/>
              <w:rPr>
                <w:rFonts w:ascii="Times New Roman"/>
                <w:sz w:val="2"/>
              </w:rPr>
            </w:pPr>
          </w:p>
        </w:tc>
        <w:tc>
          <w:tcPr>
            <w:tcW w:w="316" w:type="dxa"/>
            <w:gridSpan w:val="2"/>
            <w:vMerge/>
            <w:tcBorders>
              <w:top w:val="nil"/>
              <w:left w:val="nil"/>
              <w:right w:val="nil"/>
            </w:tcBorders>
            <w:shd w:val="clear" w:color="auto" w:fill="7F7F7F"/>
          </w:tcPr>
          <w:p w14:paraId="32150E31" w14:textId="77777777" w:rsidR="000B498F" w:rsidRDefault="000B498F" w:rsidP="006426E3">
            <w:pPr>
              <w:rPr>
                <w:sz w:val="2"/>
                <w:szCs w:val="2"/>
              </w:rPr>
            </w:pPr>
          </w:p>
        </w:tc>
        <w:tc>
          <w:tcPr>
            <w:tcW w:w="348" w:type="dxa"/>
            <w:tcBorders>
              <w:top w:val="double" w:sz="2" w:space="0" w:color="D9D9D9"/>
              <w:left w:val="nil"/>
              <w:bottom w:val="triple" w:sz="6" w:space="0" w:color="F1F1F1"/>
            </w:tcBorders>
          </w:tcPr>
          <w:p w14:paraId="6CCE314F" w14:textId="77777777" w:rsidR="000B498F" w:rsidRDefault="000B498F" w:rsidP="006426E3">
            <w:pPr>
              <w:pStyle w:val="TableParagraph"/>
              <w:rPr>
                <w:rFonts w:ascii="Times New Roman"/>
                <w:sz w:val="2"/>
              </w:rPr>
            </w:pPr>
          </w:p>
        </w:tc>
        <w:tc>
          <w:tcPr>
            <w:tcW w:w="348" w:type="dxa"/>
            <w:tcBorders>
              <w:top w:val="double" w:sz="2" w:space="0" w:color="D9D9D9"/>
              <w:bottom w:val="triple" w:sz="6" w:space="0" w:color="F1F1F1"/>
              <w:right w:val="nil"/>
            </w:tcBorders>
          </w:tcPr>
          <w:p w14:paraId="3D4696CA"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58139D38" w14:textId="77777777" w:rsidR="000B498F" w:rsidRDefault="000B498F" w:rsidP="006426E3">
            <w:pPr>
              <w:rPr>
                <w:sz w:val="2"/>
                <w:szCs w:val="2"/>
              </w:rPr>
            </w:pPr>
          </w:p>
        </w:tc>
        <w:tc>
          <w:tcPr>
            <w:tcW w:w="348" w:type="dxa"/>
            <w:tcBorders>
              <w:top w:val="triple" w:sz="6" w:space="0" w:color="D9D9D9"/>
              <w:left w:val="nil"/>
              <w:bottom w:val="triple" w:sz="6" w:space="0" w:color="F1F1F1"/>
            </w:tcBorders>
          </w:tcPr>
          <w:p w14:paraId="03836562" w14:textId="77777777" w:rsidR="000B498F" w:rsidRDefault="000B498F" w:rsidP="006426E3">
            <w:pPr>
              <w:pStyle w:val="TableParagraph"/>
              <w:rPr>
                <w:rFonts w:ascii="Times New Roman"/>
                <w:sz w:val="2"/>
              </w:rPr>
            </w:pPr>
          </w:p>
        </w:tc>
      </w:tr>
      <w:tr w:rsidR="000B498F" w14:paraId="4A3D0D18" w14:textId="77777777" w:rsidTr="006426E3">
        <w:trPr>
          <w:trHeight w:val="37"/>
        </w:trPr>
        <w:tc>
          <w:tcPr>
            <w:tcW w:w="348" w:type="dxa"/>
            <w:tcBorders>
              <w:top w:val="triple" w:sz="6" w:space="0" w:color="F1F1F1"/>
              <w:bottom w:val="triple" w:sz="6" w:space="0" w:color="D9D9D9"/>
              <w:right w:val="nil"/>
            </w:tcBorders>
          </w:tcPr>
          <w:p w14:paraId="235ED5B7"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843C0C"/>
          </w:tcPr>
          <w:p w14:paraId="0839993D" w14:textId="77777777" w:rsidR="000B498F" w:rsidRDefault="000B498F" w:rsidP="006426E3">
            <w:pPr>
              <w:rPr>
                <w:sz w:val="2"/>
                <w:szCs w:val="2"/>
              </w:rPr>
            </w:pPr>
          </w:p>
        </w:tc>
        <w:tc>
          <w:tcPr>
            <w:tcW w:w="346" w:type="dxa"/>
            <w:tcBorders>
              <w:top w:val="triple" w:sz="6" w:space="0" w:color="F1F1F1"/>
              <w:left w:val="nil"/>
              <w:bottom w:val="triple" w:sz="6" w:space="0" w:color="D9D9D9"/>
            </w:tcBorders>
          </w:tcPr>
          <w:p w14:paraId="24B85EC7"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D9D9D9"/>
              <w:right w:val="nil"/>
            </w:tcBorders>
          </w:tcPr>
          <w:p w14:paraId="5018B2D0"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6000"/>
          </w:tcPr>
          <w:p w14:paraId="5E90AA14" w14:textId="77777777" w:rsidR="000B498F" w:rsidRDefault="000B498F" w:rsidP="006426E3">
            <w:pPr>
              <w:rPr>
                <w:sz w:val="2"/>
                <w:szCs w:val="2"/>
              </w:rPr>
            </w:pPr>
          </w:p>
        </w:tc>
        <w:tc>
          <w:tcPr>
            <w:tcW w:w="348" w:type="dxa"/>
            <w:tcBorders>
              <w:top w:val="triple" w:sz="6" w:space="0" w:color="F1F1F1"/>
              <w:left w:val="nil"/>
              <w:bottom w:val="triple" w:sz="6" w:space="0" w:color="D9D9D9"/>
            </w:tcBorders>
          </w:tcPr>
          <w:p w14:paraId="6ED9BD45"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D9D9D9"/>
              <w:right w:val="nil"/>
            </w:tcBorders>
          </w:tcPr>
          <w:p w14:paraId="323EF182"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33C3E25E" w14:textId="77777777" w:rsidR="000B498F" w:rsidRDefault="000B498F" w:rsidP="006426E3">
            <w:pPr>
              <w:rPr>
                <w:sz w:val="2"/>
                <w:szCs w:val="2"/>
              </w:rPr>
            </w:pPr>
          </w:p>
        </w:tc>
        <w:tc>
          <w:tcPr>
            <w:tcW w:w="348" w:type="dxa"/>
            <w:tcBorders>
              <w:top w:val="triple" w:sz="6" w:space="0" w:color="F1F1F1"/>
              <w:left w:val="nil"/>
              <w:bottom w:val="triple" w:sz="6" w:space="0" w:color="D9D9D9"/>
            </w:tcBorders>
          </w:tcPr>
          <w:p w14:paraId="7CCFF754"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D9D9D9"/>
              <w:right w:val="nil"/>
            </w:tcBorders>
          </w:tcPr>
          <w:p w14:paraId="515040C9"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0ED22ED2" w14:textId="77777777" w:rsidR="000B498F" w:rsidRDefault="000B498F" w:rsidP="006426E3">
            <w:pPr>
              <w:rPr>
                <w:sz w:val="2"/>
                <w:szCs w:val="2"/>
              </w:rPr>
            </w:pPr>
          </w:p>
        </w:tc>
        <w:tc>
          <w:tcPr>
            <w:tcW w:w="348" w:type="dxa"/>
            <w:tcBorders>
              <w:top w:val="triple" w:sz="6" w:space="0" w:color="F1F1F1"/>
              <w:left w:val="nil"/>
              <w:bottom w:val="triple" w:sz="6" w:space="0" w:color="D9D9D9"/>
            </w:tcBorders>
          </w:tcPr>
          <w:p w14:paraId="305AF2ED"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D9D9D9"/>
              <w:right w:val="nil"/>
            </w:tcBorders>
          </w:tcPr>
          <w:p w14:paraId="2C263043" w14:textId="77777777" w:rsidR="000B498F" w:rsidRDefault="000B498F" w:rsidP="006426E3">
            <w:pPr>
              <w:pStyle w:val="TableParagraph"/>
              <w:rPr>
                <w:rFonts w:ascii="Times New Roman"/>
                <w:sz w:val="2"/>
              </w:rPr>
            </w:pPr>
          </w:p>
        </w:tc>
        <w:tc>
          <w:tcPr>
            <w:tcW w:w="316" w:type="dxa"/>
            <w:gridSpan w:val="2"/>
            <w:vMerge/>
            <w:tcBorders>
              <w:top w:val="nil"/>
              <w:left w:val="nil"/>
              <w:right w:val="nil"/>
            </w:tcBorders>
            <w:shd w:val="clear" w:color="auto" w:fill="7F7F7F"/>
          </w:tcPr>
          <w:p w14:paraId="50163CBA" w14:textId="77777777" w:rsidR="000B498F" w:rsidRDefault="000B498F" w:rsidP="006426E3">
            <w:pPr>
              <w:rPr>
                <w:sz w:val="2"/>
                <w:szCs w:val="2"/>
              </w:rPr>
            </w:pPr>
          </w:p>
        </w:tc>
        <w:tc>
          <w:tcPr>
            <w:tcW w:w="348" w:type="dxa"/>
            <w:tcBorders>
              <w:top w:val="triple" w:sz="6" w:space="0" w:color="F1F1F1"/>
              <w:left w:val="nil"/>
              <w:bottom w:val="triple" w:sz="6" w:space="0" w:color="D9D9D9"/>
            </w:tcBorders>
          </w:tcPr>
          <w:p w14:paraId="002482DE"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D9D9D9"/>
              <w:right w:val="nil"/>
            </w:tcBorders>
          </w:tcPr>
          <w:p w14:paraId="13BD2337"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59FCC108" w14:textId="77777777" w:rsidR="000B498F" w:rsidRDefault="000B498F" w:rsidP="006426E3">
            <w:pPr>
              <w:rPr>
                <w:sz w:val="2"/>
                <w:szCs w:val="2"/>
              </w:rPr>
            </w:pPr>
          </w:p>
        </w:tc>
        <w:tc>
          <w:tcPr>
            <w:tcW w:w="348" w:type="dxa"/>
            <w:tcBorders>
              <w:top w:val="triple" w:sz="6" w:space="0" w:color="F1F1F1"/>
              <w:left w:val="nil"/>
              <w:bottom w:val="triple" w:sz="6" w:space="0" w:color="D9D9D9"/>
            </w:tcBorders>
          </w:tcPr>
          <w:p w14:paraId="50864620" w14:textId="77777777" w:rsidR="000B498F" w:rsidRDefault="000B498F" w:rsidP="006426E3">
            <w:pPr>
              <w:pStyle w:val="TableParagraph"/>
              <w:rPr>
                <w:rFonts w:ascii="Times New Roman"/>
                <w:sz w:val="2"/>
              </w:rPr>
            </w:pPr>
          </w:p>
        </w:tc>
      </w:tr>
      <w:tr w:rsidR="000B498F" w14:paraId="5600EBE1" w14:textId="77777777" w:rsidTr="006426E3">
        <w:trPr>
          <w:trHeight w:val="53"/>
        </w:trPr>
        <w:tc>
          <w:tcPr>
            <w:tcW w:w="348" w:type="dxa"/>
            <w:tcBorders>
              <w:top w:val="triple" w:sz="6" w:space="0" w:color="D9D9D9"/>
              <w:bottom w:val="triple" w:sz="6" w:space="0" w:color="F1F1F1"/>
              <w:right w:val="nil"/>
            </w:tcBorders>
          </w:tcPr>
          <w:p w14:paraId="232C38E6"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843C0C"/>
          </w:tcPr>
          <w:p w14:paraId="728F8799" w14:textId="77777777" w:rsidR="000B498F" w:rsidRDefault="000B498F" w:rsidP="006426E3">
            <w:pPr>
              <w:rPr>
                <w:sz w:val="2"/>
                <w:szCs w:val="2"/>
              </w:rPr>
            </w:pPr>
          </w:p>
        </w:tc>
        <w:tc>
          <w:tcPr>
            <w:tcW w:w="346" w:type="dxa"/>
            <w:tcBorders>
              <w:top w:val="triple" w:sz="6" w:space="0" w:color="D9D9D9"/>
              <w:left w:val="nil"/>
              <w:bottom w:val="triple" w:sz="6" w:space="0" w:color="F1F1F1"/>
            </w:tcBorders>
          </w:tcPr>
          <w:p w14:paraId="0751F3B1"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F1F1F1"/>
              <w:right w:val="nil"/>
            </w:tcBorders>
          </w:tcPr>
          <w:p w14:paraId="6DFE918F"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6000"/>
          </w:tcPr>
          <w:p w14:paraId="5A2306FF" w14:textId="77777777" w:rsidR="000B498F" w:rsidRDefault="000B498F" w:rsidP="006426E3">
            <w:pPr>
              <w:rPr>
                <w:sz w:val="2"/>
                <w:szCs w:val="2"/>
              </w:rPr>
            </w:pPr>
          </w:p>
        </w:tc>
        <w:tc>
          <w:tcPr>
            <w:tcW w:w="348" w:type="dxa"/>
            <w:tcBorders>
              <w:top w:val="triple" w:sz="6" w:space="0" w:color="D9D9D9"/>
              <w:left w:val="nil"/>
              <w:bottom w:val="triple" w:sz="6" w:space="0" w:color="F1F1F1"/>
            </w:tcBorders>
          </w:tcPr>
          <w:p w14:paraId="0CD03BC8"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F1F1F1"/>
              <w:right w:val="nil"/>
            </w:tcBorders>
          </w:tcPr>
          <w:p w14:paraId="2B9224A6"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2094C89A" w14:textId="77777777" w:rsidR="000B498F" w:rsidRDefault="000B498F" w:rsidP="006426E3">
            <w:pPr>
              <w:rPr>
                <w:sz w:val="2"/>
                <w:szCs w:val="2"/>
              </w:rPr>
            </w:pPr>
          </w:p>
        </w:tc>
        <w:tc>
          <w:tcPr>
            <w:tcW w:w="348" w:type="dxa"/>
            <w:tcBorders>
              <w:top w:val="triple" w:sz="6" w:space="0" w:color="D9D9D9"/>
              <w:left w:val="nil"/>
              <w:bottom w:val="triple" w:sz="6" w:space="0" w:color="F1F1F1"/>
            </w:tcBorders>
          </w:tcPr>
          <w:p w14:paraId="06E07CB0"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F1F1F1"/>
              <w:right w:val="nil"/>
            </w:tcBorders>
          </w:tcPr>
          <w:p w14:paraId="6D1C1D03"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6A91FB51" w14:textId="77777777" w:rsidR="000B498F" w:rsidRDefault="000B498F" w:rsidP="006426E3">
            <w:pPr>
              <w:rPr>
                <w:sz w:val="2"/>
                <w:szCs w:val="2"/>
              </w:rPr>
            </w:pPr>
          </w:p>
        </w:tc>
        <w:tc>
          <w:tcPr>
            <w:tcW w:w="348" w:type="dxa"/>
            <w:tcBorders>
              <w:top w:val="triple" w:sz="6" w:space="0" w:color="D9D9D9"/>
              <w:left w:val="nil"/>
              <w:bottom w:val="triple" w:sz="6" w:space="0" w:color="F1F1F1"/>
            </w:tcBorders>
          </w:tcPr>
          <w:p w14:paraId="7D633CBF"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F1F1F1"/>
              <w:right w:val="nil"/>
            </w:tcBorders>
          </w:tcPr>
          <w:p w14:paraId="631E61EC" w14:textId="77777777" w:rsidR="000B498F" w:rsidRDefault="000B498F" w:rsidP="006426E3">
            <w:pPr>
              <w:pStyle w:val="TableParagraph"/>
              <w:rPr>
                <w:rFonts w:ascii="Times New Roman"/>
                <w:sz w:val="2"/>
              </w:rPr>
            </w:pPr>
          </w:p>
        </w:tc>
        <w:tc>
          <w:tcPr>
            <w:tcW w:w="316" w:type="dxa"/>
            <w:gridSpan w:val="2"/>
            <w:vMerge/>
            <w:tcBorders>
              <w:top w:val="nil"/>
              <w:left w:val="nil"/>
              <w:right w:val="nil"/>
            </w:tcBorders>
            <w:shd w:val="clear" w:color="auto" w:fill="7F7F7F"/>
          </w:tcPr>
          <w:p w14:paraId="1F9F825D" w14:textId="77777777" w:rsidR="000B498F" w:rsidRDefault="000B498F" w:rsidP="006426E3">
            <w:pPr>
              <w:rPr>
                <w:sz w:val="2"/>
                <w:szCs w:val="2"/>
              </w:rPr>
            </w:pPr>
          </w:p>
        </w:tc>
        <w:tc>
          <w:tcPr>
            <w:tcW w:w="348" w:type="dxa"/>
            <w:tcBorders>
              <w:top w:val="triple" w:sz="6" w:space="0" w:color="D9D9D9"/>
              <w:left w:val="nil"/>
              <w:bottom w:val="triple" w:sz="6" w:space="0" w:color="F1F1F1"/>
            </w:tcBorders>
          </w:tcPr>
          <w:p w14:paraId="4558E547"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F1F1F1"/>
              <w:right w:val="nil"/>
            </w:tcBorders>
          </w:tcPr>
          <w:p w14:paraId="7E60B72C"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5F5FFFC7" w14:textId="77777777" w:rsidR="000B498F" w:rsidRDefault="000B498F" w:rsidP="006426E3">
            <w:pPr>
              <w:rPr>
                <w:sz w:val="2"/>
                <w:szCs w:val="2"/>
              </w:rPr>
            </w:pPr>
          </w:p>
        </w:tc>
        <w:tc>
          <w:tcPr>
            <w:tcW w:w="348" w:type="dxa"/>
            <w:tcBorders>
              <w:top w:val="triple" w:sz="6" w:space="0" w:color="D9D9D9"/>
              <w:left w:val="nil"/>
              <w:bottom w:val="triple" w:sz="6" w:space="0" w:color="F1F1F1"/>
            </w:tcBorders>
          </w:tcPr>
          <w:p w14:paraId="00E46B9C" w14:textId="77777777" w:rsidR="000B498F" w:rsidRDefault="000B498F" w:rsidP="006426E3">
            <w:pPr>
              <w:pStyle w:val="TableParagraph"/>
              <w:rPr>
                <w:rFonts w:ascii="Times New Roman"/>
                <w:sz w:val="2"/>
              </w:rPr>
            </w:pPr>
          </w:p>
        </w:tc>
      </w:tr>
      <w:tr w:rsidR="000B498F" w14:paraId="2B1F7CDD" w14:textId="77777777" w:rsidTr="006426E3">
        <w:trPr>
          <w:trHeight w:val="53"/>
        </w:trPr>
        <w:tc>
          <w:tcPr>
            <w:tcW w:w="348" w:type="dxa"/>
            <w:tcBorders>
              <w:top w:val="triple" w:sz="6" w:space="0" w:color="F1F1F1"/>
              <w:bottom w:val="triple" w:sz="6" w:space="0" w:color="D9D9D9"/>
              <w:right w:val="nil"/>
            </w:tcBorders>
          </w:tcPr>
          <w:p w14:paraId="7C65F705"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843C0C"/>
          </w:tcPr>
          <w:p w14:paraId="6EC26FC7" w14:textId="77777777" w:rsidR="000B498F" w:rsidRDefault="000B498F" w:rsidP="006426E3">
            <w:pPr>
              <w:rPr>
                <w:sz w:val="2"/>
                <w:szCs w:val="2"/>
              </w:rPr>
            </w:pPr>
          </w:p>
        </w:tc>
        <w:tc>
          <w:tcPr>
            <w:tcW w:w="346" w:type="dxa"/>
            <w:tcBorders>
              <w:top w:val="triple" w:sz="6" w:space="0" w:color="F1F1F1"/>
              <w:left w:val="nil"/>
              <w:bottom w:val="triple" w:sz="6" w:space="0" w:color="D9D9D9"/>
            </w:tcBorders>
          </w:tcPr>
          <w:p w14:paraId="344713F7"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D9D9D9"/>
              <w:right w:val="nil"/>
            </w:tcBorders>
          </w:tcPr>
          <w:p w14:paraId="25D5A926"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6000"/>
          </w:tcPr>
          <w:p w14:paraId="10C6D60C" w14:textId="77777777" w:rsidR="000B498F" w:rsidRDefault="000B498F" w:rsidP="006426E3">
            <w:pPr>
              <w:rPr>
                <w:sz w:val="2"/>
                <w:szCs w:val="2"/>
              </w:rPr>
            </w:pPr>
          </w:p>
        </w:tc>
        <w:tc>
          <w:tcPr>
            <w:tcW w:w="348" w:type="dxa"/>
            <w:tcBorders>
              <w:top w:val="triple" w:sz="6" w:space="0" w:color="F1F1F1"/>
              <w:left w:val="nil"/>
              <w:bottom w:val="triple" w:sz="6" w:space="0" w:color="D9D9D9"/>
            </w:tcBorders>
          </w:tcPr>
          <w:p w14:paraId="370E4986"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D9D9D9"/>
              <w:right w:val="nil"/>
            </w:tcBorders>
          </w:tcPr>
          <w:p w14:paraId="3A27783D"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173C9ED8" w14:textId="77777777" w:rsidR="000B498F" w:rsidRDefault="000B498F" w:rsidP="006426E3">
            <w:pPr>
              <w:rPr>
                <w:sz w:val="2"/>
                <w:szCs w:val="2"/>
              </w:rPr>
            </w:pPr>
          </w:p>
        </w:tc>
        <w:tc>
          <w:tcPr>
            <w:tcW w:w="348" w:type="dxa"/>
            <w:tcBorders>
              <w:top w:val="triple" w:sz="6" w:space="0" w:color="F1F1F1"/>
              <w:left w:val="nil"/>
              <w:bottom w:val="triple" w:sz="6" w:space="0" w:color="D9D9D9"/>
            </w:tcBorders>
          </w:tcPr>
          <w:p w14:paraId="0BA6806A"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D9D9D9"/>
              <w:right w:val="nil"/>
            </w:tcBorders>
          </w:tcPr>
          <w:p w14:paraId="0D9921FA"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46B92187" w14:textId="77777777" w:rsidR="000B498F" w:rsidRDefault="000B498F" w:rsidP="006426E3">
            <w:pPr>
              <w:rPr>
                <w:sz w:val="2"/>
                <w:szCs w:val="2"/>
              </w:rPr>
            </w:pPr>
          </w:p>
        </w:tc>
        <w:tc>
          <w:tcPr>
            <w:tcW w:w="348" w:type="dxa"/>
            <w:tcBorders>
              <w:top w:val="triple" w:sz="6" w:space="0" w:color="F1F1F1"/>
              <w:left w:val="nil"/>
              <w:bottom w:val="triple" w:sz="6" w:space="0" w:color="D9D9D9"/>
            </w:tcBorders>
          </w:tcPr>
          <w:p w14:paraId="47480A3D"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D9D9D9"/>
              <w:right w:val="nil"/>
            </w:tcBorders>
          </w:tcPr>
          <w:p w14:paraId="31BDA9F7" w14:textId="77777777" w:rsidR="000B498F" w:rsidRDefault="000B498F" w:rsidP="006426E3">
            <w:pPr>
              <w:pStyle w:val="TableParagraph"/>
              <w:rPr>
                <w:rFonts w:ascii="Times New Roman"/>
                <w:sz w:val="2"/>
              </w:rPr>
            </w:pPr>
          </w:p>
        </w:tc>
        <w:tc>
          <w:tcPr>
            <w:tcW w:w="316" w:type="dxa"/>
            <w:gridSpan w:val="2"/>
            <w:vMerge/>
            <w:tcBorders>
              <w:top w:val="nil"/>
              <w:left w:val="nil"/>
              <w:right w:val="nil"/>
            </w:tcBorders>
            <w:shd w:val="clear" w:color="auto" w:fill="7F7F7F"/>
          </w:tcPr>
          <w:p w14:paraId="542E4078" w14:textId="77777777" w:rsidR="000B498F" w:rsidRDefault="000B498F" w:rsidP="006426E3">
            <w:pPr>
              <w:rPr>
                <w:sz w:val="2"/>
                <w:szCs w:val="2"/>
              </w:rPr>
            </w:pPr>
          </w:p>
        </w:tc>
        <w:tc>
          <w:tcPr>
            <w:tcW w:w="348" w:type="dxa"/>
            <w:tcBorders>
              <w:top w:val="triple" w:sz="6" w:space="0" w:color="F1F1F1"/>
              <w:left w:val="nil"/>
              <w:bottom w:val="triple" w:sz="6" w:space="0" w:color="D9D9D9"/>
            </w:tcBorders>
          </w:tcPr>
          <w:p w14:paraId="0D6C3056" w14:textId="77777777" w:rsidR="000B498F" w:rsidRDefault="000B498F" w:rsidP="006426E3">
            <w:pPr>
              <w:pStyle w:val="TableParagraph"/>
              <w:rPr>
                <w:rFonts w:ascii="Times New Roman"/>
                <w:sz w:val="2"/>
              </w:rPr>
            </w:pPr>
          </w:p>
        </w:tc>
        <w:tc>
          <w:tcPr>
            <w:tcW w:w="348" w:type="dxa"/>
            <w:tcBorders>
              <w:top w:val="triple" w:sz="6" w:space="0" w:color="F1F1F1"/>
              <w:bottom w:val="triple" w:sz="6" w:space="0" w:color="D9D9D9"/>
              <w:right w:val="nil"/>
            </w:tcBorders>
          </w:tcPr>
          <w:p w14:paraId="0A870692"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7913D2C5" w14:textId="77777777" w:rsidR="000B498F" w:rsidRDefault="000B498F" w:rsidP="006426E3">
            <w:pPr>
              <w:rPr>
                <w:sz w:val="2"/>
                <w:szCs w:val="2"/>
              </w:rPr>
            </w:pPr>
          </w:p>
        </w:tc>
        <w:tc>
          <w:tcPr>
            <w:tcW w:w="348" w:type="dxa"/>
            <w:tcBorders>
              <w:top w:val="triple" w:sz="6" w:space="0" w:color="F1F1F1"/>
              <w:left w:val="nil"/>
              <w:bottom w:val="triple" w:sz="6" w:space="0" w:color="D9D9D9"/>
            </w:tcBorders>
          </w:tcPr>
          <w:p w14:paraId="0889D791" w14:textId="77777777" w:rsidR="000B498F" w:rsidRDefault="000B498F" w:rsidP="006426E3">
            <w:pPr>
              <w:pStyle w:val="TableParagraph"/>
              <w:rPr>
                <w:rFonts w:ascii="Times New Roman"/>
                <w:sz w:val="2"/>
              </w:rPr>
            </w:pPr>
          </w:p>
        </w:tc>
      </w:tr>
      <w:tr w:rsidR="000B498F" w14:paraId="43E038EF" w14:textId="77777777" w:rsidTr="006426E3">
        <w:trPr>
          <w:trHeight w:val="52"/>
        </w:trPr>
        <w:tc>
          <w:tcPr>
            <w:tcW w:w="348" w:type="dxa"/>
            <w:tcBorders>
              <w:top w:val="triple" w:sz="6" w:space="0" w:color="D9D9D9"/>
              <w:bottom w:val="triple" w:sz="6" w:space="0" w:color="D9D9D9"/>
              <w:right w:val="nil"/>
            </w:tcBorders>
          </w:tcPr>
          <w:p w14:paraId="7206040C"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843C0C"/>
          </w:tcPr>
          <w:p w14:paraId="6BD6316C" w14:textId="77777777" w:rsidR="000B498F" w:rsidRDefault="000B498F" w:rsidP="006426E3">
            <w:pPr>
              <w:rPr>
                <w:sz w:val="2"/>
                <w:szCs w:val="2"/>
              </w:rPr>
            </w:pPr>
          </w:p>
        </w:tc>
        <w:tc>
          <w:tcPr>
            <w:tcW w:w="346" w:type="dxa"/>
            <w:tcBorders>
              <w:top w:val="triple" w:sz="6" w:space="0" w:color="D9D9D9"/>
              <w:left w:val="nil"/>
              <w:bottom w:val="triple" w:sz="6" w:space="0" w:color="D9D9D9"/>
            </w:tcBorders>
          </w:tcPr>
          <w:p w14:paraId="13330030"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D9D9D9"/>
              <w:right w:val="nil"/>
            </w:tcBorders>
          </w:tcPr>
          <w:p w14:paraId="269ADFF8"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6000"/>
          </w:tcPr>
          <w:p w14:paraId="1E8EFF38" w14:textId="77777777" w:rsidR="000B498F" w:rsidRDefault="000B498F" w:rsidP="006426E3">
            <w:pPr>
              <w:rPr>
                <w:sz w:val="2"/>
                <w:szCs w:val="2"/>
              </w:rPr>
            </w:pPr>
          </w:p>
        </w:tc>
        <w:tc>
          <w:tcPr>
            <w:tcW w:w="348" w:type="dxa"/>
            <w:tcBorders>
              <w:top w:val="triple" w:sz="6" w:space="0" w:color="D9D9D9"/>
              <w:left w:val="nil"/>
              <w:bottom w:val="triple" w:sz="6" w:space="0" w:color="D9D9D9"/>
            </w:tcBorders>
          </w:tcPr>
          <w:p w14:paraId="6EE1BDD0"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D9D9D9"/>
              <w:right w:val="nil"/>
            </w:tcBorders>
          </w:tcPr>
          <w:p w14:paraId="653BD6C9"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43ABD188" w14:textId="77777777" w:rsidR="000B498F" w:rsidRDefault="000B498F" w:rsidP="006426E3">
            <w:pPr>
              <w:rPr>
                <w:sz w:val="2"/>
                <w:szCs w:val="2"/>
              </w:rPr>
            </w:pPr>
          </w:p>
        </w:tc>
        <w:tc>
          <w:tcPr>
            <w:tcW w:w="348" w:type="dxa"/>
            <w:tcBorders>
              <w:top w:val="triple" w:sz="6" w:space="0" w:color="D9D9D9"/>
              <w:left w:val="nil"/>
              <w:bottom w:val="triple" w:sz="6" w:space="0" w:color="D9D9D9"/>
            </w:tcBorders>
          </w:tcPr>
          <w:p w14:paraId="3192398E"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D9D9D9"/>
              <w:right w:val="nil"/>
            </w:tcBorders>
          </w:tcPr>
          <w:p w14:paraId="51B6CCAF"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6CD73614" w14:textId="77777777" w:rsidR="000B498F" w:rsidRDefault="000B498F" w:rsidP="006426E3">
            <w:pPr>
              <w:rPr>
                <w:sz w:val="2"/>
                <w:szCs w:val="2"/>
              </w:rPr>
            </w:pPr>
          </w:p>
        </w:tc>
        <w:tc>
          <w:tcPr>
            <w:tcW w:w="348" w:type="dxa"/>
            <w:tcBorders>
              <w:top w:val="triple" w:sz="6" w:space="0" w:color="D9D9D9"/>
              <w:left w:val="nil"/>
              <w:bottom w:val="triple" w:sz="6" w:space="0" w:color="D9D9D9"/>
            </w:tcBorders>
          </w:tcPr>
          <w:p w14:paraId="17429BAC"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D9D9D9"/>
              <w:right w:val="nil"/>
            </w:tcBorders>
          </w:tcPr>
          <w:p w14:paraId="715AD971" w14:textId="77777777" w:rsidR="000B498F" w:rsidRDefault="000B498F" w:rsidP="006426E3">
            <w:pPr>
              <w:pStyle w:val="TableParagraph"/>
              <w:rPr>
                <w:rFonts w:ascii="Times New Roman"/>
                <w:sz w:val="2"/>
              </w:rPr>
            </w:pPr>
          </w:p>
        </w:tc>
        <w:tc>
          <w:tcPr>
            <w:tcW w:w="316" w:type="dxa"/>
            <w:gridSpan w:val="2"/>
            <w:vMerge/>
            <w:tcBorders>
              <w:top w:val="nil"/>
              <w:left w:val="nil"/>
              <w:right w:val="nil"/>
            </w:tcBorders>
            <w:shd w:val="clear" w:color="auto" w:fill="7F7F7F"/>
          </w:tcPr>
          <w:p w14:paraId="4554BA96" w14:textId="77777777" w:rsidR="000B498F" w:rsidRDefault="000B498F" w:rsidP="006426E3">
            <w:pPr>
              <w:rPr>
                <w:sz w:val="2"/>
                <w:szCs w:val="2"/>
              </w:rPr>
            </w:pPr>
          </w:p>
        </w:tc>
        <w:tc>
          <w:tcPr>
            <w:tcW w:w="348" w:type="dxa"/>
            <w:tcBorders>
              <w:top w:val="triple" w:sz="6" w:space="0" w:color="D9D9D9"/>
              <w:left w:val="nil"/>
              <w:bottom w:val="triple" w:sz="6" w:space="0" w:color="D9D9D9"/>
            </w:tcBorders>
          </w:tcPr>
          <w:p w14:paraId="5E86F41E"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D9D9D9"/>
              <w:right w:val="nil"/>
            </w:tcBorders>
          </w:tcPr>
          <w:p w14:paraId="7A5004C0"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6AD3427E" w14:textId="77777777" w:rsidR="000B498F" w:rsidRDefault="000B498F" w:rsidP="006426E3">
            <w:pPr>
              <w:rPr>
                <w:sz w:val="2"/>
                <w:szCs w:val="2"/>
              </w:rPr>
            </w:pPr>
          </w:p>
        </w:tc>
        <w:tc>
          <w:tcPr>
            <w:tcW w:w="348" w:type="dxa"/>
            <w:tcBorders>
              <w:top w:val="triple" w:sz="6" w:space="0" w:color="D9D9D9"/>
              <w:left w:val="nil"/>
              <w:bottom w:val="triple" w:sz="6" w:space="0" w:color="D9D9D9"/>
            </w:tcBorders>
          </w:tcPr>
          <w:p w14:paraId="45AAC8A5" w14:textId="77777777" w:rsidR="000B498F" w:rsidRDefault="000B498F" w:rsidP="006426E3">
            <w:pPr>
              <w:pStyle w:val="TableParagraph"/>
              <w:rPr>
                <w:rFonts w:ascii="Times New Roman"/>
                <w:sz w:val="2"/>
              </w:rPr>
            </w:pPr>
          </w:p>
        </w:tc>
      </w:tr>
      <w:tr w:rsidR="000B498F" w14:paraId="5BA7056B" w14:textId="77777777" w:rsidTr="006426E3">
        <w:trPr>
          <w:trHeight w:val="53"/>
        </w:trPr>
        <w:tc>
          <w:tcPr>
            <w:tcW w:w="348" w:type="dxa"/>
            <w:tcBorders>
              <w:top w:val="triple" w:sz="6" w:space="0" w:color="D9D9D9"/>
              <w:bottom w:val="triple" w:sz="6" w:space="0" w:color="F1F1F1"/>
              <w:right w:val="nil"/>
            </w:tcBorders>
          </w:tcPr>
          <w:p w14:paraId="0BF4FE3F"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843C0C"/>
          </w:tcPr>
          <w:p w14:paraId="50CA6D0F" w14:textId="77777777" w:rsidR="000B498F" w:rsidRDefault="000B498F" w:rsidP="006426E3">
            <w:pPr>
              <w:rPr>
                <w:sz w:val="2"/>
                <w:szCs w:val="2"/>
              </w:rPr>
            </w:pPr>
          </w:p>
        </w:tc>
        <w:tc>
          <w:tcPr>
            <w:tcW w:w="346" w:type="dxa"/>
            <w:tcBorders>
              <w:top w:val="triple" w:sz="6" w:space="0" w:color="D9D9D9"/>
              <w:left w:val="nil"/>
              <w:bottom w:val="triple" w:sz="6" w:space="0" w:color="F1F1F1"/>
            </w:tcBorders>
          </w:tcPr>
          <w:p w14:paraId="00C6BECE"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F1F1F1"/>
              <w:right w:val="nil"/>
            </w:tcBorders>
          </w:tcPr>
          <w:p w14:paraId="63929CF5"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6000"/>
          </w:tcPr>
          <w:p w14:paraId="0A9C3EB9" w14:textId="77777777" w:rsidR="000B498F" w:rsidRDefault="000B498F" w:rsidP="006426E3">
            <w:pPr>
              <w:rPr>
                <w:sz w:val="2"/>
                <w:szCs w:val="2"/>
              </w:rPr>
            </w:pPr>
          </w:p>
        </w:tc>
        <w:tc>
          <w:tcPr>
            <w:tcW w:w="348" w:type="dxa"/>
            <w:tcBorders>
              <w:top w:val="triple" w:sz="6" w:space="0" w:color="D9D9D9"/>
              <w:left w:val="nil"/>
              <w:bottom w:val="triple" w:sz="6" w:space="0" w:color="F1F1F1"/>
            </w:tcBorders>
          </w:tcPr>
          <w:p w14:paraId="271EE460"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F1F1F1"/>
              <w:right w:val="nil"/>
            </w:tcBorders>
          </w:tcPr>
          <w:p w14:paraId="672BEDF2"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1B544A29" w14:textId="77777777" w:rsidR="000B498F" w:rsidRDefault="000B498F" w:rsidP="006426E3">
            <w:pPr>
              <w:rPr>
                <w:sz w:val="2"/>
                <w:szCs w:val="2"/>
              </w:rPr>
            </w:pPr>
          </w:p>
        </w:tc>
        <w:tc>
          <w:tcPr>
            <w:tcW w:w="348" w:type="dxa"/>
            <w:tcBorders>
              <w:top w:val="triple" w:sz="6" w:space="0" w:color="D9D9D9"/>
              <w:left w:val="nil"/>
              <w:bottom w:val="triple" w:sz="6" w:space="0" w:color="F1F1F1"/>
            </w:tcBorders>
          </w:tcPr>
          <w:p w14:paraId="0BADDA4B"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F1F1F1"/>
              <w:right w:val="nil"/>
            </w:tcBorders>
          </w:tcPr>
          <w:p w14:paraId="279C2918"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2CE139E3" w14:textId="77777777" w:rsidR="000B498F" w:rsidRDefault="000B498F" w:rsidP="006426E3">
            <w:pPr>
              <w:rPr>
                <w:sz w:val="2"/>
                <w:szCs w:val="2"/>
              </w:rPr>
            </w:pPr>
          </w:p>
        </w:tc>
        <w:tc>
          <w:tcPr>
            <w:tcW w:w="348" w:type="dxa"/>
            <w:tcBorders>
              <w:top w:val="triple" w:sz="6" w:space="0" w:color="D9D9D9"/>
              <w:left w:val="nil"/>
              <w:bottom w:val="triple" w:sz="6" w:space="0" w:color="F1F1F1"/>
            </w:tcBorders>
          </w:tcPr>
          <w:p w14:paraId="57768DD5"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F1F1F1"/>
              <w:right w:val="nil"/>
            </w:tcBorders>
          </w:tcPr>
          <w:p w14:paraId="7A2C1272" w14:textId="77777777" w:rsidR="000B498F" w:rsidRDefault="000B498F" w:rsidP="006426E3">
            <w:pPr>
              <w:pStyle w:val="TableParagraph"/>
              <w:rPr>
                <w:rFonts w:ascii="Times New Roman"/>
                <w:sz w:val="2"/>
              </w:rPr>
            </w:pPr>
          </w:p>
        </w:tc>
        <w:tc>
          <w:tcPr>
            <w:tcW w:w="316" w:type="dxa"/>
            <w:gridSpan w:val="2"/>
            <w:vMerge/>
            <w:tcBorders>
              <w:top w:val="nil"/>
              <w:left w:val="nil"/>
              <w:right w:val="nil"/>
            </w:tcBorders>
            <w:shd w:val="clear" w:color="auto" w:fill="7F7F7F"/>
          </w:tcPr>
          <w:p w14:paraId="07CC991A" w14:textId="77777777" w:rsidR="000B498F" w:rsidRDefault="000B498F" w:rsidP="006426E3">
            <w:pPr>
              <w:rPr>
                <w:sz w:val="2"/>
                <w:szCs w:val="2"/>
              </w:rPr>
            </w:pPr>
          </w:p>
        </w:tc>
        <w:tc>
          <w:tcPr>
            <w:tcW w:w="348" w:type="dxa"/>
            <w:tcBorders>
              <w:top w:val="triple" w:sz="6" w:space="0" w:color="D9D9D9"/>
              <w:left w:val="nil"/>
              <w:bottom w:val="triple" w:sz="6" w:space="0" w:color="F1F1F1"/>
            </w:tcBorders>
          </w:tcPr>
          <w:p w14:paraId="4F1A2D52" w14:textId="77777777" w:rsidR="000B498F" w:rsidRDefault="000B498F" w:rsidP="006426E3">
            <w:pPr>
              <w:pStyle w:val="TableParagraph"/>
              <w:rPr>
                <w:rFonts w:ascii="Times New Roman"/>
                <w:sz w:val="2"/>
              </w:rPr>
            </w:pPr>
          </w:p>
        </w:tc>
        <w:tc>
          <w:tcPr>
            <w:tcW w:w="348" w:type="dxa"/>
            <w:tcBorders>
              <w:top w:val="triple" w:sz="6" w:space="0" w:color="D9D9D9"/>
              <w:bottom w:val="triple" w:sz="6" w:space="0" w:color="F1F1F1"/>
              <w:right w:val="nil"/>
            </w:tcBorders>
          </w:tcPr>
          <w:p w14:paraId="3A498971"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322A880C" w14:textId="77777777" w:rsidR="000B498F" w:rsidRDefault="000B498F" w:rsidP="006426E3">
            <w:pPr>
              <w:rPr>
                <w:sz w:val="2"/>
                <w:szCs w:val="2"/>
              </w:rPr>
            </w:pPr>
          </w:p>
        </w:tc>
        <w:tc>
          <w:tcPr>
            <w:tcW w:w="348" w:type="dxa"/>
            <w:tcBorders>
              <w:top w:val="triple" w:sz="6" w:space="0" w:color="D9D9D9"/>
              <w:left w:val="nil"/>
              <w:bottom w:val="triple" w:sz="6" w:space="0" w:color="F1F1F1"/>
            </w:tcBorders>
          </w:tcPr>
          <w:p w14:paraId="24B1FF97" w14:textId="77777777" w:rsidR="000B498F" w:rsidRDefault="000B498F" w:rsidP="006426E3">
            <w:pPr>
              <w:pStyle w:val="TableParagraph"/>
              <w:rPr>
                <w:rFonts w:ascii="Times New Roman"/>
                <w:sz w:val="2"/>
              </w:rPr>
            </w:pPr>
          </w:p>
        </w:tc>
      </w:tr>
      <w:tr w:rsidR="000B498F" w14:paraId="647A677E" w14:textId="77777777" w:rsidTr="006426E3">
        <w:trPr>
          <w:trHeight w:val="68"/>
        </w:trPr>
        <w:tc>
          <w:tcPr>
            <w:tcW w:w="348" w:type="dxa"/>
            <w:tcBorders>
              <w:top w:val="triple" w:sz="6" w:space="0" w:color="F1F1F1"/>
              <w:bottom w:val="double" w:sz="2" w:space="0" w:color="D9D9D9"/>
              <w:right w:val="nil"/>
            </w:tcBorders>
          </w:tcPr>
          <w:p w14:paraId="3187B13D"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843C0C"/>
          </w:tcPr>
          <w:p w14:paraId="3DA7430F" w14:textId="77777777" w:rsidR="000B498F" w:rsidRDefault="000B498F" w:rsidP="006426E3">
            <w:pPr>
              <w:rPr>
                <w:sz w:val="2"/>
                <w:szCs w:val="2"/>
              </w:rPr>
            </w:pPr>
          </w:p>
        </w:tc>
        <w:tc>
          <w:tcPr>
            <w:tcW w:w="346" w:type="dxa"/>
            <w:tcBorders>
              <w:top w:val="triple" w:sz="6" w:space="0" w:color="F1F1F1"/>
              <w:left w:val="nil"/>
              <w:bottom w:val="double" w:sz="2" w:space="0" w:color="D9D9D9"/>
            </w:tcBorders>
          </w:tcPr>
          <w:p w14:paraId="54C45E61" w14:textId="77777777" w:rsidR="000B498F" w:rsidRDefault="000B498F" w:rsidP="006426E3">
            <w:pPr>
              <w:pStyle w:val="TableParagraph"/>
              <w:rPr>
                <w:rFonts w:ascii="Times New Roman"/>
                <w:sz w:val="2"/>
              </w:rPr>
            </w:pPr>
          </w:p>
        </w:tc>
        <w:tc>
          <w:tcPr>
            <w:tcW w:w="348" w:type="dxa"/>
            <w:tcBorders>
              <w:top w:val="triple" w:sz="6" w:space="0" w:color="F1F1F1"/>
              <w:bottom w:val="double" w:sz="2" w:space="0" w:color="D9D9D9"/>
              <w:right w:val="nil"/>
            </w:tcBorders>
          </w:tcPr>
          <w:p w14:paraId="0C659778"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6000"/>
          </w:tcPr>
          <w:p w14:paraId="30707D1C" w14:textId="77777777" w:rsidR="000B498F" w:rsidRDefault="000B498F" w:rsidP="006426E3">
            <w:pPr>
              <w:rPr>
                <w:sz w:val="2"/>
                <w:szCs w:val="2"/>
              </w:rPr>
            </w:pPr>
          </w:p>
        </w:tc>
        <w:tc>
          <w:tcPr>
            <w:tcW w:w="348" w:type="dxa"/>
            <w:tcBorders>
              <w:top w:val="triple" w:sz="6" w:space="0" w:color="F1F1F1"/>
              <w:left w:val="nil"/>
              <w:bottom w:val="double" w:sz="2" w:space="0" w:color="D9D9D9"/>
            </w:tcBorders>
          </w:tcPr>
          <w:p w14:paraId="667C5C95" w14:textId="77777777" w:rsidR="000B498F" w:rsidRDefault="000B498F" w:rsidP="006426E3">
            <w:pPr>
              <w:pStyle w:val="TableParagraph"/>
              <w:rPr>
                <w:rFonts w:ascii="Times New Roman"/>
                <w:sz w:val="2"/>
              </w:rPr>
            </w:pPr>
          </w:p>
        </w:tc>
        <w:tc>
          <w:tcPr>
            <w:tcW w:w="348" w:type="dxa"/>
            <w:tcBorders>
              <w:top w:val="triple" w:sz="6" w:space="0" w:color="F1F1F1"/>
              <w:bottom w:val="double" w:sz="2" w:space="0" w:color="D9D9D9"/>
              <w:right w:val="nil"/>
            </w:tcBorders>
          </w:tcPr>
          <w:p w14:paraId="4BF8AFEC"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1E81CAE0" w14:textId="77777777" w:rsidR="000B498F" w:rsidRDefault="000B498F" w:rsidP="006426E3">
            <w:pPr>
              <w:rPr>
                <w:sz w:val="2"/>
                <w:szCs w:val="2"/>
              </w:rPr>
            </w:pPr>
          </w:p>
        </w:tc>
        <w:tc>
          <w:tcPr>
            <w:tcW w:w="348" w:type="dxa"/>
            <w:tcBorders>
              <w:top w:val="triple" w:sz="6" w:space="0" w:color="F1F1F1"/>
              <w:left w:val="nil"/>
              <w:bottom w:val="double" w:sz="2" w:space="0" w:color="D9D9D9"/>
            </w:tcBorders>
          </w:tcPr>
          <w:p w14:paraId="7450BA8E" w14:textId="77777777" w:rsidR="000B498F" w:rsidRDefault="000B498F" w:rsidP="006426E3">
            <w:pPr>
              <w:pStyle w:val="TableParagraph"/>
              <w:rPr>
                <w:rFonts w:ascii="Times New Roman"/>
                <w:sz w:val="2"/>
              </w:rPr>
            </w:pPr>
          </w:p>
        </w:tc>
        <w:tc>
          <w:tcPr>
            <w:tcW w:w="348" w:type="dxa"/>
            <w:tcBorders>
              <w:top w:val="triple" w:sz="6" w:space="0" w:color="F1F1F1"/>
              <w:bottom w:val="double" w:sz="2" w:space="0" w:color="D9D9D9"/>
              <w:right w:val="nil"/>
            </w:tcBorders>
          </w:tcPr>
          <w:p w14:paraId="5811C8DA"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3D53495C" w14:textId="77777777" w:rsidR="000B498F" w:rsidRDefault="000B498F" w:rsidP="006426E3">
            <w:pPr>
              <w:rPr>
                <w:sz w:val="2"/>
                <w:szCs w:val="2"/>
              </w:rPr>
            </w:pPr>
          </w:p>
        </w:tc>
        <w:tc>
          <w:tcPr>
            <w:tcW w:w="348" w:type="dxa"/>
            <w:tcBorders>
              <w:top w:val="triple" w:sz="6" w:space="0" w:color="F1F1F1"/>
              <w:left w:val="nil"/>
              <w:bottom w:val="double" w:sz="2" w:space="0" w:color="D9D9D9"/>
            </w:tcBorders>
          </w:tcPr>
          <w:p w14:paraId="3F32130E" w14:textId="77777777" w:rsidR="000B498F" w:rsidRDefault="000B498F" w:rsidP="006426E3">
            <w:pPr>
              <w:pStyle w:val="TableParagraph"/>
              <w:rPr>
                <w:rFonts w:ascii="Times New Roman"/>
                <w:sz w:val="2"/>
              </w:rPr>
            </w:pPr>
          </w:p>
        </w:tc>
        <w:tc>
          <w:tcPr>
            <w:tcW w:w="348" w:type="dxa"/>
            <w:tcBorders>
              <w:top w:val="triple" w:sz="6" w:space="0" w:color="F1F1F1"/>
              <w:bottom w:val="double" w:sz="2" w:space="0" w:color="D9D9D9"/>
              <w:right w:val="nil"/>
            </w:tcBorders>
          </w:tcPr>
          <w:p w14:paraId="7F11E89B" w14:textId="77777777" w:rsidR="000B498F" w:rsidRDefault="000B498F" w:rsidP="006426E3">
            <w:pPr>
              <w:pStyle w:val="TableParagraph"/>
              <w:rPr>
                <w:rFonts w:ascii="Times New Roman"/>
                <w:sz w:val="2"/>
              </w:rPr>
            </w:pPr>
          </w:p>
        </w:tc>
        <w:tc>
          <w:tcPr>
            <w:tcW w:w="316" w:type="dxa"/>
            <w:gridSpan w:val="2"/>
            <w:vMerge/>
            <w:tcBorders>
              <w:top w:val="nil"/>
              <w:left w:val="nil"/>
              <w:right w:val="nil"/>
            </w:tcBorders>
            <w:shd w:val="clear" w:color="auto" w:fill="7F7F7F"/>
          </w:tcPr>
          <w:p w14:paraId="6D15916B" w14:textId="77777777" w:rsidR="000B498F" w:rsidRDefault="000B498F" w:rsidP="006426E3">
            <w:pPr>
              <w:rPr>
                <w:sz w:val="2"/>
                <w:szCs w:val="2"/>
              </w:rPr>
            </w:pPr>
          </w:p>
        </w:tc>
        <w:tc>
          <w:tcPr>
            <w:tcW w:w="348" w:type="dxa"/>
            <w:tcBorders>
              <w:top w:val="triple" w:sz="6" w:space="0" w:color="F1F1F1"/>
              <w:left w:val="nil"/>
              <w:bottom w:val="double" w:sz="2" w:space="0" w:color="D9D9D9"/>
            </w:tcBorders>
          </w:tcPr>
          <w:p w14:paraId="6F78B3AC" w14:textId="77777777" w:rsidR="000B498F" w:rsidRDefault="000B498F" w:rsidP="006426E3">
            <w:pPr>
              <w:pStyle w:val="TableParagraph"/>
              <w:rPr>
                <w:rFonts w:ascii="Times New Roman"/>
                <w:sz w:val="2"/>
              </w:rPr>
            </w:pPr>
          </w:p>
        </w:tc>
        <w:tc>
          <w:tcPr>
            <w:tcW w:w="348" w:type="dxa"/>
            <w:tcBorders>
              <w:top w:val="triple" w:sz="6" w:space="0" w:color="F1F1F1"/>
              <w:bottom w:val="double" w:sz="2" w:space="0" w:color="D9D9D9"/>
              <w:right w:val="nil"/>
            </w:tcBorders>
          </w:tcPr>
          <w:p w14:paraId="0491CCCB" w14:textId="77777777" w:rsidR="000B498F" w:rsidRDefault="000B498F" w:rsidP="006426E3">
            <w:pPr>
              <w:pStyle w:val="TableParagraph"/>
              <w:rPr>
                <w:rFonts w:ascii="Times New Roman"/>
                <w:sz w:val="2"/>
              </w:rPr>
            </w:pPr>
          </w:p>
        </w:tc>
        <w:tc>
          <w:tcPr>
            <w:tcW w:w="318" w:type="dxa"/>
            <w:gridSpan w:val="2"/>
            <w:vMerge/>
            <w:tcBorders>
              <w:top w:val="nil"/>
              <w:left w:val="nil"/>
              <w:right w:val="nil"/>
            </w:tcBorders>
            <w:shd w:val="clear" w:color="auto" w:fill="7F7F7F"/>
          </w:tcPr>
          <w:p w14:paraId="686A2C3C" w14:textId="77777777" w:rsidR="000B498F" w:rsidRDefault="000B498F" w:rsidP="006426E3">
            <w:pPr>
              <w:rPr>
                <w:sz w:val="2"/>
                <w:szCs w:val="2"/>
              </w:rPr>
            </w:pPr>
          </w:p>
        </w:tc>
        <w:tc>
          <w:tcPr>
            <w:tcW w:w="348" w:type="dxa"/>
            <w:tcBorders>
              <w:top w:val="triple" w:sz="6" w:space="0" w:color="F1F1F1"/>
              <w:left w:val="nil"/>
              <w:bottom w:val="double" w:sz="2" w:space="0" w:color="D9D9D9"/>
            </w:tcBorders>
          </w:tcPr>
          <w:p w14:paraId="4C2FE53E" w14:textId="77777777" w:rsidR="000B498F" w:rsidRDefault="000B498F" w:rsidP="006426E3">
            <w:pPr>
              <w:pStyle w:val="TableParagraph"/>
              <w:rPr>
                <w:rFonts w:ascii="Times New Roman"/>
                <w:sz w:val="2"/>
              </w:rPr>
            </w:pPr>
          </w:p>
        </w:tc>
      </w:tr>
    </w:tbl>
    <w:p w14:paraId="46E14329" w14:textId="77777777" w:rsidR="000B498F" w:rsidRDefault="000B498F" w:rsidP="000B498F">
      <w:pPr>
        <w:pStyle w:val="BodyText"/>
        <w:rPr>
          <w:sz w:val="20"/>
        </w:rPr>
      </w:pPr>
    </w:p>
    <w:p w14:paraId="4ADA556F" w14:textId="77777777" w:rsidR="000B498F" w:rsidRDefault="000B498F" w:rsidP="000B498F">
      <w:pPr>
        <w:pStyle w:val="BodyText"/>
        <w:rPr>
          <w:sz w:val="20"/>
        </w:rPr>
      </w:pPr>
    </w:p>
    <w:p w14:paraId="350C5F7D" w14:textId="77777777" w:rsidR="000B498F" w:rsidRDefault="000B498F" w:rsidP="000B498F">
      <w:pPr>
        <w:pStyle w:val="BodyText"/>
        <w:spacing w:before="8"/>
      </w:pPr>
    </w:p>
    <w:p w14:paraId="36B801EC" w14:textId="77777777" w:rsidR="000B498F" w:rsidRDefault="000B498F" w:rsidP="000B498F">
      <w:pPr>
        <w:pStyle w:val="BodyText"/>
        <w:ind w:left="1428" w:right="1428"/>
        <w:jc w:val="center"/>
      </w:pPr>
      <w:r>
        <w:rPr>
          <w:noProof/>
        </w:rPr>
        <mc:AlternateContent>
          <mc:Choice Requires="wpg">
            <w:drawing>
              <wp:anchor distT="0" distB="0" distL="114300" distR="114300" simplePos="0" relativeHeight="251661312" behindDoc="1" locked="0" layoutInCell="1" allowOverlap="1" wp14:anchorId="76CCD569" wp14:editId="2B2416D4">
                <wp:simplePos x="0" y="0"/>
                <wp:positionH relativeFrom="page">
                  <wp:posOffset>1625600</wp:posOffset>
                </wp:positionH>
                <wp:positionV relativeFrom="paragraph">
                  <wp:posOffset>-2079625</wp:posOffset>
                </wp:positionV>
                <wp:extent cx="4297045" cy="2065655"/>
                <wp:effectExtent l="0" t="0" r="0" b="0"/>
                <wp:wrapNone/>
                <wp:docPr id="277"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7045" cy="2065655"/>
                          <a:chOff x="2560" y="-3275"/>
                          <a:chExt cx="6767" cy="3253"/>
                        </a:xfrm>
                      </wpg:grpSpPr>
                      <wps:wsp>
                        <wps:cNvPr id="278" name="Line 288"/>
                        <wps:cNvCnPr>
                          <a:cxnSpLocks/>
                        </wps:cNvCnPr>
                        <wps:spPr bwMode="auto">
                          <a:xfrm>
                            <a:off x="3033" y="-2360"/>
                            <a:ext cx="348" cy="0"/>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279" name="Rectangle 287"/>
                        <wps:cNvSpPr>
                          <a:spLocks/>
                        </wps:cNvSpPr>
                        <wps:spPr bwMode="auto">
                          <a:xfrm>
                            <a:off x="2566" y="-3268"/>
                            <a:ext cx="6753" cy="3239"/>
                          </a:xfrm>
                          <a:prstGeom prst="rect">
                            <a:avLst/>
                          </a:prstGeom>
                          <a:noFill/>
                          <a:ln w="8890">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 name="Text Box 286"/>
                        <wps:cNvSpPr txBox="1">
                          <a:spLocks/>
                        </wps:cNvSpPr>
                        <wps:spPr bwMode="auto">
                          <a:xfrm>
                            <a:off x="3315" y="-3105"/>
                            <a:ext cx="5042"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F2429B" w14:textId="77777777" w:rsidR="000B498F" w:rsidRDefault="000B498F" w:rsidP="000B498F">
                              <w:pPr>
                                <w:spacing w:line="241" w:lineRule="exact"/>
                                <w:rPr>
                                  <w:sz w:val="21"/>
                                </w:rPr>
                              </w:pPr>
                              <w:r>
                                <w:rPr>
                                  <w:rFonts w:ascii="Carlito" w:hAnsi="Carlito"/>
                                  <w:b/>
                                  <w:color w:val="0D0D0D"/>
                                  <w:w w:val="95"/>
                                  <w:sz w:val="21"/>
                                </w:rPr>
                                <w:t>f.3.</w:t>
                              </w:r>
                              <w:r>
                                <w:rPr>
                                  <w:rFonts w:ascii="Carlito" w:hAnsi="Carlito"/>
                                  <w:b/>
                                  <w:color w:val="0D0D0D"/>
                                  <w:spacing w:val="-4"/>
                                  <w:w w:val="95"/>
                                  <w:sz w:val="21"/>
                                </w:rPr>
                                <w:t xml:space="preserve"> </w:t>
                              </w:r>
                              <w:r>
                                <w:rPr>
                                  <w:color w:val="0D0D0D"/>
                                  <w:w w:val="95"/>
                                  <w:sz w:val="21"/>
                                </w:rPr>
                                <w:t>Normas</w:t>
                              </w:r>
                              <w:r>
                                <w:rPr>
                                  <w:color w:val="0D0D0D"/>
                                  <w:spacing w:val="-15"/>
                                  <w:w w:val="95"/>
                                  <w:sz w:val="21"/>
                                </w:rPr>
                                <w:t xml:space="preserve"> </w:t>
                              </w:r>
                              <w:r>
                                <w:rPr>
                                  <w:color w:val="0D0D0D"/>
                                  <w:w w:val="95"/>
                                  <w:sz w:val="21"/>
                                </w:rPr>
                                <w:t>Calidad</w:t>
                              </w:r>
                              <w:r>
                                <w:rPr>
                                  <w:color w:val="0D0D0D"/>
                                  <w:spacing w:val="-12"/>
                                  <w:w w:val="95"/>
                                  <w:sz w:val="21"/>
                                </w:rPr>
                                <w:t xml:space="preserve"> </w:t>
                              </w:r>
                              <w:r>
                                <w:rPr>
                                  <w:color w:val="0D0D0D"/>
                                  <w:w w:val="95"/>
                                  <w:sz w:val="21"/>
                                </w:rPr>
                                <w:t>Primaria</w:t>
                              </w:r>
                              <w:r>
                                <w:rPr>
                                  <w:color w:val="0D0D0D"/>
                                  <w:spacing w:val="-15"/>
                                  <w:w w:val="95"/>
                                  <w:sz w:val="21"/>
                                </w:rPr>
                                <w:t xml:space="preserve"> </w:t>
                              </w:r>
                              <w:r>
                                <w:rPr>
                                  <w:color w:val="0D0D0D"/>
                                  <w:w w:val="95"/>
                                  <w:sz w:val="21"/>
                                </w:rPr>
                                <w:t>del</w:t>
                              </w:r>
                              <w:r>
                                <w:rPr>
                                  <w:color w:val="0D0D0D"/>
                                  <w:spacing w:val="-11"/>
                                  <w:w w:val="95"/>
                                  <w:sz w:val="21"/>
                                </w:rPr>
                                <w:t xml:space="preserve"> </w:t>
                              </w:r>
                              <w:r>
                                <w:rPr>
                                  <w:color w:val="0D0D0D"/>
                                  <w:w w:val="95"/>
                                  <w:sz w:val="21"/>
                                </w:rPr>
                                <w:t>aire</w:t>
                              </w:r>
                              <w:r>
                                <w:rPr>
                                  <w:color w:val="0D0D0D"/>
                                  <w:spacing w:val="-12"/>
                                  <w:w w:val="95"/>
                                  <w:sz w:val="21"/>
                                </w:rPr>
                                <w:t xml:space="preserve"> </w:t>
                              </w:r>
                              <w:r>
                                <w:rPr>
                                  <w:color w:val="0D0D0D"/>
                                  <w:w w:val="95"/>
                                  <w:sz w:val="21"/>
                                </w:rPr>
                                <w:t>SO</w:t>
                              </w:r>
                              <w:r>
                                <w:rPr>
                                  <w:color w:val="0D0D0D"/>
                                  <w:w w:val="95"/>
                                  <w:position w:val="-4"/>
                                  <w:sz w:val="14"/>
                                </w:rPr>
                                <w:t>2</w:t>
                              </w:r>
                              <w:r>
                                <w:rPr>
                                  <w:color w:val="0D0D0D"/>
                                  <w:spacing w:val="8"/>
                                  <w:w w:val="95"/>
                                  <w:position w:val="-4"/>
                                  <w:sz w:val="14"/>
                                </w:rPr>
                                <w:t xml:space="preserve"> </w:t>
                              </w:r>
                              <w:r>
                                <w:rPr>
                                  <w:rFonts w:ascii="Carlito" w:hAnsi="Carlito"/>
                                  <w:b/>
                                  <w:i/>
                                  <w:color w:val="0D0D0D"/>
                                  <w:w w:val="95"/>
                                  <w:sz w:val="21"/>
                                </w:rPr>
                                <w:t>Anual</w:t>
                              </w:r>
                              <w:r>
                                <w:rPr>
                                  <w:rFonts w:ascii="Carlito" w:hAnsi="Carlito"/>
                                  <w:b/>
                                  <w:i/>
                                  <w:color w:val="0D0D0D"/>
                                  <w:spacing w:val="-8"/>
                                  <w:w w:val="95"/>
                                  <w:sz w:val="21"/>
                                </w:rPr>
                                <w:t xml:space="preserve"> </w:t>
                              </w:r>
                              <w:r>
                                <w:rPr>
                                  <w:color w:val="0D0D0D"/>
                                  <w:w w:val="95"/>
                                  <w:sz w:val="21"/>
                                </w:rPr>
                                <w:t>(μg/m3N)</w:t>
                              </w:r>
                            </w:p>
                          </w:txbxContent>
                        </wps:txbx>
                        <wps:bodyPr rot="0" vert="horz" wrap="square" lIns="0" tIns="0" rIns="0" bIns="0" anchor="t" anchorCtr="0" upright="1">
                          <a:noAutofit/>
                        </wps:bodyPr>
                      </wps:wsp>
                      <wps:wsp>
                        <wps:cNvPr id="281" name="Text Box 285"/>
                        <wps:cNvSpPr txBox="1">
                          <a:spLocks/>
                        </wps:cNvSpPr>
                        <wps:spPr bwMode="auto">
                          <a:xfrm>
                            <a:off x="2693" y="-2698"/>
                            <a:ext cx="198" cy="20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F22346" w14:textId="77777777" w:rsidR="000B498F" w:rsidRDefault="000B498F" w:rsidP="000B498F">
                              <w:pPr>
                                <w:spacing w:line="167" w:lineRule="exact"/>
                                <w:rPr>
                                  <w:sz w:val="17"/>
                                </w:rPr>
                              </w:pPr>
                              <w:r>
                                <w:rPr>
                                  <w:color w:val="585858"/>
                                  <w:sz w:val="17"/>
                                </w:rPr>
                                <w:t>90</w:t>
                              </w:r>
                            </w:p>
                            <w:p w14:paraId="08403516" w14:textId="77777777" w:rsidR="000B498F" w:rsidRDefault="000B498F" w:rsidP="000B498F">
                              <w:pPr>
                                <w:spacing w:before="18"/>
                                <w:rPr>
                                  <w:sz w:val="17"/>
                                </w:rPr>
                              </w:pPr>
                              <w:r>
                                <w:rPr>
                                  <w:color w:val="585858"/>
                                  <w:sz w:val="17"/>
                                </w:rPr>
                                <w:t>80</w:t>
                              </w:r>
                            </w:p>
                            <w:p w14:paraId="22413BD3" w14:textId="77777777" w:rsidR="000B498F" w:rsidRDefault="000B498F" w:rsidP="000B498F">
                              <w:pPr>
                                <w:spacing w:before="18"/>
                                <w:rPr>
                                  <w:sz w:val="17"/>
                                </w:rPr>
                              </w:pPr>
                              <w:r>
                                <w:rPr>
                                  <w:color w:val="585858"/>
                                  <w:sz w:val="17"/>
                                </w:rPr>
                                <w:t>70</w:t>
                              </w:r>
                            </w:p>
                            <w:p w14:paraId="3BA0D549" w14:textId="77777777" w:rsidR="000B498F" w:rsidRDefault="000B498F" w:rsidP="000B498F">
                              <w:pPr>
                                <w:spacing w:before="19"/>
                                <w:rPr>
                                  <w:sz w:val="17"/>
                                </w:rPr>
                              </w:pPr>
                              <w:r>
                                <w:rPr>
                                  <w:color w:val="585858"/>
                                  <w:sz w:val="17"/>
                                </w:rPr>
                                <w:t>60</w:t>
                              </w:r>
                            </w:p>
                            <w:p w14:paraId="24231DE0" w14:textId="77777777" w:rsidR="000B498F" w:rsidRDefault="000B498F" w:rsidP="000B498F">
                              <w:pPr>
                                <w:spacing w:before="18"/>
                                <w:rPr>
                                  <w:sz w:val="17"/>
                                </w:rPr>
                              </w:pPr>
                              <w:r>
                                <w:rPr>
                                  <w:color w:val="585858"/>
                                  <w:sz w:val="17"/>
                                </w:rPr>
                                <w:t>50</w:t>
                              </w:r>
                            </w:p>
                            <w:p w14:paraId="723DD15F" w14:textId="77777777" w:rsidR="000B498F" w:rsidRDefault="000B498F" w:rsidP="000B498F">
                              <w:pPr>
                                <w:spacing w:before="18"/>
                                <w:rPr>
                                  <w:sz w:val="17"/>
                                </w:rPr>
                              </w:pPr>
                              <w:r>
                                <w:rPr>
                                  <w:color w:val="585858"/>
                                  <w:sz w:val="17"/>
                                </w:rPr>
                                <w:t>40</w:t>
                              </w:r>
                            </w:p>
                            <w:p w14:paraId="48960FCA" w14:textId="77777777" w:rsidR="000B498F" w:rsidRDefault="000B498F" w:rsidP="000B498F">
                              <w:pPr>
                                <w:spacing w:before="18"/>
                                <w:rPr>
                                  <w:sz w:val="17"/>
                                </w:rPr>
                              </w:pPr>
                              <w:r>
                                <w:rPr>
                                  <w:color w:val="585858"/>
                                  <w:sz w:val="17"/>
                                </w:rPr>
                                <w:t>30</w:t>
                              </w:r>
                            </w:p>
                            <w:p w14:paraId="3FE88FF9" w14:textId="77777777" w:rsidR="000B498F" w:rsidRDefault="000B498F" w:rsidP="000B498F">
                              <w:pPr>
                                <w:spacing w:before="18"/>
                                <w:rPr>
                                  <w:sz w:val="17"/>
                                </w:rPr>
                              </w:pPr>
                              <w:r>
                                <w:rPr>
                                  <w:color w:val="585858"/>
                                  <w:sz w:val="17"/>
                                </w:rPr>
                                <w:t>20</w:t>
                              </w:r>
                            </w:p>
                            <w:p w14:paraId="57E82A42" w14:textId="77777777" w:rsidR="000B498F" w:rsidRDefault="000B498F" w:rsidP="000B498F">
                              <w:pPr>
                                <w:spacing w:before="18"/>
                                <w:rPr>
                                  <w:sz w:val="17"/>
                                </w:rPr>
                              </w:pPr>
                              <w:r>
                                <w:rPr>
                                  <w:color w:val="585858"/>
                                  <w:sz w:val="17"/>
                                </w:rPr>
                                <w:t>10</w:t>
                              </w:r>
                            </w:p>
                            <w:p w14:paraId="00AA07E9" w14:textId="77777777" w:rsidR="000B498F" w:rsidRDefault="000B498F" w:rsidP="000B498F">
                              <w:pPr>
                                <w:spacing w:before="19"/>
                                <w:ind w:left="88"/>
                                <w:rPr>
                                  <w:sz w:val="17"/>
                                </w:rPr>
                              </w:pPr>
                              <w:r>
                                <w:rPr>
                                  <w:color w:val="585858"/>
                                  <w:w w:val="93"/>
                                  <w:sz w:val="17"/>
                                </w:rPr>
                                <w:t>0</w:t>
                              </w:r>
                            </w:p>
                          </w:txbxContent>
                        </wps:txbx>
                        <wps:bodyPr rot="0" vert="horz" wrap="square" lIns="0" tIns="0" rIns="0" bIns="0" anchor="t" anchorCtr="0" upright="1">
                          <a:noAutofit/>
                        </wps:bodyPr>
                      </wps:wsp>
                      <wps:wsp>
                        <wps:cNvPr id="282" name="Text Box 284"/>
                        <wps:cNvSpPr txBox="1">
                          <a:spLocks/>
                        </wps:cNvSpPr>
                        <wps:spPr bwMode="auto">
                          <a:xfrm>
                            <a:off x="3343" y="-547"/>
                            <a:ext cx="373"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FE38A2" w14:textId="77777777" w:rsidR="000B498F" w:rsidRDefault="000B498F" w:rsidP="000B498F">
                              <w:pPr>
                                <w:spacing w:line="167" w:lineRule="exact"/>
                                <w:rPr>
                                  <w:sz w:val="17"/>
                                </w:rPr>
                              </w:pPr>
                              <w:r>
                                <w:rPr>
                                  <w:color w:val="585858"/>
                                  <w:w w:val="95"/>
                                  <w:sz w:val="17"/>
                                </w:rPr>
                                <w:t>Chile</w:t>
                              </w:r>
                            </w:p>
                          </w:txbxContent>
                        </wps:txbx>
                        <wps:bodyPr rot="0" vert="horz" wrap="square" lIns="0" tIns="0" rIns="0" bIns="0" anchor="t" anchorCtr="0" upright="1">
                          <a:noAutofit/>
                        </wps:bodyPr>
                      </wps:wsp>
                      <wps:wsp>
                        <wps:cNvPr id="283" name="Text Box 283"/>
                        <wps:cNvSpPr txBox="1">
                          <a:spLocks/>
                        </wps:cNvSpPr>
                        <wps:spPr bwMode="auto">
                          <a:xfrm>
                            <a:off x="4202" y="-547"/>
                            <a:ext cx="718"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CF612A" w14:textId="77777777" w:rsidR="000B498F" w:rsidRDefault="000B498F" w:rsidP="000B498F">
                              <w:pPr>
                                <w:spacing w:line="167" w:lineRule="exact"/>
                                <w:ind w:left="50"/>
                                <w:rPr>
                                  <w:sz w:val="17"/>
                                </w:rPr>
                              </w:pPr>
                              <w:r>
                                <w:rPr>
                                  <w:color w:val="585858"/>
                                  <w:sz w:val="17"/>
                                </w:rPr>
                                <w:t>Chile No</w:t>
                              </w:r>
                            </w:p>
                            <w:p w14:paraId="32CF6415" w14:textId="77777777" w:rsidR="000B498F" w:rsidRDefault="000B498F" w:rsidP="000B498F">
                              <w:pPr>
                                <w:spacing w:before="18"/>
                                <w:rPr>
                                  <w:sz w:val="17"/>
                                </w:rPr>
                              </w:pPr>
                              <w:r>
                                <w:rPr>
                                  <w:color w:val="585858"/>
                                  <w:w w:val="95"/>
                                  <w:sz w:val="17"/>
                                </w:rPr>
                                <w:t>Aprobada</w:t>
                              </w:r>
                            </w:p>
                          </w:txbxContent>
                        </wps:txbx>
                        <wps:bodyPr rot="0" vert="horz" wrap="square" lIns="0" tIns="0" rIns="0" bIns="0" anchor="t" anchorCtr="0" upright="1">
                          <a:noAutofit/>
                        </wps:bodyPr>
                      </wps:wsp>
                      <wps:wsp>
                        <wps:cNvPr id="284" name="Text Box 282"/>
                        <wps:cNvSpPr txBox="1">
                          <a:spLocks/>
                        </wps:cNvSpPr>
                        <wps:spPr bwMode="auto">
                          <a:xfrm>
                            <a:off x="5362" y="-547"/>
                            <a:ext cx="423"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F574A" w14:textId="77777777" w:rsidR="000B498F" w:rsidRDefault="000B498F" w:rsidP="000B498F">
                              <w:pPr>
                                <w:spacing w:line="167" w:lineRule="exact"/>
                                <w:rPr>
                                  <w:sz w:val="17"/>
                                </w:rPr>
                              </w:pPr>
                              <w:r>
                                <w:rPr>
                                  <w:color w:val="585858"/>
                                  <w:w w:val="90"/>
                                  <w:sz w:val="17"/>
                                </w:rPr>
                                <w:t>China</w:t>
                              </w:r>
                            </w:p>
                          </w:txbxContent>
                        </wps:txbx>
                        <wps:bodyPr rot="0" vert="horz" wrap="square" lIns="0" tIns="0" rIns="0" bIns="0" anchor="t" anchorCtr="0" upright="1">
                          <a:noAutofit/>
                        </wps:bodyPr>
                      </wps:wsp>
                      <wps:wsp>
                        <wps:cNvPr id="285" name="Text Box 281"/>
                        <wps:cNvSpPr txBox="1">
                          <a:spLocks/>
                        </wps:cNvSpPr>
                        <wps:spPr bwMode="auto">
                          <a:xfrm>
                            <a:off x="6311" y="-547"/>
                            <a:ext cx="550"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48DAB" w14:textId="77777777" w:rsidR="000B498F" w:rsidRDefault="000B498F" w:rsidP="000B498F">
                              <w:pPr>
                                <w:spacing w:line="167" w:lineRule="exact"/>
                                <w:rPr>
                                  <w:sz w:val="17"/>
                                </w:rPr>
                              </w:pPr>
                              <w:r>
                                <w:rPr>
                                  <w:color w:val="585858"/>
                                  <w:w w:val="90"/>
                                  <w:sz w:val="17"/>
                                </w:rPr>
                                <w:t>Canadá</w:t>
                              </w:r>
                            </w:p>
                          </w:txbxContent>
                        </wps:txbx>
                        <wps:bodyPr rot="0" vert="horz" wrap="square" lIns="0" tIns="0" rIns="0" bIns="0" anchor="t" anchorCtr="0" upright="1">
                          <a:noAutofit/>
                        </wps:bodyPr>
                      </wps:wsp>
                      <wps:wsp>
                        <wps:cNvPr id="286" name="Text Box 280"/>
                        <wps:cNvSpPr txBox="1">
                          <a:spLocks/>
                        </wps:cNvSpPr>
                        <wps:spPr bwMode="auto">
                          <a:xfrm>
                            <a:off x="7273" y="-547"/>
                            <a:ext cx="650"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BC684" w14:textId="77777777" w:rsidR="000B498F" w:rsidRDefault="000B498F" w:rsidP="000B498F">
                              <w:pPr>
                                <w:spacing w:line="167" w:lineRule="exact"/>
                                <w:rPr>
                                  <w:sz w:val="17"/>
                                </w:rPr>
                              </w:pPr>
                              <w:r>
                                <w:rPr>
                                  <w:color w:val="585858"/>
                                  <w:w w:val="95"/>
                                  <w:sz w:val="17"/>
                                </w:rPr>
                                <w:t>Australia</w:t>
                              </w:r>
                            </w:p>
                          </w:txbxContent>
                        </wps:txbx>
                        <wps:bodyPr rot="0" vert="horz" wrap="square" lIns="0" tIns="0" rIns="0" bIns="0" anchor="t" anchorCtr="0" upright="1">
                          <a:noAutofit/>
                        </wps:bodyPr>
                      </wps:wsp>
                      <wps:wsp>
                        <wps:cNvPr id="287" name="Text Box 279"/>
                        <wps:cNvSpPr txBox="1">
                          <a:spLocks/>
                        </wps:cNvSpPr>
                        <wps:spPr bwMode="auto">
                          <a:xfrm>
                            <a:off x="8404" y="-547"/>
                            <a:ext cx="3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BB974A" w14:textId="77777777" w:rsidR="000B498F" w:rsidRDefault="000B498F" w:rsidP="000B498F">
                              <w:pPr>
                                <w:spacing w:line="167" w:lineRule="exact"/>
                                <w:rPr>
                                  <w:sz w:val="17"/>
                                </w:rPr>
                              </w:pPr>
                              <w:r>
                                <w:rPr>
                                  <w:color w:val="585858"/>
                                  <w:w w:val="95"/>
                                  <w:sz w:val="17"/>
                                </w:rPr>
                                <w:t>India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CCD569" id="Group 278" o:spid="_x0000_s1633" style="position:absolute;left:0;text-align:left;margin-left:128pt;margin-top:-163.75pt;width:338.35pt;height:162.65pt;z-index:-251655168;mso-position-horizontal-relative:page" coordorigin="2560,-3275" coordsize="6767,32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">
                <v:line id="Line 288" o:spid="_x0000_s1634" style="position:absolute;visibility:visible;mso-wrap-style:square" from="3033,-2360" to="3381,-236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" strokecolor="#f1f1f1" strokeweight=".7pt">
                  <o:lock v:ext="edit" shapetype="f"/>
                </v:line>
                <v:rect id="Rectangle 287" o:spid="_x0000_s1635" style="position:absolute;left:2566;top:-3268;width:6753;height:32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" filled="f" strokecolor="#d9d9d9" strokeweight=".7pt">
                  <v:path arrowok="t"/>
                </v:rect>
                <v:shape id="Text Box 286" o:spid="_x0000_s1636" type="#_x0000_t202" style="position:absolute;left:3315;top:-3105;width:5042;height:2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" filled="f" stroked="f">
                  <v:path arrowok="t"/>
                  <v:textbox inset="0,0,0,0">
                    <w:txbxContent>
                      <w:p w14:paraId="7CF2429B" w14:textId="77777777" w:rsidR="000B498F" w:rsidRDefault="000B498F" w:rsidP="000B498F">
                        <w:pPr>
                          <w:spacing w:line="241" w:lineRule="exact"/>
                          <w:rPr>
                            <w:sz w:val="21"/>
                          </w:rPr>
                        </w:pPr>
                        <w:r>
                          <w:rPr>
                            <w:rFonts w:ascii="Carlito" w:hAnsi="Carlito"/>
                            <w:b/>
                            <w:color w:val="0D0D0D"/>
                            <w:w w:val="95"/>
                            <w:sz w:val="21"/>
                          </w:rPr>
                          <w:t>f.3.</w:t>
                        </w:r>
                        <w:r>
                          <w:rPr>
                            <w:rFonts w:ascii="Carlito" w:hAnsi="Carlito"/>
                            <w:b/>
                            <w:color w:val="0D0D0D"/>
                            <w:spacing w:val="-4"/>
                            <w:w w:val="95"/>
                            <w:sz w:val="21"/>
                          </w:rPr>
                          <w:t xml:space="preserve"> </w:t>
                        </w:r>
                        <w:r>
                          <w:rPr>
                            <w:color w:val="0D0D0D"/>
                            <w:w w:val="95"/>
                            <w:sz w:val="21"/>
                          </w:rPr>
                          <w:t>Normas</w:t>
                        </w:r>
                        <w:r>
                          <w:rPr>
                            <w:color w:val="0D0D0D"/>
                            <w:spacing w:val="-15"/>
                            <w:w w:val="95"/>
                            <w:sz w:val="21"/>
                          </w:rPr>
                          <w:t xml:space="preserve"> </w:t>
                        </w:r>
                        <w:r>
                          <w:rPr>
                            <w:color w:val="0D0D0D"/>
                            <w:w w:val="95"/>
                            <w:sz w:val="21"/>
                          </w:rPr>
                          <w:t>Calidad</w:t>
                        </w:r>
                        <w:r>
                          <w:rPr>
                            <w:color w:val="0D0D0D"/>
                            <w:spacing w:val="-12"/>
                            <w:w w:val="95"/>
                            <w:sz w:val="21"/>
                          </w:rPr>
                          <w:t xml:space="preserve"> </w:t>
                        </w:r>
                        <w:r>
                          <w:rPr>
                            <w:color w:val="0D0D0D"/>
                            <w:w w:val="95"/>
                            <w:sz w:val="21"/>
                          </w:rPr>
                          <w:t>Primaria</w:t>
                        </w:r>
                        <w:r>
                          <w:rPr>
                            <w:color w:val="0D0D0D"/>
                            <w:spacing w:val="-15"/>
                            <w:w w:val="95"/>
                            <w:sz w:val="21"/>
                          </w:rPr>
                          <w:t xml:space="preserve"> </w:t>
                        </w:r>
                        <w:r>
                          <w:rPr>
                            <w:color w:val="0D0D0D"/>
                            <w:w w:val="95"/>
                            <w:sz w:val="21"/>
                          </w:rPr>
                          <w:t>del</w:t>
                        </w:r>
                        <w:r>
                          <w:rPr>
                            <w:color w:val="0D0D0D"/>
                            <w:spacing w:val="-11"/>
                            <w:w w:val="95"/>
                            <w:sz w:val="21"/>
                          </w:rPr>
                          <w:t xml:space="preserve"> </w:t>
                        </w:r>
                        <w:r>
                          <w:rPr>
                            <w:color w:val="0D0D0D"/>
                            <w:w w:val="95"/>
                            <w:sz w:val="21"/>
                          </w:rPr>
                          <w:t>aire</w:t>
                        </w:r>
                        <w:r>
                          <w:rPr>
                            <w:color w:val="0D0D0D"/>
                            <w:spacing w:val="-12"/>
                            <w:w w:val="95"/>
                            <w:sz w:val="21"/>
                          </w:rPr>
                          <w:t xml:space="preserve"> </w:t>
                        </w:r>
                        <w:r>
                          <w:rPr>
                            <w:color w:val="0D0D0D"/>
                            <w:w w:val="95"/>
                            <w:sz w:val="21"/>
                          </w:rPr>
                          <w:t>SO</w:t>
                        </w:r>
                        <w:r>
                          <w:rPr>
                            <w:color w:val="0D0D0D"/>
                            <w:w w:val="95"/>
                            <w:position w:val="-4"/>
                            <w:sz w:val="14"/>
                          </w:rPr>
                          <w:t>2</w:t>
                        </w:r>
                        <w:r>
                          <w:rPr>
                            <w:color w:val="0D0D0D"/>
                            <w:spacing w:val="8"/>
                            <w:w w:val="95"/>
                            <w:position w:val="-4"/>
                            <w:sz w:val="14"/>
                          </w:rPr>
                          <w:t xml:space="preserve"> </w:t>
                        </w:r>
                        <w:r>
                          <w:rPr>
                            <w:rFonts w:ascii="Carlito" w:hAnsi="Carlito"/>
                            <w:b/>
                            <w:i/>
                            <w:color w:val="0D0D0D"/>
                            <w:w w:val="95"/>
                            <w:sz w:val="21"/>
                          </w:rPr>
                          <w:t>Anual</w:t>
                        </w:r>
                        <w:r>
                          <w:rPr>
                            <w:rFonts w:ascii="Carlito" w:hAnsi="Carlito"/>
                            <w:b/>
                            <w:i/>
                            <w:color w:val="0D0D0D"/>
                            <w:spacing w:val="-8"/>
                            <w:w w:val="95"/>
                            <w:sz w:val="21"/>
                          </w:rPr>
                          <w:t xml:space="preserve"> </w:t>
                        </w:r>
                        <w:r>
                          <w:rPr>
                            <w:color w:val="0D0D0D"/>
                            <w:w w:val="95"/>
                            <w:sz w:val="21"/>
                          </w:rPr>
                          <w:t>(μg/m3N)</w:t>
                        </w:r>
                      </w:p>
                    </w:txbxContent>
                  </v:textbox>
                </v:shape>
                <v:shape id="Text Box 285" o:spid="_x0000_s1637" type="#_x0000_t202" style="position:absolute;left:2693;top:-2698;width:198;height:20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" filled="f" stroked="f">
                  <v:path arrowok="t"/>
                  <v:textbox inset="0,0,0,0">
                    <w:txbxContent>
                      <w:p w14:paraId="74F22346" w14:textId="77777777" w:rsidR="000B498F" w:rsidRDefault="000B498F" w:rsidP="000B498F">
                        <w:pPr>
                          <w:spacing w:line="167" w:lineRule="exact"/>
                          <w:rPr>
                            <w:sz w:val="17"/>
                          </w:rPr>
                        </w:pPr>
                        <w:r>
                          <w:rPr>
                            <w:color w:val="585858"/>
                            <w:sz w:val="17"/>
                          </w:rPr>
                          <w:t>90</w:t>
                        </w:r>
                      </w:p>
                      <w:p w14:paraId="08403516" w14:textId="77777777" w:rsidR="000B498F" w:rsidRDefault="000B498F" w:rsidP="000B498F">
                        <w:pPr>
                          <w:spacing w:before="18"/>
                          <w:rPr>
                            <w:sz w:val="17"/>
                          </w:rPr>
                        </w:pPr>
                        <w:r>
                          <w:rPr>
                            <w:color w:val="585858"/>
                            <w:sz w:val="17"/>
                          </w:rPr>
                          <w:t>80</w:t>
                        </w:r>
                      </w:p>
                      <w:p w14:paraId="22413BD3" w14:textId="77777777" w:rsidR="000B498F" w:rsidRDefault="000B498F" w:rsidP="000B498F">
                        <w:pPr>
                          <w:spacing w:before="18"/>
                          <w:rPr>
                            <w:sz w:val="17"/>
                          </w:rPr>
                        </w:pPr>
                        <w:r>
                          <w:rPr>
                            <w:color w:val="585858"/>
                            <w:sz w:val="17"/>
                          </w:rPr>
                          <w:t>70</w:t>
                        </w:r>
                      </w:p>
                      <w:p w14:paraId="3BA0D549" w14:textId="77777777" w:rsidR="000B498F" w:rsidRDefault="000B498F" w:rsidP="000B498F">
                        <w:pPr>
                          <w:spacing w:before="19"/>
                          <w:rPr>
                            <w:sz w:val="17"/>
                          </w:rPr>
                        </w:pPr>
                        <w:r>
                          <w:rPr>
                            <w:color w:val="585858"/>
                            <w:sz w:val="17"/>
                          </w:rPr>
                          <w:t>60</w:t>
                        </w:r>
                      </w:p>
                      <w:p w14:paraId="24231DE0" w14:textId="77777777" w:rsidR="000B498F" w:rsidRDefault="000B498F" w:rsidP="000B498F">
                        <w:pPr>
                          <w:spacing w:before="18"/>
                          <w:rPr>
                            <w:sz w:val="17"/>
                          </w:rPr>
                        </w:pPr>
                        <w:r>
                          <w:rPr>
                            <w:color w:val="585858"/>
                            <w:sz w:val="17"/>
                          </w:rPr>
                          <w:t>50</w:t>
                        </w:r>
                      </w:p>
                      <w:p w14:paraId="723DD15F" w14:textId="77777777" w:rsidR="000B498F" w:rsidRDefault="000B498F" w:rsidP="000B498F">
                        <w:pPr>
                          <w:spacing w:before="18"/>
                          <w:rPr>
                            <w:sz w:val="17"/>
                          </w:rPr>
                        </w:pPr>
                        <w:r>
                          <w:rPr>
                            <w:color w:val="585858"/>
                            <w:sz w:val="17"/>
                          </w:rPr>
                          <w:t>40</w:t>
                        </w:r>
                      </w:p>
                      <w:p w14:paraId="48960FCA" w14:textId="77777777" w:rsidR="000B498F" w:rsidRDefault="000B498F" w:rsidP="000B498F">
                        <w:pPr>
                          <w:spacing w:before="18"/>
                          <w:rPr>
                            <w:sz w:val="17"/>
                          </w:rPr>
                        </w:pPr>
                        <w:r>
                          <w:rPr>
                            <w:color w:val="585858"/>
                            <w:sz w:val="17"/>
                          </w:rPr>
                          <w:t>30</w:t>
                        </w:r>
                      </w:p>
                      <w:p w14:paraId="3FE88FF9" w14:textId="77777777" w:rsidR="000B498F" w:rsidRDefault="000B498F" w:rsidP="000B498F">
                        <w:pPr>
                          <w:spacing w:before="18"/>
                          <w:rPr>
                            <w:sz w:val="17"/>
                          </w:rPr>
                        </w:pPr>
                        <w:r>
                          <w:rPr>
                            <w:color w:val="585858"/>
                            <w:sz w:val="17"/>
                          </w:rPr>
                          <w:t>20</w:t>
                        </w:r>
                      </w:p>
                      <w:p w14:paraId="57E82A42" w14:textId="77777777" w:rsidR="000B498F" w:rsidRDefault="000B498F" w:rsidP="000B498F">
                        <w:pPr>
                          <w:spacing w:before="18"/>
                          <w:rPr>
                            <w:sz w:val="17"/>
                          </w:rPr>
                        </w:pPr>
                        <w:r>
                          <w:rPr>
                            <w:color w:val="585858"/>
                            <w:sz w:val="17"/>
                          </w:rPr>
                          <w:t>10</w:t>
                        </w:r>
                      </w:p>
                      <w:p w14:paraId="00AA07E9" w14:textId="77777777" w:rsidR="000B498F" w:rsidRDefault="000B498F" w:rsidP="000B498F">
                        <w:pPr>
                          <w:spacing w:before="19"/>
                          <w:ind w:left="88"/>
                          <w:rPr>
                            <w:sz w:val="17"/>
                          </w:rPr>
                        </w:pPr>
                        <w:r>
                          <w:rPr>
                            <w:color w:val="585858"/>
                            <w:w w:val="93"/>
                            <w:sz w:val="17"/>
                          </w:rPr>
                          <w:t>0</w:t>
                        </w:r>
                      </w:p>
                    </w:txbxContent>
                  </v:textbox>
                </v:shape>
                <v:shape id="Text Box 284" o:spid="_x0000_s1638" type="#_x0000_t202" style="position:absolute;left:3343;top:-547;width:373;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" filled="f" stroked="f">
                  <v:path arrowok="t"/>
                  <v:textbox inset="0,0,0,0">
                    <w:txbxContent>
                      <w:p w14:paraId="15FE38A2" w14:textId="77777777" w:rsidR="000B498F" w:rsidRDefault="000B498F" w:rsidP="000B498F">
                        <w:pPr>
                          <w:spacing w:line="167" w:lineRule="exact"/>
                          <w:rPr>
                            <w:sz w:val="17"/>
                          </w:rPr>
                        </w:pPr>
                        <w:r>
                          <w:rPr>
                            <w:color w:val="585858"/>
                            <w:w w:val="95"/>
                            <w:sz w:val="17"/>
                          </w:rPr>
                          <w:t>Chile</w:t>
                        </w:r>
                      </w:p>
                    </w:txbxContent>
                  </v:textbox>
                </v:shape>
                <v:shape id="Text Box 283" o:spid="_x0000_s1639" type="#_x0000_t202" style="position:absolute;left:4202;top:-547;width:718;height:38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" filled="f" stroked="f">
                  <v:path arrowok="t"/>
                  <v:textbox inset="0,0,0,0">
                    <w:txbxContent>
                      <w:p w14:paraId="54CF612A" w14:textId="77777777" w:rsidR="000B498F" w:rsidRDefault="000B498F" w:rsidP="000B498F">
                        <w:pPr>
                          <w:spacing w:line="167" w:lineRule="exact"/>
                          <w:ind w:left="50"/>
                          <w:rPr>
                            <w:sz w:val="17"/>
                          </w:rPr>
                        </w:pPr>
                        <w:r>
                          <w:rPr>
                            <w:color w:val="585858"/>
                            <w:sz w:val="17"/>
                          </w:rPr>
                          <w:t>Chile No</w:t>
                        </w:r>
                      </w:p>
                      <w:p w14:paraId="32CF6415" w14:textId="77777777" w:rsidR="000B498F" w:rsidRDefault="000B498F" w:rsidP="000B498F">
                        <w:pPr>
                          <w:spacing w:before="18"/>
                          <w:rPr>
                            <w:sz w:val="17"/>
                          </w:rPr>
                        </w:pPr>
                        <w:r>
                          <w:rPr>
                            <w:color w:val="585858"/>
                            <w:w w:val="95"/>
                            <w:sz w:val="17"/>
                          </w:rPr>
                          <w:t>Aprobada</w:t>
                        </w:r>
                      </w:p>
                    </w:txbxContent>
                  </v:textbox>
                </v:shape>
                <v:shape id="Text Box 282" o:spid="_x0000_s1640" type="#_x0000_t202" style="position:absolute;left:5362;top:-547;width:423;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" filled="f" stroked="f">
                  <v:path arrowok="t"/>
                  <v:textbox inset="0,0,0,0">
                    <w:txbxContent>
                      <w:p w14:paraId="593F574A" w14:textId="77777777" w:rsidR="000B498F" w:rsidRDefault="000B498F" w:rsidP="000B498F">
                        <w:pPr>
                          <w:spacing w:line="167" w:lineRule="exact"/>
                          <w:rPr>
                            <w:sz w:val="17"/>
                          </w:rPr>
                        </w:pPr>
                        <w:r>
                          <w:rPr>
                            <w:color w:val="585858"/>
                            <w:w w:val="90"/>
                            <w:sz w:val="17"/>
                          </w:rPr>
                          <w:t>China</w:t>
                        </w:r>
                      </w:p>
                    </w:txbxContent>
                  </v:textbox>
                </v:shape>
                <v:shape id="Text Box 281" o:spid="_x0000_s1641" type="#_x0000_t202" style="position:absolute;left:6311;top:-547;width:550;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" filled="f" stroked="f">
                  <v:path arrowok="t"/>
                  <v:textbox inset="0,0,0,0">
                    <w:txbxContent>
                      <w:p w14:paraId="6E048DAB" w14:textId="77777777" w:rsidR="000B498F" w:rsidRDefault="000B498F" w:rsidP="000B498F">
                        <w:pPr>
                          <w:spacing w:line="167" w:lineRule="exact"/>
                          <w:rPr>
                            <w:sz w:val="17"/>
                          </w:rPr>
                        </w:pPr>
                        <w:r>
                          <w:rPr>
                            <w:color w:val="585858"/>
                            <w:w w:val="90"/>
                            <w:sz w:val="17"/>
                          </w:rPr>
                          <w:t>Canadá</w:t>
                        </w:r>
                      </w:p>
                    </w:txbxContent>
                  </v:textbox>
                </v:shape>
                <v:shape id="Text Box 280" o:spid="_x0000_s1642" type="#_x0000_t202" style="position:absolute;left:7273;top:-547;width:650;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" filled="f" stroked="f">
                  <v:path arrowok="t"/>
                  <v:textbox inset="0,0,0,0">
                    <w:txbxContent>
                      <w:p w14:paraId="3FBBC684" w14:textId="77777777" w:rsidR="000B498F" w:rsidRDefault="000B498F" w:rsidP="000B498F">
                        <w:pPr>
                          <w:spacing w:line="167" w:lineRule="exact"/>
                          <w:rPr>
                            <w:sz w:val="17"/>
                          </w:rPr>
                        </w:pPr>
                        <w:r>
                          <w:rPr>
                            <w:color w:val="585858"/>
                            <w:w w:val="95"/>
                            <w:sz w:val="17"/>
                          </w:rPr>
                          <w:t>Australia</w:t>
                        </w:r>
                      </w:p>
                    </w:txbxContent>
                  </v:textbox>
                </v:shape>
                <v:shape id="Text Box 279" o:spid="_x0000_s1643" type="#_x0000_t202" style="position:absolute;left:8404;top:-547;width:372;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" filled="f" stroked="f">
                  <v:path arrowok="t"/>
                  <v:textbox inset="0,0,0,0">
                    <w:txbxContent>
                      <w:p w14:paraId="21BB974A" w14:textId="77777777" w:rsidR="000B498F" w:rsidRDefault="000B498F" w:rsidP="000B498F">
                        <w:pPr>
                          <w:spacing w:line="167" w:lineRule="exact"/>
                          <w:rPr>
                            <w:sz w:val="17"/>
                          </w:rPr>
                        </w:pPr>
                        <w:r>
                          <w:rPr>
                            <w:color w:val="585858"/>
                            <w:w w:val="95"/>
                            <w:sz w:val="17"/>
                          </w:rPr>
                          <w:t>India</w:t>
                        </w:r>
                      </w:p>
                    </w:txbxContent>
                  </v:textbox>
                </v:shape>
                <w10:wrap anchorx="page"/>
              </v:group>
            </w:pict>
          </mc:Fallback>
        </mc:AlternateContent>
      </w:r>
      <w:r>
        <w:t xml:space="preserve">Fuente </w:t>
      </w:r>
      <w:proofErr w:type="spellStart"/>
      <w:r>
        <w:t>Gráficos</w:t>
      </w:r>
      <w:proofErr w:type="spellEnd"/>
      <w:r>
        <w:t xml:space="preserve"> f: </w:t>
      </w:r>
      <w:proofErr w:type="spellStart"/>
      <w:r>
        <w:t>Elaboración</w:t>
      </w:r>
      <w:proofErr w:type="spellEnd"/>
      <w:r>
        <w:t xml:space="preserve"> </w:t>
      </w:r>
      <w:proofErr w:type="spellStart"/>
      <w:r>
        <w:t>propia</w:t>
      </w:r>
      <w:proofErr w:type="spellEnd"/>
      <w:r>
        <w:t xml:space="preserve"> a </w:t>
      </w:r>
      <w:proofErr w:type="spellStart"/>
      <w:r>
        <w:t>partir</w:t>
      </w:r>
      <w:proofErr w:type="spellEnd"/>
      <w:r>
        <w:t xml:space="preserve"> de MMA, (2016)</w:t>
      </w:r>
      <w:r>
        <w:rPr>
          <w:vertAlign w:val="superscript"/>
        </w:rPr>
        <w:t>4</w:t>
      </w:r>
      <w:r>
        <w:t>.</w:t>
      </w:r>
    </w:p>
    <w:p w14:paraId="4C2E8776" w14:textId="77777777" w:rsidR="000B498F" w:rsidRDefault="000B498F" w:rsidP="000B498F">
      <w:pPr>
        <w:pStyle w:val="BodyText"/>
        <w:rPr>
          <w:sz w:val="20"/>
        </w:rPr>
      </w:pPr>
    </w:p>
    <w:p w14:paraId="300F93B5" w14:textId="77777777" w:rsidR="000B498F" w:rsidRDefault="000B498F" w:rsidP="000B498F">
      <w:pPr>
        <w:pStyle w:val="BodyText"/>
        <w:rPr>
          <w:sz w:val="20"/>
        </w:rPr>
      </w:pPr>
    </w:p>
    <w:p w14:paraId="60A2586D" w14:textId="77777777" w:rsidR="000B498F" w:rsidRDefault="000B498F" w:rsidP="000B498F">
      <w:pPr>
        <w:pStyle w:val="BodyText"/>
        <w:rPr>
          <w:sz w:val="20"/>
        </w:rPr>
      </w:pPr>
    </w:p>
    <w:p w14:paraId="4F2726FD" w14:textId="77777777" w:rsidR="000B498F" w:rsidRDefault="000B498F" w:rsidP="000B498F">
      <w:pPr>
        <w:pStyle w:val="BodyText"/>
        <w:rPr>
          <w:sz w:val="20"/>
        </w:rPr>
      </w:pPr>
    </w:p>
    <w:p w14:paraId="2C0F8623" w14:textId="77777777" w:rsidR="000B498F" w:rsidRDefault="000B498F" w:rsidP="000B498F">
      <w:pPr>
        <w:pStyle w:val="BodyText"/>
        <w:rPr>
          <w:sz w:val="17"/>
        </w:rPr>
      </w:pPr>
      <w:r>
        <w:rPr>
          <w:noProof/>
        </w:rPr>
        <mc:AlternateContent>
          <mc:Choice Requires="wps">
            <w:drawing>
              <wp:anchor distT="0" distB="0" distL="0" distR="0" simplePos="0" relativeHeight="251671552" behindDoc="1" locked="0" layoutInCell="1" allowOverlap="1" wp14:anchorId="228C9C42" wp14:editId="07535045">
                <wp:simplePos x="0" y="0"/>
                <wp:positionH relativeFrom="page">
                  <wp:posOffset>1050925</wp:posOffset>
                </wp:positionH>
                <wp:positionV relativeFrom="paragraph">
                  <wp:posOffset>149225</wp:posOffset>
                </wp:positionV>
                <wp:extent cx="1778000" cy="8890"/>
                <wp:effectExtent l="0" t="0" r="0" b="0"/>
                <wp:wrapTopAndBottom/>
                <wp:docPr id="276" name="Rectangle 2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80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377C95" id="Rectangle 277" o:spid="_x0000_s1026" style="position:absolute;margin-left:82.75pt;margin-top:11.75pt;width:140pt;height:.7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" fillcolor="black" stroked="f">
                <v:path arrowok="t"/>
                <w10:wrap type="topAndBottom" anchorx="page"/>
              </v:rect>
            </w:pict>
          </mc:Fallback>
        </mc:AlternateContent>
      </w:r>
    </w:p>
    <w:p w14:paraId="6A99B877" w14:textId="77777777" w:rsidR="000B498F" w:rsidRPr="007867E0" w:rsidRDefault="000B498F" w:rsidP="000B498F">
      <w:pPr>
        <w:spacing w:before="93" w:line="283" w:lineRule="auto"/>
        <w:ind w:left="114" w:right="113"/>
        <w:jc w:val="both"/>
        <w:rPr>
          <w:rFonts w:cstheme="minorHAnsi"/>
          <w:b/>
          <w:i/>
          <w:sz w:val="20"/>
          <w:szCs w:val="20"/>
        </w:rPr>
      </w:pPr>
      <w:r>
        <w:rPr>
          <w:sz w:val="19"/>
          <w:vertAlign w:val="superscript"/>
        </w:rPr>
        <w:t>4</w:t>
      </w:r>
      <w:r>
        <w:rPr>
          <w:spacing w:val="-8"/>
          <w:sz w:val="19"/>
        </w:rPr>
        <w:t xml:space="preserve"> </w:t>
      </w:r>
      <w:proofErr w:type="spellStart"/>
      <w:r w:rsidRPr="007867E0">
        <w:rPr>
          <w:rFonts w:cstheme="minorHAnsi"/>
          <w:color w:val="0D0D0D"/>
          <w:sz w:val="20"/>
          <w:szCs w:val="20"/>
        </w:rPr>
        <w:t>Ministerio</w:t>
      </w:r>
      <w:proofErr w:type="spellEnd"/>
      <w:r w:rsidRPr="007867E0">
        <w:rPr>
          <w:rFonts w:cstheme="minorHAnsi"/>
          <w:color w:val="0D0D0D"/>
          <w:spacing w:val="-10"/>
          <w:sz w:val="20"/>
          <w:szCs w:val="20"/>
        </w:rPr>
        <w:t xml:space="preserve"> </w:t>
      </w:r>
      <w:r w:rsidRPr="007867E0">
        <w:rPr>
          <w:rFonts w:cstheme="minorHAnsi"/>
          <w:color w:val="0D0D0D"/>
          <w:sz w:val="20"/>
          <w:szCs w:val="20"/>
        </w:rPr>
        <w:t>de</w:t>
      </w:r>
      <w:r w:rsidRPr="007867E0">
        <w:rPr>
          <w:rFonts w:cstheme="minorHAnsi"/>
          <w:color w:val="0D0D0D"/>
          <w:spacing w:val="-13"/>
          <w:sz w:val="20"/>
          <w:szCs w:val="20"/>
        </w:rPr>
        <w:t xml:space="preserve"> </w:t>
      </w:r>
      <w:r w:rsidRPr="007867E0">
        <w:rPr>
          <w:rFonts w:cstheme="minorHAnsi"/>
          <w:color w:val="0D0D0D"/>
          <w:sz w:val="20"/>
          <w:szCs w:val="20"/>
        </w:rPr>
        <w:t>Medio</w:t>
      </w:r>
      <w:r w:rsidRPr="007867E0">
        <w:rPr>
          <w:rFonts w:cstheme="minorHAnsi"/>
          <w:color w:val="0D0D0D"/>
          <w:spacing w:val="-11"/>
          <w:sz w:val="20"/>
          <w:szCs w:val="20"/>
        </w:rPr>
        <w:t xml:space="preserve"> </w:t>
      </w:r>
      <w:proofErr w:type="spellStart"/>
      <w:r w:rsidRPr="007867E0">
        <w:rPr>
          <w:rFonts w:cstheme="minorHAnsi"/>
          <w:color w:val="0D0D0D"/>
          <w:sz w:val="20"/>
          <w:szCs w:val="20"/>
        </w:rPr>
        <w:t>Ambiente</w:t>
      </w:r>
      <w:proofErr w:type="spellEnd"/>
      <w:r w:rsidRPr="007867E0">
        <w:rPr>
          <w:rFonts w:cstheme="minorHAnsi"/>
          <w:color w:val="0D0D0D"/>
          <w:sz w:val="20"/>
          <w:szCs w:val="20"/>
        </w:rPr>
        <w:t>,</w:t>
      </w:r>
      <w:r w:rsidRPr="007867E0">
        <w:rPr>
          <w:rFonts w:cstheme="minorHAnsi"/>
          <w:color w:val="0D0D0D"/>
          <w:spacing w:val="-12"/>
          <w:sz w:val="20"/>
          <w:szCs w:val="20"/>
        </w:rPr>
        <w:t xml:space="preserve"> </w:t>
      </w:r>
      <w:r w:rsidRPr="007867E0">
        <w:rPr>
          <w:rFonts w:cstheme="minorHAnsi"/>
          <w:color w:val="0D0D0D"/>
          <w:sz w:val="20"/>
          <w:szCs w:val="20"/>
        </w:rPr>
        <w:t>(MMA)</w:t>
      </w:r>
      <w:r w:rsidRPr="007867E0">
        <w:rPr>
          <w:rFonts w:cstheme="minorHAnsi"/>
          <w:color w:val="0D0D0D"/>
          <w:spacing w:val="-10"/>
          <w:sz w:val="20"/>
          <w:szCs w:val="20"/>
        </w:rPr>
        <w:t xml:space="preserve"> </w:t>
      </w:r>
      <w:r w:rsidRPr="007867E0">
        <w:rPr>
          <w:rFonts w:cstheme="minorHAnsi"/>
          <w:color w:val="0D0D0D"/>
          <w:sz w:val="20"/>
          <w:szCs w:val="20"/>
        </w:rPr>
        <w:t>(2016):</w:t>
      </w:r>
      <w:r w:rsidRPr="007867E0">
        <w:rPr>
          <w:rFonts w:cstheme="minorHAnsi"/>
          <w:color w:val="0D0D0D"/>
          <w:spacing w:val="-13"/>
          <w:sz w:val="20"/>
          <w:szCs w:val="20"/>
        </w:rPr>
        <w:t xml:space="preserve"> </w:t>
      </w:r>
      <w:r w:rsidRPr="007867E0">
        <w:rPr>
          <w:rFonts w:cstheme="minorHAnsi"/>
          <w:color w:val="0D0D0D"/>
          <w:sz w:val="20"/>
          <w:szCs w:val="20"/>
        </w:rPr>
        <w:t>“</w:t>
      </w:r>
      <w:proofErr w:type="spellStart"/>
      <w:r w:rsidRPr="007867E0">
        <w:rPr>
          <w:rFonts w:cstheme="minorHAnsi"/>
          <w:sz w:val="20"/>
          <w:szCs w:val="20"/>
        </w:rPr>
        <w:t>Revisión</w:t>
      </w:r>
      <w:proofErr w:type="spellEnd"/>
      <w:r w:rsidRPr="007867E0">
        <w:rPr>
          <w:rFonts w:cstheme="minorHAnsi"/>
          <w:spacing w:val="-10"/>
          <w:sz w:val="20"/>
          <w:szCs w:val="20"/>
        </w:rPr>
        <w:t xml:space="preserve"> </w:t>
      </w:r>
      <w:r w:rsidRPr="007867E0">
        <w:rPr>
          <w:rFonts w:cstheme="minorHAnsi"/>
          <w:sz w:val="20"/>
          <w:szCs w:val="20"/>
        </w:rPr>
        <w:t>de</w:t>
      </w:r>
      <w:r w:rsidRPr="007867E0">
        <w:rPr>
          <w:rFonts w:cstheme="minorHAnsi"/>
          <w:spacing w:val="-13"/>
          <w:sz w:val="20"/>
          <w:szCs w:val="20"/>
        </w:rPr>
        <w:t xml:space="preserve"> </w:t>
      </w:r>
      <w:r w:rsidRPr="007867E0">
        <w:rPr>
          <w:rFonts w:cstheme="minorHAnsi"/>
          <w:sz w:val="20"/>
          <w:szCs w:val="20"/>
        </w:rPr>
        <w:t>la</w:t>
      </w:r>
      <w:r w:rsidRPr="007867E0">
        <w:rPr>
          <w:rFonts w:cstheme="minorHAnsi"/>
          <w:spacing w:val="-11"/>
          <w:sz w:val="20"/>
          <w:szCs w:val="20"/>
        </w:rPr>
        <w:t xml:space="preserve"> </w:t>
      </w:r>
      <w:r w:rsidRPr="007867E0">
        <w:rPr>
          <w:rFonts w:cstheme="minorHAnsi"/>
          <w:sz w:val="20"/>
          <w:szCs w:val="20"/>
        </w:rPr>
        <w:t>Norma</w:t>
      </w:r>
      <w:r w:rsidRPr="007867E0">
        <w:rPr>
          <w:rFonts w:cstheme="minorHAnsi"/>
          <w:spacing w:val="-12"/>
          <w:sz w:val="20"/>
          <w:szCs w:val="20"/>
        </w:rPr>
        <w:t xml:space="preserve"> </w:t>
      </w:r>
      <w:r w:rsidRPr="007867E0">
        <w:rPr>
          <w:rFonts w:cstheme="minorHAnsi"/>
          <w:sz w:val="20"/>
          <w:szCs w:val="20"/>
        </w:rPr>
        <w:t>Primaria</w:t>
      </w:r>
      <w:r w:rsidRPr="007867E0">
        <w:rPr>
          <w:rFonts w:cstheme="minorHAnsi"/>
          <w:spacing w:val="-11"/>
          <w:sz w:val="20"/>
          <w:szCs w:val="20"/>
        </w:rPr>
        <w:t xml:space="preserve"> </w:t>
      </w:r>
      <w:r w:rsidRPr="007867E0">
        <w:rPr>
          <w:rFonts w:cstheme="minorHAnsi"/>
          <w:sz w:val="20"/>
          <w:szCs w:val="20"/>
        </w:rPr>
        <w:t>de</w:t>
      </w:r>
      <w:r w:rsidRPr="007867E0">
        <w:rPr>
          <w:rFonts w:cstheme="minorHAnsi"/>
          <w:spacing w:val="-11"/>
          <w:sz w:val="20"/>
          <w:szCs w:val="20"/>
        </w:rPr>
        <w:t xml:space="preserve"> </w:t>
      </w:r>
      <w:r w:rsidRPr="007867E0">
        <w:rPr>
          <w:rFonts w:cstheme="minorHAnsi"/>
          <w:sz w:val="20"/>
          <w:szCs w:val="20"/>
        </w:rPr>
        <w:t>Calidad</w:t>
      </w:r>
      <w:r w:rsidRPr="007867E0">
        <w:rPr>
          <w:rFonts w:cstheme="minorHAnsi"/>
          <w:spacing w:val="-11"/>
          <w:sz w:val="20"/>
          <w:szCs w:val="20"/>
        </w:rPr>
        <w:t xml:space="preserve"> </w:t>
      </w:r>
      <w:r w:rsidRPr="007867E0">
        <w:rPr>
          <w:rFonts w:cstheme="minorHAnsi"/>
          <w:sz w:val="20"/>
          <w:szCs w:val="20"/>
        </w:rPr>
        <w:t>del</w:t>
      </w:r>
      <w:r w:rsidRPr="007867E0">
        <w:rPr>
          <w:rFonts w:cstheme="minorHAnsi"/>
          <w:spacing w:val="-11"/>
          <w:sz w:val="20"/>
          <w:szCs w:val="20"/>
        </w:rPr>
        <w:t xml:space="preserve"> </w:t>
      </w:r>
      <w:r w:rsidRPr="007867E0">
        <w:rPr>
          <w:rFonts w:cstheme="minorHAnsi"/>
          <w:sz w:val="20"/>
          <w:szCs w:val="20"/>
        </w:rPr>
        <w:t>Aire</w:t>
      </w:r>
      <w:r w:rsidRPr="007867E0">
        <w:rPr>
          <w:rFonts w:cstheme="minorHAnsi"/>
          <w:spacing w:val="-12"/>
          <w:sz w:val="20"/>
          <w:szCs w:val="20"/>
        </w:rPr>
        <w:t xml:space="preserve"> </w:t>
      </w:r>
      <w:r w:rsidRPr="007867E0">
        <w:rPr>
          <w:rFonts w:cstheme="minorHAnsi"/>
          <w:sz w:val="20"/>
          <w:szCs w:val="20"/>
        </w:rPr>
        <w:t xml:space="preserve">para </w:t>
      </w:r>
      <w:proofErr w:type="spellStart"/>
      <w:r w:rsidRPr="007867E0">
        <w:rPr>
          <w:rFonts w:cstheme="minorHAnsi"/>
          <w:sz w:val="20"/>
          <w:szCs w:val="20"/>
        </w:rPr>
        <w:t>Dióxido</w:t>
      </w:r>
      <w:proofErr w:type="spellEnd"/>
      <w:r w:rsidRPr="007867E0">
        <w:rPr>
          <w:rFonts w:cstheme="minorHAnsi"/>
          <w:sz w:val="20"/>
          <w:szCs w:val="20"/>
        </w:rPr>
        <w:t xml:space="preserve"> de </w:t>
      </w:r>
      <w:proofErr w:type="spellStart"/>
      <w:r w:rsidRPr="007867E0">
        <w:rPr>
          <w:rFonts w:cstheme="minorHAnsi"/>
          <w:sz w:val="20"/>
          <w:szCs w:val="20"/>
        </w:rPr>
        <w:t>Azufre</w:t>
      </w:r>
      <w:proofErr w:type="spellEnd"/>
      <w:r w:rsidRPr="007867E0">
        <w:rPr>
          <w:rFonts w:cstheme="minorHAnsi"/>
          <w:sz w:val="20"/>
          <w:szCs w:val="20"/>
        </w:rPr>
        <w:t xml:space="preserve"> (SO2) D.S. N° 113, de 2002, del MINSEGPRES”. </w:t>
      </w:r>
      <w:proofErr w:type="spellStart"/>
      <w:r w:rsidRPr="007867E0">
        <w:rPr>
          <w:rFonts w:cstheme="minorHAnsi"/>
          <w:sz w:val="20"/>
          <w:szCs w:val="20"/>
        </w:rPr>
        <w:t>Recuperado</w:t>
      </w:r>
      <w:proofErr w:type="spellEnd"/>
      <w:r w:rsidRPr="007867E0">
        <w:rPr>
          <w:rFonts w:cstheme="minorHAnsi"/>
          <w:sz w:val="20"/>
          <w:szCs w:val="20"/>
        </w:rPr>
        <w:t xml:space="preserve"> </w:t>
      </w:r>
      <w:proofErr w:type="spellStart"/>
      <w:r w:rsidRPr="007867E0">
        <w:rPr>
          <w:rFonts w:cstheme="minorHAnsi"/>
          <w:sz w:val="20"/>
          <w:szCs w:val="20"/>
        </w:rPr>
        <w:t>en</w:t>
      </w:r>
      <w:proofErr w:type="spellEnd"/>
      <w:r w:rsidRPr="007867E0">
        <w:rPr>
          <w:rFonts w:cstheme="minorHAnsi"/>
          <w:sz w:val="20"/>
          <w:szCs w:val="20"/>
        </w:rPr>
        <w:t xml:space="preserve"> </w:t>
      </w:r>
      <w:proofErr w:type="spellStart"/>
      <w:r w:rsidRPr="007867E0">
        <w:rPr>
          <w:rFonts w:cstheme="minorHAnsi"/>
          <w:sz w:val="20"/>
          <w:szCs w:val="20"/>
        </w:rPr>
        <w:t>junio</w:t>
      </w:r>
      <w:proofErr w:type="spellEnd"/>
      <w:r w:rsidRPr="007867E0">
        <w:rPr>
          <w:rFonts w:cstheme="minorHAnsi"/>
          <w:sz w:val="20"/>
          <w:szCs w:val="20"/>
        </w:rPr>
        <w:t xml:space="preserve"> de 2018 de </w:t>
      </w:r>
      <w:hyperlink r:id="rId17">
        <w:r w:rsidRPr="007867E0">
          <w:rPr>
            <w:rFonts w:cstheme="minorHAnsi"/>
            <w:b/>
            <w:i/>
            <w:color w:val="0563C1"/>
            <w:sz w:val="20"/>
            <w:szCs w:val="20"/>
            <w:u w:val="single" w:color="0563C1"/>
          </w:rPr>
          <w:t>http://planesynormas.mma.gob.cl/archivos/2017/proyectos/Minuta_SO2_Asesores_CMS_14-12-2016.pdf</w:t>
        </w:r>
      </w:hyperlink>
    </w:p>
    <w:p w14:paraId="26469F93" w14:textId="77777777" w:rsidR="000B498F" w:rsidRDefault="000B498F" w:rsidP="000B498F">
      <w:pPr>
        <w:spacing w:line="283" w:lineRule="auto"/>
        <w:jc w:val="both"/>
        <w:rPr>
          <w:rFonts w:ascii="Carlito" w:hAnsi="Carlito"/>
          <w:sz w:val="19"/>
        </w:rPr>
        <w:sectPr w:rsidR="000B498F">
          <w:pgSz w:w="11900" w:h="16840"/>
          <w:pgMar w:top="1600" w:right="1540" w:bottom="280" w:left="1540" w:header="720" w:footer="720" w:gutter="0"/>
          <w:cols w:space="720"/>
        </w:sectPr>
      </w:pPr>
    </w:p>
    <w:p w14:paraId="7E6484EB" w14:textId="77777777" w:rsidR="000B498F" w:rsidRDefault="000B498F" w:rsidP="000B498F">
      <w:pPr>
        <w:pStyle w:val="BodyText"/>
        <w:rPr>
          <w:b/>
          <w:i/>
          <w:sz w:val="20"/>
        </w:rPr>
      </w:pPr>
    </w:p>
    <w:p w14:paraId="714C2640" w14:textId="77777777" w:rsidR="000B498F" w:rsidRDefault="000B498F" w:rsidP="000B498F">
      <w:pPr>
        <w:pStyle w:val="BodyText"/>
        <w:spacing w:before="9"/>
        <w:rPr>
          <w:b/>
          <w:i/>
          <w:sz w:val="15"/>
        </w:rPr>
      </w:pPr>
    </w:p>
    <w:p w14:paraId="11646142" w14:textId="77777777" w:rsidR="000B498F" w:rsidRDefault="000B498F" w:rsidP="000B498F">
      <w:pPr>
        <w:spacing w:before="61"/>
        <w:ind w:left="114"/>
        <w:rPr>
          <w:sz w:val="21"/>
        </w:rPr>
      </w:pPr>
      <w:proofErr w:type="spellStart"/>
      <w:r>
        <w:rPr>
          <w:rFonts w:ascii="Carlito" w:hAnsi="Carlito"/>
          <w:b/>
          <w:sz w:val="21"/>
        </w:rPr>
        <w:t>Gráficos</w:t>
      </w:r>
      <w:proofErr w:type="spellEnd"/>
      <w:r>
        <w:rPr>
          <w:rFonts w:ascii="Carlito" w:hAnsi="Carlito"/>
          <w:b/>
          <w:sz w:val="21"/>
        </w:rPr>
        <w:t xml:space="preserve"> g. </w:t>
      </w:r>
      <w:r>
        <w:rPr>
          <w:sz w:val="21"/>
        </w:rPr>
        <w:t xml:space="preserve">NCP para </w:t>
      </w:r>
      <w:proofErr w:type="spellStart"/>
      <w:r>
        <w:rPr>
          <w:sz w:val="21"/>
          <w:u w:val="single"/>
        </w:rPr>
        <w:t>Dióxido</w:t>
      </w:r>
      <w:proofErr w:type="spellEnd"/>
      <w:r>
        <w:rPr>
          <w:sz w:val="21"/>
          <w:u w:val="single"/>
        </w:rPr>
        <w:t xml:space="preserve"> de </w:t>
      </w:r>
      <w:proofErr w:type="spellStart"/>
      <w:r>
        <w:rPr>
          <w:sz w:val="21"/>
          <w:u w:val="single"/>
        </w:rPr>
        <w:t>Nitrógeno</w:t>
      </w:r>
      <w:proofErr w:type="spellEnd"/>
      <w:r>
        <w:rPr>
          <w:sz w:val="21"/>
        </w:rPr>
        <w:t xml:space="preserve"> (NO2) (μg/m3N)</w:t>
      </w:r>
    </w:p>
    <w:p w14:paraId="52F3EC21" w14:textId="77777777" w:rsidR="000B498F" w:rsidRDefault="000B498F" w:rsidP="000B498F">
      <w:pPr>
        <w:pStyle w:val="BodyText"/>
        <w:spacing w:before="9"/>
        <w:rPr>
          <w:sz w:val="11"/>
        </w:rPr>
      </w:pPr>
      <w:r>
        <w:rPr>
          <w:noProof/>
        </w:rPr>
        <mc:AlternateContent>
          <mc:Choice Requires="wpg">
            <w:drawing>
              <wp:anchor distT="0" distB="0" distL="0" distR="0" simplePos="0" relativeHeight="251672576" behindDoc="1" locked="0" layoutInCell="1" allowOverlap="1" wp14:anchorId="223B14B3" wp14:editId="4F95E241">
                <wp:simplePos x="0" y="0"/>
                <wp:positionH relativeFrom="page">
                  <wp:posOffset>1056640</wp:posOffset>
                </wp:positionH>
                <wp:positionV relativeFrom="paragraph">
                  <wp:posOffset>111125</wp:posOffset>
                </wp:positionV>
                <wp:extent cx="5445125" cy="2042160"/>
                <wp:effectExtent l="0" t="0" r="0" b="0"/>
                <wp:wrapTopAndBottom/>
                <wp:docPr id="150"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5125" cy="2042160"/>
                          <a:chOff x="1664" y="175"/>
                          <a:chExt cx="8575" cy="3216"/>
                        </a:xfrm>
                      </wpg:grpSpPr>
                      <wps:wsp>
                        <wps:cNvPr id="151" name="AutoShape 276"/>
                        <wps:cNvSpPr>
                          <a:spLocks/>
                        </wps:cNvSpPr>
                        <wps:spPr bwMode="auto">
                          <a:xfrm>
                            <a:off x="2179" y="2538"/>
                            <a:ext cx="224" cy="383"/>
                          </a:xfrm>
                          <a:custGeom>
                            <a:avLst/>
                            <a:gdLst>
                              <a:gd name="T0" fmla="+- 0 2179 2179"/>
                              <a:gd name="T1" fmla="*/ T0 w 224"/>
                              <a:gd name="T2" fmla="+- 0 2921 2538"/>
                              <a:gd name="T3" fmla="*/ 2921 h 383"/>
                              <a:gd name="T4" fmla="+- 0 2403 2179"/>
                              <a:gd name="T5" fmla="*/ T4 w 224"/>
                              <a:gd name="T6" fmla="+- 0 2921 2538"/>
                              <a:gd name="T7" fmla="*/ 2921 h 383"/>
                              <a:gd name="T8" fmla="+- 0 2179 2179"/>
                              <a:gd name="T9" fmla="*/ T8 w 224"/>
                              <a:gd name="T10" fmla="+- 0 2874 2538"/>
                              <a:gd name="T11" fmla="*/ 2874 h 383"/>
                              <a:gd name="T12" fmla="+- 0 2403 2179"/>
                              <a:gd name="T13" fmla="*/ T12 w 224"/>
                              <a:gd name="T14" fmla="+- 0 2874 2538"/>
                              <a:gd name="T15" fmla="*/ 2874 h 383"/>
                              <a:gd name="T16" fmla="+- 0 2179 2179"/>
                              <a:gd name="T17" fmla="*/ T16 w 224"/>
                              <a:gd name="T18" fmla="+- 0 2825 2538"/>
                              <a:gd name="T19" fmla="*/ 2825 h 383"/>
                              <a:gd name="T20" fmla="+- 0 2403 2179"/>
                              <a:gd name="T21" fmla="*/ T20 w 224"/>
                              <a:gd name="T22" fmla="+- 0 2825 2538"/>
                              <a:gd name="T23" fmla="*/ 2825 h 383"/>
                              <a:gd name="T24" fmla="+- 0 2179 2179"/>
                              <a:gd name="T25" fmla="*/ T24 w 224"/>
                              <a:gd name="T26" fmla="+- 0 2779 2538"/>
                              <a:gd name="T27" fmla="*/ 2779 h 383"/>
                              <a:gd name="T28" fmla="+- 0 2403 2179"/>
                              <a:gd name="T29" fmla="*/ T28 w 224"/>
                              <a:gd name="T30" fmla="+- 0 2779 2538"/>
                              <a:gd name="T31" fmla="*/ 2779 h 383"/>
                              <a:gd name="T32" fmla="+- 0 2179 2179"/>
                              <a:gd name="T33" fmla="*/ T32 w 224"/>
                              <a:gd name="T34" fmla="+- 0 2683 2538"/>
                              <a:gd name="T35" fmla="*/ 2683 h 383"/>
                              <a:gd name="T36" fmla="+- 0 2403 2179"/>
                              <a:gd name="T37" fmla="*/ T36 w 224"/>
                              <a:gd name="T38" fmla="+- 0 2683 2538"/>
                              <a:gd name="T39" fmla="*/ 2683 h 383"/>
                              <a:gd name="T40" fmla="+- 0 2179 2179"/>
                              <a:gd name="T41" fmla="*/ T40 w 224"/>
                              <a:gd name="T42" fmla="+- 0 2634 2538"/>
                              <a:gd name="T43" fmla="*/ 2634 h 383"/>
                              <a:gd name="T44" fmla="+- 0 2403 2179"/>
                              <a:gd name="T45" fmla="*/ T44 w 224"/>
                              <a:gd name="T46" fmla="+- 0 2634 2538"/>
                              <a:gd name="T47" fmla="*/ 2634 h 383"/>
                              <a:gd name="T48" fmla="+- 0 2179 2179"/>
                              <a:gd name="T49" fmla="*/ T48 w 224"/>
                              <a:gd name="T50" fmla="+- 0 2587 2538"/>
                              <a:gd name="T51" fmla="*/ 2587 h 383"/>
                              <a:gd name="T52" fmla="+- 0 2403 2179"/>
                              <a:gd name="T53" fmla="*/ T52 w 224"/>
                              <a:gd name="T54" fmla="+- 0 2587 2538"/>
                              <a:gd name="T55" fmla="*/ 2587 h 383"/>
                              <a:gd name="T56" fmla="+- 0 2179 2179"/>
                              <a:gd name="T57" fmla="*/ T56 w 224"/>
                              <a:gd name="T58" fmla="+- 0 2538 2538"/>
                              <a:gd name="T59" fmla="*/ 2538 h 383"/>
                              <a:gd name="T60" fmla="+- 0 2403 2179"/>
                              <a:gd name="T61" fmla="*/ T60 w 224"/>
                              <a:gd name="T62" fmla="+- 0 2538 2538"/>
                              <a:gd name="T63" fmla="*/ 2538 h 3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24" h="383">
                                <a:moveTo>
                                  <a:pt x="0" y="383"/>
                                </a:moveTo>
                                <a:lnTo>
                                  <a:pt x="224" y="383"/>
                                </a:lnTo>
                                <a:moveTo>
                                  <a:pt x="0" y="336"/>
                                </a:moveTo>
                                <a:lnTo>
                                  <a:pt x="224" y="336"/>
                                </a:lnTo>
                                <a:moveTo>
                                  <a:pt x="0" y="287"/>
                                </a:moveTo>
                                <a:lnTo>
                                  <a:pt x="224" y="287"/>
                                </a:lnTo>
                                <a:moveTo>
                                  <a:pt x="0" y="241"/>
                                </a:moveTo>
                                <a:lnTo>
                                  <a:pt x="224" y="241"/>
                                </a:lnTo>
                                <a:moveTo>
                                  <a:pt x="0" y="145"/>
                                </a:moveTo>
                                <a:lnTo>
                                  <a:pt x="224" y="145"/>
                                </a:lnTo>
                                <a:moveTo>
                                  <a:pt x="0" y="96"/>
                                </a:moveTo>
                                <a:lnTo>
                                  <a:pt x="224" y="96"/>
                                </a:lnTo>
                                <a:moveTo>
                                  <a:pt x="0" y="49"/>
                                </a:moveTo>
                                <a:lnTo>
                                  <a:pt x="224" y="49"/>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 name="Line 275"/>
                        <wps:cNvCnPr>
                          <a:cxnSpLocks/>
                        </wps:cNvCnPr>
                        <wps:spPr bwMode="auto">
                          <a:xfrm>
                            <a:off x="2179" y="2730"/>
                            <a:ext cx="2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53" name="AutoShape 274"/>
                        <wps:cNvSpPr>
                          <a:spLocks/>
                        </wps:cNvSpPr>
                        <wps:spPr bwMode="auto">
                          <a:xfrm>
                            <a:off x="2179" y="2300"/>
                            <a:ext cx="224" cy="143"/>
                          </a:xfrm>
                          <a:custGeom>
                            <a:avLst/>
                            <a:gdLst>
                              <a:gd name="T0" fmla="+- 0 2179 2179"/>
                              <a:gd name="T1" fmla="*/ T0 w 224"/>
                              <a:gd name="T2" fmla="+- 0 2443 2300"/>
                              <a:gd name="T3" fmla="*/ 2443 h 143"/>
                              <a:gd name="T4" fmla="+- 0 2403 2179"/>
                              <a:gd name="T5" fmla="*/ T4 w 224"/>
                              <a:gd name="T6" fmla="+- 0 2443 2300"/>
                              <a:gd name="T7" fmla="*/ 2443 h 143"/>
                              <a:gd name="T8" fmla="+- 0 2179 2179"/>
                              <a:gd name="T9" fmla="*/ T8 w 224"/>
                              <a:gd name="T10" fmla="+- 0 2396 2300"/>
                              <a:gd name="T11" fmla="*/ 2396 h 143"/>
                              <a:gd name="T12" fmla="+- 0 2403 2179"/>
                              <a:gd name="T13" fmla="*/ T12 w 224"/>
                              <a:gd name="T14" fmla="+- 0 2396 2300"/>
                              <a:gd name="T15" fmla="*/ 2396 h 143"/>
                              <a:gd name="T16" fmla="+- 0 2179 2179"/>
                              <a:gd name="T17" fmla="*/ T16 w 224"/>
                              <a:gd name="T18" fmla="+- 0 2347 2300"/>
                              <a:gd name="T19" fmla="*/ 2347 h 143"/>
                              <a:gd name="T20" fmla="+- 0 2403 2179"/>
                              <a:gd name="T21" fmla="*/ T20 w 224"/>
                              <a:gd name="T22" fmla="+- 0 2347 2300"/>
                              <a:gd name="T23" fmla="*/ 2347 h 143"/>
                              <a:gd name="T24" fmla="+- 0 2179 2179"/>
                              <a:gd name="T25" fmla="*/ T24 w 224"/>
                              <a:gd name="T26" fmla="+- 0 2300 2300"/>
                              <a:gd name="T27" fmla="*/ 2300 h 143"/>
                              <a:gd name="T28" fmla="+- 0 2403 2179"/>
                              <a:gd name="T29" fmla="*/ T28 w 224"/>
                              <a:gd name="T30" fmla="+- 0 2300 2300"/>
                              <a:gd name="T31" fmla="*/ 2300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24" h="143">
                                <a:moveTo>
                                  <a:pt x="0" y="143"/>
                                </a:moveTo>
                                <a:lnTo>
                                  <a:pt x="224" y="143"/>
                                </a:lnTo>
                                <a:moveTo>
                                  <a:pt x="0" y="96"/>
                                </a:moveTo>
                                <a:lnTo>
                                  <a:pt x="224" y="96"/>
                                </a:lnTo>
                                <a:moveTo>
                                  <a:pt x="0" y="47"/>
                                </a:moveTo>
                                <a:lnTo>
                                  <a:pt x="224" y="47"/>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Line 273"/>
                        <wps:cNvCnPr>
                          <a:cxnSpLocks/>
                        </wps:cNvCnPr>
                        <wps:spPr bwMode="auto">
                          <a:xfrm>
                            <a:off x="2179" y="2492"/>
                            <a:ext cx="2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55" name="AutoShape 272"/>
                        <wps:cNvSpPr>
                          <a:spLocks/>
                        </wps:cNvSpPr>
                        <wps:spPr bwMode="auto">
                          <a:xfrm>
                            <a:off x="2179" y="2062"/>
                            <a:ext cx="224" cy="143"/>
                          </a:xfrm>
                          <a:custGeom>
                            <a:avLst/>
                            <a:gdLst>
                              <a:gd name="T0" fmla="+- 0 2179 2179"/>
                              <a:gd name="T1" fmla="*/ T0 w 224"/>
                              <a:gd name="T2" fmla="+- 0 2205 2062"/>
                              <a:gd name="T3" fmla="*/ 2205 h 143"/>
                              <a:gd name="T4" fmla="+- 0 2403 2179"/>
                              <a:gd name="T5" fmla="*/ T4 w 224"/>
                              <a:gd name="T6" fmla="+- 0 2205 2062"/>
                              <a:gd name="T7" fmla="*/ 2205 h 143"/>
                              <a:gd name="T8" fmla="+- 0 2179 2179"/>
                              <a:gd name="T9" fmla="*/ T8 w 224"/>
                              <a:gd name="T10" fmla="+- 0 2158 2062"/>
                              <a:gd name="T11" fmla="*/ 2158 h 143"/>
                              <a:gd name="T12" fmla="+- 0 2403 2179"/>
                              <a:gd name="T13" fmla="*/ T12 w 224"/>
                              <a:gd name="T14" fmla="+- 0 2158 2062"/>
                              <a:gd name="T15" fmla="*/ 2158 h 143"/>
                              <a:gd name="T16" fmla="+- 0 2179 2179"/>
                              <a:gd name="T17" fmla="*/ T16 w 224"/>
                              <a:gd name="T18" fmla="+- 0 2109 2062"/>
                              <a:gd name="T19" fmla="*/ 2109 h 143"/>
                              <a:gd name="T20" fmla="+- 0 2403 2179"/>
                              <a:gd name="T21" fmla="*/ T20 w 224"/>
                              <a:gd name="T22" fmla="+- 0 2109 2062"/>
                              <a:gd name="T23" fmla="*/ 2109 h 143"/>
                              <a:gd name="T24" fmla="+- 0 2179 2179"/>
                              <a:gd name="T25" fmla="*/ T24 w 224"/>
                              <a:gd name="T26" fmla="+- 0 2062 2062"/>
                              <a:gd name="T27" fmla="*/ 2062 h 143"/>
                              <a:gd name="T28" fmla="+- 0 2403 2179"/>
                              <a:gd name="T29" fmla="*/ T28 w 224"/>
                              <a:gd name="T30" fmla="+- 0 2062 2062"/>
                              <a:gd name="T31" fmla="*/ 2062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24" h="143">
                                <a:moveTo>
                                  <a:pt x="0" y="143"/>
                                </a:moveTo>
                                <a:lnTo>
                                  <a:pt x="224" y="143"/>
                                </a:lnTo>
                                <a:moveTo>
                                  <a:pt x="0" y="96"/>
                                </a:moveTo>
                                <a:lnTo>
                                  <a:pt x="224" y="96"/>
                                </a:lnTo>
                                <a:moveTo>
                                  <a:pt x="0" y="47"/>
                                </a:moveTo>
                                <a:lnTo>
                                  <a:pt x="224" y="47"/>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Line 271"/>
                        <wps:cNvCnPr>
                          <a:cxnSpLocks/>
                        </wps:cNvCnPr>
                        <wps:spPr bwMode="auto">
                          <a:xfrm>
                            <a:off x="2179" y="2251"/>
                            <a:ext cx="2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57" name="AutoShape 270"/>
                        <wps:cNvSpPr>
                          <a:spLocks/>
                        </wps:cNvSpPr>
                        <wps:spPr bwMode="auto">
                          <a:xfrm>
                            <a:off x="2179" y="1822"/>
                            <a:ext cx="224" cy="145"/>
                          </a:xfrm>
                          <a:custGeom>
                            <a:avLst/>
                            <a:gdLst>
                              <a:gd name="T0" fmla="+- 0 2179 2179"/>
                              <a:gd name="T1" fmla="*/ T0 w 224"/>
                              <a:gd name="T2" fmla="+- 0 1967 1822"/>
                              <a:gd name="T3" fmla="*/ 1967 h 145"/>
                              <a:gd name="T4" fmla="+- 0 2403 2179"/>
                              <a:gd name="T5" fmla="*/ T4 w 224"/>
                              <a:gd name="T6" fmla="+- 0 1967 1822"/>
                              <a:gd name="T7" fmla="*/ 1967 h 145"/>
                              <a:gd name="T8" fmla="+- 0 2179 2179"/>
                              <a:gd name="T9" fmla="*/ T8 w 224"/>
                              <a:gd name="T10" fmla="+- 0 1918 1822"/>
                              <a:gd name="T11" fmla="*/ 1918 h 145"/>
                              <a:gd name="T12" fmla="+- 0 2403 2179"/>
                              <a:gd name="T13" fmla="*/ T12 w 224"/>
                              <a:gd name="T14" fmla="+- 0 1918 1822"/>
                              <a:gd name="T15" fmla="*/ 1918 h 145"/>
                              <a:gd name="T16" fmla="+- 0 2179 2179"/>
                              <a:gd name="T17" fmla="*/ T16 w 224"/>
                              <a:gd name="T18" fmla="+- 0 1871 1822"/>
                              <a:gd name="T19" fmla="*/ 1871 h 145"/>
                              <a:gd name="T20" fmla="+- 0 2403 2179"/>
                              <a:gd name="T21" fmla="*/ T20 w 224"/>
                              <a:gd name="T22" fmla="+- 0 1871 1822"/>
                              <a:gd name="T23" fmla="*/ 1871 h 145"/>
                              <a:gd name="T24" fmla="+- 0 2179 2179"/>
                              <a:gd name="T25" fmla="*/ T24 w 224"/>
                              <a:gd name="T26" fmla="+- 0 1822 1822"/>
                              <a:gd name="T27" fmla="*/ 1822 h 145"/>
                              <a:gd name="T28" fmla="+- 0 2403 2179"/>
                              <a:gd name="T29" fmla="*/ T28 w 224"/>
                              <a:gd name="T30" fmla="+- 0 1822 1822"/>
                              <a:gd name="T31" fmla="*/ 1822 h 14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24" h="145">
                                <a:moveTo>
                                  <a:pt x="0" y="145"/>
                                </a:moveTo>
                                <a:lnTo>
                                  <a:pt x="224" y="145"/>
                                </a:lnTo>
                                <a:moveTo>
                                  <a:pt x="0" y="96"/>
                                </a:moveTo>
                                <a:lnTo>
                                  <a:pt x="224" y="96"/>
                                </a:lnTo>
                                <a:moveTo>
                                  <a:pt x="0" y="49"/>
                                </a:moveTo>
                                <a:lnTo>
                                  <a:pt x="224" y="49"/>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 name="Line 269"/>
                        <wps:cNvCnPr>
                          <a:cxnSpLocks/>
                        </wps:cNvCnPr>
                        <wps:spPr bwMode="auto">
                          <a:xfrm>
                            <a:off x="2179" y="2013"/>
                            <a:ext cx="2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59" name="AutoShape 268"/>
                        <wps:cNvSpPr>
                          <a:spLocks/>
                        </wps:cNvSpPr>
                        <wps:spPr bwMode="auto">
                          <a:xfrm>
                            <a:off x="2179" y="1584"/>
                            <a:ext cx="224" cy="143"/>
                          </a:xfrm>
                          <a:custGeom>
                            <a:avLst/>
                            <a:gdLst>
                              <a:gd name="T0" fmla="+- 0 2179 2179"/>
                              <a:gd name="T1" fmla="*/ T0 w 224"/>
                              <a:gd name="T2" fmla="+- 0 1726 1584"/>
                              <a:gd name="T3" fmla="*/ 1726 h 143"/>
                              <a:gd name="T4" fmla="+- 0 2403 2179"/>
                              <a:gd name="T5" fmla="*/ T4 w 224"/>
                              <a:gd name="T6" fmla="+- 0 1726 1584"/>
                              <a:gd name="T7" fmla="*/ 1726 h 143"/>
                              <a:gd name="T8" fmla="+- 0 2179 2179"/>
                              <a:gd name="T9" fmla="*/ T8 w 224"/>
                              <a:gd name="T10" fmla="+- 0 1680 1584"/>
                              <a:gd name="T11" fmla="*/ 1680 h 143"/>
                              <a:gd name="T12" fmla="+- 0 2403 2179"/>
                              <a:gd name="T13" fmla="*/ T12 w 224"/>
                              <a:gd name="T14" fmla="+- 0 1680 1584"/>
                              <a:gd name="T15" fmla="*/ 1680 h 143"/>
                              <a:gd name="T16" fmla="+- 0 2179 2179"/>
                              <a:gd name="T17" fmla="*/ T16 w 224"/>
                              <a:gd name="T18" fmla="+- 0 1631 1584"/>
                              <a:gd name="T19" fmla="*/ 1631 h 143"/>
                              <a:gd name="T20" fmla="+- 0 2403 2179"/>
                              <a:gd name="T21" fmla="*/ T20 w 224"/>
                              <a:gd name="T22" fmla="+- 0 1631 1584"/>
                              <a:gd name="T23" fmla="*/ 1631 h 143"/>
                              <a:gd name="T24" fmla="+- 0 2179 2179"/>
                              <a:gd name="T25" fmla="*/ T24 w 224"/>
                              <a:gd name="T26" fmla="+- 0 1584 1584"/>
                              <a:gd name="T27" fmla="*/ 1584 h 143"/>
                              <a:gd name="T28" fmla="+- 0 2403 2179"/>
                              <a:gd name="T29" fmla="*/ T28 w 224"/>
                              <a:gd name="T30" fmla="+- 0 1584 1584"/>
                              <a:gd name="T31" fmla="*/ 1584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24" h="143">
                                <a:moveTo>
                                  <a:pt x="0" y="142"/>
                                </a:moveTo>
                                <a:lnTo>
                                  <a:pt x="224" y="142"/>
                                </a:lnTo>
                                <a:moveTo>
                                  <a:pt x="0" y="96"/>
                                </a:moveTo>
                                <a:lnTo>
                                  <a:pt x="224" y="96"/>
                                </a:lnTo>
                                <a:moveTo>
                                  <a:pt x="0" y="47"/>
                                </a:moveTo>
                                <a:lnTo>
                                  <a:pt x="224" y="47"/>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Line 267"/>
                        <wps:cNvCnPr>
                          <a:cxnSpLocks/>
                        </wps:cNvCnPr>
                        <wps:spPr bwMode="auto">
                          <a:xfrm>
                            <a:off x="2179" y="1775"/>
                            <a:ext cx="2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61" name="AutoShape 266"/>
                        <wps:cNvSpPr>
                          <a:spLocks/>
                        </wps:cNvSpPr>
                        <wps:spPr bwMode="auto">
                          <a:xfrm>
                            <a:off x="2179" y="1346"/>
                            <a:ext cx="224" cy="143"/>
                          </a:xfrm>
                          <a:custGeom>
                            <a:avLst/>
                            <a:gdLst>
                              <a:gd name="T0" fmla="+- 0 2179 2179"/>
                              <a:gd name="T1" fmla="*/ T0 w 224"/>
                              <a:gd name="T2" fmla="+- 0 1488 1346"/>
                              <a:gd name="T3" fmla="*/ 1488 h 143"/>
                              <a:gd name="T4" fmla="+- 0 2403 2179"/>
                              <a:gd name="T5" fmla="*/ T4 w 224"/>
                              <a:gd name="T6" fmla="+- 0 1488 1346"/>
                              <a:gd name="T7" fmla="*/ 1488 h 143"/>
                              <a:gd name="T8" fmla="+- 0 2179 2179"/>
                              <a:gd name="T9" fmla="*/ T8 w 224"/>
                              <a:gd name="T10" fmla="+- 0 1439 1346"/>
                              <a:gd name="T11" fmla="*/ 1439 h 143"/>
                              <a:gd name="T12" fmla="+- 0 2403 2179"/>
                              <a:gd name="T13" fmla="*/ T12 w 224"/>
                              <a:gd name="T14" fmla="+- 0 1439 1346"/>
                              <a:gd name="T15" fmla="*/ 1439 h 143"/>
                              <a:gd name="T16" fmla="+- 0 2179 2179"/>
                              <a:gd name="T17" fmla="*/ T16 w 224"/>
                              <a:gd name="T18" fmla="+- 0 1393 1346"/>
                              <a:gd name="T19" fmla="*/ 1393 h 143"/>
                              <a:gd name="T20" fmla="+- 0 2403 2179"/>
                              <a:gd name="T21" fmla="*/ T20 w 224"/>
                              <a:gd name="T22" fmla="+- 0 1393 1346"/>
                              <a:gd name="T23" fmla="*/ 1393 h 143"/>
                              <a:gd name="T24" fmla="+- 0 2179 2179"/>
                              <a:gd name="T25" fmla="*/ T24 w 224"/>
                              <a:gd name="T26" fmla="+- 0 1346 1346"/>
                              <a:gd name="T27" fmla="*/ 1346 h 143"/>
                              <a:gd name="T28" fmla="+- 0 2403 2179"/>
                              <a:gd name="T29" fmla="*/ T28 w 224"/>
                              <a:gd name="T30" fmla="+- 0 1346 1346"/>
                              <a:gd name="T31" fmla="*/ 1346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24" h="143">
                                <a:moveTo>
                                  <a:pt x="0" y="142"/>
                                </a:moveTo>
                                <a:lnTo>
                                  <a:pt x="224" y="142"/>
                                </a:lnTo>
                                <a:moveTo>
                                  <a:pt x="0" y="93"/>
                                </a:moveTo>
                                <a:lnTo>
                                  <a:pt x="224" y="93"/>
                                </a:lnTo>
                                <a:moveTo>
                                  <a:pt x="0" y="47"/>
                                </a:moveTo>
                                <a:lnTo>
                                  <a:pt x="224" y="47"/>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Line 265"/>
                        <wps:cNvCnPr>
                          <a:cxnSpLocks/>
                        </wps:cNvCnPr>
                        <wps:spPr bwMode="auto">
                          <a:xfrm>
                            <a:off x="2179" y="1535"/>
                            <a:ext cx="2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63" name="AutoShape 264"/>
                        <wps:cNvSpPr>
                          <a:spLocks/>
                        </wps:cNvSpPr>
                        <wps:spPr bwMode="auto">
                          <a:xfrm>
                            <a:off x="2179" y="1105"/>
                            <a:ext cx="224" cy="145"/>
                          </a:xfrm>
                          <a:custGeom>
                            <a:avLst/>
                            <a:gdLst>
                              <a:gd name="T0" fmla="+- 0 2179 2179"/>
                              <a:gd name="T1" fmla="*/ T0 w 224"/>
                              <a:gd name="T2" fmla="+- 0 1250 1106"/>
                              <a:gd name="T3" fmla="*/ 1250 h 145"/>
                              <a:gd name="T4" fmla="+- 0 2403 2179"/>
                              <a:gd name="T5" fmla="*/ T4 w 224"/>
                              <a:gd name="T6" fmla="+- 0 1250 1106"/>
                              <a:gd name="T7" fmla="*/ 1250 h 145"/>
                              <a:gd name="T8" fmla="+- 0 2179 2179"/>
                              <a:gd name="T9" fmla="*/ T8 w 224"/>
                              <a:gd name="T10" fmla="+- 0 1201 1106"/>
                              <a:gd name="T11" fmla="*/ 1201 h 145"/>
                              <a:gd name="T12" fmla="+- 0 2403 2179"/>
                              <a:gd name="T13" fmla="*/ T12 w 224"/>
                              <a:gd name="T14" fmla="+- 0 1201 1106"/>
                              <a:gd name="T15" fmla="*/ 1201 h 145"/>
                              <a:gd name="T16" fmla="+- 0 2179 2179"/>
                              <a:gd name="T17" fmla="*/ T16 w 224"/>
                              <a:gd name="T18" fmla="+- 0 1155 1106"/>
                              <a:gd name="T19" fmla="*/ 1155 h 145"/>
                              <a:gd name="T20" fmla="+- 0 2403 2179"/>
                              <a:gd name="T21" fmla="*/ T20 w 224"/>
                              <a:gd name="T22" fmla="+- 0 1155 1106"/>
                              <a:gd name="T23" fmla="*/ 1155 h 145"/>
                              <a:gd name="T24" fmla="+- 0 2179 2179"/>
                              <a:gd name="T25" fmla="*/ T24 w 224"/>
                              <a:gd name="T26" fmla="+- 0 1106 1106"/>
                              <a:gd name="T27" fmla="*/ 1106 h 145"/>
                              <a:gd name="T28" fmla="+- 0 2403 2179"/>
                              <a:gd name="T29" fmla="*/ T28 w 224"/>
                              <a:gd name="T30" fmla="+- 0 1106 1106"/>
                              <a:gd name="T31" fmla="*/ 1106 h 14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24" h="145">
                                <a:moveTo>
                                  <a:pt x="0" y="144"/>
                                </a:moveTo>
                                <a:lnTo>
                                  <a:pt x="224" y="144"/>
                                </a:lnTo>
                                <a:moveTo>
                                  <a:pt x="0" y="95"/>
                                </a:moveTo>
                                <a:lnTo>
                                  <a:pt x="224" y="95"/>
                                </a:lnTo>
                                <a:moveTo>
                                  <a:pt x="0" y="49"/>
                                </a:moveTo>
                                <a:lnTo>
                                  <a:pt x="224" y="49"/>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Line 263"/>
                        <wps:cNvCnPr>
                          <a:cxnSpLocks/>
                        </wps:cNvCnPr>
                        <wps:spPr bwMode="auto">
                          <a:xfrm>
                            <a:off x="2179" y="1297"/>
                            <a:ext cx="2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65" name="AutoShape 262"/>
                        <wps:cNvSpPr>
                          <a:spLocks/>
                        </wps:cNvSpPr>
                        <wps:spPr bwMode="auto">
                          <a:xfrm>
                            <a:off x="2608" y="2538"/>
                            <a:ext cx="448" cy="383"/>
                          </a:xfrm>
                          <a:custGeom>
                            <a:avLst/>
                            <a:gdLst>
                              <a:gd name="T0" fmla="+- 0 2609 2609"/>
                              <a:gd name="T1" fmla="*/ T0 w 448"/>
                              <a:gd name="T2" fmla="+- 0 2921 2538"/>
                              <a:gd name="T3" fmla="*/ 2921 h 383"/>
                              <a:gd name="T4" fmla="+- 0 3057 2609"/>
                              <a:gd name="T5" fmla="*/ T4 w 448"/>
                              <a:gd name="T6" fmla="+- 0 2921 2538"/>
                              <a:gd name="T7" fmla="*/ 2921 h 383"/>
                              <a:gd name="T8" fmla="+- 0 2609 2609"/>
                              <a:gd name="T9" fmla="*/ T8 w 448"/>
                              <a:gd name="T10" fmla="+- 0 2874 2538"/>
                              <a:gd name="T11" fmla="*/ 2874 h 383"/>
                              <a:gd name="T12" fmla="+- 0 3057 2609"/>
                              <a:gd name="T13" fmla="*/ T12 w 448"/>
                              <a:gd name="T14" fmla="+- 0 2874 2538"/>
                              <a:gd name="T15" fmla="*/ 2874 h 383"/>
                              <a:gd name="T16" fmla="+- 0 2609 2609"/>
                              <a:gd name="T17" fmla="*/ T16 w 448"/>
                              <a:gd name="T18" fmla="+- 0 2825 2538"/>
                              <a:gd name="T19" fmla="*/ 2825 h 383"/>
                              <a:gd name="T20" fmla="+- 0 3057 2609"/>
                              <a:gd name="T21" fmla="*/ T20 w 448"/>
                              <a:gd name="T22" fmla="+- 0 2825 2538"/>
                              <a:gd name="T23" fmla="*/ 2825 h 383"/>
                              <a:gd name="T24" fmla="+- 0 2609 2609"/>
                              <a:gd name="T25" fmla="*/ T24 w 448"/>
                              <a:gd name="T26" fmla="+- 0 2779 2538"/>
                              <a:gd name="T27" fmla="*/ 2779 h 383"/>
                              <a:gd name="T28" fmla="+- 0 3057 2609"/>
                              <a:gd name="T29" fmla="*/ T28 w 448"/>
                              <a:gd name="T30" fmla="+- 0 2779 2538"/>
                              <a:gd name="T31" fmla="*/ 2779 h 383"/>
                              <a:gd name="T32" fmla="+- 0 2609 2609"/>
                              <a:gd name="T33" fmla="*/ T32 w 448"/>
                              <a:gd name="T34" fmla="+- 0 2683 2538"/>
                              <a:gd name="T35" fmla="*/ 2683 h 383"/>
                              <a:gd name="T36" fmla="+- 0 3057 2609"/>
                              <a:gd name="T37" fmla="*/ T36 w 448"/>
                              <a:gd name="T38" fmla="+- 0 2683 2538"/>
                              <a:gd name="T39" fmla="*/ 2683 h 383"/>
                              <a:gd name="T40" fmla="+- 0 2609 2609"/>
                              <a:gd name="T41" fmla="*/ T40 w 448"/>
                              <a:gd name="T42" fmla="+- 0 2634 2538"/>
                              <a:gd name="T43" fmla="*/ 2634 h 383"/>
                              <a:gd name="T44" fmla="+- 0 3057 2609"/>
                              <a:gd name="T45" fmla="*/ T44 w 448"/>
                              <a:gd name="T46" fmla="+- 0 2634 2538"/>
                              <a:gd name="T47" fmla="*/ 2634 h 383"/>
                              <a:gd name="T48" fmla="+- 0 2609 2609"/>
                              <a:gd name="T49" fmla="*/ T48 w 448"/>
                              <a:gd name="T50" fmla="+- 0 2587 2538"/>
                              <a:gd name="T51" fmla="*/ 2587 h 383"/>
                              <a:gd name="T52" fmla="+- 0 3057 2609"/>
                              <a:gd name="T53" fmla="*/ T52 w 448"/>
                              <a:gd name="T54" fmla="+- 0 2587 2538"/>
                              <a:gd name="T55" fmla="*/ 2587 h 383"/>
                              <a:gd name="T56" fmla="+- 0 2609 2609"/>
                              <a:gd name="T57" fmla="*/ T56 w 448"/>
                              <a:gd name="T58" fmla="+- 0 2538 2538"/>
                              <a:gd name="T59" fmla="*/ 2538 h 383"/>
                              <a:gd name="T60" fmla="+- 0 3057 2609"/>
                              <a:gd name="T61" fmla="*/ T60 w 448"/>
                              <a:gd name="T62" fmla="+- 0 2538 2538"/>
                              <a:gd name="T63" fmla="*/ 2538 h 3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8" h="383">
                                <a:moveTo>
                                  <a:pt x="0" y="383"/>
                                </a:moveTo>
                                <a:lnTo>
                                  <a:pt x="448" y="383"/>
                                </a:lnTo>
                                <a:moveTo>
                                  <a:pt x="0" y="336"/>
                                </a:moveTo>
                                <a:lnTo>
                                  <a:pt x="448" y="336"/>
                                </a:lnTo>
                                <a:moveTo>
                                  <a:pt x="0" y="287"/>
                                </a:moveTo>
                                <a:lnTo>
                                  <a:pt x="448" y="287"/>
                                </a:lnTo>
                                <a:moveTo>
                                  <a:pt x="0" y="241"/>
                                </a:moveTo>
                                <a:lnTo>
                                  <a:pt x="448" y="241"/>
                                </a:lnTo>
                                <a:moveTo>
                                  <a:pt x="0" y="145"/>
                                </a:moveTo>
                                <a:lnTo>
                                  <a:pt x="448" y="145"/>
                                </a:lnTo>
                                <a:moveTo>
                                  <a:pt x="0" y="96"/>
                                </a:moveTo>
                                <a:lnTo>
                                  <a:pt x="448" y="96"/>
                                </a:lnTo>
                                <a:moveTo>
                                  <a:pt x="0" y="49"/>
                                </a:moveTo>
                                <a:lnTo>
                                  <a:pt x="448" y="49"/>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 name="Line 261"/>
                        <wps:cNvCnPr>
                          <a:cxnSpLocks/>
                        </wps:cNvCnPr>
                        <wps:spPr bwMode="auto">
                          <a:xfrm>
                            <a:off x="2609" y="2730"/>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67" name="AutoShape 260"/>
                        <wps:cNvSpPr>
                          <a:spLocks/>
                        </wps:cNvSpPr>
                        <wps:spPr bwMode="auto">
                          <a:xfrm>
                            <a:off x="2608" y="2300"/>
                            <a:ext cx="448" cy="143"/>
                          </a:xfrm>
                          <a:custGeom>
                            <a:avLst/>
                            <a:gdLst>
                              <a:gd name="T0" fmla="+- 0 2609 2609"/>
                              <a:gd name="T1" fmla="*/ T0 w 448"/>
                              <a:gd name="T2" fmla="+- 0 2443 2300"/>
                              <a:gd name="T3" fmla="*/ 2443 h 143"/>
                              <a:gd name="T4" fmla="+- 0 3057 2609"/>
                              <a:gd name="T5" fmla="*/ T4 w 448"/>
                              <a:gd name="T6" fmla="+- 0 2443 2300"/>
                              <a:gd name="T7" fmla="*/ 2443 h 143"/>
                              <a:gd name="T8" fmla="+- 0 2609 2609"/>
                              <a:gd name="T9" fmla="*/ T8 w 448"/>
                              <a:gd name="T10" fmla="+- 0 2396 2300"/>
                              <a:gd name="T11" fmla="*/ 2396 h 143"/>
                              <a:gd name="T12" fmla="+- 0 3057 2609"/>
                              <a:gd name="T13" fmla="*/ T12 w 448"/>
                              <a:gd name="T14" fmla="+- 0 2396 2300"/>
                              <a:gd name="T15" fmla="*/ 2396 h 143"/>
                              <a:gd name="T16" fmla="+- 0 2609 2609"/>
                              <a:gd name="T17" fmla="*/ T16 w 448"/>
                              <a:gd name="T18" fmla="+- 0 2347 2300"/>
                              <a:gd name="T19" fmla="*/ 2347 h 143"/>
                              <a:gd name="T20" fmla="+- 0 3057 2609"/>
                              <a:gd name="T21" fmla="*/ T20 w 448"/>
                              <a:gd name="T22" fmla="+- 0 2347 2300"/>
                              <a:gd name="T23" fmla="*/ 2347 h 143"/>
                              <a:gd name="T24" fmla="+- 0 2609 2609"/>
                              <a:gd name="T25" fmla="*/ T24 w 448"/>
                              <a:gd name="T26" fmla="+- 0 2300 2300"/>
                              <a:gd name="T27" fmla="*/ 2300 h 143"/>
                              <a:gd name="T28" fmla="+- 0 3057 2609"/>
                              <a:gd name="T29" fmla="*/ T28 w 448"/>
                              <a:gd name="T30" fmla="+- 0 2300 2300"/>
                              <a:gd name="T31" fmla="*/ 2300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143">
                                <a:moveTo>
                                  <a:pt x="0" y="143"/>
                                </a:moveTo>
                                <a:lnTo>
                                  <a:pt x="448" y="143"/>
                                </a:lnTo>
                                <a:moveTo>
                                  <a:pt x="0" y="96"/>
                                </a:moveTo>
                                <a:lnTo>
                                  <a:pt x="448" y="96"/>
                                </a:lnTo>
                                <a:moveTo>
                                  <a:pt x="0" y="47"/>
                                </a:moveTo>
                                <a:lnTo>
                                  <a:pt x="448" y="4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Line 259"/>
                        <wps:cNvCnPr>
                          <a:cxnSpLocks/>
                        </wps:cNvCnPr>
                        <wps:spPr bwMode="auto">
                          <a:xfrm>
                            <a:off x="2609" y="2492"/>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69" name="AutoShape 258"/>
                        <wps:cNvSpPr>
                          <a:spLocks/>
                        </wps:cNvSpPr>
                        <wps:spPr bwMode="auto">
                          <a:xfrm>
                            <a:off x="2608" y="2062"/>
                            <a:ext cx="448" cy="143"/>
                          </a:xfrm>
                          <a:custGeom>
                            <a:avLst/>
                            <a:gdLst>
                              <a:gd name="T0" fmla="+- 0 2609 2609"/>
                              <a:gd name="T1" fmla="*/ T0 w 448"/>
                              <a:gd name="T2" fmla="+- 0 2205 2062"/>
                              <a:gd name="T3" fmla="*/ 2205 h 143"/>
                              <a:gd name="T4" fmla="+- 0 3057 2609"/>
                              <a:gd name="T5" fmla="*/ T4 w 448"/>
                              <a:gd name="T6" fmla="+- 0 2205 2062"/>
                              <a:gd name="T7" fmla="*/ 2205 h 143"/>
                              <a:gd name="T8" fmla="+- 0 2609 2609"/>
                              <a:gd name="T9" fmla="*/ T8 w 448"/>
                              <a:gd name="T10" fmla="+- 0 2158 2062"/>
                              <a:gd name="T11" fmla="*/ 2158 h 143"/>
                              <a:gd name="T12" fmla="+- 0 3057 2609"/>
                              <a:gd name="T13" fmla="*/ T12 w 448"/>
                              <a:gd name="T14" fmla="+- 0 2158 2062"/>
                              <a:gd name="T15" fmla="*/ 2158 h 143"/>
                              <a:gd name="T16" fmla="+- 0 2609 2609"/>
                              <a:gd name="T17" fmla="*/ T16 w 448"/>
                              <a:gd name="T18" fmla="+- 0 2109 2062"/>
                              <a:gd name="T19" fmla="*/ 2109 h 143"/>
                              <a:gd name="T20" fmla="+- 0 3057 2609"/>
                              <a:gd name="T21" fmla="*/ T20 w 448"/>
                              <a:gd name="T22" fmla="+- 0 2109 2062"/>
                              <a:gd name="T23" fmla="*/ 2109 h 143"/>
                              <a:gd name="T24" fmla="+- 0 2609 2609"/>
                              <a:gd name="T25" fmla="*/ T24 w 448"/>
                              <a:gd name="T26" fmla="+- 0 2062 2062"/>
                              <a:gd name="T27" fmla="*/ 2062 h 143"/>
                              <a:gd name="T28" fmla="+- 0 3057 2609"/>
                              <a:gd name="T29" fmla="*/ T28 w 448"/>
                              <a:gd name="T30" fmla="+- 0 2062 2062"/>
                              <a:gd name="T31" fmla="*/ 2062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143">
                                <a:moveTo>
                                  <a:pt x="0" y="143"/>
                                </a:moveTo>
                                <a:lnTo>
                                  <a:pt x="448" y="143"/>
                                </a:lnTo>
                                <a:moveTo>
                                  <a:pt x="0" y="96"/>
                                </a:moveTo>
                                <a:lnTo>
                                  <a:pt x="448" y="96"/>
                                </a:lnTo>
                                <a:moveTo>
                                  <a:pt x="0" y="47"/>
                                </a:moveTo>
                                <a:lnTo>
                                  <a:pt x="448" y="4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 name="Line 257"/>
                        <wps:cNvCnPr>
                          <a:cxnSpLocks/>
                        </wps:cNvCnPr>
                        <wps:spPr bwMode="auto">
                          <a:xfrm>
                            <a:off x="2609" y="2251"/>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71" name="AutoShape 256"/>
                        <wps:cNvSpPr>
                          <a:spLocks/>
                        </wps:cNvSpPr>
                        <wps:spPr bwMode="auto">
                          <a:xfrm>
                            <a:off x="3262" y="2538"/>
                            <a:ext cx="448" cy="383"/>
                          </a:xfrm>
                          <a:custGeom>
                            <a:avLst/>
                            <a:gdLst>
                              <a:gd name="T0" fmla="+- 0 3262 3262"/>
                              <a:gd name="T1" fmla="*/ T0 w 448"/>
                              <a:gd name="T2" fmla="+- 0 2921 2538"/>
                              <a:gd name="T3" fmla="*/ 2921 h 383"/>
                              <a:gd name="T4" fmla="+- 0 3710 3262"/>
                              <a:gd name="T5" fmla="*/ T4 w 448"/>
                              <a:gd name="T6" fmla="+- 0 2921 2538"/>
                              <a:gd name="T7" fmla="*/ 2921 h 383"/>
                              <a:gd name="T8" fmla="+- 0 3262 3262"/>
                              <a:gd name="T9" fmla="*/ T8 w 448"/>
                              <a:gd name="T10" fmla="+- 0 2874 2538"/>
                              <a:gd name="T11" fmla="*/ 2874 h 383"/>
                              <a:gd name="T12" fmla="+- 0 3710 3262"/>
                              <a:gd name="T13" fmla="*/ T12 w 448"/>
                              <a:gd name="T14" fmla="+- 0 2874 2538"/>
                              <a:gd name="T15" fmla="*/ 2874 h 383"/>
                              <a:gd name="T16" fmla="+- 0 3262 3262"/>
                              <a:gd name="T17" fmla="*/ T16 w 448"/>
                              <a:gd name="T18" fmla="+- 0 2825 2538"/>
                              <a:gd name="T19" fmla="*/ 2825 h 383"/>
                              <a:gd name="T20" fmla="+- 0 3710 3262"/>
                              <a:gd name="T21" fmla="*/ T20 w 448"/>
                              <a:gd name="T22" fmla="+- 0 2825 2538"/>
                              <a:gd name="T23" fmla="*/ 2825 h 383"/>
                              <a:gd name="T24" fmla="+- 0 3262 3262"/>
                              <a:gd name="T25" fmla="*/ T24 w 448"/>
                              <a:gd name="T26" fmla="+- 0 2779 2538"/>
                              <a:gd name="T27" fmla="*/ 2779 h 383"/>
                              <a:gd name="T28" fmla="+- 0 3710 3262"/>
                              <a:gd name="T29" fmla="*/ T28 w 448"/>
                              <a:gd name="T30" fmla="+- 0 2779 2538"/>
                              <a:gd name="T31" fmla="*/ 2779 h 383"/>
                              <a:gd name="T32" fmla="+- 0 3262 3262"/>
                              <a:gd name="T33" fmla="*/ T32 w 448"/>
                              <a:gd name="T34" fmla="+- 0 2683 2538"/>
                              <a:gd name="T35" fmla="*/ 2683 h 383"/>
                              <a:gd name="T36" fmla="+- 0 3710 3262"/>
                              <a:gd name="T37" fmla="*/ T36 w 448"/>
                              <a:gd name="T38" fmla="+- 0 2683 2538"/>
                              <a:gd name="T39" fmla="*/ 2683 h 383"/>
                              <a:gd name="T40" fmla="+- 0 3262 3262"/>
                              <a:gd name="T41" fmla="*/ T40 w 448"/>
                              <a:gd name="T42" fmla="+- 0 2634 2538"/>
                              <a:gd name="T43" fmla="*/ 2634 h 383"/>
                              <a:gd name="T44" fmla="+- 0 3710 3262"/>
                              <a:gd name="T45" fmla="*/ T44 w 448"/>
                              <a:gd name="T46" fmla="+- 0 2634 2538"/>
                              <a:gd name="T47" fmla="*/ 2634 h 383"/>
                              <a:gd name="T48" fmla="+- 0 3262 3262"/>
                              <a:gd name="T49" fmla="*/ T48 w 448"/>
                              <a:gd name="T50" fmla="+- 0 2587 2538"/>
                              <a:gd name="T51" fmla="*/ 2587 h 383"/>
                              <a:gd name="T52" fmla="+- 0 3710 3262"/>
                              <a:gd name="T53" fmla="*/ T52 w 448"/>
                              <a:gd name="T54" fmla="+- 0 2587 2538"/>
                              <a:gd name="T55" fmla="*/ 2587 h 383"/>
                              <a:gd name="T56" fmla="+- 0 3262 3262"/>
                              <a:gd name="T57" fmla="*/ T56 w 448"/>
                              <a:gd name="T58" fmla="+- 0 2538 2538"/>
                              <a:gd name="T59" fmla="*/ 2538 h 383"/>
                              <a:gd name="T60" fmla="+- 0 3710 3262"/>
                              <a:gd name="T61" fmla="*/ T60 w 448"/>
                              <a:gd name="T62" fmla="+- 0 2538 2538"/>
                              <a:gd name="T63" fmla="*/ 2538 h 3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8" h="383">
                                <a:moveTo>
                                  <a:pt x="0" y="383"/>
                                </a:moveTo>
                                <a:lnTo>
                                  <a:pt x="448" y="383"/>
                                </a:lnTo>
                                <a:moveTo>
                                  <a:pt x="0" y="336"/>
                                </a:moveTo>
                                <a:lnTo>
                                  <a:pt x="448" y="336"/>
                                </a:lnTo>
                                <a:moveTo>
                                  <a:pt x="0" y="287"/>
                                </a:moveTo>
                                <a:lnTo>
                                  <a:pt x="448" y="287"/>
                                </a:lnTo>
                                <a:moveTo>
                                  <a:pt x="0" y="241"/>
                                </a:moveTo>
                                <a:lnTo>
                                  <a:pt x="448" y="241"/>
                                </a:lnTo>
                                <a:moveTo>
                                  <a:pt x="0" y="145"/>
                                </a:moveTo>
                                <a:lnTo>
                                  <a:pt x="448" y="145"/>
                                </a:lnTo>
                                <a:moveTo>
                                  <a:pt x="0" y="96"/>
                                </a:moveTo>
                                <a:lnTo>
                                  <a:pt x="448" y="96"/>
                                </a:lnTo>
                                <a:moveTo>
                                  <a:pt x="0" y="49"/>
                                </a:moveTo>
                                <a:lnTo>
                                  <a:pt x="448" y="49"/>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Line 255"/>
                        <wps:cNvCnPr>
                          <a:cxnSpLocks/>
                        </wps:cNvCnPr>
                        <wps:spPr bwMode="auto">
                          <a:xfrm>
                            <a:off x="3262" y="2730"/>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73" name="AutoShape 254"/>
                        <wps:cNvSpPr>
                          <a:spLocks/>
                        </wps:cNvSpPr>
                        <wps:spPr bwMode="auto">
                          <a:xfrm>
                            <a:off x="3262" y="2300"/>
                            <a:ext cx="448" cy="143"/>
                          </a:xfrm>
                          <a:custGeom>
                            <a:avLst/>
                            <a:gdLst>
                              <a:gd name="T0" fmla="+- 0 3262 3262"/>
                              <a:gd name="T1" fmla="*/ T0 w 448"/>
                              <a:gd name="T2" fmla="+- 0 2443 2300"/>
                              <a:gd name="T3" fmla="*/ 2443 h 143"/>
                              <a:gd name="T4" fmla="+- 0 3710 3262"/>
                              <a:gd name="T5" fmla="*/ T4 w 448"/>
                              <a:gd name="T6" fmla="+- 0 2443 2300"/>
                              <a:gd name="T7" fmla="*/ 2443 h 143"/>
                              <a:gd name="T8" fmla="+- 0 3262 3262"/>
                              <a:gd name="T9" fmla="*/ T8 w 448"/>
                              <a:gd name="T10" fmla="+- 0 2396 2300"/>
                              <a:gd name="T11" fmla="*/ 2396 h 143"/>
                              <a:gd name="T12" fmla="+- 0 3710 3262"/>
                              <a:gd name="T13" fmla="*/ T12 w 448"/>
                              <a:gd name="T14" fmla="+- 0 2396 2300"/>
                              <a:gd name="T15" fmla="*/ 2396 h 143"/>
                              <a:gd name="T16" fmla="+- 0 3262 3262"/>
                              <a:gd name="T17" fmla="*/ T16 w 448"/>
                              <a:gd name="T18" fmla="+- 0 2347 2300"/>
                              <a:gd name="T19" fmla="*/ 2347 h 143"/>
                              <a:gd name="T20" fmla="+- 0 3710 3262"/>
                              <a:gd name="T21" fmla="*/ T20 w 448"/>
                              <a:gd name="T22" fmla="+- 0 2347 2300"/>
                              <a:gd name="T23" fmla="*/ 2347 h 143"/>
                              <a:gd name="T24" fmla="+- 0 3262 3262"/>
                              <a:gd name="T25" fmla="*/ T24 w 448"/>
                              <a:gd name="T26" fmla="+- 0 2300 2300"/>
                              <a:gd name="T27" fmla="*/ 2300 h 143"/>
                              <a:gd name="T28" fmla="+- 0 3710 3262"/>
                              <a:gd name="T29" fmla="*/ T28 w 448"/>
                              <a:gd name="T30" fmla="+- 0 2300 2300"/>
                              <a:gd name="T31" fmla="*/ 2300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143">
                                <a:moveTo>
                                  <a:pt x="0" y="143"/>
                                </a:moveTo>
                                <a:lnTo>
                                  <a:pt x="448" y="143"/>
                                </a:lnTo>
                                <a:moveTo>
                                  <a:pt x="0" y="96"/>
                                </a:moveTo>
                                <a:lnTo>
                                  <a:pt x="448" y="96"/>
                                </a:lnTo>
                                <a:moveTo>
                                  <a:pt x="0" y="47"/>
                                </a:moveTo>
                                <a:lnTo>
                                  <a:pt x="448" y="4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Line 253"/>
                        <wps:cNvCnPr>
                          <a:cxnSpLocks/>
                        </wps:cNvCnPr>
                        <wps:spPr bwMode="auto">
                          <a:xfrm>
                            <a:off x="3262" y="2492"/>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75" name="AutoShape 252"/>
                        <wps:cNvSpPr>
                          <a:spLocks/>
                        </wps:cNvSpPr>
                        <wps:spPr bwMode="auto">
                          <a:xfrm>
                            <a:off x="3262" y="2062"/>
                            <a:ext cx="1102" cy="143"/>
                          </a:xfrm>
                          <a:custGeom>
                            <a:avLst/>
                            <a:gdLst>
                              <a:gd name="T0" fmla="+- 0 3262 3262"/>
                              <a:gd name="T1" fmla="*/ T0 w 1102"/>
                              <a:gd name="T2" fmla="+- 0 2205 2062"/>
                              <a:gd name="T3" fmla="*/ 2205 h 143"/>
                              <a:gd name="T4" fmla="+- 0 3710 3262"/>
                              <a:gd name="T5" fmla="*/ T4 w 1102"/>
                              <a:gd name="T6" fmla="+- 0 2205 2062"/>
                              <a:gd name="T7" fmla="*/ 2205 h 143"/>
                              <a:gd name="T8" fmla="+- 0 3262 3262"/>
                              <a:gd name="T9" fmla="*/ T8 w 1102"/>
                              <a:gd name="T10" fmla="+- 0 2158 2062"/>
                              <a:gd name="T11" fmla="*/ 2158 h 143"/>
                              <a:gd name="T12" fmla="+- 0 3710 3262"/>
                              <a:gd name="T13" fmla="*/ T12 w 1102"/>
                              <a:gd name="T14" fmla="+- 0 2158 2062"/>
                              <a:gd name="T15" fmla="*/ 2158 h 143"/>
                              <a:gd name="T16" fmla="+- 0 3262 3262"/>
                              <a:gd name="T17" fmla="*/ T16 w 1102"/>
                              <a:gd name="T18" fmla="+- 0 2109 2062"/>
                              <a:gd name="T19" fmla="*/ 2109 h 143"/>
                              <a:gd name="T20" fmla="+- 0 3710 3262"/>
                              <a:gd name="T21" fmla="*/ T20 w 1102"/>
                              <a:gd name="T22" fmla="+- 0 2109 2062"/>
                              <a:gd name="T23" fmla="*/ 2109 h 143"/>
                              <a:gd name="T24" fmla="+- 0 3915 3262"/>
                              <a:gd name="T25" fmla="*/ T24 w 1102"/>
                              <a:gd name="T26" fmla="+- 0 2205 2062"/>
                              <a:gd name="T27" fmla="*/ 2205 h 143"/>
                              <a:gd name="T28" fmla="+- 0 4363 3262"/>
                              <a:gd name="T29" fmla="*/ T28 w 1102"/>
                              <a:gd name="T30" fmla="+- 0 2205 2062"/>
                              <a:gd name="T31" fmla="*/ 2205 h 143"/>
                              <a:gd name="T32" fmla="+- 0 3915 3262"/>
                              <a:gd name="T33" fmla="*/ T32 w 1102"/>
                              <a:gd name="T34" fmla="+- 0 2158 2062"/>
                              <a:gd name="T35" fmla="*/ 2158 h 143"/>
                              <a:gd name="T36" fmla="+- 0 4363 3262"/>
                              <a:gd name="T37" fmla="*/ T36 w 1102"/>
                              <a:gd name="T38" fmla="+- 0 2158 2062"/>
                              <a:gd name="T39" fmla="*/ 2158 h 143"/>
                              <a:gd name="T40" fmla="+- 0 3915 3262"/>
                              <a:gd name="T41" fmla="*/ T40 w 1102"/>
                              <a:gd name="T42" fmla="+- 0 2109 2062"/>
                              <a:gd name="T43" fmla="*/ 2109 h 143"/>
                              <a:gd name="T44" fmla="+- 0 4363 3262"/>
                              <a:gd name="T45" fmla="*/ T44 w 1102"/>
                              <a:gd name="T46" fmla="+- 0 2109 2062"/>
                              <a:gd name="T47" fmla="*/ 2109 h 143"/>
                              <a:gd name="T48" fmla="+- 0 3262 3262"/>
                              <a:gd name="T49" fmla="*/ T48 w 1102"/>
                              <a:gd name="T50" fmla="+- 0 2062 2062"/>
                              <a:gd name="T51" fmla="*/ 2062 h 143"/>
                              <a:gd name="T52" fmla="+- 0 4363 3262"/>
                              <a:gd name="T53" fmla="*/ T52 w 1102"/>
                              <a:gd name="T54" fmla="+- 0 2062 2062"/>
                              <a:gd name="T55" fmla="*/ 2062 h 1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102" h="143">
                                <a:moveTo>
                                  <a:pt x="0" y="143"/>
                                </a:moveTo>
                                <a:lnTo>
                                  <a:pt x="448" y="143"/>
                                </a:lnTo>
                                <a:moveTo>
                                  <a:pt x="0" y="96"/>
                                </a:moveTo>
                                <a:lnTo>
                                  <a:pt x="448" y="96"/>
                                </a:lnTo>
                                <a:moveTo>
                                  <a:pt x="0" y="47"/>
                                </a:moveTo>
                                <a:lnTo>
                                  <a:pt x="448" y="47"/>
                                </a:lnTo>
                                <a:moveTo>
                                  <a:pt x="653" y="143"/>
                                </a:moveTo>
                                <a:lnTo>
                                  <a:pt x="1101" y="143"/>
                                </a:lnTo>
                                <a:moveTo>
                                  <a:pt x="653" y="96"/>
                                </a:moveTo>
                                <a:lnTo>
                                  <a:pt x="1101" y="96"/>
                                </a:lnTo>
                                <a:moveTo>
                                  <a:pt x="653" y="47"/>
                                </a:moveTo>
                                <a:lnTo>
                                  <a:pt x="1101" y="47"/>
                                </a:lnTo>
                                <a:moveTo>
                                  <a:pt x="0" y="0"/>
                                </a:moveTo>
                                <a:lnTo>
                                  <a:pt x="110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Line 251"/>
                        <wps:cNvCnPr>
                          <a:cxnSpLocks/>
                        </wps:cNvCnPr>
                        <wps:spPr bwMode="auto">
                          <a:xfrm>
                            <a:off x="3262" y="2251"/>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77" name="AutoShape 250"/>
                        <wps:cNvSpPr>
                          <a:spLocks/>
                        </wps:cNvSpPr>
                        <wps:spPr bwMode="auto">
                          <a:xfrm>
                            <a:off x="3915" y="2538"/>
                            <a:ext cx="448" cy="383"/>
                          </a:xfrm>
                          <a:custGeom>
                            <a:avLst/>
                            <a:gdLst>
                              <a:gd name="T0" fmla="+- 0 3915 3915"/>
                              <a:gd name="T1" fmla="*/ T0 w 448"/>
                              <a:gd name="T2" fmla="+- 0 2921 2538"/>
                              <a:gd name="T3" fmla="*/ 2921 h 383"/>
                              <a:gd name="T4" fmla="+- 0 4363 3915"/>
                              <a:gd name="T5" fmla="*/ T4 w 448"/>
                              <a:gd name="T6" fmla="+- 0 2921 2538"/>
                              <a:gd name="T7" fmla="*/ 2921 h 383"/>
                              <a:gd name="T8" fmla="+- 0 3915 3915"/>
                              <a:gd name="T9" fmla="*/ T8 w 448"/>
                              <a:gd name="T10" fmla="+- 0 2874 2538"/>
                              <a:gd name="T11" fmla="*/ 2874 h 383"/>
                              <a:gd name="T12" fmla="+- 0 4363 3915"/>
                              <a:gd name="T13" fmla="*/ T12 w 448"/>
                              <a:gd name="T14" fmla="+- 0 2874 2538"/>
                              <a:gd name="T15" fmla="*/ 2874 h 383"/>
                              <a:gd name="T16" fmla="+- 0 3915 3915"/>
                              <a:gd name="T17" fmla="*/ T16 w 448"/>
                              <a:gd name="T18" fmla="+- 0 2825 2538"/>
                              <a:gd name="T19" fmla="*/ 2825 h 383"/>
                              <a:gd name="T20" fmla="+- 0 4363 3915"/>
                              <a:gd name="T21" fmla="*/ T20 w 448"/>
                              <a:gd name="T22" fmla="+- 0 2825 2538"/>
                              <a:gd name="T23" fmla="*/ 2825 h 383"/>
                              <a:gd name="T24" fmla="+- 0 3915 3915"/>
                              <a:gd name="T25" fmla="*/ T24 w 448"/>
                              <a:gd name="T26" fmla="+- 0 2779 2538"/>
                              <a:gd name="T27" fmla="*/ 2779 h 383"/>
                              <a:gd name="T28" fmla="+- 0 4363 3915"/>
                              <a:gd name="T29" fmla="*/ T28 w 448"/>
                              <a:gd name="T30" fmla="+- 0 2779 2538"/>
                              <a:gd name="T31" fmla="*/ 2779 h 383"/>
                              <a:gd name="T32" fmla="+- 0 3915 3915"/>
                              <a:gd name="T33" fmla="*/ T32 w 448"/>
                              <a:gd name="T34" fmla="+- 0 2683 2538"/>
                              <a:gd name="T35" fmla="*/ 2683 h 383"/>
                              <a:gd name="T36" fmla="+- 0 4363 3915"/>
                              <a:gd name="T37" fmla="*/ T36 w 448"/>
                              <a:gd name="T38" fmla="+- 0 2683 2538"/>
                              <a:gd name="T39" fmla="*/ 2683 h 383"/>
                              <a:gd name="T40" fmla="+- 0 3915 3915"/>
                              <a:gd name="T41" fmla="*/ T40 w 448"/>
                              <a:gd name="T42" fmla="+- 0 2634 2538"/>
                              <a:gd name="T43" fmla="*/ 2634 h 383"/>
                              <a:gd name="T44" fmla="+- 0 4363 3915"/>
                              <a:gd name="T45" fmla="*/ T44 w 448"/>
                              <a:gd name="T46" fmla="+- 0 2634 2538"/>
                              <a:gd name="T47" fmla="*/ 2634 h 383"/>
                              <a:gd name="T48" fmla="+- 0 3915 3915"/>
                              <a:gd name="T49" fmla="*/ T48 w 448"/>
                              <a:gd name="T50" fmla="+- 0 2587 2538"/>
                              <a:gd name="T51" fmla="*/ 2587 h 383"/>
                              <a:gd name="T52" fmla="+- 0 4363 3915"/>
                              <a:gd name="T53" fmla="*/ T52 w 448"/>
                              <a:gd name="T54" fmla="+- 0 2587 2538"/>
                              <a:gd name="T55" fmla="*/ 2587 h 383"/>
                              <a:gd name="T56" fmla="+- 0 3915 3915"/>
                              <a:gd name="T57" fmla="*/ T56 w 448"/>
                              <a:gd name="T58" fmla="+- 0 2538 2538"/>
                              <a:gd name="T59" fmla="*/ 2538 h 383"/>
                              <a:gd name="T60" fmla="+- 0 4363 3915"/>
                              <a:gd name="T61" fmla="*/ T60 w 448"/>
                              <a:gd name="T62" fmla="+- 0 2538 2538"/>
                              <a:gd name="T63" fmla="*/ 2538 h 3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8" h="383">
                                <a:moveTo>
                                  <a:pt x="0" y="383"/>
                                </a:moveTo>
                                <a:lnTo>
                                  <a:pt x="448" y="383"/>
                                </a:lnTo>
                                <a:moveTo>
                                  <a:pt x="0" y="336"/>
                                </a:moveTo>
                                <a:lnTo>
                                  <a:pt x="448" y="336"/>
                                </a:lnTo>
                                <a:moveTo>
                                  <a:pt x="0" y="287"/>
                                </a:moveTo>
                                <a:lnTo>
                                  <a:pt x="448" y="287"/>
                                </a:lnTo>
                                <a:moveTo>
                                  <a:pt x="0" y="241"/>
                                </a:moveTo>
                                <a:lnTo>
                                  <a:pt x="448" y="241"/>
                                </a:lnTo>
                                <a:moveTo>
                                  <a:pt x="0" y="145"/>
                                </a:moveTo>
                                <a:lnTo>
                                  <a:pt x="448" y="145"/>
                                </a:lnTo>
                                <a:moveTo>
                                  <a:pt x="0" y="96"/>
                                </a:moveTo>
                                <a:lnTo>
                                  <a:pt x="448" y="96"/>
                                </a:lnTo>
                                <a:moveTo>
                                  <a:pt x="0" y="49"/>
                                </a:moveTo>
                                <a:lnTo>
                                  <a:pt x="448" y="49"/>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Line 249"/>
                        <wps:cNvCnPr>
                          <a:cxnSpLocks/>
                        </wps:cNvCnPr>
                        <wps:spPr bwMode="auto">
                          <a:xfrm>
                            <a:off x="3915" y="2730"/>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79" name="AutoShape 248"/>
                        <wps:cNvSpPr>
                          <a:spLocks/>
                        </wps:cNvSpPr>
                        <wps:spPr bwMode="auto">
                          <a:xfrm>
                            <a:off x="3915" y="2300"/>
                            <a:ext cx="448" cy="143"/>
                          </a:xfrm>
                          <a:custGeom>
                            <a:avLst/>
                            <a:gdLst>
                              <a:gd name="T0" fmla="+- 0 3915 3915"/>
                              <a:gd name="T1" fmla="*/ T0 w 448"/>
                              <a:gd name="T2" fmla="+- 0 2443 2300"/>
                              <a:gd name="T3" fmla="*/ 2443 h 143"/>
                              <a:gd name="T4" fmla="+- 0 4363 3915"/>
                              <a:gd name="T5" fmla="*/ T4 w 448"/>
                              <a:gd name="T6" fmla="+- 0 2443 2300"/>
                              <a:gd name="T7" fmla="*/ 2443 h 143"/>
                              <a:gd name="T8" fmla="+- 0 3915 3915"/>
                              <a:gd name="T9" fmla="*/ T8 w 448"/>
                              <a:gd name="T10" fmla="+- 0 2396 2300"/>
                              <a:gd name="T11" fmla="*/ 2396 h 143"/>
                              <a:gd name="T12" fmla="+- 0 4363 3915"/>
                              <a:gd name="T13" fmla="*/ T12 w 448"/>
                              <a:gd name="T14" fmla="+- 0 2396 2300"/>
                              <a:gd name="T15" fmla="*/ 2396 h 143"/>
                              <a:gd name="T16" fmla="+- 0 3915 3915"/>
                              <a:gd name="T17" fmla="*/ T16 w 448"/>
                              <a:gd name="T18" fmla="+- 0 2347 2300"/>
                              <a:gd name="T19" fmla="*/ 2347 h 143"/>
                              <a:gd name="T20" fmla="+- 0 4363 3915"/>
                              <a:gd name="T21" fmla="*/ T20 w 448"/>
                              <a:gd name="T22" fmla="+- 0 2347 2300"/>
                              <a:gd name="T23" fmla="*/ 2347 h 143"/>
                              <a:gd name="T24" fmla="+- 0 3915 3915"/>
                              <a:gd name="T25" fmla="*/ T24 w 448"/>
                              <a:gd name="T26" fmla="+- 0 2300 2300"/>
                              <a:gd name="T27" fmla="*/ 2300 h 143"/>
                              <a:gd name="T28" fmla="+- 0 4363 3915"/>
                              <a:gd name="T29" fmla="*/ T28 w 448"/>
                              <a:gd name="T30" fmla="+- 0 2300 2300"/>
                              <a:gd name="T31" fmla="*/ 2300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143">
                                <a:moveTo>
                                  <a:pt x="0" y="143"/>
                                </a:moveTo>
                                <a:lnTo>
                                  <a:pt x="448" y="143"/>
                                </a:lnTo>
                                <a:moveTo>
                                  <a:pt x="0" y="96"/>
                                </a:moveTo>
                                <a:lnTo>
                                  <a:pt x="448" y="96"/>
                                </a:lnTo>
                                <a:moveTo>
                                  <a:pt x="0" y="47"/>
                                </a:moveTo>
                                <a:lnTo>
                                  <a:pt x="448" y="4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AutoShape 247"/>
                        <wps:cNvSpPr>
                          <a:spLocks/>
                        </wps:cNvSpPr>
                        <wps:spPr bwMode="auto">
                          <a:xfrm>
                            <a:off x="3915" y="2251"/>
                            <a:ext cx="448" cy="241"/>
                          </a:xfrm>
                          <a:custGeom>
                            <a:avLst/>
                            <a:gdLst>
                              <a:gd name="T0" fmla="+- 0 3915 3915"/>
                              <a:gd name="T1" fmla="*/ T0 w 448"/>
                              <a:gd name="T2" fmla="+- 0 2492 2251"/>
                              <a:gd name="T3" fmla="*/ 2492 h 241"/>
                              <a:gd name="T4" fmla="+- 0 4363 3915"/>
                              <a:gd name="T5" fmla="*/ T4 w 448"/>
                              <a:gd name="T6" fmla="+- 0 2492 2251"/>
                              <a:gd name="T7" fmla="*/ 2492 h 241"/>
                              <a:gd name="T8" fmla="+- 0 3915 3915"/>
                              <a:gd name="T9" fmla="*/ T8 w 448"/>
                              <a:gd name="T10" fmla="+- 0 2251 2251"/>
                              <a:gd name="T11" fmla="*/ 2251 h 241"/>
                              <a:gd name="T12" fmla="+- 0 4363 3915"/>
                              <a:gd name="T13" fmla="*/ T12 w 448"/>
                              <a:gd name="T14" fmla="+- 0 2251 2251"/>
                              <a:gd name="T15" fmla="*/ 2251 h 241"/>
                            </a:gdLst>
                            <a:ahLst/>
                            <a:cxnLst>
                              <a:cxn ang="0">
                                <a:pos x="T1" y="T3"/>
                              </a:cxn>
                              <a:cxn ang="0">
                                <a:pos x="T5" y="T7"/>
                              </a:cxn>
                              <a:cxn ang="0">
                                <a:pos x="T9" y="T11"/>
                              </a:cxn>
                              <a:cxn ang="0">
                                <a:pos x="T13" y="T15"/>
                              </a:cxn>
                            </a:cxnLst>
                            <a:rect l="0" t="0" r="r" b="b"/>
                            <a:pathLst>
                              <a:path w="448" h="241">
                                <a:moveTo>
                                  <a:pt x="0" y="241"/>
                                </a:moveTo>
                                <a:lnTo>
                                  <a:pt x="448" y="241"/>
                                </a:lnTo>
                                <a:moveTo>
                                  <a:pt x="0" y="0"/>
                                </a:moveTo>
                                <a:lnTo>
                                  <a:pt x="448" y="0"/>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 name="AutoShape 246"/>
                        <wps:cNvSpPr>
                          <a:spLocks/>
                        </wps:cNvSpPr>
                        <wps:spPr bwMode="auto">
                          <a:xfrm>
                            <a:off x="2608" y="1822"/>
                            <a:ext cx="5022" cy="145"/>
                          </a:xfrm>
                          <a:custGeom>
                            <a:avLst/>
                            <a:gdLst>
                              <a:gd name="T0" fmla="+- 0 2609 2609"/>
                              <a:gd name="T1" fmla="*/ T0 w 5022"/>
                              <a:gd name="T2" fmla="+- 0 1967 1822"/>
                              <a:gd name="T3" fmla="*/ 1967 h 145"/>
                              <a:gd name="T4" fmla="+- 0 7630 2609"/>
                              <a:gd name="T5" fmla="*/ T4 w 5022"/>
                              <a:gd name="T6" fmla="+- 0 1967 1822"/>
                              <a:gd name="T7" fmla="*/ 1967 h 145"/>
                              <a:gd name="T8" fmla="+- 0 2609 2609"/>
                              <a:gd name="T9" fmla="*/ T8 w 5022"/>
                              <a:gd name="T10" fmla="+- 0 1918 1822"/>
                              <a:gd name="T11" fmla="*/ 1918 h 145"/>
                              <a:gd name="T12" fmla="+- 0 7630 2609"/>
                              <a:gd name="T13" fmla="*/ T12 w 5022"/>
                              <a:gd name="T14" fmla="+- 0 1918 1822"/>
                              <a:gd name="T15" fmla="*/ 1918 h 145"/>
                              <a:gd name="T16" fmla="+- 0 2609 2609"/>
                              <a:gd name="T17" fmla="*/ T16 w 5022"/>
                              <a:gd name="T18" fmla="+- 0 1871 1822"/>
                              <a:gd name="T19" fmla="*/ 1871 h 145"/>
                              <a:gd name="T20" fmla="+- 0 7630 2609"/>
                              <a:gd name="T21" fmla="*/ T20 w 5022"/>
                              <a:gd name="T22" fmla="+- 0 1871 1822"/>
                              <a:gd name="T23" fmla="*/ 1871 h 145"/>
                              <a:gd name="T24" fmla="+- 0 2609 2609"/>
                              <a:gd name="T25" fmla="*/ T24 w 5022"/>
                              <a:gd name="T26" fmla="+- 0 1822 1822"/>
                              <a:gd name="T27" fmla="*/ 1822 h 145"/>
                              <a:gd name="T28" fmla="+- 0 7630 2609"/>
                              <a:gd name="T29" fmla="*/ T28 w 5022"/>
                              <a:gd name="T30" fmla="+- 0 1822 1822"/>
                              <a:gd name="T31" fmla="*/ 1822 h 14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022" h="145">
                                <a:moveTo>
                                  <a:pt x="0" y="145"/>
                                </a:moveTo>
                                <a:lnTo>
                                  <a:pt x="5021" y="145"/>
                                </a:lnTo>
                                <a:moveTo>
                                  <a:pt x="0" y="96"/>
                                </a:moveTo>
                                <a:lnTo>
                                  <a:pt x="5021" y="96"/>
                                </a:lnTo>
                                <a:moveTo>
                                  <a:pt x="0" y="49"/>
                                </a:moveTo>
                                <a:lnTo>
                                  <a:pt x="5021" y="49"/>
                                </a:lnTo>
                                <a:moveTo>
                                  <a:pt x="0" y="0"/>
                                </a:moveTo>
                                <a:lnTo>
                                  <a:pt x="502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 name="Line 245"/>
                        <wps:cNvCnPr>
                          <a:cxnSpLocks/>
                        </wps:cNvCnPr>
                        <wps:spPr bwMode="auto">
                          <a:xfrm>
                            <a:off x="2609" y="2017"/>
                            <a:ext cx="1754" cy="0"/>
                          </a:xfrm>
                          <a:prstGeom prst="line">
                            <a:avLst/>
                          </a:prstGeom>
                          <a:noFill/>
                          <a:ln w="4447">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83" name="AutoShape 244"/>
                        <wps:cNvSpPr>
                          <a:spLocks/>
                        </wps:cNvSpPr>
                        <wps:spPr bwMode="auto">
                          <a:xfrm>
                            <a:off x="4568" y="2538"/>
                            <a:ext cx="448" cy="383"/>
                          </a:xfrm>
                          <a:custGeom>
                            <a:avLst/>
                            <a:gdLst>
                              <a:gd name="T0" fmla="+- 0 4569 4569"/>
                              <a:gd name="T1" fmla="*/ T0 w 448"/>
                              <a:gd name="T2" fmla="+- 0 2921 2538"/>
                              <a:gd name="T3" fmla="*/ 2921 h 383"/>
                              <a:gd name="T4" fmla="+- 0 5017 4569"/>
                              <a:gd name="T5" fmla="*/ T4 w 448"/>
                              <a:gd name="T6" fmla="+- 0 2921 2538"/>
                              <a:gd name="T7" fmla="*/ 2921 h 383"/>
                              <a:gd name="T8" fmla="+- 0 4569 4569"/>
                              <a:gd name="T9" fmla="*/ T8 w 448"/>
                              <a:gd name="T10" fmla="+- 0 2874 2538"/>
                              <a:gd name="T11" fmla="*/ 2874 h 383"/>
                              <a:gd name="T12" fmla="+- 0 5017 4569"/>
                              <a:gd name="T13" fmla="*/ T12 w 448"/>
                              <a:gd name="T14" fmla="+- 0 2874 2538"/>
                              <a:gd name="T15" fmla="*/ 2874 h 383"/>
                              <a:gd name="T16" fmla="+- 0 4569 4569"/>
                              <a:gd name="T17" fmla="*/ T16 w 448"/>
                              <a:gd name="T18" fmla="+- 0 2825 2538"/>
                              <a:gd name="T19" fmla="*/ 2825 h 383"/>
                              <a:gd name="T20" fmla="+- 0 5017 4569"/>
                              <a:gd name="T21" fmla="*/ T20 w 448"/>
                              <a:gd name="T22" fmla="+- 0 2825 2538"/>
                              <a:gd name="T23" fmla="*/ 2825 h 383"/>
                              <a:gd name="T24" fmla="+- 0 4569 4569"/>
                              <a:gd name="T25" fmla="*/ T24 w 448"/>
                              <a:gd name="T26" fmla="+- 0 2779 2538"/>
                              <a:gd name="T27" fmla="*/ 2779 h 383"/>
                              <a:gd name="T28" fmla="+- 0 5017 4569"/>
                              <a:gd name="T29" fmla="*/ T28 w 448"/>
                              <a:gd name="T30" fmla="+- 0 2779 2538"/>
                              <a:gd name="T31" fmla="*/ 2779 h 383"/>
                              <a:gd name="T32" fmla="+- 0 4569 4569"/>
                              <a:gd name="T33" fmla="*/ T32 w 448"/>
                              <a:gd name="T34" fmla="+- 0 2683 2538"/>
                              <a:gd name="T35" fmla="*/ 2683 h 383"/>
                              <a:gd name="T36" fmla="+- 0 5017 4569"/>
                              <a:gd name="T37" fmla="*/ T36 w 448"/>
                              <a:gd name="T38" fmla="+- 0 2683 2538"/>
                              <a:gd name="T39" fmla="*/ 2683 h 383"/>
                              <a:gd name="T40" fmla="+- 0 4569 4569"/>
                              <a:gd name="T41" fmla="*/ T40 w 448"/>
                              <a:gd name="T42" fmla="+- 0 2634 2538"/>
                              <a:gd name="T43" fmla="*/ 2634 h 383"/>
                              <a:gd name="T44" fmla="+- 0 5017 4569"/>
                              <a:gd name="T45" fmla="*/ T44 w 448"/>
                              <a:gd name="T46" fmla="+- 0 2634 2538"/>
                              <a:gd name="T47" fmla="*/ 2634 h 383"/>
                              <a:gd name="T48" fmla="+- 0 4569 4569"/>
                              <a:gd name="T49" fmla="*/ T48 w 448"/>
                              <a:gd name="T50" fmla="+- 0 2587 2538"/>
                              <a:gd name="T51" fmla="*/ 2587 h 383"/>
                              <a:gd name="T52" fmla="+- 0 5017 4569"/>
                              <a:gd name="T53" fmla="*/ T52 w 448"/>
                              <a:gd name="T54" fmla="+- 0 2587 2538"/>
                              <a:gd name="T55" fmla="*/ 2587 h 383"/>
                              <a:gd name="T56" fmla="+- 0 4569 4569"/>
                              <a:gd name="T57" fmla="*/ T56 w 448"/>
                              <a:gd name="T58" fmla="+- 0 2538 2538"/>
                              <a:gd name="T59" fmla="*/ 2538 h 383"/>
                              <a:gd name="T60" fmla="+- 0 5017 4569"/>
                              <a:gd name="T61" fmla="*/ T60 w 448"/>
                              <a:gd name="T62" fmla="+- 0 2538 2538"/>
                              <a:gd name="T63" fmla="*/ 2538 h 3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8" h="383">
                                <a:moveTo>
                                  <a:pt x="0" y="383"/>
                                </a:moveTo>
                                <a:lnTo>
                                  <a:pt x="448" y="383"/>
                                </a:lnTo>
                                <a:moveTo>
                                  <a:pt x="0" y="336"/>
                                </a:moveTo>
                                <a:lnTo>
                                  <a:pt x="448" y="336"/>
                                </a:lnTo>
                                <a:moveTo>
                                  <a:pt x="0" y="287"/>
                                </a:moveTo>
                                <a:lnTo>
                                  <a:pt x="448" y="287"/>
                                </a:lnTo>
                                <a:moveTo>
                                  <a:pt x="0" y="241"/>
                                </a:moveTo>
                                <a:lnTo>
                                  <a:pt x="448" y="241"/>
                                </a:lnTo>
                                <a:moveTo>
                                  <a:pt x="0" y="145"/>
                                </a:moveTo>
                                <a:lnTo>
                                  <a:pt x="448" y="145"/>
                                </a:lnTo>
                                <a:moveTo>
                                  <a:pt x="0" y="96"/>
                                </a:moveTo>
                                <a:lnTo>
                                  <a:pt x="448" y="96"/>
                                </a:lnTo>
                                <a:moveTo>
                                  <a:pt x="0" y="49"/>
                                </a:moveTo>
                                <a:lnTo>
                                  <a:pt x="448" y="49"/>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 name="Line 243"/>
                        <wps:cNvCnPr>
                          <a:cxnSpLocks/>
                        </wps:cNvCnPr>
                        <wps:spPr bwMode="auto">
                          <a:xfrm>
                            <a:off x="4569" y="2730"/>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85" name="AutoShape 242"/>
                        <wps:cNvSpPr>
                          <a:spLocks/>
                        </wps:cNvSpPr>
                        <wps:spPr bwMode="auto">
                          <a:xfrm>
                            <a:off x="4568" y="2300"/>
                            <a:ext cx="448" cy="143"/>
                          </a:xfrm>
                          <a:custGeom>
                            <a:avLst/>
                            <a:gdLst>
                              <a:gd name="T0" fmla="+- 0 4569 4569"/>
                              <a:gd name="T1" fmla="*/ T0 w 448"/>
                              <a:gd name="T2" fmla="+- 0 2443 2300"/>
                              <a:gd name="T3" fmla="*/ 2443 h 143"/>
                              <a:gd name="T4" fmla="+- 0 5017 4569"/>
                              <a:gd name="T5" fmla="*/ T4 w 448"/>
                              <a:gd name="T6" fmla="+- 0 2443 2300"/>
                              <a:gd name="T7" fmla="*/ 2443 h 143"/>
                              <a:gd name="T8" fmla="+- 0 4569 4569"/>
                              <a:gd name="T9" fmla="*/ T8 w 448"/>
                              <a:gd name="T10" fmla="+- 0 2396 2300"/>
                              <a:gd name="T11" fmla="*/ 2396 h 143"/>
                              <a:gd name="T12" fmla="+- 0 5017 4569"/>
                              <a:gd name="T13" fmla="*/ T12 w 448"/>
                              <a:gd name="T14" fmla="+- 0 2396 2300"/>
                              <a:gd name="T15" fmla="*/ 2396 h 143"/>
                              <a:gd name="T16" fmla="+- 0 4569 4569"/>
                              <a:gd name="T17" fmla="*/ T16 w 448"/>
                              <a:gd name="T18" fmla="+- 0 2347 2300"/>
                              <a:gd name="T19" fmla="*/ 2347 h 143"/>
                              <a:gd name="T20" fmla="+- 0 5017 4569"/>
                              <a:gd name="T21" fmla="*/ T20 w 448"/>
                              <a:gd name="T22" fmla="+- 0 2347 2300"/>
                              <a:gd name="T23" fmla="*/ 2347 h 143"/>
                              <a:gd name="T24" fmla="+- 0 4569 4569"/>
                              <a:gd name="T25" fmla="*/ T24 w 448"/>
                              <a:gd name="T26" fmla="+- 0 2300 2300"/>
                              <a:gd name="T27" fmla="*/ 2300 h 143"/>
                              <a:gd name="T28" fmla="+- 0 5017 4569"/>
                              <a:gd name="T29" fmla="*/ T28 w 448"/>
                              <a:gd name="T30" fmla="+- 0 2300 2300"/>
                              <a:gd name="T31" fmla="*/ 2300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143">
                                <a:moveTo>
                                  <a:pt x="0" y="143"/>
                                </a:moveTo>
                                <a:lnTo>
                                  <a:pt x="448" y="143"/>
                                </a:lnTo>
                                <a:moveTo>
                                  <a:pt x="0" y="96"/>
                                </a:moveTo>
                                <a:lnTo>
                                  <a:pt x="448" y="96"/>
                                </a:lnTo>
                                <a:moveTo>
                                  <a:pt x="0" y="47"/>
                                </a:moveTo>
                                <a:lnTo>
                                  <a:pt x="448" y="4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 name="Line 241"/>
                        <wps:cNvCnPr>
                          <a:cxnSpLocks/>
                        </wps:cNvCnPr>
                        <wps:spPr bwMode="auto">
                          <a:xfrm>
                            <a:off x="4569" y="2492"/>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87" name="AutoShape 240"/>
                        <wps:cNvSpPr>
                          <a:spLocks/>
                        </wps:cNvSpPr>
                        <wps:spPr bwMode="auto">
                          <a:xfrm>
                            <a:off x="4568" y="2062"/>
                            <a:ext cx="448" cy="143"/>
                          </a:xfrm>
                          <a:custGeom>
                            <a:avLst/>
                            <a:gdLst>
                              <a:gd name="T0" fmla="+- 0 4569 4569"/>
                              <a:gd name="T1" fmla="*/ T0 w 448"/>
                              <a:gd name="T2" fmla="+- 0 2205 2062"/>
                              <a:gd name="T3" fmla="*/ 2205 h 143"/>
                              <a:gd name="T4" fmla="+- 0 5017 4569"/>
                              <a:gd name="T5" fmla="*/ T4 w 448"/>
                              <a:gd name="T6" fmla="+- 0 2205 2062"/>
                              <a:gd name="T7" fmla="*/ 2205 h 143"/>
                              <a:gd name="T8" fmla="+- 0 4569 4569"/>
                              <a:gd name="T9" fmla="*/ T8 w 448"/>
                              <a:gd name="T10" fmla="+- 0 2158 2062"/>
                              <a:gd name="T11" fmla="*/ 2158 h 143"/>
                              <a:gd name="T12" fmla="+- 0 5017 4569"/>
                              <a:gd name="T13" fmla="*/ T12 w 448"/>
                              <a:gd name="T14" fmla="+- 0 2158 2062"/>
                              <a:gd name="T15" fmla="*/ 2158 h 143"/>
                              <a:gd name="T16" fmla="+- 0 4569 4569"/>
                              <a:gd name="T17" fmla="*/ T16 w 448"/>
                              <a:gd name="T18" fmla="+- 0 2109 2062"/>
                              <a:gd name="T19" fmla="*/ 2109 h 143"/>
                              <a:gd name="T20" fmla="+- 0 5017 4569"/>
                              <a:gd name="T21" fmla="*/ T20 w 448"/>
                              <a:gd name="T22" fmla="+- 0 2109 2062"/>
                              <a:gd name="T23" fmla="*/ 2109 h 143"/>
                              <a:gd name="T24" fmla="+- 0 4569 4569"/>
                              <a:gd name="T25" fmla="*/ T24 w 448"/>
                              <a:gd name="T26" fmla="+- 0 2062 2062"/>
                              <a:gd name="T27" fmla="*/ 2062 h 143"/>
                              <a:gd name="T28" fmla="+- 0 5017 4569"/>
                              <a:gd name="T29" fmla="*/ T28 w 448"/>
                              <a:gd name="T30" fmla="+- 0 2062 2062"/>
                              <a:gd name="T31" fmla="*/ 2062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143">
                                <a:moveTo>
                                  <a:pt x="0" y="143"/>
                                </a:moveTo>
                                <a:lnTo>
                                  <a:pt x="448" y="143"/>
                                </a:lnTo>
                                <a:moveTo>
                                  <a:pt x="0" y="96"/>
                                </a:moveTo>
                                <a:lnTo>
                                  <a:pt x="448" y="96"/>
                                </a:lnTo>
                                <a:moveTo>
                                  <a:pt x="0" y="47"/>
                                </a:moveTo>
                                <a:lnTo>
                                  <a:pt x="448" y="4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 name="Line 239"/>
                        <wps:cNvCnPr>
                          <a:cxnSpLocks/>
                        </wps:cNvCnPr>
                        <wps:spPr bwMode="auto">
                          <a:xfrm>
                            <a:off x="4569" y="2251"/>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89" name="Line 238"/>
                        <wps:cNvCnPr>
                          <a:cxnSpLocks/>
                        </wps:cNvCnPr>
                        <wps:spPr bwMode="auto">
                          <a:xfrm>
                            <a:off x="4569" y="2017"/>
                            <a:ext cx="448" cy="0"/>
                          </a:xfrm>
                          <a:prstGeom prst="line">
                            <a:avLst/>
                          </a:prstGeom>
                          <a:noFill/>
                          <a:ln w="4447">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90" name="AutoShape 237"/>
                        <wps:cNvSpPr>
                          <a:spLocks/>
                        </wps:cNvSpPr>
                        <wps:spPr bwMode="auto">
                          <a:xfrm>
                            <a:off x="5222" y="2538"/>
                            <a:ext cx="448" cy="383"/>
                          </a:xfrm>
                          <a:custGeom>
                            <a:avLst/>
                            <a:gdLst>
                              <a:gd name="T0" fmla="+- 0 5222 5222"/>
                              <a:gd name="T1" fmla="*/ T0 w 448"/>
                              <a:gd name="T2" fmla="+- 0 2921 2538"/>
                              <a:gd name="T3" fmla="*/ 2921 h 383"/>
                              <a:gd name="T4" fmla="+- 0 5670 5222"/>
                              <a:gd name="T5" fmla="*/ T4 w 448"/>
                              <a:gd name="T6" fmla="+- 0 2921 2538"/>
                              <a:gd name="T7" fmla="*/ 2921 h 383"/>
                              <a:gd name="T8" fmla="+- 0 5222 5222"/>
                              <a:gd name="T9" fmla="*/ T8 w 448"/>
                              <a:gd name="T10" fmla="+- 0 2874 2538"/>
                              <a:gd name="T11" fmla="*/ 2874 h 383"/>
                              <a:gd name="T12" fmla="+- 0 5670 5222"/>
                              <a:gd name="T13" fmla="*/ T12 w 448"/>
                              <a:gd name="T14" fmla="+- 0 2874 2538"/>
                              <a:gd name="T15" fmla="*/ 2874 h 383"/>
                              <a:gd name="T16" fmla="+- 0 5222 5222"/>
                              <a:gd name="T17" fmla="*/ T16 w 448"/>
                              <a:gd name="T18" fmla="+- 0 2825 2538"/>
                              <a:gd name="T19" fmla="*/ 2825 h 383"/>
                              <a:gd name="T20" fmla="+- 0 5670 5222"/>
                              <a:gd name="T21" fmla="*/ T20 w 448"/>
                              <a:gd name="T22" fmla="+- 0 2825 2538"/>
                              <a:gd name="T23" fmla="*/ 2825 h 383"/>
                              <a:gd name="T24" fmla="+- 0 5222 5222"/>
                              <a:gd name="T25" fmla="*/ T24 w 448"/>
                              <a:gd name="T26" fmla="+- 0 2779 2538"/>
                              <a:gd name="T27" fmla="*/ 2779 h 383"/>
                              <a:gd name="T28" fmla="+- 0 5670 5222"/>
                              <a:gd name="T29" fmla="*/ T28 w 448"/>
                              <a:gd name="T30" fmla="+- 0 2779 2538"/>
                              <a:gd name="T31" fmla="*/ 2779 h 383"/>
                              <a:gd name="T32" fmla="+- 0 5222 5222"/>
                              <a:gd name="T33" fmla="*/ T32 w 448"/>
                              <a:gd name="T34" fmla="+- 0 2683 2538"/>
                              <a:gd name="T35" fmla="*/ 2683 h 383"/>
                              <a:gd name="T36" fmla="+- 0 5670 5222"/>
                              <a:gd name="T37" fmla="*/ T36 w 448"/>
                              <a:gd name="T38" fmla="+- 0 2683 2538"/>
                              <a:gd name="T39" fmla="*/ 2683 h 383"/>
                              <a:gd name="T40" fmla="+- 0 5222 5222"/>
                              <a:gd name="T41" fmla="*/ T40 w 448"/>
                              <a:gd name="T42" fmla="+- 0 2634 2538"/>
                              <a:gd name="T43" fmla="*/ 2634 h 383"/>
                              <a:gd name="T44" fmla="+- 0 5670 5222"/>
                              <a:gd name="T45" fmla="*/ T44 w 448"/>
                              <a:gd name="T46" fmla="+- 0 2634 2538"/>
                              <a:gd name="T47" fmla="*/ 2634 h 383"/>
                              <a:gd name="T48" fmla="+- 0 5222 5222"/>
                              <a:gd name="T49" fmla="*/ T48 w 448"/>
                              <a:gd name="T50" fmla="+- 0 2587 2538"/>
                              <a:gd name="T51" fmla="*/ 2587 h 383"/>
                              <a:gd name="T52" fmla="+- 0 5670 5222"/>
                              <a:gd name="T53" fmla="*/ T52 w 448"/>
                              <a:gd name="T54" fmla="+- 0 2587 2538"/>
                              <a:gd name="T55" fmla="*/ 2587 h 383"/>
                              <a:gd name="T56" fmla="+- 0 5222 5222"/>
                              <a:gd name="T57" fmla="*/ T56 w 448"/>
                              <a:gd name="T58" fmla="+- 0 2538 2538"/>
                              <a:gd name="T59" fmla="*/ 2538 h 383"/>
                              <a:gd name="T60" fmla="+- 0 5670 5222"/>
                              <a:gd name="T61" fmla="*/ T60 w 448"/>
                              <a:gd name="T62" fmla="+- 0 2538 2538"/>
                              <a:gd name="T63" fmla="*/ 2538 h 3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8" h="383">
                                <a:moveTo>
                                  <a:pt x="0" y="383"/>
                                </a:moveTo>
                                <a:lnTo>
                                  <a:pt x="448" y="383"/>
                                </a:lnTo>
                                <a:moveTo>
                                  <a:pt x="0" y="336"/>
                                </a:moveTo>
                                <a:lnTo>
                                  <a:pt x="448" y="336"/>
                                </a:lnTo>
                                <a:moveTo>
                                  <a:pt x="0" y="287"/>
                                </a:moveTo>
                                <a:lnTo>
                                  <a:pt x="448" y="287"/>
                                </a:lnTo>
                                <a:moveTo>
                                  <a:pt x="0" y="241"/>
                                </a:moveTo>
                                <a:lnTo>
                                  <a:pt x="448" y="241"/>
                                </a:lnTo>
                                <a:moveTo>
                                  <a:pt x="0" y="145"/>
                                </a:moveTo>
                                <a:lnTo>
                                  <a:pt x="448" y="145"/>
                                </a:lnTo>
                                <a:moveTo>
                                  <a:pt x="0" y="96"/>
                                </a:moveTo>
                                <a:lnTo>
                                  <a:pt x="448" y="96"/>
                                </a:lnTo>
                                <a:moveTo>
                                  <a:pt x="0" y="49"/>
                                </a:moveTo>
                                <a:lnTo>
                                  <a:pt x="448" y="49"/>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 name="Line 236"/>
                        <wps:cNvCnPr>
                          <a:cxnSpLocks/>
                        </wps:cNvCnPr>
                        <wps:spPr bwMode="auto">
                          <a:xfrm>
                            <a:off x="5222" y="2730"/>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92" name="AutoShape 235"/>
                        <wps:cNvSpPr>
                          <a:spLocks/>
                        </wps:cNvSpPr>
                        <wps:spPr bwMode="auto">
                          <a:xfrm>
                            <a:off x="5222" y="2300"/>
                            <a:ext cx="448" cy="143"/>
                          </a:xfrm>
                          <a:custGeom>
                            <a:avLst/>
                            <a:gdLst>
                              <a:gd name="T0" fmla="+- 0 5222 5222"/>
                              <a:gd name="T1" fmla="*/ T0 w 448"/>
                              <a:gd name="T2" fmla="+- 0 2443 2300"/>
                              <a:gd name="T3" fmla="*/ 2443 h 143"/>
                              <a:gd name="T4" fmla="+- 0 5670 5222"/>
                              <a:gd name="T5" fmla="*/ T4 w 448"/>
                              <a:gd name="T6" fmla="+- 0 2443 2300"/>
                              <a:gd name="T7" fmla="*/ 2443 h 143"/>
                              <a:gd name="T8" fmla="+- 0 5222 5222"/>
                              <a:gd name="T9" fmla="*/ T8 w 448"/>
                              <a:gd name="T10" fmla="+- 0 2396 2300"/>
                              <a:gd name="T11" fmla="*/ 2396 h 143"/>
                              <a:gd name="T12" fmla="+- 0 5670 5222"/>
                              <a:gd name="T13" fmla="*/ T12 w 448"/>
                              <a:gd name="T14" fmla="+- 0 2396 2300"/>
                              <a:gd name="T15" fmla="*/ 2396 h 143"/>
                              <a:gd name="T16" fmla="+- 0 5222 5222"/>
                              <a:gd name="T17" fmla="*/ T16 w 448"/>
                              <a:gd name="T18" fmla="+- 0 2347 2300"/>
                              <a:gd name="T19" fmla="*/ 2347 h 143"/>
                              <a:gd name="T20" fmla="+- 0 5670 5222"/>
                              <a:gd name="T21" fmla="*/ T20 w 448"/>
                              <a:gd name="T22" fmla="+- 0 2347 2300"/>
                              <a:gd name="T23" fmla="*/ 2347 h 143"/>
                              <a:gd name="T24" fmla="+- 0 5222 5222"/>
                              <a:gd name="T25" fmla="*/ T24 w 448"/>
                              <a:gd name="T26" fmla="+- 0 2300 2300"/>
                              <a:gd name="T27" fmla="*/ 2300 h 143"/>
                              <a:gd name="T28" fmla="+- 0 5670 5222"/>
                              <a:gd name="T29" fmla="*/ T28 w 448"/>
                              <a:gd name="T30" fmla="+- 0 2300 2300"/>
                              <a:gd name="T31" fmla="*/ 2300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143">
                                <a:moveTo>
                                  <a:pt x="0" y="143"/>
                                </a:moveTo>
                                <a:lnTo>
                                  <a:pt x="448" y="143"/>
                                </a:lnTo>
                                <a:moveTo>
                                  <a:pt x="0" y="96"/>
                                </a:moveTo>
                                <a:lnTo>
                                  <a:pt x="448" y="96"/>
                                </a:lnTo>
                                <a:moveTo>
                                  <a:pt x="0" y="47"/>
                                </a:moveTo>
                                <a:lnTo>
                                  <a:pt x="448" y="4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 name="Line 234"/>
                        <wps:cNvCnPr>
                          <a:cxnSpLocks/>
                        </wps:cNvCnPr>
                        <wps:spPr bwMode="auto">
                          <a:xfrm>
                            <a:off x="5222" y="2492"/>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94" name="AutoShape 233"/>
                        <wps:cNvSpPr>
                          <a:spLocks/>
                        </wps:cNvSpPr>
                        <wps:spPr bwMode="auto">
                          <a:xfrm>
                            <a:off x="5222" y="2062"/>
                            <a:ext cx="448" cy="143"/>
                          </a:xfrm>
                          <a:custGeom>
                            <a:avLst/>
                            <a:gdLst>
                              <a:gd name="T0" fmla="+- 0 5222 5222"/>
                              <a:gd name="T1" fmla="*/ T0 w 448"/>
                              <a:gd name="T2" fmla="+- 0 2205 2062"/>
                              <a:gd name="T3" fmla="*/ 2205 h 143"/>
                              <a:gd name="T4" fmla="+- 0 5670 5222"/>
                              <a:gd name="T5" fmla="*/ T4 w 448"/>
                              <a:gd name="T6" fmla="+- 0 2205 2062"/>
                              <a:gd name="T7" fmla="*/ 2205 h 143"/>
                              <a:gd name="T8" fmla="+- 0 5222 5222"/>
                              <a:gd name="T9" fmla="*/ T8 w 448"/>
                              <a:gd name="T10" fmla="+- 0 2158 2062"/>
                              <a:gd name="T11" fmla="*/ 2158 h 143"/>
                              <a:gd name="T12" fmla="+- 0 5670 5222"/>
                              <a:gd name="T13" fmla="*/ T12 w 448"/>
                              <a:gd name="T14" fmla="+- 0 2158 2062"/>
                              <a:gd name="T15" fmla="*/ 2158 h 143"/>
                              <a:gd name="T16" fmla="+- 0 5222 5222"/>
                              <a:gd name="T17" fmla="*/ T16 w 448"/>
                              <a:gd name="T18" fmla="+- 0 2109 2062"/>
                              <a:gd name="T19" fmla="*/ 2109 h 143"/>
                              <a:gd name="T20" fmla="+- 0 5670 5222"/>
                              <a:gd name="T21" fmla="*/ T20 w 448"/>
                              <a:gd name="T22" fmla="+- 0 2109 2062"/>
                              <a:gd name="T23" fmla="*/ 2109 h 143"/>
                              <a:gd name="T24" fmla="+- 0 5222 5222"/>
                              <a:gd name="T25" fmla="*/ T24 w 448"/>
                              <a:gd name="T26" fmla="+- 0 2062 2062"/>
                              <a:gd name="T27" fmla="*/ 2062 h 143"/>
                              <a:gd name="T28" fmla="+- 0 5670 5222"/>
                              <a:gd name="T29" fmla="*/ T28 w 448"/>
                              <a:gd name="T30" fmla="+- 0 2062 2062"/>
                              <a:gd name="T31" fmla="*/ 2062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143">
                                <a:moveTo>
                                  <a:pt x="0" y="143"/>
                                </a:moveTo>
                                <a:lnTo>
                                  <a:pt x="448" y="143"/>
                                </a:lnTo>
                                <a:moveTo>
                                  <a:pt x="0" y="96"/>
                                </a:moveTo>
                                <a:lnTo>
                                  <a:pt x="448" y="96"/>
                                </a:lnTo>
                                <a:moveTo>
                                  <a:pt x="0" y="47"/>
                                </a:moveTo>
                                <a:lnTo>
                                  <a:pt x="448" y="4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 name="Line 232"/>
                        <wps:cNvCnPr>
                          <a:cxnSpLocks/>
                        </wps:cNvCnPr>
                        <wps:spPr bwMode="auto">
                          <a:xfrm>
                            <a:off x="5222" y="2251"/>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96" name="Line 231"/>
                        <wps:cNvCnPr>
                          <a:cxnSpLocks/>
                        </wps:cNvCnPr>
                        <wps:spPr bwMode="auto">
                          <a:xfrm>
                            <a:off x="5222" y="2017"/>
                            <a:ext cx="448" cy="0"/>
                          </a:xfrm>
                          <a:prstGeom prst="line">
                            <a:avLst/>
                          </a:prstGeom>
                          <a:noFill/>
                          <a:ln w="4447">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97" name="AutoShape 230"/>
                        <wps:cNvSpPr>
                          <a:spLocks/>
                        </wps:cNvSpPr>
                        <wps:spPr bwMode="auto">
                          <a:xfrm>
                            <a:off x="5875" y="2538"/>
                            <a:ext cx="1102" cy="383"/>
                          </a:xfrm>
                          <a:custGeom>
                            <a:avLst/>
                            <a:gdLst>
                              <a:gd name="T0" fmla="+- 0 5875 5875"/>
                              <a:gd name="T1" fmla="*/ T0 w 1102"/>
                              <a:gd name="T2" fmla="+- 0 2921 2538"/>
                              <a:gd name="T3" fmla="*/ 2921 h 383"/>
                              <a:gd name="T4" fmla="+- 0 6977 5875"/>
                              <a:gd name="T5" fmla="*/ T4 w 1102"/>
                              <a:gd name="T6" fmla="+- 0 2921 2538"/>
                              <a:gd name="T7" fmla="*/ 2921 h 383"/>
                              <a:gd name="T8" fmla="+- 0 5875 5875"/>
                              <a:gd name="T9" fmla="*/ T8 w 1102"/>
                              <a:gd name="T10" fmla="+- 0 2874 2538"/>
                              <a:gd name="T11" fmla="*/ 2874 h 383"/>
                              <a:gd name="T12" fmla="+- 0 6977 5875"/>
                              <a:gd name="T13" fmla="*/ T12 w 1102"/>
                              <a:gd name="T14" fmla="+- 0 2874 2538"/>
                              <a:gd name="T15" fmla="*/ 2874 h 383"/>
                              <a:gd name="T16" fmla="+- 0 5875 5875"/>
                              <a:gd name="T17" fmla="*/ T16 w 1102"/>
                              <a:gd name="T18" fmla="+- 0 2825 2538"/>
                              <a:gd name="T19" fmla="*/ 2825 h 383"/>
                              <a:gd name="T20" fmla="+- 0 6977 5875"/>
                              <a:gd name="T21" fmla="*/ T20 w 1102"/>
                              <a:gd name="T22" fmla="+- 0 2825 2538"/>
                              <a:gd name="T23" fmla="*/ 2825 h 383"/>
                              <a:gd name="T24" fmla="+- 0 5875 5875"/>
                              <a:gd name="T25" fmla="*/ T24 w 1102"/>
                              <a:gd name="T26" fmla="+- 0 2779 2538"/>
                              <a:gd name="T27" fmla="*/ 2779 h 383"/>
                              <a:gd name="T28" fmla="+- 0 6977 5875"/>
                              <a:gd name="T29" fmla="*/ T28 w 1102"/>
                              <a:gd name="T30" fmla="+- 0 2779 2538"/>
                              <a:gd name="T31" fmla="*/ 2779 h 383"/>
                              <a:gd name="T32" fmla="+- 0 5875 5875"/>
                              <a:gd name="T33" fmla="*/ T32 w 1102"/>
                              <a:gd name="T34" fmla="+- 0 2683 2538"/>
                              <a:gd name="T35" fmla="*/ 2683 h 383"/>
                              <a:gd name="T36" fmla="+- 0 6977 5875"/>
                              <a:gd name="T37" fmla="*/ T36 w 1102"/>
                              <a:gd name="T38" fmla="+- 0 2683 2538"/>
                              <a:gd name="T39" fmla="*/ 2683 h 383"/>
                              <a:gd name="T40" fmla="+- 0 5875 5875"/>
                              <a:gd name="T41" fmla="*/ T40 w 1102"/>
                              <a:gd name="T42" fmla="+- 0 2634 2538"/>
                              <a:gd name="T43" fmla="*/ 2634 h 383"/>
                              <a:gd name="T44" fmla="+- 0 6977 5875"/>
                              <a:gd name="T45" fmla="*/ T44 w 1102"/>
                              <a:gd name="T46" fmla="+- 0 2634 2538"/>
                              <a:gd name="T47" fmla="*/ 2634 h 383"/>
                              <a:gd name="T48" fmla="+- 0 5875 5875"/>
                              <a:gd name="T49" fmla="*/ T48 w 1102"/>
                              <a:gd name="T50" fmla="+- 0 2587 2538"/>
                              <a:gd name="T51" fmla="*/ 2587 h 383"/>
                              <a:gd name="T52" fmla="+- 0 6977 5875"/>
                              <a:gd name="T53" fmla="*/ T52 w 1102"/>
                              <a:gd name="T54" fmla="+- 0 2587 2538"/>
                              <a:gd name="T55" fmla="*/ 2587 h 383"/>
                              <a:gd name="T56" fmla="+- 0 5875 5875"/>
                              <a:gd name="T57" fmla="*/ T56 w 1102"/>
                              <a:gd name="T58" fmla="+- 0 2538 2538"/>
                              <a:gd name="T59" fmla="*/ 2538 h 383"/>
                              <a:gd name="T60" fmla="+- 0 6977 5875"/>
                              <a:gd name="T61" fmla="*/ T60 w 1102"/>
                              <a:gd name="T62" fmla="+- 0 2538 2538"/>
                              <a:gd name="T63" fmla="*/ 2538 h 3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102" h="383">
                                <a:moveTo>
                                  <a:pt x="0" y="383"/>
                                </a:moveTo>
                                <a:lnTo>
                                  <a:pt x="1102" y="383"/>
                                </a:lnTo>
                                <a:moveTo>
                                  <a:pt x="0" y="336"/>
                                </a:moveTo>
                                <a:lnTo>
                                  <a:pt x="1102" y="336"/>
                                </a:lnTo>
                                <a:moveTo>
                                  <a:pt x="0" y="287"/>
                                </a:moveTo>
                                <a:lnTo>
                                  <a:pt x="1102" y="287"/>
                                </a:lnTo>
                                <a:moveTo>
                                  <a:pt x="0" y="241"/>
                                </a:moveTo>
                                <a:lnTo>
                                  <a:pt x="1102" y="241"/>
                                </a:lnTo>
                                <a:moveTo>
                                  <a:pt x="0" y="145"/>
                                </a:moveTo>
                                <a:lnTo>
                                  <a:pt x="1102" y="145"/>
                                </a:lnTo>
                                <a:moveTo>
                                  <a:pt x="0" y="96"/>
                                </a:moveTo>
                                <a:lnTo>
                                  <a:pt x="1102" y="96"/>
                                </a:lnTo>
                                <a:moveTo>
                                  <a:pt x="0" y="49"/>
                                </a:moveTo>
                                <a:lnTo>
                                  <a:pt x="1102" y="49"/>
                                </a:lnTo>
                                <a:moveTo>
                                  <a:pt x="0" y="0"/>
                                </a:moveTo>
                                <a:lnTo>
                                  <a:pt x="1102"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Line 229"/>
                        <wps:cNvCnPr>
                          <a:cxnSpLocks/>
                        </wps:cNvCnPr>
                        <wps:spPr bwMode="auto">
                          <a:xfrm>
                            <a:off x="5875" y="2730"/>
                            <a:ext cx="1102"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99" name="AutoShape 228"/>
                        <wps:cNvSpPr>
                          <a:spLocks/>
                        </wps:cNvSpPr>
                        <wps:spPr bwMode="auto">
                          <a:xfrm>
                            <a:off x="5875" y="2300"/>
                            <a:ext cx="1102" cy="143"/>
                          </a:xfrm>
                          <a:custGeom>
                            <a:avLst/>
                            <a:gdLst>
                              <a:gd name="T0" fmla="+- 0 5875 5875"/>
                              <a:gd name="T1" fmla="*/ T0 w 1102"/>
                              <a:gd name="T2" fmla="+- 0 2443 2300"/>
                              <a:gd name="T3" fmla="*/ 2443 h 143"/>
                              <a:gd name="T4" fmla="+- 0 6977 5875"/>
                              <a:gd name="T5" fmla="*/ T4 w 1102"/>
                              <a:gd name="T6" fmla="+- 0 2443 2300"/>
                              <a:gd name="T7" fmla="*/ 2443 h 143"/>
                              <a:gd name="T8" fmla="+- 0 5875 5875"/>
                              <a:gd name="T9" fmla="*/ T8 w 1102"/>
                              <a:gd name="T10" fmla="+- 0 2396 2300"/>
                              <a:gd name="T11" fmla="*/ 2396 h 143"/>
                              <a:gd name="T12" fmla="+- 0 6977 5875"/>
                              <a:gd name="T13" fmla="*/ T12 w 1102"/>
                              <a:gd name="T14" fmla="+- 0 2396 2300"/>
                              <a:gd name="T15" fmla="*/ 2396 h 143"/>
                              <a:gd name="T16" fmla="+- 0 5875 5875"/>
                              <a:gd name="T17" fmla="*/ T16 w 1102"/>
                              <a:gd name="T18" fmla="+- 0 2347 2300"/>
                              <a:gd name="T19" fmla="*/ 2347 h 143"/>
                              <a:gd name="T20" fmla="+- 0 6977 5875"/>
                              <a:gd name="T21" fmla="*/ T20 w 1102"/>
                              <a:gd name="T22" fmla="+- 0 2347 2300"/>
                              <a:gd name="T23" fmla="*/ 2347 h 143"/>
                              <a:gd name="T24" fmla="+- 0 5875 5875"/>
                              <a:gd name="T25" fmla="*/ T24 w 1102"/>
                              <a:gd name="T26" fmla="+- 0 2300 2300"/>
                              <a:gd name="T27" fmla="*/ 2300 h 143"/>
                              <a:gd name="T28" fmla="+- 0 6977 5875"/>
                              <a:gd name="T29" fmla="*/ T28 w 1102"/>
                              <a:gd name="T30" fmla="+- 0 2300 2300"/>
                              <a:gd name="T31" fmla="*/ 2300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02" h="143">
                                <a:moveTo>
                                  <a:pt x="0" y="143"/>
                                </a:moveTo>
                                <a:lnTo>
                                  <a:pt x="1102" y="143"/>
                                </a:lnTo>
                                <a:moveTo>
                                  <a:pt x="0" y="96"/>
                                </a:moveTo>
                                <a:lnTo>
                                  <a:pt x="1102" y="96"/>
                                </a:lnTo>
                                <a:moveTo>
                                  <a:pt x="0" y="47"/>
                                </a:moveTo>
                                <a:lnTo>
                                  <a:pt x="1102" y="47"/>
                                </a:lnTo>
                                <a:moveTo>
                                  <a:pt x="0" y="0"/>
                                </a:moveTo>
                                <a:lnTo>
                                  <a:pt x="1102"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 name="Line 227"/>
                        <wps:cNvCnPr>
                          <a:cxnSpLocks/>
                        </wps:cNvCnPr>
                        <wps:spPr bwMode="auto">
                          <a:xfrm>
                            <a:off x="5875" y="2492"/>
                            <a:ext cx="1102"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01" name="AutoShape 226"/>
                        <wps:cNvSpPr>
                          <a:spLocks/>
                        </wps:cNvSpPr>
                        <wps:spPr bwMode="auto">
                          <a:xfrm>
                            <a:off x="5875" y="2062"/>
                            <a:ext cx="1102" cy="143"/>
                          </a:xfrm>
                          <a:custGeom>
                            <a:avLst/>
                            <a:gdLst>
                              <a:gd name="T0" fmla="+- 0 5875 5875"/>
                              <a:gd name="T1" fmla="*/ T0 w 1102"/>
                              <a:gd name="T2" fmla="+- 0 2205 2062"/>
                              <a:gd name="T3" fmla="*/ 2205 h 143"/>
                              <a:gd name="T4" fmla="+- 0 6977 5875"/>
                              <a:gd name="T5" fmla="*/ T4 w 1102"/>
                              <a:gd name="T6" fmla="+- 0 2205 2062"/>
                              <a:gd name="T7" fmla="*/ 2205 h 143"/>
                              <a:gd name="T8" fmla="+- 0 5875 5875"/>
                              <a:gd name="T9" fmla="*/ T8 w 1102"/>
                              <a:gd name="T10" fmla="+- 0 2158 2062"/>
                              <a:gd name="T11" fmla="*/ 2158 h 143"/>
                              <a:gd name="T12" fmla="+- 0 6977 5875"/>
                              <a:gd name="T13" fmla="*/ T12 w 1102"/>
                              <a:gd name="T14" fmla="+- 0 2158 2062"/>
                              <a:gd name="T15" fmla="*/ 2158 h 143"/>
                              <a:gd name="T16" fmla="+- 0 5875 5875"/>
                              <a:gd name="T17" fmla="*/ T16 w 1102"/>
                              <a:gd name="T18" fmla="+- 0 2109 2062"/>
                              <a:gd name="T19" fmla="*/ 2109 h 143"/>
                              <a:gd name="T20" fmla="+- 0 6977 5875"/>
                              <a:gd name="T21" fmla="*/ T20 w 1102"/>
                              <a:gd name="T22" fmla="+- 0 2109 2062"/>
                              <a:gd name="T23" fmla="*/ 2109 h 143"/>
                              <a:gd name="T24" fmla="+- 0 5875 5875"/>
                              <a:gd name="T25" fmla="*/ T24 w 1102"/>
                              <a:gd name="T26" fmla="+- 0 2062 2062"/>
                              <a:gd name="T27" fmla="*/ 2062 h 143"/>
                              <a:gd name="T28" fmla="+- 0 6977 5875"/>
                              <a:gd name="T29" fmla="*/ T28 w 1102"/>
                              <a:gd name="T30" fmla="+- 0 2062 2062"/>
                              <a:gd name="T31" fmla="*/ 2062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02" h="143">
                                <a:moveTo>
                                  <a:pt x="0" y="143"/>
                                </a:moveTo>
                                <a:lnTo>
                                  <a:pt x="1102" y="143"/>
                                </a:lnTo>
                                <a:moveTo>
                                  <a:pt x="0" y="96"/>
                                </a:moveTo>
                                <a:lnTo>
                                  <a:pt x="1102" y="96"/>
                                </a:lnTo>
                                <a:moveTo>
                                  <a:pt x="0" y="47"/>
                                </a:moveTo>
                                <a:lnTo>
                                  <a:pt x="1102" y="47"/>
                                </a:lnTo>
                                <a:moveTo>
                                  <a:pt x="0" y="0"/>
                                </a:moveTo>
                                <a:lnTo>
                                  <a:pt x="1102"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 name="Line 225"/>
                        <wps:cNvCnPr>
                          <a:cxnSpLocks/>
                        </wps:cNvCnPr>
                        <wps:spPr bwMode="auto">
                          <a:xfrm>
                            <a:off x="5875" y="2251"/>
                            <a:ext cx="1102"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03" name="Line 224"/>
                        <wps:cNvCnPr>
                          <a:cxnSpLocks/>
                        </wps:cNvCnPr>
                        <wps:spPr bwMode="auto">
                          <a:xfrm>
                            <a:off x="5875" y="2017"/>
                            <a:ext cx="1102" cy="0"/>
                          </a:xfrm>
                          <a:prstGeom prst="line">
                            <a:avLst/>
                          </a:prstGeom>
                          <a:noFill/>
                          <a:ln w="4447">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04" name="AutoShape 223"/>
                        <wps:cNvSpPr>
                          <a:spLocks/>
                        </wps:cNvSpPr>
                        <wps:spPr bwMode="auto">
                          <a:xfrm>
                            <a:off x="7182" y="2538"/>
                            <a:ext cx="448" cy="383"/>
                          </a:xfrm>
                          <a:custGeom>
                            <a:avLst/>
                            <a:gdLst>
                              <a:gd name="T0" fmla="+- 0 7182 7182"/>
                              <a:gd name="T1" fmla="*/ T0 w 448"/>
                              <a:gd name="T2" fmla="+- 0 2921 2538"/>
                              <a:gd name="T3" fmla="*/ 2921 h 383"/>
                              <a:gd name="T4" fmla="+- 0 7630 7182"/>
                              <a:gd name="T5" fmla="*/ T4 w 448"/>
                              <a:gd name="T6" fmla="+- 0 2921 2538"/>
                              <a:gd name="T7" fmla="*/ 2921 h 383"/>
                              <a:gd name="T8" fmla="+- 0 7182 7182"/>
                              <a:gd name="T9" fmla="*/ T8 w 448"/>
                              <a:gd name="T10" fmla="+- 0 2874 2538"/>
                              <a:gd name="T11" fmla="*/ 2874 h 383"/>
                              <a:gd name="T12" fmla="+- 0 7630 7182"/>
                              <a:gd name="T13" fmla="*/ T12 w 448"/>
                              <a:gd name="T14" fmla="+- 0 2874 2538"/>
                              <a:gd name="T15" fmla="*/ 2874 h 383"/>
                              <a:gd name="T16" fmla="+- 0 7182 7182"/>
                              <a:gd name="T17" fmla="*/ T16 w 448"/>
                              <a:gd name="T18" fmla="+- 0 2825 2538"/>
                              <a:gd name="T19" fmla="*/ 2825 h 383"/>
                              <a:gd name="T20" fmla="+- 0 7630 7182"/>
                              <a:gd name="T21" fmla="*/ T20 w 448"/>
                              <a:gd name="T22" fmla="+- 0 2825 2538"/>
                              <a:gd name="T23" fmla="*/ 2825 h 383"/>
                              <a:gd name="T24" fmla="+- 0 7182 7182"/>
                              <a:gd name="T25" fmla="*/ T24 w 448"/>
                              <a:gd name="T26" fmla="+- 0 2779 2538"/>
                              <a:gd name="T27" fmla="*/ 2779 h 383"/>
                              <a:gd name="T28" fmla="+- 0 7630 7182"/>
                              <a:gd name="T29" fmla="*/ T28 w 448"/>
                              <a:gd name="T30" fmla="+- 0 2779 2538"/>
                              <a:gd name="T31" fmla="*/ 2779 h 383"/>
                              <a:gd name="T32" fmla="+- 0 7182 7182"/>
                              <a:gd name="T33" fmla="*/ T32 w 448"/>
                              <a:gd name="T34" fmla="+- 0 2683 2538"/>
                              <a:gd name="T35" fmla="*/ 2683 h 383"/>
                              <a:gd name="T36" fmla="+- 0 7630 7182"/>
                              <a:gd name="T37" fmla="*/ T36 w 448"/>
                              <a:gd name="T38" fmla="+- 0 2683 2538"/>
                              <a:gd name="T39" fmla="*/ 2683 h 383"/>
                              <a:gd name="T40" fmla="+- 0 7182 7182"/>
                              <a:gd name="T41" fmla="*/ T40 w 448"/>
                              <a:gd name="T42" fmla="+- 0 2634 2538"/>
                              <a:gd name="T43" fmla="*/ 2634 h 383"/>
                              <a:gd name="T44" fmla="+- 0 7630 7182"/>
                              <a:gd name="T45" fmla="*/ T44 w 448"/>
                              <a:gd name="T46" fmla="+- 0 2634 2538"/>
                              <a:gd name="T47" fmla="*/ 2634 h 383"/>
                              <a:gd name="T48" fmla="+- 0 7182 7182"/>
                              <a:gd name="T49" fmla="*/ T48 w 448"/>
                              <a:gd name="T50" fmla="+- 0 2587 2538"/>
                              <a:gd name="T51" fmla="*/ 2587 h 383"/>
                              <a:gd name="T52" fmla="+- 0 7630 7182"/>
                              <a:gd name="T53" fmla="*/ T52 w 448"/>
                              <a:gd name="T54" fmla="+- 0 2587 2538"/>
                              <a:gd name="T55" fmla="*/ 2587 h 383"/>
                              <a:gd name="T56" fmla="+- 0 7182 7182"/>
                              <a:gd name="T57" fmla="*/ T56 w 448"/>
                              <a:gd name="T58" fmla="+- 0 2538 2538"/>
                              <a:gd name="T59" fmla="*/ 2538 h 383"/>
                              <a:gd name="T60" fmla="+- 0 7630 7182"/>
                              <a:gd name="T61" fmla="*/ T60 w 448"/>
                              <a:gd name="T62" fmla="+- 0 2538 2538"/>
                              <a:gd name="T63" fmla="*/ 2538 h 3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8" h="383">
                                <a:moveTo>
                                  <a:pt x="0" y="383"/>
                                </a:moveTo>
                                <a:lnTo>
                                  <a:pt x="448" y="383"/>
                                </a:lnTo>
                                <a:moveTo>
                                  <a:pt x="0" y="336"/>
                                </a:moveTo>
                                <a:lnTo>
                                  <a:pt x="448" y="336"/>
                                </a:lnTo>
                                <a:moveTo>
                                  <a:pt x="0" y="287"/>
                                </a:moveTo>
                                <a:lnTo>
                                  <a:pt x="448" y="287"/>
                                </a:lnTo>
                                <a:moveTo>
                                  <a:pt x="0" y="241"/>
                                </a:moveTo>
                                <a:lnTo>
                                  <a:pt x="448" y="241"/>
                                </a:lnTo>
                                <a:moveTo>
                                  <a:pt x="0" y="145"/>
                                </a:moveTo>
                                <a:lnTo>
                                  <a:pt x="448" y="145"/>
                                </a:lnTo>
                                <a:moveTo>
                                  <a:pt x="0" y="96"/>
                                </a:moveTo>
                                <a:lnTo>
                                  <a:pt x="448" y="96"/>
                                </a:lnTo>
                                <a:moveTo>
                                  <a:pt x="0" y="49"/>
                                </a:moveTo>
                                <a:lnTo>
                                  <a:pt x="448" y="49"/>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 name="Line 222"/>
                        <wps:cNvCnPr>
                          <a:cxnSpLocks/>
                        </wps:cNvCnPr>
                        <wps:spPr bwMode="auto">
                          <a:xfrm>
                            <a:off x="7182" y="2730"/>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06" name="AutoShape 221"/>
                        <wps:cNvSpPr>
                          <a:spLocks/>
                        </wps:cNvSpPr>
                        <wps:spPr bwMode="auto">
                          <a:xfrm>
                            <a:off x="7182" y="2300"/>
                            <a:ext cx="448" cy="143"/>
                          </a:xfrm>
                          <a:custGeom>
                            <a:avLst/>
                            <a:gdLst>
                              <a:gd name="T0" fmla="+- 0 7182 7182"/>
                              <a:gd name="T1" fmla="*/ T0 w 448"/>
                              <a:gd name="T2" fmla="+- 0 2443 2300"/>
                              <a:gd name="T3" fmla="*/ 2443 h 143"/>
                              <a:gd name="T4" fmla="+- 0 7630 7182"/>
                              <a:gd name="T5" fmla="*/ T4 w 448"/>
                              <a:gd name="T6" fmla="+- 0 2443 2300"/>
                              <a:gd name="T7" fmla="*/ 2443 h 143"/>
                              <a:gd name="T8" fmla="+- 0 7182 7182"/>
                              <a:gd name="T9" fmla="*/ T8 w 448"/>
                              <a:gd name="T10" fmla="+- 0 2396 2300"/>
                              <a:gd name="T11" fmla="*/ 2396 h 143"/>
                              <a:gd name="T12" fmla="+- 0 7630 7182"/>
                              <a:gd name="T13" fmla="*/ T12 w 448"/>
                              <a:gd name="T14" fmla="+- 0 2396 2300"/>
                              <a:gd name="T15" fmla="*/ 2396 h 143"/>
                              <a:gd name="T16" fmla="+- 0 7182 7182"/>
                              <a:gd name="T17" fmla="*/ T16 w 448"/>
                              <a:gd name="T18" fmla="+- 0 2347 2300"/>
                              <a:gd name="T19" fmla="*/ 2347 h 143"/>
                              <a:gd name="T20" fmla="+- 0 7630 7182"/>
                              <a:gd name="T21" fmla="*/ T20 w 448"/>
                              <a:gd name="T22" fmla="+- 0 2347 2300"/>
                              <a:gd name="T23" fmla="*/ 2347 h 143"/>
                              <a:gd name="T24" fmla="+- 0 7182 7182"/>
                              <a:gd name="T25" fmla="*/ T24 w 448"/>
                              <a:gd name="T26" fmla="+- 0 2300 2300"/>
                              <a:gd name="T27" fmla="*/ 2300 h 143"/>
                              <a:gd name="T28" fmla="+- 0 7630 7182"/>
                              <a:gd name="T29" fmla="*/ T28 w 448"/>
                              <a:gd name="T30" fmla="+- 0 2300 2300"/>
                              <a:gd name="T31" fmla="*/ 2300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143">
                                <a:moveTo>
                                  <a:pt x="0" y="143"/>
                                </a:moveTo>
                                <a:lnTo>
                                  <a:pt x="448" y="143"/>
                                </a:lnTo>
                                <a:moveTo>
                                  <a:pt x="0" y="96"/>
                                </a:moveTo>
                                <a:lnTo>
                                  <a:pt x="448" y="96"/>
                                </a:lnTo>
                                <a:moveTo>
                                  <a:pt x="0" y="47"/>
                                </a:moveTo>
                                <a:lnTo>
                                  <a:pt x="448" y="4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 name="Line 220"/>
                        <wps:cNvCnPr>
                          <a:cxnSpLocks/>
                        </wps:cNvCnPr>
                        <wps:spPr bwMode="auto">
                          <a:xfrm>
                            <a:off x="7182" y="2492"/>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08" name="AutoShape 219"/>
                        <wps:cNvSpPr>
                          <a:spLocks/>
                        </wps:cNvSpPr>
                        <wps:spPr bwMode="auto">
                          <a:xfrm>
                            <a:off x="7182" y="2062"/>
                            <a:ext cx="448" cy="143"/>
                          </a:xfrm>
                          <a:custGeom>
                            <a:avLst/>
                            <a:gdLst>
                              <a:gd name="T0" fmla="+- 0 7182 7182"/>
                              <a:gd name="T1" fmla="*/ T0 w 448"/>
                              <a:gd name="T2" fmla="+- 0 2205 2062"/>
                              <a:gd name="T3" fmla="*/ 2205 h 143"/>
                              <a:gd name="T4" fmla="+- 0 7630 7182"/>
                              <a:gd name="T5" fmla="*/ T4 w 448"/>
                              <a:gd name="T6" fmla="+- 0 2205 2062"/>
                              <a:gd name="T7" fmla="*/ 2205 h 143"/>
                              <a:gd name="T8" fmla="+- 0 7182 7182"/>
                              <a:gd name="T9" fmla="*/ T8 w 448"/>
                              <a:gd name="T10" fmla="+- 0 2158 2062"/>
                              <a:gd name="T11" fmla="*/ 2158 h 143"/>
                              <a:gd name="T12" fmla="+- 0 7630 7182"/>
                              <a:gd name="T13" fmla="*/ T12 w 448"/>
                              <a:gd name="T14" fmla="+- 0 2158 2062"/>
                              <a:gd name="T15" fmla="*/ 2158 h 143"/>
                              <a:gd name="T16" fmla="+- 0 7182 7182"/>
                              <a:gd name="T17" fmla="*/ T16 w 448"/>
                              <a:gd name="T18" fmla="+- 0 2109 2062"/>
                              <a:gd name="T19" fmla="*/ 2109 h 143"/>
                              <a:gd name="T20" fmla="+- 0 7630 7182"/>
                              <a:gd name="T21" fmla="*/ T20 w 448"/>
                              <a:gd name="T22" fmla="+- 0 2109 2062"/>
                              <a:gd name="T23" fmla="*/ 2109 h 143"/>
                              <a:gd name="T24" fmla="+- 0 7182 7182"/>
                              <a:gd name="T25" fmla="*/ T24 w 448"/>
                              <a:gd name="T26" fmla="+- 0 2062 2062"/>
                              <a:gd name="T27" fmla="*/ 2062 h 143"/>
                              <a:gd name="T28" fmla="+- 0 7630 7182"/>
                              <a:gd name="T29" fmla="*/ T28 w 448"/>
                              <a:gd name="T30" fmla="+- 0 2062 2062"/>
                              <a:gd name="T31" fmla="*/ 2062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143">
                                <a:moveTo>
                                  <a:pt x="0" y="143"/>
                                </a:moveTo>
                                <a:lnTo>
                                  <a:pt x="448" y="143"/>
                                </a:lnTo>
                                <a:moveTo>
                                  <a:pt x="0" y="96"/>
                                </a:moveTo>
                                <a:lnTo>
                                  <a:pt x="448" y="96"/>
                                </a:lnTo>
                                <a:moveTo>
                                  <a:pt x="0" y="47"/>
                                </a:moveTo>
                                <a:lnTo>
                                  <a:pt x="448" y="4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 name="Line 218"/>
                        <wps:cNvCnPr>
                          <a:cxnSpLocks/>
                        </wps:cNvCnPr>
                        <wps:spPr bwMode="auto">
                          <a:xfrm>
                            <a:off x="7182" y="2251"/>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10" name="AutoShape 217"/>
                        <wps:cNvSpPr>
                          <a:spLocks/>
                        </wps:cNvSpPr>
                        <wps:spPr bwMode="auto">
                          <a:xfrm>
                            <a:off x="2608" y="2009"/>
                            <a:ext cx="5022" cy="7"/>
                          </a:xfrm>
                          <a:custGeom>
                            <a:avLst/>
                            <a:gdLst>
                              <a:gd name="T0" fmla="+- 0 7182 2609"/>
                              <a:gd name="T1" fmla="*/ T0 w 5022"/>
                              <a:gd name="T2" fmla="+- 0 2017 2010"/>
                              <a:gd name="T3" fmla="*/ 2017 h 7"/>
                              <a:gd name="T4" fmla="+- 0 7630 2609"/>
                              <a:gd name="T5" fmla="*/ T4 w 5022"/>
                              <a:gd name="T6" fmla="+- 0 2017 2010"/>
                              <a:gd name="T7" fmla="*/ 2017 h 7"/>
                              <a:gd name="T8" fmla="+- 0 2609 2609"/>
                              <a:gd name="T9" fmla="*/ T8 w 5022"/>
                              <a:gd name="T10" fmla="+- 0 2010 2010"/>
                              <a:gd name="T11" fmla="*/ 2010 h 7"/>
                              <a:gd name="T12" fmla="+- 0 7630 2609"/>
                              <a:gd name="T13" fmla="*/ T12 w 5022"/>
                              <a:gd name="T14" fmla="+- 0 2010 2010"/>
                              <a:gd name="T15" fmla="*/ 2010 h 7"/>
                            </a:gdLst>
                            <a:ahLst/>
                            <a:cxnLst>
                              <a:cxn ang="0">
                                <a:pos x="T1" y="T3"/>
                              </a:cxn>
                              <a:cxn ang="0">
                                <a:pos x="T5" y="T7"/>
                              </a:cxn>
                              <a:cxn ang="0">
                                <a:pos x="T9" y="T11"/>
                              </a:cxn>
                              <a:cxn ang="0">
                                <a:pos x="T13" y="T15"/>
                              </a:cxn>
                            </a:cxnLst>
                            <a:rect l="0" t="0" r="r" b="b"/>
                            <a:pathLst>
                              <a:path w="5022" h="7">
                                <a:moveTo>
                                  <a:pt x="4573" y="7"/>
                                </a:moveTo>
                                <a:lnTo>
                                  <a:pt x="5021" y="7"/>
                                </a:lnTo>
                                <a:moveTo>
                                  <a:pt x="0" y="0"/>
                                </a:moveTo>
                                <a:lnTo>
                                  <a:pt x="5021" y="0"/>
                                </a:lnTo>
                              </a:path>
                            </a:pathLst>
                          </a:custGeom>
                          <a:noFill/>
                          <a:ln w="4447">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AutoShape 216"/>
                        <wps:cNvSpPr>
                          <a:spLocks/>
                        </wps:cNvSpPr>
                        <wps:spPr bwMode="auto">
                          <a:xfrm>
                            <a:off x="2608" y="1584"/>
                            <a:ext cx="5022" cy="143"/>
                          </a:xfrm>
                          <a:custGeom>
                            <a:avLst/>
                            <a:gdLst>
                              <a:gd name="T0" fmla="+- 0 2609 2609"/>
                              <a:gd name="T1" fmla="*/ T0 w 5022"/>
                              <a:gd name="T2" fmla="+- 0 1726 1584"/>
                              <a:gd name="T3" fmla="*/ 1726 h 143"/>
                              <a:gd name="T4" fmla="+- 0 7630 2609"/>
                              <a:gd name="T5" fmla="*/ T4 w 5022"/>
                              <a:gd name="T6" fmla="+- 0 1726 1584"/>
                              <a:gd name="T7" fmla="*/ 1726 h 143"/>
                              <a:gd name="T8" fmla="+- 0 2609 2609"/>
                              <a:gd name="T9" fmla="*/ T8 w 5022"/>
                              <a:gd name="T10" fmla="+- 0 1680 1584"/>
                              <a:gd name="T11" fmla="*/ 1680 h 143"/>
                              <a:gd name="T12" fmla="+- 0 7630 2609"/>
                              <a:gd name="T13" fmla="*/ T12 w 5022"/>
                              <a:gd name="T14" fmla="+- 0 1680 1584"/>
                              <a:gd name="T15" fmla="*/ 1680 h 143"/>
                              <a:gd name="T16" fmla="+- 0 2609 2609"/>
                              <a:gd name="T17" fmla="*/ T16 w 5022"/>
                              <a:gd name="T18" fmla="+- 0 1631 1584"/>
                              <a:gd name="T19" fmla="*/ 1631 h 143"/>
                              <a:gd name="T20" fmla="+- 0 7630 2609"/>
                              <a:gd name="T21" fmla="*/ T20 w 5022"/>
                              <a:gd name="T22" fmla="+- 0 1631 1584"/>
                              <a:gd name="T23" fmla="*/ 1631 h 143"/>
                              <a:gd name="T24" fmla="+- 0 2609 2609"/>
                              <a:gd name="T25" fmla="*/ T24 w 5022"/>
                              <a:gd name="T26" fmla="+- 0 1584 1584"/>
                              <a:gd name="T27" fmla="*/ 1584 h 143"/>
                              <a:gd name="T28" fmla="+- 0 7630 2609"/>
                              <a:gd name="T29" fmla="*/ T28 w 5022"/>
                              <a:gd name="T30" fmla="+- 0 1584 1584"/>
                              <a:gd name="T31" fmla="*/ 1584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022" h="143">
                                <a:moveTo>
                                  <a:pt x="0" y="142"/>
                                </a:moveTo>
                                <a:lnTo>
                                  <a:pt x="5021" y="142"/>
                                </a:lnTo>
                                <a:moveTo>
                                  <a:pt x="0" y="96"/>
                                </a:moveTo>
                                <a:lnTo>
                                  <a:pt x="5021" y="96"/>
                                </a:lnTo>
                                <a:moveTo>
                                  <a:pt x="0" y="47"/>
                                </a:moveTo>
                                <a:lnTo>
                                  <a:pt x="5021" y="47"/>
                                </a:lnTo>
                                <a:moveTo>
                                  <a:pt x="0" y="0"/>
                                </a:moveTo>
                                <a:lnTo>
                                  <a:pt x="502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 name="Line 215"/>
                        <wps:cNvCnPr>
                          <a:cxnSpLocks/>
                        </wps:cNvCnPr>
                        <wps:spPr bwMode="auto">
                          <a:xfrm>
                            <a:off x="2609" y="1775"/>
                            <a:ext cx="5021"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13" name="AutoShape 214"/>
                        <wps:cNvSpPr>
                          <a:spLocks/>
                        </wps:cNvSpPr>
                        <wps:spPr bwMode="auto">
                          <a:xfrm>
                            <a:off x="2608" y="1346"/>
                            <a:ext cx="5022" cy="143"/>
                          </a:xfrm>
                          <a:custGeom>
                            <a:avLst/>
                            <a:gdLst>
                              <a:gd name="T0" fmla="+- 0 2609 2609"/>
                              <a:gd name="T1" fmla="*/ T0 w 5022"/>
                              <a:gd name="T2" fmla="+- 0 1488 1346"/>
                              <a:gd name="T3" fmla="*/ 1488 h 143"/>
                              <a:gd name="T4" fmla="+- 0 7630 2609"/>
                              <a:gd name="T5" fmla="*/ T4 w 5022"/>
                              <a:gd name="T6" fmla="+- 0 1488 1346"/>
                              <a:gd name="T7" fmla="*/ 1488 h 143"/>
                              <a:gd name="T8" fmla="+- 0 2609 2609"/>
                              <a:gd name="T9" fmla="*/ T8 w 5022"/>
                              <a:gd name="T10" fmla="+- 0 1439 1346"/>
                              <a:gd name="T11" fmla="*/ 1439 h 143"/>
                              <a:gd name="T12" fmla="+- 0 7630 2609"/>
                              <a:gd name="T13" fmla="*/ T12 w 5022"/>
                              <a:gd name="T14" fmla="+- 0 1439 1346"/>
                              <a:gd name="T15" fmla="*/ 1439 h 143"/>
                              <a:gd name="T16" fmla="+- 0 2609 2609"/>
                              <a:gd name="T17" fmla="*/ T16 w 5022"/>
                              <a:gd name="T18" fmla="+- 0 1393 1346"/>
                              <a:gd name="T19" fmla="*/ 1393 h 143"/>
                              <a:gd name="T20" fmla="+- 0 7630 2609"/>
                              <a:gd name="T21" fmla="*/ T20 w 5022"/>
                              <a:gd name="T22" fmla="+- 0 1393 1346"/>
                              <a:gd name="T23" fmla="*/ 1393 h 143"/>
                              <a:gd name="T24" fmla="+- 0 2609 2609"/>
                              <a:gd name="T25" fmla="*/ T24 w 5022"/>
                              <a:gd name="T26" fmla="+- 0 1346 1346"/>
                              <a:gd name="T27" fmla="*/ 1346 h 143"/>
                              <a:gd name="T28" fmla="+- 0 7630 2609"/>
                              <a:gd name="T29" fmla="*/ T28 w 5022"/>
                              <a:gd name="T30" fmla="+- 0 1346 1346"/>
                              <a:gd name="T31" fmla="*/ 1346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022" h="143">
                                <a:moveTo>
                                  <a:pt x="0" y="142"/>
                                </a:moveTo>
                                <a:lnTo>
                                  <a:pt x="5021" y="142"/>
                                </a:lnTo>
                                <a:moveTo>
                                  <a:pt x="0" y="93"/>
                                </a:moveTo>
                                <a:lnTo>
                                  <a:pt x="5021" y="93"/>
                                </a:lnTo>
                                <a:moveTo>
                                  <a:pt x="0" y="47"/>
                                </a:moveTo>
                                <a:lnTo>
                                  <a:pt x="5021" y="47"/>
                                </a:lnTo>
                                <a:moveTo>
                                  <a:pt x="0" y="0"/>
                                </a:moveTo>
                                <a:lnTo>
                                  <a:pt x="502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Line 213"/>
                        <wps:cNvCnPr>
                          <a:cxnSpLocks/>
                        </wps:cNvCnPr>
                        <wps:spPr bwMode="auto">
                          <a:xfrm>
                            <a:off x="2609" y="1535"/>
                            <a:ext cx="5021"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15" name="AutoShape 212"/>
                        <wps:cNvSpPr>
                          <a:spLocks/>
                        </wps:cNvSpPr>
                        <wps:spPr bwMode="auto">
                          <a:xfrm>
                            <a:off x="2608" y="1105"/>
                            <a:ext cx="5022" cy="145"/>
                          </a:xfrm>
                          <a:custGeom>
                            <a:avLst/>
                            <a:gdLst>
                              <a:gd name="T0" fmla="+- 0 2609 2609"/>
                              <a:gd name="T1" fmla="*/ T0 w 5022"/>
                              <a:gd name="T2" fmla="+- 0 1250 1106"/>
                              <a:gd name="T3" fmla="*/ 1250 h 145"/>
                              <a:gd name="T4" fmla="+- 0 7630 2609"/>
                              <a:gd name="T5" fmla="*/ T4 w 5022"/>
                              <a:gd name="T6" fmla="+- 0 1250 1106"/>
                              <a:gd name="T7" fmla="*/ 1250 h 145"/>
                              <a:gd name="T8" fmla="+- 0 2609 2609"/>
                              <a:gd name="T9" fmla="*/ T8 w 5022"/>
                              <a:gd name="T10" fmla="+- 0 1201 1106"/>
                              <a:gd name="T11" fmla="*/ 1201 h 145"/>
                              <a:gd name="T12" fmla="+- 0 7630 2609"/>
                              <a:gd name="T13" fmla="*/ T12 w 5022"/>
                              <a:gd name="T14" fmla="+- 0 1201 1106"/>
                              <a:gd name="T15" fmla="*/ 1201 h 145"/>
                              <a:gd name="T16" fmla="+- 0 2609 2609"/>
                              <a:gd name="T17" fmla="*/ T16 w 5022"/>
                              <a:gd name="T18" fmla="+- 0 1155 1106"/>
                              <a:gd name="T19" fmla="*/ 1155 h 145"/>
                              <a:gd name="T20" fmla="+- 0 7630 2609"/>
                              <a:gd name="T21" fmla="*/ T20 w 5022"/>
                              <a:gd name="T22" fmla="+- 0 1155 1106"/>
                              <a:gd name="T23" fmla="*/ 1155 h 145"/>
                              <a:gd name="T24" fmla="+- 0 2609 2609"/>
                              <a:gd name="T25" fmla="*/ T24 w 5022"/>
                              <a:gd name="T26" fmla="+- 0 1106 1106"/>
                              <a:gd name="T27" fmla="*/ 1106 h 145"/>
                              <a:gd name="T28" fmla="+- 0 7630 2609"/>
                              <a:gd name="T29" fmla="*/ T28 w 5022"/>
                              <a:gd name="T30" fmla="+- 0 1106 1106"/>
                              <a:gd name="T31" fmla="*/ 1106 h 14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022" h="145">
                                <a:moveTo>
                                  <a:pt x="0" y="144"/>
                                </a:moveTo>
                                <a:lnTo>
                                  <a:pt x="5021" y="144"/>
                                </a:lnTo>
                                <a:moveTo>
                                  <a:pt x="0" y="95"/>
                                </a:moveTo>
                                <a:lnTo>
                                  <a:pt x="5021" y="95"/>
                                </a:lnTo>
                                <a:moveTo>
                                  <a:pt x="0" y="49"/>
                                </a:moveTo>
                                <a:lnTo>
                                  <a:pt x="5021" y="49"/>
                                </a:lnTo>
                                <a:moveTo>
                                  <a:pt x="0" y="0"/>
                                </a:moveTo>
                                <a:lnTo>
                                  <a:pt x="502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Line 211"/>
                        <wps:cNvCnPr>
                          <a:cxnSpLocks/>
                        </wps:cNvCnPr>
                        <wps:spPr bwMode="auto">
                          <a:xfrm>
                            <a:off x="2609" y="1297"/>
                            <a:ext cx="5021"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17" name="AutoShape 210"/>
                        <wps:cNvSpPr>
                          <a:spLocks/>
                        </wps:cNvSpPr>
                        <wps:spPr bwMode="auto">
                          <a:xfrm>
                            <a:off x="7835" y="2538"/>
                            <a:ext cx="448" cy="383"/>
                          </a:xfrm>
                          <a:custGeom>
                            <a:avLst/>
                            <a:gdLst>
                              <a:gd name="T0" fmla="+- 0 7835 7835"/>
                              <a:gd name="T1" fmla="*/ T0 w 448"/>
                              <a:gd name="T2" fmla="+- 0 2921 2538"/>
                              <a:gd name="T3" fmla="*/ 2921 h 383"/>
                              <a:gd name="T4" fmla="+- 0 8283 7835"/>
                              <a:gd name="T5" fmla="*/ T4 w 448"/>
                              <a:gd name="T6" fmla="+- 0 2921 2538"/>
                              <a:gd name="T7" fmla="*/ 2921 h 383"/>
                              <a:gd name="T8" fmla="+- 0 7835 7835"/>
                              <a:gd name="T9" fmla="*/ T8 w 448"/>
                              <a:gd name="T10" fmla="+- 0 2874 2538"/>
                              <a:gd name="T11" fmla="*/ 2874 h 383"/>
                              <a:gd name="T12" fmla="+- 0 8283 7835"/>
                              <a:gd name="T13" fmla="*/ T12 w 448"/>
                              <a:gd name="T14" fmla="+- 0 2874 2538"/>
                              <a:gd name="T15" fmla="*/ 2874 h 383"/>
                              <a:gd name="T16" fmla="+- 0 7835 7835"/>
                              <a:gd name="T17" fmla="*/ T16 w 448"/>
                              <a:gd name="T18" fmla="+- 0 2825 2538"/>
                              <a:gd name="T19" fmla="*/ 2825 h 383"/>
                              <a:gd name="T20" fmla="+- 0 8283 7835"/>
                              <a:gd name="T21" fmla="*/ T20 w 448"/>
                              <a:gd name="T22" fmla="+- 0 2825 2538"/>
                              <a:gd name="T23" fmla="*/ 2825 h 383"/>
                              <a:gd name="T24" fmla="+- 0 7835 7835"/>
                              <a:gd name="T25" fmla="*/ T24 w 448"/>
                              <a:gd name="T26" fmla="+- 0 2779 2538"/>
                              <a:gd name="T27" fmla="*/ 2779 h 383"/>
                              <a:gd name="T28" fmla="+- 0 8283 7835"/>
                              <a:gd name="T29" fmla="*/ T28 w 448"/>
                              <a:gd name="T30" fmla="+- 0 2779 2538"/>
                              <a:gd name="T31" fmla="*/ 2779 h 383"/>
                              <a:gd name="T32" fmla="+- 0 7835 7835"/>
                              <a:gd name="T33" fmla="*/ T32 w 448"/>
                              <a:gd name="T34" fmla="+- 0 2683 2538"/>
                              <a:gd name="T35" fmla="*/ 2683 h 383"/>
                              <a:gd name="T36" fmla="+- 0 8283 7835"/>
                              <a:gd name="T37" fmla="*/ T36 w 448"/>
                              <a:gd name="T38" fmla="+- 0 2683 2538"/>
                              <a:gd name="T39" fmla="*/ 2683 h 383"/>
                              <a:gd name="T40" fmla="+- 0 7835 7835"/>
                              <a:gd name="T41" fmla="*/ T40 w 448"/>
                              <a:gd name="T42" fmla="+- 0 2634 2538"/>
                              <a:gd name="T43" fmla="*/ 2634 h 383"/>
                              <a:gd name="T44" fmla="+- 0 8283 7835"/>
                              <a:gd name="T45" fmla="*/ T44 w 448"/>
                              <a:gd name="T46" fmla="+- 0 2634 2538"/>
                              <a:gd name="T47" fmla="*/ 2634 h 383"/>
                              <a:gd name="T48" fmla="+- 0 7835 7835"/>
                              <a:gd name="T49" fmla="*/ T48 w 448"/>
                              <a:gd name="T50" fmla="+- 0 2587 2538"/>
                              <a:gd name="T51" fmla="*/ 2587 h 383"/>
                              <a:gd name="T52" fmla="+- 0 8283 7835"/>
                              <a:gd name="T53" fmla="*/ T52 w 448"/>
                              <a:gd name="T54" fmla="+- 0 2587 2538"/>
                              <a:gd name="T55" fmla="*/ 2587 h 383"/>
                              <a:gd name="T56" fmla="+- 0 7835 7835"/>
                              <a:gd name="T57" fmla="*/ T56 w 448"/>
                              <a:gd name="T58" fmla="+- 0 2538 2538"/>
                              <a:gd name="T59" fmla="*/ 2538 h 383"/>
                              <a:gd name="T60" fmla="+- 0 8283 7835"/>
                              <a:gd name="T61" fmla="*/ T60 w 448"/>
                              <a:gd name="T62" fmla="+- 0 2538 2538"/>
                              <a:gd name="T63" fmla="*/ 2538 h 3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8" h="383">
                                <a:moveTo>
                                  <a:pt x="0" y="383"/>
                                </a:moveTo>
                                <a:lnTo>
                                  <a:pt x="448" y="383"/>
                                </a:lnTo>
                                <a:moveTo>
                                  <a:pt x="0" y="336"/>
                                </a:moveTo>
                                <a:lnTo>
                                  <a:pt x="448" y="336"/>
                                </a:lnTo>
                                <a:moveTo>
                                  <a:pt x="0" y="287"/>
                                </a:moveTo>
                                <a:lnTo>
                                  <a:pt x="448" y="287"/>
                                </a:lnTo>
                                <a:moveTo>
                                  <a:pt x="0" y="241"/>
                                </a:moveTo>
                                <a:lnTo>
                                  <a:pt x="448" y="241"/>
                                </a:lnTo>
                                <a:moveTo>
                                  <a:pt x="0" y="145"/>
                                </a:moveTo>
                                <a:lnTo>
                                  <a:pt x="448" y="145"/>
                                </a:lnTo>
                                <a:moveTo>
                                  <a:pt x="0" y="96"/>
                                </a:moveTo>
                                <a:lnTo>
                                  <a:pt x="448" y="96"/>
                                </a:lnTo>
                                <a:moveTo>
                                  <a:pt x="0" y="49"/>
                                </a:moveTo>
                                <a:lnTo>
                                  <a:pt x="448" y="49"/>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 name="Line 209"/>
                        <wps:cNvCnPr>
                          <a:cxnSpLocks/>
                        </wps:cNvCnPr>
                        <wps:spPr bwMode="auto">
                          <a:xfrm>
                            <a:off x="7835" y="2730"/>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19" name="AutoShape 208"/>
                        <wps:cNvSpPr>
                          <a:spLocks/>
                        </wps:cNvSpPr>
                        <wps:spPr bwMode="auto">
                          <a:xfrm>
                            <a:off x="7835" y="2300"/>
                            <a:ext cx="448" cy="143"/>
                          </a:xfrm>
                          <a:custGeom>
                            <a:avLst/>
                            <a:gdLst>
                              <a:gd name="T0" fmla="+- 0 7835 7835"/>
                              <a:gd name="T1" fmla="*/ T0 w 448"/>
                              <a:gd name="T2" fmla="+- 0 2443 2300"/>
                              <a:gd name="T3" fmla="*/ 2443 h 143"/>
                              <a:gd name="T4" fmla="+- 0 8283 7835"/>
                              <a:gd name="T5" fmla="*/ T4 w 448"/>
                              <a:gd name="T6" fmla="+- 0 2443 2300"/>
                              <a:gd name="T7" fmla="*/ 2443 h 143"/>
                              <a:gd name="T8" fmla="+- 0 7835 7835"/>
                              <a:gd name="T9" fmla="*/ T8 w 448"/>
                              <a:gd name="T10" fmla="+- 0 2396 2300"/>
                              <a:gd name="T11" fmla="*/ 2396 h 143"/>
                              <a:gd name="T12" fmla="+- 0 8283 7835"/>
                              <a:gd name="T13" fmla="*/ T12 w 448"/>
                              <a:gd name="T14" fmla="+- 0 2396 2300"/>
                              <a:gd name="T15" fmla="*/ 2396 h 143"/>
                              <a:gd name="T16" fmla="+- 0 7835 7835"/>
                              <a:gd name="T17" fmla="*/ T16 w 448"/>
                              <a:gd name="T18" fmla="+- 0 2347 2300"/>
                              <a:gd name="T19" fmla="*/ 2347 h 143"/>
                              <a:gd name="T20" fmla="+- 0 8283 7835"/>
                              <a:gd name="T21" fmla="*/ T20 w 448"/>
                              <a:gd name="T22" fmla="+- 0 2347 2300"/>
                              <a:gd name="T23" fmla="*/ 2347 h 143"/>
                              <a:gd name="T24" fmla="+- 0 7835 7835"/>
                              <a:gd name="T25" fmla="*/ T24 w 448"/>
                              <a:gd name="T26" fmla="+- 0 2300 2300"/>
                              <a:gd name="T27" fmla="*/ 2300 h 143"/>
                              <a:gd name="T28" fmla="+- 0 8283 7835"/>
                              <a:gd name="T29" fmla="*/ T28 w 448"/>
                              <a:gd name="T30" fmla="+- 0 2300 2300"/>
                              <a:gd name="T31" fmla="*/ 2300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143">
                                <a:moveTo>
                                  <a:pt x="0" y="143"/>
                                </a:moveTo>
                                <a:lnTo>
                                  <a:pt x="448" y="143"/>
                                </a:lnTo>
                                <a:moveTo>
                                  <a:pt x="0" y="96"/>
                                </a:moveTo>
                                <a:lnTo>
                                  <a:pt x="448" y="96"/>
                                </a:lnTo>
                                <a:moveTo>
                                  <a:pt x="0" y="47"/>
                                </a:moveTo>
                                <a:lnTo>
                                  <a:pt x="448" y="4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 name="Line 207"/>
                        <wps:cNvCnPr>
                          <a:cxnSpLocks/>
                        </wps:cNvCnPr>
                        <wps:spPr bwMode="auto">
                          <a:xfrm>
                            <a:off x="7835" y="2492"/>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21" name="AutoShape 206"/>
                        <wps:cNvSpPr>
                          <a:spLocks/>
                        </wps:cNvSpPr>
                        <wps:spPr bwMode="auto">
                          <a:xfrm>
                            <a:off x="7835" y="2062"/>
                            <a:ext cx="448" cy="143"/>
                          </a:xfrm>
                          <a:custGeom>
                            <a:avLst/>
                            <a:gdLst>
                              <a:gd name="T0" fmla="+- 0 7835 7835"/>
                              <a:gd name="T1" fmla="*/ T0 w 448"/>
                              <a:gd name="T2" fmla="+- 0 2205 2062"/>
                              <a:gd name="T3" fmla="*/ 2205 h 143"/>
                              <a:gd name="T4" fmla="+- 0 8283 7835"/>
                              <a:gd name="T5" fmla="*/ T4 w 448"/>
                              <a:gd name="T6" fmla="+- 0 2205 2062"/>
                              <a:gd name="T7" fmla="*/ 2205 h 143"/>
                              <a:gd name="T8" fmla="+- 0 7835 7835"/>
                              <a:gd name="T9" fmla="*/ T8 w 448"/>
                              <a:gd name="T10" fmla="+- 0 2158 2062"/>
                              <a:gd name="T11" fmla="*/ 2158 h 143"/>
                              <a:gd name="T12" fmla="+- 0 8283 7835"/>
                              <a:gd name="T13" fmla="*/ T12 w 448"/>
                              <a:gd name="T14" fmla="+- 0 2158 2062"/>
                              <a:gd name="T15" fmla="*/ 2158 h 143"/>
                              <a:gd name="T16" fmla="+- 0 7835 7835"/>
                              <a:gd name="T17" fmla="*/ T16 w 448"/>
                              <a:gd name="T18" fmla="+- 0 2109 2062"/>
                              <a:gd name="T19" fmla="*/ 2109 h 143"/>
                              <a:gd name="T20" fmla="+- 0 8283 7835"/>
                              <a:gd name="T21" fmla="*/ T20 w 448"/>
                              <a:gd name="T22" fmla="+- 0 2109 2062"/>
                              <a:gd name="T23" fmla="*/ 2109 h 143"/>
                              <a:gd name="T24" fmla="+- 0 7835 7835"/>
                              <a:gd name="T25" fmla="*/ T24 w 448"/>
                              <a:gd name="T26" fmla="+- 0 2062 2062"/>
                              <a:gd name="T27" fmla="*/ 2062 h 143"/>
                              <a:gd name="T28" fmla="+- 0 8283 7835"/>
                              <a:gd name="T29" fmla="*/ T28 w 448"/>
                              <a:gd name="T30" fmla="+- 0 2062 2062"/>
                              <a:gd name="T31" fmla="*/ 2062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143">
                                <a:moveTo>
                                  <a:pt x="0" y="143"/>
                                </a:moveTo>
                                <a:lnTo>
                                  <a:pt x="448" y="143"/>
                                </a:lnTo>
                                <a:moveTo>
                                  <a:pt x="0" y="96"/>
                                </a:moveTo>
                                <a:lnTo>
                                  <a:pt x="448" y="96"/>
                                </a:lnTo>
                                <a:moveTo>
                                  <a:pt x="0" y="47"/>
                                </a:moveTo>
                                <a:lnTo>
                                  <a:pt x="448" y="4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 name="Line 205"/>
                        <wps:cNvCnPr>
                          <a:cxnSpLocks/>
                        </wps:cNvCnPr>
                        <wps:spPr bwMode="auto">
                          <a:xfrm>
                            <a:off x="7835" y="2251"/>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23" name="AutoShape 204"/>
                        <wps:cNvSpPr>
                          <a:spLocks/>
                        </wps:cNvSpPr>
                        <wps:spPr bwMode="auto">
                          <a:xfrm>
                            <a:off x="8488" y="2874"/>
                            <a:ext cx="1102" cy="47"/>
                          </a:xfrm>
                          <a:custGeom>
                            <a:avLst/>
                            <a:gdLst>
                              <a:gd name="T0" fmla="+- 0 8489 8489"/>
                              <a:gd name="T1" fmla="*/ T0 w 1102"/>
                              <a:gd name="T2" fmla="+- 0 2921 2874"/>
                              <a:gd name="T3" fmla="*/ 2921 h 47"/>
                              <a:gd name="T4" fmla="+- 0 8937 8489"/>
                              <a:gd name="T5" fmla="*/ T4 w 1102"/>
                              <a:gd name="T6" fmla="+- 0 2921 2874"/>
                              <a:gd name="T7" fmla="*/ 2921 h 47"/>
                              <a:gd name="T8" fmla="+- 0 8489 8489"/>
                              <a:gd name="T9" fmla="*/ T8 w 1102"/>
                              <a:gd name="T10" fmla="+- 0 2874 2874"/>
                              <a:gd name="T11" fmla="*/ 2874 h 47"/>
                              <a:gd name="T12" fmla="+- 0 8937 8489"/>
                              <a:gd name="T13" fmla="*/ T12 w 1102"/>
                              <a:gd name="T14" fmla="+- 0 2874 2874"/>
                              <a:gd name="T15" fmla="*/ 2874 h 47"/>
                              <a:gd name="T16" fmla="+- 0 9142 8489"/>
                              <a:gd name="T17" fmla="*/ T16 w 1102"/>
                              <a:gd name="T18" fmla="+- 0 2921 2874"/>
                              <a:gd name="T19" fmla="*/ 2921 h 47"/>
                              <a:gd name="T20" fmla="+- 0 9590 8489"/>
                              <a:gd name="T21" fmla="*/ T20 w 1102"/>
                              <a:gd name="T22" fmla="+- 0 2921 2874"/>
                              <a:gd name="T23" fmla="*/ 2921 h 47"/>
                              <a:gd name="T24" fmla="+- 0 9142 8489"/>
                              <a:gd name="T25" fmla="*/ T24 w 1102"/>
                              <a:gd name="T26" fmla="+- 0 2874 2874"/>
                              <a:gd name="T27" fmla="*/ 2874 h 47"/>
                              <a:gd name="T28" fmla="+- 0 9590 8489"/>
                              <a:gd name="T29" fmla="*/ T28 w 1102"/>
                              <a:gd name="T30" fmla="+- 0 2874 2874"/>
                              <a:gd name="T31" fmla="*/ 2874 h 4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02" h="47">
                                <a:moveTo>
                                  <a:pt x="0" y="47"/>
                                </a:moveTo>
                                <a:lnTo>
                                  <a:pt x="448" y="47"/>
                                </a:lnTo>
                                <a:moveTo>
                                  <a:pt x="0" y="0"/>
                                </a:moveTo>
                                <a:lnTo>
                                  <a:pt x="448" y="0"/>
                                </a:lnTo>
                                <a:moveTo>
                                  <a:pt x="653" y="47"/>
                                </a:moveTo>
                                <a:lnTo>
                                  <a:pt x="1101" y="47"/>
                                </a:lnTo>
                                <a:moveTo>
                                  <a:pt x="653" y="0"/>
                                </a:moveTo>
                                <a:lnTo>
                                  <a:pt x="110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AutoShape 203"/>
                        <wps:cNvSpPr>
                          <a:spLocks/>
                        </wps:cNvSpPr>
                        <wps:spPr bwMode="auto">
                          <a:xfrm>
                            <a:off x="8488" y="2821"/>
                            <a:ext cx="1102" cy="7"/>
                          </a:xfrm>
                          <a:custGeom>
                            <a:avLst/>
                            <a:gdLst>
                              <a:gd name="T0" fmla="+- 0 8489 8489"/>
                              <a:gd name="T1" fmla="*/ T0 w 1102"/>
                              <a:gd name="T2" fmla="+- 0 2829 2822"/>
                              <a:gd name="T3" fmla="*/ 2829 h 7"/>
                              <a:gd name="T4" fmla="+- 0 9590 8489"/>
                              <a:gd name="T5" fmla="*/ T4 w 1102"/>
                              <a:gd name="T6" fmla="+- 0 2829 2822"/>
                              <a:gd name="T7" fmla="*/ 2829 h 7"/>
                              <a:gd name="T8" fmla="+- 0 8489 8489"/>
                              <a:gd name="T9" fmla="*/ T8 w 1102"/>
                              <a:gd name="T10" fmla="+- 0 2822 2822"/>
                              <a:gd name="T11" fmla="*/ 2822 h 7"/>
                              <a:gd name="T12" fmla="+- 0 9590 8489"/>
                              <a:gd name="T13" fmla="*/ T12 w 1102"/>
                              <a:gd name="T14" fmla="+- 0 2822 2822"/>
                              <a:gd name="T15" fmla="*/ 2822 h 7"/>
                            </a:gdLst>
                            <a:ahLst/>
                            <a:cxnLst>
                              <a:cxn ang="0">
                                <a:pos x="T1" y="T3"/>
                              </a:cxn>
                              <a:cxn ang="0">
                                <a:pos x="T5" y="T7"/>
                              </a:cxn>
                              <a:cxn ang="0">
                                <a:pos x="T9" y="T11"/>
                              </a:cxn>
                              <a:cxn ang="0">
                                <a:pos x="T13" y="T15"/>
                              </a:cxn>
                            </a:cxnLst>
                            <a:rect l="0" t="0" r="r" b="b"/>
                            <a:pathLst>
                              <a:path w="1102" h="7">
                                <a:moveTo>
                                  <a:pt x="0" y="7"/>
                                </a:moveTo>
                                <a:lnTo>
                                  <a:pt x="1101" y="7"/>
                                </a:lnTo>
                                <a:moveTo>
                                  <a:pt x="0" y="0"/>
                                </a:moveTo>
                                <a:lnTo>
                                  <a:pt x="1101" y="0"/>
                                </a:lnTo>
                              </a:path>
                            </a:pathLst>
                          </a:custGeom>
                          <a:noFill/>
                          <a:ln w="4447">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AutoShape 202"/>
                        <wps:cNvSpPr>
                          <a:spLocks/>
                        </wps:cNvSpPr>
                        <wps:spPr bwMode="auto">
                          <a:xfrm>
                            <a:off x="8488" y="2538"/>
                            <a:ext cx="1102" cy="241"/>
                          </a:xfrm>
                          <a:custGeom>
                            <a:avLst/>
                            <a:gdLst>
                              <a:gd name="T0" fmla="+- 0 8489 8489"/>
                              <a:gd name="T1" fmla="*/ T0 w 1102"/>
                              <a:gd name="T2" fmla="+- 0 2779 2538"/>
                              <a:gd name="T3" fmla="*/ 2779 h 241"/>
                              <a:gd name="T4" fmla="+- 0 9590 8489"/>
                              <a:gd name="T5" fmla="*/ T4 w 1102"/>
                              <a:gd name="T6" fmla="+- 0 2779 2538"/>
                              <a:gd name="T7" fmla="*/ 2779 h 241"/>
                              <a:gd name="T8" fmla="+- 0 8489 8489"/>
                              <a:gd name="T9" fmla="*/ T8 w 1102"/>
                              <a:gd name="T10" fmla="+- 0 2683 2538"/>
                              <a:gd name="T11" fmla="*/ 2683 h 241"/>
                              <a:gd name="T12" fmla="+- 0 9590 8489"/>
                              <a:gd name="T13" fmla="*/ T12 w 1102"/>
                              <a:gd name="T14" fmla="+- 0 2683 2538"/>
                              <a:gd name="T15" fmla="*/ 2683 h 241"/>
                              <a:gd name="T16" fmla="+- 0 8489 8489"/>
                              <a:gd name="T17" fmla="*/ T16 w 1102"/>
                              <a:gd name="T18" fmla="+- 0 2634 2538"/>
                              <a:gd name="T19" fmla="*/ 2634 h 241"/>
                              <a:gd name="T20" fmla="+- 0 9590 8489"/>
                              <a:gd name="T21" fmla="*/ T20 w 1102"/>
                              <a:gd name="T22" fmla="+- 0 2634 2538"/>
                              <a:gd name="T23" fmla="*/ 2634 h 241"/>
                              <a:gd name="T24" fmla="+- 0 8489 8489"/>
                              <a:gd name="T25" fmla="*/ T24 w 1102"/>
                              <a:gd name="T26" fmla="+- 0 2587 2538"/>
                              <a:gd name="T27" fmla="*/ 2587 h 241"/>
                              <a:gd name="T28" fmla="+- 0 9590 8489"/>
                              <a:gd name="T29" fmla="*/ T28 w 1102"/>
                              <a:gd name="T30" fmla="+- 0 2587 2538"/>
                              <a:gd name="T31" fmla="*/ 2587 h 241"/>
                              <a:gd name="T32" fmla="+- 0 8489 8489"/>
                              <a:gd name="T33" fmla="*/ T32 w 1102"/>
                              <a:gd name="T34" fmla="+- 0 2538 2538"/>
                              <a:gd name="T35" fmla="*/ 2538 h 241"/>
                              <a:gd name="T36" fmla="+- 0 9590 8489"/>
                              <a:gd name="T37" fmla="*/ T36 w 1102"/>
                              <a:gd name="T38" fmla="+- 0 2538 2538"/>
                              <a:gd name="T39" fmla="*/ 2538 h 2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102" h="241">
                                <a:moveTo>
                                  <a:pt x="0" y="241"/>
                                </a:moveTo>
                                <a:lnTo>
                                  <a:pt x="1101" y="241"/>
                                </a:lnTo>
                                <a:moveTo>
                                  <a:pt x="0" y="145"/>
                                </a:moveTo>
                                <a:lnTo>
                                  <a:pt x="1101" y="145"/>
                                </a:lnTo>
                                <a:moveTo>
                                  <a:pt x="0" y="96"/>
                                </a:moveTo>
                                <a:lnTo>
                                  <a:pt x="1101" y="96"/>
                                </a:lnTo>
                                <a:moveTo>
                                  <a:pt x="0" y="49"/>
                                </a:moveTo>
                                <a:lnTo>
                                  <a:pt x="1101" y="49"/>
                                </a:lnTo>
                                <a:moveTo>
                                  <a:pt x="0" y="0"/>
                                </a:moveTo>
                                <a:lnTo>
                                  <a:pt x="110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 name="Line 201"/>
                        <wps:cNvCnPr>
                          <a:cxnSpLocks/>
                        </wps:cNvCnPr>
                        <wps:spPr bwMode="auto">
                          <a:xfrm>
                            <a:off x="8489" y="2730"/>
                            <a:ext cx="1101"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27" name="AutoShape 200"/>
                        <wps:cNvSpPr>
                          <a:spLocks/>
                        </wps:cNvSpPr>
                        <wps:spPr bwMode="auto">
                          <a:xfrm>
                            <a:off x="8488" y="2300"/>
                            <a:ext cx="1102" cy="143"/>
                          </a:xfrm>
                          <a:custGeom>
                            <a:avLst/>
                            <a:gdLst>
                              <a:gd name="T0" fmla="+- 0 8489 8489"/>
                              <a:gd name="T1" fmla="*/ T0 w 1102"/>
                              <a:gd name="T2" fmla="+- 0 2443 2300"/>
                              <a:gd name="T3" fmla="*/ 2443 h 143"/>
                              <a:gd name="T4" fmla="+- 0 9590 8489"/>
                              <a:gd name="T5" fmla="*/ T4 w 1102"/>
                              <a:gd name="T6" fmla="+- 0 2443 2300"/>
                              <a:gd name="T7" fmla="*/ 2443 h 143"/>
                              <a:gd name="T8" fmla="+- 0 8489 8489"/>
                              <a:gd name="T9" fmla="*/ T8 w 1102"/>
                              <a:gd name="T10" fmla="+- 0 2396 2300"/>
                              <a:gd name="T11" fmla="*/ 2396 h 143"/>
                              <a:gd name="T12" fmla="+- 0 9590 8489"/>
                              <a:gd name="T13" fmla="*/ T12 w 1102"/>
                              <a:gd name="T14" fmla="+- 0 2396 2300"/>
                              <a:gd name="T15" fmla="*/ 2396 h 143"/>
                              <a:gd name="T16" fmla="+- 0 8489 8489"/>
                              <a:gd name="T17" fmla="*/ T16 w 1102"/>
                              <a:gd name="T18" fmla="+- 0 2347 2300"/>
                              <a:gd name="T19" fmla="*/ 2347 h 143"/>
                              <a:gd name="T20" fmla="+- 0 9590 8489"/>
                              <a:gd name="T21" fmla="*/ T20 w 1102"/>
                              <a:gd name="T22" fmla="+- 0 2347 2300"/>
                              <a:gd name="T23" fmla="*/ 2347 h 143"/>
                              <a:gd name="T24" fmla="+- 0 8489 8489"/>
                              <a:gd name="T25" fmla="*/ T24 w 1102"/>
                              <a:gd name="T26" fmla="+- 0 2300 2300"/>
                              <a:gd name="T27" fmla="*/ 2300 h 143"/>
                              <a:gd name="T28" fmla="+- 0 9590 8489"/>
                              <a:gd name="T29" fmla="*/ T28 w 1102"/>
                              <a:gd name="T30" fmla="+- 0 2300 2300"/>
                              <a:gd name="T31" fmla="*/ 2300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02" h="143">
                                <a:moveTo>
                                  <a:pt x="0" y="143"/>
                                </a:moveTo>
                                <a:lnTo>
                                  <a:pt x="1101" y="143"/>
                                </a:lnTo>
                                <a:moveTo>
                                  <a:pt x="0" y="96"/>
                                </a:moveTo>
                                <a:lnTo>
                                  <a:pt x="1101" y="96"/>
                                </a:lnTo>
                                <a:moveTo>
                                  <a:pt x="0" y="47"/>
                                </a:moveTo>
                                <a:lnTo>
                                  <a:pt x="1101" y="47"/>
                                </a:lnTo>
                                <a:moveTo>
                                  <a:pt x="0" y="0"/>
                                </a:moveTo>
                                <a:lnTo>
                                  <a:pt x="110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 name="Line 199"/>
                        <wps:cNvCnPr>
                          <a:cxnSpLocks/>
                        </wps:cNvCnPr>
                        <wps:spPr bwMode="auto">
                          <a:xfrm>
                            <a:off x="8489" y="2492"/>
                            <a:ext cx="1101"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29" name="AutoShape 198"/>
                        <wps:cNvSpPr>
                          <a:spLocks/>
                        </wps:cNvSpPr>
                        <wps:spPr bwMode="auto">
                          <a:xfrm>
                            <a:off x="8488" y="2062"/>
                            <a:ext cx="1102" cy="143"/>
                          </a:xfrm>
                          <a:custGeom>
                            <a:avLst/>
                            <a:gdLst>
                              <a:gd name="T0" fmla="+- 0 8489 8489"/>
                              <a:gd name="T1" fmla="*/ T0 w 1102"/>
                              <a:gd name="T2" fmla="+- 0 2205 2062"/>
                              <a:gd name="T3" fmla="*/ 2205 h 143"/>
                              <a:gd name="T4" fmla="+- 0 9590 8489"/>
                              <a:gd name="T5" fmla="*/ T4 w 1102"/>
                              <a:gd name="T6" fmla="+- 0 2205 2062"/>
                              <a:gd name="T7" fmla="*/ 2205 h 143"/>
                              <a:gd name="T8" fmla="+- 0 8489 8489"/>
                              <a:gd name="T9" fmla="*/ T8 w 1102"/>
                              <a:gd name="T10" fmla="+- 0 2158 2062"/>
                              <a:gd name="T11" fmla="*/ 2158 h 143"/>
                              <a:gd name="T12" fmla="+- 0 9590 8489"/>
                              <a:gd name="T13" fmla="*/ T12 w 1102"/>
                              <a:gd name="T14" fmla="+- 0 2158 2062"/>
                              <a:gd name="T15" fmla="*/ 2158 h 143"/>
                              <a:gd name="T16" fmla="+- 0 8489 8489"/>
                              <a:gd name="T17" fmla="*/ T16 w 1102"/>
                              <a:gd name="T18" fmla="+- 0 2109 2062"/>
                              <a:gd name="T19" fmla="*/ 2109 h 143"/>
                              <a:gd name="T20" fmla="+- 0 9590 8489"/>
                              <a:gd name="T21" fmla="*/ T20 w 1102"/>
                              <a:gd name="T22" fmla="+- 0 2109 2062"/>
                              <a:gd name="T23" fmla="*/ 2109 h 143"/>
                              <a:gd name="T24" fmla="+- 0 8489 8489"/>
                              <a:gd name="T25" fmla="*/ T24 w 1102"/>
                              <a:gd name="T26" fmla="+- 0 2062 2062"/>
                              <a:gd name="T27" fmla="*/ 2062 h 143"/>
                              <a:gd name="T28" fmla="+- 0 9590 8489"/>
                              <a:gd name="T29" fmla="*/ T28 w 1102"/>
                              <a:gd name="T30" fmla="+- 0 2062 2062"/>
                              <a:gd name="T31" fmla="*/ 2062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02" h="143">
                                <a:moveTo>
                                  <a:pt x="0" y="143"/>
                                </a:moveTo>
                                <a:lnTo>
                                  <a:pt x="1101" y="143"/>
                                </a:lnTo>
                                <a:moveTo>
                                  <a:pt x="0" y="96"/>
                                </a:moveTo>
                                <a:lnTo>
                                  <a:pt x="1101" y="96"/>
                                </a:lnTo>
                                <a:moveTo>
                                  <a:pt x="0" y="47"/>
                                </a:moveTo>
                                <a:lnTo>
                                  <a:pt x="1101" y="47"/>
                                </a:lnTo>
                                <a:moveTo>
                                  <a:pt x="0" y="0"/>
                                </a:moveTo>
                                <a:lnTo>
                                  <a:pt x="1101"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 name="Line 197"/>
                        <wps:cNvCnPr>
                          <a:cxnSpLocks/>
                        </wps:cNvCnPr>
                        <wps:spPr bwMode="auto">
                          <a:xfrm>
                            <a:off x="8489" y="2251"/>
                            <a:ext cx="1101"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31" name="AutoShape 196"/>
                        <wps:cNvSpPr>
                          <a:spLocks/>
                        </wps:cNvSpPr>
                        <wps:spPr bwMode="auto">
                          <a:xfrm>
                            <a:off x="7835" y="1822"/>
                            <a:ext cx="2184" cy="145"/>
                          </a:xfrm>
                          <a:custGeom>
                            <a:avLst/>
                            <a:gdLst>
                              <a:gd name="T0" fmla="+- 0 7835 7835"/>
                              <a:gd name="T1" fmla="*/ T0 w 2184"/>
                              <a:gd name="T2" fmla="+- 0 1967 1822"/>
                              <a:gd name="T3" fmla="*/ 1967 h 145"/>
                              <a:gd name="T4" fmla="+- 0 9590 7835"/>
                              <a:gd name="T5" fmla="*/ T4 w 2184"/>
                              <a:gd name="T6" fmla="+- 0 1967 1822"/>
                              <a:gd name="T7" fmla="*/ 1967 h 145"/>
                              <a:gd name="T8" fmla="+- 0 7835 7835"/>
                              <a:gd name="T9" fmla="*/ T8 w 2184"/>
                              <a:gd name="T10" fmla="+- 0 1918 1822"/>
                              <a:gd name="T11" fmla="*/ 1918 h 145"/>
                              <a:gd name="T12" fmla="+- 0 9590 7835"/>
                              <a:gd name="T13" fmla="*/ T12 w 2184"/>
                              <a:gd name="T14" fmla="+- 0 1918 1822"/>
                              <a:gd name="T15" fmla="*/ 1918 h 145"/>
                              <a:gd name="T16" fmla="+- 0 9795 7835"/>
                              <a:gd name="T17" fmla="*/ T16 w 2184"/>
                              <a:gd name="T18" fmla="+- 0 1967 1822"/>
                              <a:gd name="T19" fmla="*/ 1967 h 145"/>
                              <a:gd name="T20" fmla="+- 0 10019 7835"/>
                              <a:gd name="T21" fmla="*/ T20 w 2184"/>
                              <a:gd name="T22" fmla="+- 0 1967 1822"/>
                              <a:gd name="T23" fmla="*/ 1967 h 145"/>
                              <a:gd name="T24" fmla="+- 0 9795 7835"/>
                              <a:gd name="T25" fmla="*/ T24 w 2184"/>
                              <a:gd name="T26" fmla="+- 0 1918 1822"/>
                              <a:gd name="T27" fmla="*/ 1918 h 145"/>
                              <a:gd name="T28" fmla="+- 0 10019 7835"/>
                              <a:gd name="T29" fmla="*/ T28 w 2184"/>
                              <a:gd name="T30" fmla="+- 0 1918 1822"/>
                              <a:gd name="T31" fmla="*/ 1918 h 145"/>
                              <a:gd name="T32" fmla="+- 0 7835 7835"/>
                              <a:gd name="T33" fmla="*/ T32 w 2184"/>
                              <a:gd name="T34" fmla="+- 0 1871 1822"/>
                              <a:gd name="T35" fmla="*/ 1871 h 145"/>
                              <a:gd name="T36" fmla="+- 0 10019 7835"/>
                              <a:gd name="T37" fmla="*/ T36 w 2184"/>
                              <a:gd name="T38" fmla="+- 0 1871 1822"/>
                              <a:gd name="T39" fmla="*/ 1871 h 145"/>
                              <a:gd name="T40" fmla="+- 0 7835 7835"/>
                              <a:gd name="T41" fmla="*/ T40 w 2184"/>
                              <a:gd name="T42" fmla="+- 0 1822 1822"/>
                              <a:gd name="T43" fmla="*/ 1822 h 145"/>
                              <a:gd name="T44" fmla="+- 0 10019 7835"/>
                              <a:gd name="T45" fmla="*/ T44 w 2184"/>
                              <a:gd name="T46" fmla="+- 0 1822 1822"/>
                              <a:gd name="T47" fmla="*/ 1822 h 1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184" h="145">
                                <a:moveTo>
                                  <a:pt x="0" y="145"/>
                                </a:moveTo>
                                <a:lnTo>
                                  <a:pt x="1755" y="145"/>
                                </a:lnTo>
                                <a:moveTo>
                                  <a:pt x="0" y="96"/>
                                </a:moveTo>
                                <a:lnTo>
                                  <a:pt x="1755" y="96"/>
                                </a:lnTo>
                                <a:moveTo>
                                  <a:pt x="1960" y="145"/>
                                </a:moveTo>
                                <a:lnTo>
                                  <a:pt x="2184" y="145"/>
                                </a:lnTo>
                                <a:moveTo>
                                  <a:pt x="1960" y="96"/>
                                </a:moveTo>
                                <a:lnTo>
                                  <a:pt x="2184" y="96"/>
                                </a:lnTo>
                                <a:moveTo>
                                  <a:pt x="0" y="49"/>
                                </a:moveTo>
                                <a:lnTo>
                                  <a:pt x="2184" y="49"/>
                                </a:lnTo>
                                <a:moveTo>
                                  <a:pt x="0" y="0"/>
                                </a:moveTo>
                                <a:lnTo>
                                  <a:pt x="218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2" name="Line 195"/>
                        <wps:cNvCnPr>
                          <a:cxnSpLocks/>
                        </wps:cNvCnPr>
                        <wps:spPr bwMode="auto">
                          <a:xfrm>
                            <a:off x="7835" y="2019"/>
                            <a:ext cx="1755" cy="0"/>
                          </a:xfrm>
                          <a:prstGeom prst="line">
                            <a:avLst/>
                          </a:prstGeom>
                          <a:noFill/>
                          <a:ln w="1488">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33" name="AutoShape 194"/>
                        <wps:cNvSpPr>
                          <a:spLocks/>
                        </wps:cNvSpPr>
                        <wps:spPr bwMode="auto">
                          <a:xfrm>
                            <a:off x="9795" y="2874"/>
                            <a:ext cx="224" cy="47"/>
                          </a:xfrm>
                          <a:custGeom>
                            <a:avLst/>
                            <a:gdLst>
                              <a:gd name="T0" fmla="+- 0 9795 9795"/>
                              <a:gd name="T1" fmla="*/ T0 w 224"/>
                              <a:gd name="T2" fmla="+- 0 2921 2874"/>
                              <a:gd name="T3" fmla="*/ 2921 h 47"/>
                              <a:gd name="T4" fmla="+- 0 10019 9795"/>
                              <a:gd name="T5" fmla="*/ T4 w 224"/>
                              <a:gd name="T6" fmla="+- 0 2921 2874"/>
                              <a:gd name="T7" fmla="*/ 2921 h 47"/>
                              <a:gd name="T8" fmla="+- 0 9795 9795"/>
                              <a:gd name="T9" fmla="*/ T8 w 224"/>
                              <a:gd name="T10" fmla="+- 0 2874 2874"/>
                              <a:gd name="T11" fmla="*/ 2874 h 47"/>
                              <a:gd name="T12" fmla="+- 0 10019 9795"/>
                              <a:gd name="T13" fmla="*/ T12 w 224"/>
                              <a:gd name="T14" fmla="+- 0 2874 2874"/>
                              <a:gd name="T15" fmla="*/ 2874 h 47"/>
                            </a:gdLst>
                            <a:ahLst/>
                            <a:cxnLst>
                              <a:cxn ang="0">
                                <a:pos x="T1" y="T3"/>
                              </a:cxn>
                              <a:cxn ang="0">
                                <a:pos x="T5" y="T7"/>
                              </a:cxn>
                              <a:cxn ang="0">
                                <a:pos x="T9" y="T11"/>
                              </a:cxn>
                              <a:cxn ang="0">
                                <a:pos x="T13" y="T15"/>
                              </a:cxn>
                            </a:cxnLst>
                            <a:rect l="0" t="0" r="r" b="b"/>
                            <a:pathLst>
                              <a:path w="224" h="47">
                                <a:moveTo>
                                  <a:pt x="0" y="47"/>
                                </a:moveTo>
                                <a:lnTo>
                                  <a:pt x="224" y="47"/>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 name="AutoShape 193"/>
                        <wps:cNvSpPr>
                          <a:spLocks/>
                        </wps:cNvSpPr>
                        <wps:spPr bwMode="auto">
                          <a:xfrm>
                            <a:off x="9795" y="2821"/>
                            <a:ext cx="224" cy="7"/>
                          </a:xfrm>
                          <a:custGeom>
                            <a:avLst/>
                            <a:gdLst>
                              <a:gd name="T0" fmla="+- 0 9795 9795"/>
                              <a:gd name="T1" fmla="*/ T0 w 224"/>
                              <a:gd name="T2" fmla="+- 0 2829 2822"/>
                              <a:gd name="T3" fmla="*/ 2829 h 7"/>
                              <a:gd name="T4" fmla="+- 0 10019 9795"/>
                              <a:gd name="T5" fmla="*/ T4 w 224"/>
                              <a:gd name="T6" fmla="+- 0 2829 2822"/>
                              <a:gd name="T7" fmla="*/ 2829 h 7"/>
                              <a:gd name="T8" fmla="+- 0 9795 9795"/>
                              <a:gd name="T9" fmla="*/ T8 w 224"/>
                              <a:gd name="T10" fmla="+- 0 2822 2822"/>
                              <a:gd name="T11" fmla="*/ 2822 h 7"/>
                              <a:gd name="T12" fmla="+- 0 10019 9795"/>
                              <a:gd name="T13" fmla="*/ T12 w 224"/>
                              <a:gd name="T14" fmla="+- 0 2822 2822"/>
                              <a:gd name="T15" fmla="*/ 2822 h 7"/>
                            </a:gdLst>
                            <a:ahLst/>
                            <a:cxnLst>
                              <a:cxn ang="0">
                                <a:pos x="T1" y="T3"/>
                              </a:cxn>
                              <a:cxn ang="0">
                                <a:pos x="T5" y="T7"/>
                              </a:cxn>
                              <a:cxn ang="0">
                                <a:pos x="T9" y="T11"/>
                              </a:cxn>
                              <a:cxn ang="0">
                                <a:pos x="T13" y="T15"/>
                              </a:cxn>
                            </a:cxnLst>
                            <a:rect l="0" t="0" r="r" b="b"/>
                            <a:pathLst>
                              <a:path w="224" h="7">
                                <a:moveTo>
                                  <a:pt x="0" y="7"/>
                                </a:moveTo>
                                <a:lnTo>
                                  <a:pt x="224" y="7"/>
                                </a:lnTo>
                                <a:moveTo>
                                  <a:pt x="0" y="0"/>
                                </a:moveTo>
                                <a:lnTo>
                                  <a:pt x="224" y="0"/>
                                </a:lnTo>
                              </a:path>
                            </a:pathLst>
                          </a:custGeom>
                          <a:noFill/>
                          <a:ln w="4447">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 name="AutoShape 192"/>
                        <wps:cNvSpPr>
                          <a:spLocks/>
                        </wps:cNvSpPr>
                        <wps:spPr bwMode="auto">
                          <a:xfrm>
                            <a:off x="9795" y="2538"/>
                            <a:ext cx="224" cy="241"/>
                          </a:xfrm>
                          <a:custGeom>
                            <a:avLst/>
                            <a:gdLst>
                              <a:gd name="T0" fmla="+- 0 9795 9795"/>
                              <a:gd name="T1" fmla="*/ T0 w 224"/>
                              <a:gd name="T2" fmla="+- 0 2779 2538"/>
                              <a:gd name="T3" fmla="*/ 2779 h 241"/>
                              <a:gd name="T4" fmla="+- 0 10019 9795"/>
                              <a:gd name="T5" fmla="*/ T4 w 224"/>
                              <a:gd name="T6" fmla="+- 0 2779 2538"/>
                              <a:gd name="T7" fmla="*/ 2779 h 241"/>
                              <a:gd name="T8" fmla="+- 0 9795 9795"/>
                              <a:gd name="T9" fmla="*/ T8 w 224"/>
                              <a:gd name="T10" fmla="+- 0 2683 2538"/>
                              <a:gd name="T11" fmla="*/ 2683 h 241"/>
                              <a:gd name="T12" fmla="+- 0 10019 9795"/>
                              <a:gd name="T13" fmla="*/ T12 w 224"/>
                              <a:gd name="T14" fmla="+- 0 2683 2538"/>
                              <a:gd name="T15" fmla="*/ 2683 h 241"/>
                              <a:gd name="T16" fmla="+- 0 9795 9795"/>
                              <a:gd name="T17" fmla="*/ T16 w 224"/>
                              <a:gd name="T18" fmla="+- 0 2634 2538"/>
                              <a:gd name="T19" fmla="*/ 2634 h 241"/>
                              <a:gd name="T20" fmla="+- 0 10019 9795"/>
                              <a:gd name="T21" fmla="*/ T20 w 224"/>
                              <a:gd name="T22" fmla="+- 0 2634 2538"/>
                              <a:gd name="T23" fmla="*/ 2634 h 241"/>
                              <a:gd name="T24" fmla="+- 0 9795 9795"/>
                              <a:gd name="T25" fmla="*/ T24 w 224"/>
                              <a:gd name="T26" fmla="+- 0 2587 2538"/>
                              <a:gd name="T27" fmla="*/ 2587 h 241"/>
                              <a:gd name="T28" fmla="+- 0 10019 9795"/>
                              <a:gd name="T29" fmla="*/ T28 w 224"/>
                              <a:gd name="T30" fmla="+- 0 2587 2538"/>
                              <a:gd name="T31" fmla="*/ 2587 h 241"/>
                              <a:gd name="T32" fmla="+- 0 9795 9795"/>
                              <a:gd name="T33" fmla="*/ T32 w 224"/>
                              <a:gd name="T34" fmla="+- 0 2538 2538"/>
                              <a:gd name="T35" fmla="*/ 2538 h 241"/>
                              <a:gd name="T36" fmla="+- 0 10019 9795"/>
                              <a:gd name="T37" fmla="*/ T36 w 224"/>
                              <a:gd name="T38" fmla="+- 0 2538 2538"/>
                              <a:gd name="T39" fmla="*/ 2538 h 2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4" h="241">
                                <a:moveTo>
                                  <a:pt x="0" y="241"/>
                                </a:moveTo>
                                <a:lnTo>
                                  <a:pt x="224" y="241"/>
                                </a:lnTo>
                                <a:moveTo>
                                  <a:pt x="0" y="145"/>
                                </a:moveTo>
                                <a:lnTo>
                                  <a:pt x="224" y="145"/>
                                </a:lnTo>
                                <a:moveTo>
                                  <a:pt x="0" y="96"/>
                                </a:moveTo>
                                <a:lnTo>
                                  <a:pt x="224" y="96"/>
                                </a:lnTo>
                                <a:moveTo>
                                  <a:pt x="0" y="49"/>
                                </a:moveTo>
                                <a:lnTo>
                                  <a:pt x="224" y="49"/>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 name="Line 191"/>
                        <wps:cNvCnPr>
                          <a:cxnSpLocks/>
                        </wps:cNvCnPr>
                        <wps:spPr bwMode="auto">
                          <a:xfrm>
                            <a:off x="9795" y="2730"/>
                            <a:ext cx="2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37" name="AutoShape 190"/>
                        <wps:cNvSpPr>
                          <a:spLocks/>
                        </wps:cNvSpPr>
                        <wps:spPr bwMode="auto">
                          <a:xfrm>
                            <a:off x="9795" y="2300"/>
                            <a:ext cx="224" cy="143"/>
                          </a:xfrm>
                          <a:custGeom>
                            <a:avLst/>
                            <a:gdLst>
                              <a:gd name="T0" fmla="+- 0 9795 9795"/>
                              <a:gd name="T1" fmla="*/ T0 w 224"/>
                              <a:gd name="T2" fmla="+- 0 2443 2300"/>
                              <a:gd name="T3" fmla="*/ 2443 h 143"/>
                              <a:gd name="T4" fmla="+- 0 10019 9795"/>
                              <a:gd name="T5" fmla="*/ T4 w 224"/>
                              <a:gd name="T6" fmla="+- 0 2443 2300"/>
                              <a:gd name="T7" fmla="*/ 2443 h 143"/>
                              <a:gd name="T8" fmla="+- 0 9795 9795"/>
                              <a:gd name="T9" fmla="*/ T8 w 224"/>
                              <a:gd name="T10" fmla="+- 0 2396 2300"/>
                              <a:gd name="T11" fmla="*/ 2396 h 143"/>
                              <a:gd name="T12" fmla="+- 0 10019 9795"/>
                              <a:gd name="T13" fmla="*/ T12 w 224"/>
                              <a:gd name="T14" fmla="+- 0 2396 2300"/>
                              <a:gd name="T15" fmla="*/ 2396 h 143"/>
                              <a:gd name="T16" fmla="+- 0 9795 9795"/>
                              <a:gd name="T17" fmla="*/ T16 w 224"/>
                              <a:gd name="T18" fmla="+- 0 2347 2300"/>
                              <a:gd name="T19" fmla="*/ 2347 h 143"/>
                              <a:gd name="T20" fmla="+- 0 10019 9795"/>
                              <a:gd name="T21" fmla="*/ T20 w 224"/>
                              <a:gd name="T22" fmla="+- 0 2347 2300"/>
                              <a:gd name="T23" fmla="*/ 2347 h 143"/>
                              <a:gd name="T24" fmla="+- 0 9795 9795"/>
                              <a:gd name="T25" fmla="*/ T24 w 224"/>
                              <a:gd name="T26" fmla="+- 0 2300 2300"/>
                              <a:gd name="T27" fmla="*/ 2300 h 143"/>
                              <a:gd name="T28" fmla="+- 0 10019 9795"/>
                              <a:gd name="T29" fmla="*/ T28 w 224"/>
                              <a:gd name="T30" fmla="+- 0 2300 2300"/>
                              <a:gd name="T31" fmla="*/ 2300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24" h="143">
                                <a:moveTo>
                                  <a:pt x="0" y="143"/>
                                </a:moveTo>
                                <a:lnTo>
                                  <a:pt x="224" y="143"/>
                                </a:lnTo>
                                <a:moveTo>
                                  <a:pt x="0" y="96"/>
                                </a:moveTo>
                                <a:lnTo>
                                  <a:pt x="224" y="96"/>
                                </a:lnTo>
                                <a:moveTo>
                                  <a:pt x="0" y="47"/>
                                </a:moveTo>
                                <a:lnTo>
                                  <a:pt x="224" y="47"/>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Line 189"/>
                        <wps:cNvCnPr>
                          <a:cxnSpLocks/>
                        </wps:cNvCnPr>
                        <wps:spPr bwMode="auto">
                          <a:xfrm>
                            <a:off x="9795" y="2492"/>
                            <a:ext cx="2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39" name="AutoShape 188"/>
                        <wps:cNvSpPr>
                          <a:spLocks/>
                        </wps:cNvSpPr>
                        <wps:spPr bwMode="auto">
                          <a:xfrm>
                            <a:off x="9795" y="2062"/>
                            <a:ext cx="224" cy="143"/>
                          </a:xfrm>
                          <a:custGeom>
                            <a:avLst/>
                            <a:gdLst>
                              <a:gd name="T0" fmla="+- 0 9795 9795"/>
                              <a:gd name="T1" fmla="*/ T0 w 224"/>
                              <a:gd name="T2" fmla="+- 0 2205 2062"/>
                              <a:gd name="T3" fmla="*/ 2205 h 143"/>
                              <a:gd name="T4" fmla="+- 0 10019 9795"/>
                              <a:gd name="T5" fmla="*/ T4 w 224"/>
                              <a:gd name="T6" fmla="+- 0 2205 2062"/>
                              <a:gd name="T7" fmla="*/ 2205 h 143"/>
                              <a:gd name="T8" fmla="+- 0 9795 9795"/>
                              <a:gd name="T9" fmla="*/ T8 w 224"/>
                              <a:gd name="T10" fmla="+- 0 2158 2062"/>
                              <a:gd name="T11" fmla="*/ 2158 h 143"/>
                              <a:gd name="T12" fmla="+- 0 10019 9795"/>
                              <a:gd name="T13" fmla="*/ T12 w 224"/>
                              <a:gd name="T14" fmla="+- 0 2158 2062"/>
                              <a:gd name="T15" fmla="*/ 2158 h 143"/>
                              <a:gd name="T16" fmla="+- 0 9795 9795"/>
                              <a:gd name="T17" fmla="*/ T16 w 224"/>
                              <a:gd name="T18" fmla="+- 0 2109 2062"/>
                              <a:gd name="T19" fmla="*/ 2109 h 143"/>
                              <a:gd name="T20" fmla="+- 0 10019 9795"/>
                              <a:gd name="T21" fmla="*/ T20 w 224"/>
                              <a:gd name="T22" fmla="+- 0 2109 2062"/>
                              <a:gd name="T23" fmla="*/ 2109 h 143"/>
                              <a:gd name="T24" fmla="+- 0 9795 9795"/>
                              <a:gd name="T25" fmla="*/ T24 w 224"/>
                              <a:gd name="T26" fmla="+- 0 2062 2062"/>
                              <a:gd name="T27" fmla="*/ 2062 h 143"/>
                              <a:gd name="T28" fmla="+- 0 10019 9795"/>
                              <a:gd name="T29" fmla="*/ T28 w 224"/>
                              <a:gd name="T30" fmla="+- 0 2062 2062"/>
                              <a:gd name="T31" fmla="*/ 2062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24" h="143">
                                <a:moveTo>
                                  <a:pt x="0" y="143"/>
                                </a:moveTo>
                                <a:lnTo>
                                  <a:pt x="224" y="143"/>
                                </a:lnTo>
                                <a:moveTo>
                                  <a:pt x="0" y="96"/>
                                </a:moveTo>
                                <a:lnTo>
                                  <a:pt x="224" y="96"/>
                                </a:lnTo>
                                <a:moveTo>
                                  <a:pt x="0" y="47"/>
                                </a:moveTo>
                                <a:lnTo>
                                  <a:pt x="224" y="47"/>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 name="Line 187"/>
                        <wps:cNvCnPr>
                          <a:cxnSpLocks/>
                        </wps:cNvCnPr>
                        <wps:spPr bwMode="auto">
                          <a:xfrm>
                            <a:off x="9795" y="2251"/>
                            <a:ext cx="2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41" name="AutoShape 186"/>
                        <wps:cNvSpPr>
                          <a:spLocks/>
                        </wps:cNvSpPr>
                        <wps:spPr bwMode="auto">
                          <a:xfrm>
                            <a:off x="7835" y="2015"/>
                            <a:ext cx="2184" cy="4"/>
                          </a:xfrm>
                          <a:custGeom>
                            <a:avLst/>
                            <a:gdLst>
                              <a:gd name="T0" fmla="+- 0 9795 7835"/>
                              <a:gd name="T1" fmla="*/ T0 w 2184"/>
                              <a:gd name="T2" fmla="+- 0 2019 2016"/>
                              <a:gd name="T3" fmla="*/ 2019 h 4"/>
                              <a:gd name="T4" fmla="+- 0 10019 7835"/>
                              <a:gd name="T5" fmla="*/ T4 w 2184"/>
                              <a:gd name="T6" fmla="+- 0 2019 2016"/>
                              <a:gd name="T7" fmla="*/ 2019 h 4"/>
                              <a:gd name="T8" fmla="+- 0 7835 7835"/>
                              <a:gd name="T9" fmla="*/ T8 w 2184"/>
                              <a:gd name="T10" fmla="+- 0 2016 2016"/>
                              <a:gd name="T11" fmla="*/ 2016 h 4"/>
                              <a:gd name="T12" fmla="+- 0 9590 7835"/>
                              <a:gd name="T13" fmla="*/ T12 w 2184"/>
                              <a:gd name="T14" fmla="+- 0 2016 2016"/>
                              <a:gd name="T15" fmla="*/ 2016 h 4"/>
                              <a:gd name="T16" fmla="+- 0 9795 7835"/>
                              <a:gd name="T17" fmla="*/ T16 w 2184"/>
                              <a:gd name="T18" fmla="+- 0 2016 2016"/>
                              <a:gd name="T19" fmla="*/ 2016 h 4"/>
                              <a:gd name="T20" fmla="+- 0 10019 7835"/>
                              <a:gd name="T21" fmla="*/ T20 w 2184"/>
                              <a:gd name="T22" fmla="+- 0 2016 2016"/>
                              <a:gd name="T23" fmla="*/ 2016 h 4"/>
                            </a:gdLst>
                            <a:ahLst/>
                            <a:cxnLst>
                              <a:cxn ang="0">
                                <a:pos x="T1" y="T3"/>
                              </a:cxn>
                              <a:cxn ang="0">
                                <a:pos x="T5" y="T7"/>
                              </a:cxn>
                              <a:cxn ang="0">
                                <a:pos x="T9" y="T11"/>
                              </a:cxn>
                              <a:cxn ang="0">
                                <a:pos x="T13" y="T15"/>
                              </a:cxn>
                              <a:cxn ang="0">
                                <a:pos x="T17" y="T19"/>
                              </a:cxn>
                              <a:cxn ang="0">
                                <a:pos x="T21" y="T23"/>
                              </a:cxn>
                            </a:cxnLst>
                            <a:rect l="0" t="0" r="r" b="b"/>
                            <a:pathLst>
                              <a:path w="2184" h="4">
                                <a:moveTo>
                                  <a:pt x="1960" y="3"/>
                                </a:moveTo>
                                <a:lnTo>
                                  <a:pt x="2184" y="3"/>
                                </a:lnTo>
                                <a:moveTo>
                                  <a:pt x="0" y="0"/>
                                </a:moveTo>
                                <a:lnTo>
                                  <a:pt x="1755" y="0"/>
                                </a:lnTo>
                                <a:moveTo>
                                  <a:pt x="1960" y="0"/>
                                </a:moveTo>
                                <a:lnTo>
                                  <a:pt x="2184" y="0"/>
                                </a:lnTo>
                              </a:path>
                            </a:pathLst>
                          </a:custGeom>
                          <a:noFill/>
                          <a:ln w="1488">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 name="AutoShape 185"/>
                        <wps:cNvSpPr>
                          <a:spLocks/>
                        </wps:cNvSpPr>
                        <wps:spPr bwMode="auto">
                          <a:xfrm>
                            <a:off x="7835" y="2009"/>
                            <a:ext cx="2184" cy="2"/>
                          </a:xfrm>
                          <a:custGeom>
                            <a:avLst/>
                            <a:gdLst>
                              <a:gd name="T0" fmla="+- 0 7835 7835"/>
                              <a:gd name="T1" fmla="*/ T0 w 2184"/>
                              <a:gd name="T2" fmla="+- 0 9590 7835"/>
                              <a:gd name="T3" fmla="*/ T2 w 2184"/>
                              <a:gd name="T4" fmla="+- 0 9795 7835"/>
                              <a:gd name="T5" fmla="*/ T4 w 2184"/>
                              <a:gd name="T6" fmla="+- 0 10019 7835"/>
                              <a:gd name="T7" fmla="*/ T6 w 2184"/>
                            </a:gdLst>
                            <a:ahLst/>
                            <a:cxnLst>
                              <a:cxn ang="0">
                                <a:pos x="T1" y="0"/>
                              </a:cxn>
                              <a:cxn ang="0">
                                <a:pos x="T3" y="0"/>
                              </a:cxn>
                              <a:cxn ang="0">
                                <a:pos x="T5" y="0"/>
                              </a:cxn>
                              <a:cxn ang="0">
                                <a:pos x="T7" y="0"/>
                              </a:cxn>
                            </a:cxnLst>
                            <a:rect l="0" t="0" r="r" b="b"/>
                            <a:pathLst>
                              <a:path w="2184">
                                <a:moveTo>
                                  <a:pt x="0" y="0"/>
                                </a:moveTo>
                                <a:lnTo>
                                  <a:pt x="1755" y="0"/>
                                </a:lnTo>
                                <a:moveTo>
                                  <a:pt x="1960" y="0"/>
                                </a:moveTo>
                                <a:lnTo>
                                  <a:pt x="2184" y="0"/>
                                </a:lnTo>
                              </a:path>
                            </a:pathLst>
                          </a:custGeom>
                          <a:noFill/>
                          <a:ln w="4447">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 name="AutoShape 184"/>
                        <wps:cNvSpPr>
                          <a:spLocks/>
                        </wps:cNvSpPr>
                        <wps:spPr bwMode="auto">
                          <a:xfrm>
                            <a:off x="7835" y="1584"/>
                            <a:ext cx="2184" cy="143"/>
                          </a:xfrm>
                          <a:custGeom>
                            <a:avLst/>
                            <a:gdLst>
                              <a:gd name="T0" fmla="+- 0 7835 7835"/>
                              <a:gd name="T1" fmla="*/ T0 w 2184"/>
                              <a:gd name="T2" fmla="+- 0 1726 1584"/>
                              <a:gd name="T3" fmla="*/ 1726 h 143"/>
                              <a:gd name="T4" fmla="+- 0 10019 7835"/>
                              <a:gd name="T5" fmla="*/ T4 w 2184"/>
                              <a:gd name="T6" fmla="+- 0 1726 1584"/>
                              <a:gd name="T7" fmla="*/ 1726 h 143"/>
                              <a:gd name="T8" fmla="+- 0 7835 7835"/>
                              <a:gd name="T9" fmla="*/ T8 w 2184"/>
                              <a:gd name="T10" fmla="+- 0 1680 1584"/>
                              <a:gd name="T11" fmla="*/ 1680 h 143"/>
                              <a:gd name="T12" fmla="+- 0 10019 7835"/>
                              <a:gd name="T13" fmla="*/ T12 w 2184"/>
                              <a:gd name="T14" fmla="+- 0 1680 1584"/>
                              <a:gd name="T15" fmla="*/ 1680 h 143"/>
                              <a:gd name="T16" fmla="+- 0 7835 7835"/>
                              <a:gd name="T17" fmla="*/ T16 w 2184"/>
                              <a:gd name="T18" fmla="+- 0 1631 1584"/>
                              <a:gd name="T19" fmla="*/ 1631 h 143"/>
                              <a:gd name="T20" fmla="+- 0 10019 7835"/>
                              <a:gd name="T21" fmla="*/ T20 w 2184"/>
                              <a:gd name="T22" fmla="+- 0 1631 1584"/>
                              <a:gd name="T23" fmla="*/ 1631 h 143"/>
                              <a:gd name="T24" fmla="+- 0 7835 7835"/>
                              <a:gd name="T25" fmla="*/ T24 w 2184"/>
                              <a:gd name="T26" fmla="+- 0 1584 1584"/>
                              <a:gd name="T27" fmla="*/ 1584 h 143"/>
                              <a:gd name="T28" fmla="+- 0 10019 7835"/>
                              <a:gd name="T29" fmla="*/ T28 w 2184"/>
                              <a:gd name="T30" fmla="+- 0 1584 1584"/>
                              <a:gd name="T31" fmla="*/ 1584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84" h="143">
                                <a:moveTo>
                                  <a:pt x="0" y="142"/>
                                </a:moveTo>
                                <a:lnTo>
                                  <a:pt x="2184" y="142"/>
                                </a:lnTo>
                                <a:moveTo>
                                  <a:pt x="0" y="96"/>
                                </a:moveTo>
                                <a:lnTo>
                                  <a:pt x="2184" y="96"/>
                                </a:lnTo>
                                <a:moveTo>
                                  <a:pt x="0" y="47"/>
                                </a:moveTo>
                                <a:lnTo>
                                  <a:pt x="2184" y="47"/>
                                </a:lnTo>
                                <a:moveTo>
                                  <a:pt x="0" y="0"/>
                                </a:moveTo>
                                <a:lnTo>
                                  <a:pt x="218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Line 183"/>
                        <wps:cNvCnPr>
                          <a:cxnSpLocks/>
                        </wps:cNvCnPr>
                        <wps:spPr bwMode="auto">
                          <a:xfrm>
                            <a:off x="7835" y="1775"/>
                            <a:ext cx="218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45" name="AutoShape 182"/>
                        <wps:cNvSpPr>
                          <a:spLocks/>
                        </wps:cNvSpPr>
                        <wps:spPr bwMode="auto">
                          <a:xfrm>
                            <a:off x="7835" y="1346"/>
                            <a:ext cx="2184" cy="143"/>
                          </a:xfrm>
                          <a:custGeom>
                            <a:avLst/>
                            <a:gdLst>
                              <a:gd name="T0" fmla="+- 0 7835 7835"/>
                              <a:gd name="T1" fmla="*/ T0 w 2184"/>
                              <a:gd name="T2" fmla="+- 0 1488 1346"/>
                              <a:gd name="T3" fmla="*/ 1488 h 143"/>
                              <a:gd name="T4" fmla="+- 0 10019 7835"/>
                              <a:gd name="T5" fmla="*/ T4 w 2184"/>
                              <a:gd name="T6" fmla="+- 0 1488 1346"/>
                              <a:gd name="T7" fmla="*/ 1488 h 143"/>
                              <a:gd name="T8" fmla="+- 0 7835 7835"/>
                              <a:gd name="T9" fmla="*/ T8 w 2184"/>
                              <a:gd name="T10" fmla="+- 0 1439 1346"/>
                              <a:gd name="T11" fmla="*/ 1439 h 143"/>
                              <a:gd name="T12" fmla="+- 0 10019 7835"/>
                              <a:gd name="T13" fmla="*/ T12 w 2184"/>
                              <a:gd name="T14" fmla="+- 0 1439 1346"/>
                              <a:gd name="T15" fmla="*/ 1439 h 143"/>
                              <a:gd name="T16" fmla="+- 0 7835 7835"/>
                              <a:gd name="T17" fmla="*/ T16 w 2184"/>
                              <a:gd name="T18" fmla="+- 0 1393 1346"/>
                              <a:gd name="T19" fmla="*/ 1393 h 143"/>
                              <a:gd name="T20" fmla="+- 0 10019 7835"/>
                              <a:gd name="T21" fmla="*/ T20 w 2184"/>
                              <a:gd name="T22" fmla="+- 0 1393 1346"/>
                              <a:gd name="T23" fmla="*/ 1393 h 143"/>
                              <a:gd name="T24" fmla="+- 0 7835 7835"/>
                              <a:gd name="T25" fmla="*/ T24 w 2184"/>
                              <a:gd name="T26" fmla="+- 0 1346 1346"/>
                              <a:gd name="T27" fmla="*/ 1346 h 143"/>
                              <a:gd name="T28" fmla="+- 0 10019 7835"/>
                              <a:gd name="T29" fmla="*/ T28 w 2184"/>
                              <a:gd name="T30" fmla="+- 0 1346 1346"/>
                              <a:gd name="T31" fmla="*/ 1346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84" h="143">
                                <a:moveTo>
                                  <a:pt x="0" y="142"/>
                                </a:moveTo>
                                <a:lnTo>
                                  <a:pt x="2184" y="142"/>
                                </a:lnTo>
                                <a:moveTo>
                                  <a:pt x="0" y="93"/>
                                </a:moveTo>
                                <a:lnTo>
                                  <a:pt x="2184" y="93"/>
                                </a:lnTo>
                                <a:moveTo>
                                  <a:pt x="0" y="47"/>
                                </a:moveTo>
                                <a:lnTo>
                                  <a:pt x="2184" y="47"/>
                                </a:lnTo>
                                <a:moveTo>
                                  <a:pt x="0" y="0"/>
                                </a:moveTo>
                                <a:lnTo>
                                  <a:pt x="218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Line 181"/>
                        <wps:cNvCnPr>
                          <a:cxnSpLocks/>
                        </wps:cNvCnPr>
                        <wps:spPr bwMode="auto">
                          <a:xfrm>
                            <a:off x="7835" y="1535"/>
                            <a:ext cx="218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47" name="AutoShape 180"/>
                        <wps:cNvSpPr>
                          <a:spLocks/>
                        </wps:cNvSpPr>
                        <wps:spPr bwMode="auto">
                          <a:xfrm>
                            <a:off x="7835" y="1105"/>
                            <a:ext cx="2184" cy="145"/>
                          </a:xfrm>
                          <a:custGeom>
                            <a:avLst/>
                            <a:gdLst>
                              <a:gd name="T0" fmla="+- 0 7835 7835"/>
                              <a:gd name="T1" fmla="*/ T0 w 2184"/>
                              <a:gd name="T2" fmla="+- 0 1250 1106"/>
                              <a:gd name="T3" fmla="*/ 1250 h 145"/>
                              <a:gd name="T4" fmla="+- 0 10019 7835"/>
                              <a:gd name="T5" fmla="*/ T4 w 2184"/>
                              <a:gd name="T6" fmla="+- 0 1250 1106"/>
                              <a:gd name="T7" fmla="*/ 1250 h 145"/>
                              <a:gd name="T8" fmla="+- 0 7835 7835"/>
                              <a:gd name="T9" fmla="*/ T8 w 2184"/>
                              <a:gd name="T10" fmla="+- 0 1201 1106"/>
                              <a:gd name="T11" fmla="*/ 1201 h 145"/>
                              <a:gd name="T12" fmla="+- 0 10019 7835"/>
                              <a:gd name="T13" fmla="*/ T12 w 2184"/>
                              <a:gd name="T14" fmla="+- 0 1201 1106"/>
                              <a:gd name="T15" fmla="*/ 1201 h 145"/>
                              <a:gd name="T16" fmla="+- 0 7835 7835"/>
                              <a:gd name="T17" fmla="*/ T16 w 2184"/>
                              <a:gd name="T18" fmla="+- 0 1155 1106"/>
                              <a:gd name="T19" fmla="*/ 1155 h 145"/>
                              <a:gd name="T20" fmla="+- 0 10019 7835"/>
                              <a:gd name="T21" fmla="*/ T20 w 2184"/>
                              <a:gd name="T22" fmla="+- 0 1155 1106"/>
                              <a:gd name="T23" fmla="*/ 1155 h 145"/>
                              <a:gd name="T24" fmla="+- 0 7835 7835"/>
                              <a:gd name="T25" fmla="*/ T24 w 2184"/>
                              <a:gd name="T26" fmla="+- 0 1106 1106"/>
                              <a:gd name="T27" fmla="*/ 1106 h 145"/>
                              <a:gd name="T28" fmla="+- 0 10019 7835"/>
                              <a:gd name="T29" fmla="*/ T28 w 2184"/>
                              <a:gd name="T30" fmla="+- 0 1106 1106"/>
                              <a:gd name="T31" fmla="*/ 1106 h 14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84" h="145">
                                <a:moveTo>
                                  <a:pt x="0" y="144"/>
                                </a:moveTo>
                                <a:lnTo>
                                  <a:pt x="2184" y="144"/>
                                </a:lnTo>
                                <a:moveTo>
                                  <a:pt x="0" y="95"/>
                                </a:moveTo>
                                <a:lnTo>
                                  <a:pt x="2184" y="95"/>
                                </a:lnTo>
                                <a:moveTo>
                                  <a:pt x="0" y="49"/>
                                </a:moveTo>
                                <a:lnTo>
                                  <a:pt x="2184" y="49"/>
                                </a:lnTo>
                                <a:moveTo>
                                  <a:pt x="0" y="0"/>
                                </a:moveTo>
                                <a:lnTo>
                                  <a:pt x="218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 name="Line 179"/>
                        <wps:cNvCnPr>
                          <a:cxnSpLocks/>
                        </wps:cNvCnPr>
                        <wps:spPr bwMode="auto">
                          <a:xfrm>
                            <a:off x="7835" y="1297"/>
                            <a:ext cx="218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49" name="AutoShape 178"/>
                        <wps:cNvSpPr>
                          <a:spLocks/>
                        </wps:cNvSpPr>
                        <wps:spPr bwMode="auto">
                          <a:xfrm>
                            <a:off x="2179" y="867"/>
                            <a:ext cx="7840" cy="143"/>
                          </a:xfrm>
                          <a:custGeom>
                            <a:avLst/>
                            <a:gdLst>
                              <a:gd name="T0" fmla="+- 0 2179 2179"/>
                              <a:gd name="T1" fmla="*/ T0 w 7840"/>
                              <a:gd name="T2" fmla="+- 0 1010 868"/>
                              <a:gd name="T3" fmla="*/ 1010 h 143"/>
                              <a:gd name="T4" fmla="+- 0 10019 2179"/>
                              <a:gd name="T5" fmla="*/ T4 w 7840"/>
                              <a:gd name="T6" fmla="+- 0 1010 868"/>
                              <a:gd name="T7" fmla="*/ 1010 h 143"/>
                              <a:gd name="T8" fmla="+- 0 2179 2179"/>
                              <a:gd name="T9" fmla="*/ T8 w 7840"/>
                              <a:gd name="T10" fmla="+- 0 963 868"/>
                              <a:gd name="T11" fmla="*/ 963 h 143"/>
                              <a:gd name="T12" fmla="+- 0 10019 2179"/>
                              <a:gd name="T13" fmla="*/ T12 w 7840"/>
                              <a:gd name="T14" fmla="+- 0 963 868"/>
                              <a:gd name="T15" fmla="*/ 963 h 143"/>
                              <a:gd name="T16" fmla="+- 0 2179 2179"/>
                              <a:gd name="T17" fmla="*/ T16 w 7840"/>
                              <a:gd name="T18" fmla="+- 0 914 868"/>
                              <a:gd name="T19" fmla="*/ 914 h 143"/>
                              <a:gd name="T20" fmla="+- 0 10019 2179"/>
                              <a:gd name="T21" fmla="*/ T20 w 7840"/>
                              <a:gd name="T22" fmla="+- 0 914 868"/>
                              <a:gd name="T23" fmla="*/ 914 h 143"/>
                              <a:gd name="T24" fmla="+- 0 2179 2179"/>
                              <a:gd name="T25" fmla="*/ T24 w 7840"/>
                              <a:gd name="T26" fmla="+- 0 868 868"/>
                              <a:gd name="T27" fmla="*/ 868 h 143"/>
                              <a:gd name="T28" fmla="+- 0 10019 2179"/>
                              <a:gd name="T29" fmla="*/ T28 w 7840"/>
                              <a:gd name="T30" fmla="+- 0 868 868"/>
                              <a:gd name="T31" fmla="*/ 868 h 1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840" h="143">
                                <a:moveTo>
                                  <a:pt x="0" y="142"/>
                                </a:moveTo>
                                <a:lnTo>
                                  <a:pt x="7840" y="142"/>
                                </a:lnTo>
                                <a:moveTo>
                                  <a:pt x="0" y="95"/>
                                </a:moveTo>
                                <a:lnTo>
                                  <a:pt x="7840" y="95"/>
                                </a:lnTo>
                                <a:moveTo>
                                  <a:pt x="0" y="46"/>
                                </a:moveTo>
                                <a:lnTo>
                                  <a:pt x="7840" y="46"/>
                                </a:lnTo>
                                <a:moveTo>
                                  <a:pt x="0" y="0"/>
                                </a:moveTo>
                                <a:lnTo>
                                  <a:pt x="7840"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AutoShape 177"/>
                        <wps:cNvSpPr>
                          <a:spLocks/>
                        </wps:cNvSpPr>
                        <wps:spPr bwMode="auto">
                          <a:xfrm>
                            <a:off x="2179" y="1055"/>
                            <a:ext cx="7840" cy="7"/>
                          </a:xfrm>
                          <a:custGeom>
                            <a:avLst/>
                            <a:gdLst>
                              <a:gd name="T0" fmla="+- 0 2179 2179"/>
                              <a:gd name="T1" fmla="*/ T0 w 7840"/>
                              <a:gd name="T2" fmla="+- 0 1063 1056"/>
                              <a:gd name="T3" fmla="*/ 1063 h 7"/>
                              <a:gd name="T4" fmla="+- 0 10019 2179"/>
                              <a:gd name="T5" fmla="*/ T4 w 7840"/>
                              <a:gd name="T6" fmla="+- 0 1063 1056"/>
                              <a:gd name="T7" fmla="*/ 1063 h 7"/>
                              <a:gd name="T8" fmla="+- 0 2179 2179"/>
                              <a:gd name="T9" fmla="*/ T8 w 7840"/>
                              <a:gd name="T10" fmla="+- 0 1056 1056"/>
                              <a:gd name="T11" fmla="*/ 1056 h 7"/>
                              <a:gd name="T12" fmla="+- 0 10019 2179"/>
                              <a:gd name="T13" fmla="*/ T12 w 7840"/>
                              <a:gd name="T14" fmla="+- 0 1056 1056"/>
                              <a:gd name="T15" fmla="*/ 1056 h 7"/>
                            </a:gdLst>
                            <a:ahLst/>
                            <a:cxnLst>
                              <a:cxn ang="0">
                                <a:pos x="T1" y="T3"/>
                              </a:cxn>
                              <a:cxn ang="0">
                                <a:pos x="T5" y="T7"/>
                              </a:cxn>
                              <a:cxn ang="0">
                                <a:pos x="T9" y="T11"/>
                              </a:cxn>
                              <a:cxn ang="0">
                                <a:pos x="T13" y="T15"/>
                              </a:cxn>
                            </a:cxnLst>
                            <a:rect l="0" t="0" r="r" b="b"/>
                            <a:pathLst>
                              <a:path w="7840" h="7">
                                <a:moveTo>
                                  <a:pt x="0" y="7"/>
                                </a:moveTo>
                                <a:lnTo>
                                  <a:pt x="7840" y="7"/>
                                </a:lnTo>
                                <a:moveTo>
                                  <a:pt x="0" y="0"/>
                                </a:moveTo>
                                <a:lnTo>
                                  <a:pt x="7840" y="0"/>
                                </a:lnTo>
                              </a:path>
                            </a:pathLst>
                          </a:custGeom>
                          <a:noFill/>
                          <a:ln w="4442">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 name="Line 176"/>
                        <wps:cNvCnPr>
                          <a:cxnSpLocks/>
                        </wps:cNvCnPr>
                        <wps:spPr bwMode="auto">
                          <a:xfrm>
                            <a:off x="2179" y="819"/>
                            <a:ext cx="784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52" name="AutoShape 175"/>
                        <wps:cNvSpPr>
                          <a:spLocks/>
                        </wps:cNvSpPr>
                        <wps:spPr bwMode="auto">
                          <a:xfrm>
                            <a:off x="2506" y="818"/>
                            <a:ext cx="1960" cy="1253"/>
                          </a:xfrm>
                          <a:custGeom>
                            <a:avLst/>
                            <a:gdLst>
                              <a:gd name="T0" fmla="+- 0 2506 2506"/>
                              <a:gd name="T1" fmla="*/ T0 w 1960"/>
                              <a:gd name="T2" fmla="+- 0 819 819"/>
                              <a:gd name="T3" fmla="*/ 819 h 1253"/>
                              <a:gd name="T4" fmla="+- 0 2506 2506"/>
                              <a:gd name="T5" fmla="*/ T4 w 1960"/>
                              <a:gd name="T6" fmla="+- 0 1059 819"/>
                              <a:gd name="T7" fmla="*/ 1059 h 1253"/>
                              <a:gd name="T8" fmla="+- 0 3159 2506"/>
                              <a:gd name="T9" fmla="*/ T8 w 1960"/>
                              <a:gd name="T10" fmla="+- 0 819 819"/>
                              <a:gd name="T11" fmla="*/ 819 h 1253"/>
                              <a:gd name="T12" fmla="+- 0 3159 2506"/>
                              <a:gd name="T13" fmla="*/ T12 w 1960"/>
                              <a:gd name="T14" fmla="+- 0 2013 819"/>
                              <a:gd name="T15" fmla="*/ 2013 h 1253"/>
                              <a:gd name="T16" fmla="+- 0 3813 2506"/>
                              <a:gd name="T17" fmla="*/ T16 w 1960"/>
                              <a:gd name="T18" fmla="+- 0 819 819"/>
                              <a:gd name="T19" fmla="*/ 819 h 1253"/>
                              <a:gd name="T20" fmla="+- 0 3813 2506"/>
                              <a:gd name="T21" fmla="*/ T20 w 1960"/>
                              <a:gd name="T22" fmla="+- 0 2072 819"/>
                              <a:gd name="T23" fmla="*/ 2072 h 1253"/>
                              <a:gd name="T24" fmla="+- 0 4466 2506"/>
                              <a:gd name="T25" fmla="*/ T24 w 1960"/>
                              <a:gd name="T26" fmla="+- 0 819 819"/>
                              <a:gd name="T27" fmla="*/ 819 h 1253"/>
                              <a:gd name="T28" fmla="+- 0 4466 2506"/>
                              <a:gd name="T29" fmla="*/ T28 w 1960"/>
                              <a:gd name="T30" fmla="+- 0 2013 819"/>
                              <a:gd name="T31" fmla="*/ 2013 h 125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960" h="1253">
                                <a:moveTo>
                                  <a:pt x="0" y="0"/>
                                </a:moveTo>
                                <a:lnTo>
                                  <a:pt x="0" y="240"/>
                                </a:lnTo>
                                <a:moveTo>
                                  <a:pt x="653" y="0"/>
                                </a:moveTo>
                                <a:lnTo>
                                  <a:pt x="653" y="1194"/>
                                </a:lnTo>
                                <a:moveTo>
                                  <a:pt x="1307" y="0"/>
                                </a:moveTo>
                                <a:lnTo>
                                  <a:pt x="1307" y="1253"/>
                                </a:lnTo>
                                <a:moveTo>
                                  <a:pt x="1960" y="0"/>
                                </a:moveTo>
                                <a:lnTo>
                                  <a:pt x="1960" y="1194"/>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 name="Line 174"/>
                        <wps:cNvCnPr>
                          <a:cxnSpLocks/>
                        </wps:cNvCnPr>
                        <wps:spPr bwMode="auto">
                          <a:xfrm>
                            <a:off x="5119" y="819"/>
                            <a:ext cx="0" cy="1194"/>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254" name="Line 173"/>
                        <wps:cNvCnPr>
                          <a:cxnSpLocks/>
                        </wps:cNvCnPr>
                        <wps:spPr bwMode="auto">
                          <a:xfrm>
                            <a:off x="5773" y="819"/>
                            <a:ext cx="0" cy="1194"/>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255" name="Line 172"/>
                        <wps:cNvCnPr>
                          <a:cxnSpLocks/>
                        </wps:cNvCnPr>
                        <wps:spPr bwMode="auto">
                          <a:xfrm>
                            <a:off x="6426" y="819"/>
                            <a:ext cx="0" cy="2149"/>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256" name="AutoShape 171"/>
                        <wps:cNvSpPr>
                          <a:spLocks/>
                        </wps:cNvSpPr>
                        <wps:spPr bwMode="auto">
                          <a:xfrm>
                            <a:off x="7079" y="818"/>
                            <a:ext cx="2614" cy="2007"/>
                          </a:xfrm>
                          <a:custGeom>
                            <a:avLst/>
                            <a:gdLst>
                              <a:gd name="T0" fmla="+- 0 7079 7079"/>
                              <a:gd name="T1" fmla="*/ T0 w 2614"/>
                              <a:gd name="T2" fmla="+- 0 819 819"/>
                              <a:gd name="T3" fmla="*/ 819 h 2007"/>
                              <a:gd name="T4" fmla="+- 0 7079 7079"/>
                              <a:gd name="T5" fmla="*/ T4 w 2614"/>
                              <a:gd name="T6" fmla="+- 0 2013 819"/>
                              <a:gd name="T7" fmla="*/ 2013 h 2007"/>
                              <a:gd name="T8" fmla="+- 0 7733 7079"/>
                              <a:gd name="T9" fmla="*/ T8 w 2614"/>
                              <a:gd name="T10" fmla="+- 0 819 819"/>
                              <a:gd name="T11" fmla="*/ 819 h 2007"/>
                              <a:gd name="T12" fmla="+- 0 7733 7079"/>
                              <a:gd name="T13" fmla="*/ T12 w 2614"/>
                              <a:gd name="T14" fmla="+- 0 1082 819"/>
                              <a:gd name="T15" fmla="*/ 1082 h 2007"/>
                              <a:gd name="T16" fmla="+- 0 8386 7079"/>
                              <a:gd name="T17" fmla="*/ T16 w 2614"/>
                              <a:gd name="T18" fmla="+- 0 819 819"/>
                              <a:gd name="T19" fmla="*/ 819 h 2007"/>
                              <a:gd name="T20" fmla="+- 0 8386 7079"/>
                              <a:gd name="T21" fmla="*/ T20 w 2614"/>
                              <a:gd name="T22" fmla="+- 0 2018 819"/>
                              <a:gd name="T23" fmla="*/ 2018 h 2007"/>
                              <a:gd name="T24" fmla="+- 0 9039 7079"/>
                              <a:gd name="T25" fmla="*/ T24 w 2614"/>
                              <a:gd name="T26" fmla="+- 0 819 819"/>
                              <a:gd name="T27" fmla="*/ 819 h 2007"/>
                              <a:gd name="T28" fmla="+- 0 9039 7079"/>
                              <a:gd name="T29" fmla="*/ T28 w 2614"/>
                              <a:gd name="T30" fmla="+- 0 2825 819"/>
                              <a:gd name="T31" fmla="*/ 2825 h 2007"/>
                              <a:gd name="T32" fmla="+- 0 9693 7079"/>
                              <a:gd name="T33" fmla="*/ T32 w 2614"/>
                              <a:gd name="T34" fmla="+- 0 819 819"/>
                              <a:gd name="T35" fmla="*/ 819 h 2007"/>
                              <a:gd name="T36" fmla="+- 0 9693 7079"/>
                              <a:gd name="T37" fmla="*/ T36 w 2614"/>
                              <a:gd name="T38" fmla="+- 0 1890 819"/>
                              <a:gd name="T39" fmla="*/ 1890 h 20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14" h="2007">
                                <a:moveTo>
                                  <a:pt x="0" y="0"/>
                                </a:moveTo>
                                <a:lnTo>
                                  <a:pt x="0" y="1194"/>
                                </a:lnTo>
                                <a:moveTo>
                                  <a:pt x="654" y="0"/>
                                </a:moveTo>
                                <a:lnTo>
                                  <a:pt x="654" y="263"/>
                                </a:lnTo>
                                <a:moveTo>
                                  <a:pt x="1307" y="0"/>
                                </a:moveTo>
                                <a:lnTo>
                                  <a:pt x="1307" y="1199"/>
                                </a:lnTo>
                                <a:moveTo>
                                  <a:pt x="1960" y="0"/>
                                </a:moveTo>
                                <a:lnTo>
                                  <a:pt x="1960" y="2006"/>
                                </a:lnTo>
                                <a:moveTo>
                                  <a:pt x="2614" y="0"/>
                                </a:moveTo>
                                <a:lnTo>
                                  <a:pt x="2614" y="1071"/>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 name="AutoShape 170"/>
                        <wps:cNvSpPr>
                          <a:spLocks/>
                        </wps:cNvSpPr>
                        <wps:spPr bwMode="auto">
                          <a:xfrm>
                            <a:off x="2179" y="818"/>
                            <a:ext cx="7840" cy="2149"/>
                          </a:xfrm>
                          <a:custGeom>
                            <a:avLst/>
                            <a:gdLst>
                              <a:gd name="T0" fmla="+- 0 2179 2179"/>
                              <a:gd name="T1" fmla="*/ T0 w 7840"/>
                              <a:gd name="T2" fmla="+- 0 819 819"/>
                              <a:gd name="T3" fmla="*/ 819 h 2149"/>
                              <a:gd name="T4" fmla="+- 0 2179 2179"/>
                              <a:gd name="T5" fmla="*/ T4 w 7840"/>
                              <a:gd name="T6" fmla="+- 0 2968 819"/>
                              <a:gd name="T7" fmla="*/ 2968 h 2149"/>
                              <a:gd name="T8" fmla="+- 0 2833 2179"/>
                              <a:gd name="T9" fmla="*/ T8 w 7840"/>
                              <a:gd name="T10" fmla="+- 0 819 819"/>
                              <a:gd name="T11" fmla="*/ 819 h 2149"/>
                              <a:gd name="T12" fmla="+- 0 2833 2179"/>
                              <a:gd name="T13" fmla="*/ T12 w 7840"/>
                              <a:gd name="T14" fmla="+- 0 2968 819"/>
                              <a:gd name="T15" fmla="*/ 2968 h 2149"/>
                              <a:gd name="T16" fmla="+- 0 3486 2179"/>
                              <a:gd name="T17" fmla="*/ T16 w 7840"/>
                              <a:gd name="T18" fmla="+- 0 819 819"/>
                              <a:gd name="T19" fmla="*/ 819 h 2149"/>
                              <a:gd name="T20" fmla="+- 0 3486 2179"/>
                              <a:gd name="T21" fmla="*/ T20 w 7840"/>
                              <a:gd name="T22" fmla="+- 0 2968 819"/>
                              <a:gd name="T23" fmla="*/ 2968 h 2149"/>
                              <a:gd name="T24" fmla="+- 0 4139 2179"/>
                              <a:gd name="T25" fmla="*/ T24 w 7840"/>
                              <a:gd name="T26" fmla="+- 0 819 819"/>
                              <a:gd name="T27" fmla="*/ 819 h 2149"/>
                              <a:gd name="T28" fmla="+- 0 4139 2179"/>
                              <a:gd name="T29" fmla="*/ T28 w 7840"/>
                              <a:gd name="T30" fmla="+- 0 2968 819"/>
                              <a:gd name="T31" fmla="*/ 2968 h 2149"/>
                              <a:gd name="T32" fmla="+- 0 4793 2179"/>
                              <a:gd name="T33" fmla="*/ T32 w 7840"/>
                              <a:gd name="T34" fmla="+- 0 819 819"/>
                              <a:gd name="T35" fmla="*/ 819 h 2149"/>
                              <a:gd name="T36" fmla="+- 0 4793 2179"/>
                              <a:gd name="T37" fmla="*/ T36 w 7840"/>
                              <a:gd name="T38" fmla="+- 0 2968 819"/>
                              <a:gd name="T39" fmla="*/ 2968 h 2149"/>
                              <a:gd name="T40" fmla="+- 0 5446 2179"/>
                              <a:gd name="T41" fmla="*/ T40 w 7840"/>
                              <a:gd name="T42" fmla="+- 0 819 819"/>
                              <a:gd name="T43" fmla="*/ 819 h 2149"/>
                              <a:gd name="T44" fmla="+- 0 5446 2179"/>
                              <a:gd name="T45" fmla="*/ T44 w 7840"/>
                              <a:gd name="T46" fmla="+- 0 2968 819"/>
                              <a:gd name="T47" fmla="*/ 2968 h 2149"/>
                              <a:gd name="T48" fmla="+- 0 6099 2179"/>
                              <a:gd name="T49" fmla="*/ T48 w 7840"/>
                              <a:gd name="T50" fmla="+- 0 819 819"/>
                              <a:gd name="T51" fmla="*/ 819 h 2149"/>
                              <a:gd name="T52" fmla="+- 0 6099 2179"/>
                              <a:gd name="T53" fmla="*/ T52 w 7840"/>
                              <a:gd name="T54" fmla="+- 0 2968 819"/>
                              <a:gd name="T55" fmla="*/ 2968 h 2149"/>
                              <a:gd name="T56" fmla="+- 0 6753 2179"/>
                              <a:gd name="T57" fmla="*/ T56 w 7840"/>
                              <a:gd name="T58" fmla="+- 0 819 819"/>
                              <a:gd name="T59" fmla="*/ 819 h 2149"/>
                              <a:gd name="T60" fmla="+- 0 6753 2179"/>
                              <a:gd name="T61" fmla="*/ T60 w 7840"/>
                              <a:gd name="T62" fmla="+- 0 2968 819"/>
                              <a:gd name="T63" fmla="*/ 2968 h 2149"/>
                              <a:gd name="T64" fmla="+- 0 7406 2179"/>
                              <a:gd name="T65" fmla="*/ T64 w 7840"/>
                              <a:gd name="T66" fmla="+- 0 819 819"/>
                              <a:gd name="T67" fmla="*/ 819 h 2149"/>
                              <a:gd name="T68" fmla="+- 0 7406 2179"/>
                              <a:gd name="T69" fmla="*/ T68 w 7840"/>
                              <a:gd name="T70" fmla="+- 0 2968 819"/>
                              <a:gd name="T71" fmla="*/ 2968 h 2149"/>
                              <a:gd name="T72" fmla="+- 0 8059 2179"/>
                              <a:gd name="T73" fmla="*/ T72 w 7840"/>
                              <a:gd name="T74" fmla="+- 0 819 819"/>
                              <a:gd name="T75" fmla="*/ 819 h 2149"/>
                              <a:gd name="T76" fmla="+- 0 8059 2179"/>
                              <a:gd name="T77" fmla="*/ T76 w 7840"/>
                              <a:gd name="T78" fmla="+- 0 2968 819"/>
                              <a:gd name="T79" fmla="*/ 2968 h 2149"/>
                              <a:gd name="T80" fmla="+- 0 8713 2179"/>
                              <a:gd name="T81" fmla="*/ T80 w 7840"/>
                              <a:gd name="T82" fmla="+- 0 819 819"/>
                              <a:gd name="T83" fmla="*/ 819 h 2149"/>
                              <a:gd name="T84" fmla="+- 0 8713 2179"/>
                              <a:gd name="T85" fmla="*/ T84 w 7840"/>
                              <a:gd name="T86" fmla="+- 0 2968 819"/>
                              <a:gd name="T87" fmla="*/ 2968 h 2149"/>
                              <a:gd name="T88" fmla="+- 0 9366 2179"/>
                              <a:gd name="T89" fmla="*/ T88 w 7840"/>
                              <a:gd name="T90" fmla="+- 0 819 819"/>
                              <a:gd name="T91" fmla="*/ 819 h 2149"/>
                              <a:gd name="T92" fmla="+- 0 9366 2179"/>
                              <a:gd name="T93" fmla="*/ T92 w 7840"/>
                              <a:gd name="T94" fmla="+- 0 2968 819"/>
                              <a:gd name="T95" fmla="*/ 2968 h 2149"/>
                              <a:gd name="T96" fmla="+- 0 10019 2179"/>
                              <a:gd name="T97" fmla="*/ T96 w 7840"/>
                              <a:gd name="T98" fmla="+- 0 819 819"/>
                              <a:gd name="T99" fmla="*/ 819 h 2149"/>
                              <a:gd name="T100" fmla="+- 0 10019 2179"/>
                              <a:gd name="T101" fmla="*/ T100 w 7840"/>
                              <a:gd name="T102" fmla="+- 0 2968 819"/>
                              <a:gd name="T103" fmla="*/ 2968 h 2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7840" h="2149">
                                <a:moveTo>
                                  <a:pt x="0" y="0"/>
                                </a:moveTo>
                                <a:lnTo>
                                  <a:pt x="0" y="2149"/>
                                </a:lnTo>
                                <a:moveTo>
                                  <a:pt x="654" y="0"/>
                                </a:moveTo>
                                <a:lnTo>
                                  <a:pt x="654" y="2149"/>
                                </a:lnTo>
                                <a:moveTo>
                                  <a:pt x="1307" y="0"/>
                                </a:moveTo>
                                <a:lnTo>
                                  <a:pt x="1307" y="2149"/>
                                </a:lnTo>
                                <a:moveTo>
                                  <a:pt x="1960" y="0"/>
                                </a:moveTo>
                                <a:lnTo>
                                  <a:pt x="1960" y="2149"/>
                                </a:lnTo>
                                <a:moveTo>
                                  <a:pt x="2614" y="0"/>
                                </a:moveTo>
                                <a:lnTo>
                                  <a:pt x="2614" y="2149"/>
                                </a:lnTo>
                                <a:moveTo>
                                  <a:pt x="3267" y="0"/>
                                </a:moveTo>
                                <a:lnTo>
                                  <a:pt x="3267" y="2149"/>
                                </a:lnTo>
                                <a:moveTo>
                                  <a:pt x="3920" y="0"/>
                                </a:moveTo>
                                <a:lnTo>
                                  <a:pt x="3920" y="2149"/>
                                </a:lnTo>
                                <a:moveTo>
                                  <a:pt x="4574" y="0"/>
                                </a:moveTo>
                                <a:lnTo>
                                  <a:pt x="4574" y="2149"/>
                                </a:lnTo>
                                <a:moveTo>
                                  <a:pt x="5227" y="0"/>
                                </a:moveTo>
                                <a:lnTo>
                                  <a:pt x="5227" y="2149"/>
                                </a:lnTo>
                                <a:moveTo>
                                  <a:pt x="5880" y="0"/>
                                </a:moveTo>
                                <a:lnTo>
                                  <a:pt x="5880" y="2149"/>
                                </a:lnTo>
                                <a:moveTo>
                                  <a:pt x="6534" y="0"/>
                                </a:moveTo>
                                <a:lnTo>
                                  <a:pt x="6534" y="2149"/>
                                </a:lnTo>
                                <a:moveTo>
                                  <a:pt x="7187" y="0"/>
                                </a:moveTo>
                                <a:lnTo>
                                  <a:pt x="7187" y="2149"/>
                                </a:lnTo>
                                <a:moveTo>
                                  <a:pt x="7840" y="0"/>
                                </a:moveTo>
                                <a:lnTo>
                                  <a:pt x="7840" y="2149"/>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 name="Rectangle 169"/>
                        <wps:cNvSpPr>
                          <a:spLocks/>
                        </wps:cNvSpPr>
                        <wps:spPr bwMode="auto">
                          <a:xfrm>
                            <a:off x="2403" y="1059"/>
                            <a:ext cx="206" cy="1909"/>
                          </a:xfrm>
                          <a:prstGeom prst="rect">
                            <a:avLst/>
                          </a:prstGeom>
                          <a:solidFill>
                            <a:srgbClr val="843C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9" name="AutoShape 168"/>
                        <wps:cNvSpPr>
                          <a:spLocks/>
                        </wps:cNvSpPr>
                        <wps:spPr bwMode="auto">
                          <a:xfrm>
                            <a:off x="3056" y="1082"/>
                            <a:ext cx="6739" cy="1886"/>
                          </a:xfrm>
                          <a:custGeom>
                            <a:avLst/>
                            <a:gdLst>
                              <a:gd name="T0" fmla="+- 0 3262 3057"/>
                              <a:gd name="T1" fmla="*/ T0 w 6739"/>
                              <a:gd name="T2" fmla="+- 0 2013 1082"/>
                              <a:gd name="T3" fmla="*/ 2013 h 1886"/>
                              <a:gd name="T4" fmla="+- 0 3057 3057"/>
                              <a:gd name="T5" fmla="*/ T4 w 6739"/>
                              <a:gd name="T6" fmla="+- 0 2013 1082"/>
                              <a:gd name="T7" fmla="*/ 2013 h 1886"/>
                              <a:gd name="T8" fmla="+- 0 3057 3057"/>
                              <a:gd name="T9" fmla="*/ T8 w 6739"/>
                              <a:gd name="T10" fmla="+- 0 2968 1082"/>
                              <a:gd name="T11" fmla="*/ 2968 h 1886"/>
                              <a:gd name="T12" fmla="+- 0 3262 3057"/>
                              <a:gd name="T13" fmla="*/ T12 w 6739"/>
                              <a:gd name="T14" fmla="+- 0 2968 1082"/>
                              <a:gd name="T15" fmla="*/ 2968 h 1886"/>
                              <a:gd name="T16" fmla="+- 0 3262 3057"/>
                              <a:gd name="T17" fmla="*/ T16 w 6739"/>
                              <a:gd name="T18" fmla="+- 0 2013 1082"/>
                              <a:gd name="T19" fmla="*/ 2013 h 1886"/>
                              <a:gd name="T20" fmla="+- 0 3915 3057"/>
                              <a:gd name="T21" fmla="*/ T20 w 6739"/>
                              <a:gd name="T22" fmla="+- 0 2072 1082"/>
                              <a:gd name="T23" fmla="*/ 2072 h 1886"/>
                              <a:gd name="T24" fmla="+- 0 3710 3057"/>
                              <a:gd name="T25" fmla="*/ T24 w 6739"/>
                              <a:gd name="T26" fmla="+- 0 2072 1082"/>
                              <a:gd name="T27" fmla="*/ 2072 h 1886"/>
                              <a:gd name="T28" fmla="+- 0 3710 3057"/>
                              <a:gd name="T29" fmla="*/ T28 w 6739"/>
                              <a:gd name="T30" fmla="+- 0 2968 1082"/>
                              <a:gd name="T31" fmla="*/ 2968 h 1886"/>
                              <a:gd name="T32" fmla="+- 0 3915 3057"/>
                              <a:gd name="T33" fmla="*/ T32 w 6739"/>
                              <a:gd name="T34" fmla="+- 0 2968 1082"/>
                              <a:gd name="T35" fmla="*/ 2968 h 1886"/>
                              <a:gd name="T36" fmla="+- 0 3915 3057"/>
                              <a:gd name="T37" fmla="*/ T36 w 6739"/>
                              <a:gd name="T38" fmla="+- 0 2072 1082"/>
                              <a:gd name="T39" fmla="*/ 2072 h 1886"/>
                              <a:gd name="T40" fmla="+- 0 4569 3057"/>
                              <a:gd name="T41" fmla="*/ T40 w 6739"/>
                              <a:gd name="T42" fmla="+- 0 2013 1082"/>
                              <a:gd name="T43" fmla="*/ 2013 h 1886"/>
                              <a:gd name="T44" fmla="+- 0 4363 3057"/>
                              <a:gd name="T45" fmla="*/ T44 w 6739"/>
                              <a:gd name="T46" fmla="+- 0 2013 1082"/>
                              <a:gd name="T47" fmla="*/ 2013 h 1886"/>
                              <a:gd name="T48" fmla="+- 0 4363 3057"/>
                              <a:gd name="T49" fmla="*/ T48 w 6739"/>
                              <a:gd name="T50" fmla="+- 0 2968 1082"/>
                              <a:gd name="T51" fmla="*/ 2968 h 1886"/>
                              <a:gd name="T52" fmla="+- 0 4569 3057"/>
                              <a:gd name="T53" fmla="*/ T52 w 6739"/>
                              <a:gd name="T54" fmla="+- 0 2968 1082"/>
                              <a:gd name="T55" fmla="*/ 2968 h 1886"/>
                              <a:gd name="T56" fmla="+- 0 4569 3057"/>
                              <a:gd name="T57" fmla="*/ T56 w 6739"/>
                              <a:gd name="T58" fmla="+- 0 2013 1082"/>
                              <a:gd name="T59" fmla="*/ 2013 h 1886"/>
                              <a:gd name="T60" fmla="+- 0 5222 3057"/>
                              <a:gd name="T61" fmla="*/ T60 w 6739"/>
                              <a:gd name="T62" fmla="+- 0 2013 1082"/>
                              <a:gd name="T63" fmla="*/ 2013 h 1886"/>
                              <a:gd name="T64" fmla="+- 0 5017 3057"/>
                              <a:gd name="T65" fmla="*/ T64 w 6739"/>
                              <a:gd name="T66" fmla="+- 0 2013 1082"/>
                              <a:gd name="T67" fmla="*/ 2013 h 1886"/>
                              <a:gd name="T68" fmla="+- 0 5017 3057"/>
                              <a:gd name="T69" fmla="*/ T68 w 6739"/>
                              <a:gd name="T70" fmla="+- 0 2968 1082"/>
                              <a:gd name="T71" fmla="*/ 2968 h 1886"/>
                              <a:gd name="T72" fmla="+- 0 5222 3057"/>
                              <a:gd name="T73" fmla="*/ T72 w 6739"/>
                              <a:gd name="T74" fmla="+- 0 2968 1082"/>
                              <a:gd name="T75" fmla="*/ 2968 h 1886"/>
                              <a:gd name="T76" fmla="+- 0 5222 3057"/>
                              <a:gd name="T77" fmla="*/ T76 w 6739"/>
                              <a:gd name="T78" fmla="+- 0 2013 1082"/>
                              <a:gd name="T79" fmla="*/ 2013 h 1886"/>
                              <a:gd name="T80" fmla="+- 0 5875 3057"/>
                              <a:gd name="T81" fmla="*/ T80 w 6739"/>
                              <a:gd name="T82" fmla="+- 0 2013 1082"/>
                              <a:gd name="T83" fmla="*/ 2013 h 1886"/>
                              <a:gd name="T84" fmla="+- 0 5670 3057"/>
                              <a:gd name="T85" fmla="*/ T84 w 6739"/>
                              <a:gd name="T86" fmla="+- 0 2013 1082"/>
                              <a:gd name="T87" fmla="*/ 2013 h 1886"/>
                              <a:gd name="T88" fmla="+- 0 5670 3057"/>
                              <a:gd name="T89" fmla="*/ T88 w 6739"/>
                              <a:gd name="T90" fmla="+- 0 2968 1082"/>
                              <a:gd name="T91" fmla="*/ 2968 h 1886"/>
                              <a:gd name="T92" fmla="+- 0 5875 3057"/>
                              <a:gd name="T93" fmla="*/ T92 w 6739"/>
                              <a:gd name="T94" fmla="+- 0 2968 1082"/>
                              <a:gd name="T95" fmla="*/ 2968 h 1886"/>
                              <a:gd name="T96" fmla="+- 0 5875 3057"/>
                              <a:gd name="T97" fmla="*/ T96 w 6739"/>
                              <a:gd name="T98" fmla="+- 0 2013 1082"/>
                              <a:gd name="T99" fmla="*/ 2013 h 1886"/>
                              <a:gd name="T100" fmla="+- 0 7182 3057"/>
                              <a:gd name="T101" fmla="*/ T100 w 6739"/>
                              <a:gd name="T102" fmla="+- 0 2013 1082"/>
                              <a:gd name="T103" fmla="*/ 2013 h 1886"/>
                              <a:gd name="T104" fmla="+- 0 6977 3057"/>
                              <a:gd name="T105" fmla="*/ T104 w 6739"/>
                              <a:gd name="T106" fmla="+- 0 2013 1082"/>
                              <a:gd name="T107" fmla="*/ 2013 h 1886"/>
                              <a:gd name="T108" fmla="+- 0 6977 3057"/>
                              <a:gd name="T109" fmla="*/ T108 w 6739"/>
                              <a:gd name="T110" fmla="+- 0 2968 1082"/>
                              <a:gd name="T111" fmla="*/ 2968 h 1886"/>
                              <a:gd name="T112" fmla="+- 0 7182 3057"/>
                              <a:gd name="T113" fmla="*/ T112 w 6739"/>
                              <a:gd name="T114" fmla="+- 0 2968 1082"/>
                              <a:gd name="T115" fmla="*/ 2968 h 1886"/>
                              <a:gd name="T116" fmla="+- 0 7182 3057"/>
                              <a:gd name="T117" fmla="*/ T116 w 6739"/>
                              <a:gd name="T118" fmla="+- 0 2013 1082"/>
                              <a:gd name="T119" fmla="*/ 2013 h 1886"/>
                              <a:gd name="T120" fmla="+- 0 7835 3057"/>
                              <a:gd name="T121" fmla="*/ T120 w 6739"/>
                              <a:gd name="T122" fmla="+- 0 1082 1082"/>
                              <a:gd name="T123" fmla="*/ 1082 h 1886"/>
                              <a:gd name="T124" fmla="+- 0 7630 3057"/>
                              <a:gd name="T125" fmla="*/ T124 w 6739"/>
                              <a:gd name="T126" fmla="+- 0 1082 1082"/>
                              <a:gd name="T127" fmla="*/ 1082 h 1886"/>
                              <a:gd name="T128" fmla="+- 0 7630 3057"/>
                              <a:gd name="T129" fmla="*/ T128 w 6739"/>
                              <a:gd name="T130" fmla="+- 0 2968 1082"/>
                              <a:gd name="T131" fmla="*/ 2968 h 1886"/>
                              <a:gd name="T132" fmla="+- 0 7835 3057"/>
                              <a:gd name="T133" fmla="*/ T132 w 6739"/>
                              <a:gd name="T134" fmla="+- 0 2968 1082"/>
                              <a:gd name="T135" fmla="*/ 2968 h 1886"/>
                              <a:gd name="T136" fmla="+- 0 7835 3057"/>
                              <a:gd name="T137" fmla="*/ T136 w 6739"/>
                              <a:gd name="T138" fmla="+- 0 1082 1082"/>
                              <a:gd name="T139" fmla="*/ 1082 h 1886"/>
                              <a:gd name="T140" fmla="+- 0 8489 3057"/>
                              <a:gd name="T141" fmla="*/ T140 w 6739"/>
                              <a:gd name="T142" fmla="+- 0 2018 1082"/>
                              <a:gd name="T143" fmla="*/ 2018 h 1886"/>
                              <a:gd name="T144" fmla="+- 0 8283 3057"/>
                              <a:gd name="T145" fmla="*/ T144 w 6739"/>
                              <a:gd name="T146" fmla="+- 0 2018 1082"/>
                              <a:gd name="T147" fmla="*/ 2018 h 1886"/>
                              <a:gd name="T148" fmla="+- 0 8283 3057"/>
                              <a:gd name="T149" fmla="*/ T148 w 6739"/>
                              <a:gd name="T150" fmla="+- 0 2968 1082"/>
                              <a:gd name="T151" fmla="*/ 2968 h 1886"/>
                              <a:gd name="T152" fmla="+- 0 8489 3057"/>
                              <a:gd name="T153" fmla="*/ T152 w 6739"/>
                              <a:gd name="T154" fmla="+- 0 2968 1082"/>
                              <a:gd name="T155" fmla="*/ 2968 h 1886"/>
                              <a:gd name="T156" fmla="+- 0 8489 3057"/>
                              <a:gd name="T157" fmla="*/ T156 w 6739"/>
                              <a:gd name="T158" fmla="+- 0 2018 1082"/>
                              <a:gd name="T159" fmla="*/ 2018 h 1886"/>
                              <a:gd name="T160" fmla="+- 0 9142 3057"/>
                              <a:gd name="T161" fmla="*/ T160 w 6739"/>
                              <a:gd name="T162" fmla="+- 0 2825 1082"/>
                              <a:gd name="T163" fmla="*/ 2825 h 1886"/>
                              <a:gd name="T164" fmla="+- 0 8937 3057"/>
                              <a:gd name="T165" fmla="*/ T164 w 6739"/>
                              <a:gd name="T166" fmla="+- 0 2825 1082"/>
                              <a:gd name="T167" fmla="*/ 2825 h 1886"/>
                              <a:gd name="T168" fmla="+- 0 8937 3057"/>
                              <a:gd name="T169" fmla="*/ T168 w 6739"/>
                              <a:gd name="T170" fmla="+- 0 2968 1082"/>
                              <a:gd name="T171" fmla="*/ 2968 h 1886"/>
                              <a:gd name="T172" fmla="+- 0 9142 3057"/>
                              <a:gd name="T173" fmla="*/ T172 w 6739"/>
                              <a:gd name="T174" fmla="+- 0 2968 1082"/>
                              <a:gd name="T175" fmla="*/ 2968 h 1886"/>
                              <a:gd name="T176" fmla="+- 0 9142 3057"/>
                              <a:gd name="T177" fmla="*/ T176 w 6739"/>
                              <a:gd name="T178" fmla="+- 0 2825 1082"/>
                              <a:gd name="T179" fmla="*/ 2825 h 1886"/>
                              <a:gd name="T180" fmla="+- 0 9795 3057"/>
                              <a:gd name="T181" fmla="*/ T180 w 6739"/>
                              <a:gd name="T182" fmla="+- 0 1890 1082"/>
                              <a:gd name="T183" fmla="*/ 1890 h 1886"/>
                              <a:gd name="T184" fmla="+- 0 9590 3057"/>
                              <a:gd name="T185" fmla="*/ T184 w 6739"/>
                              <a:gd name="T186" fmla="+- 0 1890 1082"/>
                              <a:gd name="T187" fmla="*/ 1890 h 1886"/>
                              <a:gd name="T188" fmla="+- 0 9590 3057"/>
                              <a:gd name="T189" fmla="*/ T188 w 6739"/>
                              <a:gd name="T190" fmla="+- 0 2968 1082"/>
                              <a:gd name="T191" fmla="*/ 2968 h 1886"/>
                              <a:gd name="T192" fmla="+- 0 9795 3057"/>
                              <a:gd name="T193" fmla="*/ T192 w 6739"/>
                              <a:gd name="T194" fmla="+- 0 2968 1082"/>
                              <a:gd name="T195" fmla="*/ 2968 h 1886"/>
                              <a:gd name="T196" fmla="+- 0 9795 3057"/>
                              <a:gd name="T197" fmla="*/ T196 w 6739"/>
                              <a:gd name="T198" fmla="+- 0 1890 1082"/>
                              <a:gd name="T199" fmla="*/ 1890 h 18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6739" h="1886">
                                <a:moveTo>
                                  <a:pt x="205" y="931"/>
                                </a:moveTo>
                                <a:lnTo>
                                  <a:pt x="0" y="931"/>
                                </a:lnTo>
                                <a:lnTo>
                                  <a:pt x="0" y="1886"/>
                                </a:lnTo>
                                <a:lnTo>
                                  <a:pt x="205" y="1886"/>
                                </a:lnTo>
                                <a:lnTo>
                                  <a:pt x="205" y="931"/>
                                </a:lnTo>
                                <a:close/>
                                <a:moveTo>
                                  <a:pt x="858" y="990"/>
                                </a:moveTo>
                                <a:lnTo>
                                  <a:pt x="653" y="990"/>
                                </a:lnTo>
                                <a:lnTo>
                                  <a:pt x="653" y="1886"/>
                                </a:lnTo>
                                <a:lnTo>
                                  <a:pt x="858" y="1886"/>
                                </a:lnTo>
                                <a:lnTo>
                                  <a:pt x="858" y="990"/>
                                </a:lnTo>
                                <a:close/>
                                <a:moveTo>
                                  <a:pt x="1512" y="931"/>
                                </a:moveTo>
                                <a:lnTo>
                                  <a:pt x="1306" y="931"/>
                                </a:lnTo>
                                <a:lnTo>
                                  <a:pt x="1306" y="1886"/>
                                </a:lnTo>
                                <a:lnTo>
                                  <a:pt x="1512" y="1886"/>
                                </a:lnTo>
                                <a:lnTo>
                                  <a:pt x="1512" y="931"/>
                                </a:lnTo>
                                <a:close/>
                                <a:moveTo>
                                  <a:pt x="2165" y="931"/>
                                </a:moveTo>
                                <a:lnTo>
                                  <a:pt x="1960" y="931"/>
                                </a:lnTo>
                                <a:lnTo>
                                  <a:pt x="1960" y="1886"/>
                                </a:lnTo>
                                <a:lnTo>
                                  <a:pt x="2165" y="1886"/>
                                </a:lnTo>
                                <a:lnTo>
                                  <a:pt x="2165" y="931"/>
                                </a:lnTo>
                                <a:close/>
                                <a:moveTo>
                                  <a:pt x="2818" y="931"/>
                                </a:moveTo>
                                <a:lnTo>
                                  <a:pt x="2613" y="931"/>
                                </a:lnTo>
                                <a:lnTo>
                                  <a:pt x="2613" y="1886"/>
                                </a:lnTo>
                                <a:lnTo>
                                  <a:pt x="2818" y="1886"/>
                                </a:lnTo>
                                <a:lnTo>
                                  <a:pt x="2818" y="931"/>
                                </a:lnTo>
                                <a:close/>
                                <a:moveTo>
                                  <a:pt x="4125" y="931"/>
                                </a:moveTo>
                                <a:lnTo>
                                  <a:pt x="3920" y="931"/>
                                </a:lnTo>
                                <a:lnTo>
                                  <a:pt x="3920" y="1886"/>
                                </a:lnTo>
                                <a:lnTo>
                                  <a:pt x="4125" y="1886"/>
                                </a:lnTo>
                                <a:lnTo>
                                  <a:pt x="4125" y="931"/>
                                </a:lnTo>
                                <a:close/>
                                <a:moveTo>
                                  <a:pt x="4778" y="0"/>
                                </a:moveTo>
                                <a:lnTo>
                                  <a:pt x="4573" y="0"/>
                                </a:lnTo>
                                <a:lnTo>
                                  <a:pt x="4573" y="1886"/>
                                </a:lnTo>
                                <a:lnTo>
                                  <a:pt x="4778" y="1886"/>
                                </a:lnTo>
                                <a:lnTo>
                                  <a:pt x="4778" y="0"/>
                                </a:lnTo>
                                <a:close/>
                                <a:moveTo>
                                  <a:pt x="5432" y="936"/>
                                </a:moveTo>
                                <a:lnTo>
                                  <a:pt x="5226" y="936"/>
                                </a:lnTo>
                                <a:lnTo>
                                  <a:pt x="5226" y="1886"/>
                                </a:lnTo>
                                <a:lnTo>
                                  <a:pt x="5432" y="1886"/>
                                </a:lnTo>
                                <a:lnTo>
                                  <a:pt x="5432" y="936"/>
                                </a:lnTo>
                                <a:close/>
                                <a:moveTo>
                                  <a:pt x="6085" y="1743"/>
                                </a:moveTo>
                                <a:lnTo>
                                  <a:pt x="5880" y="1743"/>
                                </a:lnTo>
                                <a:lnTo>
                                  <a:pt x="5880" y="1886"/>
                                </a:lnTo>
                                <a:lnTo>
                                  <a:pt x="6085" y="1886"/>
                                </a:lnTo>
                                <a:lnTo>
                                  <a:pt x="6085" y="1743"/>
                                </a:lnTo>
                                <a:close/>
                                <a:moveTo>
                                  <a:pt x="6738" y="808"/>
                                </a:moveTo>
                                <a:lnTo>
                                  <a:pt x="6533" y="808"/>
                                </a:lnTo>
                                <a:lnTo>
                                  <a:pt x="6533" y="1886"/>
                                </a:lnTo>
                                <a:lnTo>
                                  <a:pt x="6738" y="1886"/>
                                </a:lnTo>
                                <a:lnTo>
                                  <a:pt x="6738" y="808"/>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 name="Line 167"/>
                        <wps:cNvCnPr>
                          <a:cxnSpLocks/>
                        </wps:cNvCnPr>
                        <wps:spPr bwMode="auto">
                          <a:xfrm>
                            <a:off x="2179" y="2968"/>
                            <a:ext cx="7840"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261" name="Rectangle 166"/>
                        <wps:cNvSpPr>
                          <a:spLocks/>
                        </wps:cNvSpPr>
                        <wps:spPr bwMode="auto">
                          <a:xfrm>
                            <a:off x="1670" y="181"/>
                            <a:ext cx="8561" cy="3202"/>
                          </a:xfrm>
                          <a:prstGeom prst="rect">
                            <a:avLst/>
                          </a:prstGeom>
                          <a:noFill/>
                          <a:ln w="8890">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 name="Text Box 165"/>
                        <wps:cNvSpPr txBox="1">
                          <a:spLocks/>
                        </wps:cNvSpPr>
                        <wps:spPr bwMode="auto">
                          <a:xfrm>
                            <a:off x="3463" y="367"/>
                            <a:ext cx="4994" cy="2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A7A37D" w14:textId="77777777" w:rsidR="000B498F" w:rsidRDefault="000B498F" w:rsidP="000B498F">
                              <w:pPr>
                                <w:spacing w:line="205" w:lineRule="exact"/>
                                <w:rPr>
                                  <w:rFonts w:ascii="Carlito" w:hAnsi="Carlito"/>
                                  <w:i/>
                                  <w:sz w:val="20"/>
                                </w:rPr>
                              </w:pPr>
                              <w:r>
                                <w:rPr>
                                  <w:rFonts w:ascii="Carlito" w:hAnsi="Carlito"/>
                                  <w:b/>
                                  <w:color w:val="0D0D0D"/>
                                  <w:sz w:val="20"/>
                                </w:rPr>
                                <w:t>g.1.</w:t>
                              </w:r>
                              <w:r>
                                <w:rPr>
                                  <w:rFonts w:ascii="Carlito" w:hAnsi="Carlito"/>
                                  <w:b/>
                                  <w:color w:val="0D0D0D"/>
                                  <w:spacing w:val="-22"/>
                                  <w:sz w:val="20"/>
                                </w:rPr>
                                <w:t xml:space="preserve"> </w:t>
                              </w:r>
                              <w:r>
                                <w:rPr>
                                  <w:color w:val="0D0D0D"/>
                                  <w:sz w:val="20"/>
                                </w:rPr>
                                <w:t>Norma</w:t>
                              </w:r>
                              <w:r>
                                <w:rPr>
                                  <w:color w:val="0D0D0D"/>
                                  <w:spacing w:val="-30"/>
                                  <w:sz w:val="20"/>
                                </w:rPr>
                                <w:t xml:space="preserve"> </w:t>
                              </w:r>
                              <w:r>
                                <w:rPr>
                                  <w:color w:val="0D0D0D"/>
                                  <w:sz w:val="20"/>
                                </w:rPr>
                                <w:t>Calidad</w:t>
                              </w:r>
                              <w:r>
                                <w:rPr>
                                  <w:color w:val="0D0D0D"/>
                                  <w:spacing w:val="-30"/>
                                  <w:sz w:val="20"/>
                                </w:rPr>
                                <w:t xml:space="preserve"> </w:t>
                              </w:r>
                              <w:r>
                                <w:rPr>
                                  <w:color w:val="0D0D0D"/>
                                  <w:sz w:val="20"/>
                                </w:rPr>
                                <w:t>Primaria</w:t>
                              </w:r>
                              <w:r>
                                <w:rPr>
                                  <w:color w:val="0D0D0D"/>
                                  <w:spacing w:val="-30"/>
                                  <w:sz w:val="20"/>
                                </w:rPr>
                                <w:t xml:space="preserve"> </w:t>
                              </w:r>
                              <w:r>
                                <w:rPr>
                                  <w:color w:val="0D0D0D"/>
                                  <w:sz w:val="20"/>
                                </w:rPr>
                                <w:t>del</w:t>
                              </w:r>
                              <w:r>
                                <w:rPr>
                                  <w:color w:val="0D0D0D"/>
                                  <w:spacing w:val="-29"/>
                                  <w:sz w:val="20"/>
                                </w:rPr>
                                <w:t xml:space="preserve"> </w:t>
                              </w:r>
                              <w:r>
                                <w:rPr>
                                  <w:color w:val="0D0D0D"/>
                                  <w:sz w:val="20"/>
                                </w:rPr>
                                <w:t>aire</w:t>
                              </w:r>
                              <w:r>
                                <w:rPr>
                                  <w:color w:val="0D0D0D"/>
                                  <w:spacing w:val="-30"/>
                                  <w:sz w:val="20"/>
                                </w:rPr>
                                <w:t xml:space="preserve"> </w:t>
                              </w:r>
                              <w:r>
                                <w:rPr>
                                  <w:color w:val="0D0D0D"/>
                                  <w:sz w:val="20"/>
                                </w:rPr>
                                <w:t>NO2</w:t>
                              </w:r>
                              <w:r>
                                <w:rPr>
                                  <w:color w:val="0D0D0D"/>
                                  <w:spacing w:val="-34"/>
                                  <w:sz w:val="20"/>
                                </w:rPr>
                                <w:t xml:space="preserve"> </w:t>
                              </w:r>
                              <w:r>
                                <w:rPr>
                                  <w:rFonts w:ascii="Carlito" w:hAnsi="Carlito"/>
                                  <w:b/>
                                  <w:i/>
                                  <w:color w:val="0D0D0D"/>
                                  <w:sz w:val="20"/>
                                </w:rPr>
                                <w:t>Horario</w:t>
                              </w:r>
                              <w:r>
                                <w:rPr>
                                  <w:rFonts w:ascii="Carlito" w:hAnsi="Carlito"/>
                                  <w:b/>
                                  <w:i/>
                                  <w:color w:val="0D0D0D"/>
                                  <w:spacing w:val="-20"/>
                                  <w:sz w:val="20"/>
                                </w:rPr>
                                <w:t xml:space="preserve"> </w:t>
                              </w:r>
                              <w:r>
                                <w:rPr>
                                  <w:rFonts w:ascii="Carlito" w:hAnsi="Carlito"/>
                                  <w:i/>
                                  <w:color w:val="0D0D0D"/>
                                  <w:sz w:val="20"/>
                                </w:rPr>
                                <w:t>(μg/m3N)</w:t>
                              </w:r>
                            </w:p>
                          </w:txbxContent>
                        </wps:txbx>
                        <wps:bodyPr rot="0" vert="horz" wrap="square" lIns="0" tIns="0" rIns="0" bIns="0" anchor="t" anchorCtr="0" upright="1">
                          <a:noAutofit/>
                        </wps:bodyPr>
                      </wps:wsp>
                      <wps:wsp>
                        <wps:cNvPr id="263" name="Text Box 164"/>
                        <wps:cNvSpPr txBox="1">
                          <a:spLocks/>
                        </wps:cNvSpPr>
                        <wps:spPr bwMode="auto">
                          <a:xfrm>
                            <a:off x="1798" y="746"/>
                            <a:ext cx="259" cy="23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37AF54" w14:textId="77777777" w:rsidR="000B498F" w:rsidRDefault="000B498F" w:rsidP="000B498F">
                              <w:pPr>
                                <w:spacing w:line="149" w:lineRule="exact"/>
                                <w:ind w:right="18"/>
                                <w:jc w:val="right"/>
                                <w:rPr>
                                  <w:sz w:val="15"/>
                                </w:rPr>
                              </w:pPr>
                              <w:r>
                                <w:rPr>
                                  <w:color w:val="585858"/>
                                  <w:w w:val="90"/>
                                  <w:sz w:val="15"/>
                                </w:rPr>
                                <w:t>450</w:t>
                              </w:r>
                            </w:p>
                            <w:p w14:paraId="594DF6D7" w14:textId="77777777" w:rsidR="000B498F" w:rsidRDefault="000B498F" w:rsidP="000B498F">
                              <w:pPr>
                                <w:spacing w:before="66"/>
                                <w:ind w:right="18"/>
                                <w:jc w:val="right"/>
                                <w:rPr>
                                  <w:sz w:val="15"/>
                                </w:rPr>
                              </w:pPr>
                              <w:r>
                                <w:rPr>
                                  <w:color w:val="585858"/>
                                  <w:spacing w:val="-1"/>
                                  <w:w w:val="95"/>
                                  <w:sz w:val="15"/>
                                </w:rPr>
                                <w:t>400</w:t>
                              </w:r>
                            </w:p>
                            <w:p w14:paraId="1F038155" w14:textId="77777777" w:rsidR="000B498F" w:rsidRDefault="000B498F" w:rsidP="000B498F">
                              <w:pPr>
                                <w:spacing w:before="66"/>
                                <w:ind w:right="18"/>
                                <w:jc w:val="right"/>
                                <w:rPr>
                                  <w:sz w:val="15"/>
                                </w:rPr>
                              </w:pPr>
                              <w:r>
                                <w:rPr>
                                  <w:color w:val="585858"/>
                                  <w:w w:val="90"/>
                                  <w:sz w:val="15"/>
                                </w:rPr>
                                <w:t>350</w:t>
                              </w:r>
                            </w:p>
                            <w:p w14:paraId="64854A95" w14:textId="77777777" w:rsidR="000B498F" w:rsidRDefault="000B498F" w:rsidP="000B498F">
                              <w:pPr>
                                <w:spacing w:before="67"/>
                                <w:ind w:right="18"/>
                                <w:jc w:val="right"/>
                                <w:rPr>
                                  <w:sz w:val="15"/>
                                </w:rPr>
                              </w:pPr>
                              <w:r>
                                <w:rPr>
                                  <w:color w:val="585858"/>
                                  <w:w w:val="90"/>
                                  <w:sz w:val="15"/>
                                </w:rPr>
                                <w:t>300</w:t>
                              </w:r>
                            </w:p>
                            <w:p w14:paraId="688B1283" w14:textId="77777777" w:rsidR="000B498F" w:rsidRDefault="000B498F" w:rsidP="000B498F">
                              <w:pPr>
                                <w:spacing w:before="66"/>
                                <w:ind w:right="18"/>
                                <w:jc w:val="right"/>
                                <w:rPr>
                                  <w:sz w:val="15"/>
                                </w:rPr>
                              </w:pPr>
                              <w:r>
                                <w:rPr>
                                  <w:color w:val="585858"/>
                                  <w:w w:val="90"/>
                                  <w:sz w:val="15"/>
                                </w:rPr>
                                <w:t>250</w:t>
                              </w:r>
                            </w:p>
                            <w:p w14:paraId="3A522A5F" w14:textId="77777777" w:rsidR="000B498F" w:rsidRDefault="000B498F" w:rsidP="000B498F">
                              <w:pPr>
                                <w:spacing w:before="67"/>
                                <w:ind w:right="18"/>
                                <w:jc w:val="right"/>
                                <w:rPr>
                                  <w:sz w:val="15"/>
                                </w:rPr>
                              </w:pPr>
                              <w:r>
                                <w:rPr>
                                  <w:color w:val="585858"/>
                                  <w:w w:val="90"/>
                                  <w:sz w:val="15"/>
                                </w:rPr>
                                <w:t>200</w:t>
                              </w:r>
                            </w:p>
                            <w:p w14:paraId="7D303EDF" w14:textId="77777777" w:rsidR="000B498F" w:rsidRDefault="000B498F" w:rsidP="000B498F">
                              <w:pPr>
                                <w:spacing w:before="66"/>
                                <w:ind w:right="18"/>
                                <w:jc w:val="right"/>
                                <w:rPr>
                                  <w:sz w:val="15"/>
                                </w:rPr>
                              </w:pPr>
                              <w:r>
                                <w:rPr>
                                  <w:color w:val="585858"/>
                                  <w:w w:val="90"/>
                                  <w:sz w:val="15"/>
                                </w:rPr>
                                <w:t>150</w:t>
                              </w:r>
                            </w:p>
                            <w:p w14:paraId="3EE8F257" w14:textId="77777777" w:rsidR="000B498F" w:rsidRDefault="000B498F" w:rsidP="000B498F">
                              <w:pPr>
                                <w:spacing w:before="66"/>
                                <w:ind w:right="18"/>
                                <w:jc w:val="right"/>
                                <w:rPr>
                                  <w:sz w:val="15"/>
                                </w:rPr>
                              </w:pPr>
                              <w:r>
                                <w:rPr>
                                  <w:color w:val="585858"/>
                                  <w:w w:val="90"/>
                                  <w:sz w:val="15"/>
                                </w:rPr>
                                <w:t>100</w:t>
                              </w:r>
                            </w:p>
                            <w:p w14:paraId="09A5BADE" w14:textId="77777777" w:rsidR="000B498F" w:rsidRDefault="000B498F" w:rsidP="000B498F">
                              <w:pPr>
                                <w:spacing w:before="66"/>
                                <w:ind w:right="18"/>
                                <w:jc w:val="right"/>
                                <w:rPr>
                                  <w:sz w:val="15"/>
                                </w:rPr>
                              </w:pPr>
                              <w:r>
                                <w:rPr>
                                  <w:color w:val="585858"/>
                                  <w:w w:val="90"/>
                                  <w:sz w:val="15"/>
                                </w:rPr>
                                <w:t>50</w:t>
                              </w:r>
                            </w:p>
                            <w:p w14:paraId="35FE8029" w14:textId="77777777" w:rsidR="000B498F" w:rsidRDefault="000B498F" w:rsidP="000B498F">
                              <w:pPr>
                                <w:spacing w:before="67"/>
                                <w:ind w:right="19"/>
                                <w:jc w:val="right"/>
                                <w:rPr>
                                  <w:sz w:val="15"/>
                                </w:rPr>
                              </w:pPr>
                              <w:r>
                                <w:rPr>
                                  <w:color w:val="585858"/>
                                  <w:w w:val="94"/>
                                  <w:sz w:val="15"/>
                                </w:rPr>
                                <w:t>0</w:t>
                              </w:r>
                            </w:p>
                          </w:txbxContent>
                        </wps:txbx>
                        <wps:bodyPr rot="0" vert="horz" wrap="square" lIns="0" tIns="0" rIns="0" bIns="0" anchor="t" anchorCtr="0" upright="1">
                          <a:noAutofit/>
                        </wps:bodyPr>
                      </wps:wsp>
                      <wps:wsp>
                        <wps:cNvPr id="264" name="Text Box 163"/>
                        <wps:cNvSpPr txBox="1">
                          <a:spLocks/>
                        </wps:cNvSpPr>
                        <wps:spPr bwMode="auto">
                          <a:xfrm>
                            <a:off x="2373" y="792"/>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87707E" w14:textId="77777777" w:rsidR="000B498F" w:rsidRDefault="000B498F" w:rsidP="000B498F">
                              <w:pPr>
                                <w:spacing w:line="175" w:lineRule="exact"/>
                                <w:rPr>
                                  <w:rFonts w:ascii="Carlito"/>
                                  <w:b/>
                                  <w:sz w:val="17"/>
                                </w:rPr>
                              </w:pPr>
                              <w:r>
                                <w:rPr>
                                  <w:rFonts w:ascii="Carlito"/>
                                  <w:b/>
                                  <w:color w:val="404040"/>
                                  <w:w w:val="105"/>
                                  <w:sz w:val="17"/>
                                </w:rPr>
                                <w:t>400</w:t>
                              </w:r>
                            </w:p>
                          </w:txbxContent>
                        </wps:txbx>
                        <wps:bodyPr rot="0" vert="horz" wrap="square" lIns="0" tIns="0" rIns="0" bIns="0" anchor="t" anchorCtr="0" upright="1">
                          <a:noAutofit/>
                        </wps:bodyPr>
                      </wps:wsp>
                      <wps:wsp>
                        <wps:cNvPr id="265" name="Text Box 162"/>
                        <wps:cNvSpPr txBox="1">
                          <a:spLocks/>
                        </wps:cNvSpPr>
                        <wps:spPr bwMode="auto">
                          <a:xfrm>
                            <a:off x="7600" y="815"/>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F39C8B" w14:textId="77777777" w:rsidR="000B498F" w:rsidRDefault="000B498F" w:rsidP="000B498F">
                              <w:pPr>
                                <w:spacing w:line="175" w:lineRule="exact"/>
                                <w:rPr>
                                  <w:rFonts w:ascii="Carlito"/>
                                  <w:b/>
                                  <w:sz w:val="17"/>
                                </w:rPr>
                              </w:pPr>
                              <w:r>
                                <w:rPr>
                                  <w:rFonts w:ascii="Carlito"/>
                                  <w:b/>
                                  <w:color w:val="404040"/>
                                  <w:w w:val="105"/>
                                  <w:sz w:val="17"/>
                                </w:rPr>
                                <w:t>395</w:t>
                              </w:r>
                            </w:p>
                          </w:txbxContent>
                        </wps:txbx>
                        <wps:bodyPr rot="0" vert="horz" wrap="square" lIns="0" tIns="0" rIns="0" bIns="0" anchor="t" anchorCtr="0" upright="1">
                          <a:noAutofit/>
                        </wps:bodyPr>
                      </wps:wsp>
                      <wps:wsp>
                        <wps:cNvPr id="266" name="Text Box 161"/>
                        <wps:cNvSpPr txBox="1">
                          <a:spLocks/>
                        </wps:cNvSpPr>
                        <wps:spPr bwMode="auto">
                          <a:xfrm>
                            <a:off x="3026" y="1747"/>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C94341" w14:textId="77777777" w:rsidR="000B498F" w:rsidRDefault="000B498F" w:rsidP="000B498F">
                              <w:pPr>
                                <w:spacing w:line="175" w:lineRule="exact"/>
                                <w:rPr>
                                  <w:rFonts w:ascii="Carlito"/>
                                  <w:b/>
                                  <w:sz w:val="17"/>
                                </w:rPr>
                              </w:pPr>
                              <w:r>
                                <w:rPr>
                                  <w:rFonts w:ascii="Carlito"/>
                                  <w:b/>
                                  <w:color w:val="404040"/>
                                  <w:w w:val="105"/>
                                  <w:sz w:val="17"/>
                                </w:rPr>
                                <w:t>200</w:t>
                              </w:r>
                            </w:p>
                          </w:txbxContent>
                        </wps:txbx>
                        <wps:bodyPr rot="0" vert="horz" wrap="square" lIns="0" tIns="0" rIns="0" bIns="0" anchor="t" anchorCtr="0" upright="1">
                          <a:noAutofit/>
                        </wps:bodyPr>
                      </wps:wsp>
                      <wps:wsp>
                        <wps:cNvPr id="267" name="Text Box 160"/>
                        <wps:cNvSpPr txBox="1">
                          <a:spLocks/>
                        </wps:cNvSpPr>
                        <wps:spPr bwMode="auto">
                          <a:xfrm>
                            <a:off x="3679" y="1804"/>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260EC0" w14:textId="77777777" w:rsidR="000B498F" w:rsidRDefault="000B498F" w:rsidP="000B498F">
                              <w:pPr>
                                <w:spacing w:line="175" w:lineRule="exact"/>
                                <w:rPr>
                                  <w:rFonts w:ascii="Carlito"/>
                                  <w:b/>
                                  <w:sz w:val="17"/>
                                </w:rPr>
                              </w:pPr>
                              <w:r>
                                <w:rPr>
                                  <w:rFonts w:ascii="Carlito"/>
                                  <w:b/>
                                  <w:color w:val="404040"/>
                                  <w:w w:val="105"/>
                                  <w:sz w:val="17"/>
                                </w:rPr>
                                <w:t>188</w:t>
                              </w:r>
                            </w:p>
                          </w:txbxContent>
                        </wps:txbx>
                        <wps:bodyPr rot="0" vert="horz" wrap="square" lIns="0" tIns="0" rIns="0" bIns="0" anchor="t" anchorCtr="0" upright="1">
                          <a:noAutofit/>
                        </wps:bodyPr>
                      </wps:wsp>
                      <wps:wsp>
                        <wps:cNvPr id="268" name="Text Box 159"/>
                        <wps:cNvSpPr txBox="1">
                          <a:spLocks/>
                        </wps:cNvSpPr>
                        <wps:spPr bwMode="auto">
                          <a:xfrm>
                            <a:off x="4333" y="1747"/>
                            <a:ext cx="28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09213" w14:textId="77777777" w:rsidR="000B498F" w:rsidRDefault="000B498F" w:rsidP="000B498F">
                              <w:pPr>
                                <w:spacing w:line="175" w:lineRule="exact"/>
                                <w:rPr>
                                  <w:rFonts w:ascii="Carlito"/>
                                  <w:b/>
                                  <w:sz w:val="17"/>
                                </w:rPr>
                              </w:pPr>
                              <w:r>
                                <w:rPr>
                                  <w:rFonts w:ascii="Carlito"/>
                                  <w:b/>
                                  <w:color w:val="404040"/>
                                  <w:w w:val="105"/>
                                  <w:sz w:val="17"/>
                                </w:rPr>
                                <w:t>200</w:t>
                              </w:r>
                            </w:p>
                          </w:txbxContent>
                        </wps:txbx>
                        <wps:bodyPr rot="0" vert="horz" wrap="square" lIns="0" tIns="0" rIns="0" bIns="0" anchor="t" anchorCtr="0" upright="1">
                          <a:noAutofit/>
                        </wps:bodyPr>
                      </wps:wsp>
                      <wps:wsp>
                        <wps:cNvPr id="269" name="Text Box 158"/>
                        <wps:cNvSpPr txBox="1">
                          <a:spLocks/>
                        </wps:cNvSpPr>
                        <wps:spPr bwMode="auto">
                          <a:xfrm>
                            <a:off x="4986" y="1747"/>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C0B0D5" w14:textId="77777777" w:rsidR="000B498F" w:rsidRDefault="000B498F" w:rsidP="000B498F">
                              <w:pPr>
                                <w:spacing w:line="175" w:lineRule="exact"/>
                                <w:rPr>
                                  <w:rFonts w:ascii="Carlito"/>
                                  <w:b/>
                                  <w:sz w:val="17"/>
                                </w:rPr>
                              </w:pPr>
                              <w:r>
                                <w:rPr>
                                  <w:rFonts w:ascii="Carlito"/>
                                  <w:b/>
                                  <w:color w:val="404040"/>
                                  <w:w w:val="105"/>
                                  <w:sz w:val="17"/>
                                </w:rPr>
                                <w:t>200</w:t>
                              </w:r>
                            </w:p>
                          </w:txbxContent>
                        </wps:txbx>
                        <wps:bodyPr rot="0" vert="horz" wrap="square" lIns="0" tIns="0" rIns="0" bIns="0" anchor="t" anchorCtr="0" upright="1">
                          <a:noAutofit/>
                        </wps:bodyPr>
                      </wps:wsp>
                      <wps:wsp>
                        <wps:cNvPr id="270" name="Text Box 157"/>
                        <wps:cNvSpPr txBox="1">
                          <a:spLocks/>
                        </wps:cNvSpPr>
                        <wps:spPr bwMode="auto">
                          <a:xfrm>
                            <a:off x="5640" y="1747"/>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C96C3" w14:textId="77777777" w:rsidR="000B498F" w:rsidRDefault="000B498F" w:rsidP="000B498F">
                              <w:pPr>
                                <w:spacing w:line="175" w:lineRule="exact"/>
                                <w:rPr>
                                  <w:rFonts w:ascii="Carlito"/>
                                  <w:b/>
                                  <w:sz w:val="17"/>
                                </w:rPr>
                              </w:pPr>
                              <w:r>
                                <w:rPr>
                                  <w:rFonts w:ascii="Carlito"/>
                                  <w:b/>
                                  <w:color w:val="404040"/>
                                  <w:w w:val="105"/>
                                  <w:sz w:val="17"/>
                                </w:rPr>
                                <w:t>200</w:t>
                              </w:r>
                            </w:p>
                          </w:txbxContent>
                        </wps:txbx>
                        <wps:bodyPr rot="0" vert="horz" wrap="square" lIns="0" tIns="0" rIns="0" bIns="0" anchor="t" anchorCtr="0" upright="1">
                          <a:noAutofit/>
                        </wps:bodyPr>
                      </wps:wsp>
                      <wps:wsp>
                        <wps:cNvPr id="271" name="Text Box 156"/>
                        <wps:cNvSpPr txBox="1">
                          <a:spLocks/>
                        </wps:cNvSpPr>
                        <wps:spPr bwMode="auto">
                          <a:xfrm>
                            <a:off x="6947" y="1747"/>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407B96" w14:textId="77777777" w:rsidR="000B498F" w:rsidRDefault="000B498F" w:rsidP="000B498F">
                              <w:pPr>
                                <w:spacing w:line="175" w:lineRule="exact"/>
                                <w:rPr>
                                  <w:rFonts w:ascii="Carlito"/>
                                  <w:b/>
                                  <w:sz w:val="17"/>
                                </w:rPr>
                              </w:pPr>
                              <w:r>
                                <w:rPr>
                                  <w:rFonts w:ascii="Carlito"/>
                                  <w:b/>
                                  <w:color w:val="404040"/>
                                  <w:w w:val="105"/>
                                  <w:sz w:val="17"/>
                                </w:rPr>
                                <w:t>200</w:t>
                              </w:r>
                            </w:p>
                          </w:txbxContent>
                        </wps:txbx>
                        <wps:bodyPr rot="0" vert="horz" wrap="square" lIns="0" tIns="0" rIns="0" bIns="0" anchor="t" anchorCtr="0" upright="1">
                          <a:noAutofit/>
                        </wps:bodyPr>
                      </wps:wsp>
                      <wps:wsp>
                        <wps:cNvPr id="272" name="Text Box 155"/>
                        <wps:cNvSpPr txBox="1">
                          <a:spLocks/>
                        </wps:cNvSpPr>
                        <wps:spPr bwMode="auto">
                          <a:xfrm>
                            <a:off x="8253" y="1752"/>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D2094A" w14:textId="77777777" w:rsidR="000B498F" w:rsidRDefault="000B498F" w:rsidP="000B498F">
                              <w:pPr>
                                <w:spacing w:line="175" w:lineRule="exact"/>
                                <w:rPr>
                                  <w:rFonts w:ascii="Carlito"/>
                                  <w:b/>
                                  <w:sz w:val="17"/>
                                </w:rPr>
                              </w:pPr>
                              <w:r>
                                <w:rPr>
                                  <w:rFonts w:ascii="Carlito"/>
                                  <w:b/>
                                  <w:color w:val="404040"/>
                                  <w:w w:val="105"/>
                                  <w:sz w:val="17"/>
                                </w:rPr>
                                <w:t>199</w:t>
                              </w:r>
                            </w:p>
                          </w:txbxContent>
                        </wps:txbx>
                        <wps:bodyPr rot="0" vert="horz" wrap="square" lIns="0" tIns="0" rIns="0" bIns="0" anchor="t" anchorCtr="0" upright="1">
                          <a:noAutofit/>
                        </wps:bodyPr>
                      </wps:wsp>
                      <wps:wsp>
                        <wps:cNvPr id="273" name="Text Box 154"/>
                        <wps:cNvSpPr txBox="1">
                          <a:spLocks/>
                        </wps:cNvSpPr>
                        <wps:spPr bwMode="auto">
                          <a:xfrm>
                            <a:off x="9561" y="1623"/>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BB2B4E" w14:textId="77777777" w:rsidR="000B498F" w:rsidRDefault="000B498F" w:rsidP="000B498F">
                              <w:pPr>
                                <w:spacing w:line="175" w:lineRule="exact"/>
                                <w:rPr>
                                  <w:rFonts w:ascii="Carlito"/>
                                  <w:b/>
                                  <w:sz w:val="17"/>
                                </w:rPr>
                              </w:pPr>
                              <w:r>
                                <w:rPr>
                                  <w:rFonts w:ascii="Carlito"/>
                                  <w:b/>
                                  <w:color w:val="404040"/>
                                  <w:w w:val="105"/>
                                  <w:sz w:val="17"/>
                                </w:rPr>
                                <w:t>226</w:t>
                              </w:r>
                            </w:p>
                          </w:txbxContent>
                        </wps:txbx>
                        <wps:bodyPr rot="0" vert="horz" wrap="square" lIns="0" tIns="0" rIns="0" bIns="0" anchor="t" anchorCtr="0" upright="1">
                          <a:noAutofit/>
                        </wps:bodyPr>
                      </wps:wsp>
                      <wps:wsp>
                        <wps:cNvPr id="274" name="Text Box 153"/>
                        <wps:cNvSpPr txBox="1">
                          <a:spLocks/>
                        </wps:cNvSpPr>
                        <wps:spPr bwMode="auto">
                          <a:xfrm>
                            <a:off x="8952" y="2559"/>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793DDB" w14:textId="77777777" w:rsidR="000B498F" w:rsidRDefault="000B498F" w:rsidP="000B498F">
                              <w:pPr>
                                <w:spacing w:line="175" w:lineRule="exact"/>
                                <w:rPr>
                                  <w:rFonts w:ascii="Carlito"/>
                                  <w:b/>
                                  <w:sz w:val="17"/>
                                </w:rPr>
                              </w:pPr>
                              <w:r>
                                <w:rPr>
                                  <w:rFonts w:ascii="Carlito"/>
                                  <w:b/>
                                  <w:color w:val="404040"/>
                                  <w:w w:val="105"/>
                                  <w:sz w:val="17"/>
                                </w:rPr>
                                <w:t>30</w:t>
                              </w:r>
                            </w:p>
                          </w:txbxContent>
                        </wps:txbx>
                        <wps:bodyPr rot="0" vert="horz" wrap="square" lIns="0" tIns="0" rIns="0" bIns="0" anchor="t" anchorCtr="0" upright="1">
                          <a:noAutofit/>
                        </wps:bodyPr>
                      </wps:wsp>
                      <wps:wsp>
                        <wps:cNvPr id="275" name="Text Box 152"/>
                        <wps:cNvSpPr txBox="1">
                          <a:spLocks/>
                        </wps:cNvSpPr>
                        <wps:spPr bwMode="auto">
                          <a:xfrm>
                            <a:off x="2331" y="3097"/>
                            <a:ext cx="7663" cy="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6D153" w14:textId="77777777" w:rsidR="000B498F" w:rsidRDefault="000B498F" w:rsidP="000B498F">
                              <w:pPr>
                                <w:tabs>
                                  <w:tab w:val="left" w:pos="673"/>
                                  <w:tab w:val="left" w:pos="2046"/>
                                  <w:tab w:val="left" w:pos="2609"/>
                                  <w:tab w:val="left" w:pos="4601"/>
                                  <w:tab w:val="left" w:pos="5171"/>
                                  <w:tab w:val="left" w:pos="6546"/>
                                  <w:tab w:val="left" w:pos="7082"/>
                                </w:tabs>
                                <w:spacing w:line="149" w:lineRule="exact"/>
                                <w:rPr>
                                  <w:sz w:val="15"/>
                                </w:rPr>
                              </w:pPr>
                              <w:r>
                                <w:rPr>
                                  <w:color w:val="585858"/>
                                  <w:sz w:val="15"/>
                                </w:rPr>
                                <w:t>Chile</w:t>
                              </w:r>
                              <w:r>
                                <w:rPr>
                                  <w:color w:val="585858"/>
                                  <w:sz w:val="15"/>
                                </w:rPr>
                                <w:tab/>
                                <w:t>OMS</w:t>
                              </w:r>
                              <w:r>
                                <w:rPr>
                                  <w:color w:val="585858"/>
                                  <w:spacing w:val="28"/>
                                  <w:sz w:val="15"/>
                                </w:rPr>
                                <w:t xml:space="preserve"> </w:t>
                              </w:r>
                              <w:r>
                                <w:rPr>
                                  <w:color w:val="585858"/>
                                  <w:sz w:val="15"/>
                                </w:rPr>
                                <w:t>EEUU-EPA</w:t>
                              </w:r>
                              <w:r>
                                <w:rPr>
                                  <w:color w:val="585858"/>
                                  <w:sz w:val="15"/>
                                </w:rPr>
                                <w:tab/>
                                <w:t>UE</w:t>
                              </w:r>
                              <w:r>
                                <w:rPr>
                                  <w:color w:val="585858"/>
                                  <w:sz w:val="15"/>
                                </w:rPr>
                                <w:tab/>
                                <w:t xml:space="preserve">China </w:t>
                              </w:r>
                              <w:r>
                                <w:rPr>
                                  <w:color w:val="585858"/>
                                  <w:spacing w:val="33"/>
                                  <w:sz w:val="15"/>
                                </w:rPr>
                                <w:t xml:space="preserve"> </w:t>
                              </w:r>
                              <w:r>
                                <w:rPr>
                                  <w:color w:val="585858"/>
                                  <w:sz w:val="15"/>
                                </w:rPr>
                                <w:t>Colombia</w:t>
                              </w:r>
                              <w:r>
                                <w:rPr>
                                  <w:color w:val="585858"/>
                                  <w:spacing w:val="21"/>
                                  <w:sz w:val="15"/>
                                </w:rPr>
                                <w:t xml:space="preserve"> </w:t>
                              </w:r>
                              <w:r>
                                <w:rPr>
                                  <w:color w:val="585858"/>
                                  <w:sz w:val="15"/>
                                </w:rPr>
                                <w:t>Ecuador</w:t>
                              </w:r>
                              <w:r>
                                <w:rPr>
                                  <w:color w:val="585858"/>
                                  <w:sz w:val="15"/>
                                </w:rPr>
                                <w:tab/>
                              </w:r>
                              <w:r>
                                <w:rPr>
                                  <w:color w:val="585858"/>
                                  <w:sz w:val="15"/>
                                </w:rPr>
                                <w:t>Perú</w:t>
                              </w:r>
                              <w:r>
                                <w:rPr>
                                  <w:color w:val="585858"/>
                                  <w:sz w:val="15"/>
                                </w:rPr>
                                <w:tab/>
                                <w:t xml:space="preserve">México  </w:t>
                              </w:r>
                              <w:r>
                                <w:rPr>
                                  <w:color w:val="585858"/>
                                  <w:spacing w:val="10"/>
                                  <w:sz w:val="15"/>
                                </w:rPr>
                                <w:t xml:space="preserve"> </w:t>
                              </w:r>
                              <w:r>
                                <w:rPr>
                                  <w:color w:val="585858"/>
                                  <w:sz w:val="15"/>
                                </w:rPr>
                                <w:t>Canadá</w:t>
                              </w:r>
                              <w:r>
                                <w:rPr>
                                  <w:color w:val="585858"/>
                                  <w:sz w:val="15"/>
                                </w:rPr>
                                <w:tab/>
                                <w:t>Suiza</w:t>
                              </w:r>
                              <w:r>
                                <w:rPr>
                                  <w:color w:val="585858"/>
                                  <w:sz w:val="15"/>
                                </w:rPr>
                                <w:tab/>
                              </w:r>
                              <w:r>
                                <w:rPr>
                                  <w:color w:val="585858"/>
                                  <w:spacing w:val="-1"/>
                                  <w:w w:val="95"/>
                                  <w:sz w:val="15"/>
                                </w:rPr>
                                <w:t>Australia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3B14B3" id="Group 151" o:spid="_x0000_s1644" style="position:absolute;margin-left:83.2pt;margin-top:8.75pt;width:428.75pt;height:160.8pt;z-index:-251643904;mso-wrap-distance-left:0;mso-wrap-distance-right:0;mso-position-horizontal-relative:page" coordorigin="1664,175" coordsize="8575,321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">
                <v:shape id="AutoShape 276" o:spid="_x0000_s1645" style="position:absolute;left:2179;top:2538;width:224;height:383;visibility:visible;mso-wrap-style:square;v-text-anchor:top" coordsize="224,3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" path="m,383r224,m,336r224,m,287r224,m,241r224,m,145r224,m,96r224,m,49r224,m,l224,e" filled="f" strokecolor="#f1f1f1" strokeweight=".7pt">
                  <v:path arrowok="t" o:connecttype="custom" o:connectlocs="0,2921;224,2921;0,2874;224,2874;0,2825;224,2825;0,2779;224,2779;0,2683;224,2683;0,2634;224,2634;0,2587;224,2587;0,2538;224,2538" o:connectangles="0,0,0,0,0,0,0,0,0,0,0,0,0,0,0,0"/>
                </v:shape>
                <v:line id="Line 275" o:spid="_x0000_s1646" style="position:absolute;visibility:visible;mso-wrap-style:square" from="2179,2730" to="2403,27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" strokecolor="#d9d9d9" strokeweight=".7pt">
                  <o:lock v:ext="edit" shapetype="f"/>
                </v:line>
                <v:shape id="AutoShape 274" o:spid="_x0000_s1647" style="position:absolute;left:2179;top:2300;width:224;height:143;visibility:visible;mso-wrap-style:square;v-text-anchor:top" coordsize="224,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" path="m,143r224,m,96r224,m,47r224,m,l224,e" filled="f" strokecolor="#f1f1f1" strokeweight=".7pt">
                  <v:path arrowok="t" o:connecttype="custom" o:connectlocs="0,2443;224,2443;0,2396;224,2396;0,2347;224,2347;0,2300;224,2300" o:connectangles="0,0,0,0,0,0,0,0"/>
                </v:shape>
                <v:line id="Line 273" o:spid="_x0000_s1648" style="position:absolute;visibility:visible;mso-wrap-style:square" from="2179,2492" to="2403,24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" strokecolor="#d9d9d9" strokeweight=".7pt">
                  <o:lock v:ext="edit" shapetype="f"/>
                </v:line>
                <v:shape id="AutoShape 272" o:spid="_x0000_s1649" style="position:absolute;left:2179;top:2062;width:224;height:143;visibility:visible;mso-wrap-style:square;v-text-anchor:top" coordsize="224,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" path="m,143r224,m,96r224,m,47r224,m,l224,e" filled="f" strokecolor="#f1f1f1" strokeweight=".7pt">
                  <v:path arrowok="t" o:connecttype="custom" o:connectlocs="0,2205;224,2205;0,2158;224,2158;0,2109;224,2109;0,2062;224,2062" o:connectangles="0,0,0,0,0,0,0,0"/>
                </v:shape>
                <v:line id="Line 271" o:spid="_x0000_s1650" style="position:absolute;visibility:visible;mso-wrap-style:square" from="2179,2251" to="2403,22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" strokecolor="#d9d9d9" strokeweight=".7pt">
                  <o:lock v:ext="edit" shapetype="f"/>
                </v:line>
                <v:shape id="AutoShape 270" o:spid="_x0000_s1651" style="position:absolute;left:2179;top:1822;width:224;height:145;visibility:visible;mso-wrap-style:square;v-text-anchor:top" coordsize="224,1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" path="m,145r224,m,96r224,m,49r224,m,l224,e" filled="f" strokecolor="#f1f1f1" strokeweight=".7pt">
                  <v:path arrowok="t" o:connecttype="custom" o:connectlocs="0,1967;224,1967;0,1918;224,1918;0,1871;224,1871;0,1822;224,1822" o:connectangles="0,0,0,0,0,0,0,0"/>
                </v:shape>
                <v:line id="Line 269" o:spid="_x0000_s1652" style="position:absolute;visibility:visible;mso-wrap-style:square" from="2179,2013" to="2403,20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" strokecolor="#d9d9d9" strokeweight=".7pt">
                  <o:lock v:ext="edit" shapetype="f"/>
                </v:line>
                <v:shape id="AutoShape 268" o:spid="_x0000_s1653" style="position:absolute;left:2179;top:1584;width:224;height:143;visibility:visible;mso-wrap-style:square;v-text-anchor:top" coordsize="224,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" path="m,142r224,m,96r224,m,47r224,m,l224,e" filled="f" strokecolor="#f1f1f1" strokeweight=".7pt">
                  <v:path arrowok="t" o:connecttype="custom" o:connectlocs="0,1726;224,1726;0,1680;224,1680;0,1631;224,1631;0,1584;224,1584" o:connectangles="0,0,0,0,0,0,0,0"/>
                </v:shape>
                <v:line id="Line 267" o:spid="_x0000_s1654" style="position:absolute;visibility:visible;mso-wrap-style:square" from="2179,1775" to="2403,17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" strokecolor="#d9d9d9" strokeweight=".7pt">
                  <o:lock v:ext="edit" shapetype="f"/>
                </v:line>
                <v:shape id="AutoShape 266" o:spid="_x0000_s1655" style="position:absolute;left:2179;top:1346;width:224;height:143;visibility:visible;mso-wrap-style:square;v-text-anchor:top" coordsize="224,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" path="m,142r224,m,93r224,m,47r224,m,l224,e" filled="f" strokecolor="#f1f1f1" strokeweight=".7pt">
                  <v:path arrowok="t" o:connecttype="custom" o:connectlocs="0,1488;224,1488;0,1439;224,1439;0,1393;224,1393;0,1346;224,1346" o:connectangles="0,0,0,0,0,0,0,0"/>
                </v:shape>
                <v:line id="Line 265" o:spid="_x0000_s1656" style="position:absolute;visibility:visible;mso-wrap-style:square" from="2179,1535" to="2403,153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" strokecolor="#d9d9d9" strokeweight=".7pt">
                  <o:lock v:ext="edit" shapetype="f"/>
                </v:line>
                <v:shape id="AutoShape 264" o:spid="_x0000_s1657" style="position:absolute;left:2179;top:1105;width:224;height:145;visibility:visible;mso-wrap-style:square;v-text-anchor:top" coordsize="224,1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" path="m,144r224,m,95r224,m,49r224,m,l224,e" filled="f" strokecolor="#f1f1f1" strokeweight=".7pt">
                  <v:path arrowok="t" o:connecttype="custom" o:connectlocs="0,1250;224,1250;0,1201;224,1201;0,1155;224,1155;0,1106;224,1106" o:connectangles="0,0,0,0,0,0,0,0"/>
                </v:shape>
                <v:line id="Line 263" o:spid="_x0000_s1658" style="position:absolute;visibility:visible;mso-wrap-style:square" from="2179,1297" to="2403,129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" strokecolor="#d9d9d9" strokeweight=".7pt">
                  <o:lock v:ext="edit" shapetype="f"/>
                </v:line>
                <v:shape id="AutoShape 262" o:spid="_x0000_s1659" style="position:absolute;left:2608;top:2538;width:448;height:383;visibility:visible;mso-wrap-style:square;v-text-anchor:top" coordsize="448,3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" path="m,383r448,m,336r448,m,287r448,m,241r448,m,145r448,m,96r448,m,49r448,m,l448,e" filled="f" strokecolor="#f1f1f1" strokeweight=".7pt">
                  <v:path arrowok="t" o:connecttype="custom" o:connectlocs="0,2921;448,2921;0,2874;448,2874;0,2825;448,2825;0,2779;448,2779;0,2683;448,2683;0,2634;448,2634;0,2587;448,2587;0,2538;448,2538" o:connectangles="0,0,0,0,0,0,0,0,0,0,0,0,0,0,0,0"/>
                </v:shape>
                <v:line id="Line 261" o:spid="_x0000_s1660" style="position:absolute;visibility:visible;mso-wrap-style:square" from="2609,2730" to="3057,27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" strokecolor="#d9d9d9" strokeweight=".7pt">
                  <o:lock v:ext="edit" shapetype="f"/>
                </v:line>
                <v:shape id="AutoShape 260" o:spid="_x0000_s1661" style="position:absolute;left:2608;top:2300;width:448;height:143;visibility:visible;mso-wrap-style:square;v-text-anchor:top" coordsize="448,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" path="m,143r448,m,96r448,m,47r448,m,l448,e" filled="f" strokecolor="#f1f1f1" strokeweight=".7pt">
                  <v:path arrowok="t" o:connecttype="custom" o:connectlocs="0,2443;448,2443;0,2396;448,2396;0,2347;448,2347;0,2300;448,2300" o:connectangles="0,0,0,0,0,0,0,0"/>
                </v:shape>
                <v:line id="Line 259" o:spid="_x0000_s1662" style="position:absolute;visibility:visible;mso-wrap-style:square" from="2609,2492" to="3057,24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" strokecolor="#d9d9d9" strokeweight=".7pt">
                  <o:lock v:ext="edit" shapetype="f"/>
                </v:line>
                <v:shape id="AutoShape 258" o:spid="_x0000_s1663" style="position:absolute;left:2608;top:2062;width:448;height:143;visibility:visible;mso-wrap-style:square;v-text-anchor:top" coordsize="448,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" path="m,143r448,m,96r448,m,47r448,m,l448,e" filled="f" strokecolor="#f1f1f1" strokeweight=".7pt">
                  <v:path arrowok="t" o:connecttype="custom" o:connectlocs="0,2205;448,2205;0,2158;448,2158;0,2109;448,2109;0,2062;448,2062" o:connectangles="0,0,0,0,0,0,0,0"/>
                </v:shape>
                <v:line id="Line 257" o:spid="_x0000_s1664" style="position:absolute;visibility:visible;mso-wrap-style:square" from="2609,2251" to="3057,22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" strokecolor="#d9d9d9" strokeweight=".7pt">
                  <o:lock v:ext="edit" shapetype="f"/>
                </v:line>
                <v:shape id="AutoShape 256" o:spid="_x0000_s1665" style="position:absolute;left:3262;top:2538;width:448;height:383;visibility:visible;mso-wrap-style:square;v-text-anchor:top" coordsize="448,3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" path="m,383r448,m,336r448,m,287r448,m,241r448,m,145r448,m,96r448,m,49r448,m,l448,e" filled="f" strokecolor="#f1f1f1" strokeweight=".7pt">
                  <v:path arrowok="t" o:connecttype="custom" o:connectlocs="0,2921;448,2921;0,2874;448,2874;0,2825;448,2825;0,2779;448,2779;0,2683;448,2683;0,2634;448,2634;0,2587;448,2587;0,2538;448,2538" o:connectangles="0,0,0,0,0,0,0,0,0,0,0,0,0,0,0,0"/>
                </v:shape>
                <v:line id="Line 255" o:spid="_x0000_s1666" style="position:absolute;visibility:visible;mso-wrap-style:square" from="3262,2730" to="3710,27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" strokecolor="#d9d9d9" strokeweight=".7pt">
                  <o:lock v:ext="edit" shapetype="f"/>
                </v:line>
                <v:shape id="AutoShape 254" o:spid="_x0000_s1667" style="position:absolute;left:3262;top:2300;width:448;height:143;visibility:visible;mso-wrap-style:square;v-text-anchor:top" coordsize="448,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" path="m,143r448,m,96r448,m,47r448,m,l448,e" filled="f" strokecolor="#f1f1f1" strokeweight=".7pt">
                  <v:path arrowok="t" o:connecttype="custom" o:connectlocs="0,2443;448,2443;0,2396;448,2396;0,2347;448,2347;0,2300;448,2300" o:connectangles="0,0,0,0,0,0,0,0"/>
                </v:shape>
                <v:line id="Line 253" o:spid="_x0000_s1668" style="position:absolute;visibility:visible;mso-wrap-style:square" from="3262,2492" to="3710,24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" strokecolor="#d9d9d9" strokeweight=".7pt">
                  <o:lock v:ext="edit" shapetype="f"/>
                </v:line>
                <v:shape id="AutoShape 252" o:spid="_x0000_s1669" style="position:absolute;left:3262;top:2062;width:1102;height:143;visibility:visible;mso-wrap-style:square;v-text-anchor:top" coordsize="1102,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" path="m,143r448,m,96r448,m,47r448,m653,143r448,m653,96r448,m653,47r448,m,l1101,e" filled="f" strokecolor="#f1f1f1" strokeweight=".7pt">
                  <v:path arrowok="t" o:connecttype="custom" o:connectlocs="0,2205;448,2205;0,2158;448,2158;0,2109;448,2109;653,2205;1101,2205;653,2158;1101,2158;653,2109;1101,2109;0,2062;1101,2062" o:connectangles="0,0,0,0,0,0,0,0,0,0,0,0,0,0"/>
                </v:shape>
                <v:line id="Line 251" o:spid="_x0000_s1670" style="position:absolute;visibility:visible;mso-wrap-style:square" from="3262,2251" to="3710,22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" strokecolor="#d9d9d9" strokeweight=".7pt">
                  <o:lock v:ext="edit" shapetype="f"/>
                </v:line>
                <v:shape id="AutoShape 250" o:spid="_x0000_s1671" style="position:absolute;left:3915;top:2538;width:448;height:383;visibility:visible;mso-wrap-style:square;v-text-anchor:top" coordsize="448,3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" path="m,383r448,m,336r448,m,287r448,m,241r448,m,145r448,m,96r448,m,49r448,m,l448,e" filled="f" strokecolor="#f1f1f1" strokeweight=".7pt">
                  <v:path arrowok="t" o:connecttype="custom" o:connectlocs="0,2921;448,2921;0,2874;448,2874;0,2825;448,2825;0,2779;448,2779;0,2683;448,2683;0,2634;448,2634;0,2587;448,2587;0,2538;448,2538" o:connectangles="0,0,0,0,0,0,0,0,0,0,0,0,0,0,0,0"/>
                </v:shape>
                <v:line id="Line 249" o:spid="_x0000_s1672" style="position:absolute;visibility:visible;mso-wrap-style:square" from="3915,2730" to="4363,27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" strokecolor="#d9d9d9" strokeweight=".7pt">
                  <o:lock v:ext="edit" shapetype="f"/>
                </v:line>
                <v:shape id="AutoShape 248" o:spid="_x0000_s1673" style="position:absolute;left:3915;top:2300;width:448;height:143;visibility:visible;mso-wrap-style:square;v-text-anchor:top" coordsize="448,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" path="m,143r448,m,96r448,m,47r448,m,l448,e" filled="f" strokecolor="#f1f1f1" strokeweight=".7pt">
                  <v:path arrowok="t" o:connecttype="custom" o:connectlocs="0,2443;448,2443;0,2396;448,2396;0,2347;448,2347;0,2300;448,2300" o:connectangles="0,0,0,0,0,0,0,0"/>
                </v:shape>
                <v:shape id="AutoShape 247" o:spid="_x0000_s1674" style="position:absolute;left:3915;top:2251;width:448;height:241;visibility:visible;mso-wrap-style:square;v-text-anchor:top" coordsize="448,2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" path="m,241r448,m,l448,e" filled="f" strokecolor="#d9d9d9" strokeweight=".7pt">
                  <v:path arrowok="t" o:connecttype="custom" o:connectlocs="0,2492;448,2492;0,2251;448,2251" o:connectangles="0,0,0,0"/>
                </v:shape>
                <v:shape id="AutoShape 246" o:spid="_x0000_s1675" style="position:absolute;left:2608;top:1822;width:5022;height:145;visibility:visible;mso-wrap-style:square;v-text-anchor:top" coordsize="5022,1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" path="m,145r5021,m,96r5021,m,49r5021,m,l5021,e" filled="f" strokecolor="#f1f1f1" strokeweight=".7pt">
                  <v:path arrowok="t" o:connecttype="custom" o:connectlocs="0,1967;5021,1967;0,1918;5021,1918;0,1871;5021,1871;0,1822;5021,1822" o:connectangles="0,0,0,0,0,0,0,0"/>
                </v:shape>
                <v:line id="Line 245" o:spid="_x0000_s1676" style="position:absolute;visibility:visible;mso-wrap-style:square" from="2609,2017" to="4363,201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" strokecolor="#d9d9d9" strokeweight=".1235mm">
                  <o:lock v:ext="edit" shapetype="f"/>
                </v:line>
                <v:shape id="AutoShape 244" o:spid="_x0000_s1677" style="position:absolute;left:4568;top:2538;width:448;height:383;visibility:visible;mso-wrap-style:square;v-text-anchor:top" coordsize="448,3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" path="m,383r448,m,336r448,m,287r448,m,241r448,m,145r448,m,96r448,m,49r448,m,l448,e" filled="f" strokecolor="#f1f1f1" strokeweight=".7pt">
                  <v:path arrowok="t" o:connecttype="custom" o:connectlocs="0,2921;448,2921;0,2874;448,2874;0,2825;448,2825;0,2779;448,2779;0,2683;448,2683;0,2634;448,2634;0,2587;448,2587;0,2538;448,2538" o:connectangles="0,0,0,0,0,0,0,0,0,0,0,0,0,0,0,0"/>
                </v:shape>
                <v:line id="Line 243" o:spid="_x0000_s1678" style="position:absolute;visibility:visible;mso-wrap-style:square" from="4569,2730" to="5017,27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" strokecolor="#d9d9d9" strokeweight=".7pt">
                  <o:lock v:ext="edit" shapetype="f"/>
                </v:line>
                <v:shape id="AutoShape 242" o:spid="_x0000_s1679" style="position:absolute;left:4568;top:2300;width:448;height:143;visibility:visible;mso-wrap-style:square;v-text-anchor:top" coordsize="448,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" path="m,143r448,m,96r448,m,47r448,m,l448,e" filled="f" strokecolor="#f1f1f1" strokeweight=".7pt">
                  <v:path arrowok="t" o:connecttype="custom" o:connectlocs="0,2443;448,2443;0,2396;448,2396;0,2347;448,2347;0,2300;448,2300" o:connectangles="0,0,0,0,0,0,0,0"/>
                </v:shape>
                <v:line id="Line 241" o:spid="_x0000_s1680" style="position:absolute;visibility:visible;mso-wrap-style:square" from="4569,2492" to="5017,24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" strokecolor="#d9d9d9" strokeweight=".7pt">
                  <o:lock v:ext="edit" shapetype="f"/>
                </v:line>
                <v:shape id="AutoShape 240" o:spid="_x0000_s1681" style="position:absolute;left:4568;top:2062;width:448;height:143;visibility:visible;mso-wrap-style:square;v-text-anchor:top" coordsize="448,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" path="m,143r448,m,96r448,m,47r448,m,l448,e" filled="f" strokecolor="#f1f1f1" strokeweight=".7pt">
                  <v:path arrowok="t" o:connecttype="custom" o:connectlocs="0,2205;448,2205;0,2158;448,2158;0,2109;448,2109;0,2062;448,2062" o:connectangles="0,0,0,0,0,0,0,0"/>
                </v:shape>
                <v:line id="Line 239" o:spid="_x0000_s1682" style="position:absolute;visibility:visible;mso-wrap-style:square" from="4569,2251" to="5017,22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" strokecolor="#d9d9d9" strokeweight=".7pt">
                  <o:lock v:ext="edit" shapetype="f"/>
                </v:line>
                <v:line id="Line 238" o:spid="_x0000_s1683" style="position:absolute;visibility:visible;mso-wrap-style:square" from="4569,2017" to="5017,201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" strokecolor="#d9d9d9" strokeweight=".1235mm">
                  <o:lock v:ext="edit" shapetype="f"/>
                </v:line>
                <v:shape id="AutoShape 237" o:spid="_x0000_s1684" style="position:absolute;left:5222;top:2538;width:448;height:383;visibility:visible;mso-wrap-style:square;v-text-anchor:top" coordsize="448,3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" path="m,383r448,m,336r448,m,287r448,m,241r448,m,145r448,m,96r448,m,49r448,m,l448,e" filled="f" strokecolor="#f1f1f1" strokeweight=".7pt">
                  <v:path arrowok="t" o:connecttype="custom" o:connectlocs="0,2921;448,2921;0,2874;448,2874;0,2825;448,2825;0,2779;448,2779;0,2683;448,2683;0,2634;448,2634;0,2587;448,2587;0,2538;448,2538" o:connectangles="0,0,0,0,0,0,0,0,0,0,0,0,0,0,0,0"/>
                </v:shape>
                <v:line id="Line 236" o:spid="_x0000_s1685" style="position:absolute;visibility:visible;mso-wrap-style:square" from="5222,2730" to="5670,27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" strokecolor="#d9d9d9" strokeweight=".7pt">
                  <o:lock v:ext="edit" shapetype="f"/>
                </v:line>
                <v:shape id="AutoShape 235" o:spid="_x0000_s1686" style="position:absolute;left:5222;top:2300;width:448;height:143;visibility:visible;mso-wrap-style:square;v-text-anchor:top" coordsize="448,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" path="m,143r448,m,96r448,m,47r448,m,l448,e" filled="f" strokecolor="#f1f1f1" strokeweight=".7pt">
                  <v:path arrowok="t" o:connecttype="custom" o:connectlocs="0,2443;448,2443;0,2396;448,2396;0,2347;448,2347;0,2300;448,2300" o:connectangles="0,0,0,0,0,0,0,0"/>
                </v:shape>
                <v:line id="Line 234" o:spid="_x0000_s1687" style="position:absolute;visibility:visible;mso-wrap-style:square" from="5222,2492" to="5670,24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" strokecolor="#d9d9d9" strokeweight=".7pt">
                  <o:lock v:ext="edit" shapetype="f"/>
                </v:line>
                <v:shape id="AutoShape 233" o:spid="_x0000_s1688" style="position:absolute;left:5222;top:2062;width:448;height:143;visibility:visible;mso-wrap-style:square;v-text-anchor:top" coordsize="448,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" path="m,143r448,m,96r448,m,47r448,m,l448,e" filled="f" strokecolor="#f1f1f1" strokeweight=".7pt">
                  <v:path arrowok="t" o:connecttype="custom" o:connectlocs="0,2205;448,2205;0,2158;448,2158;0,2109;448,2109;0,2062;448,2062" o:connectangles="0,0,0,0,0,0,0,0"/>
                </v:shape>
                <v:line id="Line 232" o:spid="_x0000_s1689" style="position:absolute;visibility:visible;mso-wrap-style:square" from="5222,2251" to="5670,22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" strokecolor="#d9d9d9" strokeweight=".7pt">
                  <o:lock v:ext="edit" shapetype="f"/>
                </v:line>
                <v:line id="Line 231" o:spid="_x0000_s1690" style="position:absolute;visibility:visible;mso-wrap-style:square" from="5222,2017" to="5670,201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" strokecolor="#d9d9d9" strokeweight=".1235mm">
                  <o:lock v:ext="edit" shapetype="f"/>
                </v:line>
                <v:shape id="AutoShape 230" o:spid="_x0000_s1691" style="position:absolute;left:5875;top:2538;width:1102;height:383;visibility:visible;mso-wrap-style:square;v-text-anchor:top" coordsize="1102,3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" path="m,383r1102,m,336r1102,m,287r1102,m,241r1102,m,145r1102,m,96r1102,m,49r1102,m,l1102,e" filled="f" strokecolor="#f1f1f1" strokeweight=".7pt">
                  <v:path arrowok="t" o:connecttype="custom" o:connectlocs="0,2921;1102,2921;0,2874;1102,2874;0,2825;1102,2825;0,2779;1102,2779;0,2683;1102,2683;0,2634;1102,2634;0,2587;1102,2587;0,2538;1102,2538" o:connectangles="0,0,0,0,0,0,0,0,0,0,0,0,0,0,0,0"/>
                </v:shape>
                <v:line id="Line 229" o:spid="_x0000_s1692" style="position:absolute;visibility:visible;mso-wrap-style:square" from="5875,2730" to="6977,27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" strokecolor="#d9d9d9" strokeweight=".7pt">
                  <o:lock v:ext="edit" shapetype="f"/>
                </v:line>
                <v:shape id="AutoShape 228" o:spid="_x0000_s1693" style="position:absolute;left:5875;top:2300;width:1102;height:143;visibility:visible;mso-wrap-style:square;v-text-anchor:top" coordsize="1102,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" path="m,143r1102,m,96r1102,m,47r1102,m,l1102,e" filled="f" strokecolor="#f1f1f1" strokeweight=".7pt">
                  <v:path arrowok="t" o:connecttype="custom" o:connectlocs="0,2443;1102,2443;0,2396;1102,2396;0,2347;1102,2347;0,2300;1102,2300" o:connectangles="0,0,0,0,0,0,0,0"/>
                </v:shape>
                <v:line id="Line 227" o:spid="_x0000_s1694" style="position:absolute;visibility:visible;mso-wrap-style:square" from="5875,2492" to="6977,24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" strokecolor="#d9d9d9" strokeweight=".7pt">
                  <o:lock v:ext="edit" shapetype="f"/>
                </v:line>
                <v:shape id="AutoShape 226" o:spid="_x0000_s1695" style="position:absolute;left:5875;top:2062;width:1102;height:143;visibility:visible;mso-wrap-style:square;v-text-anchor:top" coordsize="1102,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" path="m,143r1102,m,96r1102,m,47r1102,m,l1102,e" filled="f" strokecolor="#f1f1f1" strokeweight=".7pt">
                  <v:path arrowok="t" o:connecttype="custom" o:connectlocs="0,2205;1102,2205;0,2158;1102,2158;0,2109;1102,2109;0,2062;1102,2062" o:connectangles="0,0,0,0,0,0,0,0"/>
                </v:shape>
                <v:line id="Line 225" o:spid="_x0000_s1696" style="position:absolute;visibility:visible;mso-wrap-style:square" from="5875,2251" to="6977,22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" strokecolor="#d9d9d9" strokeweight=".7pt">
                  <o:lock v:ext="edit" shapetype="f"/>
                </v:line>
                <v:line id="Line 224" o:spid="_x0000_s1697" style="position:absolute;visibility:visible;mso-wrap-style:square" from="5875,2017" to="6977,201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" strokecolor="#d9d9d9" strokeweight=".1235mm">
                  <o:lock v:ext="edit" shapetype="f"/>
                </v:line>
                <v:shape id="AutoShape 223" o:spid="_x0000_s1698" style="position:absolute;left:7182;top:2538;width:448;height:383;visibility:visible;mso-wrap-style:square;v-text-anchor:top" coordsize="448,3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" path="m,383r448,m,336r448,m,287r448,m,241r448,m,145r448,m,96r448,m,49r448,m,l448,e" filled="f" strokecolor="#f1f1f1" strokeweight=".7pt">
                  <v:path arrowok="t" o:connecttype="custom" o:connectlocs="0,2921;448,2921;0,2874;448,2874;0,2825;448,2825;0,2779;448,2779;0,2683;448,2683;0,2634;448,2634;0,2587;448,2587;0,2538;448,2538" o:connectangles="0,0,0,0,0,0,0,0,0,0,0,0,0,0,0,0"/>
                </v:shape>
                <v:line id="Line 222" o:spid="_x0000_s1699" style="position:absolute;visibility:visible;mso-wrap-style:square" from="7182,2730" to="7630,27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" strokecolor="#d9d9d9" strokeweight=".7pt">
                  <o:lock v:ext="edit" shapetype="f"/>
                </v:line>
                <v:shape id="AutoShape 221" o:spid="_x0000_s1700" style="position:absolute;left:7182;top:2300;width:448;height:143;visibility:visible;mso-wrap-style:square;v-text-anchor:top" coordsize="448,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" path="m,143r448,m,96r448,m,47r448,m,l448,e" filled="f" strokecolor="#f1f1f1" strokeweight=".7pt">
                  <v:path arrowok="t" o:connecttype="custom" o:connectlocs="0,2443;448,2443;0,2396;448,2396;0,2347;448,2347;0,2300;448,2300" o:connectangles="0,0,0,0,0,0,0,0"/>
                </v:shape>
                <v:line id="Line 220" o:spid="_x0000_s1701" style="position:absolute;visibility:visible;mso-wrap-style:square" from="7182,2492" to="7630,24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" strokecolor="#d9d9d9" strokeweight=".7pt">
                  <o:lock v:ext="edit" shapetype="f"/>
                </v:line>
                <v:shape id="AutoShape 219" o:spid="_x0000_s1702" style="position:absolute;left:7182;top:2062;width:448;height:143;visibility:visible;mso-wrap-style:square;v-text-anchor:top" coordsize="448,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" path="m,143r448,m,96r448,m,47r448,m,l448,e" filled="f" strokecolor="#f1f1f1" strokeweight=".7pt">
                  <v:path arrowok="t" o:connecttype="custom" o:connectlocs="0,2205;448,2205;0,2158;448,2158;0,2109;448,2109;0,2062;448,2062" o:connectangles="0,0,0,0,0,0,0,0"/>
                </v:shape>
                <v:line id="Line 218" o:spid="_x0000_s1703" style="position:absolute;visibility:visible;mso-wrap-style:square" from="7182,2251" to="7630,22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" strokecolor="#d9d9d9" strokeweight=".7pt">
                  <o:lock v:ext="edit" shapetype="f"/>
                </v:line>
                <v:shape id="AutoShape 217" o:spid="_x0000_s1704" style="position:absolute;left:2608;top:2009;width:5022;height:7;visibility:visible;mso-wrap-style:square;v-text-anchor:top" coordsize="502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" path="m4573,7r448,m,l5021,e" filled="f" strokecolor="#d9d9d9" strokeweight=".1235mm">
                  <v:path arrowok="t" o:connecttype="custom" o:connectlocs="4573,2017;5021,2017;0,2010;5021,2010" o:connectangles="0,0,0,0"/>
                </v:shape>
                <v:shape id="AutoShape 216" o:spid="_x0000_s1705" style="position:absolute;left:2608;top:1584;width:5022;height:143;visibility:visible;mso-wrap-style:square;v-text-anchor:top" coordsize="5022,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" path="m,142r5021,m,96r5021,m,47r5021,m,l5021,e" filled="f" strokecolor="#f1f1f1" strokeweight=".7pt">
                  <v:path arrowok="t" o:connecttype="custom" o:connectlocs="0,1726;5021,1726;0,1680;5021,1680;0,1631;5021,1631;0,1584;5021,1584" o:connectangles="0,0,0,0,0,0,0,0"/>
                </v:shape>
                <v:line id="Line 215" o:spid="_x0000_s1706" style="position:absolute;visibility:visible;mso-wrap-style:square" from="2609,1775" to="7630,17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" strokecolor="#d9d9d9" strokeweight=".7pt">
                  <o:lock v:ext="edit" shapetype="f"/>
                </v:line>
                <v:shape id="AutoShape 214" o:spid="_x0000_s1707" style="position:absolute;left:2608;top:1346;width:5022;height:143;visibility:visible;mso-wrap-style:square;v-text-anchor:top" coordsize="5022,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" path="m,142r5021,m,93r5021,m,47r5021,m,l5021,e" filled="f" strokecolor="#f1f1f1" strokeweight=".7pt">
                  <v:path arrowok="t" o:connecttype="custom" o:connectlocs="0,1488;5021,1488;0,1439;5021,1439;0,1393;5021,1393;0,1346;5021,1346" o:connectangles="0,0,0,0,0,0,0,0"/>
                </v:shape>
                <v:line id="Line 213" o:spid="_x0000_s1708" style="position:absolute;visibility:visible;mso-wrap-style:square" from="2609,1535" to="7630,153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" strokecolor="#d9d9d9" strokeweight=".7pt">
                  <o:lock v:ext="edit" shapetype="f"/>
                </v:line>
                <v:shape id="AutoShape 212" o:spid="_x0000_s1709" style="position:absolute;left:2608;top:1105;width:5022;height:145;visibility:visible;mso-wrap-style:square;v-text-anchor:top" coordsize="5022,1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" path="m,144r5021,m,95r5021,m,49r5021,m,l5021,e" filled="f" strokecolor="#f1f1f1" strokeweight=".7pt">
                  <v:path arrowok="t" o:connecttype="custom" o:connectlocs="0,1250;5021,1250;0,1201;5021,1201;0,1155;5021,1155;0,1106;5021,1106" o:connectangles="0,0,0,0,0,0,0,0"/>
                </v:shape>
                <v:line id="Line 211" o:spid="_x0000_s1710" style="position:absolute;visibility:visible;mso-wrap-style:square" from="2609,1297" to="7630,129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" strokecolor="#d9d9d9" strokeweight=".7pt">
                  <o:lock v:ext="edit" shapetype="f"/>
                </v:line>
                <v:shape id="AutoShape 210" o:spid="_x0000_s1711" style="position:absolute;left:7835;top:2538;width:448;height:383;visibility:visible;mso-wrap-style:square;v-text-anchor:top" coordsize="448,3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" path="m,383r448,m,336r448,m,287r448,m,241r448,m,145r448,m,96r448,m,49r448,m,l448,e" filled="f" strokecolor="#f1f1f1" strokeweight=".7pt">
                  <v:path arrowok="t" o:connecttype="custom" o:connectlocs="0,2921;448,2921;0,2874;448,2874;0,2825;448,2825;0,2779;448,2779;0,2683;448,2683;0,2634;448,2634;0,2587;448,2587;0,2538;448,2538" o:connectangles="0,0,0,0,0,0,0,0,0,0,0,0,0,0,0,0"/>
                </v:shape>
                <v:line id="Line 209" o:spid="_x0000_s1712" style="position:absolute;visibility:visible;mso-wrap-style:square" from="7835,2730" to="8283,27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" strokecolor="#d9d9d9" strokeweight=".7pt">
                  <o:lock v:ext="edit" shapetype="f"/>
                </v:line>
                <v:shape id="AutoShape 208" o:spid="_x0000_s1713" style="position:absolute;left:7835;top:2300;width:448;height:143;visibility:visible;mso-wrap-style:square;v-text-anchor:top" coordsize="448,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" path="m,143r448,m,96r448,m,47r448,m,l448,e" filled="f" strokecolor="#f1f1f1" strokeweight=".7pt">
                  <v:path arrowok="t" o:connecttype="custom" o:connectlocs="0,2443;448,2443;0,2396;448,2396;0,2347;448,2347;0,2300;448,2300" o:connectangles="0,0,0,0,0,0,0,0"/>
                </v:shape>
                <v:line id="Line 207" o:spid="_x0000_s1714" style="position:absolute;visibility:visible;mso-wrap-style:square" from="7835,2492" to="8283,24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" strokecolor="#d9d9d9" strokeweight=".7pt">
                  <o:lock v:ext="edit" shapetype="f"/>
                </v:line>
                <v:shape id="AutoShape 206" o:spid="_x0000_s1715" style="position:absolute;left:7835;top:2062;width:448;height:143;visibility:visible;mso-wrap-style:square;v-text-anchor:top" coordsize="448,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" path="m,143r448,m,96r448,m,47r448,m,l448,e" filled="f" strokecolor="#f1f1f1" strokeweight=".7pt">
                  <v:path arrowok="t" o:connecttype="custom" o:connectlocs="0,2205;448,2205;0,2158;448,2158;0,2109;448,2109;0,2062;448,2062" o:connectangles="0,0,0,0,0,0,0,0"/>
                </v:shape>
                <v:line id="Line 205" o:spid="_x0000_s1716" style="position:absolute;visibility:visible;mso-wrap-style:square" from="7835,2251" to="8283,22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" strokecolor="#d9d9d9" strokeweight=".7pt">
                  <o:lock v:ext="edit" shapetype="f"/>
                </v:line>
                <v:shape id="AutoShape 204" o:spid="_x0000_s1717" style="position:absolute;left:8488;top:2874;width:1102;height:47;visibility:visible;mso-wrap-style:square;v-text-anchor:top" coordsize="1102,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" path="m,47r448,m,l448,m653,47r448,m653,r448,e" filled="f" strokecolor="#f1f1f1" strokeweight=".7pt">
                  <v:path arrowok="t" o:connecttype="custom" o:connectlocs="0,2921;448,2921;0,2874;448,2874;653,2921;1101,2921;653,2874;1101,2874" o:connectangles="0,0,0,0,0,0,0,0"/>
                </v:shape>
                <v:shape id="AutoShape 203" o:spid="_x0000_s1718" style="position:absolute;left:8488;top:2821;width:1102;height:7;visibility:visible;mso-wrap-style:square;v-text-anchor:top" coordsize="110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" path="m,7r1101,m,l1101,e" filled="f" strokecolor="#f1f1f1" strokeweight=".1235mm">
                  <v:path arrowok="t" o:connecttype="custom" o:connectlocs="0,2829;1101,2829;0,2822;1101,2822" o:connectangles="0,0,0,0"/>
                </v:shape>
                <v:shape id="AutoShape 202" o:spid="_x0000_s1719" style="position:absolute;left:8488;top:2538;width:1102;height:241;visibility:visible;mso-wrap-style:square;v-text-anchor:top" coordsize="1102,2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" path="m,241r1101,m,145r1101,m,96r1101,m,49r1101,m,l1101,e" filled="f" strokecolor="#f1f1f1" strokeweight=".7pt">
                  <v:path arrowok="t" o:connecttype="custom" o:connectlocs="0,2779;1101,2779;0,2683;1101,2683;0,2634;1101,2634;0,2587;1101,2587;0,2538;1101,2538" o:connectangles="0,0,0,0,0,0,0,0,0,0"/>
                </v:shape>
                <v:line id="Line 201" o:spid="_x0000_s1720" style="position:absolute;visibility:visible;mso-wrap-style:square" from="8489,2730" to="9590,27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" strokecolor="#d9d9d9" strokeweight=".7pt">
                  <o:lock v:ext="edit" shapetype="f"/>
                </v:line>
                <v:shape id="AutoShape 200" o:spid="_x0000_s1721" style="position:absolute;left:8488;top:2300;width:1102;height:143;visibility:visible;mso-wrap-style:square;v-text-anchor:top" coordsize="1102,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" path="m,143r1101,m,96r1101,m,47r1101,m,l1101,e" filled="f" strokecolor="#f1f1f1" strokeweight=".7pt">
                  <v:path arrowok="t" o:connecttype="custom" o:connectlocs="0,2443;1101,2443;0,2396;1101,2396;0,2347;1101,2347;0,2300;1101,2300" o:connectangles="0,0,0,0,0,0,0,0"/>
                </v:shape>
                <v:line id="Line 199" o:spid="_x0000_s1722" style="position:absolute;visibility:visible;mso-wrap-style:square" from="8489,2492" to="9590,24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" strokecolor="#d9d9d9" strokeweight=".7pt">
                  <o:lock v:ext="edit" shapetype="f"/>
                </v:line>
                <v:shape id="AutoShape 198" o:spid="_x0000_s1723" style="position:absolute;left:8488;top:2062;width:1102;height:143;visibility:visible;mso-wrap-style:square;v-text-anchor:top" coordsize="1102,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" path="m,143r1101,m,96r1101,m,47r1101,m,l1101,e" filled="f" strokecolor="#f1f1f1" strokeweight=".7pt">
                  <v:path arrowok="t" o:connecttype="custom" o:connectlocs="0,2205;1101,2205;0,2158;1101,2158;0,2109;1101,2109;0,2062;1101,2062" o:connectangles="0,0,0,0,0,0,0,0"/>
                </v:shape>
                <v:line id="Line 197" o:spid="_x0000_s1724" style="position:absolute;visibility:visible;mso-wrap-style:square" from="8489,2251" to="9590,22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" strokecolor="#d9d9d9" strokeweight=".7pt">
                  <o:lock v:ext="edit" shapetype="f"/>
                </v:line>
                <v:shape id="AutoShape 196" o:spid="_x0000_s1725" style="position:absolute;left:7835;top:1822;width:2184;height:145;visibility:visible;mso-wrap-style:square;v-text-anchor:top" coordsize="2184,1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" path="m,145r1755,m,96r1755,m1960,145r224,m1960,96r224,m,49r2184,m,l2184,e" filled="f" strokecolor="#f1f1f1" strokeweight=".7pt">
                  <v:path arrowok="t" o:connecttype="custom" o:connectlocs="0,1967;1755,1967;0,1918;1755,1918;1960,1967;2184,1967;1960,1918;2184,1918;0,1871;2184,1871;0,1822;2184,1822" o:connectangles="0,0,0,0,0,0,0,0,0,0,0,0"/>
                </v:shape>
                <v:line id="Line 195" o:spid="_x0000_s1726" style="position:absolute;visibility:visible;mso-wrap-style:square" from="7835,2019" to="9590,201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" strokecolor="#d9d9d9" strokeweight=".04133mm">
                  <o:lock v:ext="edit" shapetype="f"/>
                </v:line>
                <v:shape id="AutoShape 194" o:spid="_x0000_s1727" style="position:absolute;left:9795;top:2874;width:224;height:47;visibility:visible;mso-wrap-style:square;v-text-anchor:top" coordsize="224,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" path="m,47r224,m,l224,e" filled="f" strokecolor="#f1f1f1" strokeweight=".7pt">
                  <v:path arrowok="t" o:connecttype="custom" o:connectlocs="0,2921;224,2921;0,2874;224,2874" o:connectangles="0,0,0,0"/>
                </v:shape>
                <v:shape id="AutoShape 193" o:spid="_x0000_s1728" style="position:absolute;left:9795;top:2821;width:224;height:7;visibility:visible;mso-wrap-style:square;v-text-anchor:top" coordsize="22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" path="m,7r224,m,l224,e" filled="f" strokecolor="#f1f1f1" strokeweight=".1235mm">
                  <v:path arrowok="t" o:connecttype="custom" o:connectlocs="0,2829;224,2829;0,2822;224,2822" o:connectangles="0,0,0,0"/>
                </v:shape>
                <v:shape id="AutoShape 192" o:spid="_x0000_s1729" style="position:absolute;left:9795;top:2538;width:224;height:241;visibility:visible;mso-wrap-style:square;v-text-anchor:top" coordsize="224,2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" path="m,241r224,m,145r224,m,96r224,m,49r224,m,l224,e" filled="f" strokecolor="#f1f1f1" strokeweight=".7pt">
                  <v:path arrowok="t" o:connecttype="custom" o:connectlocs="0,2779;224,2779;0,2683;224,2683;0,2634;224,2634;0,2587;224,2587;0,2538;224,2538" o:connectangles="0,0,0,0,0,0,0,0,0,0"/>
                </v:shape>
                <v:line id="Line 191" o:spid="_x0000_s1730" style="position:absolute;visibility:visible;mso-wrap-style:square" from="9795,2730" to="10019,273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" strokecolor="#d9d9d9" strokeweight=".7pt">
                  <o:lock v:ext="edit" shapetype="f"/>
                </v:line>
                <v:shape id="AutoShape 190" o:spid="_x0000_s1731" style="position:absolute;left:9795;top:2300;width:224;height:143;visibility:visible;mso-wrap-style:square;v-text-anchor:top" coordsize="224,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" path="m,143r224,m,96r224,m,47r224,m,l224,e" filled="f" strokecolor="#f1f1f1" strokeweight=".7pt">
                  <v:path arrowok="t" o:connecttype="custom" o:connectlocs="0,2443;224,2443;0,2396;224,2396;0,2347;224,2347;0,2300;224,2300" o:connectangles="0,0,0,0,0,0,0,0"/>
                </v:shape>
                <v:line id="Line 189" o:spid="_x0000_s1732" style="position:absolute;visibility:visible;mso-wrap-style:square" from="9795,2492" to="10019,249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" strokecolor="#d9d9d9" strokeweight=".7pt">
                  <o:lock v:ext="edit" shapetype="f"/>
                </v:line>
                <v:shape id="AutoShape 188" o:spid="_x0000_s1733" style="position:absolute;left:9795;top:2062;width:224;height:143;visibility:visible;mso-wrap-style:square;v-text-anchor:top" coordsize="224,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" path="m,143r224,m,96r224,m,47r224,m,l224,e" filled="f" strokecolor="#f1f1f1" strokeweight=".7pt">
                  <v:path arrowok="t" o:connecttype="custom" o:connectlocs="0,2205;224,2205;0,2158;224,2158;0,2109;224,2109;0,2062;224,2062" o:connectangles="0,0,0,0,0,0,0,0"/>
                </v:shape>
                <v:line id="Line 187" o:spid="_x0000_s1734" style="position:absolute;visibility:visible;mso-wrap-style:square" from="9795,2251" to="10019,22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" strokecolor="#d9d9d9" strokeweight=".7pt">
                  <o:lock v:ext="edit" shapetype="f"/>
                </v:line>
                <v:shape id="AutoShape 186" o:spid="_x0000_s1735" style="position:absolute;left:7835;top:2015;width:2184;height:4;visibility:visible;mso-wrap-style:square;v-text-anchor:top" coordsize="218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" path="m1960,3r224,m,l1755,t205,l2184,e" filled="f" strokecolor="#d9d9d9" strokeweight=".04133mm">
                  <v:path arrowok="t" o:connecttype="custom" o:connectlocs="1960,2019;2184,2019;0,2016;1755,2016;1960,2016;2184,2016" o:connectangles="0,0,0,0,0,0"/>
                </v:shape>
                <v:shape id="AutoShape 185" o:spid="_x0000_s1736" style="position:absolute;left:7835;top:2009;width:2184;height:2;visibility:visible;mso-wrap-style:square;v-text-anchor:top" coordsize="218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" path="m,l1755,t205,l2184,e" filled="f" strokecolor="#d9d9d9" strokeweight=".1235mm">
                  <v:path arrowok="t" o:connecttype="custom" o:connectlocs="0,0;1755,0;1960,0;2184,0" o:connectangles="0,0,0,0"/>
                </v:shape>
                <v:shape id="AutoShape 184" o:spid="_x0000_s1737" style="position:absolute;left:7835;top:1584;width:2184;height:143;visibility:visible;mso-wrap-style:square;v-text-anchor:top" coordsize="2184,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" path="m,142r2184,m,96r2184,m,47r2184,m,l2184,e" filled="f" strokecolor="#f1f1f1" strokeweight=".7pt">
                  <v:path arrowok="t" o:connecttype="custom" o:connectlocs="0,1726;2184,1726;0,1680;2184,1680;0,1631;2184,1631;0,1584;2184,1584" o:connectangles="0,0,0,0,0,0,0,0"/>
                </v:shape>
                <v:line id="Line 183" o:spid="_x0000_s1738" style="position:absolute;visibility:visible;mso-wrap-style:square" from="7835,1775" to="10019,17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" strokecolor="#d9d9d9" strokeweight=".7pt">
                  <o:lock v:ext="edit" shapetype="f"/>
                </v:line>
                <v:shape id="AutoShape 182" o:spid="_x0000_s1739" style="position:absolute;left:7835;top:1346;width:2184;height:143;visibility:visible;mso-wrap-style:square;v-text-anchor:top" coordsize="2184,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" path="m,142r2184,m,93r2184,m,47r2184,m,l2184,e" filled="f" strokecolor="#f1f1f1" strokeweight=".7pt">
                  <v:path arrowok="t" o:connecttype="custom" o:connectlocs="0,1488;2184,1488;0,1439;2184,1439;0,1393;2184,1393;0,1346;2184,1346" o:connectangles="0,0,0,0,0,0,0,0"/>
                </v:shape>
                <v:line id="Line 181" o:spid="_x0000_s1740" style="position:absolute;visibility:visible;mso-wrap-style:square" from="7835,1535" to="10019,153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" strokecolor="#d9d9d9" strokeweight=".7pt">
                  <o:lock v:ext="edit" shapetype="f"/>
                </v:line>
                <v:shape id="AutoShape 180" o:spid="_x0000_s1741" style="position:absolute;left:7835;top:1105;width:2184;height:145;visibility:visible;mso-wrap-style:square;v-text-anchor:top" coordsize="2184,1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" path="m,144r2184,m,95r2184,m,49r2184,m,l2184,e" filled="f" strokecolor="#f1f1f1" strokeweight=".7pt">
                  <v:path arrowok="t" o:connecttype="custom" o:connectlocs="0,1250;2184,1250;0,1201;2184,1201;0,1155;2184,1155;0,1106;2184,1106" o:connectangles="0,0,0,0,0,0,0,0"/>
                </v:shape>
                <v:line id="Line 179" o:spid="_x0000_s1742" style="position:absolute;visibility:visible;mso-wrap-style:square" from="7835,1297" to="10019,129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" strokecolor="#d9d9d9" strokeweight=".7pt">
                  <o:lock v:ext="edit" shapetype="f"/>
                </v:line>
                <v:shape id="AutoShape 178" o:spid="_x0000_s1743" style="position:absolute;left:2179;top:867;width:7840;height:143;visibility:visible;mso-wrap-style:square;v-text-anchor:top" coordsize="7840,1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" path="m,142r7840,m,95r7840,m,46r7840,m,l7840,e" filled="f" strokecolor="#f1f1f1" strokeweight=".7pt">
                  <v:path arrowok="t" o:connecttype="custom" o:connectlocs="0,1010;7840,1010;0,963;7840,963;0,914;7840,914;0,868;7840,868" o:connectangles="0,0,0,0,0,0,0,0"/>
                </v:shape>
                <v:shape id="AutoShape 177" o:spid="_x0000_s1744" style="position:absolute;left:2179;top:1055;width:7840;height:7;visibility:visible;mso-wrap-style:square;v-text-anchor:top" coordsize="784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" path="m,7r7840,m,l7840,e" filled="f" strokecolor="#d9d9d9" strokeweight=".1234mm">
                  <v:path arrowok="t" o:connecttype="custom" o:connectlocs="0,1063;7840,1063;0,1056;7840,1056" o:connectangles="0,0,0,0"/>
                </v:shape>
                <v:line id="Line 176" o:spid="_x0000_s1745" style="position:absolute;visibility:visible;mso-wrap-style:square" from="2179,819" to="10019,81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" strokecolor="#d9d9d9" strokeweight=".7pt">
                  <o:lock v:ext="edit" shapetype="f"/>
                </v:line>
                <v:shape id="AutoShape 175" o:spid="_x0000_s1746" style="position:absolute;left:2506;top:818;width:1960;height:1253;visibility:visible;mso-wrap-style:square;v-text-anchor:top" coordsize="1960,12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" path="m,l,240m653,r,1194m1307,r,1253m1960,r,1194e" filled="f" strokecolor="#f1f1f1" strokeweight=".7pt">
                  <v:path arrowok="t" o:connecttype="custom" o:connectlocs="0,819;0,1059;653,819;653,2013;1307,819;1307,2072;1960,819;1960,2013" o:connectangles="0,0,0,0,0,0,0,0"/>
                </v:shape>
                <v:line id="Line 174" o:spid="_x0000_s1747" style="position:absolute;visibility:visible;mso-wrap-style:square" from="5119,819" to="5119,20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" strokecolor="#f1f1f1" strokeweight=".7pt">
                  <o:lock v:ext="edit" shapetype="f"/>
                </v:line>
                <v:line id="Line 173" o:spid="_x0000_s1748" style="position:absolute;visibility:visible;mso-wrap-style:square" from="5773,819" to="5773,20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" strokecolor="#f1f1f1" strokeweight=".7pt">
                  <o:lock v:ext="edit" shapetype="f"/>
                </v:line>
                <v:line id="Line 172" o:spid="_x0000_s1749" style="position:absolute;visibility:visible;mso-wrap-style:square" from="6426,819" to="6426,296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" strokecolor="#f1f1f1" strokeweight=".7pt">
                  <o:lock v:ext="edit" shapetype="f"/>
                </v:line>
                <v:shape id="AutoShape 171" o:spid="_x0000_s1750" style="position:absolute;left:7079;top:818;width:2614;height:2007;visibility:visible;mso-wrap-style:square;v-text-anchor:top" coordsize="2614,20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" path="m,l,1194m654,r,263m1307,r,1199m1960,r,2006m2614,r,1071e" filled="f" strokecolor="#f1f1f1" strokeweight=".7pt">
                  <v:path arrowok="t" o:connecttype="custom" o:connectlocs="0,819;0,2013;654,819;654,1082;1307,819;1307,2018;1960,819;1960,2825;2614,819;2614,1890" o:connectangles="0,0,0,0,0,0,0,0,0,0"/>
                </v:shape>
                <v:shape id="AutoShape 170" o:spid="_x0000_s1751" style="position:absolute;left:2179;top:818;width:7840;height:2149;visibility:visible;mso-wrap-style:square;v-text-anchor:top" coordsize="7840,21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" path="m,l,2149m654,r,2149m1307,r,2149m1960,r,2149m2614,r,2149m3267,r,2149m3920,r,2149m4574,r,2149m5227,r,2149m5880,r,2149m6534,r,2149m7187,r,2149m7840,r,2149e" filled="f" strokecolor="#d9d9d9" strokeweight=".7pt">
                  <v:path arrowok="t" o:connecttype="custom" o:connectlocs="0,819;0,2968;654,819;654,2968;1307,819;1307,2968;1960,819;1960,2968;2614,819;2614,2968;3267,819;3267,2968;3920,819;3920,2968;4574,819;4574,2968;5227,819;5227,2968;5880,819;5880,2968;6534,819;6534,2968;7187,819;7187,2968;7840,819;7840,2968" o:connectangles="0,0,0,0,0,0,0,0,0,0,0,0,0,0,0,0,0,0,0,0,0,0,0,0,0,0"/>
                </v:shape>
                <v:rect id="Rectangle 169" o:spid="_x0000_s1752" style="position:absolute;left:2403;top:1059;width:206;height:190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" fillcolor="#843c0c" stroked="f">
                  <v:path arrowok="t"/>
                </v:rect>
                <v:shape id="AutoShape 168" o:spid="_x0000_s1753" style="position:absolute;left:3056;top:1082;width:6739;height:1886;visibility:visible;mso-wrap-style:square;v-text-anchor:top" coordsize="6739,18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" path="m205,931l,931r,955l205,1886r,-955xm858,990r-205,l653,1886r205,l858,990xm1512,931r-206,l1306,1886r206,l1512,931xm2165,931r-205,l1960,1886r205,l2165,931xm2818,931r-205,l2613,1886r205,l2818,931xm4125,931r-205,l3920,1886r205,l4125,931xm4778,l4573,r,1886l4778,1886,4778,xm5432,936r-206,l5226,1886r206,l5432,936xm6085,1743r-205,l5880,1886r205,l6085,1743xm6738,808r-205,l6533,1886r205,l6738,808xe" fillcolor="#7f7f7f" stroked="f">
                  <v:path arrowok="t" o:connecttype="custom" o:connectlocs="205,2013;0,2013;0,2968;205,2968;205,2013;858,2072;653,2072;653,2968;858,2968;858,2072;1512,2013;1306,2013;1306,2968;1512,2968;1512,2013;2165,2013;1960,2013;1960,2968;2165,2968;2165,2013;2818,2013;2613,2013;2613,2968;2818,2968;2818,2013;4125,2013;3920,2013;3920,2968;4125,2968;4125,2013;4778,1082;4573,1082;4573,2968;4778,2968;4778,1082;5432,2018;5226,2018;5226,2968;5432,2968;5432,2018;6085,2825;5880,2825;5880,2968;6085,2968;6085,2825;6738,1890;6533,1890;6533,2968;6738,2968;6738,1890" o:connectangles="0,0,0,0,0,0,0,0,0,0,0,0,0,0,0,0,0,0,0,0,0,0,0,0,0,0,0,0,0,0,0,0,0,0,0,0,0,0,0,0,0,0,0,0,0,0,0,0,0,0"/>
                </v:shape>
                <v:line id="Line 167" o:spid="_x0000_s1754" style="position:absolute;visibility:visible;mso-wrap-style:square" from="2179,2968" to="10019,296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" strokecolor="#d9d9d9" strokeweight=".7pt">
                  <o:lock v:ext="edit" shapetype="f"/>
                </v:line>
                <v:rect id="Rectangle 166" o:spid="_x0000_s1755" style="position:absolute;left:1670;top:181;width:8561;height:32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" filled="f" strokecolor="#d9d9d9" strokeweight=".7pt">
                  <v:path arrowok="t"/>
                </v:rect>
                <v:shape id="Text Box 165" o:spid="_x0000_s1756" type="#_x0000_t202" style="position:absolute;left:3463;top:367;width:4994;height:2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" filled="f" stroked="f">
                  <v:path arrowok="t"/>
                  <v:textbox inset="0,0,0,0">
                    <w:txbxContent>
                      <w:p w14:paraId="34A7A37D" w14:textId="77777777" w:rsidR="000B498F" w:rsidRDefault="000B498F" w:rsidP="000B498F">
                        <w:pPr>
                          <w:spacing w:line="205" w:lineRule="exact"/>
                          <w:rPr>
                            <w:rFonts w:ascii="Carlito" w:hAnsi="Carlito"/>
                            <w:i/>
                            <w:sz w:val="20"/>
                          </w:rPr>
                        </w:pPr>
                        <w:r>
                          <w:rPr>
                            <w:rFonts w:ascii="Carlito" w:hAnsi="Carlito"/>
                            <w:b/>
                            <w:color w:val="0D0D0D"/>
                            <w:sz w:val="20"/>
                          </w:rPr>
                          <w:t>g.1.</w:t>
                        </w:r>
                        <w:r>
                          <w:rPr>
                            <w:rFonts w:ascii="Carlito" w:hAnsi="Carlito"/>
                            <w:b/>
                            <w:color w:val="0D0D0D"/>
                            <w:spacing w:val="-22"/>
                            <w:sz w:val="20"/>
                          </w:rPr>
                          <w:t xml:space="preserve"> </w:t>
                        </w:r>
                        <w:r>
                          <w:rPr>
                            <w:color w:val="0D0D0D"/>
                            <w:sz w:val="20"/>
                          </w:rPr>
                          <w:t>Norma</w:t>
                        </w:r>
                        <w:r>
                          <w:rPr>
                            <w:color w:val="0D0D0D"/>
                            <w:spacing w:val="-30"/>
                            <w:sz w:val="20"/>
                          </w:rPr>
                          <w:t xml:space="preserve"> </w:t>
                        </w:r>
                        <w:r>
                          <w:rPr>
                            <w:color w:val="0D0D0D"/>
                            <w:sz w:val="20"/>
                          </w:rPr>
                          <w:t>Calidad</w:t>
                        </w:r>
                        <w:r>
                          <w:rPr>
                            <w:color w:val="0D0D0D"/>
                            <w:spacing w:val="-30"/>
                            <w:sz w:val="20"/>
                          </w:rPr>
                          <w:t xml:space="preserve"> </w:t>
                        </w:r>
                        <w:r>
                          <w:rPr>
                            <w:color w:val="0D0D0D"/>
                            <w:sz w:val="20"/>
                          </w:rPr>
                          <w:t>Primaria</w:t>
                        </w:r>
                        <w:r>
                          <w:rPr>
                            <w:color w:val="0D0D0D"/>
                            <w:spacing w:val="-30"/>
                            <w:sz w:val="20"/>
                          </w:rPr>
                          <w:t xml:space="preserve"> </w:t>
                        </w:r>
                        <w:r>
                          <w:rPr>
                            <w:color w:val="0D0D0D"/>
                            <w:sz w:val="20"/>
                          </w:rPr>
                          <w:t>del</w:t>
                        </w:r>
                        <w:r>
                          <w:rPr>
                            <w:color w:val="0D0D0D"/>
                            <w:spacing w:val="-29"/>
                            <w:sz w:val="20"/>
                          </w:rPr>
                          <w:t xml:space="preserve"> </w:t>
                        </w:r>
                        <w:r>
                          <w:rPr>
                            <w:color w:val="0D0D0D"/>
                            <w:sz w:val="20"/>
                          </w:rPr>
                          <w:t>aire</w:t>
                        </w:r>
                        <w:r>
                          <w:rPr>
                            <w:color w:val="0D0D0D"/>
                            <w:spacing w:val="-30"/>
                            <w:sz w:val="20"/>
                          </w:rPr>
                          <w:t xml:space="preserve"> </w:t>
                        </w:r>
                        <w:r>
                          <w:rPr>
                            <w:color w:val="0D0D0D"/>
                            <w:sz w:val="20"/>
                          </w:rPr>
                          <w:t>NO2</w:t>
                        </w:r>
                        <w:r>
                          <w:rPr>
                            <w:color w:val="0D0D0D"/>
                            <w:spacing w:val="-34"/>
                            <w:sz w:val="20"/>
                          </w:rPr>
                          <w:t xml:space="preserve"> </w:t>
                        </w:r>
                        <w:r>
                          <w:rPr>
                            <w:rFonts w:ascii="Carlito" w:hAnsi="Carlito"/>
                            <w:b/>
                            <w:i/>
                            <w:color w:val="0D0D0D"/>
                            <w:sz w:val="20"/>
                          </w:rPr>
                          <w:t>Horario</w:t>
                        </w:r>
                        <w:r>
                          <w:rPr>
                            <w:rFonts w:ascii="Carlito" w:hAnsi="Carlito"/>
                            <w:b/>
                            <w:i/>
                            <w:color w:val="0D0D0D"/>
                            <w:spacing w:val="-20"/>
                            <w:sz w:val="20"/>
                          </w:rPr>
                          <w:t xml:space="preserve"> </w:t>
                        </w:r>
                        <w:r>
                          <w:rPr>
                            <w:rFonts w:ascii="Carlito" w:hAnsi="Carlito"/>
                            <w:i/>
                            <w:color w:val="0D0D0D"/>
                            <w:sz w:val="20"/>
                          </w:rPr>
                          <w:t>(μg/m3N)</w:t>
                        </w:r>
                      </w:p>
                    </w:txbxContent>
                  </v:textbox>
                </v:shape>
                <v:shape id="Text Box 164" o:spid="_x0000_s1757" type="#_x0000_t202" style="position:absolute;left:1798;top:746;width:259;height:23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" filled="f" stroked="f">
                  <v:path arrowok="t"/>
                  <v:textbox inset="0,0,0,0">
                    <w:txbxContent>
                      <w:p w14:paraId="1E37AF54" w14:textId="77777777" w:rsidR="000B498F" w:rsidRDefault="000B498F" w:rsidP="000B498F">
                        <w:pPr>
                          <w:spacing w:line="149" w:lineRule="exact"/>
                          <w:ind w:right="18"/>
                          <w:jc w:val="right"/>
                          <w:rPr>
                            <w:sz w:val="15"/>
                          </w:rPr>
                        </w:pPr>
                        <w:r>
                          <w:rPr>
                            <w:color w:val="585858"/>
                            <w:w w:val="90"/>
                            <w:sz w:val="15"/>
                          </w:rPr>
                          <w:t>450</w:t>
                        </w:r>
                      </w:p>
                      <w:p w14:paraId="594DF6D7" w14:textId="77777777" w:rsidR="000B498F" w:rsidRDefault="000B498F" w:rsidP="000B498F">
                        <w:pPr>
                          <w:spacing w:before="66"/>
                          <w:ind w:right="18"/>
                          <w:jc w:val="right"/>
                          <w:rPr>
                            <w:sz w:val="15"/>
                          </w:rPr>
                        </w:pPr>
                        <w:r>
                          <w:rPr>
                            <w:color w:val="585858"/>
                            <w:spacing w:val="-1"/>
                            <w:w w:val="95"/>
                            <w:sz w:val="15"/>
                          </w:rPr>
                          <w:t>400</w:t>
                        </w:r>
                      </w:p>
                      <w:p w14:paraId="1F038155" w14:textId="77777777" w:rsidR="000B498F" w:rsidRDefault="000B498F" w:rsidP="000B498F">
                        <w:pPr>
                          <w:spacing w:before="66"/>
                          <w:ind w:right="18"/>
                          <w:jc w:val="right"/>
                          <w:rPr>
                            <w:sz w:val="15"/>
                          </w:rPr>
                        </w:pPr>
                        <w:r>
                          <w:rPr>
                            <w:color w:val="585858"/>
                            <w:w w:val="90"/>
                            <w:sz w:val="15"/>
                          </w:rPr>
                          <w:t>350</w:t>
                        </w:r>
                      </w:p>
                      <w:p w14:paraId="64854A95" w14:textId="77777777" w:rsidR="000B498F" w:rsidRDefault="000B498F" w:rsidP="000B498F">
                        <w:pPr>
                          <w:spacing w:before="67"/>
                          <w:ind w:right="18"/>
                          <w:jc w:val="right"/>
                          <w:rPr>
                            <w:sz w:val="15"/>
                          </w:rPr>
                        </w:pPr>
                        <w:r>
                          <w:rPr>
                            <w:color w:val="585858"/>
                            <w:w w:val="90"/>
                            <w:sz w:val="15"/>
                          </w:rPr>
                          <w:t>300</w:t>
                        </w:r>
                      </w:p>
                      <w:p w14:paraId="688B1283" w14:textId="77777777" w:rsidR="000B498F" w:rsidRDefault="000B498F" w:rsidP="000B498F">
                        <w:pPr>
                          <w:spacing w:before="66"/>
                          <w:ind w:right="18"/>
                          <w:jc w:val="right"/>
                          <w:rPr>
                            <w:sz w:val="15"/>
                          </w:rPr>
                        </w:pPr>
                        <w:r>
                          <w:rPr>
                            <w:color w:val="585858"/>
                            <w:w w:val="90"/>
                            <w:sz w:val="15"/>
                          </w:rPr>
                          <w:t>250</w:t>
                        </w:r>
                      </w:p>
                      <w:p w14:paraId="3A522A5F" w14:textId="77777777" w:rsidR="000B498F" w:rsidRDefault="000B498F" w:rsidP="000B498F">
                        <w:pPr>
                          <w:spacing w:before="67"/>
                          <w:ind w:right="18"/>
                          <w:jc w:val="right"/>
                          <w:rPr>
                            <w:sz w:val="15"/>
                          </w:rPr>
                        </w:pPr>
                        <w:r>
                          <w:rPr>
                            <w:color w:val="585858"/>
                            <w:w w:val="90"/>
                            <w:sz w:val="15"/>
                          </w:rPr>
                          <w:t>200</w:t>
                        </w:r>
                      </w:p>
                      <w:p w14:paraId="7D303EDF" w14:textId="77777777" w:rsidR="000B498F" w:rsidRDefault="000B498F" w:rsidP="000B498F">
                        <w:pPr>
                          <w:spacing w:before="66"/>
                          <w:ind w:right="18"/>
                          <w:jc w:val="right"/>
                          <w:rPr>
                            <w:sz w:val="15"/>
                          </w:rPr>
                        </w:pPr>
                        <w:r>
                          <w:rPr>
                            <w:color w:val="585858"/>
                            <w:w w:val="90"/>
                            <w:sz w:val="15"/>
                          </w:rPr>
                          <w:t>150</w:t>
                        </w:r>
                      </w:p>
                      <w:p w14:paraId="3EE8F257" w14:textId="77777777" w:rsidR="000B498F" w:rsidRDefault="000B498F" w:rsidP="000B498F">
                        <w:pPr>
                          <w:spacing w:before="66"/>
                          <w:ind w:right="18"/>
                          <w:jc w:val="right"/>
                          <w:rPr>
                            <w:sz w:val="15"/>
                          </w:rPr>
                        </w:pPr>
                        <w:r>
                          <w:rPr>
                            <w:color w:val="585858"/>
                            <w:w w:val="90"/>
                            <w:sz w:val="15"/>
                          </w:rPr>
                          <w:t>100</w:t>
                        </w:r>
                      </w:p>
                      <w:p w14:paraId="09A5BADE" w14:textId="77777777" w:rsidR="000B498F" w:rsidRDefault="000B498F" w:rsidP="000B498F">
                        <w:pPr>
                          <w:spacing w:before="66"/>
                          <w:ind w:right="18"/>
                          <w:jc w:val="right"/>
                          <w:rPr>
                            <w:sz w:val="15"/>
                          </w:rPr>
                        </w:pPr>
                        <w:r>
                          <w:rPr>
                            <w:color w:val="585858"/>
                            <w:w w:val="90"/>
                            <w:sz w:val="15"/>
                          </w:rPr>
                          <w:t>50</w:t>
                        </w:r>
                      </w:p>
                      <w:p w14:paraId="35FE8029" w14:textId="77777777" w:rsidR="000B498F" w:rsidRDefault="000B498F" w:rsidP="000B498F">
                        <w:pPr>
                          <w:spacing w:before="67"/>
                          <w:ind w:right="19"/>
                          <w:jc w:val="right"/>
                          <w:rPr>
                            <w:sz w:val="15"/>
                          </w:rPr>
                        </w:pPr>
                        <w:r>
                          <w:rPr>
                            <w:color w:val="585858"/>
                            <w:w w:val="94"/>
                            <w:sz w:val="15"/>
                          </w:rPr>
                          <w:t>0</w:t>
                        </w:r>
                      </w:p>
                    </w:txbxContent>
                  </v:textbox>
                </v:shape>
                <v:shape id="Text Box 163" o:spid="_x0000_s1758" type="#_x0000_t202" style="position:absolute;left:2373;top:792;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" filled="f" stroked="f">
                  <v:path arrowok="t"/>
                  <v:textbox inset="0,0,0,0">
                    <w:txbxContent>
                      <w:p w14:paraId="7F87707E" w14:textId="77777777" w:rsidR="000B498F" w:rsidRDefault="000B498F" w:rsidP="000B498F">
                        <w:pPr>
                          <w:spacing w:line="175" w:lineRule="exact"/>
                          <w:rPr>
                            <w:rFonts w:ascii="Carlito"/>
                            <w:b/>
                            <w:sz w:val="17"/>
                          </w:rPr>
                        </w:pPr>
                        <w:r>
                          <w:rPr>
                            <w:rFonts w:ascii="Carlito"/>
                            <w:b/>
                            <w:color w:val="404040"/>
                            <w:w w:val="105"/>
                            <w:sz w:val="17"/>
                          </w:rPr>
                          <w:t>400</w:t>
                        </w:r>
                      </w:p>
                    </w:txbxContent>
                  </v:textbox>
                </v:shape>
                <v:shape id="Text Box 162" o:spid="_x0000_s1759" type="#_x0000_t202" style="position:absolute;left:7600;top:815;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" filled="f" stroked="f">
                  <v:path arrowok="t"/>
                  <v:textbox inset="0,0,0,0">
                    <w:txbxContent>
                      <w:p w14:paraId="09F39C8B" w14:textId="77777777" w:rsidR="000B498F" w:rsidRDefault="000B498F" w:rsidP="000B498F">
                        <w:pPr>
                          <w:spacing w:line="175" w:lineRule="exact"/>
                          <w:rPr>
                            <w:rFonts w:ascii="Carlito"/>
                            <w:b/>
                            <w:sz w:val="17"/>
                          </w:rPr>
                        </w:pPr>
                        <w:r>
                          <w:rPr>
                            <w:rFonts w:ascii="Carlito"/>
                            <w:b/>
                            <w:color w:val="404040"/>
                            <w:w w:val="105"/>
                            <w:sz w:val="17"/>
                          </w:rPr>
                          <w:t>395</w:t>
                        </w:r>
                      </w:p>
                    </w:txbxContent>
                  </v:textbox>
                </v:shape>
                <v:shape id="Text Box 161" o:spid="_x0000_s1760" type="#_x0000_t202" style="position:absolute;left:3026;top:1747;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" filled="f" stroked="f">
                  <v:path arrowok="t"/>
                  <v:textbox inset="0,0,0,0">
                    <w:txbxContent>
                      <w:p w14:paraId="61C94341" w14:textId="77777777" w:rsidR="000B498F" w:rsidRDefault="000B498F" w:rsidP="000B498F">
                        <w:pPr>
                          <w:spacing w:line="175" w:lineRule="exact"/>
                          <w:rPr>
                            <w:rFonts w:ascii="Carlito"/>
                            <w:b/>
                            <w:sz w:val="17"/>
                          </w:rPr>
                        </w:pPr>
                        <w:r>
                          <w:rPr>
                            <w:rFonts w:ascii="Carlito"/>
                            <w:b/>
                            <w:color w:val="404040"/>
                            <w:w w:val="105"/>
                            <w:sz w:val="17"/>
                          </w:rPr>
                          <w:t>200</w:t>
                        </w:r>
                      </w:p>
                    </w:txbxContent>
                  </v:textbox>
                </v:shape>
                <v:shape id="Text Box 160" o:spid="_x0000_s1761" type="#_x0000_t202" style="position:absolute;left:3679;top:1804;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" filled="f" stroked="f">
                  <v:path arrowok="t"/>
                  <v:textbox inset="0,0,0,0">
                    <w:txbxContent>
                      <w:p w14:paraId="01260EC0" w14:textId="77777777" w:rsidR="000B498F" w:rsidRDefault="000B498F" w:rsidP="000B498F">
                        <w:pPr>
                          <w:spacing w:line="175" w:lineRule="exact"/>
                          <w:rPr>
                            <w:rFonts w:ascii="Carlito"/>
                            <w:b/>
                            <w:sz w:val="17"/>
                          </w:rPr>
                        </w:pPr>
                        <w:r>
                          <w:rPr>
                            <w:rFonts w:ascii="Carlito"/>
                            <w:b/>
                            <w:color w:val="404040"/>
                            <w:w w:val="105"/>
                            <w:sz w:val="17"/>
                          </w:rPr>
                          <w:t>188</w:t>
                        </w:r>
                      </w:p>
                    </w:txbxContent>
                  </v:textbox>
                </v:shape>
                <v:shape id="Text Box 159" o:spid="_x0000_s1762" type="#_x0000_t202" style="position:absolute;left:4333;top:1747;width:28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" filled="f" stroked="f">
                  <v:path arrowok="t"/>
                  <v:textbox inset="0,0,0,0">
                    <w:txbxContent>
                      <w:p w14:paraId="2C109213" w14:textId="77777777" w:rsidR="000B498F" w:rsidRDefault="000B498F" w:rsidP="000B498F">
                        <w:pPr>
                          <w:spacing w:line="175" w:lineRule="exact"/>
                          <w:rPr>
                            <w:rFonts w:ascii="Carlito"/>
                            <w:b/>
                            <w:sz w:val="17"/>
                          </w:rPr>
                        </w:pPr>
                        <w:r>
                          <w:rPr>
                            <w:rFonts w:ascii="Carlito"/>
                            <w:b/>
                            <w:color w:val="404040"/>
                            <w:w w:val="105"/>
                            <w:sz w:val="17"/>
                          </w:rPr>
                          <w:t>200</w:t>
                        </w:r>
                      </w:p>
                    </w:txbxContent>
                  </v:textbox>
                </v:shape>
                <v:shape id="Text Box 158" o:spid="_x0000_s1763" type="#_x0000_t202" style="position:absolute;left:4986;top:1747;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" filled="f" stroked="f">
                  <v:path arrowok="t"/>
                  <v:textbox inset="0,0,0,0">
                    <w:txbxContent>
                      <w:p w14:paraId="12C0B0D5" w14:textId="77777777" w:rsidR="000B498F" w:rsidRDefault="000B498F" w:rsidP="000B498F">
                        <w:pPr>
                          <w:spacing w:line="175" w:lineRule="exact"/>
                          <w:rPr>
                            <w:rFonts w:ascii="Carlito"/>
                            <w:b/>
                            <w:sz w:val="17"/>
                          </w:rPr>
                        </w:pPr>
                        <w:r>
                          <w:rPr>
                            <w:rFonts w:ascii="Carlito"/>
                            <w:b/>
                            <w:color w:val="404040"/>
                            <w:w w:val="105"/>
                            <w:sz w:val="17"/>
                          </w:rPr>
                          <w:t>200</w:t>
                        </w:r>
                      </w:p>
                    </w:txbxContent>
                  </v:textbox>
                </v:shape>
                <v:shape id="Text Box 157" o:spid="_x0000_s1764" type="#_x0000_t202" style="position:absolute;left:5640;top:1747;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" filled="f" stroked="f">
                  <v:path arrowok="t"/>
                  <v:textbox inset="0,0,0,0">
                    <w:txbxContent>
                      <w:p w14:paraId="054C96C3" w14:textId="77777777" w:rsidR="000B498F" w:rsidRDefault="000B498F" w:rsidP="000B498F">
                        <w:pPr>
                          <w:spacing w:line="175" w:lineRule="exact"/>
                          <w:rPr>
                            <w:rFonts w:ascii="Carlito"/>
                            <w:b/>
                            <w:sz w:val="17"/>
                          </w:rPr>
                        </w:pPr>
                        <w:r>
                          <w:rPr>
                            <w:rFonts w:ascii="Carlito"/>
                            <w:b/>
                            <w:color w:val="404040"/>
                            <w:w w:val="105"/>
                            <w:sz w:val="17"/>
                          </w:rPr>
                          <w:t>200</w:t>
                        </w:r>
                      </w:p>
                    </w:txbxContent>
                  </v:textbox>
                </v:shape>
                <v:shape id="Text Box 156" o:spid="_x0000_s1765" type="#_x0000_t202" style="position:absolute;left:6947;top:1747;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" filled="f" stroked="f">
                  <v:path arrowok="t"/>
                  <v:textbox inset="0,0,0,0">
                    <w:txbxContent>
                      <w:p w14:paraId="66407B96" w14:textId="77777777" w:rsidR="000B498F" w:rsidRDefault="000B498F" w:rsidP="000B498F">
                        <w:pPr>
                          <w:spacing w:line="175" w:lineRule="exact"/>
                          <w:rPr>
                            <w:rFonts w:ascii="Carlito"/>
                            <w:b/>
                            <w:sz w:val="17"/>
                          </w:rPr>
                        </w:pPr>
                        <w:r>
                          <w:rPr>
                            <w:rFonts w:ascii="Carlito"/>
                            <w:b/>
                            <w:color w:val="404040"/>
                            <w:w w:val="105"/>
                            <w:sz w:val="17"/>
                          </w:rPr>
                          <w:t>200</w:t>
                        </w:r>
                      </w:p>
                    </w:txbxContent>
                  </v:textbox>
                </v:shape>
                <v:shape id="Text Box 155" o:spid="_x0000_s1766" type="#_x0000_t202" style="position:absolute;left:8253;top:1752;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" filled="f" stroked="f">
                  <v:path arrowok="t"/>
                  <v:textbox inset="0,0,0,0">
                    <w:txbxContent>
                      <w:p w14:paraId="52D2094A" w14:textId="77777777" w:rsidR="000B498F" w:rsidRDefault="000B498F" w:rsidP="000B498F">
                        <w:pPr>
                          <w:spacing w:line="175" w:lineRule="exact"/>
                          <w:rPr>
                            <w:rFonts w:ascii="Carlito"/>
                            <w:b/>
                            <w:sz w:val="17"/>
                          </w:rPr>
                        </w:pPr>
                        <w:r>
                          <w:rPr>
                            <w:rFonts w:ascii="Carlito"/>
                            <w:b/>
                            <w:color w:val="404040"/>
                            <w:w w:val="105"/>
                            <w:sz w:val="17"/>
                          </w:rPr>
                          <w:t>199</w:t>
                        </w:r>
                      </w:p>
                    </w:txbxContent>
                  </v:textbox>
                </v:shape>
                <v:shape id="Text Box 154" o:spid="_x0000_s1767" type="#_x0000_t202" style="position:absolute;left:9561;top:1623;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" filled="f" stroked="f">
                  <v:path arrowok="t"/>
                  <v:textbox inset="0,0,0,0">
                    <w:txbxContent>
                      <w:p w14:paraId="5EBB2B4E" w14:textId="77777777" w:rsidR="000B498F" w:rsidRDefault="000B498F" w:rsidP="000B498F">
                        <w:pPr>
                          <w:spacing w:line="175" w:lineRule="exact"/>
                          <w:rPr>
                            <w:rFonts w:ascii="Carlito"/>
                            <w:b/>
                            <w:sz w:val="17"/>
                          </w:rPr>
                        </w:pPr>
                        <w:r>
                          <w:rPr>
                            <w:rFonts w:ascii="Carlito"/>
                            <w:b/>
                            <w:color w:val="404040"/>
                            <w:w w:val="105"/>
                            <w:sz w:val="17"/>
                          </w:rPr>
                          <w:t>226</w:t>
                        </w:r>
                      </w:p>
                    </w:txbxContent>
                  </v:textbox>
                </v:shape>
                <v:shape id="Text Box 153" o:spid="_x0000_s1768" type="#_x0000_t202" style="position:absolute;left:8952;top:2559;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" filled="f" stroked="f">
                  <v:path arrowok="t"/>
                  <v:textbox inset="0,0,0,0">
                    <w:txbxContent>
                      <w:p w14:paraId="4D793DDB" w14:textId="77777777" w:rsidR="000B498F" w:rsidRDefault="000B498F" w:rsidP="000B498F">
                        <w:pPr>
                          <w:spacing w:line="175" w:lineRule="exact"/>
                          <w:rPr>
                            <w:rFonts w:ascii="Carlito"/>
                            <w:b/>
                            <w:sz w:val="17"/>
                          </w:rPr>
                        </w:pPr>
                        <w:r>
                          <w:rPr>
                            <w:rFonts w:ascii="Carlito"/>
                            <w:b/>
                            <w:color w:val="404040"/>
                            <w:w w:val="105"/>
                            <w:sz w:val="17"/>
                          </w:rPr>
                          <w:t>30</w:t>
                        </w:r>
                      </w:p>
                    </w:txbxContent>
                  </v:textbox>
                </v:shape>
                <v:shape id="Text Box 152" o:spid="_x0000_s1769" type="#_x0000_t202" style="position:absolute;left:2331;top:3097;width:7663;height:1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" filled="f" stroked="f">
                  <v:path arrowok="t"/>
                  <v:textbox inset="0,0,0,0">
                    <w:txbxContent>
                      <w:p w14:paraId="3F46D153" w14:textId="77777777" w:rsidR="000B498F" w:rsidRDefault="000B498F" w:rsidP="000B498F">
                        <w:pPr>
                          <w:tabs>
                            <w:tab w:val="left" w:pos="673"/>
                            <w:tab w:val="left" w:pos="2046"/>
                            <w:tab w:val="left" w:pos="2609"/>
                            <w:tab w:val="left" w:pos="4601"/>
                            <w:tab w:val="left" w:pos="5171"/>
                            <w:tab w:val="left" w:pos="6546"/>
                            <w:tab w:val="left" w:pos="7082"/>
                          </w:tabs>
                          <w:spacing w:line="149" w:lineRule="exact"/>
                          <w:rPr>
                            <w:sz w:val="15"/>
                          </w:rPr>
                        </w:pPr>
                        <w:r>
                          <w:rPr>
                            <w:color w:val="585858"/>
                            <w:sz w:val="15"/>
                          </w:rPr>
                          <w:t>Chile</w:t>
                        </w:r>
                        <w:r>
                          <w:rPr>
                            <w:color w:val="585858"/>
                            <w:sz w:val="15"/>
                          </w:rPr>
                          <w:tab/>
                          <w:t>OMS</w:t>
                        </w:r>
                        <w:r>
                          <w:rPr>
                            <w:color w:val="585858"/>
                            <w:spacing w:val="28"/>
                            <w:sz w:val="15"/>
                          </w:rPr>
                          <w:t xml:space="preserve"> </w:t>
                        </w:r>
                        <w:r>
                          <w:rPr>
                            <w:color w:val="585858"/>
                            <w:sz w:val="15"/>
                          </w:rPr>
                          <w:t>EEUU-EPA</w:t>
                        </w:r>
                        <w:r>
                          <w:rPr>
                            <w:color w:val="585858"/>
                            <w:sz w:val="15"/>
                          </w:rPr>
                          <w:tab/>
                          <w:t>UE</w:t>
                        </w:r>
                        <w:r>
                          <w:rPr>
                            <w:color w:val="585858"/>
                            <w:sz w:val="15"/>
                          </w:rPr>
                          <w:tab/>
                          <w:t xml:space="preserve">China </w:t>
                        </w:r>
                        <w:r>
                          <w:rPr>
                            <w:color w:val="585858"/>
                            <w:spacing w:val="33"/>
                            <w:sz w:val="15"/>
                          </w:rPr>
                          <w:t xml:space="preserve"> </w:t>
                        </w:r>
                        <w:r>
                          <w:rPr>
                            <w:color w:val="585858"/>
                            <w:sz w:val="15"/>
                          </w:rPr>
                          <w:t>Colombia</w:t>
                        </w:r>
                        <w:r>
                          <w:rPr>
                            <w:color w:val="585858"/>
                            <w:spacing w:val="21"/>
                            <w:sz w:val="15"/>
                          </w:rPr>
                          <w:t xml:space="preserve"> </w:t>
                        </w:r>
                        <w:r>
                          <w:rPr>
                            <w:color w:val="585858"/>
                            <w:sz w:val="15"/>
                          </w:rPr>
                          <w:t>Ecuador</w:t>
                        </w:r>
                        <w:r>
                          <w:rPr>
                            <w:color w:val="585858"/>
                            <w:sz w:val="15"/>
                          </w:rPr>
                          <w:tab/>
                        </w:r>
                        <w:r>
                          <w:rPr>
                            <w:color w:val="585858"/>
                            <w:sz w:val="15"/>
                          </w:rPr>
                          <w:t>Perú</w:t>
                        </w:r>
                        <w:r>
                          <w:rPr>
                            <w:color w:val="585858"/>
                            <w:sz w:val="15"/>
                          </w:rPr>
                          <w:tab/>
                          <w:t xml:space="preserve">México  </w:t>
                        </w:r>
                        <w:r>
                          <w:rPr>
                            <w:color w:val="585858"/>
                            <w:spacing w:val="10"/>
                            <w:sz w:val="15"/>
                          </w:rPr>
                          <w:t xml:space="preserve"> </w:t>
                        </w:r>
                        <w:r>
                          <w:rPr>
                            <w:color w:val="585858"/>
                            <w:sz w:val="15"/>
                          </w:rPr>
                          <w:t>Canadá</w:t>
                        </w:r>
                        <w:r>
                          <w:rPr>
                            <w:color w:val="585858"/>
                            <w:sz w:val="15"/>
                          </w:rPr>
                          <w:tab/>
                          <w:t>Suiza</w:t>
                        </w:r>
                        <w:r>
                          <w:rPr>
                            <w:color w:val="585858"/>
                            <w:sz w:val="15"/>
                          </w:rPr>
                          <w:tab/>
                        </w:r>
                        <w:r>
                          <w:rPr>
                            <w:color w:val="585858"/>
                            <w:spacing w:val="-1"/>
                            <w:w w:val="95"/>
                            <w:sz w:val="15"/>
                          </w:rPr>
                          <w:t>Australia</w:t>
                        </w:r>
                      </w:p>
                    </w:txbxContent>
                  </v:textbox>
                </v:shape>
                <w10:wrap type="topAndBottom" anchorx="page"/>
              </v:group>
            </w:pict>
          </mc:Fallback>
        </mc:AlternateContent>
      </w:r>
      <w:r>
        <w:rPr>
          <w:noProof/>
        </w:rPr>
        <mc:AlternateContent>
          <mc:Choice Requires="wpg">
            <w:drawing>
              <wp:anchor distT="0" distB="0" distL="0" distR="0" simplePos="0" relativeHeight="251673600" behindDoc="1" locked="0" layoutInCell="1" allowOverlap="1" wp14:anchorId="4415BF8A" wp14:editId="1161E881">
                <wp:simplePos x="0" y="0"/>
                <wp:positionH relativeFrom="page">
                  <wp:posOffset>1045845</wp:posOffset>
                </wp:positionH>
                <wp:positionV relativeFrom="paragraph">
                  <wp:posOffset>2259330</wp:posOffset>
                </wp:positionV>
                <wp:extent cx="5464810" cy="2179955"/>
                <wp:effectExtent l="0" t="0" r="0" b="0"/>
                <wp:wrapTopAndBottom/>
                <wp:docPr id="41"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4810" cy="2179955"/>
                          <a:chOff x="1647" y="3558"/>
                          <a:chExt cx="8606" cy="3433"/>
                        </a:xfrm>
                      </wpg:grpSpPr>
                      <wps:wsp>
                        <wps:cNvPr id="42" name="AutoShape 150"/>
                        <wps:cNvSpPr>
                          <a:spLocks/>
                        </wps:cNvSpPr>
                        <wps:spPr bwMode="auto">
                          <a:xfrm>
                            <a:off x="2207" y="5858"/>
                            <a:ext cx="224" cy="633"/>
                          </a:xfrm>
                          <a:custGeom>
                            <a:avLst/>
                            <a:gdLst>
                              <a:gd name="T0" fmla="+- 0 2207 2207"/>
                              <a:gd name="T1" fmla="*/ T0 w 224"/>
                              <a:gd name="T2" fmla="+- 0 6491 5859"/>
                              <a:gd name="T3" fmla="*/ 6491 h 633"/>
                              <a:gd name="T4" fmla="+- 0 2431 2207"/>
                              <a:gd name="T5" fmla="*/ T4 w 224"/>
                              <a:gd name="T6" fmla="+- 0 6491 5859"/>
                              <a:gd name="T7" fmla="*/ 6491 h 633"/>
                              <a:gd name="T8" fmla="+- 0 2207 2207"/>
                              <a:gd name="T9" fmla="*/ T8 w 224"/>
                              <a:gd name="T10" fmla="+- 0 6412 5859"/>
                              <a:gd name="T11" fmla="*/ 6412 h 633"/>
                              <a:gd name="T12" fmla="+- 0 2431 2207"/>
                              <a:gd name="T13" fmla="*/ T12 w 224"/>
                              <a:gd name="T14" fmla="+- 0 6412 5859"/>
                              <a:gd name="T15" fmla="*/ 6412 h 633"/>
                              <a:gd name="T16" fmla="+- 0 2207 2207"/>
                              <a:gd name="T17" fmla="*/ T16 w 224"/>
                              <a:gd name="T18" fmla="+- 0 6332 5859"/>
                              <a:gd name="T19" fmla="*/ 6332 h 633"/>
                              <a:gd name="T20" fmla="+- 0 2431 2207"/>
                              <a:gd name="T21" fmla="*/ T20 w 224"/>
                              <a:gd name="T22" fmla="+- 0 6332 5859"/>
                              <a:gd name="T23" fmla="*/ 6332 h 633"/>
                              <a:gd name="T24" fmla="+- 0 2207 2207"/>
                              <a:gd name="T25" fmla="*/ T24 w 224"/>
                              <a:gd name="T26" fmla="+- 0 6253 5859"/>
                              <a:gd name="T27" fmla="*/ 6253 h 633"/>
                              <a:gd name="T28" fmla="+- 0 2431 2207"/>
                              <a:gd name="T29" fmla="*/ T28 w 224"/>
                              <a:gd name="T30" fmla="+- 0 6253 5859"/>
                              <a:gd name="T31" fmla="*/ 6253 h 633"/>
                              <a:gd name="T32" fmla="+- 0 2207 2207"/>
                              <a:gd name="T33" fmla="*/ T32 w 224"/>
                              <a:gd name="T34" fmla="+- 0 6097 5859"/>
                              <a:gd name="T35" fmla="*/ 6097 h 633"/>
                              <a:gd name="T36" fmla="+- 0 2431 2207"/>
                              <a:gd name="T37" fmla="*/ T36 w 224"/>
                              <a:gd name="T38" fmla="+- 0 6097 5859"/>
                              <a:gd name="T39" fmla="*/ 6097 h 633"/>
                              <a:gd name="T40" fmla="+- 0 2207 2207"/>
                              <a:gd name="T41" fmla="*/ T40 w 224"/>
                              <a:gd name="T42" fmla="+- 0 6017 5859"/>
                              <a:gd name="T43" fmla="*/ 6017 h 633"/>
                              <a:gd name="T44" fmla="+- 0 2431 2207"/>
                              <a:gd name="T45" fmla="*/ T44 w 224"/>
                              <a:gd name="T46" fmla="+- 0 6017 5859"/>
                              <a:gd name="T47" fmla="*/ 6017 h 633"/>
                              <a:gd name="T48" fmla="+- 0 2207 2207"/>
                              <a:gd name="T49" fmla="*/ T48 w 224"/>
                              <a:gd name="T50" fmla="+- 0 5938 5859"/>
                              <a:gd name="T51" fmla="*/ 5938 h 633"/>
                              <a:gd name="T52" fmla="+- 0 2431 2207"/>
                              <a:gd name="T53" fmla="*/ T52 w 224"/>
                              <a:gd name="T54" fmla="+- 0 5938 5859"/>
                              <a:gd name="T55" fmla="*/ 5938 h 633"/>
                              <a:gd name="T56" fmla="+- 0 2207 2207"/>
                              <a:gd name="T57" fmla="*/ T56 w 224"/>
                              <a:gd name="T58" fmla="+- 0 5859 5859"/>
                              <a:gd name="T59" fmla="*/ 5859 h 633"/>
                              <a:gd name="T60" fmla="+- 0 2431 2207"/>
                              <a:gd name="T61" fmla="*/ T60 w 224"/>
                              <a:gd name="T62" fmla="+- 0 5859 5859"/>
                              <a:gd name="T63" fmla="*/ 5859 h 6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24" h="633">
                                <a:moveTo>
                                  <a:pt x="0" y="632"/>
                                </a:moveTo>
                                <a:lnTo>
                                  <a:pt x="224" y="632"/>
                                </a:lnTo>
                                <a:moveTo>
                                  <a:pt x="0" y="553"/>
                                </a:moveTo>
                                <a:lnTo>
                                  <a:pt x="224" y="553"/>
                                </a:lnTo>
                                <a:moveTo>
                                  <a:pt x="0" y="473"/>
                                </a:moveTo>
                                <a:lnTo>
                                  <a:pt x="224" y="473"/>
                                </a:lnTo>
                                <a:moveTo>
                                  <a:pt x="0" y="394"/>
                                </a:moveTo>
                                <a:lnTo>
                                  <a:pt x="224" y="394"/>
                                </a:lnTo>
                                <a:moveTo>
                                  <a:pt x="0" y="238"/>
                                </a:moveTo>
                                <a:lnTo>
                                  <a:pt x="224" y="238"/>
                                </a:lnTo>
                                <a:moveTo>
                                  <a:pt x="0" y="158"/>
                                </a:moveTo>
                                <a:lnTo>
                                  <a:pt x="224" y="158"/>
                                </a:lnTo>
                                <a:moveTo>
                                  <a:pt x="0" y="79"/>
                                </a:moveTo>
                                <a:lnTo>
                                  <a:pt x="224" y="79"/>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Line 149"/>
                        <wps:cNvCnPr>
                          <a:cxnSpLocks/>
                        </wps:cNvCnPr>
                        <wps:spPr bwMode="auto">
                          <a:xfrm>
                            <a:off x="2207" y="6176"/>
                            <a:ext cx="2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4" name="AutoShape 148"/>
                        <wps:cNvSpPr>
                          <a:spLocks/>
                        </wps:cNvSpPr>
                        <wps:spPr bwMode="auto">
                          <a:xfrm>
                            <a:off x="2207" y="5464"/>
                            <a:ext cx="224" cy="238"/>
                          </a:xfrm>
                          <a:custGeom>
                            <a:avLst/>
                            <a:gdLst>
                              <a:gd name="T0" fmla="+- 0 2207 2207"/>
                              <a:gd name="T1" fmla="*/ T0 w 224"/>
                              <a:gd name="T2" fmla="+- 0 5702 5464"/>
                              <a:gd name="T3" fmla="*/ 5702 h 238"/>
                              <a:gd name="T4" fmla="+- 0 2431 2207"/>
                              <a:gd name="T5" fmla="*/ T4 w 224"/>
                              <a:gd name="T6" fmla="+- 0 5702 5464"/>
                              <a:gd name="T7" fmla="*/ 5702 h 238"/>
                              <a:gd name="T8" fmla="+- 0 2207 2207"/>
                              <a:gd name="T9" fmla="*/ T8 w 224"/>
                              <a:gd name="T10" fmla="+- 0 5623 5464"/>
                              <a:gd name="T11" fmla="*/ 5623 h 238"/>
                              <a:gd name="T12" fmla="+- 0 2431 2207"/>
                              <a:gd name="T13" fmla="*/ T12 w 224"/>
                              <a:gd name="T14" fmla="+- 0 5623 5464"/>
                              <a:gd name="T15" fmla="*/ 5623 h 238"/>
                              <a:gd name="T16" fmla="+- 0 2207 2207"/>
                              <a:gd name="T17" fmla="*/ T16 w 224"/>
                              <a:gd name="T18" fmla="+- 0 5544 5464"/>
                              <a:gd name="T19" fmla="*/ 5544 h 238"/>
                              <a:gd name="T20" fmla="+- 0 2431 2207"/>
                              <a:gd name="T21" fmla="*/ T20 w 224"/>
                              <a:gd name="T22" fmla="+- 0 5544 5464"/>
                              <a:gd name="T23" fmla="*/ 5544 h 238"/>
                              <a:gd name="T24" fmla="+- 0 2207 2207"/>
                              <a:gd name="T25" fmla="*/ T24 w 224"/>
                              <a:gd name="T26" fmla="+- 0 5464 5464"/>
                              <a:gd name="T27" fmla="*/ 5464 h 238"/>
                              <a:gd name="T28" fmla="+- 0 2431 2207"/>
                              <a:gd name="T29" fmla="*/ T28 w 224"/>
                              <a:gd name="T30" fmla="+- 0 5464 5464"/>
                              <a:gd name="T31" fmla="*/ 5464 h 2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24" h="238">
                                <a:moveTo>
                                  <a:pt x="0" y="238"/>
                                </a:moveTo>
                                <a:lnTo>
                                  <a:pt x="224" y="238"/>
                                </a:lnTo>
                                <a:moveTo>
                                  <a:pt x="0" y="159"/>
                                </a:moveTo>
                                <a:lnTo>
                                  <a:pt x="224" y="159"/>
                                </a:lnTo>
                                <a:moveTo>
                                  <a:pt x="0" y="80"/>
                                </a:moveTo>
                                <a:lnTo>
                                  <a:pt x="224" y="80"/>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Line 147"/>
                        <wps:cNvCnPr>
                          <a:cxnSpLocks/>
                        </wps:cNvCnPr>
                        <wps:spPr bwMode="auto">
                          <a:xfrm>
                            <a:off x="2207" y="5782"/>
                            <a:ext cx="2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6" name="AutoShape 146"/>
                        <wps:cNvSpPr>
                          <a:spLocks/>
                        </wps:cNvSpPr>
                        <wps:spPr bwMode="auto">
                          <a:xfrm>
                            <a:off x="2207" y="5072"/>
                            <a:ext cx="224" cy="236"/>
                          </a:xfrm>
                          <a:custGeom>
                            <a:avLst/>
                            <a:gdLst>
                              <a:gd name="T0" fmla="+- 0 2207 2207"/>
                              <a:gd name="T1" fmla="*/ T0 w 224"/>
                              <a:gd name="T2" fmla="+- 0 5308 5072"/>
                              <a:gd name="T3" fmla="*/ 5308 h 236"/>
                              <a:gd name="T4" fmla="+- 0 2431 2207"/>
                              <a:gd name="T5" fmla="*/ T4 w 224"/>
                              <a:gd name="T6" fmla="+- 0 5308 5072"/>
                              <a:gd name="T7" fmla="*/ 5308 h 236"/>
                              <a:gd name="T8" fmla="+- 0 2207 2207"/>
                              <a:gd name="T9" fmla="*/ T8 w 224"/>
                              <a:gd name="T10" fmla="+- 0 5229 5072"/>
                              <a:gd name="T11" fmla="*/ 5229 h 236"/>
                              <a:gd name="T12" fmla="+- 0 2431 2207"/>
                              <a:gd name="T13" fmla="*/ T12 w 224"/>
                              <a:gd name="T14" fmla="+- 0 5229 5072"/>
                              <a:gd name="T15" fmla="*/ 5229 h 236"/>
                              <a:gd name="T16" fmla="+- 0 2207 2207"/>
                              <a:gd name="T17" fmla="*/ T16 w 224"/>
                              <a:gd name="T18" fmla="+- 0 5149 5072"/>
                              <a:gd name="T19" fmla="*/ 5149 h 236"/>
                              <a:gd name="T20" fmla="+- 0 2431 2207"/>
                              <a:gd name="T21" fmla="*/ T20 w 224"/>
                              <a:gd name="T22" fmla="+- 0 5149 5072"/>
                              <a:gd name="T23" fmla="*/ 5149 h 236"/>
                              <a:gd name="T24" fmla="+- 0 2207 2207"/>
                              <a:gd name="T25" fmla="*/ T24 w 224"/>
                              <a:gd name="T26" fmla="+- 0 5072 5072"/>
                              <a:gd name="T27" fmla="*/ 5072 h 236"/>
                              <a:gd name="T28" fmla="+- 0 2431 2207"/>
                              <a:gd name="T29" fmla="*/ T28 w 224"/>
                              <a:gd name="T30" fmla="+- 0 5072 5072"/>
                              <a:gd name="T31" fmla="*/ 5072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24" h="236">
                                <a:moveTo>
                                  <a:pt x="0" y="236"/>
                                </a:moveTo>
                                <a:lnTo>
                                  <a:pt x="224" y="236"/>
                                </a:lnTo>
                                <a:moveTo>
                                  <a:pt x="0" y="157"/>
                                </a:moveTo>
                                <a:lnTo>
                                  <a:pt x="224" y="157"/>
                                </a:lnTo>
                                <a:moveTo>
                                  <a:pt x="0" y="77"/>
                                </a:moveTo>
                                <a:lnTo>
                                  <a:pt x="224" y="77"/>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Line 145"/>
                        <wps:cNvCnPr>
                          <a:cxnSpLocks/>
                        </wps:cNvCnPr>
                        <wps:spPr bwMode="auto">
                          <a:xfrm>
                            <a:off x="2207" y="5387"/>
                            <a:ext cx="2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48" name="AutoShape 144"/>
                        <wps:cNvSpPr>
                          <a:spLocks/>
                        </wps:cNvSpPr>
                        <wps:spPr bwMode="auto">
                          <a:xfrm>
                            <a:off x="2207" y="4678"/>
                            <a:ext cx="224" cy="236"/>
                          </a:xfrm>
                          <a:custGeom>
                            <a:avLst/>
                            <a:gdLst>
                              <a:gd name="T0" fmla="+- 0 2207 2207"/>
                              <a:gd name="T1" fmla="*/ T0 w 224"/>
                              <a:gd name="T2" fmla="+- 0 4914 4678"/>
                              <a:gd name="T3" fmla="*/ 4914 h 236"/>
                              <a:gd name="T4" fmla="+- 0 2431 2207"/>
                              <a:gd name="T5" fmla="*/ T4 w 224"/>
                              <a:gd name="T6" fmla="+- 0 4914 4678"/>
                              <a:gd name="T7" fmla="*/ 4914 h 236"/>
                              <a:gd name="T8" fmla="+- 0 2207 2207"/>
                              <a:gd name="T9" fmla="*/ T8 w 224"/>
                              <a:gd name="T10" fmla="+- 0 4834 4678"/>
                              <a:gd name="T11" fmla="*/ 4834 h 236"/>
                              <a:gd name="T12" fmla="+- 0 2431 2207"/>
                              <a:gd name="T13" fmla="*/ T12 w 224"/>
                              <a:gd name="T14" fmla="+- 0 4834 4678"/>
                              <a:gd name="T15" fmla="*/ 4834 h 236"/>
                              <a:gd name="T16" fmla="+- 0 2207 2207"/>
                              <a:gd name="T17" fmla="*/ T16 w 224"/>
                              <a:gd name="T18" fmla="+- 0 4755 4678"/>
                              <a:gd name="T19" fmla="*/ 4755 h 236"/>
                              <a:gd name="T20" fmla="+- 0 2431 2207"/>
                              <a:gd name="T21" fmla="*/ T20 w 224"/>
                              <a:gd name="T22" fmla="+- 0 4755 4678"/>
                              <a:gd name="T23" fmla="*/ 4755 h 236"/>
                              <a:gd name="T24" fmla="+- 0 2207 2207"/>
                              <a:gd name="T25" fmla="*/ T24 w 224"/>
                              <a:gd name="T26" fmla="+- 0 4678 4678"/>
                              <a:gd name="T27" fmla="*/ 4678 h 236"/>
                              <a:gd name="T28" fmla="+- 0 2431 2207"/>
                              <a:gd name="T29" fmla="*/ T28 w 224"/>
                              <a:gd name="T30" fmla="+- 0 4678 4678"/>
                              <a:gd name="T31" fmla="*/ 4678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24" h="236">
                                <a:moveTo>
                                  <a:pt x="0" y="236"/>
                                </a:moveTo>
                                <a:lnTo>
                                  <a:pt x="224" y="236"/>
                                </a:lnTo>
                                <a:moveTo>
                                  <a:pt x="0" y="156"/>
                                </a:moveTo>
                                <a:lnTo>
                                  <a:pt x="224" y="156"/>
                                </a:lnTo>
                                <a:moveTo>
                                  <a:pt x="0" y="77"/>
                                </a:moveTo>
                                <a:lnTo>
                                  <a:pt x="224" y="77"/>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Line 143"/>
                        <wps:cNvCnPr>
                          <a:cxnSpLocks/>
                        </wps:cNvCnPr>
                        <wps:spPr bwMode="auto">
                          <a:xfrm>
                            <a:off x="2207" y="4993"/>
                            <a:ext cx="2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0" name="AutoShape 142"/>
                        <wps:cNvSpPr>
                          <a:spLocks/>
                        </wps:cNvSpPr>
                        <wps:spPr bwMode="auto">
                          <a:xfrm>
                            <a:off x="2636" y="5858"/>
                            <a:ext cx="448" cy="633"/>
                          </a:xfrm>
                          <a:custGeom>
                            <a:avLst/>
                            <a:gdLst>
                              <a:gd name="T0" fmla="+- 0 2637 2637"/>
                              <a:gd name="T1" fmla="*/ T0 w 448"/>
                              <a:gd name="T2" fmla="+- 0 6491 5859"/>
                              <a:gd name="T3" fmla="*/ 6491 h 633"/>
                              <a:gd name="T4" fmla="+- 0 3085 2637"/>
                              <a:gd name="T5" fmla="*/ T4 w 448"/>
                              <a:gd name="T6" fmla="+- 0 6491 5859"/>
                              <a:gd name="T7" fmla="*/ 6491 h 633"/>
                              <a:gd name="T8" fmla="+- 0 2637 2637"/>
                              <a:gd name="T9" fmla="*/ T8 w 448"/>
                              <a:gd name="T10" fmla="+- 0 6412 5859"/>
                              <a:gd name="T11" fmla="*/ 6412 h 633"/>
                              <a:gd name="T12" fmla="+- 0 3085 2637"/>
                              <a:gd name="T13" fmla="*/ T12 w 448"/>
                              <a:gd name="T14" fmla="+- 0 6412 5859"/>
                              <a:gd name="T15" fmla="*/ 6412 h 633"/>
                              <a:gd name="T16" fmla="+- 0 2637 2637"/>
                              <a:gd name="T17" fmla="*/ T16 w 448"/>
                              <a:gd name="T18" fmla="+- 0 6332 5859"/>
                              <a:gd name="T19" fmla="*/ 6332 h 633"/>
                              <a:gd name="T20" fmla="+- 0 3085 2637"/>
                              <a:gd name="T21" fmla="*/ T20 w 448"/>
                              <a:gd name="T22" fmla="+- 0 6332 5859"/>
                              <a:gd name="T23" fmla="*/ 6332 h 633"/>
                              <a:gd name="T24" fmla="+- 0 2637 2637"/>
                              <a:gd name="T25" fmla="*/ T24 w 448"/>
                              <a:gd name="T26" fmla="+- 0 6253 5859"/>
                              <a:gd name="T27" fmla="*/ 6253 h 633"/>
                              <a:gd name="T28" fmla="+- 0 3085 2637"/>
                              <a:gd name="T29" fmla="*/ T28 w 448"/>
                              <a:gd name="T30" fmla="+- 0 6253 5859"/>
                              <a:gd name="T31" fmla="*/ 6253 h 633"/>
                              <a:gd name="T32" fmla="+- 0 2637 2637"/>
                              <a:gd name="T33" fmla="*/ T32 w 448"/>
                              <a:gd name="T34" fmla="+- 0 6097 5859"/>
                              <a:gd name="T35" fmla="*/ 6097 h 633"/>
                              <a:gd name="T36" fmla="+- 0 3085 2637"/>
                              <a:gd name="T37" fmla="*/ T36 w 448"/>
                              <a:gd name="T38" fmla="+- 0 6097 5859"/>
                              <a:gd name="T39" fmla="*/ 6097 h 633"/>
                              <a:gd name="T40" fmla="+- 0 2637 2637"/>
                              <a:gd name="T41" fmla="*/ T40 w 448"/>
                              <a:gd name="T42" fmla="+- 0 6017 5859"/>
                              <a:gd name="T43" fmla="*/ 6017 h 633"/>
                              <a:gd name="T44" fmla="+- 0 3085 2637"/>
                              <a:gd name="T45" fmla="*/ T44 w 448"/>
                              <a:gd name="T46" fmla="+- 0 6017 5859"/>
                              <a:gd name="T47" fmla="*/ 6017 h 633"/>
                              <a:gd name="T48" fmla="+- 0 2637 2637"/>
                              <a:gd name="T49" fmla="*/ T48 w 448"/>
                              <a:gd name="T50" fmla="+- 0 5938 5859"/>
                              <a:gd name="T51" fmla="*/ 5938 h 633"/>
                              <a:gd name="T52" fmla="+- 0 3085 2637"/>
                              <a:gd name="T53" fmla="*/ T52 w 448"/>
                              <a:gd name="T54" fmla="+- 0 5938 5859"/>
                              <a:gd name="T55" fmla="*/ 5938 h 633"/>
                              <a:gd name="T56" fmla="+- 0 2637 2637"/>
                              <a:gd name="T57" fmla="*/ T56 w 448"/>
                              <a:gd name="T58" fmla="+- 0 5859 5859"/>
                              <a:gd name="T59" fmla="*/ 5859 h 633"/>
                              <a:gd name="T60" fmla="+- 0 3085 2637"/>
                              <a:gd name="T61" fmla="*/ T60 w 448"/>
                              <a:gd name="T62" fmla="+- 0 5859 5859"/>
                              <a:gd name="T63" fmla="*/ 5859 h 6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8" h="633">
                                <a:moveTo>
                                  <a:pt x="0" y="632"/>
                                </a:moveTo>
                                <a:lnTo>
                                  <a:pt x="448" y="632"/>
                                </a:lnTo>
                                <a:moveTo>
                                  <a:pt x="0" y="553"/>
                                </a:moveTo>
                                <a:lnTo>
                                  <a:pt x="448" y="553"/>
                                </a:lnTo>
                                <a:moveTo>
                                  <a:pt x="0" y="473"/>
                                </a:moveTo>
                                <a:lnTo>
                                  <a:pt x="448" y="473"/>
                                </a:lnTo>
                                <a:moveTo>
                                  <a:pt x="0" y="394"/>
                                </a:moveTo>
                                <a:lnTo>
                                  <a:pt x="448" y="394"/>
                                </a:lnTo>
                                <a:moveTo>
                                  <a:pt x="0" y="238"/>
                                </a:moveTo>
                                <a:lnTo>
                                  <a:pt x="448" y="238"/>
                                </a:lnTo>
                                <a:moveTo>
                                  <a:pt x="0" y="158"/>
                                </a:moveTo>
                                <a:lnTo>
                                  <a:pt x="448" y="158"/>
                                </a:lnTo>
                                <a:moveTo>
                                  <a:pt x="0" y="79"/>
                                </a:moveTo>
                                <a:lnTo>
                                  <a:pt x="448" y="79"/>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Line 141"/>
                        <wps:cNvCnPr>
                          <a:cxnSpLocks/>
                        </wps:cNvCnPr>
                        <wps:spPr bwMode="auto">
                          <a:xfrm>
                            <a:off x="2637" y="6176"/>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2" name="AutoShape 140"/>
                        <wps:cNvSpPr>
                          <a:spLocks/>
                        </wps:cNvSpPr>
                        <wps:spPr bwMode="auto">
                          <a:xfrm>
                            <a:off x="3287" y="5858"/>
                            <a:ext cx="448" cy="633"/>
                          </a:xfrm>
                          <a:custGeom>
                            <a:avLst/>
                            <a:gdLst>
                              <a:gd name="T0" fmla="+- 0 3288 3288"/>
                              <a:gd name="T1" fmla="*/ T0 w 448"/>
                              <a:gd name="T2" fmla="+- 0 6491 5859"/>
                              <a:gd name="T3" fmla="*/ 6491 h 633"/>
                              <a:gd name="T4" fmla="+- 0 3736 3288"/>
                              <a:gd name="T5" fmla="*/ T4 w 448"/>
                              <a:gd name="T6" fmla="+- 0 6491 5859"/>
                              <a:gd name="T7" fmla="*/ 6491 h 633"/>
                              <a:gd name="T8" fmla="+- 0 3288 3288"/>
                              <a:gd name="T9" fmla="*/ T8 w 448"/>
                              <a:gd name="T10" fmla="+- 0 6412 5859"/>
                              <a:gd name="T11" fmla="*/ 6412 h 633"/>
                              <a:gd name="T12" fmla="+- 0 3736 3288"/>
                              <a:gd name="T13" fmla="*/ T12 w 448"/>
                              <a:gd name="T14" fmla="+- 0 6412 5859"/>
                              <a:gd name="T15" fmla="*/ 6412 h 633"/>
                              <a:gd name="T16" fmla="+- 0 3288 3288"/>
                              <a:gd name="T17" fmla="*/ T16 w 448"/>
                              <a:gd name="T18" fmla="+- 0 6332 5859"/>
                              <a:gd name="T19" fmla="*/ 6332 h 633"/>
                              <a:gd name="T20" fmla="+- 0 3736 3288"/>
                              <a:gd name="T21" fmla="*/ T20 w 448"/>
                              <a:gd name="T22" fmla="+- 0 6332 5859"/>
                              <a:gd name="T23" fmla="*/ 6332 h 633"/>
                              <a:gd name="T24" fmla="+- 0 3288 3288"/>
                              <a:gd name="T25" fmla="*/ T24 w 448"/>
                              <a:gd name="T26" fmla="+- 0 6253 5859"/>
                              <a:gd name="T27" fmla="*/ 6253 h 633"/>
                              <a:gd name="T28" fmla="+- 0 3736 3288"/>
                              <a:gd name="T29" fmla="*/ T28 w 448"/>
                              <a:gd name="T30" fmla="+- 0 6253 5859"/>
                              <a:gd name="T31" fmla="*/ 6253 h 633"/>
                              <a:gd name="T32" fmla="+- 0 3288 3288"/>
                              <a:gd name="T33" fmla="*/ T32 w 448"/>
                              <a:gd name="T34" fmla="+- 0 6097 5859"/>
                              <a:gd name="T35" fmla="*/ 6097 h 633"/>
                              <a:gd name="T36" fmla="+- 0 3736 3288"/>
                              <a:gd name="T37" fmla="*/ T36 w 448"/>
                              <a:gd name="T38" fmla="+- 0 6097 5859"/>
                              <a:gd name="T39" fmla="*/ 6097 h 633"/>
                              <a:gd name="T40" fmla="+- 0 3288 3288"/>
                              <a:gd name="T41" fmla="*/ T40 w 448"/>
                              <a:gd name="T42" fmla="+- 0 6017 5859"/>
                              <a:gd name="T43" fmla="*/ 6017 h 633"/>
                              <a:gd name="T44" fmla="+- 0 3736 3288"/>
                              <a:gd name="T45" fmla="*/ T44 w 448"/>
                              <a:gd name="T46" fmla="+- 0 6017 5859"/>
                              <a:gd name="T47" fmla="*/ 6017 h 633"/>
                              <a:gd name="T48" fmla="+- 0 3288 3288"/>
                              <a:gd name="T49" fmla="*/ T48 w 448"/>
                              <a:gd name="T50" fmla="+- 0 5938 5859"/>
                              <a:gd name="T51" fmla="*/ 5938 h 633"/>
                              <a:gd name="T52" fmla="+- 0 3736 3288"/>
                              <a:gd name="T53" fmla="*/ T52 w 448"/>
                              <a:gd name="T54" fmla="+- 0 5938 5859"/>
                              <a:gd name="T55" fmla="*/ 5938 h 633"/>
                              <a:gd name="T56" fmla="+- 0 3288 3288"/>
                              <a:gd name="T57" fmla="*/ T56 w 448"/>
                              <a:gd name="T58" fmla="+- 0 5859 5859"/>
                              <a:gd name="T59" fmla="*/ 5859 h 633"/>
                              <a:gd name="T60" fmla="+- 0 3736 3288"/>
                              <a:gd name="T61" fmla="*/ T60 w 448"/>
                              <a:gd name="T62" fmla="+- 0 5859 5859"/>
                              <a:gd name="T63" fmla="*/ 5859 h 6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8" h="633">
                                <a:moveTo>
                                  <a:pt x="0" y="632"/>
                                </a:moveTo>
                                <a:lnTo>
                                  <a:pt x="448" y="632"/>
                                </a:lnTo>
                                <a:moveTo>
                                  <a:pt x="0" y="553"/>
                                </a:moveTo>
                                <a:lnTo>
                                  <a:pt x="448" y="553"/>
                                </a:lnTo>
                                <a:moveTo>
                                  <a:pt x="0" y="473"/>
                                </a:moveTo>
                                <a:lnTo>
                                  <a:pt x="448" y="473"/>
                                </a:lnTo>
                                <a:moveTo>
                                  <a:pt x="0" y="394"/>
                                </a:moveTo>
                                <a:lnTo>
                                  <a:pt x="448" y="394"/>
                                </a:lnTo>
                                <a:moveTo>
                                  <a:pt x="0" y="238"/>
                                </a:moveTo>
                                <a:lnTo>
                                  <a:pt x="448" y="238"/>
                                </a:lnTo>
                                <a:moveTo>
                                  <a:pt x="0" y="158"/>
                                </a:moveTo>
                                <a:lnTo>
                                  <a:pt x="448" y="158"/>
                                </a:lnTo>
                                <a:moveTo>
                                  <a:pt x="0" y="79"/>
                                </a:moveTo>
                                <a:lnTo>
                                  <a:pt x="448" y="79"/>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Line 139"/>
                        <wps:cNvCnPr>
                          <a:cxnSpLocks/>
                        </wps:cNvCnPr>
                        <wps:spPr bwMode="auto">
                          <a:xfrm>
                            <a:off x="3288" y="6176"/>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4" name="Line 138"/>
                        <wps:cNvCnPr>
                          <a:cxnSpLocks/>
                        </wps:cNvCnPr>
                        <wps:spPr bwMode="auto">
                          <a:xfrm>
                            <a:off x="2637" y="5785"/>
                            <a:ext cx="1099"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5" name="AutoShape 137"/>
                        <wps:cNvSpPr>
                          <a:spLocks/>
                        </wps:cNvSpPr>
                        <wps:spPr bwMode="auto">
                          <a:xfrm>
                            <a:off x="2636" y="5464"/>
                            <a:ext cx="1099" cy="238"/>
                          </a:xfrm>
                          <a:custGeom>
                            <a:avLst/>
                            <a:gdLst>
                              <a:gd name="T0" fmla="+- 0 2637 2637"/>
                              <a:gd name="T1" fmla="*/ T0 w 1099"/>
                              <a:gd name="T2" fmla="+- 0 5702 5464"/>
                              <a:gd name="T3" fmla="*/ 5702 h 238"/>
                              <a:gd name="T4" fmla="+- 0 3736 2637"/>
                              <a:gd name="T5" fmla="*/ T4 w 1099"/>
                              <a:gd name="T6" fmla="+- 0 5702 5464"/>
                              <a:gd name="T7" fmla="*/ 5702 h 238"/>
                              <a:gd name="T8" fmla="+- 0 2637 2637"/>
                              <a:gd name="T9" fmla="*/ T8 w 1099"/>
                              <a:gd name="T10" fmla="+- 0 5623 5464"/>
                              <a:gd name="T11" fmla="*/ 5623 h 238"/>
                              <a:gd name="T12" fmla="+- 0 3736 2637"/>
                              <a:gd name="T13" fmla="*/ T12 w 1099"/>
                              <a:gd name="T14" fmla="+- 0 5623 5464"/>
                              <a:gd name="T15" fmla="*/ 5623 h 238"/>
                              <a:gd name="T16" fmla="+- 0 2637 2637"/>
                              <a:gd name="T17" fmla="*/ T16 w 1099"/>
                              <a:gd name="T18" fmla="+- 0 5544 5464"/>
                              <a:gd name="T19" fmla="*/ 5544 h 238"/>
                              <a:gd name="T20" fmla="+- 0 3736 2637"/>
                              <a:gd name="T21" fmla="*/ T20 w 1099"/>
                              <a:gd name="T22" fmla="+- 0 5544 5464"/>
                              <a:gd name="T23" fmla="*/ 5544 h 238"/>
                              <a:gd name="T24" fmla="+- 0 2637 2637"/>
                              <a:gd name="T25" fmla="*/ T24 w 1099"/>
                              <a:gd name="T26" fmla="+- 0 5464 5464"/>
                              <a:gd name="T27" fmla="*/ 5464 h 238"/>
                              <a:gd name="T28" fmla="+- 0 3736 2637"/>
                              <a:gd name="T29" fmla="*/ T28 w 1099"/>
                              <a:gd name="T30" fmla="+- 0 5464 5464"/>
                              <a:gd name="T31" fmla="*/ 5464 h 2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99" h="238">
                                <a:moveTo>
                                  <a:pt x="0" y="238"/>
                                </a:moveTo>
                                <a:lnTo>
                                  <a:pt x="1099" y="238"/>
                                </a:lnTo>
                                <a:moveTo>
                                  <a:pt x="0" y="159"/>
                                </a:moveTo>
                                <a:lnTo>
                                  <a:pt x="1099" y="159"/>
                                </a:lnTo>
                                <a:moveTo>
                                  <a:pt x="0" y="80"/>
                                </a:moveTo>
                                <a:lnTo>
                                  <a:pt x="1099" y="80"/>
                                </a:lnTo>
                                <a:moveTo>
                                  <a:pt x="0" y="0"/>
                                </a:moveTo>
                                <a:lnTo>
                                  <a:pt x="109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Line 136"/>
                        <wps:cNvCnPr>
                          <a:cxnSpLocks/>
                        </wps:cNvCnPr>
                        <wps:spPr bwMode="auto">
                          <a:xfrm>
                            <a:off x="2637" y="5778"/>
                            <a:ext cx="1099"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7" name="AutoShape 135"/>
                        <wps:cNvSpPr>
                          <a:spLocks/>
                        </wps:cNvSpPr>
                        <wps:spPr bwMode="auto">
                          <a:xfrm>
                            <a:off x="2636" y="5072"/>
                            <a:ext cx="1099" cy="236"/>
                          </a:xfrm>
                          <a:custGeom>
                            <a:avLst/>
                            <a:gdLst>
                              <a:gd name="T0" fmla="+- 0 2637 2637"/>
                              <a:gd name="T1" fmla="*/ T0 w 1099"/>
                              <a:gd name="T2" fmla="+- 0 5308 5072"/>
                              <a:gd name="T3" fmla="*/ 5308 h 236"/>
                              <a:gd name="T4" fmla="+- 0 3736 2637"/>
                              <a:gd name="T5" fmla="*/ T4 w 1099"/>
                              <a:gd name="T6" fmla="+- 0 5308 5072"/>
                              <a:gd name="T7" fmla="*/ 5308 h 236"/>
                              <a:gd name="T8" fmla="+- 0 2637 2637"/>
                              <a:gd name="T9" fmla="*/ T8 w 1099"/>
                              <a:gd name="T10" fmla="+- 0 5229 5072"/>
                              <a:gd name="T11" fmla="*/ 5229 h 236"/>
                              <a:gd name="T12" fmla="+- 0 3736 2637"/>
                              <a:gd name="T13" fmla="*/ T12 w 1099"/>
                              <a:gd name="T14" fmla="+- 0 5229 5072"/>
                              <a:gd name="T15" fmla="*/ 5229 h 236"/>
                              <a:gd name="T16" fmla="+- 0 2637 2637"/>
                              <a:gd name="T17" fmla="*/ T16 w 1099"/>
                              <a:gd name="T18" fmla="+- 0 5149 5072"/>
                              <a:gd name="T19" fmla="*/ 5149 h 236"/>
                              <a:gd name="T20" fmla="+- 0 3736 2637"/>
                              <a:gd name="T21" fmla="*/ T20 w 1099"/>
                              <a:gd name="T22" fmla="+- 0 5149 5072"/>
                              <a:gd name="T23" fmla="*/ 5149 h 236"/>
                              <a:gd name="T24" fmla="+- 0 2637 2637"/>
                              <a:gd name="T25" fmla="*/ T24 w 1099"/>
                              <a:gd name="T26" fmla="+- 0 5072 5072"/>
                              <a:gd name="T27" fmla="*/ 5072 h 236"/>
                              <a:gd name="T28" fmla="+- 0 3736 2637"/>
                              <a:gd name="T29" fmla="*/ T28 w 1099"/>
                              <a:gd name="T30" fmla="+- 0 5072 5072"/>
                              <a:gd name="T31" fmla="*/ 5072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99" h="236">
                                <a:moveTo>
                                  <a:pt x="0" y="236"/>
                                </a:moveTo>
                                <a:lnTo>
                                  <a:pt x="1099" y="236"/>
                                </a:lnTo>
                                <a:moveTo>
                                  <a:pt x="0" y="157"/>
                                </a:moveTo>
                                <a:lnTo>
                                  <a:pt x="1099" y="157"/>
                                </a:lnTo>
                                <a:moveTo>
                                  <a:pt x="0" y="77"/>
                                </a:moveTo>
                                <a:lnTo>
                                  <a:pt x="1099" y="77"/>
                                </a:lnTo>
                                <a:moveTo>
                                  <a:pt x="0" y="0"/>
                                </a:moveTo>
                                <a:lnTo>
                                  <a:pt x="109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Line 134"/>
                        <wps:cNvCnPr>
                          <a:cxnSpLocks/>
                        </wps:cNvCnPr>
                        <wps:spPr bwMode="auto">
                          <a:xfrm>
                            <a:off x="2637" y="5387"/>
                            <a:ext cx="1099"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59" name="AutoShape 133"/>
                        <wps:cNvSpPr>
                          <a:spLocks/>
                        </wps:cNvSpPr>
                        <wps:spPr bwMode="auto">
                          <a:xfrm>
                            <a:off x="2636" y="4678"/>
                            <a:ext cx="1099" cy="236"/>
                          </a:xfrm>
                          <a:custGeom>
                            <a:avLst/>
                            <a:gdLst>
                              <a:gd name="T0" fmla="+- 0 2637 2637"/>
                              <a:gd name="T1" fmla="*/ T0 w 1099"/>
                              <a:gd name="T2" fmla="+- 0 4914 4678"/>
                              <a:gd name="T3" fmla="*/ 4914 h 236"/>
                              <a:gd name="T4" fmla="+- 0 3736 2637"/>
                              <a:gd name="T5" fmla="*/ T4 w 1099"/>
                              <a:gd name="T6" fmla="+- 0 4914 4678"/>
                              <a:gd name="T7" fmla="*/ 4914 h 236"/>
                              <a:gd name="T8" fmla="+- 0 2637 2637"/>
                              <a:gd name="T9" fmla="*/ T8 w 1099"/>
                              <a:gd name="T10" fmla="+- 0 4834 4678"/>
                              <a:gd name="T11" fmla="*/ 4834 h 236"/>
                              <a:gd name="T12" fmla="+- 0 3736 2637"/>
                              <a:gd name="T13" fmla="*/ T12 w 1099"/>
                              <a:gd name="T14" fmla="+- 0 4834 4678"/>
                              <a:gd name="T15" fmla="*/ 4834 h 236"/>
                              <a:gd name="T16" fmla="+- 0 2637 2637"/>
                              <a:gd name="T17" fmla="*/ T16 w 1099"/>
                              <a:gd name="T18" fmla="+- 0 4755 4678"/>
                              <a:gd name="T19" fmla="*/ 4755 h 236"/>
                              <a:gd name="T20" fmla="+- 0 3736 2637"/>
                              <a:gd name="T21" fmla="*/ T20 w 1099"/>
                              <a:gd name="T22" fmla="+- 0 4755 4678"/>
                              <a:gd name="T23" fmla="*/ 4755 h 236"/>
                              <a:gd name="T24" fmla="+- 0 2637 2637"/>
                              <a:gd name="T25" fmla="*/ T24 w 1099"/>
                              <a:gd name="T26" fmla="+- 0 4678 4678"/>
                              <a:gd name="T27" fmla="*/ 4678 h 236"/>
                              <a:gd name="T28" fmla="+- 0 3736 2637"/>
                              <a:gd name="T29" fmla="*/ T28 w 1099"/>
                              <a:gd name="T30" fmla="+- 0 4678 4678"/>
                              <a:gd name="T31" fmla="*/ 4678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99" h="236">
                                <a:moveTo>
                                  <a:pt x="0" y="236"/>
                                </a:moveTo>
                                <a:lnTo>
                                  <a:pt x="1099" y="236"/>
                                </a:lnTo>
                                <a:moveTo>
                                  <a:pt x="0" y="156"/>
                                </a:moveTo>
                                <a:lnTo>
                                  <a:pt x="1099" y="156"/>
                                </a:lnTo>
                                <a:moveTo>
                                  <a:pt x="0" y="77"/>
                                </a:moveTo>
                                <a:lnTo>
                                  <a:pt x="1099" y="77"/>
                                </a:lnTo>
                                <a:moveTo>
                                  <a:pt x="0" y="0"/>
                                </a:moveTo>
                                <a:lnTo>
                                  <a:pt x="109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Line 132"/>
                        <wps:cNvCnPr>
                          <a:cxnSpLocks/>
                        </wps:cNvCnPr>
                        <wps:spPr bwMode="auto">
                          <a:xfrm>
                            <a:off x="2637" y="4993"/>
                            <a:ext cx="1099"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1" name="Line 131"/>
                        <wps:cNvCnPr>
                          <a:cxnSpLocks/>
                        </wps:cNvCnPr>
                        <wps:spPr bwMode="auto">
                          <a:xfrm>
                            <a:off x="2207" y="4602"/>
                            <a:ext cx="1529" cy="0"/>
                          </a:xfrm>
                          <a:prstGeom prst="line">
                            <a:avLst/>
                          </a:prstGeom>
                          <a:noFill/>
                          <a:ln w="4446">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2" name="AutoShape 130"/>
                        <wps:cNvSpPr>
                          <a:spLocks/>
                        </wps:cNvSpPr>
                        <wps:spPr bwMode="auto">
                          <a:xfrm>
                            <a:off x="3941" y="5858"/>
                            <a:ext cx="448" cy="633"/>
                          </a:xfrm>
                          <a:custGeom>
                            <a:avLst/>
                            <a:gdLst>
                              <a:gd name="T0" fmla="+- 0 3941 3941"/>
                              <a:gd name="T1" fmla="*/ T0 w 448"/>
                              <a:gd name="T2" fmla="+- 0 6491 5859"/>
                              <a:gd name="T3" fmla="*/ 6491 h 633"/>
                              <a:gd name="T4" fmla="+- 0 4389 3941"/>
                              <a:gd name="T5" fmla="*/ T4 w 448"/>
                              <a:gd name="T6" fmla="+- 0 6491 5859"/>
                              <a:gd name="T7" fmla="*/ 6491 h 633"/>
                              <a:gd name="T8" fmla="+- 0 3941 3941"/>
                              <a:gd name="T9" fmla="*/ T8 w 448"/>
                              <a:gd name="T10" fmla="+- 0 6412 5859"/>
                              <a:gd name="T11" fmla="*/ 6412 h 633"/>
                              <a:gd name="T12" fmla="+- 0 4389 3941"/>
                              <a:gd name="T13" fmla="*/ T12 w 448"/>
                              <a:gd name="T14" fmla="+- 0 6412 5859"/>
                              <a:gd name="T15" fmla="*/ 6412 h 633"/>
                              <a:gd name="T16" fmla="+- 0 3941 3941"/>
                              <a:gd name="T17" fmla="*/ T16 w 448"/>
                              <a:gd name="T18" fmla="+- 0 6332 5859"/>
                              <a:gd name="T19" fmla="*/ 6332 h 633"/>
                              <a:gd name="T20" fmla="+- 0 4389 3941"/>
                              <a:gd name="T21" fmla="*/ T20 w 448"/>
                              <a:gd name="T22" fmla="+- 0 6332 5859"/>
                              <a:gd name="T23" fmla="*/ 6332 h 633"/>
                              <a:gd name="T24" fmla="+- 0 3941 3941"/>
                              <a:gd name="T25" fmla="*/ T24 w 448"/>
                              <a:gd name="T26" fmla="+- 0 6253 5859"/>
                              <a:gd name="T27" fmla="*/ 6253 h 633"/>
                              <a:gd name="T28" fmla="+- 0 4389 3941"/>
                              <a:gd name="T29" fmla="*/ T28 w 448"/>
                              <a:gd name="T30" fmla="+- 0 6253 5859"/>
                              <a:gd name="T31" fmla="*/ 6253 h 633"/>
                              <a:gd name="T32" fmla="+- 0 3941 3941"/>
                              <a:gd name="T33" fmla="*/ T32 w 448"/>
                              <a:gd name="T34" fmla="+- 0 6097 5859"/>
                              <a:gd name="T35" fmla="*/ 6097 h 633"/>
                              <a:gd name="T36" fmla="+- 0 4389 3941"/>
                              <a:gd name="T37" fmla="*/ T36 w 448"/>
                              <a:gd name="T38" fmla="+- 0 6097 5859"/>
                              <a:gd name="T39" fmla="*/ 6097 h 633"/>
                              <a:gd name="T40" fmla="+- 0 3941 3941"/>
                              <a:gd name="T41" fmla="*/ T40 w 448"/>
                              <a:gd name="T42" fmla="+- 0 6017 5859"/>
                              <a:gd name="T43" fmla="*/ 6017 h 633"/>
                              <a:gd name="T44" fmla="+- 0 4389 3941"/>
                              <a:gd name="T45" fmla="*/ T44 w 448"/>
                              <a:gd name="T46" fmla="+- 0 6017 5859"/>
                              <a:gd name="T47" fmla="*/ 6017 h 633"/>
                              <a:gd name="T48" fmla="+- 0 3941 3941"/>
                              <a:gd name="T49" fmla="*/ T48 w 448"/>
                              <a:gd name="T50" fmla="+- 0 5938 5859"/>
                              <a:gd name="T51" fmla="*/ 5938 h 633"/>
                              <a:gd name="T52" fmla="+- 0 4389 3941"/>
                              <a:gd name="T53" fmla="*/ T52 w 448"/>
                              <a:gd name="T54" fmla="+- 0 5938 5859"/>
                              <a:gd name="T55" fmla="*/ 5938 h 633"/>
                              <a:gd name="T56" fmla="+- 0 3941 3941"/>
                              <a:gd name="T57" fmla="*/ T56 w 448"/>
                              <a:gd name="T58" fmla="+- 0 5859 5859"/>
                              <a:gd name="T59" fmla="*/ 5859 h 633"/>
                              <a:gd name="T60" fmla="+- 0 4389 3941"/>
                              <a:gd name="T61" fmla="*/ T60 w 448"/>
                              <a:gd name="T62" fmla="+- 0 5859 5859"/>
                              <a:gd name="T63" fmla="*/ 5859 h 6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8" h="633">
                                <a:moveTo>
                                  <a:pt x="0" y="632"/>
                                </a:moveTo>
                                <a:lnTo>
                                  <a:pt x="448" y="632"/>
                                </a:lnTo>
                                <a:moveTo>
                                  <a:pt x="0" y="553"/>
                                </a:moveTo>
                                <a:lnTo>
                                  <a:pt x="448" y="553"/>
                                </a:lnTo>
                                <a:moveTo>
                                  <a:pt x="0" y="473"/>
                                </a:moveTo>
                                <a:lnTo>
                                  <a:pt x="448" y="473"/>
                                </a:lnTo>
                                <a:moveTo>
                                  <a:pt x="0" y="394"/>
                                </a:moveTo>
                                <a:lnTo>
                                  <a:pt x="448" y="394"/>
                                </a:lnTo>
                                <a:moveTo>
                                  <a:pt x="0" y="238"/>
                                </a:moveTo>
                                <a:lnTo>
                                  <a:pt x="448" y="238"/>
                                </a:lnTo>
                                <a:moveTo>
                                  <a:pt x="0" y="158"/>
                                </a:moveTo>
                                <a:lnTo>
                                  <a:pt x="448" y="158"/>
                                </a:lnTo>
                                <a:moveTo>
                                  <a:pt x="0" y="79"/>
                                </a:moveTo>
                                <a:lnTo>
                                  <a:pt x="448" y="79"/>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Line 129"/>
                        <wps:cNvCnPr>
                          <a:cxnSpLocks/>
                        </wps:cNvCnPr>
                        <wps:spPr bwMode="auto">
                          <a:xfrm>
                            <a:off x="3941" y="6176"/>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4" name="Line 128"/>
                        <wps:cNvCnPr>
                          <a:cxnSpLocks/>
                        </wps:cNvCnPr>
                        <wps:spPr bwMode="auto">
                          <a:xfrm>
                            <a:off x="3941" y="5785"/>
                            <a:ext cx="448"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5" name="AutoShape 127"/>
                        <wps:cNvSpPr>
                          <a:spLocks/>
                        </wps:cNvSpPr>
                        <wps:spPr bwMode="auto">
                          <a:xfrm>
                            <a:off x="4592" y="5858"/>
                            <a:ext cx="448" cy="633"/>
                          </a:xfrm>
                          <a:custGeom>
                            <a:avLst/>
                            <a:gdLst>
                              <a:gd name="T0" fmla="+- 0 4592 4592"/>
                              <a:gd name="T1" fmla="*/ T0 w 448"/>
                              <a:gd name="T2" fmla="+- 0 6491 5859"/>
                              <a:gd name="T3" fmla="*/ 6491 h 633"/>
                              <a:gd name="T4" fmla="+- 0 5040 4592"/>
                              <a:gd name="T5" fmla="*/ T4 w 448"/>
                              <a:gd name="T6" fmla="+- 0 6491 5859"/>
                              <a:gd name="T7" fmla="*/ 6491 h 633"/>
                              <a:gd name="T8" fmla="+- 0 4592 4592"/>
                              <a:gd name="T9" fmla="*/ T8 w 448"/>
                              <a:gd name="T10" fmla="+- 0 6412 5859"/>
                              <a:gd name="T11" fmla="*/ 6412 h 633"/>
                              <a:gd name="T12" fmla="+- 0 5040 4592"/>
                              <a:gd name="T13" fmla="*/ T12 w 448"/>
                              <a:gd name="T14" fmla="+- 0 6412 5859"/>
                              <a:gd name="T15" fmla="*/ 6412 h 633"/>
                              <a:gd name="T16" fmla="+- 0 4592 4592"/>
                              <a:gd name="T17" fmla="*/ T16 w 448"/>
                              <a:gd name="T18" fmla="+- 0 6332 5859"/>
                              <a:gd name="T19" fmla="*/ 6332 h 633"/>
                              <a:gd name="T20" fmla="+- 0 5040 4592"/>
                              <a:gd name="T21" fmla="*/ T20 w 448"/>
                              <a:gd name="T22" fmla="+- 0 6332 5859"/>
                              <a:gd name="T23" fmla="*/ 6332 h 633"/>
                              <a:gd name="T24" fmla="+- 0 4592 4592"/>
                              <a:gd name="T25" fmla="*/ T24 w 448"/>
                              <a:gd name="T26" fmla="+- 0 6253 5859"/>
                              <a:gd name="T27" fmla="*/ 6253 h 633"/>
                              <a:gd name="T28" fmla="+- 0 5040 4592"/>
                              <a:gd name="T29" fmla="*/ T28 w 448"/>
                              <a:gd name="T30" fmla="+- 0 6253 5859"/>
                              <a:gd name="T31" fmla="*/ 6253 h 633"/>
                              <a:gd name="T32" fmla="+- 0 4592 4592"/>
                              <a:gd name="T33" fmla="*/ T32 w 448"/>
                              <a:gd name="T34" fmla="+- 0 6097 5859"/>
                              <a:gd name="T35" fmla="*/ 6097 h 633"/>
                              <a:gd name="T36" fmla="+- 0 5040 4592"/>
                              <a:gd name="T37" fmla="*/ T36 w 448"/>
                              <a:gd name="T38" fmla="+- 0 6097 5859"/>
                              <a:gd name="T39" fmla="*/ 6097 h 633"/>
                              <a:gd name="T40" fmla="+- 0 4592 4592"/>
                              <a:gd name="T41" fmla="*/ T40 w 448"/>
                              <a:gd name="T42" fmla="+- 0 6017 5859"/>
                              <a:gd name="T43" fmla="*/ 6017 h 633"/>
                              <a:gd name="T44" fmla="+- 0 5040 4592"/>
                              <a:gd name="T45" fmla="*/ T44 w 448"/>
                              <a:gd name="T46" fmla="+- 0 6017 5859"/>
                              <a:gd name="T47" fmla="*/ 6017 h 633"/>
                              <a:gd name="T48" fmla="+- 0 4592 4592"/>
                              <a:gd name="T49" fmla="*/ T48 w 448"/>
                              <a:gd name="T50" fmla="+- 0 5938 5859"/>
                              <a:gd name="T51" fmla="*/ 5938 h 633"/>
                              <a:gd name="T52" fmla="+- 0 5040 4592"/>
                              <a:gd name="T53" fmla="*/ T52 w 448"/>
                              <a:gd name="T54" fmla="+- 0 5938 5859"/>
                              <a:gd name="T55" fmla="*/ 5938 h 633"/>
                              <a:gd name="T56" fmla="+- 0 4592 4592"/>
                              <a:gd name="T57" fmla="*/ T56 w 448"/>
                              <a:gd name="T58" fmla="+- 0 5859 5859"/>
                              <a:gd name="T59" fmla="*/ 5859 h 633"/>
                              <a:gd name="T60" fmla="+- 0 5040 4592"/>
                              <a:gd name="T61" fmla="*/ T60 w 448"/>
                              <a:gd name="T62" fmla="+- 0 5859 5859"/>
                              <a:gd name="T63" fmla="*/ 5859 h 6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8" h="633">
                                <a:moveTo>
                                  <a:pt x="0" y="632"/>
                                </a:moveTo>
                                <a:lnTo>
                                  <a:pt x="448" y="632"/>
                                </a:lnTo>
                                <a:moveTo>
                                  <a:pt x="0" y="553"/>
                                </a:moveTo>
                                <a:lnTo>
                                  <a:pt x="448" y="553"/>
                                </a:lnTo>
                                <a:moveTo>
                                  <a:pt x="0" y="473"/>
                                </a:moveTo>
                                <a:lnTo>
                                  <a:pt x="448" y="473"/>
                                </a:lnTo>
                                <a:moveTo>
                                  <a:pt x="0" y="394"/>
                                </a:moveTo>
                                <a:lnTo>
                                  <a:pt x="448" y="394"/>
                                </a:lnTo>
                                <a:moveTo>
                                  <a:pt x="0" y="238"/>
                                </a:moveTo>
                                <a:lnTo>
                                  <a:pt x="448" y="238"/>
                                </a:lnTo>
                                <a:moveTo>
                                  <a:pt x="0" y="158"/>
                                </a:moveTo>
                                <a:lnTo>
                                  <a:pt x="448" y="158"/>
                                </a:lnTo>
                                <a:moveTo>
                                  <a:pt x="0" y="79"/>
                                </a:moveTo>
                                <a:lnTo>
                                  <a:pt x="448" y="79"/>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Line 126"/>
                        <wps:cNvCnPr>
                          <a:cxnSpLocks/>
                        </wps:cNvCnPr>
                        <wps:spPr bwMode="auto">
                          <a:xfrm>
                            <a:off x="4592" y="6176"/>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7" name="Line 125"/>
                        <wps:cNvCnPr>
                          <a:cxnSpLocks/>
                        </wps:cNvCnPr>
                        <wps:spPr bwMode="auto">
                          <a:xfrm>
                            <a:off x="4592" y="5785"/>
                            <a:ext cx="448"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68" name="AutoShape 124"/>
                        <wps:cNvSpPr>
                          <a:spLocks/>
                        </wps:cNvSpPr>
                        <wps:spPr bwMode="auto">
                          <a:xfrm>
                            <a:off x="5245" y="5858"/>
                            <a:ext cx="448" cy="633"/>
                          </a:xfrm>
                          <a:custGeom>
                            <a:avLst/>
                            <a:gdLst>
                              <a:gd name="T0" fmla="+- 0 5245 5245"/>
                              <a:gd name="T1" fmla="*/ T0 w 448"/>
                              <a:gd name="T2" fmla="+- 0 6491 5859"/>
                              <a:gd name="T3" fmla="*/ 6491 h 633"/>
                              <a:gd name="T4" fmla="+- 0 5693 5245"/>
                              <a:gd name="T5" fmla="*/ T4 w 448"/>
                              <a:gd name="T6" fmla="+- 0 6491 5859"/>
                              <a:gd name="T7" fmla="*/ 6491 h 633"/>
                              <a:gd name="T8" fmla="+- 0 5245 5245"/>
                              <a:gd name="T9" fmla="*/ T8 w 448"/>
                              <a:gd name="T10" fmla="+- 0 6412 5859"/>
                              <a:gd name="T11" fmla="*/ 6412 h 633"/>
                              <a:gd name="T12" fmla="+- 0 5693 5245"/>
                              <a:gd name="T13" fmla="*/ T12 w 448"/>
                              <a:gd name="T14" fmla="+- 0 6412 5859"/>
                              <a:gd name="T15" fmla="*/ 6412 h 633"/>
                              <a:gd name="T16" fmla="+- 0 5245 5245"/>
                              <a:gd name="T17" fmla="*/ T16 w 448"/>
                              <a:gd name="T18" fmla="+- 0 6332 5859"/>
                              <a:gd name="T19" fmla="*/ 6332 h 633"/>
                              <a:gd name="T20" fmla="+- 0 5693 5245"/>
                              <a:gd name="T21" fmla="*/ T20 w 448"/>
                              <a:gd name="T22" fmla="+- 0 6332 5859"/>
                              <a:gd name="T23" fmla="*/ 6332 h 633"/>
                              <a:gd name="T24" fmla="+- 0 5245 5245"/>
                              <a:gd name="T25" fmla="*/ T24 w 448"/>
                              <a:gd name="T26" fmla="+- 0 6253 5859"/>
                              <a:gd name="T27" fmla="*/ 6253 h 633"/>
                              <a:gd name="T28" fmla="+- 0 5693 5245"/>
                              <a:gd name="T29" fmla="*/ T28 w 448"/>
                              <a:gd name="T30" fmla="+- 0 6253 5859"/>
                              <a:gd name="T31" fmla="*/ 6253 h 633"/>
                              <a:gd name="T32" fmla="+- 0 5245 5245"/>
                              <a:gd name="T33" fmla="*/ T32 w 448"/>
                              <a:gd name="T34" fmla="+- 0 6097 5859"/>
                              <a:gd name="T35" fmla="*/ 6097 h 633"/>
                              <a:gd name="T36" fmla="+- 0 5693 5245"/>
                              <a:gd name="T37" fmla="*/ T36 w 448"/>
                              <a:gd name="T38" fmla="+- 0 6097 5859"/>
                              <a:gd name="T39" fmla="*/ 6097 h 633"/>
                              <a:gd name="T40" fmla="+- 0 5245 5245"/>
                              <a:gd name="T41" fmla="*/ T40 w 448"/>
                              <a:gd name="T42" fmla="+- 0 6017 5859"/>
                              <a:gd name="T43" fmla="*/ 6017 h 633"/>
                              <a:gd name="T44" fmla="+- 0 5693 5245"/>
                              <a:gd name="T45" fmla="*/ T44 w 448"/>
                              <a:gd name="T46" fmla="+- 0 6017 5859"/>
                              <a:gd name="T47" fmla="*/ 6017 h 633"/>
                              <a:gd name="T48" fmla="+- 0 5245 5245"/>
                              <a:gd name="T49" fmla="*/ T48 w 448"/>
                              <a:gd name="T50" fmla="+- 0 5938 5859"/>
                              <a:gd name="T51" fmla="*/ 5938 h 633"/>
                              <a:gd name="T52" fmla="+- 0 5693 5245"/>
                              <a:gd name="T53" fmla="*/ T52 w 448"/>
                              <a:gd name="T54" fmla="+- 0 5938 5859"/>
                              <a:gd name="T55" fmla="*/ 5938 h 633"/>
                              <a:gd name="T56" fmla="+- 0 5245 5245"/>
                              <a:gd name="T57" fmla="*/ T56 w 448"/>
                              <a:gd name="T58" fmla="+- 0 5859 5859"/>
                              <a:gd name="T59" fmla="*/ 5859 h 633"/>
                              <a:gd name="T60" fmla="+- 0 5693 5245"/>
                              <a:gd name="T61" fmla="*/ T60 w 448"/>
                              <a:gd name="T62" fmla="+- 0 5859 5859"/>
                              <a:gd name="T63" fmla="*/ 5859 h 6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8" h="633">
                                <a:moveTo>
                                  <a:pt x="0" y="632"/>
                                </a:moveTo>
                                <a:lnTo>
                                  <a:pt x="448" y="632"/>
                                </a:lnTo>
                                <a:moveTo>
                                  <a:pt x="0" y="553"/>
                                </a:moveTo>
                                <a:lnTo>
                                  <a:pt x="448" y="553"/>
                                </a:lnTo>
                                <a:moveTo>
                                  <a:pt x="0" y="473"/>
                                </a:moveTo>
                                <a:lnTo>
                                  <a:pt x="448" y="473"/>
                                </a:lnTo>
                                <a:moveTo>
                                  <a:pt x="0" y="394"/>
                                </a:moveTo>
                                <a:lnTo>
                                  <a:pt x="448" y="394"/>
                                </a:lnTo>
                                <a:moveTo>
                                  <a:pt x="0" y="238"/>
                                </a:moveTo>
                                <a:lnTo>
                                  <a:pt x="448" y="238"/>
                                </a:lnTo>
                                <a:moveTo>
                                  <a:pt x="0" y="158"/>
                                </a:moveTo>
                                <a:lnTo>
                                  <a:pt x="448" y="158"/>
                                </a:lnTo>
                                <a:moveTo>
                                  <a:pt x="0" y="79"/>
                                </a:moveTo>
                                <a:lnTo>
                                  <a:pt x="448" y="79"/>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Line 123"/>
                        <wps:cNvCnPr>
                          <a:cxnSpLocks/>
                        </wps:cNvCnPr>
                        <wps:spPr bwMode="auto">
                          <a:xfrm>
                            <a:off x="5245" y="6176"/>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0" name="Line 122"/>
                        <wps:cNvCnPr>
                          <a:cxnSpLocks/>
                        </wps:cNvCnPr>
                        <wps:spPr bwMode="auto">
                          <a:xfrm>
                            <a:off x="5245" y="5785"/>
                            <a:ext cx="448"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1" name="AutoShape 121"/>
                        <wps:cNvSpPr>
                          <a:spLocks/>
                        </wps:cNvSpPr>
                        <wps:spPr bwMode="auto">
                          <a:xfrm>
                            <a:off x="3941" y="5464"/>
                            <a:ext cx="1753" cy="238"/>
                          </a:xfrm>
                          <a:custGeom>
                            <a:avLst/>
                            <a:gdLst>
                              <a:gd name="T0" fmla="+- 0 3941 3941"/>
                              <a:gd name="T1" fmla="*/ T0 w 1753"/>
                              <a:gd name="T2" fmla="+- 0 5702 5464"/>
                              <a:gd name="T3" fmla="*/ 5702 h 238"/>
                              <a:gd name="T4" fmla="+- 0 5693 3941"/>
                              <a:gd name="T5" fmla="*/ T4 w 1753"/>
                              <a:gd name="T6" fmla="+- 0 5702 5464"/>
                              <a:gd name="T7" fmla="*/ 5702 h 238"/>
                              <a:gd name="T8" fmla="+- 0 3941 3941"/>
                              <a:gd name="T9" fmla="*/ T8 w 1753"/>
                              <a:gd name="T10" fmla="+- 0 5623 5464"/>
                              <a:gd name="T11" fmla="*/ 5623 h 238"/>
                              <a:gd name="T12" fmla="+- 0 5693 3941"/>
                              <a:gd name="T13" fmla="*/ T12 w 1753"/>
                              <a:gd name="T14" fmla="+- 0 5623 5464"/>
                              <a:gd name="T15" fmla="*/ 5623 h 238"/>
                              <a:gd name="T16" fmla="+- 0 3941 3941"/>
                              <a:gd name="T17" fmla="*/ T16 w 1753"/>
                              <a:gd name="T18" fmla="+- 0 5544 5464"/>
                              <a:gd name="T19" fmla="*/ 5544 h 238"/>
                              <a:gd name="T20" fmla="+- 0 5693 3941"/>
                              <a:gd name="T21" fmla="*/ T20 w 1753"/>
                              <a:gd name="T22" fmla="+- 0 5544 5464"/>
                              <a:gd name="T23" fmla="*/ 5544 h 238"/>
                              <a:gd name="T24" fmla="+- 0 3941 3941"/>
                              <a:gd name="T25" fmla="*/ T24 w 1753"/>
                              <a:gd name="T26" fmla="+- 0 5464 5464"/>
                              <a:gd name="T27" fmla="*/ 5464 h 238"/>
                              <a:gd name="T28" fmla="+- 0 5693 3941"/>
                              <a:gd name="T29" fmla="*/ T28 w 1753"/>
                              <a:gd name="T30" fmla="+- 0 5464 5464"/>
                              <a:gd name="T31" fmla="*/ 5464 h 2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53" h="238">
                                <a:moveTo>
                                  <a:pt x="0" y="238"/>
                                </a:moveTo>
                                <a:lnTo>
                                  <a:pt x="1752" y="238"/>
                                </a:lnTo>
                                <a:moveTo>
                                  <a:pt x="0" y="159"/>
                                </a:moveTo>
                                <a:lnTo>
                                  <a:pt x="1752" y="159"/>
                                </a:lnTo>
                                <a:moveTo>
                                  <a:pt x="0" y="80"/>
                                </a:moveTo>
                                <a:lnTo>
                                  <a:pt x="1752" y="80"/>
                                </a:lnTo>
                                <a:moveTo>
                                  <a:pt x="0" y="0"/>
                                </a:moveTo>
                                <a:lnTo>
                                  <a:pt x="1752"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Line 120"/>
                        <wps:cNvCnPr>
                          <a:cxnSpLocks/>
                        </wps:cNvCnPr>
                        <wps:spPr bwMode="auto">
                          <a:xfrm>
                            <a:off x="3941" y="5778"/>
                            <a:ext cx="1752"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3" name="AutoShape 119"/>
                        <wps:cNvSpPr>
                          <a:spLocks/>
                        </wps:cNvSpPr>
                        <wps:spPr bwMode="auto">
                          <a:xfrm>
                            <a:off x="3941" y="5072"/>
                            <a:ext cx="1753" cy="236"/>
                          </a:xfrm>
                          <a:custGeom>
                            <a:avLst/>
                            <a:gdLst>
                              <a:gd name="T0" fmla="+- 0 3941 3941"/>
                              <a:gd name="T1" fmla="*/ T0 w 1753"/>
                              <a:gd name="T2" fmla="+- 0 5308 5072"/>
                              <a:gd name="T3" fmla="*/ 5308 h 236"/>
                              <a:gd name="T4" fmla="+- 0 5693 3941"/>
                              <a:gd name="T5" fmla="*/ T4 w 1753"/>
                              <a:gd name="T6" fmla="+- 0 5308 5072"/>
                              <a:gd name="T7" fmla="*/ 5308 h 236"/>
                              <a:gd name="T8" fmla="+- 0 3941 3941"/>
                              <a:gd name="T9" fmla="*/ T8 w 1753"/>
                              <a:gd name="T10" fmla="+- 0 5229 5072"/>
                              <a:gd name="T11" fmla="*/ 5229 h 236"/>
                              <a:gd name="T12" fmla="+- 0 5693 3941"/>
                              <a:gd name="T13" fmla="*/ T12 w 1753"/>
                              <a:gd name="T14" fmla="+- 0 5229 5072"/>
                              <a:gd name="T15" fmla="*/ 5229 h 236"/>
                              <a:gd name="T16" fmla="+- 0 3941 3941"/>
                              <a:gd name="T17" fmla="*/ T16 w 1753"/>
                              <a:gd name="T18" fmla="+- 0 5149 5072"/>
                              <a:gd name="T19" fmla="*/ 5149 h 236"/>
                              <a:gd name="T20" fmla="+- 0 5693 3941"/>
                              <a:gd name="T21" fmla="*/ T20 w 1753"/>
                              <a:gd name="T22" fmla="+- 0 5149 5072"/>
                              <a:gd name="T23" fmla="*/ 5149 h 236"/>
                              <a:gd name="T24" fmla="+- 0 3941 3941"/>
                              <a:gd name="T25" fmla="*/ T24 w 1753"/>
                              <a:gd name="T26" fmla="+- 0 5072 5072"/>
                              <a:gd name="T27" fmla="*/ 5072 h 236"/>
                              <a:gd name="T28" fmla="+- 0 5693 3941"/>
                              <a:gd name="T29" fmla="*/ T28 w 1753"/>
                              <a:gd name="T30" fmla="+- 0 5072 5072"/>
                              <a:gd name="T31" fmla="*/ 5072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53" h="236">
                                <a:moveTo>
                                  <a:pt x="0" y="236"/>
                                </a:moveTo>
                                <a:lnTo>
                                  <a:pt x="1752" y="236"/>
                                </a:lnTo>
                                <a:moveTo>
                                  <a:pt x="0" y="157"/>
                                </a:moveTo>
                                <a:lnTo>
                                  <a:pt x="1752" y="157"/>
                                </a:lnTo>
                                <a:moveTo>
                                  <a:pt x="0" y="77"/>
                                </a:moveTo>
                                <a:lnTo>
                                  <a:pt x="1752" y="77"/>
                                </a:lnTo>
                                <a:moveTo>
                                  <a:pt x="0" y="0"/>
                                </a:moveTo>
                                <a:lnTo>
                                  <a:pt x="1752"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Line 118"/>
                        <wps:cNvCnPr>
                          <a:cxnSpLocks/>
                        </wps:cNvCnPr>
                        <wps:spPr bwMode="auto">
                          <a:xfrm>
                            <a:off x="3941" y="5387"/>
                            <a:ext cx="1752"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5" name="AutoShape 117"/>
                        <wps:cNvSpPr>
                          <a:spLocks/>
                        </wps:cNvSpPr>
                        <wps:spPr bwMode="auto">
                          <a:xfrm>
                            <a:off x="3941" y="4678"/>
                            <a:ext cx="1753" cy="236"/>
                          </a:xfrm>
                          <a:custGeom>
                            <a:avLst/>
                            <a:gdLst>
                              <a:gd name="T0" fmla="+- 0 3941 3941"/>
                              <a:gd name="T1" fmla="*/ T0 w 1753"/>
                              <a:gd name="T2" fmla="+- 0 4914 4678"/>
                              <a:gd name="T3" fmla="*/ 4914 h 236"/>
                              <a:gd name="T4" fmla="+- 0 5693 3941"/>
                              <a:gd name="T5" fmla="*/ T4 w 1753"/>
                              <a:gd name="T6" fmla="+- 0 4914 4678"/>
                              <a:gd name="T7" fmla="*/ 4914 h 236"/>
                              <a:gd name="T8" fmla="+- 0 3941 3941"/>
                              <a:gd name="T9" fmla="*/ T8 w 1753"/>
                              <a:gd name="T10" fmla="+- 0 4834 4678"/>
                              <a:gd name="T11" fmla="*/ 4834 h 236"/>
                              <a:gd name="T12" fmla="+- 0 5693 3941"/>
                              <a:gd name="T13" fmla="*/ T12 w 1753"/>
                              <a:gd name="T14" fmla="+- 0 4834 4678"/>
                              <a:gd name="T15" fmla="*/ 4834 h 236"/>
                              <a:gd name="T16" fmla="+- 0 3941 3941"/>
                              <a:gd name="T17" fmla="*/ T16 w 1753"/>
                              <a:gd name="T18" fmla="+- 0 4755 4678"/>
                              <a:gd name="T19" fmla="*/ 4755 h 236"/>
                              <a:gd name="T20" fmla="+- 0 5693 3941"/>
                              <a:gd name="T21" fmla="*/ T20 w 1753"/>
                              <a:gd name="T22" fmla="+- 0 4755 4678"/>
                              <a:gd name="T23" fmla="*/ 4755 h 236"/>
                              <a:gd name="T24" fmla="+- 0 3941 3941"/>
                              <a:gd name="T25" fmla="*/ T24 w 1753"/>
                              <a:gd name="T26" fmla="+- 0 4678 4678"/>
                              <a:gd name="T27" fmla="*/ 4678 h 236"/>
                              <a:gd name="T28" fmla="+- 0 5693 3941"/>
                              <a:gd name="T29" fmla="*/ T28 w 1753"/>
                              <a:gd name="T30" fmla="+- 0 4678 4678"/>
                              <a:gd name="T31" fmla="*/ 4678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53" h="236">
                                <a:moveTo>
                                  <a:pt x="0" y="236"/>
                                </a:moveTo>
                                <a:lnTo>
                                  <a:pt x="1752" y="236"/>
                                </a:lnTo>
                                <a:moveTo>
                                  <a:pt x="0" y="156"/>
                                </a:moveTo>
                                <a:lnTo>
                                  <a:pt x="1752" y="156"/>
                                </a:lnTo>
                                <a:moveTo>
                                  <a:pt x="0" y="77"/>
                                </a:moveTo>
                                <a:lnTo>
                                  <a:pt x="1752" y="77"/>
                                </a:lnTo>
                                <a:moveTo>
                                  <a:pt x="0" y="0"/>
                                </a:moveTo>
                                <a:lnTo>
                                  <a:pt x="1752"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Line 116"/>
                        <wps:cNvCnPr>
                          <a:cxnSpLocks/>
                        </wps:cNvCnPr>
                        <wps:spPr bwMode="auto">
                          <a:xfrm>
                            <a:off x="3941" y="4993"/>
                            <a:ext cx="1752"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7" name="Line 115"/>
                        <wps:cNvCnPr>
                          <a:cxnSpLocks/>
                        </wps:cNvCnPr>
                        <wps:spPr bwMode="auto">
                          <a:xfrm>
                            <a:off x="3941" y="4602"/>
                            <a:ext cx="1752" cy="0"/>
                          </a:xfrm>
                          <a:prstGeom prst="line">
                            <a:avLst/>
                          </a:prstGeom>
                          <a:noFill/>
                          <a:ln w="4446">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8" name="AutoShape 114"/>
                        <wps:cNvSpPr>
                          <a:spLocks/>
                        </wps:cNvSpPr>
                        <wps:spPr bwMode="auto">
                          <a:xfrm>
                            <a:off x="5896" y="5858"/>
                            <a:ext cx="448" cy="633"/>
                          </a:xfrm>
                          <a:custGeom>
                            <a:avLst/>
                            <a:gdLst>
                              <a:gd name="T0" fmla="+- 0 5896 5896"/>
                              <a:gd name="T1" fmla="*/ T0 w 448"/>
                              <a:gd name="T2" fmla="+- 0 6491 5859"/>
                              <a:gd name="T3" fmla="*/ 6491 h 633"/>
                              <a:gd name="T4" fmla="+- 0 6344 5896"/>
                              <a:gd name="T5" fmla="*/ T4 w 448"/>
                              <a:gd name="T6" fmla="+- 0 6491 5859"/>
                              <a:gd name="T7" fmla="*/ 6491 h 633"/>
                              <a:gd name="T8" fmla="+- 0 5896 5896"/>
                              <a:gd name="T9" fmla="*/ T8 w 448"/>
                              <a:gd name="T10" fmla="+- 0 6412 5859"/>
                              <a:gd name="T11" fmla="*/ 6412 h 633"/>
                              <a:gd name="T12" fmla="+- 0 6344 5896"/>
                              <a:gd name="T13" fmla="*/ T12 w 448"/>
                              <a:gd name="T14" fmla="+- 0 6412 5859"/>
                              <a:gd name="T15" fmla="*/ 6412 h 633"/>
                              <a:gd name="T16" fmla="+- 0 5896 5896"/>
                              <a:gd name="T17" fmla="*/ T16 w 448"/>
                              <a:gd name="T18" fmla="+- 0 6332 5859"/>
                              <a:gd name="T19" fmla="*/ 6332 h 633"/>
                              <a:gd name="T20" fmla="+- 0 6344 5896"/>
                              <a:gd name="T21" fmla="*/ T20 w 448"/>
                              <a:gd name="T22" fmla="+- 0 6332 5859"/>
                              <a:gd name="T23" fmla="*/ 6332 h 633"/>
                              <a:gd name="T24" fmla="+- 0 5896 5896"/>
                              <a:gd name="T25" fmla="*/ T24 w 448"/>
                              <a:gd name="T26" fmla="+- 0 6253 5859"/>
                              <a:gd name="T27" fmla="*/ 6253 h 633"/>
                              <a:gd name="T28" fmla="+- 0 6344 5896"/>
                              <a:gd name="T29" fmla="*/ T28 w 448"/>
                              <a:gd name="T30" fmla="+- 0 6253 5859"/>
                              <a:gd name="T31" fmla="*/ 6253 h 633"/>
                              <a:gd name="T32" fmla="+- 0 5896 5896"/>
                              <a:gd name="T33" fmla="*/ T32 w 448"/>
                              <a:gd name="T34" fmla="+- 0 6097 5859"/>
                              <a:gd name="T35" fmla="*/ 6097 h 633"/>
                              <a:gd name="T36" fmla="+- 0 6344 5896"/>
                              <a:gd name="T37" fmla="*/ T36 w 448"/>
                              <a:gd name="T38" fmla="+- 0 6097 5859"/>
                              <a:gd name="T39" fmla="*/ 6097 h 633"/>
                              <a:gd name="T40" fmla="+- 0 5896 5896"/>
                              <a:gd name="T41" fmla="*/ T40 w 448"/>
                              <a:gd name="T42" fmla="+- 0 6017 5859"/>
                              <a:gd name="T43" fmla="*/ 6017 h 633"/>
                              <a:gd name="T44" fmla="+- 0 6344 5896"/>
                              <a:gd name="T45" fmla="*/ T44 w 448"/>
                              <a:gd name="T46" fmla="+- 0 6017 5859"/>
                              <a:gd name="T47" fmla="*/ 6017 h 633"/>
                              <a:gd name="T48" fmla="+- 0 5896 5896"/>
                              <a:gd name="T49" fmla="*/ T48 w 448"/>
                              <a:gd name="T50" fmla="+- 0 5938 5859"/>
                              <a:gd name="T51" fmla="*/ 5938 h 633"/>
                              <a:gd name="T52" fmla="+- 0 6344 5896"/>
                              <a:gd name="T53" fmla="*/ T52 w 448"/>
                              <a:gd name="T54" fmla="+- 0 5938 5859"/>
                              <a:gd name="T55" fmla="*/ 5938 h 633"/>
                              <a:gd name="T56" fmla="+- 0 5896 5896"/>
                              <a:gd name="T57" fmla="*/ T56 w 448"/>
                              <a:gd name="T58" fmla="+- 0 5859 5859"/>
                              <a:gd name="T59" fmla="*/ 5859 h 633"/>
                              <a:gd name="T60" fmla="+- 0 6344 5896"/>
                              <a:gd name="T61" fmla="*/ T60 w 448"/>
                              <a:gd name="T62" fmla="+- 0 5859 5859"/>
                              <a:gd name="T63" fmla="*/ 5859 h 6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8" h="633">
                                <a:moveTo>
                                  <a:pt x="0" y="632"/>
                                </a:moveTo>
                                <a:lnTo>
                                  <a:pt x="448" y="632"/>
                                </a:lnTo>
                                <a:moveTo>
                                  <a:pt x="0" y="553"/>
                                </a:moveTo>
                                <a:lnTo>
                                  <a:pt x="448" y="553"/>
                                </a:lnTo>
                                <a:moveTo>
                                  <a:pt x="0" y="473"/>
                                </a:moveTo>
                                <a:lnTo>
                                  <a:pt x="448" y="473"/>
                                </a:lnTo>
                                <a:moveTo>
                                  <a:pt x="0" y="394"/>
                                </a:moveTo>
                                <a:lnTo>
                                  <a:pt x="448" y="394"/>
                                </a:lnTo>
                                <a:moveTo>
                                  <a:pt x="0" y="238"/>
                                </a:moveTo>
                                <a:lnTo>
                                  <a:pt x="448" y="238"/>
                                </a:lnTo>
                                <a:moveTo>
                                  <a:pt x="0" y="158"/>
                                </a:moveTo>
                                <a:lnTo>
                                  <a:pt x="448" y="158"/>
                                </a:lnTo>
                                <a:moveTo>
                                  <a:pt x="0" y="79"/>
                                </a:moveTo>
                                <a:lnTo>
                                  <a:pt x="448" y="79"/>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Line 113"/>
                        <wps:cNvCnPr>
                          <a:cxnSpLocks/>
                        </wps:cNvCnPr>
                        <wps:spPr bwMode="auto">
                          <a:xfrm>
                            <a:off x="5896" y="6176"/>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0" name="Line 112"/>
                        <wps:cNvCnPr>
                          <a:cxnSpLocks/>
                        </wps:cNvCnPr>
                        <wps:spPr bwMode="auto">
                          <a:xfrm>
                            <a:off x="5896" y="5785"/>
                            <a:ext cx="448"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1" name="AutoShape 111"/>
                        <wps:cNvSpPr>
                          <a:spLocks/>
                        </wps:cNvSpPr>
                        <wps:spPr bwMode="auto">
                          <a:xfrm>
                            <a:off x="5896" y="5464"/>
                            <a:ext cx="448" cy="238"/>
                          </a:xfrm>
                          <a:custGeom>
                            <a:avLst/>
                            <a:gdLst>
                              <a:gd name="T0" fmla="+- 0 5896 5896"/>
                              <a:gd name="T1" fmla="*/ T0 w 448"/>
                              <a:gd name="T2" fmla="+- 0 5702 5464"/>
                              <a:gd name="T3" fmla="*/ 5702 h 238"/>
                              <a:gd name="T4" fmla="+- 0 6344 5896"/>
                              <a:gd name="T5" fmla="*/ T4 w 448"/>
                              <a:gd name="T6" fmla="+- 0 5702 5464"/>
                              <a:gd name="T7" fmla="*/ 5702 h 238"/>
                              <a:gd name="T8" fmla="+- 0 5896 5896"/>
                              <a:gd name="T9" fmla="*/ T8 w 448"/>
                              <a:gd name="T10" fmla="+- 0 5623 5464"/>
                              <a:gd name="T11" fmla="*/ 5623 h 238"/>
                              <a:gd name="T12" fmla="+- 0 6344 5896"/>
                              <a:gd name="T13" fmla="*/ T12 w 448"/>
                              <a:gd name="T14" fmla="+- 0 5623 5464"/>
                              <a:gd name="T15" fmla="*/ 5623 h 238"/>
                              <a:gd name="T16" fmla="+- 0 5896 5896"/>
                              <a:gd name="T17" fmla="*/ T16 w 448"/>
                              <a:gd name="T18" fmla="+- 0 5544 5464"/>
                              <a:gd name="T19" fmla="*/ 5544 h 238"/>
                              <a:gd name="T20" fmla="+- 0 6344 5896"/>
                              <a:gd name="T21" fmla="*/ T20 w 448"/>
                              <a:gd name="T22" fmla="+- 0 5544 5464"/>
                              <a:gd name="T23" fmla="*/ 5544 h 238"/>
                              <a:gd name="T24" fmla="+- 0 5896 5896"/>
                              <a:gd name="T25" fmla="*/ T24 w 448"/>
                              <a:gd name="T26" fmla="+- 0 5464 5464"/>
                              <a:gd name="T27" fmla="*/ 5464 h 238"/>
                              <a:gd name="T28" fmla="+- 0 6344 5896"/>
                              <a:gd name="T29" fmla="*/ T28 w 448"/>
                              <a:gd name="T30" fmla="+- 0 5464 5464"/>
                              <a:gd name="T31" fmla="*/ 5464 h 2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238">
                                <a:moveTo>
                                  <a:pt x="0" y="238"/>
                                </a:moveTo>
                                <a:lnTo>
                                  <a:pt x="448" y="238"/>
                                </a:lnTo>
                                <a:moveTo>
                                  <a:pt x="0" y="159"/>
                                </a:moveTo>
                                <a:lnTo>
                                  <a:pt x="448" y="159"/>
                                </a:lnTo>
                                <a:moveTo>
                                  <a:pt x="0" y="80"/>
                                </a:moveTo>
                                <a:lnTo>
                                  <a:pt x="448" y="80"/>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Line 110"/>
                        <wps:cNvCnPr>
                          <a:cxnSpLocks/>
                        </wps:cNvCnPr>
                        <wps:spPr bwMode="auto">
                          <a:xfrm>
                            <a:off x="5896" y="5778"/>
                            <a:ext cx="448"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3" name="AutoShape 109"/>
                        <wps:cNvSpPr>
                          <a:spLocks/>
                        </wps:cNvSpPr>
                        <wps:spPr bwMode="auto">
                          <a:xfrm>
                            <a:off x="5896" y="5072"/>
                            <a:ext cx="448" cy="236"/>
                          </a:xfrm>
                          <a:custGeom>
                            <a:avLst/>
                            <a:gdLst>
                              <a:gd name="T0" fmla="+- 0 5896 5896"/>
                              <a:gd name="T1" fmla="*/ T0 w 448"/>
                              <a:gd name="T2" fmla="+- 0 5308 5072"/>
                              <a:gd name="T3" fmla="*/ 5308 h 236"/>
                              <a:gd name="T4" fmla="+- 0 6344 5896"/>
                              <a:gd name="T5" fmla="*/ T4 w 448"/>
                              <a:gd name="T6" fmla="+- 0 5308 5072"/>
                              <a:gd name="T7" fmla="*/ 5308 h 236"/>
                              <a:gd name="T8" fmla="+- 0 5896 5896"/>
                              <a:gd name="T9" fmla="*/ T8 w 448"/>
                              <a:gd name="T10" fmla="+- 0 5229 5072"/>
                              <a:gd name="T11" fmla="*/ 5229 h 236"/>
                              <a:gd name="T12" fmla="+- 0 6344 5896"/>
                              <a:gd name="T13" fmla="*/ T12 w 448"/>
                              <a:gd name="T14" fmla="+- 0 5229 5072"/>
                              <a:gd name="T15" fmla="*/ 5229 h 236"/>
                              <a:gd name="T16" fmla="+- 0 5896 5896"/>
                              <a:gd name="T17" fmla="*/ T16 w 448"/>
                              <a:gd name="T18" fmla="+- 0 5149 5072"/>
                              <a:gd name="T19" fmla="*/ 5149 h 236"/>
                              <a:gd name="T20" fmla="+- 0 6344 5896"/>
                              <a:gd name="T21" fmla="*/ T20 w 448"/>
                              <a:gd name="T22" fmla="+- 0 5149 5072"/>
                              <a:gd name="T23" fmla="*/ 5149 h 236"/>
                              <a:gd name="T24" fmla="+- 0 5896 5896"/>
                              <a:gd name="T25" fmla="*/ T24 w 448"/>
                              <a:gd name="T26" fmla="+- 0 5072 5072"/>
                              <a:gd name="T27" fmla="*/ 5072 h 236"/>
                              <a:gd name="T28" fmla="+- 0 6344 5896"/>
                              <a:gd name="T29" fmla="*/ T28 w 448"/>
                              <a:gd name="T30" fmla="+- 0 5072 5072"/>
                              <a:gd name="T31" fmla="*/ 5072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236">
                                <a:moveTo>
                                  <a:pt x="0" y="236"/>
                                </a:moveTo>
                                <a:lnTo>
                                  <a:pt x="448" y="236"/>
                                </a:lnTo>
                                <a:moveTo>
                                  <a:pt x="0" y="157"/>
                                </a:moveTo>
                                <a:lnTo>
                                  <a:pt x="448" y="157"/>
                                </a:lnTo>
                                <a:moveTo>
                                  <a:pt x="0" y="77"/>
                                </a:moveTo>
                                <a:lnTo>
                                  <a:pt x="448" y="7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Line 108"/>
                        <wps:cNvCnPr>
                          <a:cxnSpLocks/>
                        </wps:cNvCnPr>
                        <wps:spPr bwMode="auto">
                          <a:xfrm>
                            <a:off x="5896" y="5387"/>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5" name="AutoShape 107"/>
                        <wps:cNvSpPr>
                          <a:spLocks/>
                        </wps:cNvSpPr>
                        <wps:spPr bwMode="auto">
                          <a:xfrm>
                            <a:off x="5896" y="4678"/>
                            <a:ext cx="448" cy="236"/>
                          </a:xfrm>
                          <a:custGeom>
                            <a:avLst/>
                            <a:gdLst>
                              <a:gd name="T0" fmla="+- 0 5896 5896"/>
                              <a:gd name="T1" fmla="*/ T0 w 448"/>
                              <a:gd name="T2" fmla="+- 0 4914 4678"/>
                              <a:gd name="T3" fmla="*/ 4914 h 236"/>
                              <a:gd name="T4" fmla="+- 0 6344 5896"/>
                              <a:gd name="T5" fmla="*/ T4 w 448"/>
                              <a:gd name="T6" fmla="+- 0 4914 4678"/>
                              <a:gd name="T7" fmla="*/ 4914 h 236"/>
                              <a:gd name="T8" fmla="+- 0 5896 5896"/>
                              <a:gd name="T9" fmla="*/ T8 w 448"/>
                              <a:gd name="T10" fmla="+- 0 4834 4678"/>
                              <a:gd name="T11" fmla="*/ 4834 h 236"/>
                              <a:gd name="T12" fmla="+- 0 6344 5896"/>
                              <a:gd name="T13" fmla="*/ T12 w 448"/>
                              <a:gd name="T14" fmla="+- 0 4834 4678"/>
                              <a:gd name="T15" fmla="*/ 4834 h 236"/>
                              <a:gd name="T16" fmla="+- 0 5896 5896"/>
                              <a:gd name="T17" fmla="*/ T16 w 448"/>
                              <a:gd name="T18" fmla="+- 0 4755 4678"/>
                              <a:gd name="T19" fmla="*/ 4755 h 236"/>
                              <a:gd name="T20" fmla="+- 0 6344 5896"/>
                              <a:gd name="T21" fmla="*/ T20 w 448"/>
                              <a:gd name="T22" fmla="+- 0 4755 4678"/>
                              <a:gd name="T23" fmla="*/ 4755 h 236"/>
                              <a:gd name="T24" fmla="+- 0 5896 5896"/>
                              <a:gd name="T25" fmla="*/ T24 w 448"/>
                              <a:gd name="T26" fmla="+- 0 4678 4678"/>
                              <a:gd name="T27" fmla="*/ 4678 h 236"/>
                              <a:gd name="T28" fmla="+- 0 6344 5896"/>
                              <a:gd name="T29" fmla="*/ T28 w 448"/>
                              <a:gd name="T30" fmla="+- 0 4678 4678"/>
                              <a:gd name="T31" fmla="*/ 4678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236">
                                <a:moveTo>
                                  <a:pt x="0" y="236"/>
                                </a:moveTo>
                                <a:lnTo>
                                  <a:pt x="448" y="236"/>
                                </a:lnTo>
                                <a:moveTo>
                                  <a:pt x="0" y="156"/>
                                </a:moveTo>
                                <a:lnTo>
                                  <a:pt x="448" y="156"/>
                                </a:lnTo>
                                <a:moveTo>
                                  <a:pt x="0" y="77"/>
                                </a:moveTo>
                                <a:lnTo>
                                  <a:pt x="448" y="7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Line 106"/>
                        <wps:cNvCnPr>
                          <a:cxnSpLocks/>
                        </wps:cNvCnPr>
                        <wps:spPr bwMode="auto">
                          <a:xfrm>
                            <a:off x="5896" y="4993"/>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7" name="Line 105"/>
                        <wps:cNvCnPr>
                          <a:cxnSpLocks/>
                        </wps:cNvCnPr>
                        <wps:spPr bwMode="auto">
                          <a:xfrm>
                            <a:off x="5896" y="4602"/>
                            <a:ext cx="448" cy="0"/>
                          </a:xfrm>
                          <a:prstGeom prst="line">
                            <a:avLst/>
                          </a:prstGeom>
                          <a:noFill/>
                          <a:ln w="4446">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88" name="AutoShape 104"/>
                        <wps:cNvSpPr>
                          <a:spLocks/>
                        </wps:cNvSpPr>
                        <wps:spPr bwMode="auto">
                          <a:xfrm>
                            <a:off x="6549" y="5858"/>
                            <a:ext cx="446" cy="633"/>
                          </a:xfrm>
                          <a:custGeom>
                            <a:avLst/>
                            <a:gdLst>
                              <a:gd name="T0" fmla="+- 0 6550 6550"/>
                              <a:gd name="T1" fmla="*/ T0 w 446"/>
                              <a:gd name="T2" fmla="+- 0 6491 5859"/>
                              <a:gd name="T3" fmla="*/ 6491 h 633"/>
                              <a:gd name="T4" fmla="+- 0 6995 6550"/>
                              <a:gd name="T5" fmla="*/ T4 w 446"/>
                              <a:gd name="T6" fmla="+- 0 6491 5859"/>
                              <a:gd name="T7" fmla="*/ 6491 h 633"/>
                              <a:gd name="T8" fmla="+- 0 6550 6550"/>
                              <a:gd name="T9" fmla="*/ T8 w 446"/>
                              <a:gd name="T10" fmla="+- 0 6412 5859"/>
                              <a:gd name="T11" fmla="*/ 6412 h 633"/>
                              <a:gd name="T12" fmla="+- 0 6995 6550"/>
                              <a:gd name="T13" fmla="*/ T12 w 446"/>
                              <a:gd name="T14" fmla="+- 0 6412 5859"/>
                              <a:gd name="T15" fmla="*/ 6412 h 633"/>
                              <a:gd name="T16" fmla="+- 0 6550 6550"/>
                              <a:gd name="T17" fmla="*/ T16 w 446"/>
                              <a:gd name="T18" fmla="+- 0 6332 5859"/>
                              <a:gd name="T19" fmla="*/ 6332 h 633"/>
                              <a:gd name="T20" fmla="+- 0 6995 6550"/>
                              <a:gd name="T21" fmla="*/ T20 w 446"/>
                              <a:gd name="T22" fmla="+- 0 6332 5859"/>
                              <a:gd name="T23" fmla="*/ 6332 h 633"/>
                              <a:gd name="T24" fmla="+- 0 6550 6550"/>
                              <a:gd name="T25" fmla="*/ T24 w 446"/>
                              <a:gd name="T26" fmla="+- 0 6253 5859"/>
                              <a:gd name="T27" fmla="*/ 6253 h 633"/>
                              <a:gd name="T28" fmla="+- 0 6995 6550"/>
                              <a:gd name="T29" fmla="*/ T28 w 446"/>
                              <a:gd name="T30" fmla="+- 0 6253 5859"/>
                              <a:gd name="T31" fmla="*/ 6253 h 633"/>
                              <a:gd name="T32" fmla="+- 0 6550 6550"/>
                              <a:gd name="T33" fmla="*/ T32 w 446"/>
                              <a:gd name="T34" fmla="+- 0 6097 5859"/>
                              <a:gd name="T35" fmla="*/ 6097 h 633"/>
                              <a:gd name="T36" fmla="+- 0 6995 6550"/>
                              <a:gd name="T37" fmla="*/ T36 w 446"/>
                              <a:gd name="T38" fmla="+- 0 6097 5859"/>
                              <a:gd name="T39" fmla="*/ 6097 h 633"/>
                              <a:gd name="T40" fmla="+- 0 6550 6550"/>
                              <a:gd name="T41" fmla="*/ T40 w 446"/>
                              <a:gd name="T42" fmla="+- 0 6017 5859"/>
                              <a:gd name="T43" fmla="*/ 6017 h 633"/>
                              <a:gd name="T44" fmla="+- 0 6995 6550"/>
                              <a:gd name="T45" fmla="*/ T44 w 446"/>
                              <a:gd name="T46" fmla="+- 0 6017 5859"/>
                              <a:gd name="T47" fmla="*/ 6017 h 633"/>
                              <a:gd name="T48" fmla="+- 0 6550 6550"/>
                              <a:gd name="T49" fmla="*/ T48 w 446"/>
                              <a:gd name="T50" fmla="+- 0 5938 5859"/>
                              <a:gd name="T51" fmla="*/ 5938 h 633"/>
                              <a:gd name="T52" fmla="+- 0 6995 6550"/>
                              <a:gd name="T53" fmla="*/ T52 w 446"/>
                              <a:gd name="T54" fmla="+- 0 5938 5859"/>
                              <a:gd name="T55" fmla="*/ 5938 h 633"/>
                              <a:gd name="T56" fmla="+- 0 6550 6550"/>
                              <a:gd name="T57" fmla="*/ T56 w 446"/>
                              <a:gd name="T58" fmla="+- 0 5859 5859"/>
                              <a:gd name="T59" fmla="*/ 5859 h 633"/>
                              <a:gd name="T60" fmla="+- 0 6995 6550"/>
                              <a:gd name="T61" fmla="*/ T60 w 446"/>
                              <a:gd name="T62" fmla="+- 0 5859 5859"/>
                              <a:gd name="T63" fmla="*/ 5859 h 6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6" h="633">
                                <a:moveTo>
                                  <a:pt x="0" y="632"/>
                                </a:moveTo>
                                <a:lnTo>
                                  <a:pt x="445" y="632"/>
                                </a:lnTo>
                                <a:moveTo>
                                  <a:pt x="0" y="553"/>
                                </a:moveTo>
                                <a:lnTo>
                                  <a:pt x="445" y="553"/>
                                </a:lnTo>
                                <a:moveTo>
                                  <a:pt x="0" y="473"/>
                                </a:moveTo>
                                <a:lnTo>
                                  <a:pt x="445" y="473"/>
                                </a:lnTo>
                                <a:moveTo>
                                  <a:pt x="0" y="394"/>
                                </a:moveTo>
                                <a:lnTo>
                                  <a:pt x="445" y="394"/>
                                </a:lnTo>
                                <a:moveTo>
                                  <a:pt x="0" y="238"/>
                                </a:moveTo>
                                <a:lnTo>
                                  <a:pt x="445" y="238"/>
                                </a:lnTo>
                                <a:moveTo>
                                  <a:pt x="0" y="158"/>
                                </a:moveTo>
                                <a:lnTo>
                                  <a:pt x="445" y="158"/>
                                </a:lnTo>
                                <a:moveTo>
                                  <a:pt x="0" y="79"/>
                                </a:moveTo>
                                <a:lnTo>
                                  <a:pt x="445" y="79"/>
                                </a:lnTo>
                                <a:moveTo>
                                  <a:pt x="0" y="0"/>
                                </a:moveTo>
                                <a:lnTo>
                                  <a:pt x="44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Line 103"/>
                        <wps:cNvCnPr>
                          <a:cxnSpLocks/>
                        </wps:cNvCnPr>
                        <wps:spPr bwMode="auto">
                          <a:xfrm>
                            <a:off x="6550" y="6176"/>
                            <a:ext cx="445"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90" name="Line 102"/>
                        <wps:cNvCnPr>
                          <a:cxnSpLocks/>
                        </wps:cNvCnPr>
                        <wps:spPr bwMode="auto">
                          <a:xfrm>
                            <a:off x="6550" y="5785"/>
                            <a:ext cx="445"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91" name="AutoShape 101"/>
                        <wps:cNvSpPr>
                          <a:spLocks/>
                        </wps:cNvSpPr>
                        <wps:spPr bwMode="auto">
                          <a:xfrm>
                            <a:off x="6549" y="5464"/>
                            <a:ext cx="446" cy="238"/>
                          </a:xfrm>
                          <a:custGeom>
                            <a:avLst/>
                            <a:gdLst>
                              <a:gd name="T0" fmla="+- 0 6550 6550"/>
                              <a:gd name="T1" fmla="*/ T0 w 446"/>
                              <a:gd name="T2" fmla="+- 0 5702 5464"/>
                              <a:gd name="T3" fmla="*/ 5702 h 238"/>
                              <a:gd name="T4" fmla="+- 0 6995 6550"/>
                              <a:gd name="T5" fmla="*/ T4 w 446"/>
                              <a:gd name="T6" fmla="+- 0 5702 5464"/>
                              <a:gd name="T7" fmla="*/ 5702 h 238"/>
                              <a:gd name="T8" fmla="+- 0 6550 6550"/>
                              <a:gd name="T9" fmla="*/ T8 w 446"/>
                              <a:gd name="T10" fmla="+- 0 5623 5464"/>
                              <a:gd name="T11" fmla="*/ 5623 h 238"/>
                              <a:gd name="T12" fmla="+- 0 6995 6550"/>
                              <a:gd name="T13" fmla="*/ T12 w 446"/>
                              <a:gd name="T14" fmla="+- 0 5623 5464"/>
                              <a:gd name="T15" fmla="*/ 5623 h 238"/>
                              <a:gd name="T16" fmla="+- 0 6550 6550"/>
                              <a:gd name="T17" fmla="*/ T16 w 446"/>
                              <a:gd name="T18" fmla="+- 0 5544 5464"/>
                              <a:gd name="T19" fmla="*/ 5544 h 238"/>
                              <a:gd name="T20" fmla="+- 0 6995 6550"/>
                              <a:gd name="T21" fmla="*/ T20 w 446"/>
                              <a:gd name="T22" fmla="+- 0 5544 5464"/>
                              <a:gd name="T23" fmla="*/ 5544 h 238"/>
                              <a:gd name="T24" fmla="+- 0 6550 6550"/>
                              <a:gd name="T25" fmla="*/ T24 w 446"/>
                              <a:gd name="T26" fmla="+- 0 5464 5464"/>
                              <a:gd name="T27" fmla="*/ 5464 h 238"/>
                              <a:gd name="T28" fmla="+- 0 6995 6550"/>
                              <a:gd name="T29" fmla="*/ T28 w 446"/>
                              <a:gd name="T30" fmla="+- 0 5464 5464"/>
                              <a:gd name="T31" fmla="*/ 5464 h 2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6" h="238">
                                <a:moveTo>
                                  <a:pt x="0" y="238"/>
                                </a:moveTo>
                                <a:lnTo>
                                  <a:pt x="445" y="238"/>
                                </a:lnTo>
                                <a:moveTo>
                                  <a:pt x="0" y="159"/>
                                </a:moveTo>
                                <a:lnTo>
                                  <a:pt x="445" y="159"/>
                                </a:lnTo>
                                <a:moveTo>
                                  <a:pt x="0" y="80"/>
                                </a:moveTo>
                                <a:lnTo>
                                  <a:pt x="445" y="80"/>
                                </a:lnTo>
                                <a:moveTo>
                                  <a:pt x="0" y="0"/>
                                </a:moveTo>
                                <a:lnTo>
                                  <a:pt x="44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Line 100"/>
                        <wps:cNvCnPr>
                          <a:cxnSpLocks/>
                        </wps:cNvCnPr>
                        <wps:spPr bwMode="auto">
                          <a:xfrm>
                            <a:off x="6550" y="5778"/>
                            <a:ext cx="445"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93" name="AutoShape 99"/>
                        <wps:cNvSpPr>
                          <a:spLocks/>
                        </wps:cNvSpPr>
                        <wps:spPr bwMode="auto">
                          <a:xfrm>
                            <a:off x="6549" y="5072"/>
                            <a:ext cx="446" cy="236"/>
                          </a:xfrm>
                          <a:custGeom>
                            <a:avLst/>
                            <a:gdLst>
                              <a:gd name="T0" fmla="+- 0 6550 6550"/>
                              <a:gd name="T1" fmla="*/ T0 w 446"/>
                              <a:gd name="T2" fmla="+- 0 5308 5072"/>
                              <a:gd name="T3" fmla="*/ 5308 h 236"/>
                              <a:gd name="T4" fmla="+- 0 6995 6550"/>
                              <a:gd name="T5" fmla="*/ T4 w 446"/>
                              <a:gd name="T6" fmla="+- 0 5308 5072"/>
                              <a:gd name="T7" fmla="*/ 5308 h 236"/>
                              <a:gd name="T8" fmla="+- 0 6550 6550"/>
                              <a:gd name="T9" fmla="*/ T8 w 446"/>
                              <a:gd name="T10" fmla="+- 0 5229 5072"/>
                              <a:gd name="T11" fmla="*/ 5229 h 236"/>
                              <a:gd name="T12" fmla="+- 0 6995 6550"/>
                              <a:gd name="T13" fmla="*/ T12 w 446"/>
                              <a:gd name="T14" fmla="+- 0 5229 5072"/>
                              <a:gd name="T15" fmla="*/ 5229 h 236"/>
                              <a:gd name="T16" fmla="+- 0 6550 6550"/>
                              <a:gd name="T17" fmla="*/ T16 w 446"/>
                              <a:gd name="T18" fmla="+- 0 5149 5072"/>
                              <a:gd name="T19" fmla="*/ 5149 h 236"/>
                              <a:gd name="T20" fmla="+- 0 6995 6550"/>
                              <a:gd name="T21" fmla="*/ T20 w 446"/>
                              <a:gd name="T22" fmla="+- 0 5149 5072"/>
                              <a:gd name="T23" fmla="*/ 5149 h 236"/>
                              <a:gd name="T24" fmla="+- 0 6550 6550"/>
                              <a:gd name="T25" fmla="*/ T24 w 446"/>
                              <a:gd name="T26" fmla="+- 0 5072 5072"/>
                              <a:gd name="T27" fmla="*/ 5072 h 236"/>
                              <a:gd name="T28" fmla="+- 0 6995 6550"/>
                              <a:gd name="T29" fmla="*/ T28 w 446"/>
                              <a:gd name="T30" fmla="+- 0 5072 5072"/>
                              <a:gd name="T31" fmla="*/ 5072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6" h="236">
                                <a:moveTo>
                                  <a:pt x="0" y="236"/>
                                </a:moveTo>
                                <a:lnTo>
                                  <a:pt x="445" y="236"/>
                                </a:lnTo>
                                <a:moveTo>
                                  <a:pt x="0" y="157"/>
                                </a:moveTo>
                                <a:lnTo>
                                  <a:pt x="445" y="157"/>
                                </a:lnTo>
                                <a:moveTo>
                                  <a:pt x="0" y="77"/>
                                </a:moveTo>
                                <a:lnTo>
                                  <a:pt x="445" y="77"/>
                                </a:lnTo>
                                <a:moveTo>
                                  <a:pt x="0" y="0"/>
                                </a:moveTo>
                                <a:lnTo>
                                  <a:pt x="44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Line 98"/>
                        <wps:cNvCnPr>
                          <a:cxnSpLocks/>
                        </wps:cNvCnPr>
                        <wps:spPr bwMode="auto">
                          <a:xfrm>
                            <a:off x="6550" y="5387"/>
                            <a:ext cx="445"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95" name="AutoShape 97"/>
                        <wps:cNvSpPr>
                          <a:spLocks/>
                        </wps:cNvSpPr>
                        <wps:spPr bwMode="auto">
                          <a:xfrm>
                            <a:off x="6549" y="4678"/>
                            <a:ext cx="446" cy="236"/>
                          </a:xfrm>
                          <a:custGeom>
                            <a:avLst/>
                            <a:gdLst>
                              <a:gd name="T0" fmla="+- 0 6550 6550"/>
                              <a:gd name="T1" fmla="*/ T0 w 446"/>
                              <a:gd name="T2" fmla="+- 0 4914 4678"/>
                              <a:gd name="T3" fmla="*/ 4914 h 236"/>
                              <a:gd name="T4" fmla="+- 0 6995 6550"/>
                              <a:gd name="T5" fmla="*/ T4 w 446"/>
                              <a:gd name="T6" fmla="+- 0 4914 4678"/>
                              <a:gd name="T7" fmla="*/ 4914 h 236"/>
                              <a:gd name="T8" fmla="+- 0 6550 6550"/>
                              <a:gd name="T9" fmla="*/ T8 w 446"/>
                              <a:gd name="T10" fmla="+- 0 4834 4678"/>
                              <a:gd name="T11" fmla="*/ 4834 h 236"/>
                              <a:gd name="T12" fmla="+- 0 6995 6550"/>
                              <a:gd name="T13" fmla="*/ T12 w 446"/>
                              <a:gd name="T14" fmla="+- 0 4834 4678"/>
                              <a:gd name="T15" fmla="*/ 4834 h 236"/>
                              <a:gd name="T16" fmla="+- 0 6550 6550"/>
                              <a:gd name="T17" fmla="*/ T16 w 446"/>
                              <a:gd name="T18" fmla="+- 0 4755 4678"/>
                              <a:gd name="T19" fmla="*/ 4755 h 236"/>
                              <a:gd name="T20" fmla="+- 0 6995 6550"/>
                              <a:gd name="T21" fmla="*/ T20 w 446"/>
                              <a:gd name="T22" fmla="+- 0 4755 4678"/>
                              <a:gd name="T23" fmla="*/ 4755 h 236"/>
                              <a:gd name="T24" fmla="+- 0 6550 6550"/>
                              <a:gd name="T25" fmla="*/ T24 w 446"/>
                              <a:gd name="T26" fmla="+- 0 4678 4678"/>
                              <a:gd name="T27" fmla="*/ 4678 h 236"/>
                              <a:gd name="T28" fmla="+- 0 6995 6550"/>
                              <a:gd name="T29" fmla="*/ T28 w 446"/>
                              <a:gd name="T30" fmla="+- 0 4678 4678"/>
                              <a:gd name="T31" fmla="*/ 4678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6" h="236">
                                <a:moveTo>
                                  <a:pt x="0" y="236"/>
                                </a:moveTo>
                                <a:lnTo>
                                  <a:pt x="445" y="236"/>
                                </a:lnTo>
                                <a:moveTo>
                                  <a:pt x="0" y="156"/>
                                </a:moveTo>
                                <a:lnTo>
                                  <a:pt x="445" y="156"/>
                                </a:lnTo>
                                <a:moveTo>
                                  <a:pt x="0" y="77"/>
                                </a:moveTo>
                                <a:lnTo>
                                  <a:pt x="445" y="77"/>
                                </a:lnTo>
                                <a:moveTo>
                                  <a:pt x="0" y="0"/>
                                </a:moveTo>
                                <a:lnTo>
                                  <a:pt x="445"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Line 96"/>
                        <wps:cNvCnPr>
                          <a:cxnSpLocks/>
                        </wps:cNvCnPr>
                        <wps:spPr bwMode="auto">
                          <a:xfrm>
                            <a:off x="6550" y="4993"/>
                            <a:ext cx="445"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97" name="Line 95"/>
                        <wps:cNvCnPr>
                          <a:cxnSpLocks/>
                        </wps:cNvCnPr>
                        <wps:spPr bwMode="auto">
                          <a:xfrm>
                            <a:off x="6550" y="4602"/>
                            <a:ext cx="445" cy="0"/>
                          </a:xfrm>
                          <a:prstGeom prst="line">
                            <a:avLst/>
                          </a:prstGeom>
                          <a:noFill/>
                          <a:ln w="4446">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98" name="AutoShape 94"/>
                        <wps:cNvSpPr>
                          <a:spLocks/>
                        </wps:cNvSpPr>
                        <wps:spPr bwMode="auto">
                          <a:xfrm>
                            <a:off x="7200" y="5858"/>
                            <a:ext cx="1099" cy="633"/>
                          </a:xfrm>
                          <a:custGeom>
                            <a:avLst/>
                            <a:gdLst>
                              <a:gd name="T0" fmla="+- 0 7201 7201"/>
                              <a:gd name="T1" fmla="*/ T0 w 1099"/>
                              <a:gd name="T2" fmla="+- 0 6491 5859"/>
                              <a:gd name="T3" fmla="*/ 6491 h 633"/>
                              <a:gd name="T4" fmla="+- 0 8300 7201"/>
                              <a:gd name="T5" fmla="*/ T4 w 1099"/>
                              <a:gd name="T6" fmla="+- 0 6491 5859"/>
                              <a:gd name="T7" fmla="*/ 6491 h 633"/>
                              <a:gd name="T8" fmla="+- 0 7201 7201"/>
                              <a:gd name="T9" fmla="*/ T8 w 1099"/>
                              <a:gd name="T10" fmla="+- 0 6412 5859"/>
                              <a:gd name="T11" fmla="*/ 6412 h 633"/>
                              <a:gd name="T12" fmla="+- 0 8300 7201"/>
                              <a:gd name="T13" fmla="*/ T12 w 1099"/>
                              <a:gd name="T14" fmla="+- 0 6412 5859"/>
                              <a:gd name="T15" fmla="*/ 6412 h 633"/>
                              <a:gd name="T16" fmla="+- 0 7201 7201"/>
                              <a:gd name="T17" fmla="*/ T16 w 1099"/>
                              <a:gd name="T18" fmla="+- 0 6332 5859"/>
                              <a:gd name="T19" fmla="*/ 6332 h 633"/>
                              <a:gd name="T20" fmla="+- 0 8300 7201"/>
                              <a:gd name="T21" fmla="*/ T20 w 1099"/>
                              <a:gd name="T22" fmla="+- 0 6332 5859"/>
                              <a:gd name="T23" fmla="*/ 6332 h 633"/>
                              <a:gd name="T24" fmla="+- 0 7201 7201"/>
                              <a:gd name="T25" fmla="*/ T24 w 1099"/>
                              <a:gd name="T26" fmla="+- 0 6253 5859"/>
                              <a:gd name="T27" fmla="*/ 6253 h 633"/>
                              <a:gd name="T28" fmla="+- 0 8300 7201"/>
                              <a:gd name="T29" fmla="*/ T28 w 1099"/>
                              <a:gd name="T30" fmla="+- 0 6253 5859"/>
                              <a:gd name="T31" fmla="*/ 6253 h 633"/>
                              <a:gd name="T32" fmla="+- 0 7201 7201"/>
                              <a:gd name="T33" fmla="*/ T32 w 1099"/>
                              <a:gd name="T34" fmla="+- 0 6097 5859"/>
                              <a:gd name="T35" fmla="*/ 6097 h 633"/>
                              <a:gd name="T36" fmla="+- 0 8300 7201"/>
                              <a:gd name="T37" fmla="*/ T36 w 1099"/>
                              <a:gd name="T38" fmla="+- 0 6097 5859"/>
                              <a:gd name="T39" fmla="*/ 6097 h 633"/>
                              <a:gd name="T40" fmla="+- 0 7201 7201"/>
                              <a:gd name="T41" fmla="*/ T40 w 1099"/>
                              <a:gd name="T42" fmla="+- 0 6017 5859"/>
                              <a:gd name="T43" fmla="*/ 6017 h 633"/>
                              <a:gd name="T44" fmla="+- 0 8300 7201"/>
                              <a:gd name="T45" fmla="*/ T44 w 1099"/>
                              <a:gd name="T46" fmla="+- 0 6017 5859"/>
                              <a:gd name="T47" fmla="*/ 6017 h 633"/>
                              <a:gd name="T48" fmla="+- 0 7201 7201"/>
                              <a:gd name="T49" fmla="*/ T48 w 1099"/>
                              <a:gd name="T50" fmla="+- 0 5938 5859"/>
                              <a:gd name="T51" fmla="*/ 5938 h 633"/>
                              <a:gd name="T52" fmla="+- 0 8300 7201"/>
                              <a:gd name="T53" fmla="*/ T52 w 1099"/>
                              <a:gd name="T54" fmla="+- 0 5938 5859"/>
                              <a:gd name="T55" fmla="*/ 5938 h 633"/>
                              <a:gd name="T56" fmla="+- 0 7201 7201"/>
                              <a:gd name="T57" fmla="*/ T56 w 1099"/>
                              <a:gd name="T58" fmla="+- 0 5859 5859"/>
                              <a:gd name="T59" fmla="*/ 5859 h 633"/>
                              <a:gd name="T60" fmla="+- 0 8300 7201"/>
                              <a:gd name="T61" fmla="*/ T60 w 1099"/>
                              <a:gd name="T62" fmla="+- 0 5859 5859"/>
                              <a:gd name="T63" fmla="*/ 5859 h 6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099" h="633">
                                <a:moveTo>
                                  <a:pt x="0" y="632"/>
                                </a:moveTo>
                                <a:lnTo>
                                  <a:pt x="1099" y="632"/>
                                </a:lnTo>
                                <a:moveTo>
                                  <a:pt x="0" y="553"/>
                                </a:moveTo>
                                <a:lnTo>
                                  <a:pt x="1099" y="553"/>
                                </a:lnTo>
                                <a:moveTo>
                                  <a:pt x="0" y="473"/>
                                </a:moveTo>
                                <a:lnTo>
                                  <a:pt x="1099" y="473"/>
                                </a:lnTo>
                                <a:moveTo>
                                  <a:pt x="0" y="394"/>
                                </a:moveTo>
                                <a:lnTo>
                                  <a:pt x="1099" y="394"/>
                                </a:lnTo>
                                <a:moveTo>
                                  <a:pt x="0" y="238"/>
                                </a:moveTo>
                                <a:lnTo>
                                  <a:pt x="1099" y="238"/>
                                </a:lnTo>
                                <a:moveTo>
                                  <a:pt x="0" y="158"/>
                                </a:moveTo>
                                <a:lnTo>
                                  <a:pt x="1099" y="158"/>
                                </a:lnTo>
                                <a:moveTo>
                                  <a:pt x="0" y="79"/>
                                </a:moveTo>
                                <a:lnTo>
                                  <a:pt x="1099" y="79"/>
                                </a:lnTo>
                                <a:moveTo>
                                  <a:pt x="0" y="0"/>
                                </a:moveTo>
                                <a:lnTo>
                                  <a:pt x="109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Line 93"/>
                        <wps:cNvCnPr>
                          <a:cxnSpLocks/>
                        </wps:cNvCnPr>
                        <wps:spPr bwMode="auto">
                          <a:xfrm>
                            <a:off x="7201" y="6176"/>
                            <a:ext cx="1099"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00" name="Line 92"/>
                        <wps:cNvCnPr>
                          <a:cxnSpLocks/>
                        </wps:cNvCnPr>
                        <wps:spPr bwMode="auto">
                          <a:xfrm>
                            <a:off x="7201" y="5785"/>
                            <a:ext cx="1099"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01" name="AutoShape 91"/>
                        <wps:cNvSpPr>
                          <a:spLocks/>
                        </wps:cNvSpPr>
                        <wps:spPr bwMode="auto">
                          <a:xfrm>
                            <a:off x="7200" y="5464"/>
                            <a:ext cx="1099" cy="238"/>
                          </a:xfrm>
                          <a:custGeom>
                            <a:avLst/>
                            <a:gdLst>
                              <a:gd name="T0" fmla="+- 0 7201 7201"/>
                              <a:gd name="T1" fmla="*/ T0 w 1099"/>
                              <a:gd name="T2" fmla="+- 0 5702 5464"/>
                              <a:gd name="T3" fmla="*/ 5702 h 238"/>
                              <a:gd name="T4" fmla="+- 0 8300 7201"/>
                              <a:gd name="T5" fmla="*/ T4 w 1099"/>
                              <a:gd name="T6" fmla="+- 0 5702 5464"/>
                              <a:gd name="T7" fmla="*/ 5702 h 238"/>
                              <a:gd name="T8" fmla="+- 0 7201 7201"/>
                              <a:gd name="T9" fmla="*/ T8 w 1099"/>
                              <a:gd name="T10" fmla="+- 0 5623 5464"/>
                              <a:gd name="T11" fmla="*/ 5623 h 238"/>
                              <a:gd name="T12" fmla="+- 0 8300 7201"/>
                              <a:gd name="T13" fmla="*/ T12 w 1099"/>
                              <a:gd name="T14" fmla="+- 0 5623 5464"/>
                              <a:gd name="T15" fmla="*/ 5623 h 238"/>
                              <a:gd name="T16" fmla="+- 0 7201 7201"/>
                              <a:gd name="T17" fmla="*/ T16 w 1099"/>
                              <a:gd name="T18" fmla="+- 0 5544 5464"/>
                              <a:gd name="T19" fmla="*/ 5544 h 238"/>
                              <a:gd name="T20" fmla="+- 0 8300 7201"/>
                              <a:gd name="T21" fmla="*/ T20 w 1099"/>
                              <a:gd name="T22" fmla="+- 0 5544 5464"/>
                              <a:gd name="T23" fmla="*/ 5544 h 238"/>
                              <a:gd name="T24" fmla="+- 0 7201 7201"/>
                              <a:gd name="T25" fmla="*/ T24 w 1099"/>
                              <a:gd name="T26" fmla="+- 0 5464 5464"/>
                              <a:gd name="T27" fmla="*/ 5464 h 238"/>
                              <a:gd name="T28" fmla="+- 0 8300 7201"/>
                              <a:gd name="T29" fmla="*/ T28 w 1099"/>
                              <a:gd name="T30" fmla="+- 0 5464 5464"/>
                              <a:gd name="T31" fmla="*/ 5464 h 2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99" h="238">
                                <a:moveTo>
                                  <a:pt x="0" y="238"/>
                                </a:moveTo>
                                <a:lnTo>
                                  <a:pt x="1099" y="238"/>
                                </a:lnTo>
                                <a:moveTo>
                                  <a:pt x="0" y="159"/>
                                </a:moveTo>
                                <a:lnTo>
                                  <a:pt x="1099" y="159"/>
                                </a:lnTo>
                                <a:moveTo>
                                  <a:pt x="0" y="80"/>
                                </a:moveTo>
                                <a:lnTo>
                                  <a:pt x="1099" y="80"/>
                                </a:lnTo>
                                <a:moveTo>
                                  <a:pt x="0" y="0"/>
                                </a:moveTo>
                                <a:lnTo>
                                  <a:pt x="109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Line 90"/>
                        <wps:cNvCnPr>
                          <a:cxnSpLocks/>
                        </wps:cNvCnPr>
                        <wps:spPr bwMode="auto">
                          <a:xfrm>
                            <a:off x="7201" y="5778"/>
                            <a:ext cx="1099"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03" name="AutoShape 89"/>
                        <wps:cNvSpPr>
                          <a:spLocks/>
                        </wps:cNvSpPr>
                        <wps:spPr bwMode="auto">
                          <a:xfrm>
                            <a:off x="7200" y="5072"/>
                            <a:ext cx="1099" cy="236"/>
                          </a:xfrm>
                          <a:custGeom>
                            <a:avLst/>
                            <a:gdLst>
                              <a:gd name="T0" fmla="+- 0 7201 7201"/>
                              <a:gd name="T1" fmla="*/ T0 w 1099"/>
                              <a:gd name="T2" fmla="+- 0 5308 5072"/>
                              <a:gd name="T3" fmla="*/ 5308 h 236"/>
                              <a:gd name="T4" fmla="+- 0 8300 7201"/>
                              <a:gd name="T5" fmla="*/ T4 w 1099"/>
                              <a:gd name="T6" fmla="+- 0 5308 5072"/>
                              <a:gd name="T7" fmla="*/ 5308 h 236"/>
                              <a:gd name="T8" fmla="+- 0 7201 7201"/>
                              <a:gd name="T9" fmla="*/ T8 w 1099"/>
                              <a:gd name="T10" fmla="+- 0 5229 5072"/>
                              <a:gd name="T11" fmla="*/ 5229 h 236"/>
                              <a:gd name="T12" fmla="+- 0 8300 7201"/>
                              <a:gd name="T13" fmla="*/ T12 w 1099"/>
                              <a:gd name="T14" fmla="+- 0 5229 5072"/>
                              <a:gd name="T15" fmla="*/ 5229 h 236"/>
                              <a:gd name="T16" fmla="+- 0 7201 7201"/>
                              <a:gd name="T17" fmla="*/ T16 w 1099"/>
                              <a:gd name="T18" fmla="+- 0 5149 5072"/>
                              <a:gd name="T19" fmla="*/ 5149 h 236"/>
                              <a:gd name="T20" fmla="+- 0 8300 7201"/>
                              <a:gd name="T21" fmla="*/ T20 w 1099"/>
                              <a:gd name="T22" fmla="+- 0 5149 5072"/>
                              <a:gd name="T23" fmla="*/ 5149 h 236"/>
                              <a:gd name="T24" fmla="+- 0 7201 7201"/>
                              <a:gd name="T25" fmla="*/ T24 w 1099"/>
                              <a:gd name="T26" fmla="+- 0 5072 5072"/>
                              <a:gd name="T27" fmla="*/ 5072 h 236"/>
                              <a:gd name="T28" fmla="+- 0 8300 7201"/>
                              <a:gd name="T29" fmla="*/ T28 w 1099"/>
                              <a:gd name="T30" fmla="+- 0 5072 5072"/>
                              <a:gd name="T31" fmla="*/ 5072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99" h="236">
                                <a:moveTo>
                                  <a:pt x="0" y="236"/>
                                </a:moveTo>
                                <a:lnTo>
                                  <a:pt x="1099" y="236"/>
                                </a:lnTo>
                                <a:moveTo>
                                  <a:pt x="0" y="157"/>
                                </a:moveTo>
                                <a:lnTo>
                                  <a:pt x="1099" y="157"/>
                                </a:lnTo>
                                <a:moveTo>
                                  <a:pt x="0" y="77"/>
                                </a:moveTo>
                                <a:lnTo>
                                  <a:pt x="1099" y="77"/>
                                </a:lnTo>
                                <a:moveTo>
                                  <a:pt x="0" y="0"/>
                                </a:moveTo>
                                <a:lnTo>
                                  <a:pt x="109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Line 88"/>
                        <wps:cNvCnPr>
                          <a:cxnSpLocks/>
                        </wps:cNvCnPr>
                        <wps:spPr bwMode="auto">
                          <a:xfrm>
                            <a:off x="7201" y="5387"/>
                            <a:ext cx="1099"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05" name="AutoShape 87"/>
                        <wps:cNvSpPr>
                          <a:spLocks/>
                        </wps:cNvSpPr>
                        <wps:spPr bwMode="auto">
                          <a:xfrm>
                            <a:off x="7200" y="4678"/>
                            <a:ext cx="1099" cy="236"/>
                          </a:xfrm>
                          <a:custGeom>
                            <a:avLst/>
                            <a:gdLst>
                              <a:gd name="T0" fmla="+- 0 7201 7201"/>
                              <a:gd name="T1" fmla="*/ T0 w 1099"/>
                              <a:gd name="T2" fmla="+- 0 4914 4678"/>
                              <a:gd name="T3" fmla="*/ 4914 h 236"/>
                              <a:gd name="T4" fmla="+- 0 8300 7201"/>
                              <a:gd name="T5" fmla="*/ T4 w 1099"/>
                              <a:gd name="T6" fmla="+- 0 4914 4678"/>
                              <a:gd name="T7" fmla="*/ 4914 h 236"/>
                              <a:gd name="T8" fmla="+- 0 7201 7201"/>
                              <a:gd name="T9" fmla="*/ T8 w 1099"/>
                              <a:gd name="T10" fmla="+- 0 4834 4678"/>
                              <a:gd name="T11" fmla="*/ 4834 h 236"/>
                              <a:gd name="T12" fmla="+- 0 8300 7201"/>
                              <a:gd name="T13" fmla="*/ T12 w 1099"/>
                              <a:gd name="T14" fmla="+- 0 4834 4678"/>
                              <a:gd name="T15" fmla="*/ 4834 h 236"/>
                              <a:gd name="T16" fmla="+- 0 7201 7201"/>
                              <a:gd name="T17" fmla="*/ T16 w 1099"/>
                              <a:gd name="T18" fmla="+- 0 4755 4678"/>
                              <a:gd name="T19" fmla="*/ 4755 h 236"/>
                              <a:gd name="T20" fmla="+- 0 8300 7201"/>
                              <a:gd name="T21" fmla="*/ T20 w 1099"/>
                              <a:gd name="T22" fmla="+- 0 4755 4678"/>
                              <a:gd name="T23" fmla="*/ 4755 h 236"/>
                              <a:gd name="T24" fmla="+- 0 7201 7201"/>
                              <a:gd name="T25" fmla="*/ T24 w 1099"/>
                              <a:gd name="T26" fmla="+- 0 4678 4678"/>
                              <a:gd name="T27" fmla="*/ 4678 h 236"/>
                              <a:gd name="T28" fmla="+- 0 8300 7201"/>
                              <a:gd name="T29" fmla="*/ T28 w 1099"/>
                              <a:gd name="T30" fmla="+- 0 4678 4678"/>
                              <a:gd name="T31" fmla="*/ 4678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99" h="236">
                                <a:moveTo>
                                  <a:pt x="0" y="236"/>
                                </a:moveTo>
                                <a:lnTo>
                                  <a:pt x="1099" y="236"/>
                                </a:lnTo>
                                <a:moveTo>
                                  <a:pt x="0" y="156"/>
                                </a:moveTo>
                                <a:lnTo>
                                  <a:pt x="1099" y="156"/>
                                </a:lnTo>
                                <a:moveTo>
                                  <a:pt x="0" y="77"/>
                                </a:moveTo>
                                <a:lnTo>
                                  <a:pt x="1099" y="77"/>
                                </a:lnTo>
                                <a:moveTo>
                                  <a:pt x="0" y="0"/>
                                </a:moveTo>
                                <a:lnTo>
                                  <a:pt x="1099"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Line 86"/>
                        <wps:cNvCnPr>
                          <a:cxnSpLocks/>
                        </wps:cNvCnPr>
                        <wps:spPr bwMode="auto">
                          <a:xfrm>
                            <a:off x="7201" y="4993"/>
                            <a:ext cx="1099"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07" name="Line 85"/>
                        <wps:cNvCnPr>
                          <a:cxnSpLocks/>
                        </wps:cNvCnPr>
                        <wps:spPr bwMode="auto">
                          <a:xfrm>
                            <a:off x="7201" y="4602"/>
                            <a:ext cx="1099" cy="0"/>
                          </a:xfrm>
                          <a:prstGeom prst="line">
                            <a:avLst/>
                          </a:prstGeom>
                          <a:noFill/>
                          <a:ln w="4446">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08" name="AutoShape 84"/>
                        <wps:cNvSpPr>
                          <a:spLocks/>
                        </wps:cNvSpPr>
                        <wps:spPr bwMode="auto">
                          <a:xfrm>
                            <a:off x="8505" y="5858"/>
                            <a:ext cx="448" cy="633"/>
                          </a:xfrm>
                          <a:custGeom>
                            <a:avLst/>
                            <a:gdLst>
                              <a:gd name="T0" fmla="+- 0 8505 8505"/>
                              <a:gd name="T1" fmla="*/ T0 w 448"/>
                              <a:gd name="T2" fmla="+- 0 6491 5859"/>
                              <a:gd name="T3" fmla="*/ 6491 h 633"/>
                              <a:gd name="T4" fmla="+- 0 8953 8505"/>
                              <a:gd name="T5" fmla="*/ T4 w 448"/>
                              <a:gd name="T6" fmla="+- 0 6491 5859"/>
                              <a:gd name="T7" fmla="*/ 6491 h 633"/>
                              <a:gd name="T8" fmla="+- 0 8505 8505"/>
                              <a:gd name="T9" fmla="*/ T8 w 448"/>
                              <a:gd name="T10" fmla="+- 0 6412 5859"/>
                              <a:gd name="T11" fmla="*/ 6412 h 633"/>
                              <a:gd name="T12" fmla="+- 0 8953 8505"/>
                              <a:gd name="T13" fmla="*/ T12 w 448"/>
                              <a:gd name="T14" fmla="+- 0 6412 5859"/>
                              <a:gd name="T15" fmla="*/ 6412 h 633"/>
                              <a:gd name="T16" fmla="+- 0 8505 8505"/>
                              <a:gd name="T17" fmla="*/ T16 w 448"/>
                              <a:gd name="T18" fmla="+- 0 6332 5859"/>
                              <a:gd name="T19" fmla="*/ 6332 h 633"/>
                              <a:gd name="T20" fmla="+- 0 8953 8505"/>
                              <a:gd name="T21" fmla="*/ T20 w 448"/>
                              <a:gd name="T22" fmla="+- 0 6332 5859"/>
                              <a:gd name="T23" fmla="*/ 6332 h 633"/>
                              <a:gd name="T24" fmla="+- 0 8505 8505"/>
                              <a:gd name="T25" fmla="*/ T24 w 448"/>
                              <a:gd name="T26" fmla="+- 0 6253 5859"/>
                              <a:gd name="T27" fmla="*/ 6253 h 633"/>
                              <a:gd name="T28" fmla="+- 0 8953 8505"/>
                              <a:gd name="T29" fmla="*/ T28 w 448"/>
                              <a:gd name="T30" fmla="+- 0 6253 5859"/>
                              <a:gd name="T31" fmla="*/ 6253 h 633"/>
                              <a:gd name="T32" fmla="+- 0 8505 8505"/>
                              <a:gd name="T33" fmla="*/ T32 w 448"/>
                              <a:gd name="T34" fmla="+- 0 6097 5859"/>
                              <a:gd name="T35" fmla="*/ 6097 h 633"/>
                              <a:gd name="T36" fmla="+- 0 8953 8505"/>
                              <a:gd name="T37" fmla="*/ T36 w 448"/>
                              <a:gd name="T38" fmla="+- 0 6097 5859"/>
                              <a:gd name="T39" fmla="*/ 6097 h 633"/>
                              <a:gd name="T40" fmla="+- 0 8505 8505"/>
                              <a:gd name="T41" fmla="*/ T40 w 448"/>
                              <a:gd name="T42" fmla="+- 0 6017 5859"/>
                              <a:gd name="T43" fmla="*/ 6017 h 633"/>
                              <a:gd name="T44" fmla="+- 0 8953 8505"/>
                              <a:gd name="T45" fmla="*/ T44 w 448"/>
                              <a:gd name="T46" fmla="+- 0 6017 5859"/>
                              <a:gd name="T47" fmla="*/ 6017 h 633"/>
                              <a:gd name="T48" fmla="+- 0 8505 8505"/>
                              <a:gd name="T49" fmla="*/ T48 w 448"/>
                              <a:gd name="T50" fmla="+- 0 5938 5859"/>
                              <a:gd name="T51" fmla="*/ 5938 h 633"/>
                              <a:gd name="T52" fmla="+- 0 8953 8505"/>
                              <a:gd name="T53" fmla="*/ T52 w 448"/>
                              <a:gd name="T54" fmla="+- 0 5938 5859"/>
                              <a:gd name="T55" fmla="*/ 5938 h 633"/>
                              <a:gd name="T56" fmla="+- 0 8505 8505"/>
                              <a:gd name="T57" fmla="*/ T56 w 448"/>
                              <a:gd name="T58" fmla="+- 0 5859 5859"/>
                              <a:gd name="T59" fmla="*/ 5859 h 633"/>
                              <a:gd name="T60" fmla="+- 0 8953 8505"/>
                              <a:gd name="T61" fmla="*/ T60 w 448"/>
                              <a:gd name="T62" fmla="+- 0 5859 5859"/>
                              <a:gd name="T63" fmla="*/ 5859 h 6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8" h="633">
                                <a:moveTo>
                                  <a:pt x="0" y="632"/>
                                </a:moveTo>
                                <a:lnTo>
                                  <a:pt x="448" y="632"/>
                                </a:lnTo>
                                <a:moveTo>
                                  <a:pt x="0" y="553"/>
                                </a:moveTo>
                                <a:lnTo>
                                  <a:pt x="448" y="553"/>
                                </a:lnTo>
                                <a:moveTo>
                                  <a:pt x="0" y="473"/>
                                </a:moveTo>
                                <a:lnTo>
                                  <a:pt x="448" y="473"/>
                                </a:lnTo>
                                <a:moveTo>
                                  <a:pt x="0" y="394"/>
                                </a:moveTo>
                                <a:lnTo>
                                  <a:pt x="448" y="394"/>
                                </a:lnTo>
                                <a:moveTo>
                                  <a:pt x="0" y="238"/>
                                </a:moveTo>
                                <a:lnTo>
                                  <a:pt x="448" y="238"/>
                                </a:lnTo>
                                <a:moveTo>
                                  <a:pt x="0" y="158"/>
                                </a:moveTo>
                                <a:lnTo>
                                  <a:pt x="448" y="158"/>
                                </a:lnTo>
                                <a:moveTo>
                                  <a:pt x="0" y="79"/>
                                </a:moveTo>
                                <a:lnTo>
                                  <a:pt x="448" y="79"/>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Line 83"/>
                        <wps:cNvCnPr>
                          <a:cxnSpLocks/>
                        </wps:cNvCnPr>
                        <wps:spPr bwMode="auto">
                          <a:xfrm>
                            <a:off x="8505" y="6176"/>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10" name="Line 82"/>
                        <wps:cNvCnPr>
                          <a:cxnSpLocks/>
                        </wps:cNvCnPr>
                        <wps:spPr bwMode="auto">
                          <a:xfrm>
                            <a:off x="8505" y="5785"/>
                            <a:ext cx="448"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11" name="AutoShape 81"/>
                        <wps:cNvSpPr>
                          <a:spLocks/>
                        </wps:cNvSpPr>
                        <wps:spPr bwMode="auto">
                          <a:xfrm>
                            <a:off x="8505" y="5464"/>
                            <a:ext cx="448" cy="238"/>
                          </a:xfrm>
                          <a:custGeom>
                            <a:avLst/>
                            <a:gdLst>
                              <a:gd name="T0" fmla="+- 0 8505 8505"/>
                              <a:gd name="T1" fmla="*/ T0 w 448"/>
                              <a:gd name="T2" fmla="+- 0 5702 5464"/>
                              <a:gd name="T3" fmla="*/ 5702 h 238"/>
                              <a:gd name="T4" fmla="+- 0 8953 8505"/>
                              <a:gd name="T5" fmla="*/ T4 w 448"/>
                              <a:gd name="T6" fmla="+- 0 5702 5464"/>
                              <a:gd name="T7" fmla="*/ 5702 h 238"/>
                              <a:gd name="T8" fmla="+- 0 8505 8505"/>
                              <a:gd name="T9" fmla="*/ T8 w 448"/>
                              <a:gd name="T10" fmla="+- 0 5623 5464"/>
                              <a:gd name="T11" fmla="*/ 5623 h 238"/>
                              <a:gd name="T12" fmla="+- 0 8953 8505"/>
                              <a:gd name="T13" fmla="*/ T12 w 448"/>
                              <a:gd name="T14" fmla="+- 0 5623 5464"/>
                              <a:gd name="T15" fmla="*/ 5623 h 238"/>
                              <a:gd name="T16" fmla="+- 0 8505 8505"/>
                              <a:gd name="T17" fmla="*/ T16 w 448"/>
                              <a:gd name="T18" fmla="+- 0 5544 5464"/>
                              <a:gd name="T19" fmla="*/ 5544 h 238"/>
                              <a:gd name="T20" fmla="+- 0 8953 8505"/>
                              <a:gd name="T21" fmla="*/ T20 w 448"/>
                              <a:gd name="T22" fmla="+- 0 5544 5464"/>
                              <a:gd name="T23" fmla="*/ 5544 h 238"/>
                              <a:gd name="T24" fmla="+- 0 8505 8505"/>
                              <a:gd name="T25" fmla="*/ T24 w 448"/>
                              <a:gd name="T26" fmla="+- 0 5464 5464"/>
                              <a:gd name="T27" fmla="*/ 5464 h 238"/>
                              <a:gd name="T28" fmla="+- 0 8953 8505"/>
                              <a:gd name="T29" fmla="*/ T28 w 448"/>
                              <a:gd name="T30" fmla="+- 0 5464 5464"/>
                              <a:gd name="T31" fmla="*/ 5464 h 23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238">
                                <a:moveTo>
                                  <a:pt x="0" y="238"/>
                                </a:moveTo>
                                <a:lnTo>
                                  <a:pt x="448" y="238"/>
                                </a:lnTo>
                                <a:moveTo>
                                  <a:pt x="0" y="159"/>
                                </a:moveTo>
                                <a:lnTo>
                                  <a:pt x="448" y="159"/>
                                </a:lnTo>
                                <a:moveTo>
                                  <a:pt x="0" y="80"/>
                                </a:moveTo>
                                <a:lnTo>
                                  <a:pt x="448" y="80"/>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Line 80"/>
                        <wps:cNvCnPr>
                          <a:cxnSpLocks/>
                        </wps:cNvCnPr>
                        <wps:spPr bwMode="auto">
                          <a:xfrm>
                            <a:off x="8505" y="5778"/>
                            <a:ext cx="448"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13" name="AutoShape 79"/>
                        <wps:cNvSpPr>
                          <a:spLocks/>
                        </wps:cNvSpPr>
                        <wps:spPr bwMode="auto">
                          <a:xfrm>
                            <a:off x="8505" y="5072"/>
                            <a:ext cx="448" cy="236"/>
                          </a:xfrm>
                          <a:custGeom>
                            <a:avLst/>
                            <a:gdLst>
                              <a:gd name="T0" fmla="+- 0 8505 8505"/>
                              <a:gd name="T1" fmla="*/ T0 w 448"/>
                              <a:gd name="T2" fmla="+- 0 5308 5072"/>
                              <a:gd name="T3" fmla="*/ 5308 h 236"/>
                              <a:gd name="T4" fmla="+- 0 8953 8505"/>
                              <a:gd name="T5" fmla="*/ T4 w 448"/>
                              <a:gd name="T6" fmla="+- 0 5308 5072"/>
                              <a:gd name="T7" fmla="*/ 5308 h 236"/>
                              <a:gd name="T8" fmla="+- 0 8505 8505"/>
                              <a:gd name="T9" fmla="*/ T8 w 448"/>
                              <a:gd name="T10" fmla="+- 0 5229 5072"/>
                              <a:gd name="T11" fmla="*/ 5229 h 236"/>
                              <a:gd name="T12" fmla="+- 0 8953 8505"/>
                              <a:gd name="T13" fmla="*/ T12 w 448"/>
                              <a:gd name="T14" fmla="+- 0 5229 5072"/>
                              <a:gd name="T15" fmla="*/ 5229 h 236"/>
                              <a:gd name="T16" fmla="+- 0 8505 8505"/>
                              <a:gd name="T17" fmla="*/ T16 w 448"/>
                              <a:gd name="T18" fmla="+- 0 5149 5072"/>
                              <a:gd name="T19" fmla="*/ 5149 h 236"/>
                              <a:gd name="T20" fmla="+- 0 8953 8505"/>
                              <a:gd name="T21" fmla="*/ T20 w 448"/>
                              <a:gd name="T22" fmla="+- 0 5149 5072"/>
                              <a:gd name="T23" fmla="*/ 5149 h 236"/>
                              <a:gd name="T24" fmla="+- 0 8505 8505"/>
                              <a:gd name="T25" fmla="*/ T24 w 448"/>
                              <a:gd name="T26" fmla="+- 0 5072 5072"/>
                              <a:gd name="T27" fmla="*/ 5072 h 236"/>
                              <a:gd name="T28" fmla="+- 0 8953 8505"/>
                              <a:gd name="T29" fmla="*/ T28 w 448"/>
                              <a:gd name="T30" fmla="+- 0 5072 5072"/>
                              <a:gd name="T31" fmla="*/ 5072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236">
                                <a:moveTo>
                                  <a:pt x="0" y="236"/>
                                </a:moveTo>
                                <a:lnTo>
                                  <a:pt x="448" y="236"/>
                                </a:lnTo>
                                <a:moveTo>
                                  <a:pt x="0" y="157"/>
                                </a:moveTo>
                                <a:lnTo>
                                  <a:pt x="448" y="157"/>
                                </a:lnTo>
                                <a:moveTo>
                                  <a:pt x="0" y="77"/>
                                </a:moveTo>
                                <a:lnTo>
                                  <a:pt x="448" y="7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Line 78"/>
                        <wps:cNvCnPr>
                          <a:cxnSpLocks/>
                        </wps:cNvCnPr>
                        <wps:spPr bwMode="auto">
                          <a:xfrm>
                            <a:off x="8505" y="5387"/>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15" name="AutoShape 77"/>
                        <wps:cNvSpPr>
                          <a:spLocks/>
                        </wps:cNvSpPr>
                        <wps:spPr bwMode="auto">
                          <a:xfrm>
                            <a:off x="8505" y="4678"/>
                            <a:ext cx="448" cy="236"/>
                          </a:xfrm>
                          <a:custGeom>
                            <a:avLst/>
                            <a:gdLst>
                              <a:gd name="T0" fmla="+- 0 8505 8505"/>
                              <a:gd name="T1" fmla="*/ T0 w 448"/>
                              <a:gd name="T2" fmla="+- 0 4914 4678"/>
                              <a:gd name="T3" fmla="*/ 4914 h 236"/>
                              <a:gd name="T4" fmla="+- 0 8953 8505"/>
                              <a:gd name="T5" fmla="*/ T4 w 448"/>
                              <a:gd name="T6" fmla="+- 0 4914 4678"/>
                              <a:gd name="T7" fmla="*/ 4914 h 236"/>
                              <a:gd name="T8" fmla="+- 0 8505 8505"/>
                              <a:gd name="T9" fmla="*/ T8 w 448"/>
                              <a:gd name="T10" fmla="+- 0 4834 4678"/>
                              <a:gd name="T11" fmla="*/ 4834 h 236"/>
                              <a:gd name="T12" fmla="+- 0 8953 8505"/>
                              <a:gd name="T13" fmla="*/ T12 w 448"/>
                              <a:gd name="T14" fmla="+- 0 4834 4678"/>
                              <a:gd name="T15" fmla="*/ 4834 h 236"/>
                              <a:gd name="T16" fmla="+- 0 8505 8505"/>
                              <a:gd name="T17" fmla="*/ T16 w 448"/>
                              <a:gd name="T18" fmla="+- 0 4755 4678"/>
                              <a:gd name="T19" fmla="*/ 4755 h 236"/>
                              <a:gd name="T20" fmla="+- 0 8953 8505"/>
                              <a:gd name="T21" fmla="*/ T20 w 448"/>
                              <a:gd name="T22" fmla="+- 0 4755 4678"/>
                              <a:gd name="T23" fmla="*/ 4755 h 236"/>
                              <a:gd name="T24" fmla="+- 0 8505 8505"/>
                              <a:gd name="T25" fmla="*/ T24 w 448"/>
                              <a:gd name="T26" fmla="+- 0 4678 4678"/>
                              <a:gd name="T27" fmla="*/ 4678 h 236"/>
                              <a:gd name="T28" fmla="+- 0 8953 8505"/>
                              <a:gd name="T29" fmla="*/ T28 w 448"/>
                              <a:gd name="T30" fmla="+- 0 4678 4678"/>
                              <a:gd name="T31" fmla="*/ 4678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8" h="236">
                                <a:moveTo>
                                  <a:pt x="0" y="236"/>
                                </a:moveTo>
                                <a:lnTo>
                                  <a:pt x="448" y="236"/>
                                </a:lnTo>
                                <a:moveTo>
                                  <a:pt x="0" y="156"/>
                                </a:moveTo>
                                <a:lnTo>
                                  <a:pt x="448" y="156"/>
                                </a:lnTo>
                                <a:moveTo>
                                  <a:pt x="0" y="77"/>
                                </a:moveTo>
                                <a:lnTo>
                                  <a:pt x="448" y="77"/>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Line 76"/>
                        <wps:cNvCnPr>
                          <a:cxnSpLocks/>
                        </wps:cNvCnPr>
                        <wps:spPr bwMode="auto">
                          <a:xfrm>
                            <a:off x="8505" y="4993"/>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17" name="Line 75"/>
                        <wps:cNvCnPr>
                          <a:cxnSpLocks/>
                        </wps:cNvCnPr>
                        <wps:spPr bwMode="auto">
                          <a:xfrm>
                            <a:off x="8505" y="4602"/>
                            <a:ext cx="448" cy="0"/>
                          </a:xfrm>
                          <a:prstGeom prst="line">
                            <a:avLst/>
                          </a:prstGeom>
                          <a:noFill/>
                          <a:ln w="4446">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18" name="AutoShape 74"/>
                        <wps:cNvSpPr>
                          <a:spLocks/>
                        </wps:cNvSpPr>
                        <wps:spPr bwMode="auto">
                          <a:xfrm>
                            <a:off x="9156" y="5858"/>
                            <a:ext cx="448" cy="633"/>
                          </a:xfrm>
                          <a:custGeom>
                            <a:avLst/>
                            <a:gdLst>
                              <a:gd name="T0" fmla="+- 0 9156 9156"/>
                              <a:gd name="T1" fmla="*/ T0 w 448"/>
                              <a:gd name="T2" fmla="+- 0 6491 5859"/>
                              <a:gd name="T3" fmla="*/ 6491 h 633"/>
                              <a:gd name="T4" fmla="+- 0 9604 9156"/>
                              <a:gd name="T5" fmla="*/ T4 w 448"/>
                              <a:gd name="T6" fmla="+- 0 6491 5859"/>
                              <a:gd name="T7" fmla="*/ 6491 h 633"/>
                              <a:gd name="T8" fmla="+- 0 9156 9156"/>
                              <a:gd name="T9" fmla="*/ T8 w 448"/>
                              <a:gd name="T10" fmla="+- 0 6412 5859"/>
                              <a:gd name="T11" fmla="*/ 6412 h 633"/>
                              <a:gd name="T12" fmla="+- 0 9604 9156"/>
                              <a:gd name="T13" fmla="*/ T12 w 448"/>
                              <a:gd name="T14" fmla="+- 0 6412 5859"/>
                              <a:gd name="T15" fmla="*/ 6412 h 633"/>
                              <a:gd name="T16" fmla="+- 0 9156 9156"/>
                              <a:gd name="T17" fmla="*/ T16 w 448"/>
                              <a:gd name="T18" fmla="+- 0 6332 5859"/>
                              <a:gd name="T19" fmla="*/ 6332 h 633"/>
                              <a:gd name="T20" fmla="+- 0 9604 9156"/>
                              <a:gd name="T21" fmla="*/ T20 w 448"/>
                              <a:gd name="T22" fmla="+- 0 6332 5859"/>
                              <a:gd name="T23" fmla="*/ 6332 h 633"/>
                              <a:gd name="T24" fmla="+- 0 9156 9156"/>
                              <a:gd name="T25" fmla="*/ T24 w 448"/>
                              <a:gd name="T26" fmla="+- 0 6253 5859"/>
                              <a:gd name="T27" fmla="*/ 6253 h 633"/>
                              <a:gd name="T28" fmla="+- 0 9604 9156"/>
                              <a:gd name="T29" fmla="*/ T28 w 448"/>
                              <a:gd name="T30" fmla="+- 0 6253 5859"/>
                              <a:gd name="T31" fmla="*/ 6253 h 633"/>
                              <a:gd name="T32" fmla="+- 0 9156 9156"/>
                              <a:gd name="T33" fmla="*/ T32 w 448"/>
                              <a:gd name="T34" fmla="+- 0 6097 5859"/>
                              <a:gd name="T35" fmla="*/ 6097 h 633"/>
                              <a:gd name="T36" fmla="+- 0 9604 9156"/>
                              <a:gd name="T37" fmla="*/ T36 w 448"/>
                              <a:gd name="T38" fmla="+- 0 6097 5859"/>
                              <a:gd name="T39" fmla="*/ 6097 h 633"/>
                              <a:gd name="T40" fmla="+- 0 9156 9156"/>
                              <a:gd name="T41" fmla="*/ T40 w 448"/>
                              <a:gd name="T42" fmla="+- 0 6017 5859"/>
                              <a:gd name="T43" fmla="*/ 6017 h 633"/>
                              <a:gd name="T44" fmla="+- 0 9604 9156"/>
                              <a:gd name="T45" fmla="*/ T44 w 448"/>
                              <a:gd name="T46" fmla="+- 0 6017 5859"/>
                              <a:gd name="T47" fmla="*/ 6017 h 633"/>
                              <a:gd name="T48" fmla="+- 0 9156 9156"/>
                              <a:gd name="T49" fmla="*/ T48 w 448"/>
                              <a:gd name="T50" fmla="+- 0 5938 5859"/>
                              <a:gd name="T51" fmla="*/ 5938 h 633"/>
                              <a:gd name="T52" fmla="+- 0 9604 9156"/>
                              <a:gd name="T53" fmla="*/ T52 w 448"/>
                              <a:gd name="T54" fmla="+- 0 5938 5859"/>
                              <a:gd name="T55" fmla="*/ 5938 h 633"/>
                              <a:gd name="T56" fmla="+- 0 9156 9156"/>
                              <a:gd name="T57" fmla="*/ T56 w 448"/>
                              <a:gd name="T58" fmla="+- 0 5859 5859"/>
                              <a:gd name="T59" fmla="*/ 5859 h 633"/>
                              <a:gd name="T60" fmla="+- 0 9604 9156"/>
                              <a:gd name="T61" fmla="*/ T60 w 448"/>
                              <a:gd name="T62" fmla="+- 0 5859 5859"/>
                              <a:gd name="T63" fmla="*/ 5859 h 6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48" h="633">
                                <a:moveTo>
                                  <a:pt x="0" y="632"/>
                                </a:moveTo>
                                <a:lnTo>
                                  <a:pt x="448" y="632"/>
                                </a:lnTo>
                                <a:moveTo>
                                  <a:pt x="0" y="553"/>
                                </a:moveTo>
                                <a:lnTo>
                                  <a:pt x="448" y="553"/>
                                </a:lnTo>
                                <a:moveTo>
                                  <a:pt x="0" y="473"/>
                                </a:moveTo>
                                <a:lnTo>
                                  <a:pt x="448" y="473"/>
                                </a:lnTo>
                                <a:moveTo>
                                  <a:pt x="0" y="394"/>
                                </a:moveTo>
                                <a:lnTo>
                                  <a:pt x="448" y="394"/>
                                </a:lnTo>
                                <a:moveTo>
                                  <a:pt x="0" y="238"/>
                                </a:moveTo>
                                <a:lnTo>
                                  <a:pt x="448" y="238"/>
                                </a:lnTo>
                                <a:moveTo>
                                  <a:pt x="0" y="158"/>
                                </a:moveTo>
                                <a:lnTo>
                                  <a:pt x="448" y="158"/>
                                </a:lnTo>
                                <a:moveTo>
                                  <a:pt x="0" y="79"/>
                                </a:moveTo>
                                <a:lnTo>
                                  <a:pt x="448" y="79"/>
                                </a:lnTo>
                                <a:moveTo>
                                  <a:pt x="0" y="0"/>
                                </a:moveTo>
                                <a:lnTo>
                                  <a:pt x="448"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Line 73"/>
                        <wps:cNvCnPr>
                          <a:cxnSpLocks/>
                        </wps:cNvCnPr>
                        <wps:spPr bwMode="auto">
                          <a:xfrm>
                            <a:off x="9156" y="6176"/>
                            <a:ext cx="448"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20" name="Line 72"/>
                        <wps:cNvCnPr>
                          <a:cxnSpLocks/>
                        </wps:cNvCnPr>
                        <wps:spPr bwMode="auto">
                          <a:xfrm>
                            <a:off x="9156" y="5785"/>
                            <a:ext cx="448"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21" name="AutoShape 71"/>
                        <wps:cNvSpPr>
                          <a:spLocks/>
                        </wps:cNvSpPr>
                        <wps:spPr bwMode="auto">
                          <a:xfrm>
                            <a:off x="9156" y="5543"/>
                            <a:ext cx="878" cy="159"/>
                          </a:xfrm>
                          <a:custGeom>
                            <a:avLst/>
                            <a:gdLst>
                              <a:gd name="T0" fmla="+- 0 9156 9156"/>
                              <a:gd name="T1" fmla="*/ T0 w 878"/>
                              <a:gd name="T2" fmla="+- 0 5702 5544"/>
                              <a:gd name="T3" fmla="*/ 5702 h 159"/>
                              <a:gd name="T4" fmla="+- 0 9604 9156"/>
                              <a:gd name="T5" fmla="*/ T4 w 878"/>
                              <a:gd name="T6" fmla="+- 0 5702 5544"/>
                              <a:gd name="T7" fmla="*/ 5702 h 159"/>
                              <a:gd name="T8" fmla="+- 0 9156 9156"/>
                              <a:gd name="T9" fmla="*/ T8 w 878"/>
                              <a:gd name="T10" fmla="+- 0 5623 5544"/>
                              <a:gd name="T11" fmla="*/ 5623 h 159"/>
                              <a:gd name="T12" fmla="+- 0 9604 9156"/>
                              <a:gd name="T13" fmla="*/ T12 w 878"/>
                              <a:gd name="T14" fmla="+- 0 5623 5544"/>
                              <a:gd name="T15" fmla="*/ 5623 h 159"/>
                              <a:gd name="T16" fmla="+- 0 9156 9156"/>
                              <a:gd name="T17" fmla="*/ T16 w 878"/>
                              <a:gd name="T18" fmla="+- 0 5544 5544"/>
                              <a:gd name="T19" fmla="*/ 5544 h 159"/>
                              <a:gd name="T20" fmla="+- 0 9604 9156"/>
                              <a:gd name="T21" fmla="*/ T20 w 878"/>
                              <a:gd name="T22" fmla="+- 0 5544 5544"/>
                              <a:gd name="T23" fmla="*/ 5544 h 159"/>
                              <a:gd name="T24" fmla="+- 0 9809 9156"/>
                              <a:gd name="T25" fmla="*/ T24 w 878"/>
                              <a:gd name="T26" fmla="+- 0 5702 5544"/>
                              <a:gd name="T27" fmla="*/ 5702 h 159"/>
                              <a:gd name="T28" fmla="+- 0 10033 9156"/>
                              <a:gd name="T29" fmla="*/ T28 w 878"/>
                              <a:gd name="T30" fmla="+- 0 5702 5544"/>
                              <a:gd name="T31" fmla="*/ 5702 h 159"/>
                              <a:gd name="T32" fmla="+- 0 9809 9156"/>
                              <a:gd name="T33" fmla="*/ T32 w 878"/>
                              <a:gd name="T34" fmla="+- 0 5623 5544"/>
                              <a:gd name="T35" fmla="*/ 5623 h 159"/>
                              <a:gd name="T36" fmla="+- 0 10033 9156"/>
                              <a:gd name="T37" fmla="*/ T36 w 878"/>
                              <a:gd name="T38" fmla="+- 0 5623 5544"/>
                              <a:gd name="T39" fmla="*/ 5623 h 159"/>
                              <a:gd name="T40" fmla="+- 0 9809 9156"/>
                              <a:gd name="T41" fmla="*/ T40 w 878"/>
                              <a:gd name="T42" fmla="+- 0 5544 5544"/>
                              <a:gd name="T43" fmla="*/ 5544 h 159"/>
                              <a:gd name="T44" fmla="+- 0 10033 9156"/>
                              <a:gd name="T45" fmla="*/ T44 w 878"/>
                              <a:gd name="T46" fmla="+- 0 5544 5544"/>
                              <a:gd name="T47" fmla="*/ 5544 h 1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78" h="159">
                                <a:moveTo>
                                  <a:pt x="0" y="158"/>
                                </a:moveTo>
                                <a:lnTo>
                                  <a:pt x="448" y="158"/>
                                </a:lnTo>
                                <a:moveTo>
                                  <a:pt x="0" y="79"/>
                                </a:moveTo>
                                <a:lnTo>
                                  <a:pt x="448" y="79"/>
                                </a:lnTo>
                                <a:moveTo>
                                  <a:pt x="0" y="0"/>
                                </a:moveTo>
                                <a:lnTo>
                                  <a:pt x="448" y="0"/>
                                </a:lnTo>
                                <a:moveTo>
                                  <a:pt x="653" y="158"/>
                                </a:moveTo>
                                <a:lnTo>
                                  <a:pt x="877" y="158"/>
                                </a:lnTo>
                                <a:moveTo>
                                  <a:pt x="653" y="79"/>
                                </a:moveTo>
                                <a:lnTo>
                                  <a:pt x="877" y="79"/>
                                </a:lnTo>
                                <a:moveTo>
                                  <a:pt x="653" y="0"/>
                                </a:moveTo>
                                <a:lnTo>
                                  <a:pt x="87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AutoShape 70"/>
                        <wps:cNvSpPr>
                          <a:spLocks/>
                        </wps:cNvSpPr>
                        <wps:spPr bwMode="auto">
                          <a:xfrm>
                            <a:off x="9156" y="5460"/>
                            <a:ext cx="878" cy="7"/>
                          </a:xfrm>
                          <a:custGeom>
                            <a:avLst/>
                            <a:gdLst>
                              <a:gd name="T0" fmla="+- 0 9156 9156"/>
                              <a:gd name="T1" fmla="*/ T0 w 878"/>
                              <a:gd name="T2" fmla="+- 0 5468 5461"/>
                              <a:gd name="T3" fmla="*/ 5468 h 7"/>
                              <a:gd name="T4" fmla="+- 0 10033 9156"/>
                              <a:gd name="T5" fmla="*/ T4 w 878"/>
                              <a:gd name="T6" fmla="+- 0 5468 5461"/>
                              <a:gd name="T7" fmla="*/ 5468 h 7"/>
                              <a:gd name="T8" fmla="+- 0 9156 9156"/>
                              <a:gd name="T9" fmla="*/ T8 w 878"/>
                              <a:gd name="T10" fmla="+- 0 5461 5461"/>
                              <a:gd name="T11" fmla="*/ 5461 h 7"/>
                              <a:gd name="T12" fmla="+- 0 10033 9156"/>
                              <a:gd name="T13" fmla="*/ T12 w 878"/>
                              <a:gd name="T14" fmla="+- 0 5461 5461"/>
                              <a:gd name="T15" fmla="*/ 5461 h 7"/>
                            </a:gdLst>
                            <a:ahLst/>
                            <a:cxnLst>
                              <a:cxn ang="0">
                                <a:pos x="T1" y="T3"/>
                              </a:cxn>
                              <a:cxn ang="0">
                                <a:pos x="T5" y="T7"/>
                              </a:cxn>
                              <a:cxn ang="0">
                                <a:pos x="T9" y="T11"/>
                              </a:cxn>
                              <a:cxn ang="0">
                                <a:pos x="T13" y="T15"/>
                              </a:cxn>
                            </a:cxnLst>
                            <a:rect l="0" t="0" r="r" b="b"/>
                            <a:pathLst>
                              <a:path w="878" h="7">
                                <a:moveTo>
                                  <a:pt x="0" y="7"/>
                                </a:moveTo>
                                <a:lnTo>
                                  <a:pt x="877" y="7"/>
                                </a:lnTo>
                                <a:moveTo>
                                  <a:pt x="0" y="0"/>
                                </a:moveTo>
                                <a:lnTo>
                                  <a:pt x="877" y="0"/>
                                </a:lnTo>
                              </a:path>
                            </a:pathLst>
                          </a:custGeom>
                          <a:noFill/>
                          <a:ln w="4446">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Line 69"/>
                        <wps:cNvCnPr>
                          <a:cxnSpLocks/>
                        </wps:cNvCnPr>
                        <wps:spPr bwMode="auto">
                          <a:xfrm>
                            <a:off x="9156" y="5778"/>
                            <a:ext cx="448" cy="0"/>
                          </a:xfrm>
                          <a:prstGeom prst="line">
                            <a:avLst/>
                          </a:prstGeom>
                          <a:noFill/>
                          <a:ln w="4442">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24" name="AutoShape 68"/>
                        <wps:cNvSpPr>
                          <a:spLocks/>
                        </wps:cNvSpPr>
                        <wps:spPr bwMode="auto">
                          <a:xfrm>
                            <a:off x="9809" y="5858"/>
                            <a:ext cx="224" cy="633"/>
                          </a:xfrm>
                          <a:custGeom>
                            <a:avLst/>
                            <a:gdLst>
                              <a:gd name="T0" fmla="+- 0 9809 9809"/>
                              <a:gd name="T1" fmla="*/ T0 w 224"/>
                              <a:gd name="T2" fmla="+- 0 6491 5859"/>
                              <a:gd name="T3" fmla="*/ 6491 h 633"/>
                              <a:gd name="T4" fmla="+- 0 10033 9809"/>
                              <a:gd name="T5" fmla="*/ T4 w 224"/>
                              <a:gd name="T6" fmla="+- 0 6491 5859"/>
                              <a:gd name="T7" fmla="*/ 6491 h 633"/>
                              <a:gd name="T8" fmla="+- 0 9809 9809"/>
                              <a:gd name="T9" fmla="*/ T8 w 224"/>
                              <a:gd name="T10" fmla="+- 0 6412 5859"/>
                              <a:gd name="T11" fmla="*/ 6412 h 633"/>
                              <a:gd name="T12" fmla="+- 0 10033 9809"/>
                              <a:gd name="T13" fmla="*/ T12 w 224"/>
                              <a:gd name="T14" fmla="+- 0 6412 5859"/>
                              <a:gd name="T15" fmla="*/ 6412 h 633"/>
                              <a:gd name="T16" fmla="+- 0 9809 9809"/>
                              <a:gd name="T17" fmla="*/ T16 w 224"/>
                              <a:gd name="T18" fmla="+- 0 6332 5859"/>
                              <a:gd name="T19" fmla="*/ 6332 h 633"/>
                              <a:gd name="T20" fmla="+- 0 10033 9809"/>
                              <a:gd name="T21" fmla="*/ T20 w 224"/>
                              <a:gd name="T22" fmla="+- 0 6332 5859"/>
                              <a:gd name="T23" fmla="*/ 6332 h 633"/>
                              <a:gd name="T24" fmla="+- 0 9809 9809"/>
                              <a:gd name="T25" fmla="*/ T24 w 224"/>
                              <a:gd name="T26" fmla="+- 0 6253 5859"/>
                              <a:gd name="T27" fmla="*/ 6253 h 633"/>
                              <a:gd name="T28" fmla="+- 0 10033 9809"/>
                              <a:gd name="T29" fmla="*/ T28 w 224"/>
                              <a:gd name="T30" fmla="+- 0 6253 5859"/>
                              <a:gd name="T31" fmla="*/ 6253 h 633"/>
                              <a:gd name="T32" fmla="+- 0 9809 9809"/>
                              <a:gd name="T33" fmla="*/ T32 w 224"/>
                              <a:gd name="T34" fmla="+- 0 6097 5859"/>
                              <a:gd name="T35" fmla="*/ 6097 h 633"/>
                              <a:gd name="T36" fmla="+- 0 10033 9809"/>
                              <a:gd name="T37" fmla="*/ T36 w 224"/>
                              <a:gd name="T38" fmla="+- 0 6097 5859"/>
                              <a:gd name="T39" fmla="*/ 6097 h 633"/>
                              <a:gd name="T40" fmla="+- 0 9809 9809"/>
                              <a:gd name="T41" fmla="*/ T40 w 224"/>
                              <a:gd name="T42" fmla="+- 0 6017 5859"/>
                              <a:gd name="T43" fmla="*/ 6017 h 633"/>
                              <a:gd name="T44" fmla="+- 0 10033 9809"/>
                              <a:gd name="T45" fmla="*/ T44 w 224"/>
                              <a:gd name="T46" fmla="+- 0 6017 5859"/>
                              <a:gd name="T47" fmla="*/ 6017 h 633"/>
                              <a:gd name="T48" fmla="+- 0 9809 9809"/>
                              <a:gd name="T49" fmla="*/ T48 w 224"/>
                              <a:gd name="T50" fmla="+- 0 5938 5859"/>
                              <a:gd name="T51" fmla="*/ 5938 h 633"/>
                              <a:gd name="T52" fmla="+- 0 10033 9809"/>
                              <a:gd name="T53" fmla="*/ T52 w 224"/>
                              <a:gd name="T54" fmla="+- 0 5938 5859"/>
                              <a:gd name="T55" fmla="*/ 5938 h 633"/>
                              <a:gd name="T56" fmla="+- 0 9809 9809"/>
                              <a:gd name="T57" fmla="*/ T56 w 224"/>
                              <a:gd name="T58" fmla="+- 0 5859 5859"/>
                              <a:gd name="T59" fmla="*/ 5859 h 633"/>
                              <a:gd name="T60" fmla="+- 0 10033 9809"/>
                              <a:gd name="T61" fmla="*/ T60 w 224"/>
                              <a:gd name="T62" fmla="+- 0 5859 5859"/>
                              <a:gd name="T63" fmla="*/ 5859 h 6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24" h="633">
                                <a:moveTo>
                                  <a:pt x="0" y="632"/>
                                </a:moveTo>
                                <a:lnTo>
                                  <a:pt x="224" y="632"/>
                                </a:lnTo>
                                <a:moveTo>
                                  <a:pt x="0" y="553"/>
                                </a:moveTo>
                                <a:lnTo>
                                  <a:pt x="224" y="553"/>
                                </a:lnTo>
                                <a:moveTo>
                                  <a:pt x="0" y="473"/>
                                </a:moveTo>
                                <a:lnTo>
                                  <a:pt x="224" y="473"/>
                                </a:lnTo>
                                <a:moveTo>
                                  <a:pt x="0" y="394"/>
                                </a:moveTo>
                                <a:lnTo>
                                  <a:pt x="224" y="394"/>
                                </a:lnTo>
                                <a:moveTo>
                                  <a:pt x="0" y="238"/>
                                </a:moveTo>
                                <a:lnTo>
                                  <a:pt x="224" y="238"/>
                                </a:lnTo>
                                <a:moveTo>
                                  <a:pt x="0" y="158"/>
                                </a:moveTo>
                                <a:lnTo>
                                  <a:pt x="224" y="158"/>
                                </a:lnTo>
                                <a:moveTo>
                                  <a:pt x="0" y="79"/>
                                </a:moveTo>
                                <a:lnTo>
                                  <a:pt x="224" y="79"/>
                                </a:lnTo>
                                <a:moveTo>
                                  <a:pt x="0" y="0"/>
                                </a:moveTo>
                                <a:lnTo>
                                  <a:pt x="224"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Line 67"/>
                        <wps:cNvCnPr>
                          <a:cxnSpLocks/>
                        </wps:cNvCnPr>
                        <wps:spPr bwMode="auto">
                          <a:xfrm>
                            <a:off x="9809" y="6176"/>
                            <a:ext cx="224"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26" name="AutoShape 66"/>
                        <wps:cNvSpPr>
                          <a:spLocks/>
                        </wps:cNvSpPr>
                        <wps:spPr bwMode="auto">
                          <a:xfrm>
                            <a:off x="9809" y="5778"/>
                            <a:ext cx="224" cy="7"/>
                          </a:xfrm>
                          <a:custGeom>
                            <a:avLst/>
                            <a:gdLst>
                              <a:gd name="T0" fmla="+- 0 9809 9809"/>
                              <a:gd name="T1" fmla="*/ T0 w 224"/>
                              <a:gd name="T2" fmla="+- 0 5785 5778"/>
                              <a:gd name="T3" fmla="*/ 5785 h 7"/>
                              <a:gd name="T4" fmla="+- 0 10033 9809"/>
                              <a:gd name="T5" fmla="*/ T4 w 224"/>
                              <a:gd name="T6" fmla="+- 0 5785 5778"/>
                              <a:gd name="T7" fmla="*/ 5785 h 7"/>
                              <a:gd name="T8" fmla="+- 0 9809 9809"/>
                              <a:gd name="T9" fmla="*/ T8 w 224"/>
                              <a:gd name="T10" fmla="+- 0 5778 5778"/>
                              <a:gd name="T11" fmla="*/ 5778 h 7"/>
                              <a:gd name="T12" fmla="+- 0 10033 9809"/>
                              <a:gd name="T13" fmla="*/ T12 w 224"/>
                              <a:gd name="T14" fmla="+- 0 5778 5778"/>
                              <a:gd name="T15" fmla="*/ 5778 h 7"/>
                            </a:gdLst>
                            <a:ahLst/>
                            <a:cxnLst>
                              <a:cxn ang="0">
                                <a:pos x="T1" y="T3"/>
                              </a:cxn>
                              <a:cxn ang="0">
                                <a:pos x="T5" y="T7"/>
                              </a:cxn>
                              <a:cxn ang="0">
                                <a:pos x="T9" y="T11"/>
                              </a:cxn>
                              <a:cxn ang="0">
                                <a:pos x="T13" y="T15"/>
                              </a:cxn>
                            </a:cxnLst>
                            <a:rect l="0" t="0" r="r" b="b"/>
                            <a:pathLst>
                              <a:path w="224" h="7">
                                <a:moveTo>
                                  <a:pt x="0" y="7"/>
                                </a:moveTo>
                                <a:lnTo>
                                  <a:pt x="224" y="7"/>
                                </a:lnTo>
                                <a:moveTo>
                                  <a:pt x="0" y="0"/>
                                </a:moveTo>
                                <a:lnTo>
                                  <a:pt x="224" y="0"/>
                                </a:lnTo>
                              </a:path>
                            </a:pathLst>
                          </a:custGeom>
                          <a:noFill/>
                          <a:ln w="4442">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AutoShape 65"/>
                        <wps:cNvSpPr>
                          <a:spLocks/>
                        </wps:cNvSpPr>
                        <wps:spPr bwMode="auto">
                          <a:xfrm>
                            <a:off x="9156" y="5072"/>
                            <a:ext cx="878" cy="236"/>
                          </a:xfrm>
                          <a:custGeom>
                            <a:avLst/>
                            <a:gdLst>
                              <a:gd name="T0" fmla="+- 0 9156 9156"/>
                              <a:gd name="T1" fmla="*/ T0 w 878"/>
                              <a:gd name="T2" fmla="+- 0 5308 5072"/>
                              <a:gd name="T3" fmla="*/ 5308 h 236"/>
                              <a:gd name="T4" fmla="+- 0 10033 9156"/>
                              <a:gd name="T5" fmla="*/ T4 w 878"/>
                              <a:gd name="T6" fmla="+- 0 5308 5072"/>
                              <a:gd name="T7" fmla="*/ 5308 h 236"/>
                              <a:gd name="T8" fmla="+- 0 9156 9156"/>
                              <a:gd name="T9" fmla="*/ T8 w 878"/>
                              <a:gd name="T10" fmla="+- 0 5229 5072"/>
                              <a:gd name="T11" fmla="*/ 5229 h 236"/>
                              <a:gd name="T12" fmla="+- 0 10033 9156"/>
                              <a:gd name="T13" fmla="*/ T12 w 878"/>
                              <a:gd name="T14" fmla="+- 0 5229 5072"/>
                              <a:gd name="T15" fmla="*/ 5229 h 236"/>
                              <a:gd name="T16" fmla="+- 0 9156 9156"/>
                              <a:gd name="T17" fmla="*/ T16 w 878"/>
                              <a:gd name="T18" fmla="+- 0 5149 5072"/>
                              <a:gd name="T19" fmla="*/ 5149 h 236"/>
                              <a:gd name="T20" fmla="+- 0 10033 9156"/>
                              <a:gd name="T21" fmla="*/ T20 w 878"/>
                              <a:gd name="T22" fmla="+- 0 5149 5072"/>
                              <a:gd name="T23" fmla="*/ 5149 h 236"/>
                              <a:gd name="T24" fmla="+- 0 9156 9156"/>
                              <a:gd name="T25" fmla="*/ T24 w 878"/>
                              <a:gd name="T26" fmla="+- 0 5072 5072"/>
                              <a:gd name="T27" fmla="*/ 5072 h 236"/>
                              <a:gd name="T28" fmla="+- 0 10033 9156"/>
                              <a:gd name="T29" fmla="*/ T28 w 878"/>
                              <a:gd name="T30" fmla="+- 0 5072 5072"/>
                              <a:gd name="T31" fmla="*/ 5072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78" h="236">
                                <a:moveTo>
                                  <a:pt x="0" y="236"/>
                                </a:moveTo>
                                <a:lnTo>
                                  <a:pt x="877" y="236"/>
                                </a:lnTo>
                                <a:moveTo>
                                  <a:pt x="0" y="157"/>
                                </a:moveTo>
                                <a:lnTo>
                                  <a:pt x="877" y="157"/>
                                </a:lnTo>
                                <a:moveTo>
                                  <a:pt x="0" y="77"/>
                                </a:moveTo>
                                <a:lnTo>
                                  <a:pt x="877" y="77"/>
                                </a:lnTo>
                                <a:moveTo>
                                  <a:pt x="0" y="0"/>
                                </a:moveTo>
                                <a:lnTo>
                                  <a:pt x="87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Line 64"/>
                        <wps:cNvCnPr>
                          <a:cxnSpLocks/>
                        </wps:cNvCnPr>
                        <wps:spPr bwMode="auto">
                          <a:xfrm>
                            <a:off x="9156" y="5387"/>
                            <a:ext cx="87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29" name="AutoShape 63"/>
                        <wps:cNvSpPr>
                          <a:spLocks/>
                        </wps:cNvSpPr>
                        <wps:spPr bwMode="auto">
                          <a:xfrm>
                            <a:off x="9156" y="4678"/>
                            <a:ext cx="878" cy="236"/>
                          </a:xfrm>
                          <a:custGeom>
                            <a:avLst/>
                            <a:gdLst>
                              <a:gd name="T0" fmla="+- 0 9156 9156"/>
                              <a:gd name="T1" fmla="*/ T0 w 878"/>
                              <a:gd name="T2" fmla="+- 0 4914 4678"/>
                              <a:gd name="T3" fmla="*/ 4914 h 236"/>
                              <a:gd name="T4" fmla="+- 0 10033 9156"/>
                              <a:gd name="T5" fmla="*/ T4 w 878"/>
                              <a:gd name="T6" fmla="+- 0 4914 4678"/>
                              <a:gd name="T7" fmla="*/ 4914 h 236"/>
                              <a:gd name="T8" fmla="+- 0 9156 9156"/>
                              <a:gd name="T9" fmla="*/ T8 w 878"/>
                              <a:gd name="T10" fmla="+- 0 4834 4678"/>
                              <a:gd name="T11" fmla="*/ 4834 h 236"/>
                              <a:gd name="T12" fmla="+- 0 10033 9156"/>
                              <a:gd name="T13" fmla="*/ T12 w 878"/>
                              <a:gd name="T14" fmla="+- 0 4834 4678"/>
                              <a:gd name="T15" fmla="*/ 4834 h 236"/>
                              <a:gd name="T16" fmla="+- 0 9156 9156"/>
                              <a:gd name="T17" fmla="*/ T16 w 878"/>
                              <a:gd name="T18" fmla="+- 0 4755 4678"/>
                              <a:gd name="T19" fmla="*/ 4755 h 236"/>
                              <a:gd name="T20" fmla="+- 0 10033 9156"/>
                              <a:gd name="T21" fmla="*/ T20 w 878"/>
                              <a:gd name="T22" fmla="+- 0 4755 4678"/>
                              <a:gd name="T23" fmla="*/ 4755 h 236"/>
                              <a:gd name="T24" fmla="+- 0 9156 9156"/>
                              <a:gd name="T25" fmla="*/ T24 w 878"/>
                              <a:gd name="T26" fmla="+- 0 4678 4678"/>
                              <a:gd name="T27" fmla="*/ 4678 h 236"/>
                              <a:gd name="T28" fmla="+- 0 10033 9156"/>
                              <a:gd name="T29" fmla="*/ T28 w 878"/>
                              <a:gd name="T30" fmla="+- 0 4678 4678"/>
                              <a:gd name="T31" fmla="*/ 4678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78" h="236">
                                <a:moveTo>
                                  <a:pt x="0" y="236"/>
                                </a:moveTo>
                                <a:lnTo>
                                  <a:pt x="877" y="236"/>
                                </a:lnTo>
                                <a:moveTo>
                                  <a:pt x="0" y="156"/>
                                </a:moveTo>
                                <a:lnTo>
                                  <a:pt x="877" y="156"/>
                                </a:lnTo>
                                <a:moveTo>
                                  <a:pt x="0" y="77"/>
                                </a:moveTo>
                                <a:lnTo>
                                  <a:pt x="877" y="77"/>
                                </a:lnTo>
                                <a:moveTo>
                                  <a:pt x="0" y="0"/>
                                </a:moveTo>
                                <a:lnTo>
                                  <a:pt x="877"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Line 62"/>
                        <wps:cNvCnPr>
                          <a:cxnSpLocks/>
                        </wps:cNvCnPr>
                        <wps:spPr bwMode="auto">
                          <a:xfrm>
                            <a:off x="9156" y="4993"/>
                            <a:ext cx="877"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31" name="Line 61"/>
                        <wps:cNvCnPr>
                          <a:cxnSpLocks/>
                        </wps:cNvCnPr>
                        <wps:spPr bwMode="auto">
                          <a:xfrm>
                            <a:off x="9156" y="4602"/>
                            <a:ext cx="877" cy="0"/>
                          </a:xfrm>
                          <a:prstGeom prst="line">
                            <a:avLst/>
                          </a:prstGeom>
                          <a:noFill/>
                          <a:ln w="4446">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32" name="AutoShape 60"/>
                        <wps:cNvSpPr>
                          <a:spLocks/>
                        </wps:cNvSpPr>
                        <wps:spPr bwMode="auto">
                          <a:xfrm>
                            <a:off x="2207" y="4283"/>
                            <a:ext cx="7826" cy="236"/>
                          </a:xfrm>
                          <a:custGeom>
                            <a:avLst/>
                            <a:gdLst>
                              <a:gd name="T0" fmla="+- 0 2207 2207"/>
                              <a:gd name="T1" fmla="*/ T0 w 7826"/>
                              <a:gd name="T2" fmla="+- 0 4519 4284"/>
                              <a:gd name="T3" fmla="*/ 4519 h 236"/>
                              <a:gd name="T4" fmla="+- 0 10033 2207"/>
                              <a:gd name="T5" fmla="*/ T4 w 7826"/>
                              <a:gd name="T6" fmla="+- 0 4519 4284"/>
                              <a:gd name="T7" fmla="*/ 4519 h 236"/>
                              <a:gd name="T8" fmla="+- 0 2207 2207"/>
                              <a:gd name="T9" fmla="*/ T8 w 7826"/>
                              <a:gd name="T10" fmla="+- 0 4440 4284"/>
                              <a:gd name="T11" fmla="*/ 4440 h 236"/>
                              <a:gd name="T12" fmla="+- 0 10033 2207"/>
                              <a:gd name="T13" fmla="*/ T12 w 7826"/>
                              <a:gd name="T14" fmla="+- 0 4440 4284"/>
                              <a:gd name="T15" fmla="*/ 4440 h 236"/>
                              <a:gd name="T16" fmla="+- 0 2207 2207"/>
                              <a:gd name="T17" fmla="*/ T16 w 7826"/>
                              <a:gd name="T18" fmla="+- 0 4361 4284"/>
                              <a:gd name="T19" fmla="*/ 4361 h 236"/>
                              <a:gd name="T20" fmla="+- 0 10033 2207"/>
                              <a:gd name="T21" fmla="*/ T20 w 7826"/>
                              <a:gd name="T22" fmla="+- 0 4361 4284"/>
                              <a:gd name="T23" fmla="*/ 4361 h 236"/>
                              <a:gd name="T24" fmla="+- 0 2207 2207"/>
                              <a:gd name="T25" fmla="*/ T24 w 7826"/>
                              <a:gd name="T26" fmla="+- 0 4284 4284"/>
                              <a:gd name="T27" fmla="*/ 4284 h 236"/>
                              <a:gd name="T28" fmla="+- 0 10033 2207"/>
                              <a:gd name="T29" fmla="*/ T28 w 7826"/>
                              <a:gd name="T30" fmla="+- 0 4284 4284"/>
                              <a:gd name="T31" fmla="*/ 4284 h 23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826" h="236">
                                <a:moveTo>
                                  <a:pt x="0" y="235"/>
                                </a:moveTo>
                                <a:lnTo>
                                  <a:pt x="7826" y="235"/>
                                </a:lnTo>
                                <a:moveTo>
                                  <a:pt x="0" y="156"/>
                                </a:moveTo>
                                <a:lnTo>
                                  <a:pt x="7826" y="156"/>
                                </a:lnTo>
                                <a:moveTo>
                                  <a:pt x="0" y="77"/>
                                </a:moveTo>
                                <a:lnTo>
                                  <a:pt x="7826" y="77"/>
                                </a:lnTo>
                                <a:moveTo>
                                  <a:pt x="0" y="0"/>
                                </a:moveTo>
                                <a:lnTo>
                                  <a:pt x="7826" y="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Line 59"/>
                        <wps:cNvCnPr>
                          <a:cxnSpLocks/>
                        </wps:cNvCnPr>
                        <wps:spPr bwMode="auto">
                          <a:xfrm>
                            <a:off x="2207" y="4595"/>
                            <a:ext cx="7826" cy="0"/>
                          </a:xfrm>
                          <a:prstGeom prst="line">
                            <a:avLst/>
                          </a:prstGeom>
                          <a:noFill/>
                          <a:ln w="4446">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34" name="Line 58"/>
                        <wps:cNvCnPr>
                          <a:cxnSpLocks/>
                        </wps:cNvCnPr>
                        <wps:spPr bwMode="auto">
                          <a:xfrm>
                            <a:off x="2207" y="4204"/>
                            <a:ext cx="7826"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35" name="AutoShape 57"/>
                        <wps:cNvSpPr>
                          <a:spLocks/>
                        </wps:cNvSpPr>
                        <wps:spPr bwMode="auto">
                          <a:xfrm>
                            <a:off x="2534" y="4204"/>
                            <a:ext cx="4564" cy="1578"/>
                          </a:xfrm>
                          <a:custGeom>
                            <a:avLst/>
                            <a:gdLst>
                              <a:gd name="T0" fmla="+- 0 2534 2534"/>
                              <a:gd name="T1" fmla="*/ T0 w 4564"/>
                              <a:gd name="T2" fmla="+- 0 4204 4204"/>
                              <a:gd name="T3" fmla="*/ 4204 h 1578"/>
                              <a:gd name="T4" fmla="+- 0 2534 2534"/>
                              <a:gd name="T5" fmla="*/ T4 w 4564"/>
                              <a:gd name="T6" fmla="+- 0 4599 4204"/>
                              <a:gd name="T7" fmla="*/ 4599 h 1578"/>
                              <a:gd name="T8" fmla="+- 0 3187 2534"/>
                              <a:gd name="T9" fmla="*/ T8 w 4564"/>
                              <a:gd name="T10" fmla="+- 0 4204 4204"/>
                              <a:gd name="T11" fmla="*/ 4204 h 1578"/>
                              <a:gd name="T12" fmla="+- 0 3187 2534"/>
                              <a:gd name="T13" fmla="*/ T12 w 4564"/>
                              <a:gd name="T14" fmla="+- 0 5782 4204"/>
                              <a:gd name="T15" fmla="*/ 5782 h 1578"/>
                              <a:gd name="T16" fmla="+- 0 3838 2534"/>
                              <a:gd name="T17" fmla="*/ T16 w 4564"/>
                              <a:gd name="T18" fmla="+- 0 4204 4204"/>
                              <a:gd name="T19" fmla="*/ 4204 h 1578"/>
                              <a:gd name="T20" fmla="+- 0 3838 2534"/>
                              <a:gd name="T21" fmla="*/ T20 w 4564"/>
                              <a:gd name="T22" fmla="+- 0 4599 4204"/>
                              <a:gd name="T23" fmla="*/ 4599 h 1578"/>
                              <a:gd name="T24" fmla="+- 0 4489 2534"/>
                              <a:gd name="T25" fmla="*/ T24 w 4564"/>
                              <a:gd name="T26" fmla="+- 0 4204 4204"/>
                              <a:gd name="T27" fmla="*/ 4204 h 1578"/>
                              <a:gd name="T28" fmla="+- 0 4489 2534"/>
                              <a:gd name="T29" fmla="*/ T28 w 4564"/>
                              <a:gd name="T30" fmla="+- 0 5782 4204"/>
                              <a:gd name="T31" fmla="*/ 5782 h 1578"/>
                              <a:gd name="T32" fmla="+- 0 5143 2534"/>
                              <a:gd name="T33" fmla="*/ T32 w 4564"/>
                              <a:gd name="T34" fmla="+- 0 4204 4204"/>
                              <a:gd name="T35" fmla="*/ 4204 h 1578"/>
                              <a:gd name="T36" fmla="+- 0 5143 2534"/>
                              <a:gd name="T37" fmla="*/ T36 w 4564"/>
                              <a:gd name="T38" fmla="+- 0 5782 4204"/>
                              <a:gd name="T39" fmla="*/ 5782 h 1578"/>
                              <a:gd name="T40" fmla="+- 0 5794 2534"/>
                              <a:gd name="T41" fmla="*/ T40 w 4564"/>
                              <a:gd name="T42" fmla="+- 0 4204 4204"/>
                              <a:gd name="T43" fmla="*/ 4204 h 1578"/>
                              <a:gd name="T44" fmla="+- 0 5794 2534"/>
                              <a:gd name="T45" fmla="*/ T44 w 4564"/>
                              <a:gd name="T46" fmla="+- 0 4599 4204"/>
                              <a:gd name="T47" fmla="*/ 4599 h 1578"/>
                              <a:gd name="T48" fmla="+- 0 6447 2534"/>
                              <a:gd name="T49" fmla="*/ T48 w 4564"/>
                              <a:gd name="T50" fmla="+- 0 4204 4204"/>
                              <a:gd name="T51" fmla="*/ 4204 h 1578"/>
                              <a:gd name="T52" fmla="+- 0 6447 2534"/>
                              <a:gd name="T53" fmla="*/ T52 w 4564"/>
                              <a:gd name="T54" fmla="+- 0 4599 4204"/>
                              <a:gd name="T55" fmla="*/ 4599 h 1578"/>
                              <a:gd name="T56" fmla="+- 0 7098 2534"/>
                              <a:gd name="T57" fmla="*/ T56 w 4564"/>
                              <a:gd name="T58" fmla="+- 0 4204 4204"/>
                              <a:gd name="T59" fmla="*/ 4204 h 1578"/>
                              <a:gd name="T60" fmla="+- 0 7098 2534"/>
                              <a:gd name="T61" fmla="*/ T60 w 4564"/>
                              <a:gd name="T62" fmla="+- 0 4599 4204"/>
                              <a:gd name="T63" fmla="*/ 4599 h 15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564" h="1578">
                                <a:moveTo>
                                  <a:pt x="0" y="0"/>
                                </a:moveTo>
                                <a:lnTo>
                                  <a:pt x="0" y="395"/>
                                </a:lnTo>
                                <a:moveTo>
                                  <a:pt x="653" y="0"/>
                                </a:moveTo>
                                <a:lnTo>
                                  <a:pt x="653" y="1578"/>
                                </a:lnTo>
                                <a:moveTo>
                                  <a:pt x="1304" y="0"/>
                                </a:moveTo>
                                <a:lnTo>
                                  <a:pt x="1304" y="395"/>
                                </a:lnTo>
                                <a:moveTo>
                                  <a:pt x="1955" y="0"/>
                                </a:moveTo>
                                <a:lnTo>
                                  <a:pt x="1955" y="1578"/>
                                </a:lnTo>
                                <a:moveTo>
                                  <a:pt x="2609" y="0"/>
                                </a:moveTo>
                                <a:lnTo>
                                  <a:pt x="2609" y="1578"/>
                                </a:lnTo>
                                <a:moveTo>
                                  <a:pt x="3260" y="0"/>
                                </a:moveTo>
                                <a:lnTo>
                                  <a:pt x="3260" y="395"/>
                                </a:lnTo>
                                <a:moveTo>
                                  <a:pt x="3913" y="0"/>
                                </a:moveTo>
                                <a:lnTo>
                                  <a:pt x="3913" y="395"/>
                                </a:lnTo>
                                <a:moveTo>
                                  <a:pt x="4564" y="0"/>
                                </a:moveTo>
                                <a:lnTo>
                                  <a:pt x="4564" y="395"/>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Line 56"/>
                        <wps:cNvCnPr>
                          <a:cxnSpLocks/>
                        </wps:cNvCnPr>
                        <wps:spPr bwMode="auto">
                          <a:xfrm>
                            <a:off x="7751" y="4204"/>
                            <a:ext cx="0" cy="2366"/>
                          </a:xfrm>
                          <a:prstGeom prst="line">
                            <a:avLst/>
                          </a:prstGeom>
                          <a:noFill/>
                          <a:ln w="8890">
                            <a:solidFill>
                              <a:srgbClr val="F1F1F1"/>
                            </a:solidFill>
                            <a:prstDash val="solid"/>
                            <a:round/>
                            <a:headEnd/>
                            <a:tailEnd/>
                          </a:ln>
                          <a:extLst>
                            <a:ext uri="{909E8E84-426E-40DD-AFC4-6F175D3DCCD1}">
                              <a14:hiddenFill xmlns:a14="http://schemas.microsoft.com/office/drawing/2010/main">
                                <a:noFill/>
                              </a14:hiddenFill>
                            </a:ext>
                          </a:extLst>
                        </wps:spPr>
                        <wps:bodyPr/>
                      </wps:wsp>
                      <wps:wsp>
                        <wps:cNvPr id="137" name="AutoShape 55"/>
                        <wps:cNvSpPr>
                          <a:spLocks/>
                        </wps:cNvSpPr>
                        <wps:spPr bwMode="auto">
                          <a:xfrm>
                            <a:off x="8402" y="4204"/>
                            <a:ext cx="1305" cy="1260"/>
                          </a:xfrm>
                          <a:custGeom>
                            <a:avLst/>
                            <a:gdLst>
                              <a:gd name="T0" fmla="+- 0 8402 8402"/>
                              <a:gd name="T1" fmla="*/ T0 w 1305"/>
                              <a:gd name="T2" fmla="+- 0 4204 4204"/>
                              <a:gd name="T3" fmla="*/ 4204 h 1260"/>
                              <a:gd name="T4" fmla="+- 0 8402 8402"/>
                              <a:gd name="T5" fmla="*/ T4 w 1305"/>
                              <a:gd name="T6" fmla="+- 0 4599 4204"/>
                              <a:gd name="T7" fmla="*/ 4599 h 1260"/>
                              <a:gd name="T8" fmla="+- 0 9053 8402"/>
                              <a:gd name="T9" fmla="*/ T8 w 1305"/>
                              <a:gd name="T10" fmla="+- 0 4204 4204"/>
                              <a:gd name="T11" fmla="*/ 4204 h 1260"/>
                              <a:gd name="T12" fmla="+- 0 9053 8402"/>
                              <a:gd name="T13" fmla="*/ T12 w 1305"/>
                              <a:gd name="T14" fmla="+- 0 4599 4204"/>
                              <a:gd name="T15" fmla="*/ 4599 h 1260"/>
                              <a:gd name="T16" fmla="+- 0 9707 8402"/>
                              <a:gd name="T17" fmla="*/ T16 w 1305"/>
                              <a:gd name="T18" fmla="+- 0 4204 4204"/>
                              <a:gd name="T19" fmla="*/ 4204 h 1260"/>
                              <a:gd name="T20" fmla="+- 0 9707 8402"/>
                              <a:gd name="T21" fmla="*/ T20 w 1305"/>
                              <a:gd name="T22" fmla="+- 0 5464 4204"/>
                              <a:gd name="T23" fmla="*/ 5464 h 1260"/>
                            </a:gdLst>
                            <a:ahLst/>
                            <a:cxnLst>
                              <a:cxn ang="0">
                                <a:pos x="T1" y="T3"/>
                              </a:cxn>
                              <a:cxn ang="0">
                                <a:pos x="T5" y="T7"/>
                              </a:cxn>
                              <a:cxn ang="0">
                                <a:pos x="T9" y="T11"/>
                              </a:cxn>
                              <a:cxn ang="0">
                                <a:pos x="T13" y="T15"/>
                              </a:cxn>
                              <a:cxn ang="0">
                                <a:pos x="T17" y="T19"/>
                              </a:cxn>
                              <a:cxn ang="0">
                                <a:pos x="T21" y="T23"/>
                              </a:cxn>
                            </a:cxnLst>
                            <a:rect l="0" t="0" r="r" b="b"/>
                            <a:pathLst>
                              <a:path w="1305" h="1260">
                                <a:moveTo>
                                  <a:pt x="0" y="0"/>
                                </a:moveTo>
                                <a:lnTo>
                                  <a:pt x="0" y="395"/>
                                </a:lnTo>
                                <a:moveTo>
                                  <a:pt x="651" y="0"/>
                                </a:moveTo>
                                <a:lnTo>
                                  <a:pt x="651" y="395"/>
                                </a:lnTo>
                                <a:moveTo>
                                  <a:pt x="1305" y="0"/>
                                </a:moveTo>
                                <a:lnTo>
                                  <a:pt x="1305" y="1260"/>
                                </a:lnTo>
                              </a:path>
                            </a:pathLst>
                          </a:custGeom>
                          <a:noFill/>
                          <a:ln w="8890">
                            <a:solidFill>
                              <a:srgbClr val="F1F1F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AutoShape 54"/>
                        <wps:cNvSpPr>
                          <a:spLocks/>
                        </wps:cNvSpPr>
                        <wps:spPr bwMode="auto">
                          <a:xfrm>
                            <a:off x="2207" y="4204"/>
                            <a:ext cx="7826" cy="2366"/>
                          </a:xfrm>
                          <a:custGeom>
                            <a:avLst/>
                            <a:gdLst>
                              <a:gd name="T0" fmla="+- 0 2207 2207"/>
                              <a:gd name="T1" fmla="*/ T0 w 7826"/>
                              <a:gd name="T2" fmla="+- 0 4204 4204"/>
                              <a:gd name="T3" fmla="*/ 4204 h 2366"/>
                              <a:gd name="T4" fmla="+- 0 2207 2207"/>
                              <a:gd name="T5" fmla="*/ T4 w 7826"/>
                              <a:gd name="T6" fmla="+- 0 6570 4204"/>
                              <a:gd name="T7" fmla="*/ 6570 h 2366"/>
                              <a:gd name="T8" fmla="+- 0 2861 2207"/>
                              <a:gd name="T9" fmla="*/ T8 w 7826"/>
                              <a:gd name="T10" fmla="+- 0 4204 4204"/>
                              <a:gd name="T11" fmla="*/ 4204 h 2366"/>
                              <a:gd name="T12" fmla="+- 0 2861 2207"/>
                              <a:gd name="T13" fmla="*/ T12 w 7826"/>
                              <a:gd name="T14" fmla="+- 0 6570 4204"/>
                              <a:gd name="T15" fmla="*/ 6570 h 2366"/>
                              <a:gd name="T16" fmla="+- 0 3512 2207"/>
                              <a:gd name="T17" fmla="*/ T16 w 7826"/>
                              <a:gd name="T18" fmla="+- 0 4204 4204"/>
                              <a:gd name="T19" fmla="*/ 4204 h 2366"/>
                              <a:gd name="T20" fmla="+- 0 3512 2207"/>
                              <a:gd name="T21" fmla="*/ T20 w 7826"/>
                              <a:gd name="T22" fmla="+- 0 6570 4204"/>
                              <a:gd name="T23" fmla="*/ 6570 h 2366"/>
                              <a:gd name="T24" fmla="+- 0 4165 2207"/>
                              <a:gd name="T25" fmla="*/ T24 w 7826"/>
                              <a:gd name="T26" fmla="+- 0 4204 4204"/>
                              <a:gd name="T27" fmla="*/ 4204 h 2366"/>
                              <a:gd name="T28" fmla="+- 0 4165 2207"/>
                              <a:gd name="T29" fmla="*/ T28 w 7826"/>
                              <a:gd name="T30" fmla="+- 0 6570 4204"/>
                              <a:gd name="T31" fmla="*/ 6570 h 2366"/>
                              <a:gd name="T32" fmla="+- 0 4816 2207"/>
                              <a:gd name="T33" fmla="*/ T32 w 7826"/>
                              <a:gd name="T34" fmla="+- 0 4204 4204"/>
                              <a:gd name="T35" fmla="*/ 4204 h 2366"/>
                              <a:gd name="T36" fmla="+- 0 4816 2207"/>
                              <a:gd name="T37" fmla="*/ T36 w 7826"/>
                              <a:gd name="T38" fmla="+- 0 6570 4204"/>
                              <a:gd name="T39" fmla="*/ 6570 h 2366"/>
                              <a:gd name="T40" fmla="+- 0 5469 2207"/>
                              <a:gd name="T41" fmla="*/ T40 w 7826"/>
                              <a:gd name="T42" fmla="+- 0 4204 4204"/>
                              <a:gd name="T43" fmla="*/ 4204 h 2366"/>
                              <a:gd name="T44" fmla="+- 0 5469 2207"/>
                              <a:gd name="T45" fmla="*/ T44 w 7826"/>
                              <a:gd name="T46" fmla="+- 0 6570 4204"/>
                              <a:gd name="T47" fmla="*/ 6570 h 2366"/>
                              <a:gd name="T48" fmla="+- 0 6120 2207"/>
                              <a:gd name="T49" fmla="*/ T48 w 7826"/>
                              <a:gd name="T50" fmla="+- 0 4204 4204"/>
                              <a:gd name="T51" fmla="*/ 4204 h 2366"/>
                              <a:gd name="T52" fmla="+- 0 6120 2207"/>
                              <a:gd name="T53" fmla="*/ T52 w 7826"/>
                              <a:gd name="T54" fmla="+- 0 6570 4204"/>
                              <a:gd name="T55" fmla="*/ 6570 h 2366"/>
                              <a:gd name="T56" fmla="+- 0 6771 2207"/>
                              <a:gd name="T57" fmla="*/ T56 w 7826"/>
                              <a:gd name="T58" fmla="+- 0 4204 4204"/>
                              <a:gd name="T59" fmla="*/ 4204 h 2366"/>
                              <a:gd name="T60" fmla="+- 0 6771 2207"/>
                              <a:gd name="T61" fmla="*/ T60 w 7826"/>
                              <a:gd name="T62" fmla="+- 0 6570 4204"/>
                              <a:gd name="T63" fmla="*/ 6570 h 2366"/>
                              <a:gd name="T64" fmla="+- 0 7425 2207"/>
                              <a:gd name="T65" fmla="*/ T64 w 7826"/>
                              <a:gd name="T66" fmla="+- 0 4204 4204"/>
                              <a:gd name="T67" fmla="*/ 4204 h 2366"/>
                              <a:gd name="T68" fmla="+- 0 7425 2207"/>
                              <a:gd name="T69" fmla="*/ T68 w 7826"/>
                              <a:gd name="T70" fmla="+- 0 6570 4204"/>
                              <a:gd name="T71" fmla="*/ 6570 h 2366"/>
                              <a:gd name="T72" fmla="+- 0 8076 2207"/>
                              <a:gd name="T73" fmla="*/ T72 w 7826"/>
                              <a:gd name="T74" fmla="+- 0 4204 4204"/>
                              <a:gd name="T75" fmla="*/ 4204 h 2366"/>
                              <a:gd name="T76" fmla="+- 0 8076 2207"/>
                              <a:gd name="T77" fmla="*/ T76 w 7826"/>
                              <a:gd name="T78" fmla="+- 0 6570 4204"/>
                              <a:gd name="T79" fmla="*/ 6570 h 2366"/>
                              <a:gd name="T80" fmla="+- 0 8729 2207"/>
                              <a:gd name="T81" fmla="*/ T80 w 7826"/>
                              <a:gd name="T82" fmla="+- 0 4204 4204"/>
                              <a:gd name="T83" fmla="*/ 4204 h 2366"/>
                              <a:gd name="T84" fmla="+- 0 8729 2207"/>
                              <a:gd name="T85" fmla="*/ T84 w 7826"/>
                              <a:gd name="T86" fmla="+- 0 6570 4204"/>
                              <a:gd name="T87" fmla="*/ 6570 h 2366"/>
                              <a:gd name="T88" fmla="+- 0 9380 2207"/>
                              <a:gd name="T89" fmla="*/ T88 w 7826"/>
                              <a:gd name="T90" fmla="+- 0 4204 4204"/>
                              <a:gd name="T91" fmla="*/ 4204 h 2366"/>
                              <a:gd name="T92" fmla="+- 0 9380 2207"/>
                              <a:gd name="T93" fmla="*/ T92 w 7826"/>
                              <a:gd name="T94" fmla="+- 0 6570 4204"/>
                              <a:gd name="T95" fmla="*/ 6570 h 2366"/>
                              <a:gd name="T96" fmla="+- 0 10033 2207"/>
                              <a:gd name="T97" fmla="*/ T96 w 7826"/>
                              <a:gd name="T98" fmla="+- 0 4204 4204"/>
                              <a:gd name="T99" fmla="*/ 4204 h 2366"/>
                              <a:gd name="T100" fmla="+- 0 10033 2207"/>
                              <a:gd name="T101" fmla="*/ T100 w 7826"/>
                              <a:gd name="T102" fmla="+- 0 6570 4204"/>
                              <a:gd name="T103" fmla="*/ 6570 h 2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7826" h="2366">
                                <a:moveTo>
                                  <a:pt x="0" y="0"/>
                                </a:moveTo>
                                <a:lnTo>
                                  <a:pt x="0" y="2366"/>
                                </a:lnTo>
                                <a:moveTo>
                                  <a:pt x="654" y="0"/>
                                </a:moveTo>
                                <a:lnTo>
                                  <a:pt x="654" y="2366"/>
                                </a:lnTo>
                                <a:moveTo>
                                  <a:pt x="1305" y="0"/>
                                </a:moveTo>
                                <a:lnTo>
                                  <a:pt x="1305" y="2366"/>
                                </a:lnTo>
                                <a:moveTo>
                                  <a:pt x="1958" y="0"/>
                                </a:moveTo>
                                <a:lnTo>
                                  <a:pt x="1958" y="2366"/>
                                </a:lnTo>
                                <a:moveTo>
                                  <a:pt x="2609" y="0"/>
                                </a:moveTo>
                                <a:lnTo>
                                  <a:pt x="2609" y="2366"/>
                                </a:lnTo>
                                <a:moveTo>
                                  <a:pt x="3262" y="0"/>
                                </a:moveTo>
                                <a:lnTo>
                                  <a:pt x="3262" y="2366"/>
                                </a:lnTo>
                                <a:moveTo>
                                  <a:pt x="3913" y="0"/>
                                </a:moveTo>
                                <a:lnTo>
                                  <a:pt x="3913" y="2366"/>
                                </a:lnTo>
                                <a:moveTo>
                                  <a:pt x="4564" y="0"/>
                                </a:moveTo>
                                <a:lnTo>
                                  <a:pt x="4564" y="2366"/>
                                </a:lnTo>
                                <a:moveTo>
                                  <a:pt x="5218" y="0"/>
                                </a:moveTo>
                                <a:lnTo>
                                  <a:pt x="5218" y="2366"/>
                                </a:lnTo>
                                <a:moveTo>
                                  <a:pt x="5869" y="0"/>
                                </a:moveTo>
                                <a:lnTo>
                                  <a:pt x="5869" y="2366"/>
                                </a:lnTo>
                                <a:moveTo>
                                  <a:pt x="6522" y="0"/>
                                </a:moveTo>
                                <a:lnTo>
                                  <a:pt x="6522" y="2366"/>
                                </a:lnTo>
                                <a:moveTo>
                                  <a:pt x="7173" y="0"/>
                                </a:moveTo>
                                <a:lnTo>
                                  <a:pt x="7173" y="2366"/>
                                </a:lnTo>
                                <a:moveTo>
                                  <a:pt x="7826" y="0"/>
                                </a:moveTo>
                                <a:lnTo>
                                  <a:pt x="7826" y="2366"/>
                                </a:lnTo>
                              </a:path>
                            </a:pathLst>
                          </a:custGeom>
                          <a:noFill/>
                          <a:ln w="8890">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Rectangle 53"/>
                        <wps:cNvSpPr>
                          <a:spLocks/>
                        </wps:cNvSpPr>
                        <wps:spPr bwMode="auto">
                          <a:xfrm>
                            <a:off x="2431" y="4598"/>
                            <a:ext cx="206" cy="1972"/>
                          </a:xfrm>
                          <a:prstGeom prst="rect">
                            <a:avLst/>
                          </a:prstGeom>
                          <a:solidFill>
                            <a:srgbClr val="843C0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 name="AutoShape 52"/>
                        <wps:cNvSpPr>
                          <a:spLocks/>
                        </wps:cNvSpPr>
                        <wps:spPr bwMode="auto">
                          <a:xfrm>
                            <a:off x="3084" y="4598"/>
                            <a:ext cx="6725" cy="1972"/>
                          </a:xfrm>
                          <a:custGeom>
                            <a:avLst/>
                            <a:gdLst>
                              <a:gd name="T0" fmla="+- 0 3288 3085"/>
                              <a:gd name="T1" fmla="*/ T0 w 6725"/>
                              <a:gd name="T2" fmla="+- 0 5782 4599"/>
                              <a:gd name="T3" fmla="*/ 5782 h 1972"/>
                              <a:gd name="T4" fmla="+- 0 3085 3085"/>
                              <a:gd name="T5" fmla="*/ T4 w 6725"/>
                              <a:gd name="T6" fmla="+- 0 5782 4599"/>
                              <a:gd name="T7" fmla="*/ 5782 h 1972"/>
                              <a:gd name="T8" fmla="+- 0 3085 3085"/>
                              <a:gd name="T9" fmla="*/ T8 w 6725"/>
                              <a:gd name="T10" fmla="+- 0 6570 4599"/>
                              <a:gd name="T11" fmla="*/ 6570 h 1972"/>
                              <a:gd name="T12" fmla="+- 0 3288 3085"/>
                              <a:gd name="T13" fmla="*/ T12 w 6725"/>
                              <a:gd name="T14" fmla="+- 0 6570 4599"/>
                              <a:gd name="T15" fmla="*/ 6570 h 1972"/>
                              <a:gd name="T16" fmla="+- 0 3288 3085"/>
                              <a:gd name="T17" fmla="*/ T16 w 6725"/>
                              <a:gd name="T18" fmla="+- 0 5782 4599"/>
                              <a:gd name="T19" fmla="*/ 5782 h 1972"/>
                              <a:gd name="T20" fmla="+- 0 3941 3085"/>
                              <a:gd name="T21" fmla="*/ T20 w 6725"/>
                              <a:gd name="T22" fmla="+- 0 4599 4599"/>
                              <a:gd name="T23" fmla="*/ 4599 h 1972"/>
                              <a:gd name="T24" fmla="+- 0 3736 3085"/>
                              <a:gd name="T25" fmla="*/ T24 w 6725"/>
                              <a:gd name="T26" fmla="+- 0 4599 4599"/>
                              <a:gd name="T27" fmla="*/ 4599 h 1972"/>
                              <a:gd name="T28" fmla="+- 0 3736 3085"/>
                              <a:gd name="T29" fmla="*/ T28 w 6725"/>
                              <a:gd name="T30" fmla="+- 0 6570 4599"/>
                              <a:gd name="T31" fmla="*/ 6570 h 1972"/>
                              <a:gd name="T32" fmla="+- 0 3941 3085"/>
                              <a:gd name="T33" fmla="*/ T32 w 6725"/>
                              <a:gd name="T34" fmla="+- 0 6570 4599"/>
                              <a:gd name="T35" fmla="*/ 6570 h 1972"/>
                              <a:gd name="T36" fmla="+- 0 3941 3085"/>
                              <a:gd name="T37" fmla="*/ T36 w 6725"/>
                              <a:gd name="T38" fmla="+- 0 4599 4599"/>
                              <a:gd name="T39" fmla="*/ 4599 h 1972"/>
                              <a:gd name="T40" fmla="+- 0 4592 3085"/>
                              <a:gd name="T41" fmla="*/ T40 w 6725"/>
                              <a:gd name="T42" fmla="+- 0 5782 4599"/>
                              <a:gd name="T43" fmla="*/ 5782 h 1972"/>
                              <a:gd name="T44" fmla="+- 0 4389 3085"/>
                              <a:gd name="T45" fmla="*/ T44 w 6725"/>
                              <a:gd name="T46" fmla="+- 0 5782 4599"/>
                              <a:gd name="T47" fmla="*/ 5782 h 1972"/>
                              <a:gd name="T48" fmla="+- 0 4389 3085"/>
                              <a:gd name="T49" fmla="*/ T48 w 6725"/>
                              <a:gd name="T50" fmla="+- 0 6570 4599"/>
                              <a:gd name="T51" fmla="*/ 6570 h 1972"/>
                              <a:gd name="T52" fmla="+- 0 4592 3085"/>
                              <a:gd name="T53" fmla="*/ T52 w 6725"/>
                              <a:gd name="T54" fmla="+- 0 6570 4599"/>
                              <a:gd name="T55" fmla="*/ 6570 h 1972"/>
                              <a:gd name="T56" fmla="+- 0 4592 3085"/>
                              <a:gd name="T57" fmla="*/ T56 w 6725"/>
                              <a:gd name="T58" fmla="+- 0 5782 4599"/>
                              <a:gd name="T59" fmla="*/ 5782 h 1972"/>
                              <a:gd name="T60" fmla="+- 0 5245 3085"/>
                              <a:gd name="T61" fmla="*/ T60 w 6725"/>
                              <a:gd name="T62" fmla="+- 0 5782 4599"/>
                              <a:gd name="T63" fmla="*/ 5782 h 1972"/>
                              <a:gd name="T64" fmla="+- 0 5040 3085"/>
                              <a:gd name="T65" fmla="*/ T64 w 6725"/>
                              <a:gd name="T66" fmla="+- 0 5782 4599"/>
                              <a:gd name="T67" fmla="*/ 5782 h 1972"/>
                              <a:gd name="T68" fmla="+- 0 5040 3085"/>
                              <a:gd name="T69" fmla="*/ T68 w 6725"/>
                              <a:gd name="T70" fmla="+- 0 6570 4599"/>
                              <a:gd name="T71" fmla="*/ 6570 h 1972"/>
                              <a:gd name="T72" fmla="+- 0 5245 3085"/>
                              <a:gd name="T73" fmla="*/ T72 w 6725"/>
                              <a:gd name="T74" fmla="+- 0 6570 4599"/>
                              <a:gd name="T75" fmla="*/ 6570 h 1972"/>
                              <a:gd name="T76" fmla="+- 0 5245 3085"/>
                              <a:gd name="T77" fmla="*/ T76 w 6725"/>
                              <a:gd name="T78" fmla="+- 0 5782 4599"/>
                              <a:gd name="T79" fmla="*/ 5782 h 1972"/>
                              <a:gd name="T80" fmla="+- 0 5896 3085"/>
                              <a:gd name="T81" fmla="*/ T80 w 6725"/>
                              <a:gd name="T82" fmla="+- 0 4599 4599"/>
                              <a:gd name="T83" fmla="*/ 4599 h 1972"/>
                              <a:gd name="T84" fmla="+- 0 5693 3085"/>
                              <a:gd name="T85" fmla="*/ T84 w 6725"/>
                              <a:gd name="T86" fmla="+- 0 4599 4599"/>
                              <a:gd name="T87" fmla="*/ 4599 h 1972"/>
                              <a:gd name="T88" fmla="+- 0 5693 3085"/>
                              <a:gd name="T89" fmla="*/ T88 w 6725"/>
                              <a:gd name="T90" fmla="+- 0 6570 4599"/>
                              <a:gd name="T91" fmla="*/ 6570 h 1972"/>
                              <a:gd name="T92" fmla="+- 0 5896 3085"/>
                              <a:gd name="T93" fmla="*/ T92 w 6725"/>
                              <a:gd name="T94" fmla="+- 0 6570 4599"/>
                              <a:gd name="T95" fmla="*/ 6570 h 1972"/>
                              <a:gd name="T96" fmla="+- 0 5896 3085"/>
                              <a:gd name="T97" fmla="*/ T96 w 6725"/>
                              <a:gd name="T98" fmla="+- 0 4599 4599"/>
                              <a:gd name="T99" fmla="*/ 4599 h 1972"/>
                              <a:gd name="T100" fmla="+- 0 6550 3085"/>
                              <a:gd name="T101" fmla="*/ T100 w 6725"/>
                              <a:gd name="T102" fmla="+- 0 4599 4599"/>
                              <a:gd name="T103" fmla="*/ 4599 h 1972"/>
                              <a:gd name="T104" fmla="+- 0 6344 3085"/>
                              <a:gd name="T105" fmla="*/ T104 w 6725"/>
                              <a:gd name="T106" fmla="+- 0 4599 4599"/>
                              <a:gd name="T107" fmla="*/ 4599 h 1972"/>
                              <a:gd name="T108" fmla="+- 0 6344 3085"/>
                              <a:gd name="T109" fmla="*/ T108 w 6725"/>
                              <a:gd name="T110" fmla="+- 0 6570 4599"/>
                              <a:gd name="T111" fmla="*/ 6570 h 1972"/>
                              <a:gd name="T112" fmla="+- 0 6550 3085"/>
                              <a:gd name="T113" fmla="*/ T112 w 6725"/>
                              <a:gd name="T114" fmla="+- 0 6570 4599"/>
                              <a:gd name="T115" fmla="*/ 6570 h 1972"/>
                              <a:gd name="T116" fmla="+- 0 6550 3085"/>
                              <a:gd name="T117" fmla="*/ T116 w 6725"/>
                              <a:gd name="T118" fmla="+- 0 4599 4599"/>
                              <a:gd name="T119" fmla="*/ 4599 h 1972"/>
                              <a:gd name="T120" fmla="+- 0 7201 3085"/>
                              <a:gd name="T121" fmla="*/ T120 w 6725"/>
                              <a:gd name="T122" fmla="+- 0 4599 4599"/>
                              <a:gd name="T123" fmla="*/ 4599 h 1972"/>
                              <a:gd name="T124" fmla="+- 0 6995 3085"/>
                              <a:gd name="T125" fmla="*/ T124 w 6725"/>
                              <a:gd name="T126" fmla="+- 0 4599 4599"/>
                              <a:gd name="T127" fmla="*/ 4599 h 1972"/>
                              <a:gd name="T128" fmla="+- 0 6995 3085"/>
                              <a:gd name="T129" fmla="*/ T128 w 6725"/>
                              <a:gd name="T130" fmla="+- 0 6570 4599"/>
                              <a:gd name="T131" fmla="*/ 6570 h 1972"/>
                              <a:gd name="T132" fmla="+- 0 7201 3085"/>
                              <a:gd name="T133" fmla="*/ T132 w 6725"/>
                              <a:gd name="T134" fmla="+- 0 6570 4599"/>
                              <a:gd name="T135" fmla="*/ 6570 h 1972"/>
                              <a:gd name="T136" fmla="+- 0 7201 3085"/>
                              <a:gd name="T137" fmla="*/ T136 w 6725"/>
                              <a:gd name="T138" fmla="+- 0 4599 4599"/>
                              <a:gd name="T139" fmla="*/ 4599 h 1972"/>
                              <a:gd name="T140" fmla="+- 0 8505 3085"/>
                              <a:gd name="T141" fmla="*/ T140 w 6725"/>
                              <a:gd name="T142" fmla="+- 0 4599 4599"/>
                              <a:gd name="T143" fmla="*/ 4599 h 1972"/>
                              <a:gd name="T144" fmla="+- 0 8300 3085"/>
                              <a:gd name="T145" fmla="*/ T144 w 6725"/>
                              <a:gd name="T146" fmla="+- 0 4599 4599"/>
                              <a:gd name="T147" fmla="*/ 4599 h 1972"/>
                              <a:gd name="T148" fmla="+- 0 8300 3085"/>
                              <a:gd name="T149" fmla="*/ T148 w 6725"/>
                              <a:gd name="T150" fmla="+- 0 6570 4599"/>
                              <a:gd name="T151" fmla="*/ 6570 h 1972"/>
                              <a:gd name="T152" fmla="+- 0 8505 3085"/>
                              <a:gd name="T153" fmla="*/ T152 w 6725"/>
                              <a:gd name="T154" fmla="+- 0 6570 4599"/>
                              <a:gd name="T155" fmla="*/ 6570 h 1972"/>
                              <a:gd name="T156" fmla="+- 0 8505 3085"/>
                              <a:gd name="T157" fmla="*/ T156 w 6725"/>
                              <a:gd name="T158" fmla="+- 0 4599 4599"/>
                              <a:gd name="T159" fmla="*/ 4599 h 1972"/>
                              <a:gd name="T160" fmla="+- 0 9156 3085"/>
                              <a:gd name="T161" fmla="*/ T160 w 6725"/>
                              <a:gd name="T162" fmla="+- 0 4599 4599"/>
                              <a:gd name="T163" fmla="*/ 4599 h 1972"/>
                              <a:gd name="T164" fmla="+- 0 8953 3085"/>
                              <a:gd name="T165" fmla="*/ T164 w 6725"/>
                              <a:gd name="T166" fmla="+- 0 4599 4599"/>
                              <a:gd name="T167" fmla="*/ 4599 h 1972"/>
                              <a:gd name="T168" fmla="+- 0 8953 3085"/>
                              <a:gd name="T169" fmla="*/ T168 w 6725"/>
                              <a:gd name="T170" fmla="+- 0 6570 4599"/>
                              <a:gd name="T171" fmla="*/ 6570 h 1972"/>
                              <a:gd name="T172" fmla="+- 0 9156 3085"/>
                              <a:gd name="T173" fmla="*/ T172 w 6725"/>
                              <a:gd name="T174" fmla="+- 0 6570 4599"/>
                              <a:gd name="T175" fmla="*/ 6570 h 1972"/>
                              <a:gd name="T176" fmla="+- 0 9156 3085"/>
                              <a:gd name="T177" fmla="*/ T176 w 6725"/>
                              <a:gd name="T178" fmla="+- 0 4599 4599"/>
                              <a:gd name="T179" fmla="*/ 4599 h 1972"/>
                              <a:gd name="T180" fmla="+- 0 9809 3085"/>
                              <a:gd name="T181" fmla="*/ T180 w 6725"/>
                              <a:gd name="T182" fmla="+- 0 5464 4599"/>
                              <a:gd name="T183" fmla="*/ 5464 h 1972"/>
                              <a:gd name="T184" fmla="+- 0 9604 3085"/>
                              <a:gd name="T185" fmla="*/ T184 w 6725"/>
                              <a:gd name="T186" fmla="+- 0 5464 4599"/>
                              <a:gd name="T187" fmla="*/ 5464 h 1972"/>
                              <a:gd name="T188" fmla="+- 0 9604 3085"/>
                              <a:gd name="T189" fmla="*/ T188 w 6725"/>
                              <a:gd name="T190" fmla="+- 0 6570 4599"/>
                              <a:gd name="T191" fmla="*/ 6570 h 1972"/>
                              <a:gd name="T192" fmla="+- 0 9809 3085"/>
                              <a:gd name="T193" fmla="*/ T192 w 6725"/>
                              <a:gd name="T194" fmla="+- 0 6570 4599"/>
                              <a:gd name="T195" fmla="*/ 6570 h 1972"/>
                              <a:gd name="T196" fmla="+- 0 9809 3085"/>
                              <a:gd name="T197" fmla="*/ T196 w 6725"/>
                              <a:gd name="T198" fmla="+- 0 5464 4599"/>
                              <a:gd name="T199" fmla="*/ 5464 h 19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6725" h="1972">
                                <a:moveTo>
                                  <a:pt x="203" y="1183"/>
                                </a:moveTo>
                                <a:lnTo>
                                  <a:pt x="0" y="1183"/>
                                </a:lnTo>
                                <a:lnTo>
                                  <a:pt x="0" y="1971"/>
                                </a:lnTo>
                                <a:lnTo>
                                  <a:pt x="203" y="1971"/>
                                </a:lnTo>
                                <a:lnTo>
                                  <a:pt x="203" y="1183"/>
                                </a:lnTo>
                                <a:close/>
                                <a:moveTo>
                                  <a:pt x="856" y="0"/>
                                </a:moveTo>
                                <a:lnTo>
                                  <a:pt x="651" y="0"/>
                                </a:lnTo>
                                <a:lnTo>
                                  <a:pt x="651" y="1971"/>
                                </a:lnTo>
                                <a:lnTo>
                                  <a:pt x="856" y="1971"/>
                                </a:lnTo>
                                <a:lnTo>
                                  <a:pt x="856" y="0"/>
                                </a:lnTo>
                                <a:close/>
                                <a:moveTo>
                                  <a:pt x="1507" y="1183"/>
                                </a:moveTo>
                                <a:lnTo>
                                  <a:pt x="1304" y="1183"/>
                                </a:lnTo>
                                <a:lnTo>
                                  <a:pt x="1304" y="1971"/>
                                </a:lnTo>
                                <a:lnTo>
                                  <a:pt x="1507" y="1971"/>
                                </a:lnTo>
                                <a:lnTo>
                                  <a:pt x="1507" y="1183"/>
                                </a:lnTo>
                                <a:close/>
                                <a:moveTo>
                                  <a:pt x="2160" y="1183"/>
                                </a:moveTo>
                                <a:lnTo>
                                  <a:pt x="1955" y="1183"/>
                                </a:lnTo>
                                <a:lnTo>
                                  <a:pt x="1955" y="1971"/>
                                </a:lnTo>
                                <a:lnTo>
                                  <a:pt x="2160" y="1971"/>
                                </a:lnTo>
                                <a:lnTo>
                                  <a:pt x="2160" y="1183"/>
                                </a:lnTo>
                                <a:close/>
                                <a:moveTo>
                                  <a:pt x="2811" y="0"/>
                                </a:moveTo>
                                <a:lnTo>
                                  <a:pt x="2608" y="0"/>
                                </a:lnTo>
                                <a:lnTo>
                                  <a:pt x="2608" y="1971"/>
                                </a:lnTo>
                                <a:lnTo>
                                  <a:pt x="2811" y="1971"/>
                                </a:lnTo>
                                <a:lnTo>
                                  <a:pt x="2811" y="0"/>
                                </a:lnTo>
                                <a:close/>
                                <a:moveTo>
                                  <a:pt x="3465" y="0"/>
                                </a:moveTo>
                                <a:lnTo>
                                  <a:pt x="3259" y="0"/>
                                </a:lnTo>
                                <a:lnTo>
                                  <a:pt x="3259" y="1971"/>
                                </a:lnTo>
                                <a:lnTo>
                                  <a:pt x="3465" y="1971"/>
                                </a:lnTo>
                                <a:lnTo>
                                  <a:pt x="3465" y="0"/>
                                </a:lnTo>
                                <a:close/>
                                <a:moveTo>
                                  <a:pt x="4116" y="0"/>
                                </a:moveTo>
                                <a:lnTo>
                                  <a:pt x="3910" y="0"/>
                                </a:lnTo>
                                <a:lnTo>
                                  <a:pt x="3910" y="1971"/>
                                </a:lnTo>
                                <a:lnTo>
                                  <a:pt x="4116" y="1971"/>
                                </a:lnTo>
                                <a:lnTo>
                                  <a:pt x="4116" y="0"/>
                                </a:lnTo>
                                <a:close/>
                                <a:moveTo>
                                  <a:pt x="5420" y="0"/>
                                </a:moveTo>
                                <a:lnTo>
                                  <a:pt x="5215" y="0"/>
                                </a:lnTo>
                                <a:lnTo>
                                  <a:pt x="5215" y="1971"/>
                                </a:lnTo>
                                <a:lnTo>
                                  <a:pt x="5420" y="1971"/>
                                </a:lnTo>
                                <a:lnTo>
                                  <a:pt x="5420" y="0"/>
                                </a:lnTo>
                                <a:close/>
                                <a:moveTo>
                                  <a:pt x="6071" y="0"/>
                                </a:moveTo>
                                <a:lnTo>
                                  <a:pt x="5868" y="0"/>
                                </a:lnTo>
                                <a:lnTo>
                                  <a:pt x="5868" y="1971"/>
                                </a:lnTo>
                                <a:lnTo>
                                  <a:pt x="6071" y="1971"/>
                                </a:lnTo>
                                <a:lnTo>
                                  <a:pt x="6071" y="0"/>
                                </a:lnTo>
                                <a:close/>
                                <a:moveTo>
                                  <a:pt x="6724" y="865"/>
                                </a:moveTo>
                                <a:lnTo>
                                  <a:pt x="6519" y="865"/>
                                </a:lnTo>
                                <a:lnTo>
                                  <a:pt x="6519" y="1971"/>
                                </a:lnTo>
                                <a:lnTo>
                                  <a:pt x="6724" y="1971"/>
                                </a:lnTo>
                                <a:lnTo>
                                  <a:pt x="6724" y="865"/>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Line 51"/>
                        <wps:cNvCnPr>
                          <a:cxnSpLocks/>
                        </wps:cNvCnPr>
                        <wps:spPr bwMode="auto">
                          <a:xfrm>
                            <a:off x="2207" y="6570"/>
                            <a:ext cx="7826" cy="0"/>
                          </a:xfrm>
                          <a:prstGeom prst="line">
                            <a:avLst/>
                          </a:prstGeom>
                          <a:noFill/>
                          <a:ln w="8890">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42" name="Rectangle 50"/>
                        <wps:cNvSpPr>
                          <a:spLocks/>
                        </wps:cNvSpPr>
                        <wps:spPr bwMode="auto">
                          <a:xfrm>
                            <a:off x="1654" y="3565"/>
                            <a:ext cx="8592" cy="3419"/>
                          </a:xfrm>
                          <a:prstGeom prst="rect">
                            <a:avLst/>
                          </a:prstGeom>
                          <a:noFill/>
                          <a:ln w="8890">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49"/>
                        <wps:cNvSpPr txBox="1">
                          <a:spLocks/>
                        </wps:cNvSpPr>
                        <wps:spPr bwMode="auto">
                          <a:xfrm>
                            <a:off x="3538" y="3752"/>
                            <a:ext cx="4844" cy="2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D94408" w14:textId="77777777" w:rsidR="000B498F" w:rsidRDefault="000B498F" w:rsidP="000B498F">
                              <w:pPr>
                                <w:spacing w:line="205" w:lineRule="exact"/>
                                <w:rPr>
                                  <w:rFonts w:ascii="Carlito" w:hAnsi="Carlito"/>
                                  <w:i/>
                                  <w:sz w:val="20"/>
                                </w:rPr>
                              </w:pPr>
                              <w:r>
                                <w:rPr>
                                  <w:rFonts w:ascii="Carlito" w:hAnsi="Carlito"/>
                                  <w:b/>
                                  <w:color w:val="0D0D0D"/>
                                  <w:sz w:val="20"/>
                                </w:rPr>
                                <w:t>g.2.</w:t>
                              </w:r>
                              <w:r>
                                <w:rPr>
                                  <w:rFonts w:ascii="Carlito" w:hAnsi="Carlito"/>
                                  <w:b/>
                                  <w:color w:val="0D0D0D"/>
                                  <w:spacing w:val="-22"/>
                                  <w:sz w:val="20"/>
                                </w:rPr>
                                <w:t xml:space="preserve"> </w:t>
                              </w:r>
                              <w:r>
                                <w:rPr>
                                  <w:color w:val="0D0D0D"/>
                                  <w:sz w:val="20"/>
                                </w:rPr>
                                <w:t>Norma</w:t>
                              </w:r>
                              <w:r>
                                <w:rPr>
                                  <w:color w:val="0D0D0D"/>
                                  <w:spacing w:val="-31"/>
                                  <w:sz w:val="20"/>
                                </w:rPr>
                                <w:t xml:space="preserve"> </w:t>
                              </w:r>
                              <w:r>
                                <w:rPr>
                                  <w:color w:val="0D0D0D"/>
                                  <w:sz w:val="20"/>
                                </w:rPr>
                                <w:t>Calidad</w:t>
                              </w:r>
                              <w:r>
                                <w:rPr>
                                  <w:color w:val="0D0D0D"/>
                                  <w:spacing w:val="-32"/>
                                  <w:sz w:val="20"/>
                                </w:rPr>
                                <w:t xml:space="preserve"> </w:t>
                              </w:r>
                              <w:r>
                                <w:rPr>
                                  <w:color w:val="0D0D0D"/>
                                  <w:sz w:val="20"/>
                                </w:rPr>
                                <w:t>Primaria</w:t>
                              </w:r>
                              <w:r>
                                <w:rPr>
                                  <w:color w:val="0D0D0D"/>
                                  <w:spacing w:val="-30"/>
                                  <w:sz w:val="20"/>
                                </w:rPr>
                                <w:t xml:space="preserve"> </w:t>
                              </w:r>
                              <w:r>
                                <w:rPr>
                                  <w:color w:val="0D0D0D"/>
                                  <w:sz w:val="20"/>
                                </w:rPr>
                                <w:t>del</w:t>
                              </w:r>
                              <w:r>
                                <w:rPr>
                                  <w:color w:val="0D0D0D"/>
                                  <w:spacing w:val="-30"/>
                                  <w:sz w:val="20"/>
                                </w:rPr>
                                <w:t xml:space="preserve"> </w:t>
                              </w:r>
                              <w:r>
                                <w:rPr>
                                  <w:color w:val="0D0D0D"/>
                                  <w:sz w:val="20"/>
                                </w:rPr>
                                <w:t>aire</w:t>
                              </w:r>
                              <w:r>
                                <w:rPr>
                                  <w:color w:val="0D0D0D"/>
                                  <w:spacing w:val="-30"/>
                                  <w:sz w:val="20"/>
                                </w:rPr>
                                <w:t xml:space="preserve"> </w:t>
                              </w:r>
                              <w:r>
                                <w:rPr>
                                  <w:color w:val="0D0D0D"/>
                                  <w:sz w:val="20"/>
                                </w:rPr>
                                <w:t>NO2</w:t>
                              </w:r>
                              <w:r>
                                <w:rPr>
                                  <w:color w:val="0D0D0D"/>
                                  <w:spacing w:val="-31"/>
                                  <w:sz w:val="20"/>
                                </w:rPr>
                                <w:t xml:space="preserve"> </w:t>
                              </w:r>
                              <w:r>
                                <w:rPr>
                                  <w:rFonts w:ascii="Carlito" w:hAnsi="Carlito"/>
                                  <w:b/>
                                  <w:i/>
                                  <w:color w:val="0D0D0D"/>
                                  <w:sz w:val="20"/>
                                </w:rPr>
                                <w:t>Anual</w:t>
                              </w:r>
                              <w:r>
                                <w:rPr>
                                  <w:rFonts w:ascii="Carlito" w:hAnsi="Carlito"/>
                                  <w:b/>
                                  <w:i/>
                                  <w:color w:val="0D0D0D"/>
                                  <w:spacing w:val="-19"/>
                                  <w:sz w:val="20"/>
                                </w:rPr>
                                <w:t xml:space="preserve"> </w:t>
                              </w:r>
                              <w:r>
                                <w:rPr>
                                  <w:rFonts w:ascii="Carlito" w:hAnsi="Carlito"/>
                                  <w:i/>
                                  <w:color w:val="0D0D0D"/>
                                  <w:sz w:val="20"/>
                                </w:rPr>
                                <w:t>(μg/m3N)</w:t>
                              </w:r>
                            </w:p>
                          </w:txbxContent>
                        </wps:txbx>
                        <wps:bodyPr rot="0" vert="horz" wrap="square" lIns="0" tIns="0" rIns="0" bIns="0" anchor="t" anchorCtr="0" upright="1">
                          <a:noAutofit/>
                        </wps:bodyPr>
                      </wps:wsp>
                      <wps:wsp>
                        <wps:cNvPr id="144" name="Text Box 48"/>
                        <wps:cNvSpPr txBox="1">
                          <a:spLocks/>
                        </wps:cNvSpPr>
                        <wps:spPr bwMode="auto">
                          <a:xfrm>
                            <a:off x="1780" y="4123"/>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3A972" w14:textId="77777777" w:rsidR="000B498F" w:rsidRDefault="000B498F" w:rsidP="000B498F">
                              <w:pPr>
                                <w:spacing w:line="167" w:lineRule="exact"/>
                                <w:rPr>
                                  <w:sz w:val="17"/>
                                </w:rPr>
                              </w:pPr>
                              <w:r>
                                <w:rPr>
                                  <w:color w:val="585858"/>
                                  <w:w w:val="95"/>
                                  <w:sz w:val="17"/>
                                </w:rPr>
                                <w:t>120</w:t>
                              </w:r>
                            </w:p>
                          </w:txbxContent>
                        </wps:txbx>
                        <wps:bodyPr rot="0" vert="horz" wrap="square" lIns="0" tIns="0" rIns="0" bIns="0" anchor="t" anchorCtr="0" upright="1">
                          <a:noAutofit/>
                        </wps:bodyPr>
                      </wps:wsp>
                      <wps:wsp>
                        <wps:cNvPr id="145" name="Text Box 47"/>
                        <wps:cNvSpPr txBox="1">
                          <a:spLocks/>
                        </wps:cNvSpPr>
                        <wps:spPr bwMode="auto">
                          <a:xfrm>
                            <a:off x="2401" y="4332"/>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583948" w14:textId="77777777" w:rsidR="000B498F" w:rsidRDefault="000B498F" w:rsidP="000B498F">
                              <w:pPr>
                                <w:spacing w:line="175" w:lineRule="exact"/>
                                <w:rPr>
                                  <w:rFonts w:ascii="Carlito"/>
                                  <w:b/>
                                  <w:sz w:val="17"/>
                                </w:rPr>
                              </w:pPr>
                              <w:r>
                                <w:rPr>
                                  <w:rFonts w:ascii="Carlito"/>
                                  <w:b/>
                                  <w:color w:val="404040"/>
                                  <w:w w:val="105"/>
                                  <w:sz w:val="17"/>
                                </w:rPr>
                                <w:t>100</w:t>
                              </w:r>
                            </w:p>
                          </w:txbxContent>
                        </wps:txbx>
                        <wps:bodyPr rot="0" vert="horz" wrap="square" lIns="0" tIns="0" rIns="0" bIns="0" anchor="t" anchorCtr="0" upright="1">
                          <a:noAutofit/>
                        </wps:bodyPr>
                      </wps:wsp>
                      <wps:wsp>
                        <wps:cNvPr id="146" name="Text Box 46"/>
                        <wps:cNvSpPr txBox="1">
                          <a:spLocks/>
                        </wps:cNvSpPr>
                        <wps:spPr bwMode="auto">
                          <a:xfrm>
                            <a:off x="3705" y="4332"/>
                            <a:ext cx="28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9A41D9" w14:textId="77777777" w:rsidR="000B498F" w:rsidRDefault="000B498F" w:rsidP="000B498F">
                              <w:pPr>
                                <w:spacing w:line="175" w:lineRule="exact"/>
                                <w:rPr>
                                  <w:rFonts w:ascii="Carlito"/>
                                  <w:b/>
                                  <w:sz w:val="17"/>
                                </w:rPr>
                              </w:pPr>
                              <w:r>
                                <w:rPr>
                                  <w:rFonts w:ascii="Carlito"/>
                                  <w:b/>
                                  <w:color w:val="404040"/>
                                  <w:w w:val="105"/>
                                  <w:sz w:val="17"/>
                                </w:rPr>
                                <w:t>100</w:t>
                              </w:r>
                            </w:p>
                          </w:txbxContent>
                        </wps:txbx>
                        <wps:bodyPr rot="0" vert="horz" wrap="square" lIns="0" tIns="0" rIns="0" bIns="0" anchor="t" anchorCtr="0" upright="1">
                          <a:noAutofit/>
                        </wps:bodyPr>
                      </wps:wsp>
                      <wps:wsp>
                        <wps:cNvPr id="147" name="Text Box 45"/>
                        <wps:cNvSpPr txBox="1">
                          <a:spLocks/>
                        </wps:cNvSpPr>
                        <wps:spPr bwMode="auto">
                          <a:xfrm>
                            <a:off x="5662" y="4332"/>
                            <a:ext cx="1590"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DCC846" w14:textId="77777777" w:rsidR="000B498F" w:rsidRDefault="000B498F" w:rsidP="000B498F">
                              <w:pPr>
                                <w:tabs>
                                  <w:tab w:val="left" w:pos="651"/>
                                  <w:tab w:val="left" w:pos="1303"/>
                                </w:tabs>
                                <w:spacing w:line="175" w:lineRule="exact"/>
                                <w:rPr>
                                  <w:rFonts w:ascii="Carlito"/>
                                  <w:b/>
                                  <w:sz w:val="17"/>
                                </w:rPr>
                              </w:pPr>
                              <w:r>
                                <w:rPr>
                                  <w:rFonts w:ascii="Carlito"/>
                                  <w:b/>
                                  <w:color w:val="404040"/>
                                  <w:w w:val="105"/>
                                  <w:sz w:val="17"/>
                                </w:rPr>
                                <w:t>100</w:t>
                              </w:r>
                              <w:r>
                                <w:rPr>
                                  <w:rFonts w:ascii="Carlito"/>
                                  <w:b/>
                                  <w:color w:val="404040"/>
                                  <w:w w:val="105"/>
                                  <w:sz w:val="17"/>
                                </w:rPr>
                                <w:tab/>
                                <w:t>100</w:t>
                              </w:r>
                              <w:r>
                                <w:rPr>
                                  <w:rFonts w:ascii="Carlito"/>
                                  <w:b/>
                                  <w:color w:val="404040"/>
                                  <w:w w:val="105"/>
                                  <w:sz w:val="17"/>
                                </w:rPr>
                                <w:tab/>
                                <w:t>100</w:t>
                              </w:r>
                            </w:p>
                          </w:txbxContent>
                        </wps:txbx>
                        <wps:bodyPr rot="0" vert="horz" wrap="square" lIns="0" tIns="0" rIns="0" bIns="0" anchor="t" anchorCtr="0" upright="1">
                          <a:noAutofit/>
                        </wps:bodyPr>
                      </wps:wsp>
                      <wps:wsp>
                        <wps:cNvPr id="148" name="Text Box 44"/>
                        <wps:cNvSpPr txBox="1">
                          <a:spLocks/>
                        </wps:cNvSpPr>
                        <wps:spPr bwMode="auto">
                          <a:xfrm>
                            <a:off x="8270" y="4332"/>
                            <a:ext cx="940"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FBDFE0" w14:textId="77777777" w:rsidR="000B498F" w:rsidRDefault="000B498F" w:rsidP="000B498F">
                              <w:pPr>
                                <w:tabs>
                                  <w:tab w:val="left" w:pos="651"/>
                                </w:tabs>
                                <w:spacing w:line="175" w:lineRule="exact"/>
                                <w:rPr>
                                  <w:rFonts w:ascii="Carlito"/>
                                  <w:b/>
                                  <w:sz w:val="17"/>
                                </w:rPr>
                              </w:pPr>
                              <w:r>
                                <w:rPr>
                                  <w:rFonts w:ascii="Carlito"/>
                                  <w:b/>
                                  <w:color w:val="404040"/>
                                  <w:w w:val="105"/>
                                  <w:sz w:val="17"/>
                                </w:rPr>
                                <w:t>100</w:t>
                              </w:r>
                              <w:r>
                                <w:rPr>
                                  <w:rFonts w:ascii="Carlito"/>
                                  <w:b/>
                                  <w:color w:val="404040"/>
                                  <w:w w:val="105"/>
                                  <w:sz w:val="17"/>
                                </w:rPr>
                                <w:tab/>
                                <w:t>100</w:t>
                              </w:r>
                            </w:p>
                          </w:txbxContent>
                        </wps:txbx>
                        <wps:bodyPr rot="0" vert="horz" wrap="square" lIns="0" tIns="0" rIns="0" bIns="0" anchor="t" anchorCtr="0" upright="1">
                          <a:noAutofit/>
                        </wps:bodyPr>
                      </wps:wsp>
                      <wps:wsp>
                        <wps:cNvPr id="149" name="Text Box 43"/>
                        <wps:cNvSpPr txBox="1">
                          <a:spLocks/>
                        </wps:cNvSpPr>
                        <wps:spPr bwMode="auto">
                          <a:xfrm>
                            <a:off x="1780" y="4516"/>
                            <a:ext cx="8228" cy="2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861EC" w14:textId="77777777" w:rsidR="000B498F" w:rsidRDefault="000B498F" w:rsidP="000B498F">
                              <w:pPr>
                                <w:spacing w:line="167" w:lineRule="exact"/>
                                <w:rPr>
                                  <w:sz w:val="17"/>
                                </w:rPr>
                              </w:pPr>
                              <w:r>
                                <w:rPr>
                                  <w:color w:val="585858"/>
                                  <w:sz w:val="17"/>
                                </w:rPr>
                                <w:t>100</w:t>
                              </w:r>
                            </w:p>
                            <w:p w14:paraId="47619ADD" w14:textId="77777777" w:rsidR="000B498F" w:rsidRDefault="000B498F" w:rsidP="000B498F">
                              <w:pPr>
                                <w:spacing w:before="3"/>
                                <w:rPr>
                                  <w:sz w:val="17"/>
                                </w:rPr>
                              </w:pPr>
                            </w:p>
                            <w:p w14:paraId="067EDAFE" w14:textId="77777777" w:rsidR="000B498F" w:rsidRDefault="000B498F" w:rsidP="000B498F">
                              <w:pPr>
                                <w:ind w:left="88"/>
                                <w:rPr>
                                  <w:sz w:val="17"/>
                                </w:rPr>
                              </w:pPr>
                              <w:r>
                                <w:rPr>
                                  <w:color w:val="585858"/>
                                  <w:sz w:val="17"/>
                                </w:rPr>
                                <w:t>80</w:t>
                              </w:r>
                            </w:p>
                            <w:p w14:paraId="4BA3F96C" w14:textId="77777777" w:rsidR="000B498F" w:rsidRDefault="000B498F" w:rsidP="000B498F">
                              <w:pPr>
                                <w:tabs>
                                  <w:tab w:val="left" w:pos="7838"/>
                                </w:tabs>
                                <w:spacing w:before="91"/>
                                <w:ind w:left="88"/>
                                <w:rPr>
                                  <w:rFonts w:ascii="Carlito"/>
                                  <w:b/>
                                  <w:sz w:val="17"/>
                                </w:rPr>
                              </w:pPr>
                              <w:r>
                                <w:rPr>
                                  <w:color w:val="585858"/>
                                  <w:position w:val="-10"/>
                                  <w:sz w:val="17"/>
                                </w:rPr>
                                <w:t>60</w:t>
                              </w:r>
                              <w:r>
                                <w:rPr>
                                  <w:color w:val="585858"/>
                                  <w:position w:val="-10"/>
                                  <w:sz w:val="17"/>
                                </w:rPr>
                                <w:tab/>
                              </w:r>
                              <w:r>
                                <w:rPr>
                                  <w:rFonts w:ascii="Carlito"/>
                                  <w:b/>
                                  <w:color w:val="404040"/>
                                  <w:sz w:val="17"/>
                                </w:rPr>
                                <w:t>56</w:t>
                              </w:r>
                            </w:p>
                            <w:p w14:paraId="6CA47215" w14:textId="77777777" w:rsidR="000B498F" w:rsidRDefault="000B498F" w:rsidP="000B498F">
                              <w:pPr>
                                <w:tabs>
                                  <w:tab w:val="left" w:pos="2621"/>
                                  <w:tab w:val="left" w:pos="3273"/>
                                </w:tabs>
                                <w:spacing w:before="7" w:line="197" w:lineRule="exact"/>
                                <w:ind w:left="1317"/>
                                <w:rPr>
                                  <w:rFonts w:ascii="Carlito"/>
                                  <w:b/>
                                  <w:sz w:val="17"/>
                                </w:rPr>
                              </w:pPr>
                              <w:r>
                                <w:rPr>
                                  <w:rFonts w:ascii="Carlito"/>
                                  <w:b/>
                                  <w:color w:val="404040"/>
                                  <w:w w:val="105"/>
                                  <w:sz w:val="17"/>
                                </w:rPr>
                                <w:t>40</w:t>
                              </w:r>
                              <w:r>
                                <w:rPr>
                                  <w:rFonts w:ascii="Carlito"/>
                                  <w:b/>
                                  <w:color w:val="404040"/>
                                  <w:w w:val="105"/>
                                  <w:sz w:val="17"/>
                                </w:rPr>
                                <w:tab/>
                                <w:t>40</w:t>
                              </w:r>
                              <w:r>
                                <w:rPr>
                                  <w:rFonts w:ascii="Carlito"/>
                                  <w:b/>
                                  <w:color w:val="404040"/>
                                  <w:w w:val="105"/>
                                  <w:sz w:val="17"/>
                                </w:rPr>
                                <w:tab/>
                                <w:t>40</w:t>
                              </w:r>
                            </w:p>
                            <w:p w14:paraId="7BB98543" w14:textId="77777777" w:rsidR="000B498F" w:rsidRDefault="000B498F" w:rsidP="000B498F">
                              <w:pPr>
                                <w:spacing w:line="185" w:lineRule="exact"/>
                                <w:ind w:left="88"/>
                                <w:rPr>
                                  <w:sz w:val="17"/>
                                </w:rPr>
                              </w:pPr>
                              <w:r>
                                <w:rPr>
                                  <w:color w:val="585858"/>
                                  <w:sz w:val="17"/>
                                </w:rPr>
                                <w:t>40</w:t>
                              </w:r>
                            </w:p>
                            <w:p w14:paraId="173A6270" w14:textId="77777777" w:rsidR="000B498F" w:rsidRDefault="000B498F" w:rsidP="000B498F">
                              <w:pPr>
                                <w:spacing w:before="3"/>
                                <w:rPr>
                                  <w:sz w:val="17"/>
                                </w:rPr>
                              </w:pPr>
                            </w:p>
                            <w:p w14:paraId="35DF2959" w14:textId="77777777" w:rsidR="000B498F" w:rsidRDefault="000B498F" w:rsidP="000B498F">
                              <w:pPr>
                                <w:spacing w:before="1"/>
                                <w:ind w:left="88"/>
                                <w:rPr>
                                  <w:sz w:val="17"/>
                                </w:rPr>
                              </w:pPr>
                              <w:r>
                                <w:rPr>
                                  <w:color w:val="585858"/>
                                  <w:sz w:val="17"/>
                                </w:rPr>
                                <w:t>20</w:t>
                              </w:r>
                            </w:p>
                            <w:p w14:paraId="4D41F9D2" w14:textId="77777777" w:rsidR="000B498F" w:rsidRDefault="000B498F" w:rsidP="000B498F">
                              <w:pPr>
                                <w:spacing w:before="3"/>
                                <w:rPr>
                                  <w:sz w:val="17"/>
                                </w:rPr>
                              </w:pPr>
                            </w:p>
                            <w:p w14:paraId="7719D9DB" w14:textId="77777777" w:rsidR="000B498F" w:rsidRDefault="000B498F" w:rsidP="000B498F">
                              <w:pPr>
                                <w:ind w:left="177"/>
                                <w:rPr>
                                  <w:sz w:val="17"/>
                                </w:rPr>
                              </w:pPr>
                              <w:r>
                                <w:rPr>
                                  <w:color w:val="585858"/>
                                  <w:w w:val="93"/>
                                  <w:sz w:val="17"/>
                                </w:rPr>
                                <w:t>0</w:t>
                              </w:r>
                            </w:p>
                            <w:p w14:paraId="35C7AE54" w14:textId="77777777" w:rsidR="000B498F" w:rsidRDefault="000B498F" w:rsidP="000B498F">
                              <w:pPr>
                                <w:tabs>
                                  <w:tab w:val="left" w:pos="1252"/>
                                  <w:tab w:val="left" w:pos="2622"/>
                                  <w:tab w:val="left" w:pos="3184"/>
                                  <w:tab w:val="left" w:pos="5172"/>
                                  <w:tab w:val="left" w:pos="5740"/>
                                  <w:tab w:val="left" w:pos="7113"/>
                                  <w:tab w:val="left" w:pos="7648"/>
                                </w:tabs>
                                <w:spacing w:before="20"/>
                                <w:ind w:left="580"/>
                                <w:rPr>
                                  <w:sz w:val="15"/>
                                </w:rPr>
                              </w:pPr>
                              <w:r>
                                <w:rPr>
                                  <w:color w:val="585858"/>
                                  <w:sz w:val="15"/>
                                </w:rPr>
                                <w:t>Chile</w:t>
                              </w:r>
                              <w:r>
                                <w:rPr>
                                  <w:color w:val="585858"/>
                                  <w:sz w:val="15"/>
                                </w:rPr>
                                <w:tab/>
                                <w:t>OMS</w:t>
                              </w:r>
                              <w:r>
                                <w:rPr>
                                  <w:color w:val="585858"/>
                                  <w:spacing w:val="26"/>
                                  <w:sz w:val="15"/>
                                </w:rPr>
                                <w:t xml:space="preserve"> </w:t>
                              </w:r>
                              <w:r>
                                <w:rPr>
                                  <w:color w:val="585858"/>
                                  <w:sz w:val="15"/>
                                </w:rPr>
                                <w:t>EEUU-EPA</w:t>
                              </w:r>
                              <w:r>
                                <w:rPr>
                                  <w:color w:val="585858"/>
                                  <w:sz w:val="15"/>
                                </w:rPr>
                                <w:tab/>
                                <w:t>UE</w:t>
                              </w:r>
                              <w:r>
                                <w:rPr>
                                  <w:color w:val="585858"/>
                                  <w:sz w:val="15"/>
                                </w:rPr>
                                <w:tab/>
                                <w:t xml:space="preserve">China </w:t>
                              </w:r>
                              <w:r>
                                <w:rPr>
                                  <w:color w:val="585858"/>
                                  <w:spacing w:val="30"/>
                                  <w:sz w:val="15"/>
                                </w:rPr>
                                <w:t xml:space="preserve"> </w:t>
                              </w:r>
                              <w:r>
                                <w:rPr>
                                  <w:color w:val="585858"/>
                                  <w:sz w:val="15"/>
                                </w:rPr>
                                <w:t>Colombia</w:t>
                              </w:r>
                              <w:r>
                                <w:rPr>
                                  <w:color w:val="585858"/>
                                  <w:spacing w:val="20"/>
                                  <w:sz w:val="15"/>
                                </w:rPr>
                                <w:t xml:space="preserve"> </w:t>
                              </w:r>
                              <w:r>
                                <w:rPr>
                                  <w:color w:val="585858"/>
                                  <w:sz w:val="15"/>
                                </w:rPr>
                                <w:t>Ecuador</w:t>
                              </w:r>
                              <w:r>
                                <w:rPr>
                                  <w:color w:val="585858"/>
                                  <w:sz w:val="15"/>
                                </w:rPr>
                                <w:tab/>
                              </w:r>
                              <w:r>
                                <w:rPr>
                                  <w:color w:val="585858"/>
                                  <w:sz w:val="15"/>
                                </w:rPr>
                                <w:t>Perú</w:t>
                              </w:r>
                              <w:r>
                                <w:rPr>
                                  <w:color w:val="585858"/>
                                  <w:sz w:val="15"/>
                                </w:rPr>
                                <w:tab/>
                                <w:t xml:space="preserve">México  </w:t>
                              </w:r>
                              <w:r>
                                <w:rPr>
                                  <w:color w:val="585858"/>
                                  <w:spacing w:val="9"/>
                                  <w:sz w:val="15"/>
                                </w:rPr>
                                <w:t xml:space="preserve"> </w:t>
                              </w:r>
                              <w:r>
                                <w:rPr>
                                  <w:color w:val="585858"/>
                                  <w:sz w:val="15"/>
                                </w:rPr>
                                <w:t>Canadá</w:t>
                              </w:r>
                              <w:r>
                                <w:rPr>
                                  <w:color w:val="585858"/>
                                  <w:sz w:val="15"/>
                                </w:rPr>
                                <w:tab/>
                                <w:t>Suiza</w:t>
                              </w:r>
                              <w:r>
                                <w:rPr>
                                  <w:color w:val="585858"/>
                                  <w:sz w:val="15"/>
                                </w:rPr>
                                <w:tab/>
                              </w:r>
                              <w:r>
                                <w:rPr>
                                  <w:color w:val="585858"/>
                                  <w:spacing w:val="-1"/>
                                  <w:w w:val="95"/>
                                  <w:sz w:val="15"/>
                                </w:rPr>
                                <w:t>Australia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15BF8A" id="Group 42" o:spid="_x0000_s1770" style="position:absolute;margin-left:82.35pt;margin-top:177.9pt;width:430.3pt;height:171.65pt;z-index:-251642880;mso-wrap-distance-left:0;mso-wrap-distance-right:0;mso-position-horizontal-relative:page" coordorigin="1647,3558" coordsize="8606,34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">
                <v:shape id="AutoShape 150" o:spid="_x0000_s1771" style="position:absolute;left:2207;top:5858;width:224;height:633;visibility:visible;mso-wrap-style:square;v-text-anchor:top" coordsize="224,6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" path="m,632r224,m,553r224,m,473r224,m,394r224,m,238r224,m,158r224,m,79r224,m,l224,e" filled="f" strokecolor="#f1f1f1" strokeweight=".7pt">
                  <v:path arrowok="t" o:connecttype="custom" o:connectlocs="0,6491;224,6491;0,6412;224,6412;0,6332;224,6332;0,6253;224,6253;0,6097;224,6097;0,6017;224,6017;0,5938;224,5938;0,5859;224,5859" o:connectangles="0,0,0,0,0,0,0,0,0,0,0,0,0,0,0,0"/>
                </v:shape>
                <v:line id="Line 149" o:spid="_x0000_s1772" style="position:absolute;visibility:visible;mso-wrap-style:square" from="2207,6176" to="2431,61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" strokecolor="#d9d9d9" strokeweight=".7pt">
                  <o:lock v:ext="edit" shapetype="f"/>
                </v:line>
                <v:shape id="AutoShape 148" o:spid="_x0000_s1773" style="position:absolute;left:2207;top:5464;width:224;height:238;visibility:visible;mso-wrap-style:square;v-text-anchor:top" coordsize="224,2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" path="m,238r224,m,159r224,m,80r224,m,l224,e" filled="f" strokecolor="#f1f1f1" strokeweight=".7pt">
                  <v:path arrowok="t" o:connecttype="custom" o:connectlocs="0,5702;224,5702;0,5623;224,5623;0,5544;224,5544;0,5464;224,5464" o:connectangles="0,0,0,0,0,0,0,0"/>
                </v:shape>
                <v:line id="Line 147" o:spid="_x0000_s1774" style="position:absolute;visibility:visible;mso-wrap-style:square" from="2207,5782" to="2431,578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" strokecolor="#d9d9d9" strokeweight=".7pt">
                  <o:lock v:ext="edit" shapetype="f"/>
                </v:line>
                <v:shape id="AutoShape 146" o:spid="_x0000_s1775" style="position:absolute;left:2207;top:5072;width:224;height:236;visibility:visible;mso-wrap-style:square;v-text-anchor:top" coordsize="224,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" path="m,236r224,m,157r224,m,77r224,m,l224,e" filled="f" strokecolor="#f1f1f1" strokeweight=".7pt">
                  <v:path arrowok="t" o:connecttype="custom" o:connectlocs="0,5308;224,5308;0,5229;224,5229;0,5149;224,5149;0,5072;224,5072" o:connectangles="0,0,0,0,0,0,0,0"/>
                </v:shape>
                <v:line id="Line 145" o:spid="_x0000_s1776" style="position:absolute;visibility:visible;mso-wrap-style:square" from="2207,5387" to="2431,538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" strokecolor="#d9d9d9" strokeweight=".7pt">
                  <o:lock v:ext="edit" shapetype="f"/>
                </v:line>
                <v:shape id="AutoShape 144" o:spid="_x0000_s1777" style="position:absolute;left:2207;top:4678;width:224;height:236;visibility:visible;mso-wrap-style:square;v-text-anchor:top" coordsize="224,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" path="m,236r224,m,156r224,m,77r224,m,l224,e" filled="f" strokecolor="#f1f1f1" strokeweight=".7pt">
                  <v:path arrowok="t" o:connecttype="custom" o:connectlocs="0,4914;224,4914;0,4834;224,4834;0,4755;224,4755;0,4678;224,4678" o:connectangles="0,0,0,0,0,0,0,0"/>
                </v:shape>
                <v:line id="Line 143" o:spid="_x0000_s1778" style="position:absolute;visibility:visible;mso-wrap-style:square" from="2207,4993" to="2431,499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" strokecolor="#d9d9d9" strokeweight=".7pt">
                  <o:lock v:ext="edit" shapetype="f"/>
                </v:line>
                <v:shape id="AutoShape 142" o:spid="_x0000_s1779" style="position:absolute;left:2636;top:5858;width:448;height:633;visibility:visible;mso-wrap-style:square;v-text-anchor:top" coordsize="448,6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" path="m,632r448,m,553r448,m,473r448,m,394r448,m,238r448,m,158r448,m,79r448,m,l448,e" filled="f" strokecolor="#f1f1f1" strokeweight=".7pt">
                  <v:path arrowok="t" o:connecttype="custom" o:connectlocs="0,6491;448,6491;0,6412;448,6412;0,6332;448,6332;0,6253;448,6253;0,6097;448,6097;0,6017;448,6017;0,5938;448,5938;0,5859;448,5859" o:connectangles="0,0,0,0,0,0,0,0,0,0,0,0,0,0,0,0"/>
                </v:shape>
                <v:line id="Line 141" o:spid="_x0000_s1780" style="position:absolute;visibility:visible;mso-wrap-style:square" from="2637,6176" to="3085,61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" strokecolor="#d9d9d9" strokeweight=".7pt">
                  <o:lock v:ext="edit" shapetype="f"/>
                </v:line>
                <v:shape id="AutoShape 140" o:spid="_x0000_s1781" style="position:absolute;left:3287;top:5858;width:448;height:633;visibility:visible;mso-wrap-style:square;v-text-anchor:top" coordsize="448,6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" path="m,632r448,m,553r448,m,473r448,m,394r448,m,238r448,m,158r448,m,79r448,m,l448,e" filled="f" strokecolor="#f1f1f1" strokeweight=".7pt">
                  <v:path arrowok="t" o:connecttype="custom" o:connectlocs="0,6491;448,6491;0,6412;448,6412;0,6332;448,6332;0,6253;448,6253;0,6097;448,6097;0,6017;448,6017;0,5938;448,5938;0,5859;448,5859" o:connectangles="0,0,0,0,0,0,0,0,0,0,0,0,0,0,0,0"/>
                </v:shape>
                <v:line id="Line 139" o:spid="_x0000_s1782" style="position:absolute;visibility:visible;mso-wrap-style:square" from="3288,6176" to="3736,61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" strokecolor="#d9d9d9" strokeweight=".7pt">
                  <o:lock v:ext="edit" shapetype="f"/>
                </v:line>
                <v:line id="Line 138" o:spid="_x0000_s1783" style="position:absolute;visibility:visible;mso-wrap-style:square" from="2637,5785" to="3736,57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" strokecolor="#d9d9d9" strokeweight=".1234mm">
                  <o:lock v:ext="edit" shapetype="f"/>
                </v:line>
                <v:shape id="AutoShape 137" o:spid="_x0000_s1784" style="position:absolute;left:2636;top:5464;width:1099;height:238;visibility:visible;mso-wrap-style:square;v-text-anchor:top" coordsize="1099,2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" path="m,238r1099,m,159r1099,m,80r1099,m,l1099,e" filled="f" strokecolor="#f1f1f1" strokeweight=".7pt">
                  <v:path arrowok="t" o:connecttype="custom" o:connectlocs="0,5702;1099,5702;0,5623;1099,5623;0,5544;1099,5544;0,5464;1099,5464" o:connectangles="0,0,0,0,0,0,0,0"/>
                </v:shape>
                <v:line id="Line 136" o:spid="_x0000_s1785" style="position:absolute;visibility:visible;mso-wrap-style:square" from="2637,5778" to="3736,577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" strokecolor="#d9d9d9" strokeweight=".1234mm">
                  <o:lock v:ext="edit" shapetype="f"/>
                </v:line>
                <v:shape id="AutoShape 135" o:spid="_x0000_s1786" style="position:absolute;left:2636;top:5072;width:1099;height:236;visibility:visible;mso-wrap-style:square;v-text-anchor:top" coordsize="1099,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" path="m,236r1099,m,157r1099,m,77r1099,m,l1099,e" filled="f" strokecolor="#f1f1f1" strokeweight=".7pt">
                  <v:path arrowok="t" o:connecttype="custom" o:connectlocs="0,5308;1099,5308;0,5229;1099,5229;0,5149;1099,5149;0,5072;1099,5072" o:connectangles="0,0,0,0,0,0,0,0"/>
                </v:shape>
                <v:line id="Line 134" o:spid="_x0000_s1787" style="position:absolute;visibility:visible;mso-wrap-style:square" from="2637,5387" to="3736,538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" strokecolor="#d9d9d9" strokeweight=".7pt">
                  <o:lock v:ext="edit" shapetype="f"/>
                </v:line>
                <v:shape id="AutoShape 133" o:spid="_x0000_s1788" style="position:absolute;left:2636;top:4678;width:1099;height:236;visibility:visible;mso-wrap-style:square;v-text-anchor:top" coordsize="1099,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" path="m,236r1099,m,156r1099,m,77r1099,m,l1099,e" filled="f" strokecolor="#f1f1f1" strokeweight=".7pt">
                  <v:path arrowok="t" o:connecttype="custom" o:connectlocs="0,4914;1099,4914;0,4834;1099,4834;0,4755;1099,4755;0,4678;1099,4678" o:connectangles="0,0,0,0,0,0,0,0"/>
                </v:shape>
                <v:line id="Line 132" o:spid="_x0000_s1789" style="position:absolute;visibility:visible;mso-wrap-style:square" from="2637,4993" to="3736,499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" strokecolor="#d9d9d9" strokeweight=".7pt">
                  <o:lock v:ext="edit" shapetype="f"/>
                </v:line>
                <v:line id="Line 131" o:spid="_x0000_s1790" style="position:absolute;visibility:visible;mso-wrap-style:square" from="2207,4602" to="3736,46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" strokecolor="#d9d9d9" strokeweight=".1235mm">
                  <o:lock v:ext="edit" shapetype="f"/>
                </v:line>
                <v:shape id="AutoShape 130" o:spid="_x0000_s1791" style="position:absolute;left:3941;top:5858;width:448;height:633;visibility:visible;mso-wrap-style:square;v-text-anchor:top" coordsize="448,6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" path="m,632r448,m,553r448,m,473r448,m,394r448,m,238r448,m,158r448,m,79r448,m,l448,e" filled="f" strokecolor="#f1f1f1" strokeweight=".7pt">
                  <v:path arrowok="t" o:connecttype="custom" o:connectlocs="0,6491;448,6491;0,6412;448,6412;0,6332;448,6332;0,6253;448,6253;0,6097;448,6097;0,6017;448,6017;0,5938;448,5938;0,5859;448,5859" o:connectangles="0,0,0,0,0,0,0,0,0,0,0,0,0,0,0,0"/>
                </v:shape>
                <v:line id="Line 129" o:spid="_x0000_s1792" style="position:absolute;visibility:visible;mso-wrap-style:square" from="3941,6176" to="4389,61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" strokecolor="#d9d9d9" strokeweight=".7pt">
                  <o:lock v:ext="edit" shapetype="f"/>
                </v:line>
                <v:line id="Line 128" o:spid="_x0000_s1793" style="position:absolute;visibility:visible;mso-wrap-style:square" from="3941,5785" to="4389,57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" strokecolor="#d9d9d9" strokeweight=".1234mm">
                  <o:lock v:ext="edit" shapetype="f"/>
                </v:line>
                <v:shape id="AutoShape 127" o:spid="_x0000_s1794" style="position:absolute;left:4592;top:5858;width:448;height:633;visibility:visible;mso-wrap-style:square;v-text-anchor:top" coordsize="448,6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" path="m,632r448,m,553r448,m,473r448,m,394r448,m,238r448,m,158r448,m,79r448,m,l448,e" filled="f" strokecolor="#f1f1f1" strokeweight=".7pt">
                  <v:path arrowok="t" o:connecttype="custom" o:connectlocs="0,6491;448,6491;0,6412;448,6412;0,6332;448,6332;0,6253;448,6253;0,6097;448,6097;0,6017;448,6017;0,5938;448,5938;0,5859;448,5859" o:connectangles="0,0,0,0,0,0,0,0,0,0,0,0,0,0,0,0"/>
                </v:shape>
                <v:line id="Line 126" o:spid="_x0000_s1795" style="position:absolute;visibility:visible;mso-wrap-style:square" from="4592,6176" to="5040,61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" strokecolor="#d9d9d9" strokeweight=".7pt">
                  <o:lock v:ext="edit" shapetype="f"/>
                </v:line>
                <v:line id="Line 125" o:spid="_x0000_s1796" style="position:absolute;visibility:visible;mso-wrap-style:square" from="4592,5785" to="5040,57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" strokecolor="#d9d9d9" strokeweight=".1234mm">
                  <o:lock v:ext="edit" shapetype="f"/>
                </v:line>
                <v:shape id="AutoShape 124" o:spid="_x0000_s1797" style="position:absolute;left:5245;top:5858;width:448;height:633;visibility:visible;mso-wrap-style:square;v-text-anchor:top" coordsize="448,6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" path="m,632r448,m,553r448,m,473r448,m,394r448,m,238r448,m,158r448,m,79r448,m,l448,e" filled="f" strokecolor="#f1f1f1" strokeweight=".7pt">
                  <v:path arrowok="t" o:connecttype="custom" o:connectlocs="0,6491;448,6491;0,6412;448,6412;0,6332;448,6332;0,6253;448,6253;0,6097;448,6097;0,6017;448,6017;0,5938;448,5938;0,5859;448,5859" o:connectangles="0,0,0,0,0,0,0,0,0,0,0,0,0,0,0,0"/>
                </v:shape>
                <v:line id="Line 123" o:spid="_x0000_s1798" style="position:absolute;visibility:visible;mso-wrap-style:square" from="5245,6176" to="5693,61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" strokecolor="#d9d9d9" strokeweight=".7pt">
                  <o:lock v:ext="edit" shapetype="f"/>
                </v:line>
                <v:line id="Line 122" o:spid="_x0000_s1799" style="position:absolute;visibility:visible;mso-wrap-style:square" from="5245,5785" to="5693,57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" strokecolor="#d9d9d9" strokeweight=".1234mm">
                  <o:lock v:ext="edit" shapetype="f"/>
                </v:line>
                <v:shape id="AutoShape 121" o:spid="_x0000_s1800" style="position:absolute;left:3941;top:5464;width:1753;height:238;visibility:visible;mso-wrap-style:square;v-text-anchor:top" coordsize="1753,2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" path="m,238r1752,m,159r1752,m,80r1752,m,l1752,e" filled="f" strokecolor="#f1f1f1" strokeweight=".7pt">
                  <v:path arrowok="t" o:connecttype="custom" o:connectlocs="0,5702;1752,5702;0,5623;1752,5623;0,5544;1752,5544;0,5464;1752,5464" o:connectangles="0,0,0,0,0,0,0,0"/>
                </v:shape>
                <v:line id="Line 120" o:spid="_x0000_s1801" style="position:absolute;visibility:visible;mso-wrap-style:square" from="3941,5778" to="5693,577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" strokecolor="#d9d9d9" strokeweight=".1234mm">
                  <o:lock v:ext="edit" shapetype="f"/>
                </v:line>
                <v:shape id="AutoShape 119" o:spid="_x0000_s1802" style="position:absolute;left:3941;top:5072;width:1753;height:236;visibility:visible;mso-wrap-style:square;v-text-anchor:top" coordsize="1753,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" path="m,236r1752,m,157r1752,m,77r1752,m,l1752,e" filled="f" strokecolor="#f1f1f1" strokeweight=".7pt">
                  <v:path arrowok="t" o:connecttype="custom" o:connectlocs="0,5308;1752,5308;0,5229;1752,5229;0,5149;1752,5149;0,5072;1752,5072" o:connectangles="0,0,0,0,0,0,0,0"/>
                </v:shape>
                <v:line id="Line 118" o:spid="_x0000_s1803" style="position:absolute;visibility:visible;mso-wrap-style:square" from="3941,5387" to="5693,538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" strokecolor="#d9d9d9" strokeweight=".7pt">
                  <o:lock v:ext="edit" shapetype="f"/>
                </v:line>
                <v:shape id="AutoShape 117" o:spid="_x0000_s1804" style="position:absolute;left:3941;top:4678;width:1753;height:236;visibility:visible;mso-wrap-style:square;v-text-anchor:top" coordsize="1753,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" path="m,236r1752,m,156r1752,m,77r1752,m,l1752,e" filled="f" strokecolor="#f1f1f1" strokeweight=".7pt">
                  <v:path arrowok="t" o:connecttype="custom" o:connectlocs="0,4914;1752,4914;0,4834;1752,4834;0,4755;1752,4755;0,4678;1752,4678" o:connectangles="0,0,0,0,0,0,0,0"/>
                </v:shape>
                <v:line id="Line 116" o:spid="_x0000_s1805" style="position:absolute;visibility:visible;mso-wrap-style:square" from="3941,4993" to="5693,499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" strokecolor="#d9d9d9" strokeweight=".7pt">
                  <o:lock v:ext="edit" shapetype="f"/>
                </v:line>
                <v:line id="Line 115" o:spid="_x0000_s1806" style="position:absolute;visibility:visible;mso-wrap-style:square" from="3941,4602" to="5693,46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" strokecolor="#d9d9d9" strokeweight=".1235mm">
                  <o:lock v:ext="edit" shapetype="f"/>
                </v:line>
                <v:shape id="AutoShape 114" o:spid="_x0000_s1807" style="position:absolute;left:5896;top:5858;width:448;height:633;visibility:visible;mso-wrap-style:square;v-text-anchor:top" coordsize="448,6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" path="m,632r448,m,553r448,m,473r448,m,394r448,m,238r448,m,158r448,m,79r448,m,l448,e" filled="f" strokecolor="#f1f1f1" strokeweight=".7pt">
                  <v:path arrowok="t" o:connecttype="custom" o:connectlocs="0,6491;448,6491;0,6412;448,6412;0,6332;448,6332;0,6253;448,6253;0,6097;448,6097;0,6017;448,6017;0,5938;448,5938;0,5859;448,5859" o:connectangles="0,0,0,0,0,0,0,0,0,0,0,0,0,0,0,0"/>
                </v:shape>
                <v:line id="Line 113" o:spid="_x0000_s1808" style="position:absolute;visibility:visible;mso-wrap-style:square" from="5896,6176" to="6344,61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" strokecolor="#d9d9d9" strokeweight=".7pt">
                  <o:lock v:ext="edit" shapetype="f"/>
                </v:line>
                <v:line id="Line 112" o:spid="_x0000_s1809" style="position:absolute;visibility:visible;mso-wrap-style:square" from="5896,5785" to="6344,57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" strokecolor="#d9d9d9" strokeweight=".1234mm">
                  <o:lock v:ext="edit" shapetype="f"/>
                </v:line>
                <v:shape id="AutoShape 111" o:spid="_x0000_s1810" style="position:absolute;left:5896;top:5464;width:448;height:238;visibility:visible;mso-wrap-style:square;v-text-anchor:top" coordsize="448,2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" path="m,238r448,m,159r448,m,80r448,m,l448,e" filled="f" strokecolor="#f1f1f1" strokeweight=".7pt">
                  <v:path arrowok="t" o:connecttype="custom" o:connectlocs="0,5702;448,5702;0,5623;448,5623;0,5544;448,5544;0,5464;448,5464" o:connectangles="0,0,0,0,0,0,0,0"/>
                </v:shape>
                <v:line id="Line 110" o:spid="_x0000_s1811" style="position:absolute;visibility:visible;mso-wrap-style:square" from="5896,5778" to="6344,577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" strokecolor="#d9d9d9" strokeweight=".1234mm">
                  <o:lock v:ext="edit" shapetype="f"/>
                </v:line>
                <v:shape id="AutoShape 109" o:spid="_x0000_s1812" style="position:absolute;left:5896;top:5072;width:448;height:236;visibility:visible;mso-wrap-style:square;v-text-anchor:top" coordsize="448,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" path="m,236r448,m,157r448,m,77r448,m,l448,e" filled="f" strokecolor="#f1f1f1" strokeweight=".7pt">
                  <v:path arrowok="t" o:connecttype="custom" o:connectlocs="0,5308;448,5308;0,5229;448,5229;0,5149;448,5149;0,5072;448,5072" o:connectangles="0,0,0,0,0,0,0,0"/>
                </v:shape>
                <v:line id="Line 108" o:spid="_x0000_s1813" style="position:absolute;visibility:visible;mso-wrap-style:square" from="5896,5387" to="6344,538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" strokecolor="#d9d9d9" strokeweight=".7pt">
                  <o:lock v:ext="edit" shapetype="f"/>
                </v:line>
                <v:shape id="AutoShape 107" o:spid="_x0000_s1814" style="position:absolute;left:5896;top:4678;width:448;height:236;visibility:visible;mso-wrap-style:square;v-text-anchor:top" coordsize="448,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" path="m,236r448,m,156r448,m,77r448,m,l448,e" filled="f" strokecolor="#f1f1f1" strokeweight=".7pt">
                  <v:path arrowok="t" o:connecttype="custom" o:connectlocs="0,4914;448,4914;0,4834;448,4834;0,4755;448,4755;0,4678;448,4678" o:connectangles="0,0,0,0,0,0,0,0"/>
                </v:shape>
                <v:line id="Line 106" o:spid="_x0000_s1815" style="position:absolute;visibility:visible;mso-wrap-style:square" from="5896,4993" to="6344,499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" strokecolor="#d9d9d9" strokeweight=".7pt">
                  <o:lock v:ext="edit" shapetype="f"/>
                </v:line>
                <v:line id="Line 105" o:spid="_x0000_s1816" style="position:absolute;visibility:visible;mso-wrap-style:square" from="5896,4602" to="6344,46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" strokecolor="#d9d9d9" strokeweight=".1235mm">
                  <o:lock v:ext="edit" shapetype="f"/>
                </v:line>
                <v:shape id="AutoShape 104" o:spid="_x0000_s1817" style="position:absolute;left:6549;top:5858;width:446;height:633;visibility:visible;mso-wrap-style:square;v-text-anchor:top" coordsize="446,6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" path="m,632r445,m,553r445,m,473r445,m,394r445,m,238r445,m,158r445,m,79r445,m,l445,e" filled="f" strokecolor="#f1f1f1" strokeweight=".7pt">
                  <v:path arrowok="t" o:connecttype="custom" o:connectlocs="0,6491;445,6491;0,6412;445,6412;0,6332;445,6332;0,6253;445,6253;0,6097;445,6097;0,6017;445,6017;0,5938;445,5938;0,5859;445,5859" o:connectangles="0,0,0,0,0,0,0,0,0,0,0,0,0,0,0,0"/>
                </v:shape>
                <v:line id="Line 103" o:spid="_x0000_s1818" style="position:absolute;visibility:visible;mso-wrap-style:square" from="6550,6176" to="6995,61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" strokecolor="#d9d9d9" strokeweight=".7pt">
                  <o:lock v:ext="edit" shapetype="f"/>
                </v:line>
                <v:line id="Line 102" o:spid="_x0000_s1819" style="position:absolute;visibility:visible;mso-wrap-style:square" from="6550,5785" to="6995,57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" strokecolor="#d9d9d9" strokeweight=".1234mm">
                  <o:lock v:ext="edit" shapetype="f"/>
                </v:line>
                <v:shape id="AutoShape 101" o:spid="_x0000_s1820" style="position:absolute;left:6549;top:5464;width:446;height:238;visibility:visible;mso-wrap-style:square;v-text-anchor:top" coordsize="446,2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" path="m,238r445,m,159r445,m,80r445,m,l445,e" filled="f" strokecolor="#f1f1f1" strokeweight=".7pt">
                  <v:path arrowok="t" o:connecttype="custom" o:connectlocs="0,5702;445,5702;0,5623;445,5623;0,5544;445,5544;0,5464;445,5464" o:connectangles="0,0,0,0,0,0,0,0"/>
                </v:shape>
                <v:line id="Line 100" o:spid="_x0000_s1821" style="position:absolute;visibility:visible;mso-wrap-style:square" from="6550,5778" to="6995,577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" strokecolor="#d9d9d9" strokeweight=".1234mm">
                  <o:lock v:ext="edit" shapetype="f"/>
                </v:line>
                <v:shape id="AutoShape 99" o:spid="_x0000_s1822" style="position:absolute;left:6549;top:5072;width:446;height:236;visibility:visible;mso-wrap-style:square;v-text-anchor:top" coordsize="446,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" path="m,236r445,m,157r445,m,77r445,m,l445,e" filled="f" strokecolor="#f1f1f1" strokeweight=".7pt">
                  <v:path arrowok="t" o:connecttype="custom" o:connectlocs="0,5308;445,5308;0,5229;445,5229;0,5149;445,5149;0,5072;445,5072" o:connectangles="0,0,0,0,0,0,0,0"/>
                </v:shape>
                <v:line id="Line 98" o:spid="_x0000_s1823" style="position:absolute;visibility:visible;mso-wrap-style:square" from="6550,5387" to="6995,538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" strokecolor="#d9d9d9" strokeweight=".7pt">
                  <o:lock v:ext="edit" shapetype="f"/>
                </v:line>
                <v:shape id="AutoShape 97" o:spid="_x0000_s1824" style="position:absolute;left:6549;top:4678;width:446;height:236;visibility:visible;mso-wrap-style:square;v-text-anchor:top" coordsize="446,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" path="m,236r445,m,156r445,m,77r445,m,l445,e" filled="f" strokecolor="#f1f1f1" strokeweight=".7pt">
                  <v:path arrowok="t" o:connecttype="custom" o:connectlocs="0,4914;445,4914;0,4834;445,4834;0,4755;445,4755;0,4678;445,4678" o:connectangles="0,0,0,0,0,0,0,0"/>
                </v:shape>
                <v:line id="Line 96" o:spid="_x0000_s1825" style="position:absolute;visibility:visible;mso-wrap-style:square" from="6550,4993" to="6995,499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" strokecolor="#d9d9d9" strokeweight=".7pt">
                  <o:lock v:ext="edit" shapetype="f"/>
                </v:line>
                <v:line id="Line 95" o:spid="_x0000_s1826" style="position:absolute;visibility:visible;mso-wrap-style:square" from="6550,4602" to="6995,46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" strokecolor="#d9d9d9" strokeweight=".1235mm">
                  <o:lock v:ext="edit" shapetype="f"/>
                </v:line>
                <v:shape id="AutoShape 94" o:spid="_x0000_s1827" style="position:absolute;left:7200;top:5858;width:1099;height:633;visibility:visible;mso-wrap-style:square;v-text-anchor:top" coordsize="1099,6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" path="m,632r1099,m,553r1099,m,473r1099,m,394r1099,m,238r1099,m,158r1099,m,79r1099,m,l1099,e" filled="f" strokecolor="#f1f1f1" strokeweight=".7pt">
                  <v:path arrowok="t" o:connecttype="custom" o:connectlocs="0,6491;1099,6491;0,6412;1099,6412;0,6332;1099,6332;0,6253;1099,6253;0,6097;1099,6097;0,6017;1099,6017;0,5938;1099,5938;0,5859;1099,5859" o:connectangles="0,0,0,0,0,0,0,0,0,0,0,0,0,0,0,0"/>
                </v:shape>
                <v:line id="Line 93" o:spid="_x0000_s1828" style="position:absolute;visibility:visible;mso-wrap-style:square" from="7201,6176" to="8300,61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" strokecolor="#d9d9d9" strokeweight=".7pt">
                  <o:lock v:ext="edit" shapetype="f"/>
                </v:line>
                <v:line id="Line 92" o:spid="_x0000_s1829" style="position:absolute;visibility:visible;mso-wrap-style:square" from="7201,5785" to="8300,57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" strokecolor="#d9d9d9" strokeweight=".1234mm">
                  <o:lock v:ext="edit" shapetype="f"/>
                </v:line>
                <v:shape id="AutoShape 91" o:spid="_x0000_s1830" style="position:absolute;left:7200;top:5464;width:1099;height:238;visibility:visible;mso-wrap-style:square;v-text-anchor:top" coordsize="1099,2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" path="m,238r1099,m,159r1099,m,80r1099,m,l1099,e" filled="f" strokecolor="#f1f1f1" strokeweight=".7pt">
                  <v:path arrowok="t" o:connecttype="custom" o:connectlocs="0,5702;1099,5702;0,5623;1099,5623;0,5544;1099,5544;0,5464;1099,5464" o:connectangles="0,0,0,0,0,0,0,0"/>
                </v:shape>
                <v:line id="Line 90" o:spid="_x0000_s1831" style="position:absolute;visibility:visible;mso-wrap-style:square" from="7201,5778" to="8300,577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" strokecolor="#d9d9d9" strokeweight=".1234mm">
                  <o:lock v:ext="edit" shapetype="f"/>
                </v:line>
                <v:shape id="AutoShape 89" o:spid="_x0000_s1832" style="position:absolute;left:7200;top:5072;width:1099;height:236;visibility:visible;mso-wrap-style:square;v-text-anchor:top" coordsize="1099,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" path="m,236r1099,m,157r1099,m,77r1099,m,l1099,e" filled="f" strokecolor="#f1f1f1" strokeweight=".7pt">
                  <v:path arrowok="t" o:connecttype="custom" o:connectlocs="0,5308;1099,5308;0,5229;1099,5229;0,5149;1099,5149;0,5072;1099,5072" o:connectangles="0,0,0,0,0,0,0,0"/>
                </v:shape>
                <v:line id="Line 88" o:spid="_x0000_s1833" style="position:absolute;visibility:visible;mso-wrap-style:square" from="7201,5387" to="8300,538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" strokecolor="#d9d9d9" strokeweight=".7pt">
                  <o:lock v:ext="edit" shapetype="f"/>
                </v:line>
                <v:shape id="AutoShape 87" o:spid="_x0000_s1834" style="position:absolute;left:7200;top:4678;width:1099;height:236;visibility:visible;mso-wrap-style:square;v-text-anchor:top" coordsize="1099,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" path="m,236r1099,m,156r1099,m,77r1099,m,l1099,e" filled="f" strokecolor="#f1f1f1" strokeweight=".7pt">
                  <v:path arrowok="t" o:connecttype="custom" o:connectlocs="0,4914;1099,4914;0,4834;1099,4834;0,4755;1099,4755;0,4678;1099,4678" o:connectangles="0,0,0,0,0,0,0,0"/>
                </v:shape>
                <v:line id="Line 86" o:spid="_x0000_s1835" style="position:absolute;visibility:visible;mso-wrap-style:square" from="7201,4993" to="8300,499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" strokecolor="#d9d9d9" strokeweight=".7pt">
                  <o:lock v:ext="edit" shapetype="f"/>
                </v:line>
                <v:line id="Line 85" o:spid="_x0000_s1836" style="position:absolute;visibility:visible;mso-wrap-style:square" from="7201,4602" to="8300,46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" strokecolor="#d9d9d9" strokeweight=".1235mm">
                  <o:lock v:ext="edit" shapetype="f"/>
                </v:line>
                <v:shape id="AutoShape 84" o:spid="_x0000_s1837" style="position:absolute;left:8505;top:5858;width:448;height:633;visibility:visible;mso-wrap-style:square;v-text-anchor:top" coordsize="448,6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" path="m,632r448,m,553r448,m,473r448,m,394r448,m,238r448,m,158r448,m,79r448,m,l448,e" filled="f" strokecolor="#f1f1f1" strokeweight=".7pt">
                  <v:path arrowok="t" o:connecttype="custom" o:connectlocs="0,6491;448,6491;0,6412;448,6412;0,6332;448,6332;0,6253;448,6253;0,6097;448,6097;0,6017;448,6017;0,5938;448,5938;0,5859;448,5859" o:connectangles="0,0,0,0,0,0,0,0,0,0,0,0,0,0,0,0"/>
                </v:shape>
                <v:line id="Line 83" o:spid="_x0000_s1838" style="position:absolute;visibility:visible;mso-wrap-style:square" from="8505,6176" to="8953,61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" strokecolor="#d9d9d9" strokeweight=".7pt">
                  <o:lock v:ext="edit" shapetype="f"/>
                </v:line>
                <v:line id="Line 82" o:spid="_x0000_s1839" style="position:absolute;visibility:visible;mso-wrap-style:square" from="8505,5785" to="8953,57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" strokecolor="#d9d9d9" strokeweight=".1234mm">
                  <o:lock v:ext="edit" shapetype="f"/>
                </v:line>
                <v:shape id="AutoShape 81" o:spid="_x0000_s1840" style="position:absolute;left:8505;top:5464;width:448;height:238;visibility:visible;mso-wrap-style:square;v-text-anchor:top" coordsize="448,2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" path="m,238r448,m,159r448,m,80r448,m,l448,e" filled="f" strokecolor="#f1f1f1" strokeweight=".7pt">
                  <v:path arrowok="t" o:connecttype="custom" o:connectlocs="0,5702;448,5702;0,5623;448,5623;0,5544;448,5544;0,5464;448,5464" o:connectangles="0,0,0,0,0,0,0,0"/>
                </v:shape>
                <v:line id="Line 80" o:spid="_x0000_s1841" style="position:absolute;visibility:visible;mso-wrap-style:square" from="8505,5778" to="8953,577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" strokecolor="#d9d9d9" strokeweight=".1234mm">
                  <o:lock v:ext="edit" shapetype="f"/>
                </v:line>
                <v:shape id="AutoShape 79" o:spid="_x0000_s1842" style="position:absolute;left:8505;top:5072;width:448;height:236;visibility:visible;mso-wrap-style:square;v-text-anchor:top" coordsize="448,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" path="m,236r448,m,157r448,m,77r448,m,l448,e" filled="f" strokecolor="#f1f1f1" strokeweight=".7pt">
                  <v:path arrowok="t" o:connecttype="custom" o:connectlocs="0,5308;448,5308;0,5229;448,5229;0,5149;448,5149;0,5072;448,5072" o:connectangles="0,0,0,0,0,0,0,0"/>
                </v:shape>
                <v:line id="Line 78" o:spid="_x0000_s1843" style="position:absolute;visibility:visible;mso-wrap-style:square" from="8505,5387" to="8953,538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" strokecolor="#d9d9d9" strokeweight=".7pt">
                  <o:lock v:ext="edit" shapetype="f"/>
                </v:line>
                <v:shape id="AutoShape 77" o:spid="_x0000_s1844" style="position:absolute;left:8505;top:4678;width:448;height:236;visibility:visible;mso-wrap-style:square;v-text-anchor:top" coordsize="448,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" path="m,236r448,m,156r448,m,77r448,m,l448,e" filled="f" strokecolor="#f1f1f1" strokeweight=".7pt">
                  <v:path arrowok="t" o:connecttype="custom" o:connectlocs="0,4914;448,4914;0,4834;448,4834;0,4755;448,4755;0,4678;448,4678" o:connectangles="0,0,0,0,0,0,0,0"/>
                </v:shape>
                <v:line id="Line 76" o:spid="_x0000_s1845" style="position:absolute;visibility:visible;mso-wrap-style:square" from="8505,4993" to="8953,499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" strokecolor="#d9d9d9" strokeweight=".7pt">
                  <o:lock v:ext="edit" shapetype="f"/>
                </v:line>
                <v:line id="Line 75" o:spid="_x0000_s1846" style="position:absolute;visibility:visible;mso-wrap-style:square" from="8505,4602" to="8953,46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" strokecolor="#d9d9d9" strokeweight=".1235mm">
                  <o:lock v:ext="edit" shapetype="f"/>
                </v:line>
                <v:shape id="AutoShape 74" o:spid="_x0000_s1847" style="position:absolute;left:9156;top:5858;width:448;height:633;visibility:visible;mso-wrap-style:square;v-text-anchor:top" coordsize="448,6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" path="m,632r448,m,553r448,m,473r448,m,394r448,m,238r448,m,158r448,m,79r448,m,l448,e" filled="f" strokecolor="#f1f1f1" strokeweight=".7pt">
                  <v:path arrowok="t" o:connecttype="custom" o:connectlocs="0,6491;448,6491;0,6412;448,6412;0,6332;448,6332;0,6253;448,6253;0,6097;448,6097;0,6017;448,6017;0,5938;448,5938;0,5859;448,5859" o:connectangles="0,0,0,0,0,0,0,0,0,0,0,0,0,0,0,0"/>
                </v:shape>
                <v:line id="Line 73" o:spid="_x0000_s1848" style="position:absolute;visibility:visible;mso-wrap-style:square" from="9156,6176" to="9604,61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" strokecolor="#d9d9d9" strokeweight=".7pt">
                  <o:lock v:ext="edit" shapetype="f"/>
                </v:line>
                <v:line id="Line 72" o:spid="_x0000_s1849" style="position:absolute;visibility:visible;mso-wrap-style:square" from="9156,5785" to="9604,578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" strokecolor="#d9d9d9" strokeweight=".1234mm">
                  <o:lock v:ext="edit" shapetype="f"/>
                </v:line>
                <v:shape id="AutoShape 71" o:spid="_x0000_s1850" style="position:absolute;left:9156;top:5543;width:878;height:159;visibility:visible;mso-wrap-style:square;v-text-anchor:top" coordsize="878,1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" path="m,158r448,m,79r448,m,l448,m653,158r224,m653,79r224,m653,l877,e" filled="f" strokecolor="#f1f1f1" strokeweight=".7pt">
                  <v:path arrowok="t" o:connecttype="custom" o:connectlocs="0,5702;448,5702;0,5623;448,5623;0,5544;448,5544;653,5702;877,5702;653,5623;877,5623;653,5544;877,5544" o:connectangles="0,0,0,0,0,0,0,0,0,0,0,0"/>
                </v:shape>
                <v:shape id="AutoShape 70" o:spid="_x0000_s1851" style="position:absolute;left:9156;top:5460;width:878;height:7;visibility:visible;mso-wrap-style:square;v-text-anchor:top" coordsize="87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" path="m,7r877,m,l877,e" filled="f" strokecolor="#f1f1f1" strokeweight=".1235mm">
                  <v:path arrowok="t" o:connecttype="custom" o:connectlocs="0,5468;877,5468;0,5461;877,5461" o:connectangles="0,0,0,0"/>
                </v:shape>
                <v:line id="Line 69" o:spid="_x0000_s1852" style="position:absolute;visibility:visible;mso-wrap-style:square" from="9156,5778" to="9604,577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" strokecolor="#d9d9d9" strokeweight=".1234mm">
                  <o:lock v:ext="edit" shapetype="f"/>
                </v:line>
                <v:shape id="AutoShape 68" o:spid="_x0000_s1853" style="position:absolute;left:9809;top:5858;width:224;height:633;visibility:visible;mso-wrap-style:square;v-text-anchor:top" coordsize="224,6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" path="m,632r224,m,553r224,m,473r224,m,394r224,m,238r224,m,158r224,m,79r224,m,l224,e" filled="f" strokecolor="#f1f1f1" strokeweight=".7pt">
                  <v:path arrowok="t" o:connecttype="custom" o:connectlocs="0,6491;224,6491;0,6412;224,6412;0,6332;224,6332;0,6253;224,6253;0,6097;224,6097;0,6017;224,6017;0,5938;224,5938;0,5859;224,5859" o:connectangles="0,0,0,0,0,0,0,0,0,0,0,0,0,0,0,0"/>
                </v:shape>
                <v:line id="Line 67" o:spid="_x0000_s1854" style="position:absolute;visibility:visible;mso-wrap-style:square" from="9809,6176" to="10033,61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" strokecolor="#d9d9d9" strokeweight=".7pt">
                  <o:lock v:ext="edit" shapetype="f"/>
                </v:line>
                <v:shape id="AutoShape 66" o:spid="_x0000_s1855" style="position:absolute;left:9809;top:5778;width:224;height:7;visibility:visible;mso-wrap-style:square;v-text-anchor:top" coordsize="22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" path="m,7r224,m,l224,e" filled="f" strokecolor="#d9d9d9" strokeweight=".1234mm">
                  <v:path arrowok="t" o:connecttype="custom" o:connectlocs="0,5785;224,5785;0,5778;224,5778" o:connectangles="0,0,0,0"/>
                </v:shape>
                <v:shape id="AutoShape 65" o:spid="_x0000_s1856" style="position:absolute;left:9156;top:5072;width:878;height:236;visibility:visible;mso-wrap-style:square;v-text-anchor:top" coordsize="878,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" path="m,236r877,m,157r877,m,77r877,m,l877,e" filled="f" strokecolor="#f1f1f1" strokeweight=".7pt">
                  <v:path arrowok="t" o:connecttype="custom" o:connectlocs="0,5308;877,5308;0,5229;877,5229;0,5149;877,5149;0,5072;877,5072" o:connectangles="0,0,0,0,0,0,0,0"/>
                </v:shape>
                <v:line id="Line 64" o:spid="_x0000_s1857" style="position:absolute;visibility:visible;mso-wrap-style:square" from="9156,5387" to="10033,538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" strokecolor="#d9d9d9" strokeweight=".7pt">
                  <o:lock v:ext="edit" shapetype="f"/>
                </v:line>
                <v:shape id="AutoShape 63" o:spid="_x0000_s1858" style="position:absolute;left:9156;top:4678;width:878;height:236;visibility:visible;mso-wrap-style:square;v-text-anchor:top" coordsize="878,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" path="m,236r877,m,156r877,m,77r877,m,l877,e" filled="f" strokecolor="#f1f1f1" strokeweight=".7pt">
                  <v:path arrowok="t" o:connecttype="custom" o:connectlocs="0,4914;877,4914;0,4834;877,4834;0,4755;877,4755;0,4678;877,4678" o:connectangles="0,0,0,0,0,0,0,0"/>
                </v:shape>
                <v:line id="Line 62" o:spid="_x0000_s1859" style="position:absolute;visibility:visible;mso-wrap-style:square" from="9156,4993" to="10033,499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" strokecolor="#d9d9d9" strokeweight=".7pt">
                  <o:lock v:ext="edit" shapetype="f"/>
                </v:line>
                <v:line id="Line 61" o:spid="_x0000_s1860" style="position:absolute;visibility:visible;mso-wrap-style:square" from="9156,4602" to="10033,46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" strokecolor="#d9d9d9" strokeweight=".1235mm">
                  <o:lock v:ext="edit" shapetype="f"/>
                </v:line>
                <v:shape id="AutoShape 60" o:spid="_x0000_s1861" style="position:absolute;left:2207;top:4283;width:7826;height:236;visibility:visible;mso-wrap-style:square;v-text-anchor:top" coordsize="7826,2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" path="m,235r7826,m,156r7826,m,77r7826,m,l7826,e" filled="f" strokecolor="#f1f1f1" strokeweight=".7pt">
                  <v:path arrowok="t" o:connecttype="custom" o:connectlocs="0,4519;7826,4519;0,4440;7826,4440;0,4361;7826,4361;0,4284;7826,4284" o:connectangles="0,0,0,0,0,0,0,0"/>
                </v:shape>
                <v:line id="Line 59" o:spid="_x0000_s1862" style="position:absolute;visibility:visible;mso-wrap-style:square" from="2207,4595" to="10033,459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" strokecolor="#d9d9d9" strokeweight=".1235mm">
                  <o:lock v:ext="edit" shapetype="f"/>
                </v:line>
                <v:line id="Line 58" o:spid="_x0000_s1863" style="position:absolute;visibility:visible;mso-wrap-style:square" from="2207,4204" to="10033,42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" strokecolor="#d9d9d9" strokeweight=".7pt">
                  <o:lock v:ext="edit" shapetype="f"/>
                </v:line>
                <v:shape id="AutoShape 57" o:spid="_x0000_s1864" style="position:absolute;left:2534;top:4204;width:4564;height:1578;visibility:visible;mso-wrap-style:square;v-text-anchor:top" coordsize="4564,15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" path="m,l,395m653,r,1578m1304,r,395m1955,r,1578m2609,r,1578m3260,r,395m3913,r,395m4564,r,395e" filled="f" strokecolor="#f1f1f1" strokeweight=".7pt">
                  <v:path arrowok="t" o:connecttype="custom" o:connectlocs="0,4204;0,4599;653,4204;653,5782;1304,4204;1304,4599;1955,4204;1955,5782;2609,4204;2609,5782;3260,4204;3260,4599;3913,4204;3913,4599;4564,4204;4564,4599" o:connectangles="0,0,0,0,0,0,0,0,0,0,0,0,0,0,0,0"/>
                </v:shape>
                <v:line id="Line 56" o:spid="_x0000_s1865" style="position:absolute;visibility:visible;mso-wrap-style:square" from="7751,4204" to="7751,657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" strokecolor="#f1f1f1" strokeweight=".7pt">
                  <o:lock v:ext="edit" shapetype="f"/>
                </v:line>
                <v:shape id="AutoShape 55" o:spid="_x0000_s1866" style="position:absolute;left:8402;top:4204;width:1305;height:1260;visibility:visible;mso-wrap-style:square;v-text-anchor:top" coordsize="1305,12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" path="m,l,395m651,r,395m1305,r,1260e" filled="f" strokecolor="#f1f1f1" strokeweight=".7pt">
                  <v:path arrowok="t" o:connecttype="custom" o:connectlocs="0,4204;0,4599;651,4204;651,4599;1305,4204;1305,5464" o:connectangles="0,0,0,0,0,0"/>
                </v:shape>
                <v:shape id="AutoShape 54" o:spid="_x0000_s1867" style="position:absolute;left:2207;top:4204;width:7826;height:2366;visibility:visible;mso-wrap-style:square;v-text-anchor:top" coordsize="7826,23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" path="m,l,2366m654,r,2366m1305,r,2366m1958,r,2366m2609,r,2366m3262,r,2366m3913,r,2366m4564,r,2366m5218,r,2366m5869,r,2366m6522,r,2366m7173,r,2366m7826,r,2366e" filled="f" strokecolor="#d9d9d9" strokeweight=".7pt">
                  <v:path arrowok="t" o:connecttype="custom" o:connectlocs="0,4204;0,6570;654,4204;654,6570;1305,4204;1305,6570;1958,4204;1958,6570;2609,4204;2609,6570;3262,4204;3262,6570;3913,4204;3913,6570;4564,4204;4564,6570;5218,4204;5218,6570;5869,4204;5869,6570;6522,4204;6522,6570;7173,4204;7173,6570;7826,4204;7826,6570" o:connectangles="0,0,0,0,0,0,0,0,0,0,0,0,0,0,0,0,0,0,0,0,0,0,0,0,0,0"/>
                </v:shape>
                <v:rect id="Rectangle 53" o:spid="_x0000_s1868" style="position:absolute;left:2431;top:4598;width:206;height:19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" fillcolor="#843c0c" stroked="f">
                  <v:path arrowok="t"/>
                </v:rect>
                <v:shape id="AutoShape 52" o:spid="_x0000_s1869" style="position:absolute;left:3084;top:4598;width:6725;height:1972;visibility:visible;mso-wrap-style:square;v-text-anchor:top" coordsize="6725,19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" path="m203,1183l,1183r,788l203,1971r,-788xm856,l651,r,1971l856,1971,856,xm1507,1183r-203,l1304,1971r203,l1507,1183xm2160,1183r-205,l1955,1971r205,l2160,1183xm2811,l2608,r,1971l2811,1971,2811,xm3465,l3259,r,1971l3465,1971,3465,xm4116,l3910,r,1971l4116,1971,4116,xm5420,l5215,r,1971l5420,1971,5420,xm6071,l5868,r,1971l6071,1971,6071,xm6724,865r-205,l6519,1971r205,l6724,865xe" fillcolor="#7f7f7f" stroked="f">
                  <v:path arrowok="t" o:connecttype="custom" o:connectlocs="203,5782;0,5782;0,6570;203,6570;203,5782;856,4599;651,4599;651,6570;856,6570;856,4599;1507,5782;1304,5782;1304,6570;1507,6570;1507,5782;2160,5782;1955,5782;1955,6570;2160,6570;2160,5782;2811,4599;2608,4599;2608,6570;2811,6570;2811,4599;3465,4599;3259,4599;3259,6570;3465,6570;3465,4599;4116,4599;3910,4599;3910,6570;4116,6570;4116,4599;5420,4599;5215,4599;5215,6570;5420,6570;5420,4599;6071,4599;5868,4599;5868,6570;6071,6570;6071,4599;6724,5464;6519,5464;6519,6570;6724,6570;6724,5464" o:connectangles="0,0,0,0,0,0,0,0,0,0,0,0,0,0,0,0,0,0,0,0,0,0,0,0,0,0,0,0,0,0,0,0,0,0,0,0,0,0,0,0,0,0,0,0,0,0,0,0,0,0"/>
                </v:shape>
                <v:line id="Line 51" o:spid="_x0000_s1870" style="position:absolute;visibility:visible;mso-wrap-style:square" from="2207,6570" to="10033,657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" strokecolor="#d9d9d9" strokeweight=".7pt">
                  <o:lock v:ext="edit" shapetype="f"/>
                </v:line>
                <v:rect id="Rectangle 50" o:spid="_x0000_s1871" style="position:absolute;left:1654;top:3565;width:8592;height:34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" filled="f" strokecolor="#d9d9d9" strokeweight=".7pt">
                  <v:path arrowok="t"/>
                </v:rect>
                <v:shape id="Text Box 49" o:spid="_x0000_s1872" type="#_x0000_t202" style="position:absolute;left:3538;top:3752;width:4844;height:2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" filled="f" stroked="f">
                  <v:path arrowok="t"/>
                  <v:textbox inset="0,0,0,0">
                    <w:txbxContent>
                      <w:p w14:paraId="1AD94408" w14:textId="77777777" w:rsidR="000B498F" w:rsidRDefault="000B498F" w:rsidP="000B498F">
                        <w:pPr>
                          <w:spacing w:line="205" w:lineRule="exact"/>
                          <w:rPr>
                            <w:rFonts w:ascii="Carlito" w:hAnsi="Carlito"/>
                            <w:i/>
                            <w:sz w:val="20"/>
                          </w:rPr>
                        </w:pPr>
                        <w:r>
                          <w:rPr>
                            <w:rFonts w:ascii="Carlito" w:hAnsi="Carlito"/>
                            <w:b/>
                            <w:color w:val="0D0D0D"/>
                            <w:sz w:val="20"/>
                          </w:rPr>
                          <w:t>g.2.</w:t>
                        </w:r>
                        <w:r>
                          <w:rPr>
                            <w:rFonts w:ascii="Carlito" w:hAnsi="Carlito"/>
                            <w:b/>
                            <w:color w:val="0D0D0D"/>
                            <w:spacing w:val="-22"/>
                            <w:sz w:val="20"/>
                          </w:rPr>
                          <w:t xml:space="preserve"> </w:t>
                        </w:r>
                        <w:r>
                          <w:rPr>
                            <w:color w:val="0D0D0D"/>
                            <w:sz w:val="20"/>
                          </w:rPr>
                          <w:t>Norma</w:t>
                        </w:r>
                        <w:r>
                          <w:rPr>
                            <w:color w:val="0D0D0D"/>
                            <w:spacing w:val="-31"/>
                            <w:sz w:val="20"/>
                          </w:rPr>
                          <w:t xml:space="preserve"> </w:t>
                        </w:r>
                        <w:r>
                          <w:rPr>
                            <w:color w:val="0D0D0D"/>
                            <w:sz w:val="20"/>
                          </w:rPr>
                          <w:t>Calidad</w:t>
                        </w:r>
                        <w:r>
                          <w:rPr>
                            <w:color w:val="0D0D0D"/>
                            <w:spacing w:val="-32"/>
                            <w:sz w:val="20"/>
                          </w:rPr>
                          <w:t xml:space="preserve"> </w:t>
                        </w:r>
                        <w:r>
                          <w:rPr>
                            <w:color w:val="0D0D0D"/>
                            <w:sz w:val="20"/>
                          </w:rPr>
                          <w:t>Primaria</w:t>
                        </w:r>
                        <w:r>
                          <w:rPr>
                            <w:color w:val="0D0D0D"/>
                            <w:spacing w:val="-30"/>
                            <w:sz w:val="20"/>
                          </w:rPr>
                          <w:t xml:space="preserve"> </w:t>
                        </w:r>
                        <w:r>
                          <w:rPr>
                            <w:color w:val="0D0D0D"/>
                            <w:sz w:val="20"/>
                          </w:rPr>
                          <w:t>del</w:t>
                        </w:r>
                        <w:r>
                          <w:rPr>
                            <w:color w:val="0D0D0D"/>
                            <w:spacing w:val="-30"/>
                            <w:sz w:val="20"/>
                          </w:rPr>
                          <w:t xml:space="preserve"> </w:t>
                        </w:r>
                        <w:r>
                          <w:rPr>
                            <w:color w:val="0D0D0D"/>
                            <w:sz w:val="20"/>
                          </w:rPr>
                          <w:t>aire</w:t>
                        </w:r>
                        <w:r>
                          <w:rPr>
                            <w:color w:val="0D0D0D"/>
                            <w:spacing w:val="-30"/>
                            <w:sz w:val="20"/>
                          </w:rPr>
                          <w:t xml:space="preserve"> </w:t>
                        </w:r>
                        <w:r>
                          <w:rPr>
                            <w:color w:val="0D0D0D"/>
                            <w:sz w:val="20"/>
                          </w:rPr>
                          <w:t>NO2</w:t>
                        </w:r>
                        <w:r>
                          <w:rPr>
                            <w:color w:val="0D0D0D"/>
                            <w:spacing w:val="-31"/>
                            <w:sz w:val="20"/>
                          </w:rPr>
                          <w:t xml:space="preserve"> </w:t>
                        </w:r>
                        <w:r>
                          <w:rPr>
                            <w:rFonts w:ascii="Carlito" w:hAnsi="Carlito"/>
                            <w:b/>
                            <w:i/>
                            <w:color w:val="0D0D0D"/>
                            <w:sz w:val="20"/>
                          </w:rPr>
                          <w:t>Anual</w:t>
                        </w:r>
                        <w:r>
                          <w:rPr>
                            <w:rFonts w:ascii="Carlito" w:hAnsi="Carlito"/>
                            <w:b/>
                            <w:i/>
                            <w:color w:val="0D0D0D"/>
                            <w:spacing w:val="-19"/>
                            <w:sz w:val="20"/>
                          </w:rPr>
                          <w:t xml:space="preserve"> </w:t>
                        </w:r>
                        <w:r>
                          <w:rPr>
                            <w:rFonts w:ascii="Carlito" w:hAnsi="Carlito"/>
                            <w:i/>
                            <w:color w:val="0D0D0D"/>
                            <w:sz w:val="20"/>
                          </w:rPr>
                          <w:t>(μg/m3N)</w:t>
                        </w:r>
                      </w:p>
                    </w:txbxContent>
                  </v:textbox>
                </v:shape>
                <v:shape id="Text Box 48" o:spid="_x0000_s1873" type="#_x0000_t202" style="position:absolute;left:1780;top:4123;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" filled="f" stroked="f">
                  <v:path arrowok="t"/>
                  <v:textbox inset="0,0,0,0">
                    <w:txbxContent>
                      <w:p w14:paraId="1C13A972" w14:textId="77777777" w:rsidR="000B498F" w:rsidRDefault="000B498F" w:rsidP="000B498F">
                        <w:pPr>
                          <w:spacing w:line="167" w:lineRule="exact"/>
                          <w:rPr>
                            <w:sz w:val="17"/>
                          </w:rPr>
                        </w:pPr>
                        <w:r>
                          <w:rPr>
                            <w:color w:val="585858"/>
                            <w:w w:val="95"/>
                            <w:sz w:val="17"/>
                          </w:rPr>
                          <w:t>120</w:t>
                        </w:r>
                      </w:p>
                    </w:txbxContent>
                  </v:textbox>
                </v:shape>
                <v:shape id="Text Box 47" o:spid="_x0000_s1874" type="#_x0000_t202" style="position:absolute;left:2401;top:4332;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" filled="f" stroked="f">
                  <v:path arrowok="t"/>
                  <v:textbox inset="0,0,0,0">
                    <w:txbxContent>
                      <w:p w14:paraId="39583948" w14:textId="77777777" w:rsidR="000B498F" w:rsidRDefault="000B498F" w:rsidP="000B498F">
                        <w:pPr>
                          <w:spacing w:line="175" w:lineRule="exact"/>
                          <w:rPr>
                            <w:rFonts w:ascii="Carlito"/>
                            <w:b/>
                            <w:sz w:val="17"/>
                          </w:rPr>
                        </w:pPr>
                        <w:r>
                          <w:rPr>
                            <w:rFonts w:ascii="Carlito"/>
                            <w:b/>
                            <w:color w:val="404040"/>
                            <w:w w:val="105"/>
                            <w:sz w:val="17"/>
                          </w:rPr>
                          <w:t>100</w:t>
                        </w:r>
                      </w:p>
                    </w:txbxContent>
                  </v:textbox>
                </v:shape>
                <v:shape id="Text Box 46" o:spid="_x0000_s1875" type="#_x0000_t202" style="position:absolute;left:3705;top:4332;width:28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" filled="f" stroked="f">
                  <v:path arrowok="t"/>
                  <v:textbox inset="0,0,0,0">
                    <w:txbxContent>
                      <w:p w14:paraId="089A41D9" w14:textId="77777777" w:rsidR="000B498F" w:rsidRDefault="000B498F" w:rsidP="000B498F">
                        <w:pPr>
                          <w:spacing w:line="175" w:lineRule="exact"/>
                          <w:rPr>
                            <w:rFonts w:ascii="Carlito"/>
                            <w:b/>
                            <w:sz w:val="17"/>
                          </w:rPr>
                        </w:pPr>
                        <w:r>
                          <w:rPr>
                            <w:rFonts w:ascii="Carlito"/>
                            <w:b/>
                            <w:color w:val="404040"/>
                            <w:w w:val="105"/>
                            <w:sz w:val="17"/>
                          </w:rPr>
                          <w:t>100</w:t>
                        </w:r>
                      </w:p>
                    </w:txbxContent>
                  </v:textbox>
                </v:shape>
                <v:shape id="Text Box 45" o:spid="_x0000_s1876" type="#_x0000_t202" style="position:absolute;left:5662;top:4332;width:1590;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" filled="f" stroked="f">
                  <v:path arrowok="t"/>
                  <v:textbox inset="0,0,0,0">
                    <w:txbxContent>
                      <w:p w14:paraId="20DCC846" w14:textId="77777777" w:rsidR="000B498F" w:rsidRDefault="000B498F" w:rsidP="000B498F">
                        <w:pPr>
                          <w:tabs>
                            <w:tab w:val="left" w:pos="651"/>
                            <w:tab w:val="left" w:pos="1303"/>
                          </w:tabs>
                          <w:spacing w:line="175" w:lineRule="exact"/>
                          <w:rPr>
                            <w:rFonts w:ascii="Carlito"/>
                            <w:b/>
                            <w:sz w:val="17"/>
                          </w:rPr>
                        </w:pPr>
                        <w:r>
                          <w:rPr>
                            <w:rFonts w:ascii="Carlito"/>
                            <w:b/>
                            <w:color w:val="404040"/>
                            <w:w w:val="105"/>
                            <w:sz w:val="17"/>
                          </w:rPr>
                          <w:t>100</w:t>
                        </w:r>
                        <w:r>
                          <w:rPr>
                            <w:rFonts w:ascii="Carlito"/>
                            <w:b/>
                            <w:color w:val="404040"/>
                            <w:w w:val="105"/>
                            <w:sz w:val="17"/>
                          </w:rPr>
                          <w:tab/>
                          <w:t>100</w:t>
                        </w:r>
                        <w:r>
                          <w:rPr>
                            <w:rFonts w:ascii="Carlito"/>
                            <w:b/>
                            <w:color w:val="404040"/>
                            <w:w w:val="105"/>
                            <w:sz w:val="17"/>
                          </w:rPr>
                          <w:tab/>
                          <w:t>100</w:t>
                        </w:r>
                      </w:p>
                    </w:txbxContent>
                  </v:textbox>
                </v:shape>
                <v:shape id="Text Box 44" o:spid="_x0000_s1877" type="#_x0000_t202" style="position:absolute;left:8270;top:4332;width:940;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" filled="f" stroked="f">
                  <v:path arrowok="t"/>
                  <v:textbox inset="0,0,0,0">
                    <w:txbxContent>
                      <w:p w14:paraId="50FBDFE0" w14:textId="77777777" w:rsidR="000B498F" w:rsidRDefault="000B498F" w:rsidP="000B498F">
                        <w:pPr>
                          <w:tabs>
                            <w:tab w:val="left" w:pos="651"/>
                          </w:tabs>
                          <w:spacing w:line="175" w:lineRule="exact"/>
                          <w:rPr>
                            <w:rFonts w:ascii="Carlito"/>
                            <w:b/>
                            <w:sz w:val="17"/>
                          </w:rPr>
                        </w:pPr>
                        <w:r>
                          <w:rPr>
                            <w:rFonts w:ascii="Carlito"/>
                            <w:b/>
                            <w:color w:val="404040"/>
                            <w:w w:val="105"/>
                            <w:sz w:val="17"/>
                          </w:rPr>
                          <w:t>100</w:t>
                        </w:r>
                        <w:r>
                          <w:rPr>
                            <w:rFonts w:ascii="Carlito"/>
                            <w:b/>
                            <w:color w:val="404040"/>
                            <w:w w:val="105"/>
                            <w:sz w:val="17"/>
                          </w:rPr>
                          <w:tab/>
                          <w:t>100</w:t>
                        </w:r>
                      </w:p>
                    </w:txbxContent>
                  </v:textbox>
                </v:shape>
                <v:shape id="Text Box 43" o:spid="_x0000_s1878" type="#_x0000_t202" style="position:absolute;left:1780;top:4516;width:8228;height:23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" filled="f" stroked="f">
                  <v:path arrowok="t"/>
                  <v:textbox inset="0,0,0,0">
                    <w:txbxContent>
                      <w:p w14:paraId="69C861EC" w14:textId="77777777" w:rsidR="000B498F" w:rsidRDefault="000B498F" w:rsidP="000B498F">
                        <w:pPr>
                          <w:spacing w:line="167" w:lineRule="exact"/>
                          <w:rPr>
                            <w:sz w:val="17"/>
                          </w:rPr>
                        </w:pPr>
                        <w:r>
                          <w:rPr>
                            <w:color w:val="585858"/>
                            <w:sz w:val="17"/>
                          </w:rPr>
                          <w:t>100</w:t>
                        </w:r>
                      </w:p>
                      <w:p w14:paraId="47619ADD" w14:textId="77777777" w:rsidR="000B498F" w:rsidRDefault="000B498F" w:rsidP="000B498F">
                        <w:pPr>
                          <w:spacing w:before="3"/>
                          <w:rPr>
                            <w:sz w:val="17"/>
                          </w:rPr>
                        </w:pPr>
                      </w:p>
                      <w:p w14:paraId="067EDAFE" w14:textId="77777777" w:rsidR="000B498F" w:rsidRDefault="000B498F" w:rsidP="000B498F">
                        <w:pPr>
                          <w:ind w:left="88"/>
                          <w:rPr>
                            <w:sz w:val="17"/>
                          </w:rPr>
                        </w:pPr>
                        <w:r>
                          <w:rPr>
                            <w:color w:val="585858"/>
                            <w:sz w:val="17"/>
                          </w:rPr>
                          <w:t>80</w:t>
                        </w:r>
                      </w:p>
                      <w:p w14:paraId="4BA3F96C" w14:textId="77777777" w:rsidR="000B498F" w:rsidRDefault="000B498F" w:rsidP="000B498F">
                        <w:pPr>
                          <w:tabs>
                            <w:tab w:val="left" w:pos="7838"/>
                          </w:tabs>
                          <w:spacing w:before="91"/>
                          <w:ind w:left="88"/>
                          <w:rPr>
                            <w:rFonts w:ascii="Carlito"/>
                            <w:b/>
                            <w:sz w:val="17"/>
                          </w:rPr>
                        </w:pPr>
                        <w:r>
                          <w:rPr>
                            <w:color w:val="585858"/>
                            <w:position w:val="-10"/>
                            <w:sz w:val="17"/>
                          </w:rPr>
                          <w:t>60</w:t>
                        </w:r>
                        <w:r>
                          <w:rPr>
                            <w:color w:val="585858"/>
                            <w:position w:val="-10"/>
                            <w:sz w:val="17"/>
                          </w:rPr>
                          <w:tab/>
                        </w:r>
                        <w:r>
                          <w:rPr>
                            <w:rFonts w:ascii="Carlito"/>
                            <w:b/>
                            <w:color w:val="404040"/>
                            <w:sz w:val="17"/>
                          </w:rPr>
                          <w:t>56</w:t>
                        </w:r>
                      </w:p>
                      <w:p w14:paraId="6CA47215" w14:textId="77777777" w:rsidR="000B498F" w:rsidRDefault="000B498F" w:rsidP="000B498F">
                        <w:pPr>
                          <w:tabs>
                            <w:tab w:val="left" w:pos="2621"/>
                            <w:tab w:val="left" w:pos="3273"/>
                          </w:tabs>
                          <w:spacing w:before="7" w:line="197" w:lineRule="exact"/>
                          <w:ind w:left="1317"/>
                          <w:rPr>
                            <w:rFonts w:ascii="Carlito"/>
                            <w:b/>
                            <w:sz w:val="17"/>
                          </w:rPr>
                        </w:pPr>
                        <w:r>
                          <w:rPr>
                            <w:rFonts w:ascii="Carlito"/>
                            <w:b/>
                            <w:color w:val="404040"/>
                            <w:w w:val="105"/>
                            <w:sz w:val="17"/>
                          </w:rPr>
                          <w:t>40</w:t>
                        </w:r>
                        <w:r>
                          <w:rPr>
                            <w:rFonts w:ascii="Carlito"/>
                            <w:b/>
                            <w:color w:val="404040"/>
                            <w:w w:val="105"/>
                            <w:sz w:val="17"/>
                          </w:rPr>
                          <w:tab/>
                          <w:t>40</w:t>
                        </w:r>
                        <w:r>
                          <w:rPr>
                            <w:rFonts w:ascii="Carlito"/>
                            <w:b/>
                            <w:color w:val="404040"/>
                            <w:w w:val="105"/>
                            <w:sz w:val="17"/>
                          </w:rPr>
                          <w:tab/>
                          <w:t>40</w:t>
                        </w:r>
                      </w:p>
                      <w:p w14:paraId="7BB98543" w14:textId="77777777" w:rsidR="000B498F" w:rsidRDefault="000B498F" w:rsidP="000B498F">
                        <w:pPr>
                          <w:spacing w:line="185" w:lineRule="exact"/>
                          <w:ind w:left="88"/>
                          <w:rPr>
                            <w:sz w:val="17"/>
                          </w:rPr>
                        </w:pPr>
                        <w:r>
                          <w:rPr>
                            <w:color w:val="585858"/>
                            <w:sz w:val="17"/>
                          </w:rPr>
                          <w:t>40</w:t>
                        </w:r>
                      </w:p>
                      <w:p w14:paraId="173A6270" w14:textId="77777777" w:rsidR="000B498F" w:rsidRDefault="000B498F" w:rsidP="000B498F">
                        <w:pPr>
                          <w:spacing w:before="3"/>
                          <w:rPr>
                            <w:sz w:val="17"/>
                          </w:rPr>
                        </w:pPr>
                      </w:p>
                      <w:p w14:paraId="35DF2959" w14:textId="77777777" w:rsidR="000B498F" w:rsidRDefault="000B498F" w:rsidP="000B498F">
                        <w:pPr>
                          <w:spacing w:before="1"/>
                          <w:ind w:left="88"/>
                          <w:rPr>
                            <w:sz w:val="17"/>
                          </w:rPr>
                        </w:pPr>
                        <w:r>
                          <w:rPr>
                            <w:color w:val="585858"/>
                            <w:sz w:val="17"/>
                          </w:rPr>
                          <w:t>20</w:t>
                        </w:r>
                      </w:p>
                      <w:p w14:paraId="4D41F9D2" w14:textId="77777777" w:rsidR="000B498F" w:rsidRDefault="000B498F" w:rsidP="000B498F">
                        <w:pPr>
                          <w:spacing w:before="3"/>
                          <w:rPr>
                            <w:sz w:val="17"/>
                          </w:rPr>
                        </w:pPr>
                      </w:p>
                      <w:p w14:paraId="7719D9DB" w14:textId="77777777" w:rsidR="000B498F" w:rsidRDefault="000B498F" w:rsidP="000B498F">
                        <w:pPr>
                          <w:ind w:left="177"/>
                          <w:rPr>
                            <w:sz w:val="17"/>
                          </w:rPr>
                        </w:pPr>
                        <w:r>
                          <w:rPr>
                            <w:color w:val="585858"/>
                            <w:w w:val="93"/>
                            <w:sz w:val="17"/>
                          </w:rPr>
                          <w:t>0</w:t>
                        </w:r>
                      </w:p>
                      <w:p w14:paraId="35C7AE54" w14:textId="77777777" w:rsidR="000B498F" w:rsidRDefault="000B498F" w:rsidP="000B498F">
                        <w:pPr>
                          <w:tabs>
                            <w:tab w:val="left" w:pos="1252"/>
                            <w:tab w:val="left" w:pos="2622"/>
                            <w:tab w:val="left" w:pos="3184"/>
                            <w:tab w:val="left" w:pos="5172"/>
                            <w:tab w:val="left" w:pos="5740"/>
                            <w:tab w:val="left" w:pos="7113"/>
                            <w:tab w:val="left" w:pos="7648"/>
                          </w:tabs>
                          <w:spacing w:before="20"/>
                          <w:ind w:left="580"/>
                          <w:rPr>
                            <w:sz w:val="15"/>
                          </w:rPr>
                        </w:pPr>
                        <w:r>
                          <w:rPr>
                            <w:color w:val="585858"/>
                            <w:sz w:val="15"/>
                          </w:rPr>
                          <w:t>Chile</w:t>
                        </w:r>
                        <w:r>
                          <w:rPr>
                            <w:color w:val="585858"/>
                            <w:sz w:val="15"/>
                          </w:rPr>
                          <w:tab/>
                          <w:t>OMS</w:t>
                        </w:r>
                        <w:r>
                          <w:rPr>
                            <w:color w:val="585858"/>
                            <w:spacing w:val="26"/>
                            <w:sz w:val="15"/>
                          </w:rPr>
                          <w:t xml:space="preserve"> </w:t>
                        </w:r>
                        <w:r>
                          <w:rPr>
                            <w:color w:val="585858"/>
                            <w:sz w:val="15"/>
                          </w:rPr>
                          <w:t>EEUU-EPA</w:t>
                        </w:r>
                        <w:r>
                          <w:rPr>
                            <w:color w:val="585858"/>
                            <w:sz w:val="15"/>
                          </w:rPr>
                          <w:tab/>
                          <w:t>UE</w:t>
                        </w:r>
                        <w:r>
                          <w:rPr>
                            <w:color w:val="585858"/>
                            <w:sz w:val="15"/>
                          </w:rPr>
                          <w:tab/>
                          <w:t xml:space="preserve">China </w:t>
                        </w:r>
                        <w:r>
                          <w:rPr>
                            <w:color w:val="585858"/>
                            <w:spacing w:val="30"/>
                            <w:sz w:val="15"/>
                          </w:rPr>
                          <w:t xml:space="preserve"> </w:t>
                        </w:r>
                        <w:r>
                          <w:rPr>
                            <w:color w:val="585858"/>
                            <w:sz w:val="15"/>
                          </w:rPr>
                          <w:t>Colombia</w:t>
                        </w:r>
                        <w:r>
                          <w:rPr>
                            <w:color w:val="585858"/>
                            <w:spacing w:val="20"/>
                            <w:sz w:val="15"/>
                          </w:rPr>
                          <w:t xml:space="preserve"> </w:t>
                        </w:r>
                        <w:r>
                          <w:rPr>
                            <w:color w:val="585858"/>
                            <w:sz w:val="15"/>
                          </w:rPr>
                          <w:t>Ecuador</w:t>
                        </w:r>
                        <w:r>
                          <w:rPr>
                            <w:color w:val="585858"/>
                            <w:sz w:val="15"/>
                          </w:rPr>
                          <w:tab/>
                        </w:r>
                        <w:r>
                          <w:rPr>
                            <w:color w:val="585858"/>
                            <w:sz w:val="15"/>
                          </w:rPr>
                          <w:t>Perú</w:t>
                        </w:r>
                        <w:r>
                          <w:rPr>
                            <w:color w:val="585858"/>
                            <w:sz w:val="15"/>
                          </w:rPr>
                          <w:tab/>
                          <w:t xml:space="preserve">México  </w:t>
                        </w:r>
                        <w:r>
                          <w:rPr>
                            <w:color w:val="585858"/>
                            <w:spacing w:val="9"/>
                            <w:sz w:val="15"/>
                          </w:rPr>
                          <w:t xml:space="preserve"> </w:t>
                        </w:r>
                        <w:r>
                          <w:rPr>
                            <w:color w:val="585858"/>
                            <w:sz w:val="15"/>
                          </w:rPr>
                          <w:t>Canadá</w:t>
                        </w:r>
                        <w:r>
                          <w:rPr>
                            <w:color w:val="585858"/>
                            <w:sz w:val="15"/>
                          </w:rPr>
                          <w:tab/>
                          <w:t>Suiza</w:t>
                        </w:r>
                        <w:r>
                          <w:rPr>
                            <w:color w:val="585858"/>
                            <w:sz w:val="15"/>
                          </w:rPr>
                          <w:tab/>
                        </w:r>
                        <w:r>
                          <w:rPr>
                            <w:color w:val="585858"/>
                            <w:spacing w:val="-1"/>
                            <w:w w:val="95"/>
                            <w:sz w:val="15"/>
                          </w:rPr>
                          <w:t>Australia</w:t>
                        </w:r>
                      </w:p>
                    </w:txbxContent>
                  </v:textbox>
                </v:shape>
                <w10:wrap type="topAndBottom" anchorx="page"/>
              </v:group>
            </w:pict>
          </mc:Fallback>
        </mc:AlternateContent>
      </w:r>
    </w:p>
    <w:p w14:paraId="72B68EF1" w14:textId="77777777" w:rsidR="000B498F" w:rsidRDefault="000B498F" w:rsidP="000B498F">
      <w:pPr>
        <w:pStyle w:val="BodyText"/>
        <w:spacing w:before="8"/>
        <w:rPr>
          <w:sz w:val="8"/>
        </w:rPr>
      </w:pPr>
    </w:p>
    <w:p w14:paraId="6096B566" w14:textId="77777777" w:rsidR="000B498F" w:rsidRDefault="000B498F" w:rsidP="000B498F">
      <w:pPr>
        <w:pStyle w:val="BodyText"/>
        <w:spacing w:before="16"/>
        <w:ind w:left="1428" w:right="1427"/>
        <w:jc w:val="center"/>
      </w:pPr>
      <w:r>
        <w:t xml:space="preserve">Fuente </w:t>
      </w:r>
      <w:proofErr w:type="spellStart"/>
      <w:r>
        <w:t>gráficos</w:t>
      </w:r>
      <w:proofErr w:type="spellEnd"/>
      <w:r>
        <w:t xml:space="preserve"> g: </w:t>
      </w:r>
      <w:proofErr w:type="spellStart"/>
      <w:r>
        <w:t>Elaboración</w:t>
      </w:r>
      <w:proofErr w:type="spellEnd"/>
      <w:r>
        <w:t xml:space="preserve"> </w:t>
      </w:r>
      <w:proofErr w:type="spellStart"/>
      <w:r>
        <w:t>propia</w:t>
      </w:r>
      <w:proofErr w:type="spellEnd"/>
      <w:r>
        <w:t xml:space="preserve"> a </w:t>
      </w:r>
      <w:proofErr w:type="spellStart"/>
      <w:r>
        <w:t>partir</w:t>
      </w:r>
      <w:proofErr w:type="spellEnd"/>
      <w:r>
        <w:t xml:space="preserve"> de MMA, (2016a) </w:t>
      </w:r>
      <w:r>
        <w:rPr>
          <w:vertAlign w:val="superscript"/>
        </w:rPr>
        <w:t>5</w:t>
      </w:r>
      <w:r>
        <w:t>.</w:t>
      </w:r>
    </w:p>
    <w:p w14:paraId="10BA0205" w14:textId="77777777" w:rsidR="000B498F" w:rsidRDefault="000B498F" w:rsidP="000B498F">
      <w:pPr>
        <w:pStyle w:val="BodyText"/>
        <w:rPr>
          <w:sz w:val="20"/>
        </w:rPr>
      </w:pPr>
    </w:p>
    <w:p w14:paraId="4AEC25E0" w14:textId="77777777" w:rsidR="000B498F" w:rsidRDefault="000B498F" w:rsidP="000B498F">
      <w:pPr>
        <w:pStyle w:val="BodyText"/>
        <w:rPr>
          <w:sz w:val="20"/>
        </w:rPr>
      </w:pPr>
    </w:p>
    <w:p w14:paraId="6075D4B8" w14:textId="77777777" w:rsidR="000B498F" w:rsidRDefault="000B498F" w:rsidP="000B498F">
      <w:pPr>
        <w:pStyle w:val="BodyText"/>
        <w:rPr>
          <w:sz w:val="20"/>
        </w:rPr>
      </w:pPr>
    </w:p>
    <w:p w14:paraId="236E8896" w14:textId="77777777" w:rsidR="000B498F" w:rsidRDefault="000B498F" w:rsidP="000B498F">
      <w:pPr>
        <w:pStyle w:val="BodyText"/>
        <w:rPr>
          <w:sz w:val="20"/>
        </w:rPr>
      </w:pPr>
    </w:p>
    <w:p w14:paraId="627AB1FD" w14:textId="77777777" w:rsidR="000B498F" w:rsidRDefault="000B498F" w:rsidP="000B498F">
      <w:pPr>
        <w:pStyle w:val="BodyText"/>
        <w:rPr>
          <w:sz w:val="20"/>
        </w:rPr>
      </w:pPr>
    </w:p>
    <w:p w14:paraId="180B2C67" w14:textId="77777777" w:rsidR="000B498F" w:rsidRDefault="000B498F" w:rsidP="000B498F">
      <w:pPr>
        <w:pStyle w:val="BodyText"/>
        <w:rPr>
          <w:sz w:val="20"/>
        </w:rPr>
      </w:pPr>
    </w:p>
    <w:p w14:paraId="7FB317B2" w14:textId="77777777" w:rsidR="000B498F" w:rsidRDefault="000B498F" w:rsidP="000B498F">
      <w:pPr>
        <w:pStyle w:val="BodyText"/>
        <w:rPr>
          <w:sz w:val="20"/>
        </w:rPr>
      </w:pPr>
    </w:p>
    <w:p w14:paraId="14A11548" w14:textId="77777777" w:rsidR="000B498F" w:rsidRDefault="000B498F" w:rsidP="000B498F">
      <w:pPr>
        <w:pStyle w:val="BodyText"/>
        <w:rPr>
          <w:sz w:val="20"/>
        </w:rPr>
      </w:pPr>
    </w:p>
    <w:p w14:paraId="02BA2A53" w14:textId="77777777" w:rsidR="000B498F" w:rsidRDefault="000B498F" w:rsidP="000B498F">
      <w:pPr>
        <w:pStyle w:val="BodyText"/>
        <w:rPr>
          <w:sz w:val="20"/>
        </w:rPr>
      </w:pPr>
    </w:p>
    <w:p w14:paraId="3AF66A59" w14:textId="77777777" w:rsidR="000B498F" w:rsidRDefault="000B498F" w:rsidP="000B498F">
      <w:pPr>
        <w:pStyle w:val="BodyText"/>
        <w:rPr>
          <w:sz w:val="20"/>
        </w:rPr>
      </w:pPr>
    </w:p>
    <w:p w14:paraId="1A5ABB04" w14:textId="77777777" w:rsidR="000B498F" w:rsidRDefault="000B498F" w:rsidP="000B498F">
      <w:pPr>
        <w:pStyle w:val="BodyText"/>
        <w:rPr>
          <w:sz w:val="20"/>
        </w:rPr>
      </w:pPr>
    </w:p>
    <w:p w14:paraId="25C55B67" w14:textId="77777777" w:rsidR="000B498F" w:rsidRDefault="000B498F" w:rsidP="000B498F">
      <w:pPr>
        <w:pStyle w:val="BodyText"/>
        <w:rPr>
          <w:sz w:val="20"/>
        </w:rPr>
      </w:pPr>
    </w:p>
    <w:p w14:paraId="1F5034D1" w14:textId="77777777" w:rsidR="000B498F" w:rsidRDefault="000B498F" w:rsidP="000B498F">
      <w:pPr>
        <w:pStyle w:val="BodyText"/>
        <w:rPr>
          <w:sz w:val="20"/>
        </w:rPr>
      </w:pPr>
    </w:p>
    <w:p w14:paraId="63070AD1" w14:textId="77777777" w:rsidR="000B498F" w:rsidRDefault="000B498F" w:rsidP="000B498F">
      <w:pPr>
        <w:pStyle w:val="BodyText"/>
        <w:rPr>
          <w:sz w:val="20"/>
        </w:rPr>
      </w:pPr>
    </w:p>
    <w:p w14:paraId="2036EC6A" w14:textId="77777777" w:rsidR="000B498F" w:rsidRDefault="000B498F" w:rsidP="000B498F">
      <w:pPr>
        <w:pStyle w:val="BodyText"/>
        <w:rPr>
          <w:sz w:val="20"/>
        </w:rPr>
      </w:pPr>
    </w:p>
    <w:p w14:paraId="761854FA" w14:textId="77777777" w:rsidR="000B498F" w:rsidRDefault="000B498F" w:rsidP="000B498F">
      <w:pPr>
        <w:pStyle w:val="BodyText"/>
        <w:rPr>
          <w:sz w:val="20"/>
        </w:rPr>
      </w:pPr>
    </w:p>
    <w:p w14:paraId="1E80FD0C" w14:textId="77777777" w:rsidR="000B498F" w:rsidRDefault="000B498F" w:rsidP="000B498F">
      <w:pPr>
        <w:pStyle w:val="BodyText"/>
        <w:rPr>
          <w:sz w:val="20"/>
        </w:rPr>
      </w:pPr>
    </w:p>
    <w:p w14:paraId="55788382" w14:textId="77777777" w:rsidR="000B498F" w:rsidRDefault="000B498F" w:rsidP="000B498F">
      <w:pPr>
        <w:pStyle w:val="BodyText"/>
        <w:spacing w:before="10"/>
        <w:rPr>
          <w:sz w:val="10"/>
        </w:rPr>
      </w:pPr>
      <w:r>
        <w:rPr>
          <w:noProof/>
        </w:rPr>
        <mc:AlternateContent>
          <mc:Choice Requires="wps">
            <w:drawing>
              <wp:anchor distT="0" distB="0" distL="0" distR="0" simplePos="0" relativeHeight="251674624" behindDoc="1" locked="0" layoutInCell="1" allowOverlap="1" wp14:anchorId="74214865" wp14:editId="3BE338FD">
                <wp:simplePos x="0" y="0"/>
                <wp:positionH relativeFrom="page">
                  <wp:posOffset>1050925</wp:posOffset>
                </wp:positionH>
                <wp:positionV relativeFrom="paragraph">
                  <wp:posOffset>104140</wp:posOffset>
                </wp:positionV>
                <wp:extent cx="1778000" cy="8890"/>
                <wp:effectExtent l="0" t="0" r="0" b="0"/>
                <wp:wrapTopAndBottom/>
                <wp:docPr id="4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80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D30884" id="Rectangle 41" o:spid="_x0000_s1026" style="position:absolute;margin-left:82.75pt;margin-top:8.2pt;width:140pt;height:.7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" fillcolor="black" stroked="f">
                <v:path arrowok="t"/>
                <w10:wrap type="topAndBottom" anchorx="page"/>
              </v:rect>
            </w:pict>
          </mc:Fallback>
        </mc:AlternateContent>
      </w:r>
    </w:p>
    <w:p w14:paraId="0B59FD61" w14:textId="77777777" w:rsidR="000B498F" w:rsidRPr="007867E0" w:rsidRDefault="000B498F" w:rsidP="007667F3">
      <w:pPr>
        <w:pStyle w:val="BodyText"/>
        <w:tabs>
          <w:tab w:val="left" w:pos="2314"/>
          <w:tab w:val="left" w:pos="3765"/>
          <w:tab w:val="left" w:pos="5412"/>
          <w:tab w:val="left" w:pos="6861"/>
          <w:tab w:val="left" w:pos="8506"/>
        </w:tabs>
        <w:spacing w:before="93" w:line="285" w:lineRule="auto"/>
        <w:ind w:left="114" w:right="112"/>
        <w:rPr>
          <w:rFonts w:asciiTheme="minorHAnsi" w:hAnsiTheme="minorHAnsi" w:cstheme="minorHAnsi"/>
          <w:sz w:val="20"/>
          <w:szCs w:val="20"/>
        </w:rPr>
      </w:pPr>
      <w:r>
        <w:rPr>
          <w:w w:val="95"/>
          <w:vertAlign w:val="superscript"/>
        </w:rPr>
        <w:t>5</w:t>
      </w:r>
      <w:r>
        <w:rPr>
          <w:spacing w:val="-12"/>
          <w:w w:val="95"/>
        </w:rPr>
        <w:t xml:space="preserve"> </w:t>
      </w:r>
      <w:r w:rsidRPr="007867E0">
        <w:rPr>
          <w:rFonts w:asciiTheme="minorHAnsi" w:hAnsiTheme="minorHAnsi" w:cstheme="minorHAnsi"/>
          <w:w w:val="95"/>
          <w:sz w:val="20"/>
          <w:szCs w:val="20"/>
        </w:rPr>
        <w:t>MMA,</w:t>
      </w:r>
      <w:r w:rsidRPr="007867E0">
        <w:rPr>
          <w:rFonts w:asciiTheme="minorHAnsi" w:hAnsiTheme="minorHAnsi" w:cstheme="minorHAnsi"/>
          <w:spacing w:val="-14"/>
          <w:w w:val="95"/>
          <w:sz w:val="20"/>
          <w:szCs w:val="20"/>
        </w:rPr>
        <w:t xml:space="preserve"> </w:t>
      </w:r>
      <w:r w:rsidRPr="007867E0">
        <w:rPr>
          <w:rFonts w:asciiTheme="minorHAnsi" w:hAnsiTheme="minorHAnsi" w:cstheme="minorHAnsi"/>
          <w:w w:val="95"/>
          <w:sz w:val="20"/>
          <w:szCs w:val="20"/>
        </w:rPr>
        <w:t>(2016a).</w:t>
      </w:r>
      <w:r w:rsidRPr="007867E0">
        <w:rPr>
          <w:rFonts w:asciiTheme="minorHAnsi" w:hAnsiTheme="minorHAnsi" w:cstheme="minorHAnsi"/>
          <w:spacing w:val="-15"/>
          <w:w w:val="95"/>
          <w:sz w:val="20"/>
          <w:szCs w:val="20"/>
        </w:rPr>
        <w:t xml:space="preserve"> </w:t>
      </w:r>
      <w:r w:rsidRPr="007867E0">
        <w:rPr>
          <w:rFonts w:asciiTheme="minorHAnsi" w:hAnsiTheme="minorHAnsi" w:cstheme="minorHAnsi"/>
          <w:w w:val="95"/>
          <w:sz w:val="20"/>
          <w:szCs w:val="20"/>
        </w:rPr>
        <w:t>“</w:t>
      </w:r>
      <w:proofErr w:type="spellStart"/>
      <w:r w:rsidRPr="007867E0">
        <w:rPr>
          <w:rFonts w:asciiTheme="minorHAnsi" w:hAnsiTheme="minorHAnsi" w:cstheme="minorHAnsi"/>
          <w:w w:val="95"/>
          <w:sz w:val="20"/>
          <w:szCs w:val="20"/>
        </w:rPr>
        <w:t>Análisis</w:t>
      </w:r>
      <w:proofErr w:type="spellEnd"/>
      <w:r w:rsidRPr="007867E0">
        <w:rPr>
          <w:rFonts w:asciiTheme="minorHAnsi" w:hAnsiTheme="minorHAnsi" w:cstheme="minorHAnsi"/>
          <w:spacing w:val="-15"/>
          <w:w w:val="95"/>
          <w:sz w:val="20"/>
          <w:szCs w:val="20"/>
        </w:rPr>
        <w:t xml:space="preserve"> </w:t>
      </w:r>
      <w:r w:rsidRPr="007867E0">
        <w:rPr>
          <w:rFonts w:asciiTheme="minorHAnsi" w:hAnsiTheme="minorHAnsi" w:cstheme="minorHAnsi"/>
          <w:w w:val="95"/>
          <w:sz w:val="20"/>
          <w:szCs w:val="20"/>
        </w:rPr>
        <w:t>de</w:t>
      </w:r>
      <w:r w:rsidRPr="007867E0">
        <w:rPr>
          <w:rFonts w:asciiTheme="minorHAnsi" w:hAnsiTheme="minorHAnsi" w:cstheme="minorHAnsi"/>
          <w:spacing w:val="-15"/>
          <w:w w:val="95"/>
          <w:sz w:val="20"/>
          <w:szCs w:val="20"/>
        </w:rPr>
        <w:t xml:space="preserve"> </w:t>
      </w:r>
      <w:proofErr w:type="spellStart"/>
      <w:r w:rsidRPr="007867E0">
        <w:rPr>
          <w:rFonts w:asciiTheme="minorHAnsi" w:hAnsiTheme="minorHAnsi" w:cstheme="minorHAnsi"/>
          <w:w w:val="95"/>
          <w:sz w:val="20"/>
          <w:szCs w:val="20"/>
        </w:rPr>
        <w:t>antecedentes</w:t>
      </w:r>
      <w:proofErr w:type="spellEnd"/>
      <w:r w:rsidRPr="007867E0">
        <w:rPr>
          <w:rFonts w:asciiTheme="minorHAnsi" w:hAnsiTheme="minorHAnsi" w:cstheme="minorHAnsi"/>
          <w:spacing w:val="-16"/>
          <w:w w:val="95"/>
          <w:sz w:val="20"/>
          <w:szCs w:val="20"/>
        </w:rPr>
        <w:t xml:space="preserve"> </w:t>
      </w:r>
      <w:r w:rsidRPr="007867E0">
        <w:rPr>
          <w:rFonts w:asciiTheme="minorHAnsi" w:hAnsiTheme="minorHAnsi" w:cstheme="minorHAnsi"/>
          <w:w w:val="95"/>
          <w:sz w:val="20"/>
          <w:szCs w:val="20"/>
        </w:rPr>
        <w:t>y</w:t>
      </w:r>
      <w:r w:rsidRPr="007867E0">
        <w:rPr>
          <w:rFonts w:asciiTheme="minorHAnsi" w:hAnsiTheme="minorHAnsi" w:cstheme="minorHAnsi"/>
          <w:spacing w:val="-14"/>
          <w:w w:val="95"/>
          <w:sz w:val="20"/>
          <w:szCs w:val="20"/>
        </w:rPr>
        <w:t xml:space="preserve"> </w:t>
      </w:r>
      <w:proofErr w:type="spellStart"/>
      <w:r w:rsidRPr="007867E0">
        <w:rPr>
          <w:rFonts w:asciiTheme="minorHAnsi" w:hAnsiTheme="minorHAnsi" w:cstheme="minorHAnsi"/>
          <w:w w:val="95"/>
          <w:sz w:val="20"/>
          <w:szCs w:val="20"/>
        </w:rPr>
        <w:t>evaluación</w:t>
      </w:r>
      <w:proofErr w:type="spellEnd"/>
      <w:r w:rsidRPr="007867E0">
        <w:rPr>
          <w:rFonts w:asciiTheme="minorHAnsi" w:hAnsiTheme="minorHAnsi" w:cstheme="minorHAnsi"/>
          <w:spacing w:val="-14"/>
          <w:w w:val="95"/>
          <w:sz w:val="20"/>
          <w:szCs w:val="20"/>
        </w:rPr>
        <w:t xml:space="preserve"> </w:t>
      </w:r>
      <w:r w:rsidRPr="007867E0">
        <w:rPr>
          <w:rFonts w:asciiTheme="minorHAnsi" w:hAnsiTheme="minorHAnsi" w:cstheme="minorHAnsi"/>
          <w:w w:val="95"/>
          <w:sz w:val="20"/>
          <w:szCs w:val="20"/>
        </w:rPr>
        <w:t>de</w:t>
      </w:r>
      <w:r w:rsidRPr="007867E0">
        <w:rPr>
          <w:rFonts w:asciiTheme="minorHAnsi" w:hAnsiTheme="minorHAnsi" w:cstheme="minorHAnsi"/>
          <w:spacing w:val="-14"/>
          <w:w w:val="95"/>
          <w:sz w:val="20"/>
          <w:szCs w:val="20"/>
        </w:rPr>
        <w:t xml:space="preserve"> </w:t>
      </w:r>
      <w:proofErr w:type="spellStart"/>
      <w:r w:rsidRPr="007867E0">
        <w:rPr>
          <w:rFonts w:asciiTheme="minorHAnsi" w:hAnsiTheme="minorHAnsi" w:cstheme="minorHAnsi"/>
          <w:w w:val="95"/>
          <w:sz w:val="20"/>
          <w:szCs w:val="20"/>
        </w:rPr>
        <w:t>impactos</w:t>
      </w:r>
      <w:proofErr w:type="spellEnd"/>
      <w:r w:rsidRPr="007867E0">
        <w:rPr>
          <w:rFonts w:asciiTheme="minorHAnsi" w:hAnsiTheme="minorHAnsi" w:cstheme="minorHAnsi"/>
          <w:spacing w:val="-16"/>
          <w:w w:val="95"/>
          <w:sz w:val="20"/>
          <w:szCs w:val="20"/>
        </w:rPr>
        <w:t xml:space="preserve"> </w:t>
      </w:r>
      <w:r w:rsidRPr="007867E0">
        <w:rPr>
          <w:rFonts w:asciiTheme="minorHAnsi" w:hAnsiTheme="minorHAnsi" w:cstheme="minorHAnsi"/>
          <w:w w:val="95"/>
          <w:sz w:val="20"/>
          <w:szCs w:val="20"/>
        </w:rPr>
        <w:t>para</w:t>
      </w:r>
      <w:r w:rsidRPr="007867E0">
        <w:rPr>
          <w:rFonts w:asciiTheme="minorHAnsi" w:hAnsiTheme="minorHAnsi" w:cstheme="minorHAnsi"/>
          <w:spacing w:val="-14"/>
          <w:w w:val="95"/>
          <w:sz w:val="20"/>
          <w:szCs w:val="20"/>
        </w:rPr>
        <w:t xml:space="preserve"> </w:t>
      </w:r>
      <w:proofErr w:type="spellStart"/>
      <w:r w:rsidRPr="007867E0">
        <w:rPr>
          <w:rFonts w:asciiTheme="minorHAnsi" w:hAnsiTheme="minorHAnsi" w:cstheme="minorHAnsi"/>
          <w:w w:val="95"/>
          <w:sz w:val="20"/>
          <w:szCs w:val="20"/>
        </w:rPr>
        <w:t>revisar</w:t>
      </w:r>
      <w:proofErr w:type="spellEnd"/>
      <w:r w:rsidRPr="007867E0">
        <w:rPr>
          <w:rFonts w:asciiTheme="minorHAnsi" w:hAnsiTheme="minorHAnsi" w:cstheme="minorHAnsi"/>
          <w:spacing w:val="-14"/>
          <w:w w:val="95"/>
          <w:sz w:val="20"/>
          <w:szCs w:val="20"/>
        </w:rPr>
        <w:t xml:space="preserve"> </w:t>
      </w:r>
      <w:r w:rsidRPr="007867E0">
        <w:rPr>
          <w:rFonts w:asciiTheme="minorHAnsi" w:hAnsiTheme="minorHAnsi" w:cstheme="minorHAnsi"/>
          <w:w w:val="95"/>
          <w:sz w:val="20"/>
          <w:szCs w:val="20"/>
        </w:rPr>
        <w:t>las</w:t>
      </w:r>
      <w:r w:rsidRPr="007867E0">
        <w:rPr>
          <w:rFonts w:asciiTheme="minorHAnsi" w:hAnsiTheme="minorHAnsi" w:cstheme="minorHAnsi"/>
          <w:spacing w:val="-15"/>
          <w:w w:val="95"/>
          <w:sz w:val="20"/>
          <w:szCs w:val="20"/>
        </w:rPr>
        <w:t xml:space="preserve"> </w:t>
      </w:r>
      <w:proofErr w:type="spellStart"/>
      <w:r w:rsidRPr="007867E0">
        <w:rPr>
          <w:rFonts w:asciiTheme="minorHAnsi" w:hAnsiTheme="minorHAnsi" w:cstheme="minorHAnsi"/>
          <w:w w:val="95"/>
          <w:sz w:val="20"/>
          <w:szCs w:val="20"/>
        </w:rPr>
        <w:t>normas</w:t>
      </w:r>
      <w:proofErr w:type="spellEnd"/>
      <w:r w:rsidRPr="007867E0">
        <w:rPr>
          <w:rFonts w:asciiTheme="minorHAnsi" w:hAnsiTheme="minorHAnsi" w:cstheme="minorHAnsi"/>
          <w:spacing w:val="-15"/>
          <w:w w:val="95"/>
          <w:sz w:val="20"/>
          <w:szCs w:val="20"/>
        </w:rPr>
        <w:t xml:space="preserve"> </w:t>
      </w:r>
      <w:r w:rsidRPr="007867E0">
        <w:rPr>
          <w:rFonts w:asciiTheme="minorHAnsi" w:hAnsiTheme="minorHAnsi" w:cstheme="minorHAnsi"/>
          <w:w w:val="95"/>
          <w:sz w:val="20"/>
          <w:szCs w:val="20"/>
        </w:rPr>
        <w:t>NO2,</w:t>
      </w:r>
      <w:r w:rsidRPr="007867E0">
        <w:rPr>
          <w:rFonts w:asciiTheme="minorHAnsi" w:hAnsiTheme="minorHAnsi" w:cstheme="minorHAnsi"/>
          <w:spacing w:val="-14"/>
          <w:w w:val="95"/>
          <w:sz w:val="20"/>
          <w:szCs w:val="20"/>
        </w:rPr>
        <w:t xml:space="preserve"> </w:t>
      </w:r>
      <w:r w:rsidRPr="007867E0">
        <w:rPr>
          <w:rFonts w:asciiTheme="minorHAnsi" w:hAnsiTheme="minorHAnsi" w:cstheme="minorHAnsi"/>
          <w:w w:val="95"/>
          <w:sz w:val="20"/>
          <w:szCs w:val="20"/>
        </w:rPr>
        <w:t>O3</w:t>
      </w:r>
      <w:r w:rsidRPr="007867E0">
        <w:rPr>
          <w:rFonts w:asciiTheme="minorHAnsi" w:hAnsiTheme="minorHAnsi" w:cstheme="minorHAnsi"/>
          <w:spacing w:val="-15"/>
          <w:w w:val="95"/>
          <w:sz w:val="20"/>
          <w:szCs w:val="20"/>
        </w:rPr>
        <w:t xml:space="preserve"> </w:t>
      </w:r>
      <w:r w:rsidRPr="007867E0">
        <w:rPr>
          <w:rFonts w:asciiTheme="minorHAnsi" w:hAnsiTheme="minorHAnsi" w:cstheme="minorHAnsi"/>
          <w:w w:val="95"/>
          <w:sz w:val="20"/>
          <w:szCs w:val="20"/>
        </w:rPr>
        <w:t>Y</w:t>
      </w:r>
      <w:r w:rsidRPr="007867E0">
        <w:rPr>
          <w:rFonts w:asciiTheme="minorHAnsi" w:hAnsiTheme="minorHAnsi" w:cstheme="minorHAnsi"/>
          <w:spacing w:val="-15"/>
          <w:w w:val="95"/>
          <w:sz w:val="20"/>
          <w:szCs w:val="20"/>
        </w:rPr>
        <w:t xml:space="preserve"> </w:t>
      </w:r>
      <w:r w:rsidRPr="007867E0">
        <w:rPr>
          <w:rFonts w:asciiTheme="minorHAnsi" w:hAnsiTheme="minorHAnsi" w:cstheme="minorHAnsi"/>
          <w:w w:val="95"/>
          <w:sz w:val="20"/>
          <w:szCs w:val="20"/>
        </w:rPr>
        <w:t xml:space="preserve">CO”. </w:t>
      </w:r>
      <w:proofErr w:type="spellStart"/>
      <w:r w:rsidRPr="007867E0">
        <w:rPr>
          <w:rFonts w:asciiTheme="minorHAnsi" w:hAnsiTheme="minorHAnsi" w:cstheme="minorHAnsi"/>
          <w:w w:val="95"/>
          <w:sz w:val="20"/>
          <w:szCs w:val="20"/>
        </w:rPr>
        <w:t>Recuperado</w:t>
      </w:r>
      <w:proofErr w:type="spellEnd"/>
      <w:r w:rsidRPr="007867E0">
        <w:rPr>
          <w:rFonts w:asciiTheme="minorHAnsi" w:hAnsiTheme="minorHAnsi" w:cstheme="minorHAnsi"/>
          <w:w w:val="95"/>
          <w:sz w:val="20"/>
          <w:szCs w:val="20"/>
        </w:rPr>
        <w:tab/>
      </w:r>
      <w:proofErr w:type="spellStart"/>
      <w:r w:rsidRPr="007867E0">
        <w:rPr>
          <w:rFonts w:asciiTheme="minorHAnsi" w:hAnsiTheme="minorHAnsi" w:cstheme="minorHAnsi"/>
          <w:sz w:val="20"/>
          <w:szCs w:val="20"/>
        </w:rPr>
        <w:t>en</w:t>
      </w:r>
      <w:proofErr w:type="spellEnd"/>
      <w:r w:rsidRPr="007867E0">
        <w:rPr>
          <w:rFonts w:asciiTheme="minorHAnsi" w:hAnsiTheme="minorHAnsi" w:cstheme="minorHAnsi"/>
          <w:sz w:val="20"/>
          <w:szCs w:val="20"/>
        </w:rPr>
        <w:tab/>
      </w:r>
      <w:proofErr w:type="spellStart"/>
      <w:r w:rsidRPr="007867E0">
        <w:rPr>
          <w:rFonts w:asciiTheme="minorHAnsi" w:hAnsiTheme="minorHAnsi" w:cstheme="minorHAnsi"/>
          <w:sz w:val="20"/>
          <w:szCs w:val="20"/>
        </w:rPr>
        <w:t>junio</w:t>
      </w:r>
      <w:proofErr w:type="spellEnd"/>
      <w:r w:rsidRPr="007867E0">
        <w:rPr>
          <w:rFonts w:asciiTheme="minorHAnsi" w:hAnsiTheme="minorHAnsi" w:cstheme="minorHAnsi"/>
          <w:sz w:val="20"/>
          <w:szCs w:val="20"/>
        </w:rPr>
        <w:tab/>
        <w:t>de</w:t>
      </w:r>
      <w:r w:rsidRPr="007867E0">
        <w:rPr>
          <w:rFonts w:asciiTheme="minorHAnsi" w:hAnsiTheme="minorHAnsi" w:cstheme="minorHAnsi"/>
          <w:sz w:val="20"/>
          <w:szCs w:val="20"/>
        </w:rPr>
        <w:tab/>
        <w:t>2018</w:t>
      </w:r>
      <w:r w:rsidRPr="007867E0">
        <w:rPr>
          <w:rFonts w:asciiTheme="minorHAnsi" w:hAnsiTheme="minorHAnsi" w:cstheme="minorHAnsi"/>
          <w:sz w:val="20"/>
          <w:szCs w:val="20"/>
        </w:rPr>
        <w:tab/>
      </w:r>
      <w:r w:rsidRPr="007867E0">
        <w:rPr>
          <w:rFonts w:asciiTheme="minorHAnsi" w:hAnsiTheme="minorHAnsi" w:cstheme="minorHAnsi"/>
          <w:spacing w:val="-9"/>
          <w:sz w:val="20"/>
          <w:szCs w:val="20"/>
        </w:rPr>
        <w:t xml:space="preserve">de </w:t>
      </w:r>
      <w:hyperlink r:id="rId18">
        <w:r w:rsidRPr="007867E0">
          <w:rPr>
            <w:rFonts w:asciiTheme="minorHAnsi" w:hAnsiTheme="minorHAnsi" w:cstheme="minorHAnsi"/>
            <w:sz w:val="20"/>
            <w:szCs w:val="20"/>
          </w:rPr>
          <w:t>http://planesynormas.mma.gob.cl/archivos/2018/proyectos/INFORME_FINAL_MMA_20160512.pdf</w:t>
        </w:r>
      </w:hyperlink>
    </w:p>
    <w:p w14:paraId="165A1BFA" w14:textId="77777777" w:rsidR="000B498F" w:rsidRDefault="000B498F" w:rsidP="000B498F">
      <w:pPr>
        <w:spacing w:line="285" w:lineRule="auto"/>
        <w:jc w:val="both"/>
        <w:sectPr w:rsidR="000B498F">
          <w:pgSz w:w="11900" w:h="16840"/>
          <w:pgMar w:top="1600" w:right="1540" w:bottom="280" w:left="1540" w:header="720" w:footer="720" w:gutter="0"/>
          <w:cols w:space="720"/>
        </w:sectPr>
      </w:pPr>
    </w:p>
    <w:p w14:paraId="19EFFFF8" w14:textId="77777777" w:rsidR="000B498F" w:rsidRDefault="000B498F" w:rsidP="000B498F">
      <w:pPr>
        <w:pStyle w:val="BodyText"/>
        <w:rPr>
          <w:sz w:val="20"/>
        </w:rPr>
      </w:pPr>
    </w:p>
    <w:p w14:paraId="273B7EC6" w14:textId="77777777" w:rsidR="000B498F" w:rsidRDefault="000B498F" w:rsidP="000B498F">
      <w:pPr>
        <w:pStyle w:val="BodyText"/>
        <w:spacing w:before="11"/>
        <w:rPr>
          <w:sz w:val="17"/>
        </w:rPr>
      </w:pPr>
    </w:p>
    <w:p w14:paraId="307B35D1" w14:textId="77777777" w:rsidR="000B498F" w:rsidRDefault="000B498F" w:rsidP="000B498F">
      <w:pPr>
        <w:spacing w:before="60"/>
        <w:ind w:left="114"/>
        <w:rPr>
          <w:sz w:val="21"/>
        </w:rPr>
      </w:pPr>
      <w:proofErr w:type="spellStart"/>
      <w:r>
        <w:rPr>
          <w:rFonts w:ascii="Carlito" w:hAnsi="Carlito"/>
          <w:b/>
          <w:position w:val="2"/>
          <w:sz w:val="21"/>
        </w:rPr>
        <w:t>Gráfico</w:t>
      </w:r>
      <w:proofErr w:type="spellEnd"/>
      <w:r>
        <w:rPr>
          <w:rFonts w:ascii="Carlito" w:hAnsi="Carlito"/>
          <w:b/>
          <w:position w:val="2"/>
          <w:sz w:val="21"/>
        </w:rPr>
        <w:t xml:space="preserve"> h. </w:t>
      </w:r>
      <w:r>
        <w:rPr>
          <w:position w:val="2"/>
          <w:sz w:val="21"/>
        </w:rPr>
        <w:t xml:space="preserve">NCP para </w:t>
      </w:r>
      <w:proofErr w:type="spellStart"/>
      <w:r>
        <w:rPr>
          <w:position w:val="2"/>
          <w:sz w:val="21"/>
          <w:u w:val="single"/>
        </w:rPr>
        <w:t>Ozono</w:t>
      </w:r>
      <w:proofErr w:type="spellEnd"/>
      <w:r>
        <w:rPr>
          <w:position w:val="2"/>
          <w:sz w:val="21"/>
        </w:rPr>
        <w:t xml:space="preserve"> (O</w:t>
      </w:r>
      <w:r>
        <w:rPr>
          <w:position w:val="2"/>
          <w:sz w:val="21"/>
          <w:vertAlign w:val="subscript"/>
        </w:rPr>
        <w:t>3</w:t>
      </w:r>
      <w:r>
        <w:rPr>
          <w:position w:val="2"/>
          <w:sz w:val="21"/>
        </w:rPr>
        <w:t>) (µg m-3)</w:t>
      </w:r>
    </w:p>
    <w:p w14:paraId="01CC5C23" w14:textId="77777777" w:rsidR="000B498F" w:rsidRDefault="000B498F" w:rsidP="000B498F">
      <w:pPr>
        <w:pStyle w:val="BodyText"/>
        <w:spacing w:before="1"/>
        <w:rPr>
          <w:sz w:val="11"/>
        </w:rPr>
      </w:pPr>
      <w:r>
        <w:rPr>
          <w:noProof/>
        </w:rPr>
        <mc:AlternateContent>
          <mc:Choice Requires="wpg">
            <w:drawing>
              <wp:anchor distT="0" distB="0" distL="0" distR="0" simplePos="0" relativeHeight="251675648" behindDoc="1" locked="0" layoutInCell="1" allowOverlap="1" wp14:anchorId="170E03C6" wp14:editId="0FB38FCF">
                <wp:simplePos x="0" y="0"/>
                <wp:positionH relativeFrom="page">
                  <wp:posOffset>1152525</wp:posOffset>
                </wp:positionH>
                <wp:positionV relativeFrom="paragraph">
                  <wp:posOffset>106045</wp:posOffset>
                </wp:positionV>
                <wp:extent cx="5245100" cy="1981200"/>
                <wp:effectExtent l="0" t="0" r="0" b="0"/>
                <wp:wrapTopAndBottom/>
                <wp:docPr id="25"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5100" cy="1981200"/>
                          <a:chOff x="1815" y="167"/>
                          <a:chExt cx="8260" cy="3120"/>
                        </a:xfrm>
                      </wpg:grpSpPr>
                      <pic:pic xmlns:pic="http://schemas.openxmlformats.org/drawingml/2006/picture">
                        <pic:nvPicPr>
                          <pic:cNvPr id="26" name="Picture 40"/>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1815" y="167"/>
                            <a:ext cx="8260" cy="3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 name="Text Box 39"/>
                        <wps:cNvSpPr txBox="1">
                          <a:spLocks/>
                        </wps:cNvSpPr>
                        <wps:spPr bwMode="auto">
                          <a:xfrm>
                            <a:off x="3663" y="359"/>
                            <a:ext cx="4590" cy="2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77AB73" w14:textId="77777777" w:rsidR="000B498F" w:rsidRDefault="000B498F" w:rsidP="000B498F">
                              <w:pPr>
                                <w:spacing w:line="205" w:lineRule="exact"/>
                                <w:rPr>
                                  <w:rFonts w:ascii="Carlito" w:hAnsi="Carlito"/>
                                  <w:b/>
                                  <w:i/>
                                  <w:sz w:val="20"/>
                                </w:rPr>
                              </w:pPr>
                              <w:r>
                                <w:rPr>
                                  <w:rFonts w:ascii="Carlito" w:hAnsi="Carlito"/>
                                  <w:b/>
                                  <w:color w:val="585858"/>
                                  <w:w w:val="105"/>
                                  <w:sz w:val="20"/>
                                </w:rPr>
                                <w:t>Norma</w:t>
                              </w:r>
                              <w:r>
                                <w:rPr>
                                  <w:rFonts w:ascii="Carlito" w:hAnsi="Carlito"/>
                                  <w:b/>
                                  <w:color w:val="585858"/>
                                  <w:spacing w:val="-16"/>
                                  <w:w w:val="105"/>
                                  <w:sz w:val="20"/>
                                </w:rPr>
                                <w:t xml:space="preserve"> </w:t>
                              </w:r>
                              <w:r>
                                <w:rPr>
                                  <w:rFonts w:ascii="Carlito" w:hAnsi="Carlito"/>
                                  <w:b/>
                                  <w:color w:val="585858"/>
                                  <w:w w:val="105"/>
                                  <w:sz w:val="20"/>
                                </w:rPr>
                                <w:t>Calidad</w:t>
                              </w:r>
                              <w:r>
                                <w:rPr>
                                  <w:rFonts w:ascii="Carlito" w:hAnsi="Carlito"/>
                                  <w:b/>
                                  <w:color w:val="585858"/>
                                  <w:spacing w:val="-17"/>
                                  <w:w w:val="105"/>
                                  <w:sz w:val="20"/>
                                </w:rPr>
                                <w:t xml:space="preserve"> </w:t>
                              </w:r>
                              <w:r>
                                <w:rPr>
                                  <w:rFonts w:ascii="Carlito" w:hAnsi="Carlito"/>
                                  <w:b/>
                                  <w:color w:val="585858"/>
                                  <w:w w:val="105"/>
                                  <w:sz w:val="20"/>
                                </w:rPr>
                                <w:t>Primaria</w:t>
                              </w:r>
                              <w:r>
                                <w:rPr>
                                  <w:rFonts w:ascii="Carlito" w:hAnsi="Carlito"/>
                                  <w:b/>
                                  <w:color w:val="585858"/>
                                  <w:spacing w:val="-18"/>
                                  <w:w w:val="105"/>
                                  <w:sz w:val="20"/>
                                </w:rPr>
                                <w:t xml:space="preserve"> </w:t>
                              </w:r>
                              <w:r>
                                <w:rPr>
                                  <w:rFonts w:ascii="Carlito" w:hAnsi="Carlito"/>
                                  <w:b/>
                                  <w:color w:val="585858"/>
                                  <w:w w:val="105"/>
                                  <w:sz w:val="20"/>
                                </w:rPr>
                                <w:t>del</w:t>
                              </w:r>
                              <w:r>
                                <w:rPr>
                                  <w:rFonts w:ascii="Carlito" w:hAnsi="Carlito"/>
                                  <w:b/>
                                  <w:color w:val="585858"/>
                                  <w:spacing w:val="-14"/>
                                  <w:w w:val="105"/>
                                  <w:sz w:val="20"/>
                                </w:rPr>
                                <w:t xml:space="preserve"> </w:t>
                              </w:r>
                              <w:r>
                                <w:rPr>
                                  <w:rFonts w:ascii="Carlito" w:hAnsi="Carlito"/>
                                  <w:b/>
                                  <w:color w:val="585858"/>
                                  <w:w w:val="105"/>
                                  <w:sz w:val="20"/>
                                </w:rPr>
                                <w:t>aire</w:t>
                              </w:r>
                              <w:r>
                                <w:rPr>
                                  <w:rFonts w:ascii="Carlito" w:hAnsi="Carlito"/>
                                  <w:b/>
                                  <w:color w:val="585858"/>
                                  <w:spacing w:val="-16"/>
                                  <w:w w:val="105"/>
                                  <w:sz w:val="20"/>
                                </w:rPr>
                                <w:t xml:space="preserve"> </w:t>
                              </w:r>
                              <w:r>
                                <w:rPr>
                                  <w:rFonts w:ascii="Carlito" w:hAnsi="Carlito"/>
                                  <w:b/>
                                  <w:color w:val="585858"/>
                                  <w:w w:val="105"/>
                                  <w:sz w:val="20"/>
                                </w:rPr>
                                <w:t>O3</w:t>
                              </w:r>
                              <w:r>
                                <w:rPr>
                                  <w:rFonts w:ascii="Carlito" w:hAnsi="Carlito"/>
                                  <w:b/>
                                  <w:color w:val="585858"/>
                                  <w:spacing w:val="-15"/>
                                  <w:w w:val="105"/>
                                  <w:sz w:val="20"/>
                                </w:rPr>
                                <w:t xml:space="preserve"> </w:t>
                              </w:r>
                              <w:r>
                                <w:rPr>
                                  <w:rFonts w:ascii="Carlito" w:hAnsi="Carlito"/>
                                  <w:b/>
                                  <w:color w:val="585858"/>
                                  <w:w w:val="105"/>
                                  <w:sz w:val="20"/>
                                </w:rPr>
                                <w:t>(8</w:t>
                              </w:r>
                              <w:r>
                                <w:rPr>
                                  <w:rFonts w:ascii="Carlito" w:hAnsi="Carlito"/>
                                  <w:b/>
                                  <w:color w:val="585858"/>
                                  <w:spacing w:val="-15"/>
                                  <w:w w:val="105"/>
                                  <w:sz w:val="20"/>
                                </w:rPr>
                                <w:t xml:space="preserve"> </w:t>
                              </w:r>
                              <w:r>
                                <w:rPr>
                                  <w:rFonts w:ascii="Carlito" w:hAnsi="Carlito"/>
                                  <w:b/>
                                  <w:color w:val="585858"/>
                                  <w:w w:val="105"/>
                                  <w:sz w:val="20"/>
                                </w:rPr>
                                <w:t>horas)</w:t>
                              </w:r>
                              <w:r>
                                <w:rPr>
                                  <w:rFonts w:ascii="Carlito" w:hAnsi="Carlito"/>
                                  <w:b/>
                                  <w:color w:val="585858"/>
                                  <w:spacing w:val="-12"/>
                                  <w:w w:val="105"/>
                                  <w:sz w:val="20"/>
                                </w:rPr>
                                <w:t xml:space="preserve"> </w:t>
                              </w:r>
                              <w:r>
                                <w:rPr>
                                  <w:rFonts w:ascii="Carlito" w:hAnsi="Carlito"/>
                                  <w:b/>
                                  <w:i/>
                                  <w:color w:val="585858"/>
                                  <w:w w:val="105"/>
                                  <w:sz w:val="20"/>
                                </w:rPr>
                                <w:t>(µg</w:t>
                              </w:r>
                              <w:r>
                                <w:rPr>
                                  <w:rFonts w:ascii="Carlito" w:hAnsi="Carlito"/>
                                  <w:b/>
                                  <w:i/>
                                  <w:color w:val="585858"/>
                                  <w:spacing w:val="-14"/>
                                  <w:w w:val="105"/>
                                  <w:sz w:val="20"/>
                                </w:rPr>
                                <w:t xml:space="preserve"> </w:t>
                              </w:r>
                              <w:r>
                                <w:rPr>
                                  <w:rFonts w:ascii="Carlito" w:hAnsi="Carlito"/>
                                  <w:b/>
                                  <w:i/>
                                  <w:color w:val="585858"/>
                                  <w:w w:val="105"/>
                                  <w:sz w:val="20"/>
                                </w:rPr>
                                <w:t>m-3)</w:t>
                              </w:r>
                            </w:p>
                          </w:txbxContent>
                        </wps:txbx>
                        <wps:bodyPr rot="0" vert="horz" wrap="square" lIns="0" tIns="0" rIns="0" bIns="0" anchor="t" anchorCtr="0" upright="1">
                          <a:noAutofit/>
                        </wps:bodyPr>
                      </wps:wsp>
                      <wps:wsp>
                        <wps:cNvPr id="28" name="Text Box 38"/>
                        <wps:cNvSpPr txBox="1">
                          <a:spLocks/>
                        </wps:cNvSpPr>
                        <wps:spPr bwMode="auto">
                          <a:xfrm>
                            <a:off x="1949" y="730"/>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939F0" w14:textId="77777777" w:rsidR="000B498F" w:rsidRDefault="000B498F" w:rsidP="000B498F">
                              <w:pPr>
                                <w:spacing w:line="167" w:lineRule="exact"/>
                                <w:rPr>
                                  <w:sz w:val="17"/>
                                </w:rPr>
                              </w:pPr>
                              <w:r>
                                <w:rPr>
                                  <w:color w:val="585858"/>
                                  <w:w w:val="95"/>
                                  <w:sz w:val="17"/>
                                </w:rPr>
                                <w:t>160</w:t>
                              </w:r>
                            </w:p>
                          </w:txbxContent>
                        </wps:txbx>
                        <wps:bodyPr rot="0" vert="horz" wrap="square" lIns="0" tIns="0" rIns="0" bIns="0" anchor="t" anchorCtr="0" upright="1">
                          <a:noAutofit/>
                        </wps:bodyPr>
                      </wps:wsp>
                      <wps:wsp>
                        <wps:cNvPr id="29" name="Text Box 37"/>
                        <wps:cNvSpPr txBox="1">
                          <a:spLocks/>
                        </wps:cNvSpPr>
                        <wps:spPr bwMode="auto">
                          <a:xfrm>
                            <a:off x="5983" y="836"/>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079E3" w14:textId="77777777" w:rsidR="000B498F" w:rsidRDefault="000B498F" w:rsidP="000B498F">
                              <w:pPr>
                                <w:spacing w:line="175" w:lineRule="exact"/>
                                <w:rPr>
                                  <w:rFonts w:ascii="Carlito"/>
                                  <w:b/>
                                  <w:sz w:val="17"/>
                                </w:rPr>
                              </w:pPr>
                              <w:r>
                                <w:rPr>
                                  <w:rFonts w:ascii="Carlito"/>
                                  <w:b/>
                                  <w:color w:val="404040"/>
                                  <w:w w:val="105"/>
                                  <w:sz w:val="17"/>
                                </w:rPr>
                                <w:t>137</w:t>
                              </w:r>
                            </w:p>
                          </w:txbxContent>
                        </wps:txbx>
                        <wps:bodyPr rot="0" vert="horz" wrap="square" lIns="0" tIns="0" rIns="0" bIns="0" anchor="t" anchorCtr="0" upright="1">
                          <a:noAutofit/>
                        </wps:bodyPr>
                      </wps:wsp>
                      <wps:wsp>
                        <wps:cNvPr id="30" name="Text Box 36"/>
                        <wps:cNvSpPr txBox="1">
                          <a:spLocks/>
                        </wps:cNvSpPr>
                        <wps:spPr bwMode="auto">
                          <a:xfrm>
                            <a:off x="6814" y="836"/>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C0E12A" w14:textId="77777777" w:rsidR="000B498F" w:rsidRDefault="000B498F" w:rsidP="000B498F">
                              <w:pPr>
                                <w:spacing w:line="175" w:lineRule="exact"/>
                                <w:rPr>
                                  <w:rFonts w:ascii="Carlito"/>
                                  <w:b/>
                                  <w:sz w:val="17"/>
                                </w:rPr>
                              </w:pPr>
                              <w:r>
                                <w:rPr>
                                  <w:rFonts w:ascii="Carlito"/>
                                  <w:b/>
                                  <w:color w:val="404040"/>
                                  <w:w w:val="105"/>
                                  <w:sz w:val="17"/>
                                </w:rPr>
                                <w:t>137</w:t>
                              </w:r>
                            </w:p>
                          </w:txbxContent>
                        </wps:txbx>
                        <wps:bodyPr rot="0" vert="horz" wrap="square" lIns="0" tIns="0" rIns="0" bIns="0" anchor="t" anchorCtr="0" upright="1">
                          <a:noAutofit/>
                        </wps:bodyPr>
                      </wps:wsp>
                      <wps:wsp>
                        <wps:cNvPr id="31" name="Text Box 35"/>
                        <wps:cNvSpPr txBox="1">
                          <a:spLocks/>
                        </wps:cNvSpPr>
                        <wps:spPr bwMode="auto">
                          <a:xfrm>
                            <a:off x="1949" y="982"/>
                            <a:ext cx="287" cy="19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8AF115" w14:textId="77777777" w:rsidR="000B498F" w:rsidRDefault="000B498F" w:rsidP="000B498F">
                              <w:pPr>
                                <w:spacing w:line="167" w:lineRule="exact"/>
                                <w:ind w:right="18"/>
                                <w:jc w:val="right"/>
                                <w:rPr>
                                  <w:sz w:val="17"/>
                                </w:rPr>
                              </w:pPr>
                              <w:r>
                                <w:rPr>
                                  <w:color w:val="585858"/>
                                  <w:spacing w:val="-2"/>
                                  <w:w w:val="90"/>
                                  <w:sz w:val="17"/>
                                </w:rPr>
                                <w:t>140</w:t>
                              </w:r>
                            </w:p>
                            <w:p w14:paraId="3A4F90F7" w14:textId="77777777" w:rsidR="000B498F" w:rsidRDefault="000B498F" w:rsidP="000B498F">
                              <w:pPr>
                                <w:spacing w:before="57"/>
                                <w:ind w:right="18"/>
                                <w:jc w:val="right"/>
                                <w:rPr>
                                  <w:sz w:val="17"/>
                                </w:rPr>
                              </w:pPr>
                              <w:r>
                                <w:rPr>
                                  <w:color w:val="585858"/>
                                  <w:spacing w:val="-2"/>
                                  <w:w w:val="90"/>
                                  <w:sz w:val="17"/>
                                </w:rPr>
                                <w:t>120</w:t>
                              </w:r>
                            </w:p>
                            <w:p w14:paraId="19792182" w14:textId="77777777" w:rsidR="000B498F" w:rsidRDefault="000B498F" w:rsidP="000B498F">
                              <w:pPr>
                                <w:spacing w:before="56"/>
                                <w:ind w:right="18"/>
                                <w:jc w:val="right"/>
                                <w:rPr>
                                  <w:sz w:val="17"/>
                                </w:rPr>
                              </w:pPr>
                              <w:r>
                                <w:rPr>
                                  <w:color w:val="585858"/>
                                  <w:spacing w:val="-2"/>
                                  <w:w w:val="90"/>
                                  <w:sz w:val="17"/>
                                </w:rPr>
                                <w:t>100</w:t>
                              </w:r>
                            </w:p>
                            <w:p w14:paraId="57074088" w14:textId="77777777" w:rsidR="000B498F" w:rsidRDefault="000B498F" w:rsidP="000B498F">
                              <w:pPr>
                                <w:spacing w:before="57"/>
                                <w:ind w:right="18"/>
                                <w:jc w:val="right"/>
                                <w:rPr>
                                  <w:sz w:val="17"/>
                                </w:rPr>
                              </w:pPr>
                              <w:r>
                                <w:rPr>
                                  <w:color w:val="585858"/>
                                  <w:spacing w:val="-1"/>
                                  <w:w w:val="90"/>
                                  <w:sz w:val="17"/>
                                </w:rPr>
                                <w:t>80</w:t>
                              </w:r>
                            </w:p>
                            <w:p w14:paraId="4C43861C" w14:textId="77777777" w:rsidR="000B498F" w:rsidRDefault="000B498F" w:rsidP="000B498F">
                              <w:pPr>
                                <w:spacing w:before="57"/>
                                <w:ind w:right="18"/>
                                <w:jc w:val="right"/>
                                <w:rPr>
                                  <w:sz w:val="17"/>
                                </w:rPr>
                              </w:pPr>
                              <w:r>
                                <w:rPr>
                                  <w:color w:val="585858"/>
                                  <w:spacing w:val="-1"/>
                                  <w:w w:val="90"/>
                                  <w:sz w:val="17"/>
                                </w:rPr>
                                <w:t>60</w:t>
                              </w:r>
                            </w:p>
                            <w:p w14:paraId="557CBECE" w14:textId="77777777" w:rsidR="000B498F" w:rsidRDefault="000B498F" w:rsidP="000B498F">
                              <w:pPr>
                                <w:spacing w:before="56"/>
                                <w:ind w:right="18"/>
                                <w:jc w:val="right"/>
                                <w:rPr>
                                  <w:sz w:val="17"/>
                                </w:rPr>
                              </w:pPr>
                              <w:r>
                                <w:rPr>
                                  <w:color w:val="585858"/>
                                  <w:spacing w:val="-1"/>
                                  <w:w w:val="90"/>
                                  <w:sz w:val="17"/>
                                </w:rPr>
                                <w:t>40</w:t>
                              </w:r>
                            </w:p>
                            <w:p w14:paraId="2DB0CE7C" w14:textId="77777777" w:rsidR="000B498F" w:rsidRDefault="000B498F" w:rsidP="000B498F">
                              <w:pPr>
                                <w:spacing w:before="57"/>
                                <w:ind w:right="18"/>
                                <w:jc w:val="right"/>
                                <w:rPr>
                                  <w:sz w:val="17"/>
                                </w:rPr>
                              </w:pPr>
                              <w:r>
                                <w:rPr>
                                  <w:color w:val="585858"/>
                                  <w:spacing w:val="-1"/>
                                  <w:w w:val="90"/>
                                  <w:sz w:val="17"/>
                                </w:rPr>
                                <w:t>20</w:t>
                              </w:r>
                            </w:p>
                            <w:p w14:paraId="72EE493B" w14:textId="77777777" w:rsidR="000B498F" w:rsidRDefault="000B498F" w:rsidP="000B498F">
                              <w:pPr>
                                <w:spacing w:before="57"/>
                                <w:ind w:right="18"/>
                                <w:jc w:val="right"/>
                                <w:rPr>
                                  <w:sz w:val="17"/>
                                </w:rPr>
                              </w:pPr>
                              <w:r>
                                <w:rPr>
                                  <w:color w:val="585858"/>
                                  <w:w w:val="93"/>
                                  <w:sz w:val="17"/>
                                </w:rPr>
                                <w:t>0</w:t>
                              </w:r>
                            </w:p>
                          </w:txbxContent>
                        </wps:txbx>
                        <wps:bodyPr rot="0" vert="horz" wrap="square" lIns="0" tIns="0" rIns="0" bIns="0" anchor="t" anchorCtr="0" upright="1">
                          <a:noAutofit/>
                        </wps:bodyPr>
                      </wps:wsp>
                      <wps:wsp>
                        <wps:cNvPr id="32" name="Text Box 34"/>
                        <wps:cNvSpPr txBox="1">
                          <a:spLocks/>
                        </wps:cNvSpPr>
                        <wps:spPr bwMode="auto">
                          <a:xfrm>
                            <a:off x="2659" y="1050"/>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7C42A3" w14:textId="77777777" w:rsidR="000B498F" w:rsidRDefault="000B498F" w:rsidP="000B498F">
                              <w:pPr>
                                <w:spacing w:line="175" w:lineRule="exact"/>
                                <w:rPr>
                                  <w:rFonts w:ascii="Carlito"/>
                                  <w:b/>
                                  <w:sz w:val="17"/>
                                </w:rPr>
                              </w:pPr>
                              <w:r>
                                <w:rPr>
                                  <w:rFonts w:ascii="Carlito"/>
                                  <w:b/>
                                  <w:color w:val="404040"/>
                                  <w:w w:val="105"/>
                                  <w:sz w:val="17"/>
                                </w:rPr>
                                <w:t>120</w:t>
                              </w:r>
                            </w:p>
                          </w:txbxContent>
                        </wps:txbx>
                        <wps:bodyPr rot="0" vert="horz" wrap="square" lIns="0" tIns="0" rIns="0" bIns="0" anchor="t" anchorCtr="0" upright="1">
                          <a:noAutofit/>
                        </wps:bodyPr>
                      </wps:wsp>
                      <wps:wsp>
                        <wps:cNvPr id="33" name="Text Box 33"/>
                        <wps:cNvSpPr txBox="1">
                          <a:spLocks/>
                        </wps:cNvSpPr>
                        <wps:spPr bwMode="auto">
                          <a:xfrm>
                            <a:off x="4321" y="1050"/>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1537C3" w14:textId="77777777" w:rsidR="000B498F" w:rsidRDefault="000B498F" w:rsidP="000B498F">
                              <w:pPr>
                                <w:spacing w:line="175" w:lineRule="exact"/>
                                <w:rPr>
                                  <w:rFonts w:ascii="Carlito"/>
                                  <w:b/>
                                  <w:sz w:val="17"/>
                                </w:rPr>
                              </w:pPr>
                              <w:r>
                                <w:rPr>
                                  <w:rFonts w:ascii="Carlito"/>
                                  <w:b/>
                                  <w:color w:val="404040"/>
                                  <w:w w:val="105"/>
                                  <w:sz w:val="17"/>
                                </w:rPr>
                                <w:t>120</w:t>
                              </w:r>
                            </w:p>
                          </w:txbxContent>
                        </wps:txbx>
                        <wps:bodyPr rot="0" vert="horz" wrap="square" lIns="0" tIns="0" rIns="0" bIns="0" anchor="t" anchorCtr="0" upright="1">
                          <a:noAutofit/>
                        </wps:bodyPr>
                      </wps:wsp>
                      <wps:wsp>
                        <wps:cNvPr id="34" name="Text Box 32"/>
                        <wps:cNvSpPr txBox="1">
                          <a:spLocks/>
                        </wps:cNvSpPr>
                        <wps:spPr bwMode="auto">
                          <a:xfrm>
                            <a:off x="7645" y="949"/>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0917CB" w14:textId="77777777" w:rsidR="000B498F" w:rsidRDefault="000B498F" w:rsidP="000B498F">
                              <w:pPr>
                                <w:spacing w:line="175" w:lineRule="exact"/>
                                <w:rPr>
                                  <w:rFonts w:ascii="Carlito"/>
                                  <w:b/>
                                  <w:sz w:val="17"/>
                                </w:rPr>
                              </w:pPr>
                              <w:r>
                                <w:rPr>
                                  <w:rFonts w:ascii="Carlito"/>
                                  <w:b/>
                                  <w:color w:val="404040"/>
                                  <w:w w:val="105"/>
                                  <w:sz w:val="17"/>
                                </w:rPr>
                                <w:t>128</w:t>
                              </w:r>
                            </w:p>
                          </w:txbxContent>
                        </wps:txbx>
                        <wps:bodyPr rot="0" vert="horz" wrap="square" lIns="0" tIns="0" rIns="0" bIns="0" anchor="t" anchorCtr="0" upright="1">
                          <a:noAutofit/>
                        </wps:bodyPr>
                      </wps:wsp>
                      <wps:wsp>
                        <wps:cNvPr id="35" name="Text Box 31"/>
                        <wps:cNvSpPr txBox="1">
                          <a:spLocks/>
                        </wps:cNvSpPr>
                        <wps:spPr bwMode="auto">
                          <a:xfrm>
                            <a:off x="8476" y="1050"/>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2AC6D" w14:textId="77777777" w:rsidR="000B498F" w:rsidRDefault="000B498F" w:rsidP="000B498F">
                              <w:pPr>
                                <w:spacing w:line="175" w:lineRule="exact"/>
                                <w:rPr>
                                  <w:rFonts w:ascii="Carlito"/>
                                  <w:b/>
                                  <w:sz w:val="17"/>
                                </w:rPr>
                              </w:pPr>
                              <w:r>
                                <w:rPr>
                                  <w:rFonts w:ascii="Carlito"/>
                                  <w:b/>
                                  <w:color w:val="404040"/>
                                  <w:w w:val="105"/>
                                  <w:sz w:val="17"/>
                                </w:rPr>
                                <w:t>120</w:t>
                              </w:r>
                            </w:p>
                          </w:txbxContent>
                        </wps:txbx>
                        <wps:bodyPr rot="0" vert="horz" wrap="square" lIns="0" tIns="0" rIns="0" bIns="0" anchor="t" anchorCtr="0" upright="1">
                          <a:noAutofit/>
                        </wps:bodyPr>
                      </wps:wsp>
                      <wps:wsp>
                        <wps:cNvPr id="36" name="Text Box 30"/>
                        <wps:cNvSpPr txBox="1">
                          <a:spLocks/>
                        </wps:cNvSpPr>
                        <wps:spPr bwMode="auto">
                          <a:xfrm>
                            <a:off x="3490" y="1302"/>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FD97BC" w14:textId="77777777" w:rsidR="000B498F" w:rsidRDefault="000B498F" w:rsidP="000B498F">
                              <w:pPr>
                                <w:spacing w:line="175" w:lineRule="exact"/>
                                <w:rPr>
                                  <w:rFonts w:ascii="Carlito"/>
                                  <w:b/>
                                  <w:sz w:val="17"/>
                                </w:rPr>
                              </w:pPr>
                              <w:r>
                                <w:rPr>
                                  <w:rFonts w:ascii="Carlito"/>
                                  <w:b/>
                                  <w:color w:val="404040"/>
                                  <w:w w:val="105"/>
                                  <w:sz w:val="17"/>
                                </w:rPr>
                                <w:t>100</w:t>
                              </w:r>
                            </w:p>
                          </w:txbxContent>
                        </wps:txbx>
                        <wps:bodyPr rot="0" vert="horz" wrap="square" lIns="0" tIns="0" rIns="0" bIns="0" anchor="t" anchorCtr="0" upright="1">
                          <a:noAutofit/>
                        </wps:bodyPr>
                      </wps:wsp>
                      <wps:wsp>
                        <wps:cNvPr id="37" name="Text Box 29"/>
                        <wps:cNvSpPr txBox="1">
                          <a:spLocks/>
                        </wps:cNvSpPr>
                        <wps:spPr bwMode="auto">
                          <a:xfrm>
                            <a:off x="9307" y="1302"/>
                            <a:ext cx="287"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B2BB60" w14:textId="77777777" w:rsidR="000B498F" w:rsidRDefault="000B498F" w:rsidP="000B498F">
                              <w:pPr>
                                <w:spacing w:line="175" w:lineRule="exact"/>
                                <w:rPr>
                                  <w:rFonts w:ascii="Carlito"/>
                                  <w:b/>
                                  <w:sz w:val="17"/>
                                </w:rPr>
                              </w:pPr>
                              <w:r>
                                <w:rPr>
                                  <w:rFonts w:ascii="Carlito"/>
                                  <w:b/>
                                  <w:color w:val="404040"/>
                                  <w:w w:val="105"/>
                                  <w:sz w:val="17"/>
                                </w:rPr>
                                <w:t>100</w:t>
                              </w:r>
                            </w:p>
                          </w:txbxContent>
                        </wps:txbx>
                        <wps:bodyPr rot="0" vert="horz" wrap="square" lIns="0" tIns="0" rIns="0" bIns="0" anchor="t" anchorCtr="0" upright="1">
                          <a:noAutofit/>
                        </wps:bodyPr>
                      </wps:wsp>
                      <wps:wsp>
                        <wps:cNvPr id="38" name="Text Box 28"/>
                        <wps:cNvSpPr txBox="1">
                          <a:spLocks/>
                        </wps:cNvSpPr>
                        <wps:spPr bwMode="auto">
                          <a:xfrm>
                            <a:off x="5196" y="1554"/>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CB0E92" w14:textId="77777777" w:rsidR="000B498F" w:rsidRDefault="000B498F" w:rsidP="000B498F">
                              <w:pPr>
                                <w:spacing w:line="175" w:lineRule="exact"/>
                                <w:rPr>
                                  <w:rFonts w:ascii="Carlito"/>
                                  <w:b/>
                                  <w:sz w:val="17"/>
                                </w:rPr>
                              </w:pPr>
                              <w:r>
                                <w:rPr>
                                  <w:rFonts w:ascii="Carlito"/>
                                  <w:b/>
                                  <w:color w:val="404040"/>
                                  <w:w w:val="105"/>
                                  <w:sz w:val="17"/>
                                </w:rPr>
                                <w:t>80</w:t>
                              </w:r>
                            </w:p>
                          </w:txbxContent>
                        </wps:txbx>
                        <wps:bodyPr rot="0" vert="horz" wrap="square" lIns="0" tIns="0" rIns="0" bIns="0" anchor="t" anchorCtr="0" upright="1">
                          <a:noAutofit/>
                        </wps:bodyPr>
                      </wps:wsp>
                      <wps:wsp>
                        <wps:cNvPr id="39" name="Text Box 27"/>
                        <wps:cNvSpPr txBox="1">
                          <a:spLocks/>
                        </wps:cNvSpPr>
                        <wps:spPr bwMode="auto">
                          <a:xfrm>
                            <a:off x="2613" y="2975"/>
                            <a:ext cx="703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FAAF76" w14:textId="77777777" w:rsidR="000B498F" w:rsidRDefault="000B498F" w:rsidP="000B498F">
                              <w:pPr>
                                <w:tabs>
                                  <w:tab w:val="left" w:pos="834"/>
                                  <w:tab w:val="left" w:pos="1673"/>
                                  <w:tab w:val="left" w:pos="2328"/>
                                  <w:tab w:val="left" w:pos="3238"/>
                                  <w:tab w:val="left" w:pos="5897"/>
                                  <w:tab w:val="left" w:pos="6603"/>
                                </w:tabs>
                                <w:spacing w:line="175" w:lineRule="exact"/>
                                <w:rPr>
                                  <w:rFonts w:ascii="Carlito" w:hAnsi="Carlito"/>
                                  <w:b/>
                                  <w:sz w:val="17"/>
                                </w:rPr>
                              </w:pPr>
                              <w:r>
                                <w:rPr>
                                  <w:rFonts w:ascii="Carlito" w:hAnsi="Carlito"/>
                                  <w:b/>
                                  <w:color w:val="585858"/>
                                  <w:w w:val="105"/>
                                  <w:sz w:val="17"/>
                                </w:rPr>
                                <w:t>Chile</w:t>
                              </w:r>
                              <w:r>
                                <w:rPr>
                                  <w:rFonts w:ascii="Carlito" w:hAnsi="Carlito"/>
                                  <w:b/>
                                  <w:color w:val="585858"/>
                                  <w:w w:val="105"/>
                                  <w:sz w:val="17"/>
                                </w:rPr>
                                <w:tab/>
                                <w:t>OMS</w:t>
                              </w:r>
                              <w:r>
                                <w:rPr>
                                  <w:rFonts w:ascii="Carlito" w:hAnsi="Carlito"/>
                                  <w:b/>
                                  <w:color w:val="585858"/>
                                  <w:w w:val="105"/>
                                  <w:sz w:val="17"/>
                                </w:rPr>
                                <w:tab/>
                                <w:t>Perú</w:t>
                              </w:r>
                              <w:r>
                                <w:rPr>
                                  <w:rFonts w:ascii="Carlito" w:hAnsi="Carlito"/>
                                  <w:b/>
                                  <w:color w:val="585858"/>
                                  <w:w w:val="105"/>
                                  <w:sz w:val="17"/>
                                </w:rPr>
                                <w:tab/>
                                <w:t>Colombia</w:t>
                              </w:r>
                              <w:r>
                                <w:rPr>
                                  <w:rFonts w:ascii="Carlito" w:hAnsi="Carlito"/>
                                  <w:b/>
                                  <w:color w:val="585858"/>
                                  <w:w w:val="105"/>
                                  <w:sz w:val="17"/>
                                </w:rPr>
                                <w:tab/>
                              </w:r>
                              <w:r>
                                <w:rPr>
                                  <w:rFonts w:ascii="Carlito" w:hAnsi="Carlito"/>
                                  <w:b/>
                                  <w:color w:val="585858"/>
                                  <w:w w:val="105"/>
                                  <w:sz w:val="17"/>
                                </w:rPr>
                                <w:t xml:space="preserve">México   </w:t>
                              </w:r>
                              <w:r>
                                <w:rPr>
                                  <w:rFonts w:ascii="Carlito" w:hAnsi="Carlito"/>
                                  <w:b/>
                                  <w:color w:val="585858"/>
                                  <w:spacing w:val="16"/>
                                  <w:w w:val="105"/>
                                  <w:sz w:val="17"/>
                                </w:rPr>
                                <w:t xml:space="preserve"> </w:t>
                              </w:r>
                              <w:r>
                                <w:rPr>
                                  <w:rFonts w:ascii="Carlito" w:hAnsi="Carlito"/>
                                  <w:b/>
                                  <w:color w:val="585858"/>
                                  <w:w w:val="105"/>
                                  <w:sz w:val="17"/>
                                </w:rPr>
                                <w:t xml:space="preserve">EEUU-EPA   </w:t>
                              </w:r>
                              <w:r>
                                <w:rPr>
                                  <w:rFonts w:ascii="Carlito" w:hAnsi="Carlito"/>
                                  <w:b/>
                                  <w:color w:val="585858"/>
                                  <w:spacing w:val="14"/>
                                  <w:w w:val="105"/>
                                  <w:sz w:val="17"/>
                                </w:rPr>
                                <w:t xml:space="preserve"> </w:t>
                              </w:r>
                              <w:r>
                                <w:rPr>
                                  <w:rFonts w:ascii="Carlito" w:hAnsi="Carlito"/>
                                  <w:b/>
                                  <w:color w:val="585858"/>
                                  <w:w w:val="105"/>
                                  <w:sz w:val="17"/>
                                </w:rPr>
                                <w:t>Canadá</w:t>
                              </w:r>
                              <w:r>
                                <w:rPr>
                                  <w:rFonts w:ascii="Carlito" w:hAnsi="Carlito"/>
                                  <w:b/>
                                  <w:color w:val="585858"/>
                                  <w:w w:val="105"/>
                                  <w:sz w:val="17"/>
                                </w:rPr>
                                <w:tab/>
                                <w:t>UE</w:t>
                              </w:r>
                              <w:r>
                                <w:rPr>
                                  <w:rFonts w:ascii="Carlito" w:hAnsi="Carlito"/>
                                  <w:b/>
                                  <w:color w:val="585858"/>
                                  <w:w w:val="105"/>
                                  <w:sz w:val="17"/>
                                </w:rPr>
                                <w:tab/>
                                <w:t>China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0E03C6" id="Group 26" o:spid="_x0000_s1879" style="position:absolute;margin-left:90.75pt;margin-top:8.35pt;width:413pt;height:156pt;z-index:-251640832;mso-wrap-distance-left:0;mso-wrap-distance-right:0;mso-position-horizontal-relative:page" coordorigin="1815,167" coordsize="8260,312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880" type="#_x0000_t75" style="position:absolute;left:1815;top:167;width:8260;height:31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">
                  <v:imagedata r:id="rId20" o:title=""/>
                  <v:path arrowok="t"/>
                  <o:lock v:ext="edit" aspectratio="f"/>
                </v:shape>
                <v:shape id="Text Box 39" o:spid="_x0000_s1881" type="#_x0000_t202" style="position:absolute;left:3663;top:359;width:4590;height:2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" filled="f" stroked="f">
                  <v:path arrowok="t"/>
                  <v:textbox inset="0,0,0,0">
                    <w:txbxContent>
                      <w:p w14:paraId="4877AB73" w14:textId="77777777" w:rsidR="000B498F" w:rsidRDefault="000B498F" w:rsidP="000B498F">
                        <w:pPr>
                          <w:spacing w:line="205" w:lineRule="exact"/>
                          <w:rPr>
                            <w:rFonts w:ascii="Carlito" w:hAnsi="Carlito"/>
                            <w:b/>
                            <w:i/>
                            <w:sz w:val="20"/>
                          </w:rPr>
                        </w:pPr>
                        <w:r>
                          <w:rPr>
                            <w:rFonts w:ascii="Carlito" w:hAnsi="Carlito"/>
                            <w:b/>
                            <w:color w:val="585858"/>
                            <w:w w:val="105"/>
                            <w:sz w:val="20"/>
                          </w:rPr>
                          <w:t>Norma</w:t>
                        </w:r>
                        <w:r>
                          <w:rPr>
                            <w:rFonts w:ascii="Carlito" w:hAnsi="Carlito"/>
                            <w:b/>
                            <w:color w:val="585858"/>
                            <w:spacing w:val="-16"/>
                            <w:w w:val="105"/>
                            <w:sz w:val="20"/>
                          </w:rPr>
                          <w:t xml:space="preserve"> </w:t>
                        </w:r>
                        <w:r>
                          <w:rPr>
                            <w:rFonts w:ascii="Carlito" w:hAnsi="Carlito"/>
                            <w:b/>
                            <w:color w:val="585858"/>
                            <w:w w:val="105"/>
                            <w:sz w:val="20"/>
                          </w:rPr>
                          <w:t>Calidad</w:t>
                        </w:r>
                        <w:r>
                          <w:rPr>
                            <w:rFonts w:ascii="Carlito" w:hAnsi="Carlito"/>
                            <w:b/>
                            <w:color w:val="585858"/>
                            <w:spacing w:val="-17"/>
                            <w:w w:val="105"/>
                            <w:sz w:val="20"/>
                          </w:rPr>
                          <w:t xml:space="preserve"> </w:t>
                        </w:r>
                        <w:r>
                          <w:rPr>
                            <w:rFonts w:ascii="Carlito" w:hAnsi="Carlito"/>
                            <w:b/>
                            <w:color w:val="585858"/>
                            <w:w w:val="105"/>
                            <w:sz w:val="20"/>
                          </w:rPr>
                          <w:t>Primaria</w:t>
                        </w:r>
                        <w:r>
                          <w:rPr>
                            <w:rFonts w:ascii="Carlito" w:hAnsi="Carlito"/>
                            <w:b/>
                            <w:color w:val="585858"/>
                            <w:spacing w:val="-18"/>
                            <w:w w:val="105"/>
                            <w:sz w:val="20"/>
                          </w:rPr>
                          <w:t xml:space="preserve"> </w:t>
                        </w:r>
                        <w:r>
                          <w:rPr>
                            <w:rFonts w:ascii="Carlito" w:hAnsi="Carlito"/>
                            <w:b/>
                            <w:color w:val="585858"/>
                            <w:w w:val="105"/>
                            <w:sz w:val="20"/>
                          </w:rPr>
                          <w:t>del</w:t>
                        </w:r>
                        <w:r>
                          <w:rPr>
                            <w:rFonts w:ascii="Carlito" w:hAnsi="Carlito"/>
                            <w:b/>
                            <w:color w:val="585858"/>
                            <w:spacing w:val="-14"/>
                            <w:w w:val="105"/>
                            <w:sz w:val="20"/>
                          </w:rPr>
                          <w:t xml:space="preserve"> </w:t>
                        </w:r>
                        <w:r>
                          <w:rPr>
                            <w:rFonts w:ascii="Carlito" w:hAnsi="Carlito"/>
                            <w:b/>
                            <w:color w:val="585858"/>
                            <w:w w:val="105"/>
                            <w:sz w:val="20"/>
                          </w:rPr>
                          <w:t>aire</w:t>
                        </w:r>
                        <w:r>
                          <w:rPr>
                            <w:rFonts w:ascii="Carlito" w:hAnsi="Carlito"/>
                            <w:b/>
                            <w:color w:val="585858"/>
                            <w:spacing w:val="-16"/>
                            <w:w w:val="105"/>
                            <w:sz w:val="20"/>
                          </w:rPr>
                          <w:t xml:space="preserve"> </w:t>
                        </w:r>
                        <w:r>
                          <w:rPr>
                            <w:rFonts w:ascii="Carlito" w:hAnsi="Carlito"/>
                            <w:b/>
                            <w:color w:val="585858"/>
                            <w:w w:val="105"/>
                            <w:sz w:val="20"/>
                          </w:rPr>
                          <w:t>O3</w:t>
                        </w:r>
                        <w:r>
                          <w:rPr>
                            <w:rFonts w:ascii="Carlito" w:hAnsi="Carlito"/>
                            <w:b/>
                            <w:color w:val="585858"/>
                            <w:spacing w:val="-15"/>
                            <w:w w:val="105"/>
                            <w:sz w:val="20"/>
                          </w:rPr>
                          <w:t xml:space="preserve"> </w:t>
                        </w:r>
                        <w:r>
                          <w:rPr>
                            <w:rFonts w:ascii="Carlito" w:hAnsi="Carlito"/>
                            <w:b/>
                            <w:color w:val="585858"/>
                            <w:w w:val="105"/>
                            <w:sz w:val="20"/>
                          </w:rPr>
                          <w:t>(8</w:t>
                        </w:r>
                        <w:r>
                          <w:rPr>
                            <w:rFonts w:ascii="Carlito" w:hAnsi="Carlito"/>
                            <w:b/>
                            <w:color w:val="585858"/>
                            <w:spacing w:val="-15"/>
                            <w:w w:val="105"/>
                            <w:sz w:val="20"/>
                          </w:rPr>
                          <w:t xml:space="preserve"> </w:t>
                        </w:r>
                        <w:r>
                          <w:rPr>
                            <w:rFonts w:ascii="Carlito" w:hAnsi="Carlito"/>
                            <w:b/>
                            <w:color w:val="585858"/>
                            <w:w w:val="105"/>
                            <w:sz w:val="20"/>
                          </w:rPr>
                          <w:t>horas)</w:t>
                        </w:r>
                        <w:r>
                          <w:rPr>
                            <w:rFonts w:ascii="Carlito" w:hAnsi="Carlito"/>
                            <w:b/>
                            <w:color w:val="585858"/>
                            <w:spacing w:val="-12"/>
                            <w:w w:val="105"/>
                            <w:sz w:val="20"/>
                          </w:rPr>
                          <w:t xml:space="preserve"> </w:t>
                        </w:r>
                        <w:r>
                          <w:rPr>
                            <w:rFonts w:ascii="Carlito" w:hAnsi="Carlito"/>
                            <w:b/>
                            <w:i/>
                            <w:color w:val="585858"/>
                            <w:w w:val="105"/>
                            <w:sz w:val="20"/>
                          </w:rPr>
                          <w:t>(µg</w:t>
                        </w:r>
                        <w:r>
                          <w:rPr>
                            <w:rFonts w:ascii="Carlito" w:hAnsi="Carlito"/>
                            <w:b/>
                            <w:i/>
                            <w:color w:val="585858"/>
                            <w:spacing w:val="-14"/>
                            <w:w w:val="105"/>
                            <w:sz w:val="20"/>
                          </w:rPr>
                          <w:t xml:space="preserve"> </w:t>
                        </w:r>
                        <w:r>
                          <w:rPr>
                            <w:rFonts w:ascii="Carlito" w:hAnsi="Carlito"/>
                            <w:b/>
                            <w:i/>
                            <w:color w:val="585858"/>
                            <w:w w:val="105"/>
                            <w:sz w:val="20"/>
                          </w:rPr>
                          <w:t>m-3)</w:t>
                        </w:r>
                      </w:p>
                    </w:txbxContent>
                  </v:textbox>
                </v:shape>
                <v:shape id="Text Box 38" o:spid="_x0000_s1882" type="#_x0000_t202" style="position:absolute;left:1949;top:730;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" filled="f" stroked="f">
                  <v:path arrowok="t"/>
                  <v:textbox inset="0,0,0,0">
                    <w:txbxContent>
                      <w:p w14:paraId="31F939F0" w14:textId="77777777" w:rsidR="000B498F" w:rsidRDefault="000B498F" w:rsidP="000B498F">
                        <w:pPr>
                          <w:spacing w:line="167" w:lineRule="exact"/>
                          <w:rPr>
                            <w:sz w:val="17"/>
                          </w:rPr>
                        </w:pPr>
                        <w:r>
                          <w:rPr>
                            <w:color w:val="585858"/>
                            <w:w w:val="95"/>
                            <w:sz w:val="17"/>
                          </w:rPr>
                          <w:t>160</w:t>
                        </w:r>
                      </w:p>
                    </w:txbxContent>
                  </v:textbox>
                </v:shape>
                <v:shape id="Text Box 37" o:spid="_x0000_s1883" type="#_x0000_t202" style="position:absolute;left:5983;top:836;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" filled="f" stroked="f">
                  <v:path arrowok="t"/>
                  <v:textbox inset="0,0,0,0">
                    <w:txbxContent>
                      <w:p w14:paraId="413079E3" w14:textId="77777777" w:rsidR="000B498F" w:rsidRDefault="000B498F" w:rsidP="000B498F">
                        <w:pPr>
                          <w:spacing w:line="175" w:lineRule="exact"/>
                          <w:rPr>
                            <w:rFonts w:ascii="Carlito"/>
                            <w:b/>
                            <w:sz w:val="17"/>
                          </w:rPr>
                        </w:pPr>
                        <w:r>
                          <w:rPr>
                            <w:rFonts w:ascii="Carlito"/>
                            <w:b/>
                            <w:color w:val="404040"/>
                            <w:w w:val="105"/>
                            <w:sz w:val="17"/>
                          </w:rPr>
                          <w:t>137</w:t>
                        </w:r>
                      </w:p>
                    </w:txbxContent>
                  </v:textbox>
                </v:shape>
                <v:shape id="Text Box 36" o:spid="_x0000_s1884" type="#_x0000_t202" style="position:absolute;left:6814;top:836;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" filled="f" stroked="f">
                  <v:path arrowok="t"/>
                  <v:textbox inset="0,0,0,0">
                    <w:txbxContent>
                      <w:p w14:paraId="7BC0E12A" w14:textId="77777777" w:rsidR="000B498F" w:rsidRDefault="000B498F" w:rsidP="000B498F">
                        <w:pPr>
                          <w:spacing w:line="175" w:lineRule="exact"/>
                          <w:rPr>
                            <w:rFonts w:ascii="Carlito"/>
                            <w:b/>
                            <w:sz w:val="17"/>
                          </w:rPr>
                        </w:pPr>
                        <w:r>
                          <w:rPr>
                            <w:rFonts w:ascii="Carlito"/>
                            <w:b/>
                            <w:color w:val="404040"/>
                            <w:w w:val="105"/>
                            <w:sz w:val="17"/>
                          </w:rPr>
                          <w:t>137</w:t>
                        </w:r>
                      </w:p>
                    </w:txbxContent>
                  </v:textbox>
                </v:shape>
                <v:shape id="Text Box 35" o:spid="_x0000_s1885" type="#_x0000_t202" style="position:absolute;left:1949;top:982;width:287;height:19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" filled="f" stroked="f">
                  <v:path arrowok="t"/>
                  <v:textbox inset="0,0,0,0">
                    <w:txbxContent>
                      <w:p w14:paraId="318AF115" w14:textId="77777777" w:rsidR="000B498F" w:rsidRDefault="000B498F" w:rsidP="000B498F">
                        <w:pPr>
                          <w:spacing w:line="167" w:lineRule="exact"/>
                          <w:ind w:right="18"/>
                          <w:jc w:val="right"/>
                          <w:rPr>
                            <w:sz w:val="17"/>
                          </w:rPr>
                        </w:pPr>
                        <w:r>
                          <w:rPr>
                            <w:color w:val="585858"/>
                            <w:spacing w:val="-2"/>
                            <w:w w:val="90"/>
                            <w:sz w:val="17"/>
                          </w:rPr>
                          <w:t>140</w:t>
                        </w:r>
                      </w:p>
                      <w:p w14:paraId="3A4F90F7" w14:textId="77777777" w:rsidR="000B498F" w:rsidRDefault="000B498F" w:rsidP="000B498F">
                        <w:pPr>
                          <w:spacing w:before="57"/>
                          <w:ind w:right="18"/>
                          <w:jc w:val="right"/>
                          <w:rPr>
                            <w:sz w:val="17"/>
                          </w:rPr>
                        </w:pPr>
                        <w:r>
                          <w:rPr>
                            <w:color w:val="585858"/>
                            <w:spacing w:val="-2"/>
                            <w:w w:val="90"/>
                            <w:sz w:val="17"/>
                          </w:rPr>
                          <w:t>120</w:t>
                        </w:r>
                      </w:p>
                      <w:p w14:paraId="19792182" w14:textId="77777777" w:rsidR="000B498F" w:rsidRDefault="000B498F" w:rsidP="000B498F">
                        <w:pPr>
                          <w:spacing w:before="56"/>
                          <w:ind w:right="18"/>
                          <w:jc w:val="right"/>
                          <w:rPr>
                            <w:sz w:val="17"/>
                          </w:rPr>
                        </w:pPr>
                        <w:r>
                          <w:rPr>
                            <w:color w:val="585858"/>
                            <w:spacing w:val="-2"/>
                            <w:w w:val="90"/>
                            <w:sz w:val="17"/>
                          </w:rPr>
                          <w:t>100</w:t>
                        </w:r>
                      </w:p>
                      <w:p w14:paraId="57074088" w14:textId="77777777" w:rsidR="000B498F" w:rsidRDefault="000B498F" w:rsidP="000B498F">
                        <w:pPr>
                          <w:spacing w:before="57"/>
                          <w:ind w:right="18"/>
                          <w:jc w:val="right"/>
                          <w:rPr>
                            <w:sz w:val="17"/>
                          </w:rPr>
                        </w:pPr>
                        <w:r>
                          <w:rPr>
                            <w:color w:val="585858"/>
                            <w:spacing w:val="-1"/>
                            <w:w w:val="90"/>
                            <w:sz w:val="17"/>
                          </w:rPr>
                          <w:t>80</w:t>
                        </w:r>
                      </w:p>
                      <w:p w14:paraId="4C43861C" w14:textId="77777777" w:rsidR="000B498F" w:rsidRDefault="000B498F" w:rsidP="000B498F">
                        <w:pPr>
                          <w:spacing w:before="57"/>
                          <w:ind w:right="18"/>
                          <w:jc w:val="right"/>
                          <w:rPr>
                            <w:sz w:val="17"/>
                          </w:rPr>
                        </w:pPr>
                        <w:r>
                          <w:rPr>
                            <w:color w:val="585858"/>
                            <w:spacing w:val="-1"/>
                            <w:w w:val="90"/>
                            <w:sz w:val="17"/>
                          </w:rPr>
                          <w:t>60</w:t>
                        </w:r>
                      </w:p>
                      <w:p w14:paraId="557CBECE" w14:textId="77777777" w:rsidR="000B498F" w:rsidRDefault="000B498F" w:rsidP="000B498F">
                        <w:pPr>
                          <w:spacing w:before="56"/>
                          <w:ind w:right="18"/>
                          <w:jc w:val="right"/>
                          <w:rPr>
                            <w:sz w:val="17"/>
                          </w:rPr>
                        </w:pPr>
                        <w:r>
                          <w:rPr>
                            <w:color w:val="585858"/>
                            <w:spacing w:val="-1"/>
                            <w:w w:val="90"/>
                            <w:sz w:val="17"/>
                          </w:rPr>
                          <w:t>40</w:t>
                        </w:r>
                      </w:p>
                      <w:p w14:paraId="2DB0CE7C" w14:textId="77777777" w:rsidR="000B498F" w:rsidRDefault="000B498F" w:rsidP="000B498F">
                        <w:pPr>
                          <w:spacing w:before="57"/>
                          <w:ind w:right="18"/>
                          <w:jc w:val="right"/>
                          <w:rPr>
                            <w:sz w:val="17"/>
                          </w:rPr>
                        </w:pPr>
                        <w:r>
                          <w:rPr>
                            <w:color w:val="585858"/>
                            <w:spacing w:val="-1"/>
                            <w:w w:val="90"/>
                            <w:sz w:val="17"/>
                          </w:rPr>
                          <w:t>20</w:t>
                        </w:r>
                      </w:p>
                      <w:p w14:paraId="72EE493B" w14:textId="77777777" w:rsidR="000B498F" w:rsidRDefault="000B498F" w:rsidP="000B498F">
                        <w:pPr>
                          <w:spacing w:before="57"/>
                          <w:ind w:right="18"/>
                          <w:jc w:val="right"/>
                          <w:rPr>
                            <w:sz w:val="17"/>
                          </w:rPr>
                        </w:pPr>
                        <w:r>
                          <w:rPr>
                            <w:color w:val="585858"/>
                            <w:w w:val="93"/>
                            <w:sz w:val="17"/>
                          </w:rPr>
                          <w:t>0</w:t>
                        </w:r>
                      </w:p>
                    </w:txbxContent>
                  </v:textbox>
                </v:shape>
                <v:shape id="Text Box 34" o:spid="_x0000_s1886" type="#_x0000_t202" style="position:absolute;left:2659;top:1050;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" filled="f" stroked="f">
                  <v:path arrowok="t"/>
                  <v:textbox inset="0,0,0,0">
                    <w:txbxContent>
                      <w:p w14:paraId="3A7C42A3" w14:textId="77777777" w:rsidR="000B498F" w:rsidRDefault="000B498F" w:rsidP="000B498F">
                        <w:pPr>
                          <w:spacing w:line="175" w:lineRule="exact"/>
                          <w:rPr>
                            <w:rFonts w:ascii="Carlito"/>
                            <w:b/>
                            <w:sz w:val="17"/>
                          </w:rPr>
                        </w:pPr>
                        <w:r>
                          <w:rPr>
                            <w:rFonts w:ascii="Carlito"/>
                            <w:b/>
                            <w:color w:val="404040"/>
                            <w:w w:val="105"/>
                            <w:sz w:val="17"/>
                          </w:rPr>
                          <w:t>120</w:t>
                        </w:r>
                      </w:p>
                    </w:txbxContent>
                  </v:textbox>
                </v:shape>
                <v:shape id="Text Box 33" o:spid="_x0000_s1887" type="#_x0000_t202" style="position:absolute;left:4321;top:1050;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" filled="f" stroked="f">
                  <v:path arrowok="t"/>
                  <v:textbox inset="0,0,0,0">
                    <w:txbxContent>
                      <w:p w14:paraId="4C1537C3" w14:textId="77777777" w:rsidR="000B498F" w:rsidRDefault="000B498F" w:rsidP="000B498F">
                        <w:pPr>
                          <w:spacing w:line="175" w:lineRule="exact"/>
                          <w:rPr>
                            <w:rFonts w:ascii="Carlito"/>
                            <w:b/>
                            <w:sz w:val="17"/>
                          </w:rPr>
                        </w:pPr>
                        <w:r>
                          <w:rPr>
                            <w:rFonts w:ascii="Carlito"/>
                            <w:b/>
                            <w:color w:val="404040"/>
                            <w:w w:val="105"/>
                            <w:sz w:val="17"/>
                          </w:rPr>
                          <w:t>120</w:t>
                        </w:r>
                      </w:p>
                    </w:txbxContent>
                  </v:textbox>
                </v:shape>
                <v:shape id="Text Box 32" o:spid="_x0000_s1888" type="#_x0000_t202" style="position:absolute;left:7645;top:949;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" filled="f" stroked="f">
                  <v:path arrowok="t"/>
                  <v:textbox inset="0,0,0,0">
                    <w:txbxContent>
                      <w:p w14:paraId="650917CB" w14:textId="77777777" w:rsidR="000B498F" w:rsidRDefault="000B498F" w:rsidP="000B498F">
                        <w:pPr>
                          <w:spacing w:line="175" w:lineRule="exact"/>
                          <w:rPr>
                            <w:rFonts w:ascii="Carlito"/>
                            <w:b/>
                            <w:sz w:val="17"/>
                          </w:rPr>
                        </w:pPr>
                        <w:r>
                          <w:rPr>
                            <w:rFonts w:ascii="Carlito"/>
                            <w:b/>
                            <w:color w:val="404040"/>
                            <w:w w:val="105"/>
                            <w:sz w:val="17"/>
                          </w:rPr>
                          <w:t>128</w:t>
                        </w:r>
                      </w:p>
                    </w:txbxContent>
                  </v:textbox>
                </v:shape>
                <v:shape id="Text Box 31" o:spid="_x0000_s1889" type="#_x0000_t202" style="position:absolute;left:8476;top:1050;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" filled="f" stroked="f">
                  <v:path arrowok="t"/>
                  <v:textbox inset="0,0,0,0">
                    <w:txbxContent>
                      <w:p w14:paraId="28E2AC6D" w14:textId="77777777" w:rsidR="000B498F" w:rsidRDefault="000B498F" w:rsidP="000B498F">
                        <w:pPr>
                          <w:spacing w:line="175" w:lineRule="exact"/>
                          <w:rPr>
                            <w:rFonts w:ascii="Carlito"/>
                            <w:b/>
                            <w:sz w:val="17"/>
                          </w:rPr>
                        </w:pPr>
                        <w:r>
                          <w:rPr>
                            <w:rFonts w:ascii="Carlito"/>
                            <w:b/>
                            <w:color w:val="404040"/>
                            <w:w w:val="105"/>
                            <w:sz w:val="17"/>
                          </w:rPr>
                          <w:t>120</w:t>
                        </w:r>
                      </w:p>
                    </w:txbxContent>
                  </v:textbox>
                </v:shape>
                <v:shape id="Text Box 30" o:spid="_x0000_s1890" type="#_x0000_t202" style="position:absolute;left:3490;top:1302;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" filled="f" stroked="f">
                  <v:path arrowok="t"/>
                  <v:textbox inset="0,0,0,0">
                    <w:txbxContent>
                      <w:p w14:paraId="1AFD97BC" w14:textId="77777777" w:rsidR="000B498F" w:rsidRDefault="000B498F" w:rsidP="000B498F">
                        <w:pPr>
                          <w:spacing w:line="175" w:lineRule="exact"/>
                          <w:rPr>
                            <w:rFonts w:ascii="Carlito"/>
                            <w:b/>
                            <w:sz w:val="17"/>
                          </w:rPr>
                        </w:pPr>
                        <w:r>
                          <w:rPr>
                            <w:rFonts w:ascii="Carlito"/>
                            <w:b/>
                            <w:color w:val="404040"/>
                            <w:w w:val="105"/>
                            <w:sz w:val="17"/>
                          </w:rPr>
                          <w:t>100</w:t>
                        </w:r>
                      </w:p>
                    </w:txbxContent>
                  </v:textbox>
                </v:shape>
                <v:shape id="Text Box 29" o:spid="_x0000_s1891" type="#_x0000_t202" style="position:absolute;left:9307;top:1302;width:287;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" filled="f" stroked="f">
                  <v:path arrowok="t"/>
                  <v:textbox inset="0,0,0,0">
                    <w:txbxContent>
                      <w:p w14:paraId="0DB2BB60" w14:textId="77777777" w:rsidR="000B498F" w:rsidRDefault="000B498F" w:rsidP="000B498F">
                        <w:pPr>
                          <w:spacing w:line="175" w:lineRule="exact"/>
                          <w:rPr>
                            <w:rFonts w:ascii="Carlito"/>
                            <w:b/>
                            <w:sz w:val="17"/>
                          </w:rPr>
                        </w:pPr>
                        <w:r>
                          <w:rPr>
                            <w:rFonts w:ascii="Carlito"/>
                            <w:b/>
                            <w:color w:val="404040"/>
                            <w:w w:val="105"/>
                            <w:sz w:val="17"/>
                          </w:rPr>
                          <w:t>100</w:t>
                        </w:r>
                      </w:p>
                    </w:txbxContent>
                  </v:textbox>
                </v:shape>
                <v:shape id="Text Box 28" o:spid="_x0000_s1892" type="#_x0000_t202" style="position:absolute;left:5196;top:1554;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" filled="f" stroked="f">
                  <v:path arrowok="t"/>
                  <v:textbox inset="0,0,0,0">
                    <w:txbxContent>
                      <w:p w14:paraId="1CCB0E92" w14:textId="77777777" w:rsidR="000B498F" w:rsidRDefault="000B498F" w:rsidP="000B498F">
                        <w:pPr>
                          <w:spacing w:line="175" w:lineRule="exact"/>
                          <w:rPr>
                            <w:rFonts w:ascii="Carlito"/>
                            <w:b/>
                            <w:sz w:val="17"/>
                          </w:rPr>
                        </w:pPr>
                        <w:r>
                          <w:rPr>
                            <w:rFonts w:ascii="Carlito"/>
                            <w:b/>
                            <w:color w:val="404040"/>
                            <w:w w:val="105"/>
                            <w:sz w:val="17"/>
                          </w:rPr>
                          <w:t>80</w:t>
                        </w:r>
                      </w:p>
                    </w:txbxContent>
                  </v:textbox>
                </v:shape>
                <v:shape id="Text Box 27" o:spid="_x0000_s1893" type="#_x0000_t202" style="position:absolute;left:2613;top:2975;width:7034;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" filled="f" stroked="f">
                  <v:path arrowok="t"/>
                  <v:textbox inset="0,0,0,0">
                    <w:txbxContent>
                      <w:p w14:paraId="34FAAF76" w14:textId="77777777" w:rsidR="000B498F" w:rsidRDefault="000B498F" w:rsidP="000B498F">
                        <w:pPr>
                          <w:tabs>
                            <w:tab w:val="left" w:pos="834"/>
                            <w:tab w:val="left" w:pos="1673"/>
                            <w:tab w:val="left" w:pos="2328"/>
                            <w:tab w:val="left" w:pos="3238"/>
                            <w:tab w:val="left" w:pos="5897"/>
                            <w:tab w:val="left" w:pos="6603"/>
                          </w:tabs>
                          <w:spacing w:line="175" w:lineRule="exact"/>
                          <w:rPr>
                            <w:rFonts w:ascii="Carlito" w:hAnsi="Carlito"/>
                            <w:b/>
                            <w:sz w:val="17"/>
                          </w:rPr>
                        </w:pPr>
                        <w:r>
                          <w:rPr>
                            <w:rFonts w:ascii="Carlito" w:hAnsi="Carlito"/>
                            <w:b/>
                            <w:color w:val="585858"/>
                            <w:w w:val="105"/>
                            <w:sz w:val="17"/>
                          </w:rPr>
                          <w:t>Chile</w:t>
                        </w:r>
                        <w:r>
                          <w:rPr>
                            <w:rFonts w:ascii="Carlito" w:hAnsi="Carlito"/>
                            <w:b/>
                            <w:color w:val="585858"/>
                            <w:w w:val="105"/>
                            <w:sz w:val="17"/>
                          </w:rPr>
                          <w:tab/>
                          <w:t>OMS</w:t>
                        </w:r>
                        <w:r>
                          <w:rPr>
                            <w:rFonts w:ascii="Carlito" w:hAnsi="Carlito"/>
                            <w:b/>
                            <w:color w:val="585858"/>
                            <w:w w:val="105"/>
                            <w:sz w:val="17"/>
                          </w:rPr>
                          <w:tab/>
                          <w:t>Perú</w:t>
                        </w:r>
                        <w:r>
                          <w:rPr>
                            <w:rFonts w:ascii="Carlito" w:hAnsi="Carlito"/>
                            <w:b/>
                            <w:color w:val="585858"/>
                            <w:w w:val="105"/>
                            <w:sz w:val="17"/>
                          </w:rPr>
                          <w:tab/>
                          <w:t>Colombia</w:t>
                        </w:r>
                        <w:r>
                          <w:rPr>
                            <w:rFonts w:ascii="Carlito" w:hAnsi="Carlito"/>
                            <w:b/>
                            <w:color w:val="585858"/>
                            <w:w w:val="105"/>
                            <w:sz w:val="17"/>
                          </w:rPr>
                          <w:tab/>
                        </w:r>
                        <w:r>
                          <w:rPr>
                            <w:rFonts w:ascii="Carlito" w:hAnsi="Carlito"/>
                            <w:b/>
                            <w:color w:val="585858"/>
                            <w:w w:val="105"/>
                            <w:sz w:val="17"/>
                          </w:rPr>
                          <w:t xml:space="preserve">México   </w:t>
                        </w:r>
                        <w:r>
                          <w:rPr>
                            <w:rFonts w:ascii="Carlito" w:hAnsi="Carlito"/>
                            <w:b/>
                            <w:color w:val="585858"/>
                            <w:spacing w:val="16"/>
                            <w:w w:val="105"/>
                            <w:sz w:val="17"/>
                          </w:rPr>
                          <w:t xml:space="preserve"> </w:t>
                        </w:r>
                        <w:r>
                          <w:rPr>
                            <w:rFonts w:ascii="Carlito" w:hAnsi="Carlito"/>
                            <w:b/>
                            <w:color w:val="585858"/>
                            <w:w w:val="105"/>
                            <w:sz w:val="17"/>
                          </w:rPr>
                          <w:t xml:space="preserve">EEUU-EPA   </w:t>
                        </w:r>
                        <w:r>
                          <w:rPr>
                            <w:rFonts w:ascii="Carlito" w:hAnsi="Carlito"/>
                            <w:b/>
                            <w:color w:val="585858"/>
                            <w:spacing w:val="14"/>
                            <w:w w:val="105"/>
                            <w:sz w:val="17"/>
                          </w:rPr>
                          <w:t xml:space="preserve"> </w:t>
                        </w:r>
                        <w:r>
                          <w:rPr>
                            <w:rFonts w:ascii="Carlito" w:hAnsi="Carlito"/>
                            <w:b/>
                            <w:color w:val="585858"/>
                            <w:w w:val="105"/>
                            <w:sz w:val="17"/>
                          </w:rPr>
                          <w:t>Canadá</w:t>
                        </w:r>
                        <w:r>
                          <w:rPr>
                            <w:rFonts w:ascii="Carlito" w:hAnsi="Carlito"/>
                            <w:b/>
                            <w:color w:val="585858"/>
                            <w:w w:val="105"/>
                            <w:sz w:val="17"/>
                          </w:rPr>
                          <w:tab/>
                          <w:t>UE</w:t>
                        </w:r>
                        <w:r>
                          <w:rPr>
                            <w:rFonts w:ascii="Carlito" w:hAnsi="Carlito"/>
                            <w:b/>
                            <w:color w:val="585858"/>
                            <w:w w:val="105"/>
                            <w:sz w:val="17"/>
                          </w:rPr>
                          <w:tab/>
                          <w:t>China</w:t>
                        </w:r>
                      </w:p>
                    </w:txbxContent>
                  </v:textbox>
                </v:shape>
                <w10:wrap type="topAndBottom" anchorx="page"/>
              </v:group>
            </w:pict>
          </mc:Fallback>
        </mc:AlternateContent>
      </w:r>
    </w:p>
    <w:p w14:paraId="17F74997" w14:textId="77777777" w:rsidR="000B498F" w:rsidRDefault="000B498F" w:rsidP="000B498F">
      <w:pPr>
        <w:pStyle w:val="BodyText"/>
        <w:spacing w:before="6"/>
        <w:ind w:left="1428" w:right="1429"/>
        <w:jc w:val="center"/>
      </w:pPr>
      <w:r>
        <w:t xml:space="preserve">Fuente </w:t>
      </w:r>
      <w:proofErr w:type="spellStart"/>
      <w:r>
        <w:t>Gráfico</w:t>
      </w:r>
      <w:proofErr w:type="spellEnd"/>
      <w:r>
        <w:t xml:space="preserve"> h: </w:t>
      </w:r>
      <w:proofErr w:type="spellStart"/>
      <w:r>
        <w:t>Elaboración</w:t>
      </w:r>
      <w:proofErr w:type="spellEnd"/>
      <w:r>
        <w:t xml:space="preserve"> </w:t>
      </w:r>
      <w:proofErr w:type="spellStart"/>
      <w:r>
        <w:t>propia</w:t>
      </w:r>
      <w:proofErr w:type="spellEnd"/>
      <w:r>
        <w:t xml:space="preserve"> a </w:t>
      </w:r>
      <w:proofErr w:type="spellStart"/>
      <w:r>
        <w:t>partir</w:t>
      </w:r>
      <w:proofErr w:type="spellEnd"/>
      <w:r>
        <w:t xml:space="preserve"> de MMA, (2016a)</w:t>
      </w:r>
      <w:r>
        <w:rPr>
          <w:vertAlign w:val="superscript"/>
        </w:rPr>
        <w:t>5</w:t>
      </w:r>
      <w:r>
        <w:t>.</w:t>
      </w:r>
    </w:p>
    <w:p w14:paraId="04CED30B" w14:textId="77777777" w:rsidR="000B498F" w:rsidRDefault="000B498F" w:rsidP="000B498F">
      <w:pPr>
        <w:pStyle w:val="BodyText"/>
        <w:spacing w:before="1"/>
        <w:rPr>
          <w:sz w:val="23"/>
        </w:rPr>
      </w:pPr>
    </w:p>
    <w:p w14:paraId="0D83056C" w14:textId="77777777" w:rsidR="000B498F" w:rsidRDefault="000B498F" w:rsidP="000B498F">
      <w:pPr>
        <w:ind w:left="114"/>
        <w:rPr>
          <w:sz w:val="21"/>
        </w:rPr>
      </w:pPr>
      <w:proofErr w:type="spellStart"/>
      <w:r>
        <w:rPr>
          <w:rFonts w:ascii="Carlito" w:hAnsi="Carlito"/>
          <w:b/>
          <w:sz w:val="21"/>
        </w:rPr>
        <w:t>Gráficos</w:t>
      </w:r>
      <w:proofErr w:type="spellEnd"/>
      <w:r>
        <w:rPr>
          <w:rFonts w:ascii="Carlito" w:hAnsi="Carlito"/>
          <w:b/>
          <w:sz w:val="21"/>
        </w:rPr>
        <w:t xml:space="preserve"> </w:t>
      </w:r>
      <w:proofErr w:type="spellStart"/>
      <w:r>
        <w:rPr>
          <w:rFonts w:ascii="Carlito" w:hAnsi="Carlito"/>
          <w:b/>
          <w:sz w:val="21"/>
        </w:rPr>
        <w:t>i</w:t>
      </w:r>
      <w:proofErr w:type="spellEnd"/>
      <w:r>
        <w:rPr>
          <w:rFonts w:ascii="Carlito" w:hAnsi="Carlito"/>
          <w:b/>
          <w:sz w:val="21"/>
        </w:rPr>
        <w:t xml:space="preserve">. </w:t>
      </w:r>
      <w:r>
        <w:rPr>
          <w:sz w:val="21"/>
        </w:rPr>
        <w:t xml:space="preserve">NCP para </w:t>
      </w:r>
      <w:proofErr w:type="spellStart"/>
      <w:r>
        <w:rPr>
          <w:sz w:val="21"/>
          <w:u w:val="single"/>
        </w:rPr>
        <w:t>Monóxido</w:t>
      </w:r>
      <w:proofErr w:type="spellEnd"/>
      <w:r>
        <w:rPr>
          <w:sz w:val="21"/>
          <w:u w:val="single"/>
        </w:rPr>
        <w:t xml:space="preserve"> de </w:t>
      </w:r>
      <w:proofErr w:type="spellStart"/>
      <w:r>
        <w:rPr>
          <w:sz w:val="21"/>
          <w:u w:val="single"/>
        </w:rPr>
        <w:t>Carbono</w:t>
      </w:r>
      <w:proofErr w:type="spellEnd"/>
      <w:r>
        <w:rPr>
          <w:sz w:val="21"/>
        </w:rPr>
        <w:t xml:space="preserve"> (CO) (mg m</w:t>
      </w:r>
      <w:r>
        <w:rPr>
          <w:sz w:val="21"/>
          <w:vertAlign w:val="superscript"/>
        </w:rPr>
        <w:t>-3</w:t>
      </w:r>
      <w:r>
        <w:rPr>
          <w:sz w:val="21"/>
        </w:rPr>
        <w:t>)</w:t>
      </w:r>
    </w:p>
    <w:p w14:paraId="7673AB17" w14:textId="77777777" w:rsidR="000B498F" w:rsidRDefault="000B498F" w:rsidP="000B498F">
      <w:pPr>
        <w:pStyle w:val="BodyText"/>
        <w:spacing w:before="6"/>
        <w:rPr>
          <w:sz w:val="11"/>
        </w:rPr>
      </w:pPr>
      <w:r>
        <w:rPr>
          <w:noProof/>
        </w:rPr>
        <mc:AlternateContent>
          <mc:Choice Requires="wpg">
            <w:drawing>
              <wp:anchor distT="0" distB="0" distL="0" distR="0" simplePos="0" relativeHeight="251676672" behindDoc="1" locked="0" layoutInCell="1" allowOverlap="1" wp14:anchorId="76A0B99C" wp14:editId="0EFD8578">
                <wp:simplePos x="0" y="0"/>
                <wp:positionH relativeFrom="page">
                  <wp:posOffset>1274445</wp:posOffset>
                </wp:positionH>
                <wp:positionV relativeFrom="paragraph">
                  <wp:posOffset>109220</wp:posOffset>
                </wp:positionV>
                <wp:extent cx="5008245" cy="1991360"/>
                <wp:effectExtent l="0" t="0" r="0" b="0"/>
                <wp:wrapTopAndBottom/>
                <wp:docPr id="1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08245" cy="1991360"/>
                          <a:chOff x="2007" y="172"/>
                          <a:chExt cx="7887" cy="3136"/>
                        </a:xfrm>
                      </wpg:grpSpPr>
                      <pic:pic xmlns:pic="http://schemas.openxmlformats.org/drawingml/2006/picture">
                        <pic:nvPicPr>
                          <pic:cNvPr id="14" name="Picture 25"/>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2006" y="172"/>
                            <a:ext cx="7887" cy="3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Text Box 24"/>
                        <wps:cNvSpPr txBox="1">
                          <a:spLocks/>
                        </wps:cNvSpPr>
                        <wps:spPr bwMode="auto">
                          <a:xfrm>
                            <a:off x="2139" y="748"/>
                            <a:ext cx="198" cy="2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2A1318" w14:textId="77777777" w:rsidR="000B498F" w:rsidRDefault="000B498F" w:rsidP="000B498F">
                              <w:pPr>
                                <w:spacing w:line="167" w:lineRule="exact"/>
                                <w:rPr>
                                  <w:sz w:val="17"/>
                                </w:rPr>
                              </w:pPr>
                              <w:r>
                                <w:rPr>
                                  <w:color w:val="585858"/>
                                  <w:sz w:val="17"/>
                                </w:rPr>
                                <w:t>16</w:t>
                              </w:r>
                            </w:p>
                            <w:p w14:paraId="392B2F4D" w14:textId="77777777" w:rsidR="000B498F" w:rsidRDefault="000B498F" w:rsidP="000B498F">
                              <w:pPr>
                                <w:spacing w:before="57"/>
                                <w:rPr>
                                  <w:sz w:val="17"/>
                                </w:rPr>
                              </w:pPr>
                              <w:r>
                                <w:rPr>
                                  <w:color w:val="585858"/>
                                  <w:sz w:val="17"/>
                                </w:rPr>
                                <w:t>14</w:t>
                              </w:r>
                            </w:p>
                            <w:p w14:paraId="48C25D90" w14:textId="77777777" w:rsidR="000B498F" w:rsidRDefault="000B498F" w:rsidP="000B498F">
                              <w:pPr>
                                <w:spacing w:before="57"/>
                                <w:rPr>
                                  <w:sz w:val="17"/>
                                </w:rPr>
                              </w:pPr>
                              <w:r>
                                <w:rPr>
                                  <w:color w:val="585858"/>
                                  <w:sz w:val="17"/>
                                </w:rPr>
                                <w:t>12</w:t>
                              </w:r>
                            </w:p>
                            <w:p w14:paraId="638C26D1" w14:textId="77777777" w:rsidR="000B498F" w:rsidRDefault="000B498F" w:rsidP="000B498F">
                              <w:pPr>
                                <w:spacing w:before="57"/>
                                <w:rPr>
                                  <w:sz w:val="17"/>
                                </w:rPr>
                              </w:pPr>
                              <w:r>
                                <w:rPr>
                                  <w:color w:val="585858"/>
                                  <w:sz w:val="17"/>
                                </w:rPr>
                                <w:t>10</w:t>
                              </w:r>
                            </w:p>
                            <w:p w14:paraId="12BA0109" w14:textId="77777777" w:rsidR="000B498F" w:rsidRDefault="000B498F" w:rsidP="000B498F">
                              <w:pPr>
                                <w:spacing w:before="57"/>
                                <w:ind w:left="88"/>
                                <w:rPr>
                                  <w:sz w:val="17"/>
                                </w:rPr>
                              </w:pPr>
                              <w:r>
                                <w:rPr>
                                  <w:color w:val="585858"/>
                                  <w:w w:val="93"/>
                                  <w:sz w:val="17"/>
                                </w:rPr>
                                <w:t>8</w:t>
                              </w:r>
                            </w:p>
                            <w:p w14:paraId="04C67956" w14:textId="77777777" w:rsidR="000B498F" w:rsidRDefault="000B498F" w:rsidP="000B498F">
                              <w:pPr>
                                <w:spacing w:before="57"/>
                                <w:ind w:left="88"/>
                                <w:rPr>
                                  <w:sz w:val="17"/>
                                </w:rPr>
                              </w:pPr>
                              <w:r>
                                <w:rPr>
                                  <w:color w:val="585858"/>
                                  <w:w w:val="93"/>
                                  <w:sz w:val="17"/>
                                </w:rPr>
                                <w:t>6</w:t>
                              </w:r>
                            </w:p>
                            <w:p w14:paraId="4D297B29" w14:textId="77777777" w:rsidR="000B498F" w:rsidRDefault="000B498F" w:rsidP="000B498F">
                              <w:pPr>
                                <w:spacing w:before="57"/>
                                <w:ind w:left="88"/>
                                <w:rPr>
                                  <w:sz w:val="17"/>
                                </w:rPr>
                              </w:pPr>
                              <w:r>
                                <w:rPr>
                                  <w:color w:val="585858"/>
                                  <w:w w:val="93"/>
                                  <w:sz w:val="17"/>
                                </w:rPr>
                                <w:t>4</w:t>
                              </w:r>
                            </w:p>
                            <w:p w14:paraId="4B66A019" w14:textId="77777777" w:rsidR="000B498F" w:rsidRDefault="000B498F" w:rsidP="000B498F">
                              <w:pPr>
                                <w:spacing w:before="57"/>
                                <w:ind w:left="88"/>
                                <w:rPr>
                                  <w:sz w:val="17"/>
                                </w:rPr>
                              </w:pPr>
                              <w:r>
                                <w:rPr>
                                  <w:color w:val="585858"/>
                                  <w:w w:val="93"/>
                                  <w:sz w:val="17"/>
                                </w:rPr>
                                <w:t>2</w:t>
                              </w:r>
                            </w:p>
                            <w:p w14:paraId="3B18AE82" w14:textId="77777777" w:rsidR="000B498F" w:rsidRDefault="000B498F" w:rsidP="000B498F">
                              <w:pPr>
                                <w:spacing w:before="57"/>
                                <w:ind w:left="88"/>
                                <w:rPr>
                                  <w:sz w:val="17"/>
                                </w:rPr>
                              </w:pPr>
                              <w:r>
                                <w:rPr>
                                  <w:color w:val="585858"/>
                                  <w:w w:val="93"/>
                                  <w:sz w:val="17"/>
                                </w:rPr>
                                <w:t>0</w:t>
                              </w:r>
                            </w:p>
                          </w:txbxContent>
                        </wps:txbx>
                        <wps:bodyPr rot="0" vert="horz" wrap="square" lIns="0" tIns="0" rIns="0" bIns="0" anchor="t" anchorCtr="0" upright="1">
                          <a:noAutofit/>
                        </wps:bodyPr>
                      </wps:wsp>
                      <wps:wsp>
                        <wps:cNvPr id="16" name="Text Box 23"/>
                        <wps:cNvSpPr txBox="1">
                          <a:spLocks/>
                        </wps:cNvSpPr>
                        <wps:spPr bwMode="auto">
                          <a:xfrm>
                            <a:off x="3474" y="368"/>
                            <a:ext cx="4971" cy="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B7962" w14:textId="77777777" w:rsidR="000B498F" w:rsidRDefault="000B498F" w:rsidP="000B498F">
                              <w:pPr>
                                <w:spacing w:line="217" w:lineRule="exact"/>
                                <w:rPr>
                                  <w:rFonts w:ascii="Carlito"/>
                                  <w:i/>
                                  <w:sz w:val="21"/>
                                </w:rPr>
                              </w:pPr>
                              <w:r>
                                <w:rPr>
                                  <w:rFonts w:ascii="Carlito"/>
                                  <w:b/>
                                  <w:color w:val="0D0D0D"/>
                                  <w:sz w:val="21"/>
                                </w:rPr>
                                <w:t>i.1.</w:t>
                              </w:r>
                              <w:r>
                                <w:rPr>
                                  <w:rFonts w:ascii="Carlito"/>
                                  <w:b/>
                                  <w:color w:val="0D0D0D"/>
                                  <w:spacing w:val="-21"/>
                                  <w:sz w:val="21"/>
                                </w:rPr>
                                <w:t xml:space="preserve"> </w:t>
                              </w:r>
                              <w:r>
                                <w:rPr>
                                  <w:color w:val="0D0D0D"/>
                                  <w:sz w:val="21"/>
                                </w:rPr>
                                <w:t>Norma</w:t>
                              </w:r>
                              <w:r>
                                <w:rPr>
                                  <w:color w:val="0D0D0D"/>
                                  <w:spacing w:val="-32"/>
                                  <w:sz w:val="21"/>
                                </w:rPr>
                                <w:t xml:space="preserve"> </w:t>
                              </w:r>
                              <w:r>
                                <w:rPr>
                                  <w:color w:val="0D0D0D"/>
                                  <w:sz w:val="21"/>
                                </w:rPr>
                                <w:t>Calidad</w:t>
                              </w:r>
                              <w:r>
                                <w:rPr>
                                  <w:color w:val="0D0D0D"/>
                                  <w:spacing w:val="-30"/>
                                  <w:sz w:val="21"/>
                                </w:rPr>
                                <w:t xml:space="preserve"> </w:t>
                              </w:r>
                              <w:r>
                                <w:rPr>
                                  <w:color w:val="0D0D0D"/>
                                  <w:sz w:val="21"/>
                                </w:rPr>
                                <w:t>Primaria</w:t>
                              </w:r>
                              <w:r>
                                <w:rPr>
                                  <w:color w:val="0D0D0D"/>
                                  <w:spacing w:val="-32"/>
                                  <w:sz w:val="21"/>
                                </w:rPr>
                                <w:t xml:space="preserve"> </w:t>
                              </w:r>
                              <w:r>
                                <w:rPr>
                                  <w:color w:val="0D0D0D"/>
                                  <w:sz w:val="21"/>
                                </w:rPr>
                                <w:t>del</w:t>
                              </w:r>
                              <w:r>
                                <w:rPr>
                                  <w:color w:val="0D0D0D"/>
                                  <w:spacing w:val="-31"/>
                                  <w:sz w:val="21"/>
                                </w:rPr>
                                <w:t xml:space="preserve"> </w:t>
                              </w:r>
                              <w:r>
                                <w:rPr>
                                  <w:color w:val="0D0D0D"/>
                                  <w:sz w:val="21"/>
                                </w:rPr>
                                <w:t>aire</w:t>
                              </w:r>
                              <w:r>
                                <w:rPr>
                                  <w:color w:val="0D0D0D"/>
                                  <w:spacing w:val="-29"/>
                                  <w:sz w:val="21"/>
                                </w:rPr>
                                <w:t xml:space="preserve"> </w:t>
                              </w:r>
                              <w:r>
                                <w:rPr>
                                  <w:color w:val="0D0D0D"/>
                                  <w:sz w:val="21"/>
                                </w:rPr>
                                <w:t>CO</w:t>
                              </w:r>
                              <w:r>
                                <w:rPr>
                                  <w:color w:val="0D0D0D"/>
                                  <w:spacing w:val="-30"/>
                                  <w:sz w:val="21"/>
                                </w:rPr>
                                <w:t xml:space="preserve"> </w:t>
                              </w:r>
                              <w:r>
                                <w:rPr>
                                  <w:rFonts w:ascii="Carlito"/>
                                  <w:b/>
                                  <w:i/>
                                  <w:color w:val="0D0D0D"/>
                                  <w:sz w:val="21"/>
                                </w:rPr>
                                <w:t>8</w:t>
                              </w:r>
                              <w:r>
                                <w:rPr>
                                  <w:rFonts w:ascii="Carlito"/>
                                  <w:b/>
                                  <w:i/>
                                  <w:color w:val="0D0D0D"/>
                                  <w:spacing w:val="-20"/>
                                  <w:sz w:val="21"/>
                                </w:rPr>
                                <w:t xml:space="preserve"> </w:t>
                              </w:r>
                              <w:r>
                                <w:rPr>
                                  <w:rFonts w:ascii="Carlito"/>
                                  <w:b/>
                                  <w:i/>
                                  <w:color w:val="0D0D0D"/>
                                  <w:sz w:val="21"/>
                                </w:rPr>
                                <w:t>horas</w:t>
                              </w:r>
                              <w:r>
                                <w:rPr>
                                  <w:rFonts w:ascii="Carlito"/>
                                  <w:b/>
                                  <w:i/>
                                  <w:color w:val="0D0D0D"/>
                                  <w:spacing w:val="-21"/>
                                  <w:sz w:val="21"/>
                                </w:rPr>
                                <w:t xml:space="preserve"> </w:t>
                              </w:r>
                              <w:r>
                                <w:rPr>
                                  <w:rFonts w:ascii="Carlito"/>
                                  <w:i/>
                                  <w:color w:val="0D0D0D"/>
                                  <w:sz w:val="21"/>
                                </w:rPr>
                                <w:t>(mg</w:t>
                              </w:r>
                              <w:r>
                                <w:rPr>
                                  <w:rFonts w:ascii="Carlito"/>
                                  <w:i/>
                                  <w:color w:val="0D0D0D"/>
                                  <w:spacing w:val="-21"/>
                                  <w:sz w:val="21"/>
                                </w:rPr>
                                <w:t xml:space="preserve"> </w:t>
                              </w:r>
                              <w:r>
                                <w:rPr>
                                  <w:rFonts w:ascii="Carlito"/>
                                  <w:i/>
                                  <w:color w:val="0D0D0D"/>
                                  <w:sz w:val="21"/>
                                </w:rPr>
                                <w:t>m-3)</w:t>
                              </w:r>
                            </w:p>
                            <w:p w14:paraId="309C7B5F" w14:textId="77777777" w:rsidR="000B498F" w:rsidRDefault="000B498F" w:rsidP="000B498F">
                              <w:pPr>
                                <w:spacing w:before="74"/>
                                <w:ind w:left="4090" w:right="660"/>
                                <w:jc w:val="center"/>
                                <w:rPr>
                                  <w:rFonts w:ascii="Carlito"/>
                                  <w:b/>
                                  <w:sz w:val="17"/>
                                </w:rPr>
                              </w:pPr>
                              <w:r>
                                <w:rPr>
                                  <w:rFonts w:ascii="Carlito"/>
                                  <w:b/>
                                  <w:color w:val="404040"/>
                                  <w:w w:val="105"/>
                                  <w:sz w:val="17"/>
                                </w:rPr>
                                <w:t>15</w:t>
                              </w:r>
                            </w:p>
                            <w:p w14:paraId="7E35AC06" w14:textId="77777777" w:rsidR="000B498F" w:rsidRDefault="000B498F" w:rsidP="000B498F">
                              <w:pPr>
                                <w:spacing w:before="45" w:line="206" w:lineRule="exact"/>
                                <w:ind w:left="891" w:right="660"/>
                                <w:jc w:val="center"/>
                                <w:rPr>
                                  <w:rFonts w:ascii="Carlito"/>
                                  <w:b/>
                                  <w:sz w:val="17"/>
                                </w:rPr>
                              </w:pPr>
                              <w:r>
                                <w:rPr>
                                  <w:rFonts w:ascii="Carlito"/>
                                  <w:b/>
                                  <w:color w:val="404040"/>
                                  <w:w w:val="105"/>
                                  <w:sz w:val="17"/>
                                </w:rPr>
                                <w:t>13</w:t>
                              </w:r>
                            </w:p>
                          </w:txbxContent>
                        </wps:txbx>
                        <wps:bodyPr rot="0" vert="horz" wrap="square" lIns="0" tIns="0" rIns="0" bIns="0" anchor="t" anchorCtr="0" upright="1">
                          <a:noAutofit/>
                        </wps:bodyPr>
                      </wps:wsp>
                      <wps:wsp>
                        <wps:cNvPr id="17" name="Text Box 22"/>
                        <wps:cNvSpPr txBox="1">
                          <a:spLocks/>
                        </wps:cNvSpPr>
                        <wps:spPr bwMode="auto">
                          <a:xfrm>
                            <a:off x="2788" y="1321"/>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154B14" w14:textId="77777777" w:rsidR="000B498F" w:rsidRDefault="000B498F" w:rsidP="000B498F">
                              <w:pPr>
                                <w:spacing w:line="175" w:lineRule="exact"/>
                                <w:rPr>
                                  <w:rFonts w:ascii="Carlito"/>
                                  <w:b/>
                                  <w:sz w:val="17"/>
                                </w:rPr>
                              </w:pPr>
                              <w:r>
                                <w:rPr>
                                  <w:rFonts w:ascii="Carlito"/>
                                  <w:b/>
                                  <w:color w:val="404040"/>
                                  <w:w w:val="105"/>
                                  <w:sz w:val="17"/>
                                </w:rPr>
                                <w:t>10</w:t>
                              </w:r>
                            </w:p>
                          </w:txbxContent>
                        </wps:txbx>
                        <wps:bodyPr rot="0" vert="horz" wrap="square" lIns="0" tIns="0" rIns="0" bIns="0" anchor="t" anchorCtr="0" upright="1">
                          <a:noAutofit/>
                        </wps:bodyPr>
                      </wps:wsp>
                      <wps:wsp>
                        <wps:cNvPr id="18" name="Text Box 21"/>
                        <wps:cNvSpPr txBox="1">
                          <a:spLocks/>
                        </wps:cNvSpPr>
                        <wps:spPr bwMode="auto">
                          <a:xfrm>
                            <a:off x="3588" y="1321"/>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EE237F" w14:textId="77777777" w:rsidR="000B498F" w:rsidRDefault="000B498F" w:rsidP="000B498F">
                              <w:pPr>
                                <w:spacing w:line="175" w:lineRule="exact"/>
                                <w:rPr>
                                  <w:rFonts w:ascii="Carlito"/>
                                  <w:b/>
                                  <w:sz w:val="17"/>
                                </w:rPr>
                              </w:pPr>
                              <w:r>
                                <w:rPr>
                                  <w:rFonts w:ascii="Carlito"/>
                                  <w:b/>
                                  <w:color w:val="404040"/>
                                  <w:w w:val="105"/>
                                  <w:sz w:val="17"/>
                                </w:rPr>
                                <w:t>10</w:t>
                              </w:r>
                            </w:p>
                          </w:txbxContent>
                        </wps:txbx>
                        <wps:bodyPr rot="0" vert="horz" wrap="square" lIns="0" tIns="0" rIns="0" bIns="0" anchor="t" anchorCtr="0" upright="1">
                          <a:noAutofit/>
                        </wps:bodyPr>
                      </wps:wsp>
                      <wps:wsp>
                        <wps:cNvPr id="19" name="Text Box 20"/>
                        <wps:cNvSpPr txBox="1">
                          <a:spLocks/>
                        </wps:cNvSpPr>
                        <wps:spPr bwMode="auto">
                          <a:xfrm>
                            <a:off x="4388" y="1321"/>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D481E6" w14:textId="77777777" w:rsidR="000B498F" w:rsidRDefault="000B498F" w:rsidP="000B498F">
                              <w:pPr>
                                <w:spacing w:line="175" w:lineRule="exact"/>
                                <w:rPr>
                                  <w:rFonts w:ascii="Carlito"/>
                                  <w:b/>
                                  <w:sz w:val="17"/>
                                </w:rPr>
                              </w:pPr>
                              <w:r>
                                <w:rPr>
                                  <w:rFonts w:ascii="Carlito"/>
                                  <w:b/>
                                  <w:color w:val="404040"/>
                                  <w:w w:val="105"/>
                                  <w:sz w:val="17"/>
                                </w:rPr>
                                <w:t>10</w:t>
                              </w:r>
                            </w:p>
                          </w:txbxContent>
                        </wps:txbx>
                        <wps:bodyPr rot="0" vert="horz" wrap="square" lIns="0" tIns="0" rIns="0" bIns="0" anchor="t" anchorCtr="0" upright="1">
                          <a:noAutofit/>
                        </wps:bodyPr>
                      </wps:wsp>
                      <wps:wsp>
                        <wps:cNvPr id="20" name="Text Box 19"/>
                        <wps:cNvSpPr txBox="1">
                          <a:spLocks/>
                        </wps:cNvSpPr>
                        <wps:spPr bwMode="auto">
                          <a:xfrm>
                            <a:off x="5187" y="1321"/>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82853" w14:textId="77777777" w:rsidR="000B498F" w:rsidRDefault="000B498F" w:rsidP="000B498F">
                              <w:pPr>
                                <w:spacing w:line="175" w:lineRule="exact"/>
                                <w:rPr>
                                  <w:rFonts w:ascii="Carlito"/>
                                  <w:b/>
                                  <w:sz w:val="17"/>
                                </w:rPr>
                              </w:pPr>
                              <w:r>
                                <w:rPr>
                                  <w:rFonts w:ascii="Carlito"/>
                                  <w:b/>
                                  <w:color w:val="404040"/>
                                  <w:w w:val="105"/>
                                  <w:sz w:val="17"/>
                                </w:rPr>
                                <w:t>10</w:t>
                              </w:r>
                            </w:p>
                          </w:txbxContent>
                        </wps:txbx>
                        <wps:bodyPr rot="0" vert="horz" wrap="square" lIns="0" tIns="0" rIns="0" bIns="0" anchor="t" anchorCtr="0" upright="1">
                          <a:noAutofit/>
                        </wps:bodyPr>
                      </wps:wsp>
                      <wps:wsp>
                        <wps:cNvPr id="21" name="Text Box 18"/>
                        <wps:cNvSpPr txBox="1">
                          <a:spLocks/>
                        </wps:cNvSpPr>
                        <wps:spPr bwMode="auto">
                          <a:xfrm>
                            <a:off x="6786" y="1321"/>
                            <a:ext cx="199"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7FD4D8" w14:textId="77777777" w:rsidR="000B498F" w:rsidRDefault="000B498F" w:rsidP="000B498F">
                              <w:pPr>
                                <w:spacing w:line="175" w:lineRule="exact"/>
                                <w:rPr>
                                  <w:rFonts w:ascii="Carlito"/>
                                  <w:b/>
                                  <w:sz w:val="17"/>
                                </w:rPr>
                              </w:pPr>
                              <w:r>
                                <w:rPr>
                                  <w:rFonts w:ascii="Carlito"/>
                                  <w:b/>
                                  <w:color w:val="404040"/>
                                  <w:w w:val="105"/>
                                  <w:sz w:val="17"/>
                                </w:rPr>
                                <w:t>10</w:t>
                              </w:r>
                            </w:p>
                          </w:txbxContent>
                        </wps:txbx>
                        <wps:bodyPr rot="0" vert="horz" wrap="square" lIns="0" tIns="0" rIns="0" bIns="0" anchor="t" anchorCtr="0" upright="1">
                          <a:noAutofit/>
                        </wps:bodyPr>
                      </wps:wsp>
                      <wps:wsp>
                        <wps:cNvPr id="22" name="Text Box 17"/>
                        <wps:cNvSpPr txBox="1">
                          <a:spLocks/>
                        </wps:cNvSpPr>
                        <wps:spPr bwMode="auto">
                          <a:xfrm>
                            <a:off x="8386" y="1321"/>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150A07" w14:textId="77777777" w:rsidR="000B498F" w:rsidRDefault="000B498F" w:rsidP="000B498F">
                              <w:pPr>
                                <w:spacing w:line="175" w:lineRule="exact"/>
                                <w:rPr>
                                  <w:rFonts w:ascii="Carlito"/>
                                  <w:b/>
                                  <w:sz w:val="17"/>
                                </w:rPr>
                              </w:pPr>
                              <w:r>
                                <w:rPr>
                                  <w:rFonts w:ascii="Carlito"/>
                                  <w:b/>
                                  <w:color w:val="404040"/>
                                  <w:w w:val="105"/>
                                  <w:sz w:val="17"/>
                                </w:rPr>
                                <w:t>10</w:t>
                              </w:r>
                            </w:p>
                          </w:txbxContent>
                        </wps:txbx>
                        <wps:bodyPr rot="0" vert="horz" wrap="square" lIns="0" tIns="0" rIns="0" bIns="0" anchor="t" anchorCtr="0" upright="1">
                          <a:noAutofit/>
                        </wps:bodyPr>
                      </wps:wsp>
                      <wps:wsp>
                        <wps:cNvPr id="23" name="Text Box 16"/>
                        <wps:cNvSpPr txBox="1">
                          <a:spLocks/>
                        </wps:cNvSpPr>
                        <wps:spPr bwMode="auto">
                          <a:xfrm>
                            <a:off x="9230" y="2079"/>
                            <a:ext cx="109"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2EAB26" w14:textId="77777777" w:rsidR="000B498F" w:rsidRDefault="000B498F" w:rsidP="000B498F">
                              <w:pPr>
                                <w:spacing w:line="175" w:lineRule="exact"/>
                                <w:rPr>
                                  <w:rFonts w:ascii="Carlito"/>
                                  <w:b/>
                                  <w:sz w:val="17"/>
                                </w:rPr>
                              </w:pPr>
                              <w:r>
                                <w:rPr>
                                  <w:rFonts w:ascii="Carlito"/>
                                  <w:b/>
                                  <w:color w:val="404040"/>
                                  <w:w w:val="102"/>
                                  <w:sz w:val="17"/>
                                </w:rPr>
                                <w:t>4</w:t>
                              </w:r>
                            </w:p>
                          </w:txbxContent>
                        </wps:txbx>
                        <wps:bodyPr rot="0" vert="horz" wrap="square" lIns="0" tIns="0" rIns="0" bIns="0" anchor="t" anchorCtr="0" upright="1">
                          <a:noAutofit/>
                        </wps:bodyPr>
                      </wps:wsp>
                      <wps:wsp>
                        <wps:cNvPr id="24" name="Text Box 15"/>
                        <wps:cNvSpPr txBox="1">
                          <a:spLocks/>
                        </wps:cNvSpPr>
                        <wps:spPr bwMode="auto">
                          <a:xfrm>
                            <a:off x="2678" y="2996"/>
                            <a:ext cx="6823"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8AD57" w14:textId="77777777" w:rsidR="000B498F" w:rsidRDefault="000B498F" w:rsidP="000B498F">
                              <w:pPr>
                                <w:tabs>
                                  <w:tab w:val="left" w:pos="822"/>
                                  <w:tab w:val="left" w:pos="1610"/>
                                  <w:tab w:val="left" w:pos="2253"/>
                                  <w:tab w:val="left" w:pos="5697"/>
                                  <w:tab w:val="left" w:pos="6391"/>
                                </w:tabs>
                                <w:spacing w:line="175" w:lineRule="exact"/>
                                <w:rPr>
                                  <w:rFonts w:ascii="Carlito" w:hAnsi="Carlito"/>
                                  <w:b/>
                                  <w:sz w:val="17"/>
                                </w:rPr>
                              </w:pPr>
                              <w:r>
                                <w:rPr>
                                  <w:rFonts w:ascii="Carlito" w:hAnsi="Carlito"/>
                                  <w:b/>
                                  <w:color w:val="585858"/>
                                  <w:w w:val="105"/>
                                  <w:sz w:val="17"/>
                                </w:rPr>
                                <w:t>Chile</w:t>
                              </w:r>
                              <w:r>
                                <w:rPr>
                                  <w:rFonts w:ascii="Carlito" w:hAnsi="Carlito"/>
                                  <w:b/>
                                  <w:color w:val="585858"/>
                                  <w:w w:val="105"/>
                                  <w:sz w:val="17"/>
                                </w:rPr>
                                <w:tab/>
                                <w:t>OMS</w:t>
                              </w:r>
                              <w:r>
                                <w:rPr>
                                  <w:rFonts w:ascii="Carlito" w:hAnsi="Carlito"/>
                                  <w:b/>
                                  <w:color w:val="585858"/>
                                  <w:w w:val="105"/>
                                  <w:sz w:val="17"/>
                                </w:rPr>
                                <w:tab/>
                                <w:t>Perú</w:t>
                              </w:r>
                              <w:r>
                                <w:rPr>
                                  <w:rFonts w:ascii="Carlito" w:hAnsi="Carlito"/>
                                  <w:b/>
                                  <w:color w:val="585858"/>
                                  <w:w w:val="105"/>
                                  <w:sz w:val="17"/>
                                </w:rPr>
                                <w:tab/>
                              </w:r>
                              <w:r>
                                <w:rPr>
                                  <w:rFonts w:ascii="Carlito" w:hAnsi="Carlito"/>
                                  <w:b/>
                                  <w:color w:val="585858"/>
                                  <w:w w:val="105"/>
                                  <w:sz w:val="17"/>
                                </w:rPr>
                                <w:t xml:space="preserve">Colombia    México  </w:t>
                              </w:r>
                              <w:r>
                                <w:rPr>
                                  <w:rFonts w:ascii="Carlito" w:hAnsi="Carlito"/>
                                  <w:b/>
                                  <w:color w:val="585858"/>
                                  <w:spacing w:val="37"/>
                                  <w:w w:val="105"/>
                                  <w:sz w:val="17"/>
                                </w:rPr>
                                <w:t xml:space="preserve"> </w:t>
                              </w:r>
                              <w:r>
                                <w:rPr>
                                  <w:rFonts w:ascii="Carlito" w:hAnsi="Carlito"/>
                                  <w:b/>
                                  <w:color w:val="585858"/>
                                  <w:w w:val="105"/>
                                  <w:sz w:val="17"/>
                                </w:rPr>
                                <w:t xml:space="preserve">EEUU-EPA  </w:t>
                              </w:r>
                              <w:r>
                                <w:rPr>
                                  <w:rFonts w:ascii="Carlito" w:hAnsi="Carlito"/>
                                  <w:b/>
                                  <w:color w:val="585858"/>
                                  <w:spacing w:val="24"/>
                                  <w:w w:val="105"/>
                                  <w:sz w:val="17"/>
                                </w:rPr>
                                <w:t xml:space="preserve"> </w:t>
                              </w:r>
                              <w:r>
                                <w:rPr>
                                  <w:rFonts w:ascii="Carlito" w:hAnsi="Carlito"/>
                                  <w:b/>
                                  <w:color w:val="585858"/>
                                  <w:w w:val="105"/>
                                  <w:sz w:val="17"/>
                                </w:rPr>
                                <w:t>Canadá</w:t>
                              </w:r>
                              <w:r>
                                <w:rPr>
                                  <w:rFonts w:ascii="Carlito" w:hAnsi="Carlito"/>
                                  <w:b/>
                                  <w:color w:val="585858"/>
                                  <w:w w:val="105"/>
                                  <w:sz w:val="17"/>
                                </w:rPr>
                                <w:tab/>
                                <w:t>UE</w:t>
                              </w:r>
                              <w:r>
                                <w:rPr>
                                  <w:rFonts w:ascii="Carlito" w:hAnsi="Carlito"/>
                                  <w:b/>
                                  <w:color w:val="585858"/>
                                  <w:w w:val="105"/>
                                  <w:sz w:val="17"/>
                                </w:rPr>
                                <w:tab/>
                                <w:t>China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A0B99C" id="Group 14" o:spid="_x0000_s1894" style="position:absolute;margin-left:100.35pt;margin-top:8.6pt;width:394.35pt;height:156.8pt;z-index:-251639808;mso-wrap-distance-left:0;mso-wrap-distance-right:0;mso-position-horizontal-relative:page" coordorigin="2007,172" coordsize="7887,313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">
                <v:shape id="Picture 25" o:spid="_x0000_s1895" type="#_x0000_t75" style="position:absolute;left:2006;top:172;width:7887;height:31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">
                  <v:imagedata r:id="rId22" o:title=""/>
                  <v:path arrowok="t"/>
                  <o:lock v:ext="edit" aspectratio="f"/>
                </v:shape>
                <v:shape id="Text Box 24" o:spid="_x0000_s1896" type="#_x0000_t202" style="position:absolute;left:2139;top:748;width:198;height:21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" filled="f" stroked="f">
                  <v:path arrowok="t"/>
                  <v:textbox inset="0,0,0,0">
                    <w:txbxContent>
                      <w:p w14:paraId="102A1318" w14:textId="77777777" w:rsidR="000B498F" w:rsidRDefault="000B498F" w:rsidP="000B498F">
                        <w:pPr>
                          <w:spacing w:line="167" w:lineRule="exact"/>
                          <w:rPr>
                            <w:sz w:val="17"/>
                          </w:rPr>
                        </w:pPr>
                        <w:r>
                          <w:rPr>
                            <w:color w:val="585858"/>
                            <w:sz w:val="17"/>
                          </w:rPr>
                          <w:t>16</w:t>
                        </w:r>
                      </w:p>
                      <w:p w14:paraId="392B2F4D" w14:textId="77777777" w:rsidR="000B498F" w:rsidRDefault="000B498F" w:rsidP="000B498F">
                        <w:pPr>
                          <w:spacing w:before="57"/>
                          <w:rPr>
                            <w:sz w:val="17"/>
                          </w:rPr>
                        </w:pPr>
                        <w:r>
                          <w:rPr>
                            <w:color w:val="585858"/>
                            <w:sz w:val="17"/>
                          </w:rPr>
                          <w:t>14</w:t>
                        </w:r>
                      </w:p>
                      <w:p w14:paraId="48C25D90" w14:textId="77777777" w:rsidR="000B498F" w:rsidRDefault="000B498F" w:rsidP="000B498F">
                        <w:pPr>
                          <w:spacing w:before="57"/>
                          <w:rPr>
                            <w:sz w:val="17"/>
                          </w:rPr>
                        </w:pPr>
                        <w:r>
                          <w:rPr>
                            <w:color w:val="585858"/>
                            <w:sz w:val="17"/>
                          </w:rPr>
                          <w:t>12</w:t>
                        </w:r>
                      </w:p>
                      <w:p w14:paraId="638C26D1" w14:textId="77777777" w:rsidR="000B498F" w:rsidRDefault="000B498F" w:rsidP="000B498F">
                        <w:pPr>
                          <w:spacing w:before="57"/>
                          <w:rPr>
                            <w:sz w:val="17"/>
                          </w:rPr>
                        </w:pPr>
                        <w:r>
                          <w:rPr>
                            <w:color w:val="585858"/>
                            <w:sz w:val="17"/>
                          </w:rPr>
                          <w:t>10</w:t>
                        </w:r>
                      </w:p>
                      <w:p w14:paraId="12BA0109" w14:textId="77777777" w:rsidR="000B498F" w:rsidRDefault="000B498F" w:rsidP="000B498F">
                        <w:pPr>
                          <w:spacing w:before="57"/>
                          <w:ind w:left="88"/>
                          <w:rPr>
                            <w:sz w:val="17"/>
                          </w:rPr>
                        </w:pPr>
                        <w:r>
                          <w:rPr>
                            <w:color w:val="585858"/>
                            <w:w w:val="93"/>
                            <w:sz w:val="17"/>
                          </w:rPr>
                          <w:t>8</w:t>
                        </w:r>
                      </w:p>
                      <w:p w14:paraId="04C67956" w14:textId="77777777" w:rsidR="000B498F" w:rsidRDefault="000B498F" w:rsidP="000B498F">
                        <w:pPr>
                          <w:spacing w:before="57"/>
                          <w:ind w:left="88"/>
                          <w:rPr>
                            <w:sz w:val="17"/>
                          </w:rPr>
                        </w:pPr>
                        <w:r>
                          <w:rPr>
                            <w:color w:val="585858"/>
                            <w:w w:val="93"/>
                            <w:sz w:val="17"/>
                          </w:rPr>
                          <w:t>6</w:t>
                        </w:r>
                      </w:p>
                      <w:p w14:paraId="4D297B29" w14:textId="77777777" w:rsidR="000B498F" w:rsidRDefault="000B498F" w:rsidP="000B498F">
                        <w:pPr>
                          <w:spacing w:before="57"/>
                          <w:ind w:left="88"/>
                          <w:rPr>
                            <w:sz w:val="17"/>
                          </w:rPr>
                        </w:pPr>
                        <w:r>
                          <w:rPr>
                            <w:color w:val="585858"/>
                            <w:w w:val="93"/>
                            <w:sz w:val="17"/>
                          </w:rPr>
                          <w:t>4</w:t>
                        </w:r>
                      </w:p>
                      <w:p w14:paraId="4B66A019" w14:textId="77777777" w:rsidR="000B498F" w:rsidRDefault="000B498F" w:rsidP="000B498F">
                        <w:pPr>
                          <w:spacing w:before="57"/>
                          <w:ind w:left="88"/>
                          <w:rPr>
                            <w:sz w:val="17"/>
                          </w:rPr>
                        </w:pPr>
                        <w:r>
                          <w:rPr>
                            <w:color w:val="585858"/>
                            <w:w w:val="93"/>
                            <w:sz w:val="17"/>
                          </w:rPr>
                          <w:t>2</w:t>
                        </w:r>
                      </w:p>
                      <w:p w14:paraId="3B18AE82" w14:textId="77777777" w:rsidR="000B498F" w:rsidRDefault="000B498F" w:rsidP="000B498F">
                        <w:pPr>
                          <w:spacing w:before="57"/>
                          <w:ind w:left="88"/>
                          <w:rPr>
                            <w:sz w:val="17"/>
                          </w:rPr>
                        </w:pPr>
                        <w:r>
                          <w:rPr>
                            <w:color w:val="585858"/>
                            <w:w w:val="93"/>
                            <w:sz w:val="17"/>
                          </w:rPr>
                          <w:t>0</w:t>
                        </w:r>
                      </w:p>
                    </w:txbxContent>
                  </v:textbox>
                </v:shape>
                <v:shape id="Text Box 23" o:spid="_x0000_s1897" type="#_x0000_t202" style="position:absolute;left:3474;top:368;width:4971;height:7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" filled="f" stroked="f">
                  <v:path arrowok="t"/>
                  <v:textbox inset="0,0,0,0">
                    <w:txbxContent>
                      <w:p w14:paraId="3CEB7962" w14:textId="77777777" w:rsidR="000B498F" w:rsidRDefault="000B498F" w:rsidP="000B498F">
                        <w:pPr>
                          <w:spacing w:line="217" w:lineRule="exact"/>
                          <w:rPr>
                            <w:rFonts w:ascii="Carlito"/>
                            <w:i/>
                            <w:sz w:val="21"/>
                          </w:rPr>
                        </w:pPr>
                        <w:r>
                          <w:rPr>
                            <w:rFonts w:ascii="Carlito"/>
                            <w:b/>
                            <w:color w:val="0D0D0D"/>
                            <w:sz w:val="21"/>
                          </w:rPr>
                          <w:t>i.1.</w:t>
                        </w:r>
                        <w:r>
                          <w:rPr>
                            <w:rFonts w:ascii="Carlito"/>
                            <w:b/>
                            <w:color w:val="0D0D0D"/>
                            <w:spacing w:val="-21"/>
                            <w:sz w:val="21"/>
                          </w:rPr>
                          <w:t xml:space="preserve"> </w:t>
                        </w:r>
                        <w:r>
                          <w:rPr>
                            <w:color w:val="0D0D0D"/>
                            <w:sz w:val="21"/>
                          </w:rPr>
                          <w:t>Norma</w:t>
                        </w:r>
                        <w:r>
                          <w:rPr>
                            <w:color w:val="0D0D0D"/>
                            <w:spacing w:val="-32"/>
                            <w:sz w:val="21"/>
                          </w:rPr>
                          <w:t xml:space="preserve"> </w:t>
                        </w:r>
                        <w:r>
                          <w:rPr>
                            <w:color w:val="0D0D0D"/>
                            <w:sz w:val="21"/>
                          </w:rPr>
                          <w:t>Calidad</w:t>
                        </w:r>
                        <w:r>
                          <w:rPr>
                            <w:color w:val="0D0D0D"/>
                            <w:spacing w:val="-30"/>
                            <w:sz w:val="21"/>
                          </w:rPr>
                          <w:t xml:space="preserve"> </w:t>
                        </w:r>
                        <w:r>
                          <w:rPr>
                            <w:color w:val="0D0D0D"/>
                            <w:sz w:val="21"/>
                          </w:rPr>
                          <w:t>Primaria</w:t>
                        </w:r>
                        <w:r>
                          <w:rPr>
                            <w:color w:val="0D0D0D"/>
                            <w:spacing w:val="-32"/>
                            <w:sz w:val="21"/>
                          </w:rPr>
                          <w:t xml:space="preserve"> </w:t>
                        </w:r>
                        <w:r>
                          <w:rPr>
                            <w:color w:val="0D0D0D"/>
                            <w:sz w:val="21"/>
                          </w:rPr>
                          <w:t>del</w:t>
                        </w:r>
                        <w:r>
                          <w:rPr>
                            <w:color w:val="0D0D0D"/>
                            <w:spacing w:val="-31"/>
                            <w:sz w:val="21"/>
                          </w:rPr>
                          <w:t xml:space="preserve"> </w:t>
                        </w:r>
                        <w:r>
                          <w:rPr>
                            <w:color w:val="0D0D0D"/>
                            <w:sz w:val="21"/>
                          </w:rPr>
                          <w:t>aire</w:t>
                        </w:r>
                        <w:r>
                          <w:rPr>
                            <w:color w:val="0D0D0D"/>
                            <w:spacing w:val="-29"/>
                            <w:sz w:val="21"/>
                          </w:rPr>
                          <w:t xml:space="preserve"> </w:t>
                        </w:r>
                        <w:r>
                          <w:rPr>
                            <w:color w:val="0D0D0D"/>
                            <w:sz w:val="21"/>
                          </w:rPr>
                          <w:t>CO</w:t>
                        </w:r>
                        <w:r>
                          <w:rPr>
                            <w:color w:val="0D0D0D"/>
                            <w:spacing w:val="-30"/>
                            <w:sz w:val="21"/>
                          </w:rPr>
                          <w:t xml:space="preserve"> </w:t>
                        </w:r>
                        <w:r>
                          <w:rPr>
                            <w:rFonts w:ascii="Carlito"/>
                            <w:b/>
                            <w:i/>
                            <w:color w:val="0D0D0D"/>
                            <w:sz w:val="21"/>
                          </w:rPr>
                          <w:t>8</w:t>
                        </w:r>
                        <w:r>
                          <w:rPr>
                            <w:rFonts w:ascii="Carlito"/>
                            <w:b/>
                            <w:i/>
                            <w:color w:val="0D0D0D"/>
                            <w:spacing w:val="-20"/>
                            <w:sz w:val="21"/>
                          </w:rPr>
                          <w:t xml:space="preserve"> </w:t>
                        </w:r>
                        <w:r>
                          <w:rPr>
                            <w:rFonts w:ascii="Carlito"/>
                            <w:b/>
                            <w:i/>
                            <w:color w:val="0D0D0D"/>
                            <w:sz w:val="21"/>
                          </w:rPr>
                          <w:t>horas</w:t>
                        </w:r>
                        <w:r>
                          <w:rPr>
                            <w:rFonts w:ascii="Carlito"/>
                            <w:b/>
                            <w:i/>
                            <w:color w:val="0D0D0D"/>
                            <w:spacing w:val="-21"/>
                            <w:sz w:val="21"/>
                          </w:rPr>
                          <w:t xml:space="preserve"> </w:t>
                        </w:r>
                        <w:r>
                          <w:rPr>
                            <w:rFonts w:ascii="Carlito"/>
                            <w:i/>
                            <w:color w:val="0D0D0D"/>
                            <w:sz w:val="21"/>
                          </w:rPr>
                          <w:t>(mg</w:t>
                        </w:r>
                        <w:r>
                          <w:rPr>
                            <w:rFonts w:ascii="Carlito"/>
                            <w:i/>
                            <w:color w:val="0D0D0D"/>
                            <w:spacing w:val="-21"/>
                            <w:sz w:val="21"/>
                          </w:rPr>
                          <w:t xml:space="preserve"> </w:t>
                        </w:r>
                        <w:r>
                          <w:rPr>
                            <w:rFonts w:ascii="Carlito"/>
                            <w:i/>
                            <w:color w:val="0D0D0D"/>
                            <w:sz w:val="21"/>
                          </w:rPr>
                          <w:t>m-3)</w:t>
                        </w:r>
                      </w:p>
                      <w:p w14:paraId="309C7B5F" w14:textId="77777777" w:rsidR="000B498F" w:rsidRDefault="000B498F" w:rsidP="000B498F">
                        <w:pPr>
                          <w:spacing w:before="74"/>
                          <w:ind w:left="4090" w:right="660"/>
                          <w:jc w:val="center"/>
                          <w:rPr>
                            <w:rFonts w:ascii="Carlito"/>
                            <w:b/>
                            <w:sz w:val="17"/>
                          </w:rPr>
                        </w:pPr>
                        <w:r>
                          <w:rPr>
                            <w:rFonts w:ascii="Carlito"/>
                            <w:b/>
                            <w:color w:val="404040"/>
                            <w:w w:val="105"/>
                            <w:sz w:val="17"/>
                          </w:rPr>
                          <w:t>15</w:t>
                        </w:r>
                      </w:p>
                      <w:p w14:paraId="7E35AC06" w14:textId="77777777" w:rsidR="000B498F" w:rsidRDefault="000B498F" w:rsidP="000B498F">
                        <w:pPr>
                          <w:spacing w:before="45" w:line="206" w:lineRule="exact"/>
                          <w:ind w:left="891" w:right="660"/>
                          <w:jc w:val="center"/>
                          <w:rPr>
                            <w:rFonts w:ascii="Carlito"/>
                            <w:b/>
                            <w:sz w:val="17"/>
                          </w:rPr>
                        </w:pPr>
                        <w:r>
                          <w:rPr>
                            <w:rFonts w:ascii="Carlito"/>
                            <w:b/>
                            <w:color w:val="404040"/>
                            <w:w w:val="105"/>
                            <w:sz w:val="17"/>
                          </w:rPr>
                          <w:t>13</w:t>
                        </w:r>
                      </w:p>
                    </w:txbxContent>
                  </v:textbox>
                </v:shape>
                <v:shape id="Text Box 22" o:spid="_x0000_s1898" type="#_x0000_t202" style="position:absolute;left:2788;top:1321;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" filled="f" stroked="f">
                  <v:path arrowok="t"/>
                  <v:textbox inset="0,0,0,0">
                    <w:txbxContent>
                      <w:p w14:paraId="6C154B14" w14:textId="77777777" w:rsidR="000B498F" w:rsidRDefault="000B498F" w:rsidP="000B498F">
                        <w:pPr>
                          <w:spacing w:line="175" w:lineRule="exact"/>
                          <w:rPr>
                            <w:rFonts w:ascii="Carlito"/>
                            <w:b/>
                            <w:sz w:val="17"/>
                          </w:rPr>
                        </w:pPr>
                        <w:r>
                          <w:rPr>
                            <w:rFonts w:ascii="Carlito"/>
                            <w:b/>
                            <w:color w:val="404040"/>
                            <w:w w:val="105"/>
                            <w:sz w:val="17"/>
                          </w:rPr>
                          <w:t>10</w:t>
                        </w:r>
                      </w:p>
                    </w:txbxContent>
                  </v:textbox>
                </v:shape>
                <v:shape id="Text Box 21" o:spid="_x0000_s1899" type="#_x0000_t202" style="position:absolute;left:3588;top:1321;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" filled="f" stroked="f">
                  <v:path arrowok="t"/>
                  <v:textbox inset="0,0,0,0">
                    <w:txbxContent>
                      <w:p w14:paraId="07EE237F" w14:textId="77777777" w:rsidR="000B498F" w:rsidRDefault="000B498F" w:rsidP="000B498F">
                        <w:pPr>
                          <w:spacing w:line="175" w:lineRule="exact"/>
                          <w:rPr>
                            <w:rFonts w:ascii="Carlito"/>
                            <w:b/>
                            <w:sz w:val="17"/>
                          </w:rPr>
                        </w:pPr>
                        <w:r>
                          <w:rPr>
                            <w:rFonts w:ascii="Carlito"/>
                            <w:b/>
                            <w:color w:val="404040"/>
                            <w:w w:val="105"/>
                            <w:sz w:val="17"/>
                          </w:rPr>
                          <w:t>10</w:t>
                        </w:r>
                      </w:p>
                    </w:txbxContent>
                  </v:textbox>
                </v:shape>
                <v:shape id="Text Box 20" o:spid="_x0000_s1900" type="#_x0000_t202" style="position:absolute;left:4388;top:1321;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" filled="f" stroked="f">
                  <v:path arrowok="t"/>
                  <v:textbox inset="0,0,0,0">
                    <w:txbxContent>
                      <w:p w14:paraId="55D481E6" w14:textId="77777777" w:rsidR="000B498F" w:rsidRDefault="000B498F" w:rsidP="000B498F">
                        <w:pPr>
                          <w:spacing w:line="175" w:lineRule="exact"/>
                          <w:rPr>
                            <w:rFonts w:ascii="Carlito"/>
                            <w:b/>
                            <w:sz w:val="17"/>
                          </w:rPr>
                        </w:pPr>
                        <w:r>
                          <w:rPr>
                            <w:rFonts w:ascii="Carlito"/>
                            <w:b/>
                            <w:color w:val="404040"/>
                            <w:w w:val="105"/>
                            <w:sz w:val="17"/>
                          </w:rPr>
                          <w:t>10</w:t>
                        </w:r>
                      </w:p>
                    </w:txbxContent>
                  </v:textbox>
                </v:shape>
                <v:shape id="Text Box 19" o:spid="_x0000_s1901" type="#_x0000_t202" style="position:absolute;left:5187;top:1321;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" filled="f" stroked="f">
                  <v:path arrowok="t"/>
                  <v:textbox inset="0,0,0,0">
                    <w:txbxContent>
                      <w:p w14:paraId="54882853" w14:textId="77777777" w:rsidR="000B498F" w:rsidRDefault="000B498F" w:rsidP="000B498F">
                        <w:pPr>
                          <w:spacing w:line="175" w:lineRule="exact"/>
                          <w:rPr>
                            <w:rFonts w:ascii="Carlito"/>
                            <w:b/>
                            <w:sz w:val="17"/>
                          </w:rPr>
                        </w:pPr>
                        <w:r>
                          <w:rPr>
                            <w:rFonts w:ascii="Carlito"/>
                            <w:b/>
                            <w:color w:val="404040"/>
                            <w:w w:val="105"/>
                            <w:sz w:val="17"/>
                          </w:rPr>
                          <w:t>10</w:t>
                        </w:r>
                      </w:p>
                    </w:txbxContent>
                  </v:textbox>
                </v:shape>
                <v:shape id="Text Box 18" o:spid="_x0000_s1902" type="#_x0000_t202" style="position:absolute;left:6786;top:1321;width:199;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" filled="f" stroked="f">
                  <v:path arrowok="t"/>
                  <v:textbox inset="0,0,0,0">
                    <w:txbxContent>
                      <w:p w14:paraId="067FD4D8" w14:textId="77777777" w:rsidR="000B498F" w:rsidRDefault="000B498F" w:rsidP="000B498F">
                        <w:pPr>
                          <w:spacing w:line="175" w:lineRule="exact"/>
                          <w:rPr>
                            <w:rFonts w:ascii="Carlito"/>
                            <w:b/>
                            <w:sz w:val="17"/>
                          </w:rPr>
                        </w:pPr>
                        <w:r>
                          <w:rPr>
                            <w:rFonts w:ascii="Carlito"/>
                            <w:b/>
                            <w:color w:val="404040"/>
                            <w:w w:val="105"/>
                            <w:sz w:val="17"/>
                          </w:rPr>
                          <w:t>10</w:t>
                        </w:r>
                      </w:p>
                    </w:txbxContent>
                  </v:textbox>
                </v:shape>
                <v:shape id="Text Box 17" o:spid="_x0000_s1903" type="#_x0000_t202" style="position:absolute;left:8386;top:1321;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" filled="f" stroked="f">
                  <v:path arrowok="t"/>
                  <v:textbox inset="0,0,0,0">
                    <w:txbxContent>
                      <w:p w14:paraId="71150A07" w14:textId="77777777" w:rsidR="000B498F" w:rsidRDefault="000B498F" w:rsidP="000B498F">
                        <w:pPr>
                          <w:spacing w:line="175" w:lineRule="exact"/>
                          <w:rPr>
                            <w:rFonts w:ascii="Carlito"/>
                            <w:b/>
                            <w:sz w:val="17"/>
                          </w:rPr>
                        </w:pPr>
                        <w:r>
                          <w:rPr>
                            <w:rFonts w:ascii="Carlito"/>
                            <w:b/>
                            <w:color w:val="404040"/>
                            <w:w w:val="105"/>
                            <w:sz w:val="17"/>
                          </w:rPr>
                          <w:t>10</w:t>
                        </w:r>
                      </w:p>
                    </w:txbxContent>
                  </v:textbox>
                </v:shape>
                <v:shape id="Text Box 16" o:spid="_x0000_s1904" type="#_x0000_t202" style="position:absolute;left:9230;top:2079;width:109;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" filled="f" stroked="f">
                  <v:path arrowok="t"/>
                  <v:textbox inset="0,0,0,0">
                    <w:txbxContent>
                      <w:p w14:paraId="4F2EAB26" w14:textId="77777777" w:rsidR="000B498F" w:rsidRDefault="000B498F" w:rsidP="000B498F">
                        <w:pPr>
                          <w:spacing w:line="175" w:lineRule="exact"/>
                          <w:rPr>
                            <w:rFonts w:ascii="Carlito"/>
                            <w:b/>
                            <w:sz w:val="17"/>
                          </w:rPr>
                        </w:pPr>
                        <w:r>
                          <w:rPr>
                            <w:rFonts w:ascii="Carlito"/>
                            <w:b/>
                            <w:color w:val="404040"/>
                            <w:w w:val="102"/>
                            <w:sz w:val="17"/>
                          </w:rPr>
                          <w:t>4</w:t>
                        </w:r>
                      </w:p>
                    </w:txbxContent>
                  </v:textbox>
                </v:shape>
                <v:shape id="Text Box 15" o:spid="_x0000_s1905" type="#_x0000_t202" style="position:absolute;left:2678;top:2996;width:6823;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" filled="f" stroked="f">
                  <v:path arrowok="t"/>
                  <v:textbox inset="0,0,0,0">
                    <w:txbxContent>
                      <w:p w14:paraId="4C68AD57" w14:textId="77777777" w:rsidR="000B498F" w:rsidRDefault="000B498F" w:rsidP="000B498F">
                        <w:pPr>
                          <w:tabs>
                            <w:tab w:val="left" w:pos="822"/>
                            <w:tab w:val="left" w:pos="1610"/>
                            <w:tab w:val="left" w:pos="2253"/>
                            <w:tab w:val="left" w:pos="5697"/>
                            <w:tab w:val="left" w:pos="6391"/>
                          </w:tabs>
                          <w:spacing w:line="175" w:lineRule="exact"/>
                          <w:rPr>
                            <w:rFonts w:ascii="Carlito" w:hAnsi="Carlito"/>
                            <w:b/>
                            <w:sz w:val="17"/>
                          </w:rPr>
                        </w:pPr>
                        <w:r>
                          <w:rPr>
                            <w:rFonts w:ascii="Carlito" w:hAnsi="Carlito"/>
                            <w:b/>
                            <w:color w:val="585858"/>
                            <w:w w:val="105"/>
                            <w:sz w:val="17"/>
                          </w:rPr>
                          <w:t>Chile</w:t>
                        </w:r>
                        <w:r>
                          <w:rPr>
                            <w:rFonts w:ascii="Carlito" w:hAnsi="Carlito"/>
                            <w:b/>
                            <w:color w:val="585858"/>
                            <w:w w:val="105"/>
                            <w:sz w:val="17"/>
                          </w:rPr>
                          <w:tab/>
                          <w:t>OMS</w:t>
                        </w:r>
                        <w:r>
                          <w:rPr>
                            <w:rFonts w:ascii="Carlito" w:hAnsi="Carlito"/>
                            <w:b/>
                            <w:color w:val="585858"/>
                            <w:w w:val="105"/>
                            <w:sz w:val="17"/>
                          </w:rPr>
                          <w:tab/>
                          <w:t>Perú</w:t>
                        </w:r>
                        <w:r>
                          <w:rPr>
                            <w:rFonts w:ascii="Carlito" w:hAnsi="Carlito"/>
                            <w:b/>
                            <w:color w:val="585858"/>
                            <w:w w:val="105"/>
                            <w:sz w:val="17"/>
                          </w:rPr>
                          <w:tab/>
                        </w:r>
                        <w:r>
                          <w:rPr>
                            <w:rFonts w:ascii="Carlito" w:hAnsi="Carlito"/>
                            <w:b/>
                            <w:color w:val="585858"/>
                            <w:w w:val="105"/>
                            <w:sz w:val="17"/>
                          </w:rPr>
                          <w:t xml:space="preserve">Colombia    México  </w:t>
                        </w:r>
                        <w:r>
                          <w:rPr>
                            <w:rFonts w:ascii="Carlito" w:hAnsi="Carlito"/>
                            <w:b/>
                            <w:color w:val="585858"/>
                            <w:spacing w:val="37"/>
                            <w:w w:val="105"/>
                            <w:sz w:val="17"/>
                          </w:rPr>
                          <w:t xml:space="preserve"> </w:t>
                        </w:r>
                        <w:r>
                          <w:rPr>
                            <w:rFonts w:ascii="Carlito" w:hAnsi="Carlito"/>
                            <w:b/>
                            <w:color w:val="585858"/>
                            <w:w w:val="105"/>
                            <w:sz w:val="17"/>
                          </w:rPr>
                          <w:t xml:space="preserve">EEUU-EPA  </w:t>
                        </w:r>
                        <w:r>
                          <w:rPr>
                            <w:rFonts w:ascii="Carlito" w:hAnsi="Carlito"/>
                            <w:b/>
                            <w:color w:val="585858"/>
                            <w:spacing w:val="24"/>
                            <w:w w:val="105"/>
                            <w:sz w:val="17"/>
                          </w:rPr>
                          <w:t xml:space="preserve"> </w:t>
                        </w:r>
                        <w:r>
                          <w:rPr>
                            <w:rFonts w:ascii="Carlito" w:hAnsi="Carlito"/>
                            <w:b/>
                            <w:color w:val="585858"/>
                            <w:w w:val="105"/>
                            <w:sz w:val="17"/>
                          </w:rPr>
                          <w:t>Canadá</w:t>
                        </w:r>
                        <w:r>
                          <w:rPr>
                            <w:rFonts w:ascii="Carlito" w:hAnsi="Carlito"/>
                            <w:b/>
                            <w:color w:val="585858"/>
                            <w:w w:val="105"/>
                            <w:sz w:val="17"/>
                          </w:rPr>
                          <w:tab/>
                          <w:t>UE</w:t>
                        </w:r>
                        <w:r>
                          <w:rPr>
                            <w:rFonts w:ascii="Carlito" w:hAnsi="Carlito"/>
                            <w:b/>
                            <w:color w:val="585858"/>
                            <w:w w:val="105"/>
                            <w:sz w:val="17"/>
                          </w:rPr>
                          <w:tab/>
                          <w:t>China</w:t>
                        </w:r>
                      </w:p>
                    </w:txbxContent>
                  </v:textbox>
                </v:shape>
                <w10:wrap type="topAndBottom" anchorx="page"/>
              </v:group>
            </w:pict>
          </mc:Fallback>
        </mc:AlternateContent>
      </w:r>
      <w:r>
        <w:rPr>
          <w:noProof/>
        </w:rPr>
        <mc:AlternateContent>
          <mc:Choice Requires="wpg">
            <w:drawing>
              <wp:anchor distT="0" distB="0" distL="0" distR="0" simplePos="0" relativeHeight="251677696" behindDoc="1" locked="0" layoutInCell="1" allowOverlap="1" wp14:anchorId="2EF6005F" wp14:editId="2E7903B2">
                <wp:simplePos x="0" y="0"/>
                <wp:positionH relativeFrom="page">
                  <wp:posOffset>1236980</wp:posOffset>
                </wp:positionH>
                <wp:positionV relativeFrom="paragraph">
                  <wp:posOffset>2202815</wp:posOffset>
                </wp:positionV>
                <wp:extent cx="5073650" cy="2074545"/>
                <wp:effectExtent l="0" t="0" r="0" b="0"/>
                <wp:wrapTopAndBottom/>
                <wp:docPr id="96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73650" cy="2074545"/>
                          <a:chOff x="1948" y="3469"/>
                          <a:chExt cx="7990" cy="3267"/>
                        </a:xfrm>
                      </wpg:grpSpPr>
                      <pic:pic xmlns:pic="http://schemas.openxmlformats.org/drawingml/2006/picture">
                        <pic:nvPicPr>
                          <pic:cNvPr id="961" name="Picture 13"/>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1948" y="3469"/>
                            <a:ext cx="7990" cy="3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62" name="Text Box 12"/>
                        <wps:cNvSpPr txBox="1">
                          <a:spLocks/>
                        </wps:cNvSpPr>
                        <wps:spPr bwMode="auto">
                          <a:xfrm>
                            <a:off x="3576" y="3665"/>
                            <a:ext cx="4754"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CEC8F5" w14:textId="77777777" w:rsidR="000B498F" w:rsidRDefault="000B498F" w:rsidP="000B498F">
                              <w:pPr>
                                <w:spacing w:line="215" w:lineRule="exact"/>
                                <w:rPr>
                                  <w:rFonts w:ascii="Carlito"/>
                                  <w:i/>
                                  <w:sz w:val="21"/>
                                </w:rPr>
                              </w:pPr>
                              <w:r>
                                <w:rPr>
                                  <w:rFonts w:ascii="Carlito"/>
                                  <w:b/>
                                  <w:color w:val="0D0D0D"/>
                                  <w:sz w:val="21"/>
                                </w:rPr>
                                <w:t>i.2.</w:t>
                              </w:r>
                              <w:r>
                                <w:rPr>
                                  <w:rFonts w:ascii="Carlito"/>
                                  <w:b/>
                                  <w:color w:val="0D0D0D"/>
                                  <w:spacing w:val="-23"/>
                                  <w:sz w:val="21"/>
                                </w:rPr>
                                <w:t xml:space="preserve"> </w:t>
                              </w:r>
                              <w:r>
                                <w:rPr>
                                  <w:color w:val="0D0D0D"/>
                                  <w:sz w:val="21"/>
                                </w:rPr>
                                <w:t>Norma</w:t>
                              </w:r>
                              <w:r>
                                <w:rPr>
                                  <w:color w:val="0D0D0D"/>
                                  <w:spacing w:val="-34"/>
                                  <w:sz w:val="21"/>
                                </w:rPr>
                                <w:t xml:space="preserve"> </w:t>
                              </w:r>
                              <w:r>
                                <w:rPr>
                                  <w:color w:val="0D0D0D"/>
                                  <w:sz w:val="21"/>
                                </w:rPr>
                                <w:t>Calidad</w:t>
                              </w:r>
                              <w:r>
                                <w:rPr>
                                  <w:color w:val="0D0D0D"/>
                                  <w:spacing w:val="-33"/>
                                  <w:sz w:val="21"/>
                                </w:rPr>
                                <w:t xml:space="preserve"> </w:t>
                              </w:r>
                              <w:r>
                                <w:rPr>
                                  <w:color w:val="0D0D0D"/>
                                  <w:sz w:val="21"/>
                                </w:rPr>
                                <w:t>Primaria</w:t>
                              </w:r>
                              <w:r>
                                <w:rPr>
                                  <w:color w:val="0D0D0D"/>
                                  <w:spacing w:val="-35"/>
                                  <w:sz w:val="21"/>
                                </w:rPr>
                                <w:t xml:space="preserve"> </w:t>
                              </w:r>
                              <w:r>
                                <w:rPr>
                                  <w:color w:val="0D0D0D"/>
                                  <w:sz w:val="21"/>
                                </w:rPr>
                                <w:t>del</w:t>
                              </w:r>
                              <w:r>
                                <w:rPr>
                                  <w:color w:val="0D0D0D"/>
                                  <w:spacing w:val="-32"/>
                                  <w:sz w:val="21"/>
                                </w:rPr>
                                <w:t xml:space="preserve"> </w:t>
                              </w:r>
                              <w:r>
                                <w:rPr>
                                  <w:color w:val="0D0D0D"/>
                                  <w:sz w:val="21"/>
                                </w:rPr>
                                <w:t>aire</w:t>
                              </w:r>
                              <w:r>
                                <w:rPr>
                                  <w:color w:val="0D0D0D"/>
                                  <w:spacing w:val="-32"/>
                                  <w:sz w:val="21"/>
                                </w:rPr>
                                <w:t xml:space="preserve"> </w:t>
                              </w:r>
                              <w:r>
                                <w:rPr>
                                  <w:color w:val="0D0D0D"/>
                                  <w:sz w:val="21"/>
                                </w:rPr>
                                <w:t>CO</w:t>
                              </w:r>
                              <w:r>
                                <w:rPr>
                                  <w:color w:val="0D0D0D"/>
                                  <w:spacing w:val="-33"/>
                                  <w:sz w:val="21"/>
                                </w:rPr>
                                <w:t xml:space="preserve"> </w:t>
                              </w:r>
                              <w:r>
                                <w:rPr>
                                  <w:rFonts w:ascii="Carlito"/>
                                  <w:b/>
                                  <w:i/>
                                  <w:color w:val="0D0D0D"/>
                                  <w:sz w:val="21"/>
                                </w:rPr>
                                <w:t>Hora</w:t>
                              </w:r>
                              <w:r>
                                <w:rPr>
                                  <w:rFonts w:ascii="Carlito"/>
                                  <w:b/>
                                  <w:i/>
                                  <w:color w:val="0D0D0D"/>
                                  <w:spacing w:val="-22"/>
                                  <w:sz w:val="21"/>
                                </w:rPr>
                                <w:t xml:space="preserve"> </w:t>
                              </w:r>
                              <w:r>
                                <w:rPr>
                                  <w:rFonts w:ascii="Carlito"/>
                                  <w:i/>
                                  <w:color w:val="0D0D0D"/>
                                  <w:sz w:val="21"/>
                                </w:rPr>
                                <w:t>(mg</w:t>
                              </w:r>
                              <w:r>
                                <w:rPr>
                                  <w:rFonts w:ascii="Carlito"/>
                                  <w:i/>
                                  <w:color w:val="0D0D0D"/>
                                  <w:spacing w:val="-22"/>
                                  <w:sz w:val="21"/>
                                </w:rPr>
                                <w:t xml:space="preserve"> </w:t>
                              </w:r>
                              <w:r>
                                <w:rPr>
                                  <w:rFonts w:ascii="Carlito"/>
                                  <w:i/>
                                  <w:color w:val="0D0D0D"/>
                                  <w:sz w:val="21"/>
                                </w:rPr>
                                <w:t>m-3)</w:t>
                              </w:r>
                            </w:p>
                          </w:txbxContent>
                        </wps:txbx>
                        <wps:bodyPr rot="0" vert="horz" wrap="square" lIns="0" tIns="0" rIns="0" bIns="0" anchor="t" anchorCtr="0" upright="1">
                          <a:noAutofit/>
                        </wps:bodyPr>
                      </wps:wsp>
                      <wps:wsp>
                        <wps:cNvPr id="963" name="Text Box 11"/>
                        <wps:cNvSpPr txBox="1">
                          <a:spLocks/>
                        </wps:cNvSpPr>
                        <wps:spPr bwMode="auto">
                          <a:xfrm>
                            <a:off x="2080" y="4045"/>
                            <a:ext cx="198" cy="23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003D7E" w14:textId="77777777" w:rsidR="000B498F" w:rsidRDefault="000B498F" w:rsidP="000B498F">
                              <w:pPr>
                                <w:spacing w:line="168" w:lineRule="exact"/>
                                <w:rPr>
                                  <w:sz w:val="17"/>
                                </w:rPr>
                              </w:pPr>
                              <w:r>
                                <w:rPr>
                                  <w:color w:val="585858"/>
                                  <w:sz w:val="17"/>
                                </w:rPr>
                                <w:t>45</w:t>
                              </w:r>
                            </w:p>
                            <w:p w14:paraId="7243C01F" w14:textId="77777777" w:rsidR="000B498F" w:rsidRDefault="000B498F" w:rsidP="000B498F">
                              <w:pPr>
                                <w:spacing w:before="44"/>
                                <w:rPr>
                                  <w:sz w:val="17"/>
                                </w:rPr>
                              </w:pPr>
                              <w:r>
                                <w:rPr>
                                  <w:color w:val="585858"/>
                                  <w:sz w:val="17"/>
                                </w:rPr>
                                <w:t>40</w:t>
                              </w:r>
                            </w:p>
                            <w:p w14:paraId="2C2E4BB1" w14:textId="77777777" w:rsidR="000B498F" w:rsidRDefault="000B498F" w:rsidP="000B498F">
                              <w:pPr>
                                <w:spacing w:before="43"/>
                                <w:rPr>
                                  <w:sz w:val="17"/>
                                </w:rPr>
                              </w:pPr>
                              <w:r>
                                <w:rPr>
                                  <w:color w:val="585858"/>
                                  <w:sz w:val="17"/>
                                </w:rPr>
                                <w:t>35</w:t>
                              </w:r>
                            </w:p>
                            <w:p w14:paraId="071A8478" w14:textId="77777777" w:rsidR="000B498F" w:rsidRDefault="000B498F" w:rsidP="000B498F">
                              <w:pPr>
                                <w:spacing w:before="44"/>
                                <w:rPr>
                                  <w:sz w:val="17"/>
                                </w:rPr>
                              </w:pPr>
                              <w:r>
                                <w:rPr>
                                  <w:color w:val="585858"/>
                                  <w:sz w:val="17"/>
                                </w:rPr>
                                <w:t>30</w:t>
                              </w:r>
                            </w:p>
                            <w:p w14:paraId="1F58A7CB" w14:textId="77777777" w:rsidR="000B498F" w:rsidRDefault="000B498F" w:rsidP="000B498F">
                              <w:pPr>
                                <w:spacing w:before="43"/>
                                <w:rPr>
                                  <w:sz w:val="17"/>
                                </w:rPr>
                              </w:pPr>
                              <w:r>
                                <w:rPr>
                                  <w:color w:val="585858"/>
                                  <w:sz w:val="17"/>
                                </w:rPr>
                                <w:t>25</w:t>
                              </w:r>
                            </w:p>
                            <w:p w14:paraId="2729D311" w14:textId="77777777" w:rsidR="000B498F" w:rsidRDefault="000B498F" w:rsidP="000B498F">
                              <w:pPr>
                                <w:spacing w:before="44"/>
                                <w:rPr>
                                  <w:sz w:val="17"/>
                                </w:rPr>
                              </w:pPr>
                              <w:r>
                                <w:rPr>
                                  <w:color w:val="585858"/>
                                  <w:sz w:val="17"/>
                                </w:rPr>
                                <w:t>20</w:t>
                              </w:r>
                            </w:p>
                            <w:p w14:paraId="0A92EF1F" w14:textId="77777777" w:rsidR="000B498F" w:rsidRDefault="000B498F" w:rsidP="000B498F">
                              <w:pPr>
                                <w:spacing w:before="43"/>
                                <w:rPr>
                                  <w:sz w:val="17"/>
                                </w:rPr>
                              </w:pPr>
                              <w:r>
                                <w:rPr>
                                  <w:color w:val="585858"/>
                                  <w:sz w:val="17"/>
                                </w:rPr>
                                <w:t>15</w:t>
                              </w:r>
                            </w:p>
                            <w:p w14:paraId="41EC37BA" w14:textId="77777777" w:rsidR="000B498F" w:rsidRDefault="000B498F" w:rsidP="000B498F">
                              <w:pPr>
                                <w:spacing w:before="44"/>
                                <w:rPr>
                                  <w:sz w:val="17"/>
                                </w:rPr>
                              </w:pPr>
                              <w:r>
                                <w:rPr>
                                  <w:color w:val="585858"/>
                                  <w:sz w:val="17"/>
                                </w:rPr>
                                <w:t>10</w:t>
                              </w:r>
                            </w:p>
                            <w:p w14:paraId="1E22AEA4" w14:textId="77777777" w:rsidR="000B498F" w:rsidRDefault="000B498F" w:rsidP="000B498F">
                              <w:pPr>
                                <w:spacing w:before="43"/>
                                <w:ind w:left="88"/>
                                <w:rPr>
                                  <w:sz w:val="17"/>
                                </w:rPr>
                              </w:pPr>
                              <w:r>
                                <w:rPr>
                                  <w:color w:val="585858"/>
                                  <w:w w:val="93"/>
                                  <w:sz w:val="17"/>
                                </w:rPr>
                                <w:t>5</w:t>
                              </w:r>
                            </w:p>
                            <w:p w14:paraId="33929BC7" w14:textId="77777777" w:rsidR="000B498F" w:rsidRDefault="000B498F" w:rsidP="000B498F">
                              <w:pPr>
                                <w:spacing w:before="44"/>
                                <w:ind w:left="88"/>
                                <w:rPr>
                                  <w:sz w:val="17"/>
                                </w:rPr>
                              </w:pPr>
                              <w:r>
                                <w:rPr>
                                  <w:color w:val="585858"/>
                                  <w:w w:val="93"/>
                                  <w:sz w:val="17"/>
                                </w:rPr>
                                <w:t>0</w:t>
                              </w:r>
                            </w:p>
                          </w:txbxContent>
                        </wps:txbx>
                        <wps:bodyPr rot="0" vert="horz" wrap="square" lIns="0" tIns="0" rIns="0" bIns="0" anchor="t" anchorCtr="0" upright="1">
                          <a:noAutofit/>
                        </wps:bodyPr>
                      </wps:wsp>
                      <wps:wsp>
                        <wps:cNvPr id="964" name="Text Box 10"/>
                        <wps:cNvSpPr txBox="1">
                          <a:spLocks/>
                        </wps:cNvSpPr>
                        <wps:spPr bwMode="auto">
                          <a:xfrm>
                            <a:off x="5170" y="4100"/>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6EDEBD" w14:textId="77777777" w:rsidR="000B498F" w:rsidRDefault="000B498F" w:rsidP="000B498F">
                              <w:pPr>
                                <w:spacing w:line="175" w:lineRule="exact"/>
                                <w:rPr>
                                  <w:rFonts w:ascii="Carlito"/>
                                  <w:b/>
                                  <w:sz w:val="17"/>
                                </w:rPr>
                              </w:pPr>
                              <w:r>
                                <w:rPr>
                                  <w:rFonts w:ascii="Carlito"/>
                                  <w:b/>
                                  <w:color w:val="404040"/>
                                  <w:w w:val="105"/>
                                  <w:sz w:val="17"/>
                                </w:rPr>
                                <w:t>40</w:t>
                              </w:r>
                            </w:p>
                          </w:txbxContent>
                        </wps:txbx>
                        <wps:bodyPr rot="0" vert="horz" wrap="square" lIns="0" tIns="0" rIns="0" bIns="0" anchor="t" anchorCtr="0" upright="1">
                          <a:noAutofit/>
                        </wps:bodyPr>
                      </wps:wsp>
                      <wps:wsp>
                        <wps:cNvPr id="965" name="Text Box 9"/>
                        <wps:cNvSpPr txBox="1">
                          <a:spLocks/>
                        </wps:cNvSpPr>
                        <wps:spPr bwMode="auto">
                          <a:xfrm>
                            <a:off x="6792" y="4100"/>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3AA0A" w14:textId="77777777" w:rsidR="000B498F" w:rsidRDefault="000B498F" w:rsidP="000B498F">
                              <w:pPr>
                                <w:spacing w:line="175" w:lineRule="exact"/>
                                <w:rPr>
                                  <w:rFonts w:ascii="Carlito"/>
                                  <w:b/>
                                  <w:sz w:val="17"/>
                                </w:rPr>
                              </w:pPr>
                              <w:r>
                                <w:rPr>
                                  <w:rFonts w:ascii="Carlito"/>
                                  <w:b/>
                                  <w:color w:val="404040"/>
                                  <w:w w:val="105"/>
                                  <w:sz w:val="17"/>
                                </w:rPr>
                                <w:t>40</w:t>
                              </w:r>
                            </w:p>
                          </w:txbxContent>
                        </wps:txbx>
                        <wps:bodyPr rot="0" vert="horz" wrap="square" lIns="0" tIns="0" rIns="0" bIns="0" anchor="t" anchorCtr="0" upright="1">
                          <a:noAutofit/>
                        </wps:bodyPr>
                      </wps:wsp>
                      <wps:wsp>
                        <wps:cNvPr id="966" name="Text Box 8"/>
                        <wps:cNvSpPr txBox="1">
                          <a:spLocks/>
                        </wps:cNvSpPr>
                        <wps:spPr bwMode="auto">
                          <a:xfrm>
                            <a:off x="7603" y="4292"/>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7F1002" w14:textId="77777777" w:rsidR="000B498F" w:rsidRDefault="000B498F" w:rsidP="000B498F">
                              <w:pPr>
                                <w:spacing w:line="175" w:lineRule="exact"/>
                                <w:rPr>
                                  <w:rFonts w:ascii="Carlito"/>
                                  <w:b/>
                                  <w:sz w:val="17"/>
                                </w:rPr>
                              </w:pPr>
                              <w:r>
                                <w:rPr>
                                  <w:rFonts w:ascii="Carlito"/>
                                  <w:b/>
                                  <w:color w:val="404040"/>
                                  <w:w w:val="105"/>
                                  <w:sz w:val="17"/>
                                </w:rPr>
                                <w:t>36</w:t>
                              </w:r>
                            </w:p>
                          </w:txbxContent>
                        </wps:txbx>
                        <wps:bodyPr rot="0" vert="horz" wrap="square" lIns="0" tIns="0" rIns="0" bIns="0" anchor="t" anchorCtr="0" upright="1">
                          <a:noAutofit/>
                        </wps:bodyPr>
                      </wps:wsp>
                      <wps:wsp>
                        <wps:cNvPr id="967" name="Text Box 7"/>
                        <wps:cNvSpPr txBox="1">
                          <a:spLocks/>
                        </wps:cNvSpPr>
                        <wps:spPr bwMode="auto">
                          <a:xfrm>
                            <a:off x="2737" y="4578"/>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5F66A" w14:textId="77777777" w:rsidR="000B498F" w:rsidRDefault="000B498F" w:rsidP="000B498F">
                              <w:pPr>
                                <w:spacing w:line="175" w:lineRule="exact"/>
                                <w:rPr>
                                  <w:rFonts w:ascii="Carlito"/>
                                  <w:b/>
                                  <w:sz w:val="17"/>
                                </w:rPr>
                              </w:pPr>
                              <w:r>
                                <w:rPr>
                                  <w:rFonts w:ascii="Carlito"/>
                                  <w:b/>
                                  <w:color w:val="404040"/>
                                  <w:w w:val="105"/>
                                  <w:sz w:val="17"/>
                                </w:rPr>
                                <w:t>30</w:t>
                              </w:r>
                            </w:p>
                          </w:txbxContent>
                        </wps:txbx>
                        <wps:bodyPr rot="0" vert="horz" wrap="square" lIns="0" tIns="0" rIns="0" bIns="0" anchor="t" anchorCtr="0" upright="1">
                          <a:noAutofit/>
                        </wps:bodyPr>
                      </wps:wsp>
                      <wps:wsp>
                        <wps:cNvPr id="968" name="Text Box 6"/>
                        <wps:cNvSpPr txBox="1">
                          <a:spLocks/>
                        </wps:cNvSpPr>
                        <wps:spPr bwMode="auto">
                          <a:xfrm>
                            <a:off x="3548" y="4578"/>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B2A9C" w14:textId="77777777" w:rsidR="000B498F" w:rsidRDefault="000B498F" w:rsidP="000B498F">
                              <w:pPr>
                                <w:spacing w:line="175" w:lineRule="exact"/>
                                <w:rPr>
                                  <w:rFonts w:ascii="Carlito"/>
                                  <w:b/>
                                  <w:sz w:val="17"/>
                                </w:rPr>
                              </w:pPr>
                              <w:r>
                                <w:rPr>
                                  <w:rFonts w:ascii="Carlito"/>
                                  <w:b/>
                                  <w:color w:val="404040"/>
                                  <w:w w:val="105"/>
                                  <w:sz w:val="17"/>
                                </w:rPr>
                                <w:t>30</w:t>
                              </w:r>
                            </w:p>
                          </w:txbxContent>
                        </wps:txbx>
                        <wps:bodyPr rot="0" vert="horz" wrap="square" lIns="0" tIns="0" rIns="0" bIns="0" anchor="t" anchorCtr="0" upright="1">
                          <a:noAutofit/>
                        </wps:bodyPr>
                      </wps:wsp>
                      <wps:wsp>
                        <wps:cNvPr id="969" name="Text Box 5"/>
                        <wps:cNvSpPr txBox="1">
                          <a:spLocks/>
                        </wps:cNvSpPr>
                        <wps:spPr bwMode="auto">
                          <a:xfrm>
                            <a:off x="4359" y="4578"/>
                            <a:ext cx="198"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E5DF0" w14:textId="77777777" w:rsidR="000B498F" w:rsidRDefault="000B498F" w:rsidP="000B498F">
                              <w:pPr>
                                <w:spacing w:line="175" w:lineRule="exact"/>
                                <w:rPr>
                                  <w:rFonts w:ascii="Carlito"/>
                                  <w:b/>
                                  <w:sz w:val="17"/>
                                </w:rPr>
                              </w:pPr>
                              <w:r>
                                <w:rPr>
                                  <w:rFonts w:ascii="Carlito"/>
                                  <w:b/>
                                  <w:color w:val="404040"/>
                                  <w:w w:val="105"/>
                                  <w:sz w:val="17"/>
                                </w:rPr>
                                <w:t>30</w:t>
                              </w:r>
                            </w:p>
                          </w:txbxContent>
                        </wps:txbx>
                        <wps:bodyPr rot="0" vert="horz" wrap="square" lIns="0" tIns="0" rIns="0" bIns="0" anchor="t" anchorCtr="0" upright="1">
                          <a:noAutofit/>
                        </wps:bodyPr>
                      </wps:wsp>
                      <wps:wsp>
                        <wps:cNvPr id="970" name="Text Box 4"/>
                        <wps:cNvSpPr txBox="1">
                          <a:spLocks/>
                        </wps:cNvSpPr>
                        <wps:spPr bwMode="auto">
                          <a:xfrm>
                            <a:off x="9225" y="5534"/>
                            <a:ext cx="199"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A6B407" w14:textId="77777777" w:rsidR="000B498F" w:rsidRDefault="000B498F" w:rsidP="000B498F">
                              <w:pPr>
                                <w:spacing w:line="175" w:lineRule="exact"/>
                                <w:rPr>
                                  <w:rFonts w:ascii="Carlito"/>
                                  <w:b/>
                                  <w:sz w:val="17"/>
                                </w:rPr>
                              </w:pPr>
                              <w:r>
                                <w:rPr>
                                  <w:rFonts w:ascii="Carlito"/>
                                  <w:b/>
                                  <w:color w:val="404040"/>
                                  <w:w w:val="105"/>
                                  <w:sz w:val="17"/>
                                </w:rPr>
                                <w:t>10</w:t>
                              </w:r>
                            </w:p>
                          </w:txbxContent>
                        </wps:txbx>
                        <wps:bodyPr rot="0" vert="horz" wrap="square" lIns="0" tIns="0" rIns="0" bIns="0" anchor="t" anchorCtr="0" upright="1">
                          <a:noAutofit/>
                        </wps:bodyPr>
                      </wps:wsp>
                      <wps:wsp>
                        <wps:cNvPr id="971" name="Text Box 3"/>
                        <wps:cNvSpPr txBox="1">
                          <a:spLocks/>
                        </wps:cNvSpPr>
                        <wps:spPr bwMode="auto">
                          <a:xfrm>
                            <a:off x="2625" y="6425"/>
                            <a:ext cx="691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55437E" w14:textId="77777777" w:rsidR="000B498F" w:rsidRDefault="000B498F" w:rsidP="000B498F">
                              <w:pPr>
                                <w:tabs>
                                  <w:tab w:val="left" w:pos="833"/>
                                  <w:tab w:val="left" w:pos="1633"/>
                                  <w:tab w:val="left" w:pos="2287"/>
                                  <w:tab w:val="left" w:pos="3177"/>
                                  <w:tab w:val="left" w:pos="5776"/>
                                  <w:tab w:val="left" w:pos="6482"/>
                                </w:tabs>
                                <w:spacing w:line="175" w:lineRule="exact"/>
                                <w:rPr>
                                  <w:rFonts w:ascii="Carlito" w:hAnsi="Carlito"/>
                                  <w:b/>
                                  <w:sz w:val="17"/>
                                </w:rPr>
                              </w:pPr>
                              <w:r>
                                <w:rPr>
                                  <w:rFonts w:ascii="Carlito" w:hAnsi="Carlito"/>
                                  <w:b/>
                                  <w:color w:val="585858"/>
                                  <w:w w:val="105"/>
                                  <w:sz w:val="17"/>
                                </w:rPr>
                                <w:t>Chile</w:t>
                              </w:r>
                              <w:r>
                                <w:rPr>
                                  <w:rFonts w:ascii="Carlito" w:hAnsi="Carlito"/>
                                  <w:b/>
                                  <w:color w:val="585858"/>
                                  <w:w w:val="105"/>
                                  <w:sz w:val="17"/>
                                </w:rPr>
                                <w:tab/>
                                <w:t>OMS</w:t>
                              </w:r>
                              <w:r>
                                <w:rPr>
                                  <w:rFonts w:ascii="Carlito" w:hAnsi="Carlito"/>
                                  <w:b/>
                                  <w:color w:val="585858"/>
                                  <w:w w:val="105"/>
                                  <w:sz w:val="17"/>
                                </w:rPr>
                                <w:tab/>
                                <w:t>Perú</w:t>
                              </w:r>
                              <w:r>
                                <w:rPr>
                                  <w:rFonts w:ascii="Carlito" w:hAnsi="Carlito"/>
                                  <w:b/>
                                  <w:color w:val="585858"/>
                                  <w:w w:val="105"/>
                                  <w:sz w:val="17"/>
                                </w:rPr>
                                <w:tab/>
                                <w:t>Colombia</w:t>
                              </w:r>
                              <w:r>
                                <w:rPr>
                                  <w:rFonts w:ascii="Carlito" w:hAnsi="Carlito"/>
                                  <w:b/>
                                  <w:color w:val="585858"/>
                                  <w:w w:val="105"/>
                                  <w:sz w:val="17"/>
                                </w:rPr>
                                <w:tab/>
                              </w:r>
                              <w:r>
                                <w:rPr>
                                  <w:rFonts w:ascii="Carlito" w:hAnsi="Carlito"/>
                                  <w:b/>
                                  <w:color w:val="585858"/>
                                  <w:w w:val="105"/>
                                  <w:sz w:val="17"/>
                                </w:rPr>
                                <w:t xml:space="preserve">México  </w:t>
                              </w:r>
                              <w:r>
                                <w:rPr>
                                  <w:rFonts w:ascii="Carlito" w:hAnsi="Carlito"/>
                                  <w:b/>
                                  <w:color w:val="585858"/>
                                  <w:spacing w:val="38"/>
                                  <w:w w:val="105"/>
                                  <w:sz w:val="17"/>
                                </w:rPr>
                                <w:t xml:space="preserve"> </w:t>
                              </w:r>
                              <w:r>
                                <w:rPr>
                                  <w:rFonts w:ascii="Carlito" w:hAnsi="Carlito"/>
                                  <w:b/>
                                  <w:color w:val="585858"/>
                                  <w:w w:val="105"/>
                                  <w:sz w:val="17"/>
                                </w:rPr>
                                <w:t xml:space="preserve">EEUU-EPA  </w:t>
                              </w:r>
                              <w:r>
                                <w:rPr>
                                  <w:rFonts w:ascii="Carlito" w:hAnsi="Carlito"/>
                                  <w:b/>
                                  <w:color w:val="585858"/>
                                  <w:spacing w:val="35"/>
                                  <w:w w:val="105"/>
                                  <w:sz w:val="17"/>
                                </w:rPr>
                                <w:t xml:space="preserve"> </w:t>
                              </w:r>
                              <w:r>
                                <w:rPr>
                                  <w:rFonts w:ascii="Carlito" w:hAnsi="Carlito"/>
                                  <w:b/>
                                  <w:color w:val="585858"/>
                                  <w:w w:val="105"/>
                                  <w:sz w:val="17"/>
                                </w:rPr>
                                <w:t>Canadá</w:t>
                              </w:r>
                              <w:r>
                                <w:rPr>
                                  <w:rFonts w:ascii="Carlito" w:hAnsi="Carlito"/>
                                  <w:b/>
                                  <w:color w:val="585858"/>
                                  <w:w w:val="105"/>
                                  <w:sz w:val="17"/>
                                </w:rPr>
                                <w:tab/>
                                <w:t>UE</w:t>
                              </w:r>
                              <w:r>
                                <w:rPr>
                                  <w:rFonts w:ascii="Carlito" w:hAnsi="Carlito"/>
                                  <w:b/>
                                  <w:color w:val="585858"/>
                                  <w:w w:val="105"/>
                                  <w:sz w:val="17"/>
                                </w:rPr>
                                <w:tab/>
                                <w:t>China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F6005F" id="Group 2" o:spid="_x0000_s1906" style="position:absolute;margin-left:97.4pt;margin-top:173.45pt;width:399.5pt;height:163.35pt;z-index:-251638784;mso-wrap-distance-left:0;mso-wrap-distance-right:0;mso-position-horizontal-relative:page" coordorigin="1948,3469" coordsize="7990,32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">
                <v:shape id="Picture 13" o:spid="_x0000_s1907" type="#_x0000_t75" style="position:absolute;left:1948;top:3469;width:7990;height:3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">
                  <v:imagedata r:id="rId24" o:title=""/>
                  <v:path arrowok="t"/>
                  <o:lock v:ext="edit" aspectratio="f"/>
                </v:shape>
                <v:shape id="Text Box 12" o:spid="_x0000_s1908" type="#_x0000_t202" style="position:absolute;left:3576;top:3665;width:4754;height:21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" filled="f" stroked="f">
                  <v:path arrowok="t"/>
                  <v:textbox inset="0,0,0,0">
                    <w:txbxContent>
                      <w:p w14:paraId="66CEC8F5" w14:textId="77777777" w:rsidR="000B498F" w:rsidRDefault="000B498F" w:rsidP="000B498F">
                        <w:pPr>
                          <w:spacing w:line="215" w:lineRule="exact"/>
                          <w:rPr>
                            <w:rFonts w:ascii="Carlito"/>
                            <w:i/>
                            <w:sz w:val="21"/>
                          </w:rPr>
                        </w:pPr>
                        <w:r>
                          <w:rPr>
                            <w:rFonts w:ascii="Carlito"/>
                            <w:b/>
                            <w:color w:val="0D0D0D"/>
                            <w:sz w:val="21"/>
                          </w:rPr>
                          <w:t>i.2.</w:t>
                        </w:r>
                        <w:r>
                          <w:rPr>
                            <w:rFonts w:ascii="Carlito"/>
                            <w:b/>
                            <w:color w:val="0D0D0D"/>
                            <w:spacing w:val="-23"/>
                            <w:sz w:val="21"/>
                          </w:rPr>
                          <w:t xml:space="preserve"> </w:t>
                        </w:r>
                        <w:r>
                          <w:rPr>
                            <w:color w:val="0D0D0D"/>
                            <w:sz w:val="21"/>
                          </w:rPr>
                          <w:t>Norma</w:t>
                        </w:r>
                        <w:r>
                          <w:rPr>
                            <w:color w:val="0D0D0D"/>
                            <w:spacing w:val="-34"/>
                            <w:sz w:val="21"/>
                          </w:rPr>
                          <w:t xml:space="preserve"> </w:t>
                        </w:r>
                        <w:r>
                          <w:rPr>
                            <w:color w:val="0D0D0D"/>
                            <w:sz w:val="21"/>
                          </w:rPr>
                          <w:t>Calidad</w:t>
                        </w:r>
                        <w:r>
                          <w:rPr>
                            <w:color w:val="0D0D0D"/>
                            <w:spacing w:val="-33"/>
                            <w:sz w:val="21"/>
                          </w:rPr>
                          <w:t xml:space="preserve"> </w:t>
                        </w:r>
                        <w:r>
                          <w:rPr>
                            <w:color w:val="0D0D0D"/>
                            <w:sz w:val="21"/>
                          </w:rPr>
                          <w:t>Primaria</w:t>
                        </w:r>
                        <w:r>
                          <w:rPr>
                            <w:color w:val="0D0D0D"/>
                            <w:spacing w:val="-35"/>
                            <w:sz w:val="21"/>
                          </w:rPr>
                          <w:t xml:space="preserve"> </w:t>
                        </w:r>
                        <w:r>
                          <w:rPr>
                            <w:color w:val="0D0D0D"/>
                            <w:sz w:val="21"/>
                          </w:rPr>
                          <w:t>del</w:t>
                        </w:r>
                        <w:r>
                          <w:rPr>
                            <w:color w:val="0D0D0D"/>
                            <w:spacing w:val="-32"/>
                            <w:sz w:val="21"/>
                          </w:rPr>
                          <w:t xml:space="preserve"> </w:t>
                        </w:r>
                        <w:r>
                          <w:rPr>
                            <w:color w:val="0D0D0D"/>
                            <w:sz w:val="21"/>
                          </w:rPr>
                          <w:t>aire</w:t>
                        </w:r>
                        <w:r>
                          <w:rPr>
                            <w:color w:val="0D0D0D"/>
                            <w:spacing w:val="-32"/>
                            <w:sz w:val="21"/>
                          </w:rPr>
                          <w:t xml:space="preserve"> </w:t>
                        </w:r>
                        <w:r>
                          <w:rPr>
                            <w:color w:val="0D0D0D"/>
                            <w:sz w:val="21"/>
                          </w:rPr>
                          <w:t>CO</w:t>
                        </w:r>
                        <w:r>
                          <w:rPr>
                            <w:color w:val="0D0D0D"/>
                            <w:spacing w:val="-33"/>
                            <w:sz w:val="21"/>
                          </w:rPr>
                          <w:t xml:space="preserve"> </w:t>
                        </w:r>
                        <w:r>
                          <w:rPr>
                            <w:rFonts w:ascii="Carlito"/>
                            <w:b/>
                            <w:i/>
                            <w:color w:val="0D0D0D"/>
                            <w:sz w:val="21"/>
                          </w:rPr>
                          <w:t>Hora</w:t>
                        </w:r>
                        <w:r>
                          <w:rPr>
                            <w:rFonts w:ascii="Carlito"/>
                            <w:b/>
                            <w:i/>
                            <w:color w:val="0D0D0D"/>
                            <w:spacing w:val="-22"/>
                            <w:sz w:val="21"/>
                          </w:rPr>
                          <w:t xml:space="preserve"> </w:t>
                        </w:r>
                        <w:r>
                          <w:rPr>
                            <w:rFonts w:ascii="Carlito"/>
                            <w:i/>
                            <w:color w:val="0D0D0D"/>
                            <w:sz w:val="21"/>
                          </w:rPr>
                          <w:t>(mg</w:t>
                        </w:r>
                        <w:r>
                          <w:rPr>
                            <w:rFonts w:ascii="Carlito"/>
                            <w:i/>
                            <w:color w:val="0D0D0D"/>
                            <w:spacing w:val="-22"/>
                            <w:sz w:val="21"/>
                          </w:rPr>
                          <w:t xml:space="preserve"> </w:t>
                        </w:r>
                        <w:r>
                          <w:rPr>
                            <w:rFonts w:ascii="Carlito"/>
                            <w:i/>
                            <w:color w:val="0D0D0D"/>
                            <w:sz w:val="21"/>
                          </w:rPr>
                          <w:t>m-3)</w:t>
                        </w:r>
                      </w:p>
                    </w:txbxContent>
                  </v:textbox>
                </v:shape>
                <v:shape id="Text Box 11" o:spid="_x0000_s1909" type="#_x0000_t202" style="position:absolute;left:2080;top:4045;width:198;height:23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" filled="f" stroked="f">
                  <v:path arrowok="t"/>
                  <v:textbox inset="0,0,0,0">
                    <w:txbxContent>
                      <w:p w14:paraId="26003D7E" w14:textId="77777777" w:rsidR="000B498F" w:rsidRDefault="000B498F" w:rsidP="000B498F">
                        <w:pPr>
                          <w:spacing w:line="168" w:lineRule="exact"/>
                          <w:rPr>
                            <w:sz w:val="17"/>
                          </w:rPr>
                        </w:pPr>
                        <w:r>
                          <w:rPr>
                            <w:color w:val="585858"/>
                            <w:sz w:val="17"/>
                          </w:rPr>
                          <w:t>45</w:t>
                        </w:r>
                      </w:p>
                      <w:p w14:paraId="7243C01F" w14:textId="77777777" w:rsidR="000B498F" w:rsidRDefault="000B498F" w:rsidP="000B498F">
                        <w:pPr>
                          <w:spacing w:before="44"/>
                          <w:rPr>
                            <w:sz w:val="17"/>
                          </w:rPr>
                        </w:pPr>
                        <w:r>
                          <w:rPr>
                            <w:color w:val="585858"/>
                            <w:sz w:val="17"/>
                          </w:rPr>
                          <w:t>40</w:t>
                        </w:r>
                      </w:p>
                      <w:p w14:paraId="2C2E4BB1" w14:textId="77777777" w:rsidR="000B498F" w:rsidRDefault="000B498F" w:rsidP="000B498F">
                        <w:pPr>
                          <w:spacing w:before="43"/>
                          <w:rPr>
                            <w:sz w:val="17"/>
                          </w:rPr>
                        </w:pPr>
                        <w:r>
                          <w:rPr>
                            <w:color w:val="585858"/>
                            <w:sz w:val="17"/>
                          </w:rPr>
                          <w:t>35</w:t>
                        </w:r>
                      </w:p>
                      <w:p w14:paraId="071A8478" w14:textId="77777777" w:rsidR="000B498F" w:rsidRDefault="000B498F" w:rsidP="000B498F">
                        <w:pPr>
                          <w:spacing w:before="44"/>
                          <w:rPr>
                            <w:sz w:val="17"/>
                          </w:rPr>
                        </w:pPr>
                        <w:r>
                          <w:rPr>
                            <w:color w:val="585858"/>
                            <w:sz w:val="17"/>
                          </w:rPr>
                          <w:t>30</w:t>
                        </w:r>
                      </w:p>
                      <w:p w14:paraId="1F58A7CB" w14:textId="77777777" w:rsidR="000B498F" w:rsidRDefault="000B498F" w:rsidP="000B498F">
                        <w:pPr>
                          <w:spacing w:before="43"/>
                          <w:rPr>
                            <w:sz w:val="17"/>
                          </w:rPr>
                        </w:pPr>
                        <w:r>
                          <w:rPr>
                            <w:color w:val="585858"/>
                            <w:sz w:val="17"/>
                          </w:rPr>
                          <w:t>25</w:t>
                        </w:r>
                      </w:p>
                      <w:p w14:paraId="2729D311" w14:textId="77777777" w:rsidR="000B498F" w:rsidRDefault="000B498F" w:rsidP="000B498F">
                        <w:pPr>
                          <w:spacing w:before="44"/>
                          <w:rPr>
                            <w:sz w:val="17"/>
                          </w:rPr>
                        </w:pPr>
                        <w:r>
                          <w:rPr>
                            <w:color w:val="585858"/>
                            <w:sz w:val="17"/>
                          </w:rPr>
                          <w:t>20</w:t>
                        </w:r>
                      </w:p>
                      <w:p w14:paraId="0A92EF1F" w14:textId="77777777" w:rsidR="000B498F" w:rsidRDefault="000B498F" w:rsidP="000B498F">
                        <w:pPr>
                          <w:spacing w:before="43"/>
                          <w:rPr>
                            <w:sz w:val="17"/>
                          </w:rPr>
                        </w:pPr>
                        <w:r>
                          <w:rPr>
                            <w:color w:val="585858"/>
                            <w:sz w:val="17"/>
                          </w:rPr>
                          <w:t>15</w:t>
                        </w:r>
                      </w:p>
                      <w:p w14:paraId="41EC37BA" w14:textId="77777777" w:rsidR="000B498F" w:rsidRDefault="000B498F" w:rsidP="000B498F">
                        <w:pPr>
                          <w:spacing w:before="44"/>
                          <w:rPr>
                            <w:sz w:val="17"/>
                          </w:rPr>
                        </w:pPr>
                        <w:r>
                          <w:rPr>
                            <w:color w:val="585858"/>
                            <w:sz w:val="17"/>
                          </w:rPr>
                          <w:t>10</w:t>
                        </w:r>
                      </w:p>
                      <w:p w14:paraId="1E22AEA4" w14:textId="77777777" w:rsidR="000B498F" w:rsidRDefault="000B498F" w:rsidP="000B498F">
                        <w:pPr>
                          <w:spacing w:before="43"/>
                          <w:ind w:left="88"/>
                          <w:rPr>
                            <w:sz w:val="17"/>
                          </w:rPr>
                        </w:pPr>
                        <w:r>
                          <w:rPr>
                            <w:color w:val="585858"/>
                            <w:w w:val="93"/>
                            <w:sz w:val="17"/>
                          </w:rPr>
                          <w:t>5</w:t>
                        </w:r>
                      </w:p>
                      <w:p w14:paraId="33929BC7" w14:textId="77777777" w:rsidR="000B498F" w:rsidRDefault="000B498F" w:rsidP="000B498F">
                        <w:pPr>
                          <w:spacing w:before="44"/>
                          <w:ind w:left="88"/>
                          <w:rPr>
                            <w:sz w:val="17"/>
                          </w:rPr>
                        </w:pPr>
                        <w:r>
                          <w:rPr>
                            <w:color w:val="585858"/>
                            <w:w w:val="93"/>
                            <w:sz w:val="17"/>
                          </w:rPr>
                          <w:t>0</w:t>
                        </w:r>
                      </w:p>
                    </w:txbxContent>
                  </v:textbox>
                </v:shape>
                <v:shape id="Text Box 10" o:spid="_x0000_s1910" type="#_x0000_t202" style="position:absolute;left:5170;top:4100;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" filled="f" stroked="f">
                  <v:path arrowok="t"/>
                  <v:textbox inset="0,0,0,0">
                    <w:txbxContent>
                      <w:p w14:paraId="1A6EDEBD" w14:textId="77777777" w:rsidR="000B498F" w:rsidRDefault="000B498F" w:rsidP="000B498F">
                        <w:pPr>
                          <w:spacing w:line="175" w:lineRule="exact"/>
                          <w:rPr>
                            <w:rFonts w:ascii="Carlito"/>
                            <w:b/>
                            <w:sz w:val="17"/>
                          </w:rPr>
                        </w:pPr>
                        <w:r>
                          <w:rPr>
                            <w:rFonts w:ascii="Carlito"/>
                            <w:b/>
                            <w:color w:val="404040"/>
                            <w:w w:val="105"/>
                            <w:sz w:val="17"/>
                          </w:rPr>
                          <w:t>40</w:t>
                        </w:r>
                      </w:p>
                    </w:txbxContent>
                  </v:textbox>
                </v:shape>
                <v:shape id="Text Box 9" o:spid="_x0000_s1911" type="#_x0000_t202" style="position:absolute;left:6792;top:4100;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" filled="f" stroked="f">
                  <v:path arrowok="t"/>
                  <v:textbox inset="0,0,0,0">
                    <w:txbxContent>
                      <w:p w14:paraId="2A63AA0A" w14:textId="77777777" w:rsidR="000B498F" w:rsidRDefault="000B498F" w:rsidP="000B498F">
                        <w:pPr>
                          <w:spacing w:line="175" w:lineRule="exact"/>
                          <w:rPr>
                            <w:rFonts w:ascii="Carlito"/>
                            <w:b/>
                            <w:sz w:val="17"/>
                          </w:rPr>
                        </w:pPr>
                        <w:r>
                          <w:rPr>
                            <w:rFonts w:ascii="Carlito"/>
                            <w:b/>
                            <w:color w:val="404040"/>
                            <w:w w:val="105"/>
                            <w:sz w:val="17"/>
                          </w:rPr>
                          <w:t>40</w:t>
                        </w:r>
                      </w:p>
                    </w:txbxContent>
                  </v:textbox>
                </v:shape>
                <v:shape id="Text Box 8" o:spid="_x0000_s1912" type="#_x0000_t202" style="position:absolute;left:7603;top:4292;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" filled="f" stroked="f">
                  <v:path arrowok="t"/>
                  <v:textbox inset="0,0,0,0">
                    <w:txbxContent>
                      <w:p w14:paraId="4C7F1002" w14:textId="77777777" w:rsidR="000B498F" w:rsidRDefault="000B498F" w:rsidP="000B498F">
                        <w:pPr>
                          <w:spacing w:line="175" w:lineRule="exact"/>
                          <w:rPr>
                            <w:rFonts w:ascii="Carlito"/>
                            <w:b/>
                            <w:sz w:val="17"/>
                          </w:rPr>
                        </w:pPr>
                        <w:r>
                          <w:rPr>
                            <w:rFonts w:ascii="Carlito"/>
                            <w:b/>
                            <w:color w:val="404040"/>
                            <w:w w:val="105"/>
                            <w:sz w:val="17"/>
                          </w:rPr>
                          <w:t>36</w:t>
                        </w:r>
                      </w:p>
                    </w:txbxContent>
                  </v:textbox>
                </v:shape>
                <v:shape id="Text Box 7" o:spid="_x0000_s1913" type="#_x0000_t202" style="position:absolute;left:2737;top:4578;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" filled="f" stroked="f">
                  <v:path arrowok="t"/>
                  <v:textbox inset="0,0,0,0">
                    <w:txbxContent>
                      <w:p w14:paraId="4195F66A" w14:textId="77777777" w:rsidR="000B498F" w:rsidRDefault="000B498F" w:rsidP="000B498F">
                        <w:pPr>
                          <w:spacing w:line="175" w:lineRule="exact"/>
                          <w:rPr>
                            <w:rFonts w:ascii="Carlito"/>
                            <w:b/>
                            <w:sz w:val="17"/>
                          </w:rPr>
                        </w:pPr>
                        <w:r>
                          <w:rPr>
                            <w:rFonts w:ascii="Carlito"/>
                            <w:b/>
                            <w:color w:val="404040"/>
                            <w:w w:val="105"/>
                            <w:sz w:val="17"/>
                          </w:rPr>
                          <w:t>30</w:t>
                        </w:r>
                      </w:p>
                    </w:txbxContent>
                  </v:textbox>
                </v:shape>
                <v:shape id="Text Box 6" o:spid="_x0000_s1914" type="#_x0000_t202" style="position:absolute;left:3548;top:4578;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" filled="f" stroked="f">
                  <v:path arrowok="t"/>
                  <v:textbox inset="0,0,0,0">
                    <w:txbxContent>
                      <w:p w14:paraId="311B2A9C" w14:textId="77777777" w:rsidR="000B498F" w:rsidRDefault="000B498F" w:rsidP="000B498F">
                        <w:pPr>
                          <w:spacing w:line="175" w:lineRule="exact"/>
                          <w:rPr>
                            <w:rFonts w:ascii="Carlito"/>
                            <w:b/>
                            <w:sz w:val="17"/>
                          </w:rPr>
                        </w:pPr>
                        <w:r>
                          <w:rPr>
                            <w:rFonts w:ascii="Carlito"/>
                            <w:b/>
                            <w:color w:val="404040"/>
                            <w:w w:val="105"/>
                            <w:sz w:val="17"/>
                          </w:rPr>
                          <w:t>30</w:t>
                        </w:r>
                      </w:p>
                    </w:txbxContent>
                  </v:textbox>
                </v:shape>
                <v:shape id="Text Box 5" o:spid="_x0000_s1915" type="#_x0000_t202" style="position:absolute;left:4359;top:4578;width:198;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" filled="f" stroked="f">
                  <v:path arrowok="t"/>
                  <v:textbox inset="0,0,0,0">
                    <w:txbxContent>
                      <w:p w14:paraId="7A3E5DF0" w14:textId="77777777" w:rsidR="000B498F" w:rsidRDefault="000B498F" w:rsidP="000B498F">
                        <w:pPr>
                          <w:spacing w:line="175" w:lineRule="exact"/>
                          <w:rPr>
                            <w:rFonts w:ascii="Carlito"/>
                            <w:b/>
                            <w:sz w:val="17"/>
                          </w:rPr>
                        </w:pPr>
                        <w:r>
                          <w:rPr>
                            <w:rFonts w:ascii="Carlito"/>
                            <w:b/>
                            <w:color w:val="404040"/>
                            <w:w w:val="105"/>
                            <w:sz w:val="17"/>
                          </w:rPr>
                          <w:t>30</w:t>
                        </w:r>
                      </w:p>
                    </w:txbxContent>
                  </v:textbox>
                </v:shape>
                <v:shape id="Text Box 4" o:spid="_x0000_s1916" type="#_x0000_t202" style="position:absolute;left:9225;top:5534;width:199;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" filled="f" stroked="f">
                  <v:path arrowok="t"/>
                  <v:textbox inset="0,0,0,0">
                    <w:txbxContent>
                      <w:p w14:paraId="45A6B407" w14:textId="77777777" w:rsidR="000B498F" w:rsidRDefault="000B498F" w:rsidP="000B498F">
                        <w:pPr>
                          <w:spacing w:line="175" w:lineRule="exact"/>
                          <w:rPr>
                            <w:rFonts w:ascii="Carlito"/>
                            <w:b/>
                            <w:sz w:val="17"/>
                          </w:rPr>
                        </w:pPr>
                        <w:r>
                          <w:rPr>
                            <w:rFonts w:ascii="Carlito"/>
                            <w:b/>
                            <w:color w:val="404040"/>
                            <w:w w:val="105"/>
                            <w:sz w:val="17"/>
                          </w:rPr>
                          <w:t>10</w:t>
                        </w:r>
                      </w:p>
                    </w:txbxContent>
                  </v:textbox>
                </v:shape>
                <v:shape id="Text Box 3" o:spid="_x0000_s1917" type="#_x0000_t202" style="position:absolute;left:2625;top:6425;width:6914;height:1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" filled="f" stroked="f">
                  <v:path arrowok="t"/>
                  <v:textbox inset="0,0,0,0">
                    <w:txbxContent>
                      <w:p w14:paraId="2755437E" w14:textId="77777777" w:rsidR="000B498F" w:rsidRDefault="000B498F" w:rsidP="000B498F">
                        <w:pPr>
                          <w:tabs>
                            <w:tab w:val="left" w:pos="833"/>
                            <w:tab w:val="left" w:pos="1633"/>
                            <w:tab w:val="left" w:pos="2287"/>
                            <w:tab w:val="left" w:pos="3177"/>
                            <w:tab w:val="left" w:pos="5776"/>
                            <w:tab w:val="left" w:pos="6482"/>
                          </w:tabs>
                          <w:spacing w:line="175" w:lineRule="exact"/>
                          <w:rPr>
                            <w:rFonts w:ascii="Carlito" w:hAnsi="Carlito"/>
                            <w:b/>
                            <w:sz w:val="17"/>
                          </w:rPr>
                        </w:pPr>
                        <w:r>
                          <w:rPr>
                            <w:rFonts w:ascii="Carlito" w:hAnsi="Carlito"/>
                            <w:b/>
                            <w:color w:val="585858"/>
                            <w:w w:val="105"/>
                            <w:sz w:val="17"/>
                          </w:rPr>
                          <w:t>Chile</w:t>
                        </w:r>
                        <w:r>
                          <w:rPr>
                            <w:rFonts w:ascii="Carlito" w:hAnsi="Carlito"/>
                            <w:b/>
                            <w:color w:val="585858"/>
                            <w:w w:val="105"/>
                            <w:sz w:val="17"/>
                          </w:rPr>
                          <w:tab/>
                          <w:t>OMS</w:t>
                        </w:r>
                        <w:r>
                          <w:rPr>
                            <w:rFonts w:ascii="Carlito" w:hAnsi="Carlito"/>
                            <w:b/>
                            <w:color w:val="585858"/>
                            <w:w w:val="105"/>
                            <w:sz w:val="17"/>
                          </w:rPr>
                          <w:tab/>
                          <w:t>Perú</w:t>
                        </w:r>
                        <w:r>
                          <w:rPr>
                            <w:rFonts w:ascii="Carlito" w:hAnsi="Carlito"/>
                            <w:b/>
                            <w:color w:val="585858"/>
                            <w:w w:val="105"/>
                            <w:sz w:val="17"/>
                          </w:rPr>
                          <w:tab/>
                          <w:t>Colombia</w:t>
                        </w:r>
                        <w:r>
                          <w:rPr>
                            <w:rFonts w:ascii="Carlito" w:hAnsi="Carlito"/>
                            <w:b/>
                            <w:color w:val="585858"/>
                            <w:w w:val="105"/>
                            <w:sz w:val="17"/>
                          </w:rPr>
                          <w:tab/>
                        </w:r>
                        <w:r>
                          <w:rPr>
                            <w:rFonts w:ascii="Carlito" w:hAnsi="Carlito"/>
                            <w:b/>
                            <w:color w:val="585858"/>
                            <w:w w:val="105"/>
                            <w:sz w:val="17"/>
                          </w:rPr>
                          <w:t xml:space="preserve">México  </w:t>
                        </w:r>
                        <w:r>
                          <w:rPr>
                            <w:rFonts w:ascii="Carlito" w:hAnsi="Carlito"/>
                            <w:b/>
                            <w:color w:val="585858"/>
                            <w:spacing w:val="38"/>
                            <w:w w:val="105"/>
                            <w:sz w:val="17"/>
                          </w:rPr>
                          <w:t xml:space="preserve"> </w:t>
                        </w:r>
                        <w:r>
                          <w:rPr>
                            <w:rFonts w:ascii="Carlito" w:hAnsi="Carlito"/>
                            <w:b/>
                            <w:color w:val="585858"/>
                            <w:w w:val="105"/>
                            <w:sz w:val="17"/>
                          </w:rPr>
                          <w:t xml:space="preserve">EEUU-EPA  </w:t>
                        </w:r>
                        <w:r>
                          <w:rPr>
                            <w:rFonts w:ascii="Carlito" w:hAnsi="Carlito"/>
                            <w:b/>
                            <w:color w:val="585858"/>
                            <w:spacing w:val="35"/>
                            <w:w w:val="105"/>
                            <w:sz w:val="17"/>
                          </w:rPr>
                          <w:t xml:space="preserve"> </w:t>
                        </w:r>
                        <w:r>
                          <w:rPr>
                            <w:rFonts w:ascii="Carlito" w:hAnsi="Carlito"/>
                            <w:b/>
                            <w:color w:val="585858"/>
                            <w:w w:val="105"/>
                            <w:sz w:val="17"/>
                          </w:rPr>
                          <w:t>Canadá</w:t>
                        </w:r>
                        <w:r>
                          <w:rPr>
                            <w:rFonts w:ascii="Carlito" w:hAnsi="Carlito"/>
                            <w:b/>
                            <w:color w:val="585858"/>
                            <w:w w:val="105"/>
                            <w:sz w:val="17"/>
                          </w:rPr>
                          <w:tab/>
                          <w:t>UE</w:t>
                        </w:r>
                        <w:r>
                          <w:rPr>
                            <w:rFonts w:ascii="Carlito" w:hAnsi="Carlito"/>
                            <w:b/>
                            <w:color w:val="585858"/>
                            <w:w w:val="105"/>
                            <w:sz w:val="17"/>
                          </w:rPr>
                          <w:tab/>
                          <w:t>China</w:t>
                        </w:r>
                      </w:p>
                    </w:txbxContent>
                  </v:textbox>
                </v:shape>
                <w10:wrap type="topAndBottom" anchorx="page"/>
              </v:group>
            </w:pict>
          </mc:Fallback>
        </mc:AlternateContent>
      </w:r>
    </w:p>
    <w:p w14:paraId="4E778DA9" w14:textId="77777777" w:rsidR="000B498F" w:rsidRDefault="000B498F" w:rsidP="000B498F">
      <w:pPr>
        <w:pStyle w:val="BodyText"/>
        <w:spacing w:before="1"/>
        <w:rPr>
          <w:sz w:val="8"/>
        </w:rPr>
      </w:pPr>
    </w:p>
    <w:p w14:paraId="5B82736B" w14:textId="77777777" w:rsidR="000B498F" w:rsidRDefault="000B498F" w:rsidP="000B498F">
      <w:pPr>
        <w:pStyle w:val="BodyText"/>
        <w:spacing w:before="10"/>
        <w:rPr>
          <w:sz w:val="6"/>
        </w:rPr>
      </w:pPr>
    </w:p>
    <w:p w14:paraId="3692C6B5" w14:textId="77777777" w:rsidR="000B498F" w:rsidRDefault="000B498F" w:rsidP="000B498F">
      <w:pPr>
        <w:pStyle w:val="BodyText"/>
        <w:spacing w:before="84"/>
        <w:ind w:left="1428" w:right="1429"/>
        <w:jc w:val="center"/>
      </w:pPr>
      <w:r>
        <w:t xml:space="preserve">Fuente </w:t>
      </w:r>
      <w:proofErr w:type="spellStart"/>
      <w:r>
        <w:t>Gráfico</w:t>
      </w:r>
      <w:proofErr w:type="spellEnd"/>
      <w:r>
        <w:t xml:space="preserve"> h: </w:t>
      </w:r>
      <w:proofErr w:type="spellStart"/>
      <w:r>
        <w:t>Elaboración</w:t>
      </w:r>
      <w:proofErr w:type="spellEnd"/>
      <w:r>
        <w:t xml:space="preserve"> </w:t>
      </w:r>
      <w:proofErr w:type="spellStart"/>
      <w:r>
        <w:t>propia</w:t>
      </w:r>
      <w:proofErr w:type="spellEnd"/>
      <w:r>
        <w:t xml:space="preserve"> a </w:t>
      </w:r>
      <w:proofErr w:type="spellStart"/>
      <w:r>
        <w:t>partir</w:t>
      </w:r>
      <w:proofErr w:type="spellEnd"/>
      <w:r>
        <w:t xml:space="preserve"> de MMA, (2016a)</w:t>
      </w:r>
      <w:r>
        <w:rPr>
          <w:vertAlign w:val="superscript"/>
        </w:rPr>
        <w:t>5</w:t>
      </w:r>
      <w:r>
        <w:t>.</w:t>
      </w:r>
    </w:p>
    <w:p w14:paraId="1A570F57" w14:textId="1F221501" w:rsidR="009217A5" w:rsidRDefault="009217A5">
      <w:pPr>
        <w:jc w:val="both"/>
        <w:rPr>
          <w:rFonts w:cstheme="minorHAnsi"/>
          <w:bCs/>
          <w:lang w:val="en-GB"/>
        </w:rPr>
        <w:sectPr w:rsidR="009217A5" w:rsidSect="00F32098">
          <w:endnotePr>
            <w:numFmt w:val="decimal"/>
          </w:endnotePr>
          <w:pgSz w:w="11900" w:h="16840"/>
          <w:pgMar w:top="1440" w:right="1080" w:bottom="1440" w:left="1080" w:header="708" w:footer="708" w:gutter="0"/>
          <w:cols w:space="708"/>
          <w:docGrid w:linePitch="360"/>
        </w:sectPr>
      </w:pPr>
    </w:p>
    <w:p w14:paraId="64163C98" w14:textId="77777777" w:rsidR="00F371DD" w:rsidRPr="00F371DD" w:rsidRDefault="00F371DD">
      <w:pPr>
        <w:jc w:val="both"/>
        <w:rPr>
          <w:rFonts w:cstheme="minorHAnsi"/>
          <w:b/>
          <w:lang w:val="en-GB"/>
        </w:rPr>
      </w:pPr>
    </w:p>
    <w:sectPr w:rsidR="00F371DD" w:rsidRPr="00F371DD" w:rsidSect="00F32098">
      <w:headerReference w:type="default" r:id="rId25"/>
      <w:footerReference w:type="even" r:id="rId26"/>
      <w:footerReference w:type="default" r:id="rId27"/>
      <w:endnotePr>
        <w:numFmt w:val="decimal"/>
      </w:endnotePr>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67B4F" w14:textId="77777777" w:rsidR="00E9744A" w:rsidRDefault="00E9744A" w:rsidP="004E39CD">
      <w:r>
        <w:separator/>
      </w:r>
    </w:p>
  </w:endnote>
  <w:endnote w:type="continuationSeparator" w:id="0">
    <w:p w14:paraId="6D4E9B3A" w14:textId="77777777" w:rsidR="00E9744A" w:rsidRDefault="00E9744A" w:rsidP="004E39CD">
      <w:r>
        <w:continuationSeparator/>
      </w:r>
    </w:p>
  </w:endnote>
  <w:endnote w:type="continuationNotice" w:id="1">
    <w:p w14:paraId="2B11C76B" w14:textId="77777777" w:rsidR="00E9744A" w:rsidRDefault="00E9744A"/>
  </w:endnote>
  <w:endnote w:id="2">
    <w:p w14:paraId="2250655C" w14:textId="13C1E178" w:rsidR="00ED2267" w:rsidRPr="002D64D6" w:rsidRDefault="00ED2267" w:rsidP="00ED2267">
      <w:pPr>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CESCR, ‘Climate change and the International Covenant on Economic, Social and Cultural Rights: Statement of the Committee on Economic, Social and Cultural Rights’ (8 October 2018) &lt;</w:t>
      </w:r>
      <w:hyperlink r:id="rId1" w:history="1">
        <w:r w:rsidRPr="002D64D6">
          <w:rPr>
            <w:rStyle w:val="Hyperlink"/>
            <w:rFonts w:cstheme="minorHAnsi"/>
            <w:color w:val="000000" w:themeColor="text1"/>
            <w:sz w:val="20"/>
            <w:szCs w:val="20"/>
            <w:u w:val="none"/>
          </w:rPr>
          <w:t>https://www.ohchr.org/en/NewsEvents/Pages/DisplayNews.aspx?NewsID=23691&amp;LangID=E</w:t>
        </w:r>
      </w:hyperlink>
      <w:r w:rsidRPr="002D64D6">
        <w:rPr>
          <w:rStyle w:val="Hyperlink"/>
          <w:rFonts w:cstheme="minorHAnsi"/>
          <w:color w:val="000000" w:themeColor="text1"/>
          <w:sz w:val="20"/>
          <w:szCs w:val="20"/>
          <w:u w:val="none"/>
        </w:rPr>
        <w:t>&gt; (</w:t>
      </w:r>
      <w:r w:rsidRPr="002D64D6">
        <w:rPr>
          <w:rStyle w:val="Hyperlink"/>
          <w:rFonts w:cstheme="minorHAnsi"/>
          <w:b/>
          <w:bCs/>
          <w:color w:val="000000" w:themeColor="text1"/>
          <w:sz w:val="20"/>
          <w:szCs w:val="20"/>
          <w:u w:val="none"/>
        </w:rPr>
        <w:t>CESCR Statement on Climate Change</w:t>
      </w:r>
      <w:r w:rsidRPr="002D64D6">
        <w:rPr>
          <w:rStyle w:val="Hyperlink"/>
          <w:rFonts w:cstheme="minorHAnsi"/>
          <w:color w:val="000000" w:themeColor="text1"/>
          <w:sz w:val="20"/>
          <w:szCs w:val="20"/>
          <w:u w:val="none"/>
        </w:rPr>
        <w:t>); see also: CESCR, t</w:t>
      </w:r>
      <w:r w:rsidRPr="002D64D6">
        <w:rPr>
          <w:rFonts w:cstheme="minorHAnsi"/>
          <w:color w:val="000000" w:themeColor="text1"/>
          <w:sz w:val="20"/>
          <w:szCs w:val="20"/>
        </w:rPr>
        <w:t xml:space="preserve">he Committee on the Elimination of Discrimination against Women, the Committee on the Protection of the Rights of All Migrant Workers and Members of their Families, the Committee on the Rights of the Child, and the Committee on the Rights of Persons with Disabilities, </w:t>
      </w:r>
      <w:r w:rsidRPr="002D64D6">
        <w:rPr>
          <w:rStyle w:val="Hyperlink"/>
          <w:rFonts w:cstheme="minorHAnsi"/>
          <w:color w:val="000000" w:themeColor="text1"/>
          <w:sz w:val="20"/>
          <w:szCs w:val="20"/>
          <w:u w:val="none"/>
        </w:rPr>
        <w:t>‘Joint Statement on “Human Rights and Climate Change”’ (16 September 2019) &lt;</w:t>
      </w:r>
      <w:hyperlink r:id="rId2" w:history="1">
        <w:r w:rsidRPr="002D64D6">
          <w:rPr>
            <w:rStyle w:val="Hyperlink"/>
            <w:rFonts w:cstheme="minorHAnsi"/>
            <w:color w:val="000000" w:themeColor="text1"/>
            <w:sz w:val="20"/>
            <w:szCs w:val="20"/>
            <w:u w:val="none"/>
          </w:rPr>
          <w:t>https://www.ohchr.org/EN/NewsEvents/Pages/DisplayNews.aspx?NewsID=24998&amp;LangID=E</w:t>
        </w:r>
      </w:hyperlink>
      <w:r w:rsidRPr="002D64D6">
        <w:rPr>
          <w:rFonts w:cstheme="minorHAnsi"/>
          <w:color w:val="000000" w:themeColor="text1"/>
          <w:sz w:val="20"/>
          <w:szCs w:val="20"/>
        </w:rPr>
        <w:t>&gt; (</w:t>
      </w:r>
      <w:r w:rsidR="00BE2F4B" w:rsidRPr="00BE2F4B">
        <w:rPr>
          <w:rFonts w:cstheme="minorHAnsi"/>
          <w:b/>
          <w:bCs/>
          <w:color w:val="000000" w:themeColor="text1"/>
          <w:sz w:val="20"/>
          <w:szCs w:val="20"/>
        </w:rPr>
        <w:t xml:space="preserve">UNTBs </w:t>
      </w:r>
      <w:r w:rsidRPr="002D64D6">
        <w:rPr>
          <w:rFonts w:cstheme="minorHAnsi"/>
          <w:b/>
          <w:bCs/>
          <w:color w:val="000000" w:themeColor="text1"/>
          <w:sz w:val="20"/>
          <w:szCs w:val="20"/>
        </w:rPr>
        <w:t>Joint Statement on Climate Change</w:t>
      </w:r>
      <w:r w:rsidRPr="002D64D6">
        <w:rPr>
          <w:rFonts w:cstheme="minorHAnsi"/>
          <w:color w:val="000000" w:themeColor="text1"/>
          <w:sz w:val="20"/>
          <w:szCs w:val="20"/>
        </w:rPr>
        <w:t xml:space="preserve">). </w:t>
      </w:r>
    </w:p>
  </w:endnote>
  <w:endnote w:id="3">
    <w:p w14:paraId="61DAFDD2" w14:textId="380267B5"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See </w:t>
      </w:r>
      <w:r w:rsidR="00BE2F4B">
        <w:rPr>
          <w:rFonts w:cstheme="minorHAnsi"/>
          <w:color w:val="000000" w:themeColor="text1"/>
        </w:rPr>
        <w:t xml:space="preserve">UNTBs </w:t>
      </w:r>
      <w:r w:rsidRPr="002D64D6">
        <w:rPr>
          <w:rFonts w:cstheme="minorHAnsi"/>
          <w:color w:val="000000" w:themeColor="text1"/>
        </w:rPr>
        <w:t xml:space="preserve">Joint Statement on Climate Change. </w:t>
      </w:r>
    </w:p>
  </w:endnote>
  <w:endnote w:id="4">
    <w:p w14:paraId="47C429A7" w14:textId="512EB141"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Ibid. </w:t>
      </w:r>
    </w:p>
  </w:endnote>
  <w:endnote w:id="5">
    <w:p w14:paraId="3EB3D512" w14:textId="31C33C85"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Article 4(8) of the UNFCC lists nine criteria that may render a country particularly vulnerable to climate change. Chile meets seven of these criteria as a result of it low coastal levels along its territory, the snow and ice regime of its rivers, the types of forests it possesses and reforests, its oceans, the source of fisheries as a key resource.</w:t>
      </w:r>
    </w:p>
  </w:endnote>
  <w:endnote w:id="6">
    <w:p w14:paraId="3EB2C53B" w14:textId="4DEF7A9D"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During the 20th century, there was a decrease in rainfall between Region III and Region X, from 10% to 25%, especially in coastal regions, with the cities of La Serena (-60 mm/year); Santiago, (-59 mm/year); Concepción (-390 mm/year) and Puerto Montt (-570 mm/year), see: Climate Change and Chile's Water Resources Chilean Agriculture. Reflections and Challenges to 2030 Office of Agricultural Studies and Policies, PASO. Page 166. </w:t>
      </w:r>
    </w:p>
  </w:endnote>
  <w:endnote w:id="7">
    <w:p w14:paraId="1CDF781C" w14:textId="3ACA876A" w:rsidR="00ED2267" w:rsidRPr="002D64D6" w:rsidRDefault="00ED2267" w:rsidP="00ED2267">
      <w:pPr>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See e.g. Aislinn Laing and Fabian Cambero, ‘Chile's president announces water crisis team amid 'intense' drought (5 September 2019), </w:t>
      </w:r>
      <w:r w:rsidRPr="002D64D6">
        <w:rPr>
          <w:rFonts w:cstheme="minorHAnsi"/>
          <w:i/>
          <w:iCs/>
          <w:color w:val="000000" w:themeColor="text1"/>
          <w:sz w:val="20"/>
          <w:szCs w:val="20"/>
        </w:rPr>
        <w:t xml:space="preserve">Reuters </w:t>
      </w:r>
      <w:r w:rsidRPr="002D64D6">
        <w:rPr>
          <w:rFonts w:cstheme="minorHAnsi"/>
          <w:color w:val="000000" w:themeColor="text1"/>
          <w:sz w:val="20"/>
          <w:szCs w:val="20"/>
        </w:rPr>
        <w:t>&lt;</w:t>
      </w:r>
      <w:hyperlink r:id="rId3" w:history="1">
        <w:r w:rsidRPr="002D64D6">
          <w:rPr>
            <w:rStyle w:val="Hyperlink"/>
            <w:rFonts w:cstheme="minorHAnsi"/>
            <w:color w:val="000000" w:themeColor="text1"/>
            <w:sz w:val="20"/>
            <w:szCs w:val="20"/>
            <w:u w:val="none"/>
          </w:rPr>
          <w:t>https://www.reuters.com/article/us-chile-environment/chiles-president-announces-water-crisis-team-amid-intense-drought-idUSKCN1VQ2SU</w:t>
        </w:r>
      </w:hyperlink>
    </w:p>
  </w:endnote>
  <w:endnote w:id="8">
    <w:p w14:paraId="06961FFB" w14:textId="7C22AFEB" w:rsidR="00ED2267" w:rsidRPr="002D64D6" w:rsidRDefault="00065320" w:rsidP="00ED2267">
      <w:pPr>
        <w:pStyle w:val="EndnoteText"/>
        <w:spacing w:after="80"/>
        <w:rPr>
          <w:rFonts w:cstheme="minorHAnsi"/>
          <w:color w:val="000000" w:themeColor="text1"/>
          <w:lang w:val="en-US"/>
        </w:rPr>
      </w:pPr>
      <w:r w:rsidRPr="00065320">
        <w:rPr>
          <w:rFonts w:cstheme="minorHAnsi"/>
          <w:color w:val="000000" w:themeColor="text1"/>
          <w:vertAlign w:val="superscript"/>
        </w:rPr>
        <w:t>7</w:t>
      </w:r>
      <w:r>
        <w:rPr>
          <w:rFonts w:cstheme="minorHAnsi"/>
          <w:color w:val="000000" w:themeColor="text1"/>
        </w:rPr>
        <w:t xml:space="preserve"> </w:t>
      </w:r>
      <w:r w:rsidR="00ED2267" w:rsidRPr="002D64D6">
        <w:rPr>
          <w:rFonts w:cstheme="minorHAnsi"/>
          <w:color w:val="000000" w:themeColor="text1"/>
        </w:rPr>
        <w:t xml:space="preserve">See e.g. Matt Maynard, ‘U.N. talks host Chile ramps up climate ambition – but is it enough?’ (9 June 2019), </w:t>
      </w:r>
      <w:r w:rsidR="00ED2267" w:rsidRPr="002D64D6">
        <w:rPr>
          <w:rFonts w:cstheme="minorHAnsi"/>
          <w:i/>
          <w:iCs/>
          <w:color w:val="000000" w:themeColor="text1"/>
        </w:rPr>
        <w:t xml:space="preserve">Thomson Reuters Foundation </w:t>
      </w:r>
      <w:r w:rsidR="00ED2267" w:rsidRPr="002D64D6">
        <w:rPr>
          <w:rFonts w:cstheme="minorHAnsi"/>
          <w:color w:val="000000" w:themeColor="text1"/>
        </w:rPr>
        <w:t xml:space="preserve">&lt; </w:t>
      </w:r>
      <w:hyperlink r:id="rId4" w:history="1">
        <w:r w:rsidR="00ED2267" w:rsidRPr="002D64D6">
          <w:rPr>
            <w:rStyle w:val="Hyperlink"/>
            <w:rFonts w:cstheme="minorHAnsi"/>
            <w:color w:val="000000" w:themeColor="text1"/>
            <w:u w:val="none"/>
          </w:rPr>
          <w:t>https://www.reuters.com/article/us-climate-change-chile-politics-analysi/un-talks-host-chile-ramps-up-climate-ambition-but-is-it-enough-idUSKCN1TA0KY</w:t>
        </w:r>
      </w:hyperlink>
      <w:r w:rsidR="00ED2267" w:rsidRPr="002D64D6">
        <w:rPr>
          <w:rFonts w:cstheme="minorHAnsi"/>
          <w:color w:val="000000" w:themeColor="text1"/>
        </w:rPr>
        <w:t>&gt;</w:t>
      </w:r>
    </w:p>
  </w:endnote>
  <w:endnote w:id="9">
    <w:p w14:paraId="414496EB"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IPCC, Fifth Assessment Report, WGII, Chapter 27 ‘Central and South America’, p. 1502.</w:t>
      </w:r>
    </w:p>
  </w:endnote>
  <w:endnote w:id="10">
    <w:p w14:paraId="7F5E7C1A"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Ibid, 1520.</w:t>
      </w:r>
    </w:p>
  </w:endnote>
  <w:endnote w:id="11">
    <w:p w14:paraId="66CBDD44"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Ibid, 1520.</w:t>
      </w:r>
    </w:p>
  </w:endnote>
  <w:endnote w:id="12">
    <w:p w14:paraId="35F4623B"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Ibid, 1521.</w:t>
      </w:r>
    </w:p>
  </w:endnote>
  <w:endnote w:id="13">
    <w:p w14:paraId="7B6933D1"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Ibid (sources not included).</w:t>
      </w:r>
    </w:p>
  </w:endnote>
  <w:endnote w:id="14">
    <w:p w14:paraId="0DF5D695"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Ibid.</w:t>
      </w:r>
    </w:p>
  </w:endnote>
  <w:endnote w:id="15">
    <w:p w14:paraId="6DF80110" w14:textId="21A906EA"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See e.g. Alberto Valdes Gomez Quintero, ‘Quintero, the Chilean town sacrificed to pollution’ (15 October 2018) </w:t>
      </w:r>
      <w:r w:rsidRPr="002D64D6">
        <w:rPr>
          <w:rFonts w:cstheme="minorHAnsi"/>
          <w:i/>
          <w:iCs/>
          <w:color w:val="000000" w:themeColor="text1"/>
        </w:rPr>
        <w:t>EFE</w:t>
      </w:r>
      <w:r w:rsidRPr="002D64D6">
        <w:rPr>
          <w:rFonts w:cstheme="minorHAnsi"/>
          <w:color w:val="000000" w:themeColor="text1"/>
        </w:rPr>
        <w:t xml:space="preserve"> (English edition) &lt;</w:t>
      </w:r>
      <w:hyperlink r:id="rId5" w:history="1">
        <w:r w:rsidRPr="002D64D6">
          <w:rPr>
            <w:rStyle w:val="Hyperlink"/>
            <w:rFonts w:cstheme="minorHAnsi"/>
            <w:color w:val="000000" w:themeColor="text1"/>
            <w:u w:val="none"/>
          </w:rPr>
          <w:t>https://www.efe.com/efe/english/business/quintero-the-chilean-town-sacrificed-to-pollution/50000265-3781394</w:t>
        </w:r>
      </w:hyperlink>
      <w:r w:rsidRPr="002D64D6">
        <w:rPr>
          <w:rStyle w:val="Hyperlink"/>
          <w:rFonts w:cstheme="minorHAnsi"/>
          <w:color w:val="000000" w:themeColor="text1"/>
          <w:u w:val="none"/>
        </w:rPr>
        <w:t xml:space="preserve">&gt;. </w:t>
      </w:r>
    </w:p>
  </w:endnote>
  <w:endnote w:id="16">
    <w:p w14:paraId="69762C8C" w14:textId="5D2D3CA7" w:rsidR="00ED2267" w:rsidRPr="002D64D6" w:rsidRDefault="00ED2267" w:rsidP="00ED2267">
      <w:pPr>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See list of States Parties to UNFCCC available here: </w:t>
      </w:r>
      <w:hyperlink r:id="rId6" w:history="1">
        <w:r w:rsidRPr="002D64D6">
          <w:rPr>
            <w:rStyle w:val="Hyperlink"/>
            <w:rFonts w:cstheme="minorHAnsi"/>
            <w:color w:val="000000" w:themeColor="text1"/>
            <w:sz w:val="20"/>
            <w:szCs w:val="20"/>
            <w:u w:val="none"/>
          </w:rPr>
          <w:t>https://treaties.un.org/pages/ViewDetailsIII.aspx?src=TREATY&amp;mtdsg_no=XXVII-7&amp;chapter=27&amp;Temp=mtdsg3&amp;clang=_en</w:t>
        </w:r>
      </w:hyperlink>
      <w:r w:rsidRPr="002D64D6">
        <w:rPr>
          <w:rFonts w:cstheme="minorHAnsi"/>
          <w:color w:val="000000" w:themeColor="text1"/>
          <w:sz w:val="20"/>
          <w:szCs w:val="20"/>
        </w:rPr>
        <w:t xml:space="preserve"> and list of States Parties to the Paris Agreement available here: </w:t>
      </w:r>
      <w:hyperlink r:id="rId7" w:history="1">
        <w:r w:rsidRPr="002D64D6">
          <w:rPr>
            <w:rStyle w:val="Hyperlink"/>
            <w:rFonts w:cstheme="minorHAnsi"/>
            <w:color w:val="000000" w:themeColor="text1"/>
            <w:sz w:val="20"/>
            <w:szCs w:val="20"/>
            <w:u w:val="none"/>
          </w:rPr>
          <w:t>https://treaties.un.org/Pages/ViewDetails.aspx?src=TREATY&amp;mtdsg_no=XXVII-7-d&amp;chapter=27&amp;lang=_en&amp;clang=_en</w:t>
        </w:r>
      </w:hyperlink>
      <w:r w:rsidRPr="002D64D6">
        <w:rPr>
          <w:rFonts w:cstheme="minorHAnsi"/>
          <w:color w:val="000000" w:themeColor="text1"/>
          <w:sz w:val="20"/>
          <w:szCs w:val="20"/>
        </w:rPr>
        <w:t>.</w:t>
      </w:r>
    </w:p>
  </w:endnote>
  <w:endnote w:id="17">
    <w:p w14:paraId="7B4C9B7F" w14:textId="1894556C" w:rsidR="00D97FA2" w:rsidRPr="002D64D6" w:rsidRDefault="00D97FA2" w:rsidP="00D97FA2">
      <w:pPr>
        <w:rPr>
          <w:color w:val="000000" w:themeColor="text1"/>
          <w:sz w:val="24"/>
        </w:rPr>
      </w:pPr>
      <w:r w:rsidRPr="002D64D6">
        <w:rPr>
          <w:rStyle w:val="EndnoteReference"/>
          <w:color w:val="000000" w:themeColor="text1"/>
        </w:rPr>
        <w:endnoteRef/>
      </w:r>
      <w:r w:rsidRPr="002D64D6">
        <w:rPr>
          <w:color w:val="000000" w:themeColor="text1"/>
        </w:rPr>
        <w:t xml:space="preserve"> See </w:t>
      </w:r>
      <w:hyperlink r:id="rId8" w:history="1">
        <w:r w:rsidRPr="002D64D6">
          <w:rPr>
            <w:rStyle w:val="Hyperlink"/>
            <w:color w:val="000000" w:themeColor="text1"/>
            <w:u w:val="none"/>
          </w:rPr>
          <w:t>https://www.oecd.org/about/document/list-oecd-member-countries.htm</w:t>
        </w:r>
      </w:hyperlink>
    </w:p>
  </w:endnote>
  <w:endnote w:id="18">
    <w:p w14:paraId="442D2A25" w14:textId="77777777" w:rsidR="00ED2267" w:rsidRPr="002D64D6" w:rsidRDefault="00ED2267" w:rsidP="00ED2267">
      <w:pPr>
        <w:pStyle w:val="EndnoteText"/>
        <w:spacing w:after="80"/>
        <w:rPr>
          <w:rFonts w:cstheme="minorHAnsi"/>
          <w:color w:val="000000" w:themeColor="text1"/>
          <w:lang w:val="en-GB"/>
        </w:rPr>
      </w:pPr>
      <w:r w:rsidRPr="002D64D6">
        <w:rPr>
          <w:rStyle w:val="EndnoteReference"/>
          <w:rFonts w:cstheme="minorHAnsi"/>
          <w:color w:val="000000" w:themeColor="text1"/>
        </w:rPr>
        <w:endnoteRef/>
      </w:r>
      <w:r w:rsidRPr="002D64D6">
        <w:rPr>
          <w:rFonts w:cstheme="minorHAnsi"/>
          <w:color w:val="000000" w:themeColor="text1"/>
        </w:rPr>
        <w:t xml:space="preserve"> </w:t>
      </w:r>
      <w:r w:rsidRPr="002D64D6">
        <w:rPr>
          <w:rFonts w:cstheme="minorHAnsi"/>
          <w:color w:val="000000" w:themeColor="text1"/>
          <w:lang w:val="en-GB"/>
        </w:rPr>
        <w:t>Paris Agreement, Article 2.1.a.</w:t>
      </w:r>
    </w:p>
  </w:endnote>
  <w:endnote w:id="19">
    <w:p w14:paraId="13B6A5A3"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w:t>
      </w:r>
      <w:r w:rsidRPr="002D64D6">
        <w:rPr>
          <w:rFonts w:cstheme="minorHAnsi"/>
          <w:color w:val="000000" w:themeColor="text1"/>
          <w:lang w:val="en-GB"/>
        </w:rPr>
        <w:t>Ibid.</w:t>
      </w:r>
    </w:p>
  </w:endnote>
  <w:endnote w:id="20">
    <w:p w14:paraId="5D8C8689"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IPCC, Global Warming of 1.5°C (2018). </w:t>
      </w:r>
    </w:p>
  </w:endnote>
  <w:endnote w:id="21">
    <w:p w14:paraId="11EBF1AE" w14:textId="21EA40BD"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See e.g. CESCR Statement on Climate Change; </w:t>
      </w:r>
      <w:r w:rsidR="003E1943">
        <w:rPr>
          <w:rFonts w:cstheme="minorHAnsi"/>
          <w:color w:val="000000" w:themeColor="text1"/>
        </w:rPr>
        <w:t xml:space="preserve">UNTBs </w:t>
      </w:r>
      <w:r w:rsidRPr="002D64D6">
        <w:rPr>
          <w:rFonts w:cstheme="minorHAnsi"/>
          <w:color w:val="000000" w:themeColor="text1"/>
        </w:rPr>
        <w:t xml:space="preserve">Joint Statement on Climate Change; CESCR COB to Argentina; CESCR COB to Germany. </w:t>
      </w:r>
    </w:p>
  </w:endnote>
  <w:endnote w:id="22">
    <w:p w14:paraId="6ED70DEC" w14:textId="5F2D413D" w:rsidR="00ED2267" w:rsidRPr="002D64D6" w:rsidRDefault="00ED2267" w:rsidP="00ED2267">
      <w:pPr>
        <w:pStyle w:val="NormalWeb"/>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See e.g. CRC COB to Norway; CRC COB to Australia; CRC COB to Japan; CEDAW GR37. </w:t>
      </w:r>
    </w:p>
  </w:endnote>
  <w:endnote w:id="23">
    <w:p w14:paraId="45770C5E" w14:textId="46B0EC9D"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See, among others, UN Human Rights Council, Resolution on Human Rights and Climate Change, Doc. A/HRC/RES/41/21, para 2</w:t>
      </w:r>
      <w:r w:rsidRPr="002D64D6">
        <w:rPr>
          <w:rFonts w:cstheme="minorHAnsi"/>
          <w:color w:val="000000" w:themeColor="text1"/>
          <w:lang w:val="en-GB"/>
        </w:rPr>
        <w:t xml:space="preserve">. </w:t>
      </w:r>
    </w:p>
  </w:endnote>
  <w:endnote w:id="24">
    <w:p w14:paraId="75E1F41D" w14:textId="488EBD0E" w:rsidR="00ED2267" w:rsidRPr="002D64D6" w:rsidRDefault="00ED2267" w:rsidP="00ED2267">
      <w:pPr>
        <w:pStyle w:val="EndnoteText"/>
        <w:spacing w:after="80"/>
        <w:rPr>
          <w:rFonts w:cstheme="minorHAnsi"/>
          <w:color w:val="000000" w:themeColor="text1"/>
          <w:shd w:val="clear" w:color="auto" w:fill="FFFFFF"/>
        </w:rPr>
      </w:pPr>
      <w:r w:rsidRPr="002D64D6">
        <w:rPr>
          <w:rStyle w:val="EndnoteReference"/>
          <w:rFonts w:cstheme="minorHAnsi"/>
          <w:color w:val="000000" w:themeColor="text1"/>
        </w:rPr>
        <w:endnoteRef/>
      </w:r>
      <w:r w:rsidRPr="002D64D6">
        <w:rPr>
          <w:rFonts w:cstheme="minorHAnsi"/>
          <w:color w:val="000000" w:themeColor="text1"/>
        </w:rPr>
        <w:t xml:space="preserve"> See e.g. Joint Statement of the UN Special Rapporteurs (September 2019): ‘</w:t>
      </w:r>
      <w:r w:rsidRPr="002D64D6">
        <w:rPr>
          <w:rFonts w:cstheme="minorHAnsi"/>
          <w:color w:val="000000" w:themeColor="text1"/>
          <w:shd w:val="clear" w:color="auto" w:fill="FFFFFF"/>
        </w:rPr>
        <w:t xml:space="preserve">To meet the 1.5°C target set by the Paris Agreement and limit the damage to human rights, </w:t>
      </w:r>
      <w:r w:rsidRPr="008739D3">
        <w:rPr>
          <w:rFonts w:cstheme="minorHAnsi"/>
          <w:b/>
          <w:bCs/>
          <w:color w:val="000000" w:themeColor="text1"/>
          <w:shd w:val="clear" w:color="auto" w:fill="FFFFFF"/>
        </w:rPr>
        <w:t>urgent and effective actions must be implemented immediately to reduce greenhouse gas emissions by 45 percent by 2030,</w:t>
      </w:r>
      <w:r w:rsidRPr="002D64D6">
        <w:rPr>
          <w:rFonts w:cstheme="minorHAnsi"/>
          <w:color w:val="000000" w:themeColor="text1"/>
          <w:shd w:val="clear" w:color="auto" w:fill="FFFFFF"/>
        </w:rPr>
        <w:t xml:space="preserve"> phase out unabated fossil fuel burning by the middle of the century, and reverse deforestation.’</w:t>
      </w:r>
      <w:r w:rsidR="008739D3">
        <w:rPr>
          <w:rFonts w:cstheme="minorHAnsi"/>
          <w:color w:val="000000" w:themeColor="text1"/>
          <w:shd w:val="clear" w:color="auto" w:fill="FFFFFF"/>
        </w:rPr>
        <w:t xml:space="preserve"> (Emphasis added) </w:t>
      </w:r>
      <w:r w:rsidRPr="002D64D6">
        <w:rPr>
          <w:rFonts w:cstheme="minorHAnsi"/>
          <w:color w:val="000000" w:themeColor="text1"/>
          <w:shd w:val="clear" w:color="auto" w:fill="FFFFFF"/>
        </w:rPr>
        <w:t xml:space="preserve"> &lt;</w:t>
      </w:r>
      <w:hyperlink r:id="rId9" w:history="1">
        <w:r w:rsidRPr="002D64D6">
          <w:rPr>
            <w:rStyle w:val="Hyperlink"/>
            <w:rFonts w:cstheme="minorHAnsi"/>
            <w:color w:val="000000" w:themeColor="text1"/>
            <w:u w:val="none"/>
            <w:shd w:val="clear" w:color="auto" w:fill="FFFFFF"/>
          </w:rPr>
          <w:t>https://www.ohchr.org/EN/NewsEvents/Pages/DisplayNews.aspx?NewsID=25003&amp;LangID=E</w:t>
        </w:r>
      </w:hyperlink>
      <w:r w:rsidRPr="002D64D6">
        <w:rPr>
          <w:rFonts w:cstheme="minorHAnsi"/>
          <w:color w:val="000000" w:themeColor="text1"/>
          <w:shd w:val="clear" w:color="auto" w:fill="FFFFFF"/>
        </w:rPr>
        <w:t>&gt;; see also U</w:t>
      </w:r>
      <w:r w:rsidRPr="002D64D6">
        <w:rPr>
          <w:rFonts w:cstheme="minorHAnsi"/>
          <w:color w:val="000000" w:themeColor="text1"/>
        </w:rPr>
        <w:t xml:space="preserve">N Human Rights Council, Report of the Special Rapporteur on the issue of human rights obligations relating to the enjoyment of a safe, clean, healthy and sustainable environment, </w:t>
      </w:r>
      <w:r w:rsidRPr="002D64D6">
        <w:rPr>
          <w:rFonts w:cstheme="minorHAnsi"/>
          <w:i/>
          <w:iCs/>
          <w:color w:val="000000" w:themeColor="text1"/>
        </w:rPr>
        <w:t>Human rights obligations relating to the enjoyment of a safe, clean, healthy and sustainable environment</w:t>
      </w:r>
      <w:r w:rsidRPr="002D64D6">
        <w:rPr>
          <w:rFonts w:cstheme="minorHAnsi"/>
          <w:color w:val="000000" w:themeColor="text1"/>
        </w:rPr>
        <w:t xml:space="preserve">, 15 July 2019, UN Doc A/74/161 </w:t>
      </w:r>
      <w:r w:rsidRPr="002D64D6">
        <w:rPr>
          <w:rFonts w:cstheme="minorHAnsi"/>
          <w:b/>
          <w:bCs/>
          <w:color w:val="000000" w:themeColor="text1"/>
        </w:rPr>
        <w:t xml:space="preserve"> </w:t>
      </w:r>
      <w:r w:rsidRPr="002D64D6">
        <w:rPr>
          <w:rFonts w:cstheme="minorHAnsi"/>
          <w:color w:val="000000" w:themeColor="text1"/>
        </w:rPr>
        <w:t xml:space="preserve">(UN SR HRE Report 2019), and UN Human Rights Council, Report of the UN Special Rapporteur on Extreme Poverty and Human Rights, </w:t>
      </w:r>
      <w:r w:rsidRPr="002D64D6">
        <w:rPr>
          <w:rFonts w:cstheme="minorHAnsi"/>
          <w:i/>
          <w:iCs/>
          <w:color w:val="000000" w:themeColor="text1"/>
        </w:rPr>
        <w:t xml:space="preserve">Climate change and poverty </w:t>
      </w:r>
      <w:r w:rsidRPr="002D64D6">
        <w:rPr>
          <w:rFonts w:cstheme="minorHAnsi"/>
          <w:color w:val="000000" w:themeColor="text1"/>
        </w:rPr>
        <w:t xml:space="preserve">(25 June 2019) UN Doc A/HRC/41/39. </w:t>
      </w:r>
    </w:p>
  </w:endnote>
  <w:endnote w:id="25">
    <w:p w14:paraId="68BDBB72" w14:textId="77777777" w:rsidR="002D64D6" w:rsidRDefault="00ED2267" w:rsidP="00ED2267">
      <w:pPr>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There are three particularly important decisions at the national level in in relation to states’ obligations to mitigate climate change: in the Netherlands, in Germany and in the United States. The most significant is the decision of the </w:t>
      </w:r>
      <w:r w:rsidRPr="002D64D6">
        <w:rPr>
          <w:rFonts w:cstheme="minorHAnsi"/>
          <w:b/>
          <w:bCs/>
          <w:color w:val="000000" w:themeColor="text1"/>
          <w:sz w:val="20"/>
          <w:szCs w:val="20"/>
        </w:rPr>
        <w:t xml:space="preserve">Dutch Supreme Court in </w:t>
      </w:r>
      <w:r w:rsidRPr="002D64D6">
        <w:rPr>
          <w:rFonts w:cstheme="minorHAnsi"/>
          <w:b/>
          <w:bCs/>
          <w:i/>
          <w:iCs/>
          <w:color w:val="000000" w:themeColor="text1"/>
          <w:sz w:val="20"/>
          <w:szCs w:val="20"/>
          <w:lang w:val="en-US"/>
        </w:rPr>
        <w:t>Urgenda Foundation v Kingdom of the Netherlands</w:t>
      </w:r>
      <w:r w:rsidRPr="002D64D6">
        <w:rPr>
          <w:rFonts w:cstheme="minorHAnsi"/>
          <w:b/>
          <w:bCs/>
          <w:color w:val="000000" w:themeColor="text1"/>
          <w:sz w:val="20"/>
          <w:szCs w:val="20"/>
          <w:lang w:val="en-US"/>
        </w:rPr>
        <w:t xml:space="preserve"> (20 December 2019)</w:t>
      </w:r>
      <w:r w:rsidRPr="002D64D6">
        <w:rPr>
          <w:rFonts w:cstheme="minorHAnsi"/>
          <w:color w:val="000000" w:themeColor="text1"/>
          <w:sz w:val="20"/>
          <w:szCs w:val="20"/>
          <w:lang w:val="en-US"/>
        </w:rPr>
        <w:t xml:space="preserve"> and the previous decisions of the Dutch Court of Appeal (2018) and District Court (2015). The </w:t>
      </w:r>
      <w:r w:rsidR="00CA1300" w:rsidRPr="002D64D6">
        <w:rPr>
          <w:rFonts w:cstheme="minorHAnsi"/>
          <w:color w:val="000000" w:themeColor="text1"/>
          <w:sz w:val="20"/>
          <w:szCs w:val="20"/>
          <w:lang w:val="en-US"/>
        </w:rPr>
        <w:t xml:space="preserve">official English translation of the </w:t>
      </w:r>
      <w:r w:rsidR="001868D5" w:rsidRPr="002D64D6">
        <w:rPr>
          <w:rFonts w:cstheme="minorHAnsi"/>
          <w:color w:val="000000" w:themeColor="text1"/>
          <w:sz w:val="20"/>
          <w:szCs w:val="20"/>
          <w:lang w:val="en-US"/>
        </w:rPr>
        <w:t>judgment is available on the website of the Supreme Court</w:t>
      </w:r>
      <w:r w:rsidR="002D64D6" w:rsidRPr="002D64D6">
        <w:rPr>
          <w:rFonts w:cstheme="minorHAnsi"/>
          <w:color w:val="000000" w:themeColor="text1"/>
          <w:sz w:val="20"/>
          <w:szCs w:val="20"/>
          <w:lang w:val="en-US"/>
        </w:rPr>
        <w:t xml:space="preserve"> &lt;</w:t>
      </w:r>
      <w:hyperlink r:id="rId10" w:history="1">
        <w:r w:rsidR="002D64D6" w:rsidRPr="002D64D6">
          <w:rPr>
            <w:rStyle w:val="Hyperlink"/>
            <w:rFonts w:cstheme="minorHAnsi"/>
            <w:color w:val="000000" w:themeColor="text1"/>
            <w:sz w:val="20"/>
            <w:szCs w:val="20"/>
            <w:u w:val="none"/>
          </w:rPr>
          <w:t>https://uitspraken.rechtspraak.nl/inziendocument?id=ECLI:NL:HR:2019:2007</w:t>
        </w:r>
      </w:hyperlink>
      <w:r w:rsidR="002D64D6" w:rsidRPr="002D64D6">
        <w:rPr>
          <w:rFonts w:cstheme="minorHAnsi"/>
          <w:color w:val="000000" w:themeColor="text1"/>
          <w:sz w:val="20"/>
          <w:szCs w:val="20"/>
          <w:lang w:val="en-US"/>
        </w:rPr>
        <w:t>&gt;</w:t>
      </w:r>
      <w:r w:rsidR="002D64D6">
        <w:rPr>
          <w:rFonts w:cstheme="minorHAnsi"/>
          <w:color w:val="000000" w:themeColor="text1"/>
          <w:sz w:val="20"/>
          <w:szCs w:val="20"/>
          <w:lang w:val="en-US"/>
        </w:rPr>
        <w:t xml:space="preserve">; </w:t>
      </w:r>
      <w:r w:rsidRPr="002D64D6">
        <w:rPr>
          <w:rFonts w:cstheme="minorHAnsi"/>
          <w:color w:val="000000" w:themeColor="text1"/>
          <w:sz w:val="20"/>
          <w:szCs w:val="20"/>
          <w:lang w:val="en-US"/>
        </w:rPr>
        <w:t>For further details, see: the Urgenda Foundation &lt;</w:t>
      </w:r>
      <w:hyperlink r:id="rId11" w:history="1">
        <w:r w:rsidRPr="002D64D6">
          <w:rPr>
            <w:rStyle w:val="Hyperlink"/>
            <w:rFonts w:cstheme="minorHAnsi"/>
            <w:color w:val="000000" w:themeColor="text1"/>
            <w:sz w:val="20"/>
            <w:szCs w:val="20"/>
            <w:u w:val="none"/>
          </w:rPr>
          <w:t>https://www.urgenda.nl/en/themas/climate-case/</w:t>
        </w:r>
      </w:hyperlink>
      <w:r w:rsidRPr="002D64D6">
        <w:rPr>
          <w:rFonts w:cstheme="minorHAnsi"/>
          <w:color w:val="000000" w:themeColor="text1"/>
          <w:sz w:val="20"/>
          <w:szCs w:val="20"/>
        </w:rPr>
        <w:t xml:space="preserve">&gt;. </w:t>
      </w:r>
    </w:p>
    <w:p w14:paraId="395FD7CC" w14:textId="77777777" w:rsidR="002D64D6" w:rsidRDefault="00ED2267" w:rsidP="00ED2267">
      <w:pPr>
        <w:spacing w:after="80"/>
        <w:rPr>
          <w:rFonts w:cstheme="minorHAnsi"/>
          <w:color w:val="000000" w:themeColor="text1"/>
          <w:sz w:val="20"/>
          <w:szCs w:val="20"/>
        </w:rPr>
      </w:pPr>
      <w:r w:rsidRPr="002D64D6">
        <w:rPr>
          <w:rFonts w:cstheme="minorHAnsi"/>
          <w:color w:val="000000" w:themeColor="text1"/>
          <w:sz w:val="20"/>
          <w:szCs w:val="20"/>
          <w:lang w:val="en-US"/>
        </w:rPr>
        <w:t xml:space="preserve">In October 2019, </w:t>
      </w:r>
      <w:r w:rsidRPr="002D64D6">
        <w:rPr>
          <w:rFonts w:cstheme="minorHAnsi"/>
          <w:b/>
          <w:bCs/>
          <w:color w:val="000000" w:themeColor="text1"/>
          <w:sz w:val="20"/>
          <w:szCs w:val="20"/>
          <w:lang w:val="en-US"/>
        </w:rPr>
        <w:t xml:space="preserve">the </w:t>
      </w:r>
      <w:r w:rsidRPr="002D64D6">
        <w:rPr>
          <w:rFonts w:cstheme="minorHAnsi"/>
          <w:b/>
          <w:bCs/>
          <w:color w:val="000000" w:themeColor="text1"/>
          <w:sz w:val="20"/>
          <w:szCs w:val="20"/>
        </w:rPr>
        <w:t xml:space="preserve">Berlin Administrative Court issued a decision in the case of </w:t>
      </w:r>
      <w:r w:rsidRPr="002D64D6">
        <w:rPr>
          <w:rFonts w:cstheme="minorHAnsi"/>
          <w:b/>
          <w:bCs/>
          <w:i/>
          <w:iCs/>
          <w:color w:val="000000" w:themeColor="text1"/>
          <w:sz w:val="20"/>
          <w:szCs w:val="20"/>
        </w:rPr>
        <w:t xml:space="preserve">Family Farmers and Greenpeace Germany v. Germany </w:t>
      </w:r>
      <w:r w:rsidRPr="002D64D6">
        <w:rPr>
          <w:rFonts w:cstheme="minorHAnsi"/>
          <w:b/>
          <w:bCs/>
          <w:color w:val="000000" w:themeColor="text1"/>
          <w:sz w:val="20"/>
          <w:szCs w:val="20"/>
        </w:rPr>
        <w:t>(31 October 2019).</w:t>
      </w:r>
      <w:r w:rsidRPr="002D64D6">
        <w:rPr>
          <w:rFonts w:cstheme="minorHAnsi"/>
          <w:color w:val="000000" w:themeColor="text1"/>
          <w:sz w:val="20"/>
          <w:szCs w:val="20"/>
        </w:rPr>
        <w:t xml:space="preserve"> The Court determined that a claim against the German government for its failure to mitigate climate change in violation of its obligations under constitutional and regional human rights law was admissible, albeit not established upon the facts of the case. Importantly, the Court determined that violations of human rights resulting from climate change could form the basis of future lawsuits against the German government. For further details, see Greenpeace Germany, ‘Berlin court agrees climate lawsuits are admissible in principle’ (Press Release, 31 October 2019) &lt;</w:t>
      </w:r>
      <w:hyperlink r:id="rId12" w:history="1">
        <w:r w:rsidRPr="002D64D6">
          <w:rPr>
            <w:rStyle w:val="Hyperlink"/>
            <w:rFonts w:cstheme="minorHAnsi"/>
            <w:color w:val="000000" w:themeColor="text1"/>
            <w:sz w:val="20"/>
            <w:szCs w:val="20"/>
            <w:u w:val="none"/>
          </w:rPr>
          <w:t>https://www.greenpeace.org/international/press-release/25667/berlin-court-agrees-climate-lawsuits-are-admissible-in-principle/</w:t>
        </w:r>
      </w:hyperlink>
      <w:r w:rsidRPr="002D64D6">
        <w:rPr>
          <w:rFonts w:cstheme="minorHAnsi"/>
          <w:color w:val="000000" w:themeColor="text1"/>
          <w:sz w:val="20"/>
          <w:szCs w:val="20"/>
        </w:rPr>
        <w:t xml:space="preserve">&gt;. </w:t>
      </w:r>
    </w:p>
    <w:p w14:paraId="2466D373" w14:textId="113F02EC" w:rsidR="00ED2267" w:rsidRPr="002D64D6" w:rsidRDefault="00ED2267" w:rsidP="00ED2267">
      <w:pPr>
        <w:spacing w:after="80"/>
        <w:rPr>
          <w:rFonts w:cstheme="minorHAnsi"/>
          <w:color w:val="000000" w:themeColor="text1"/>
          <w:sz w:val="20"/>
          <w:szCs w:val="20"/>
          <w:lang w:val="en-US"/>
        </w:rPr>
      </w:pPr>
      <w:r w:rsidRPr="002D64D6">
        <w:rPr>
          <w:rFonts w:cstheme="minorHAnsi"/>
          <w:color w:val="000000" w:themeColor="text1"/>
          <w:sz w:val="20"/>
          <w:szCs w:val="20"/>
        </w:rPr>
        <w:t xml:space="preserve">Finally, </w:t>
      </w:r>
      <w:r w:rsidRPr="002D64D6">
        <w:rPr>
          <w:rFonts w:cstheme="minorHAnsi"/>
          <w:b/>
          <w:bCs/>
          <w:color w:val="000000" w:themeColor="text1"/>
          <w:sz w:val="20"/>
          <w:szCs w:val="20"/>
        </w:rPr>
        <w:t xml:space="preserve">in the United States, the case of </w:t>
      </w:r>
      <w:r w:rsidRPr="002D64D6">
        <w:rPr>
          <w:rFonts w:cstheme="minorHAnsi"/>
          <w:b/>
          <w:bCs/>
          <w:i/>
          <w:iCs/>
          <w:color w:val="000000" w:themeColor="text1"/>
          <w:sz w:val="20"/>
          <w:szCs w:val="20"/>
        </w:rPr>
        <w:t>Juliana v. the United States</w:t>
      </w:r>
      <w:r w:rsidRPr="002D64D6">
        <w:rPr>
          <w:rFonts w:cstheme="minorHAnsi"/>
          <w:color w:val="000000" w:themeColor="text1"/>
          <w:sz w:val="20"/>
          <w:szCs w:val="20"/>
        </w:rPr>
        <w:t xml:space="preserve"> is ongoing against the US Government in relation to its failure to mitigate climate change, including as a violation of the plaintiff’s rights under the Due Process clause of the Constitution. In </w:t>
      </w:r>
      <w:r w:rsidRPr="002D64D6">
        <w:rPr>
          <w:rFonts w:cstheme="minorHAnsi"/>
          <w:b/>
          <w:bCs/>
          <w:color w:val="000000" w:themeColor="text1"/>
          <w:sz w:val="20"/>
          <w:szCs w:val="20"/>
        </w:rPr>
        <w:t>November 2016, the Federal Court in Oregon</w:t>
      </w:r>
      <w:r w:rsidRPr="002D64D6">
        <w:rPr>
          <w:rFonts w:cstheme="minorHAnsi"/>
          <w:color w:val="000000" w:themeColor="text1"/>
          <w:sz w:val="20"/>
          <w:szCs w:val="20"/>
        </w:rPr>
        <w:t xml:space="preserve"> permitted the claim to proceed to trial. Justice Aiken accepted that the plaintiffs’ have a </w:t>
      </w:r>
      <w:r w:rsidRPr="002D64D6">
        <w:rPr>
          <w:rFonts w:cstheme="minorHAnsi"/>
          <w:i/>
          <w:iCs/>
          <w:color w:val="000000" w:themeColor="text1"/>
          <w:sz w:val="20"/>
          <w:szCs w:val="20"/>
        </w:rPr>
        <w:t xml:space="preserve">prima facie </w:t>
      </w:r>
      <w:r w:rsidRPr="002D64D6">
        <w:rPr>
          <w:rFonts w:cstheme="minorHAnsi"/>
          <w:color w:val="000000" w:themeColor="text1"/>
          <w:sz w:val="20"/>
          <w:szCs w:val="20"/>
        </w:rPr>
        <w:t xml:space="preserve">case regarding a “substantive” violation of the Due Process Clause, namely that the Government’s climate change policies had in themselves </w:t>
      </w:r>
      <w:r w:rsidRPr="002D64D6">
        <w:rPr>
          <w:rFonts w:cstheme="minorHAnsi"/>
          <w:i/>
          <w:iCs/>
          <w:color w:val="000000" w:themeColor="text1"/>
          <w:sz w:val="20"/>
          <w:szCs w:val="20"/>
        </w:rPr>
        <w:t xml:space="preserve">created </w:t>
      </w:r>
      <w:r w:rsidRPr="002D64D6">
        <w:rPr>
          <w:rFonts w:cstheme="minorHAnsi"/>
          <w:color w:val="000000" w:themeColor="text1"/>
          <w:sz w:val="20"/>
          <w:szCs w:val="20"/>
        </w:rPr>
        <w:t>a threat to the right to life. These rulings indicate that climate change may constitute a violation of the right to life</w:t>
      </w:r>
      <w:r w:rsidRPr="002D64D6">
        <w:rPr>
          <w:rFonts w:cstheme="minorHAnsi"/>
          <w:b/>
          <w:bCs/>
          <w:color w:val="000000" w:themeColor="text1"/>
          <w:sz w:val="20"/>
          <w:szCs w:val="20"/>
        </w:rPr>
        <w:t xml:space="preserve"> </w:t>
      </w:r>
      <w:r w:rsidRPr="002D64D6">
        <w:rPr>
          <w:rFonts w:cstheme="minorHAnsi"/>
          <w:color w:val="000000" w:themeColor="text1"/>
          <w:sz w:val="20"/>
          <w:szCs w:val="20"/>
        </w:rPr>
        <w:t>under the Fifth Amendment to the US Constitution. For further details, see Our Children’s Trust, the organisation that has initiated the litigation &lt;</w:t>
      </w:r>
      <w:hyperlink r:id="rId13" w:history="1">
        <w:r w:rsidRPr="002D64D6">
          <w:rPr>
            <w:rStyle w:val="Hyperlink"/>
            <w:rFonts w:cstheme="minorHAnsi"/>
            <w:color w:val="000000" w:themeColor="text1"/>
            <w:sz w:val="20"/>
            <w:szCs w:val="20"/>
            <w:u w:val="none"/>
          </w:rPr>
          <w:t>https://www.ourchildrenstrust.org/juliana-v-us</w:t>
        </w:r>
      </w:hyperlink>
      <w:r w:rsidRPr="002D64D6">
        <w:rPr>
          <w:rFonts w:cstheme="minorHAnsi"/>
          <w:color w:val="000000" w:themeColor="text1"/>
          <w:sz w:val="20"/>
          <w:szCs w:val="20"/>
        </w:rPr>
        <w:t>&gt;.</w:t>
      </w:r>
    </w:p>
  </w:endnote>
  <w:endnote w:id="26">
    <w:p w14:paraId="662F5D91" w14:textId="20E4484B" w:rsidR="00ED2267" w:rsidRPr="002D64D6" w:rsidRDefault="00ED2267" w:rsidP="00ED2267">
      <w:pPr>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w:t>
      </w:r>
      <w:r w:rsidR="003E1943">
        <w:rPr>
          <w:rFonts w:cstheme="minorHAnsi"/>
          <w:color w:val="000000" w:themeColor="text1"/>
          <w:sz w:val="20"/>
          <w:szCs w:val="20"/>
        </w:rPr>
        <w:t xml:space="preserve">UNTBs </w:t>
      </w:r>
      <w:r w:rsidRPr="002D64D6">
        <w:rPr>
          <w:rFonts w:cstheme="minorHAnsi"/>
          <w:color w:val="000000" w:themeColor="text1"/>
          <w:sz w:val="20"/>
          <w:szCs w:val="20"/>
        </w:rPr>
        <w:t xml:space="preserve">Joint Statement on Climate Change. </w:t>
      </w:r>
    </w:p>
  </w:endnote>
  <w:endnote w:id="27">
    <w:p w14:paraId="71B2825B" w14:textId="77777777" w:rsidR="00552F69" w:rsidRPr="002D64D6" w:rsidRDefault="00552F69" w:rsidP="00552F69">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CESCR Statement on Climate Change. </w:t>
      </w:r>
    </w:p>
  </w:endnote>
  <w:endnote w:id="28">
    <w:p w14:paraId="6D625FB6" w14:textId="1B799910" w:rsidR="00D46BBD" w:rsidRPr="002D64D6" w:rsidRDefault="00D46BBD">
      <w:pPr>
        <w:pStyle w:val="EndnoteText"/>
      </w:pPr>
      <w:r w:rsidRPr="0056297E">
        <w:rPr>
          <w:rStyle w:val="EndnoteReference"/>
        </w:rPr>
        <w:endnoteRef/>
      </w:r>
      <w:r w:rsidR="000904A7" w:rsidRPr="0056297E">
        <w:t xml:space="preserve"> </w:t>
      </w:r>
      <w:r w:rsidR="006526E8">
        <w:t xml:space="preserve">Supreme Court of the Netherlands, </w:t>
      </w:r>
      <w:r w:rsidR="000904A7" w:rsidRPr="00C12701">
        <w:rPr>
          <w:rFonts w:cstheme="minorHAnsi"/>
          <w:i/>
          <w:iCs/>
          <w:color w:val="000000" w:themeColor="text1"/>
          <w:lang w:val="en-US"/>
        </w:rPr>
        <w:t>Urgenda Foundation v Kingdom of the Netherlands</w:t>
      </w:r>
      <w:r w:rsidR="000904A7" w:rsidRPr="00C12701">
        <w:rPr>
          <w:rFonts w:cstheme="minorHAnsi"/>
          <w:color w:val="000000" w:themeColor="text1"/>
          <w:lang w:val="en-US"/>
        </w:rPr>
        <w:t xml:space="preserve"> (20 December 2019) &lt;</w:t>
      </w:r>
      <w:hyperlink r:id="rId14" w:history="1">
        <w:r w:rsidR="000904A7" w:rsidRPr="00C12701">
          <w:rPr>
            <w:rStyle w:val="Hyperlink"/>
            <w:rFonts w:cstheme="minorHAnsi"/>
            <w:color w:val="000000" w:themeColor="text1"/>
            <w:u w:val="none"/>
          </w:rPr>
          <w:t>https://uitspraken.rechtspraak.nl/inziendocument?id=ECLI:NL:HR:2019:2007</w:t>
        </w:r>
      </w:hyperlink>
      <w:r w:rsidR="000904A7" w:rsidRPr="00C12701">
        <w:rPr>
          <w:rFonts w:cstheme="minorHAnsi"/>
          <w:color w:val="000000" w:themeColor="text1"/>
          <w:lang w:val="en-US"/>
        </w:rPr>
        <w:t xml:space="preserve">&gt; (official English </w:t>
      </w:r>
      <w:r w:rsidR="0056297E" w:rsidRPr="00C12701">
        <w:rPr>
          <w:rFonts w:cstheme="minorHAnsi"/>
          <w:color w:val="000000" w:themeColor="text1"/>
          <w:lang w:val="en-US"/>
        </w:rPr>
        <w:t>translation</w:t>
      </w:r>
      <w:r w:rsidR="000904A7" w:rsidRPr="00C12701">
        <w:rPr>
          <w:rFonts w:cstheme="minorHAnsi"/>
          <w:color w:val="000000" w:themeColor="text1"/>
          <w:lang w:val="en-US"/>
        </w:rPr>
        <w:t>).</w:t>
      </w:r>
      <w:r w:rsidR="000904A7">
        <w:rPr>
          <w:rFonts w:cstheme="minorHAnsi"/>
          <w:color w:val="000000" w:themeColor="text1"/>
          <w:lang w:val="en-US"/>
        </w:rPr>
        <w:t xml:space="preserve"> </w:t>
      </w:r>
    </w:p>
  </w:endnote>
  <w:endnote w:id="29">
    <w:p w14:paraId="6CF9D20A" w14:textId="257CCECC" w:rsidR="003A0CA6" w:rsidRPr="002D64D6" w:rsidRDefault="003A0CA6" w:rsidP="009F1A1B">
      <w:pPr>
        <w:rPr>
          <w:color w:val="000000" w:themeColor="text1"/>
        </w:rPr>
      </w:pPr>
      <w:r w:rsidRPr="002D64D6">
        <w:rPr>
          <w:rStyle w:val="EndnoteReference"/>
          <w:color w:val="000000" w:themeColor="text1"/>
          <w:sz w:val="20"/>
          <w:szCs w:val="20"/>
        </w:rPr>
        <w:endnoteRef/>
      </w:r>
      <w:r w:rsidRPr="002D64D6">
        <w:rPr>
          <w:color w:val="000000" w:themeColor="text1"/>
          <w:sz w:val="20"/>
          <w:szCs w:val="20"/>
        </w:rPr>
        <w:t xml:space="preserve"> </w:t>
      </w:r>
      <w:r w:rsidRPr="002D64D6">
        <w:rPr>
          <w:color w:val="000000" w:themeColor="text1"/>
          <w:sz w:val="20"/>
          <w:szCs w:val="20"/>
          <w:lang w:val="en-US"/>
        </w:rPr>
        <w:t xml:space="preserve">Office of the UN High Commissioner for Human Rights, ‘Bachelet welcomes top court’s landmark decision to protect human rights from climate change’ (Press Release, 20 December 2019) </w:t>
      </w:r>
      <w:hyperlink r:id="rId15" w:history="1">
        <w:r w:rsidRPr="002D64D6">
          <w:rPr>
            <w:rStyle w:val="Hyperlink"/>
            <w:color w:val="000000" w:themeColor="text1"/>
            <w:sz w:val="20"/>
            <w:szCs w:val="20"/>
            <w:u w:val="none"/>
          </w:rPr>
          <w:t>https://www.ohchr.org/EN/NewsEvents/Pages/DisplayNews.aspx?NewsID=25450&amp;LangID=E</w:t>
        </w:r>
      </w:hyperlink>
    </w:p>
  </w:endnote>
  <w:endnote w:id="30">
    <w:p w14:paraId="20AAE9E9" w14:textId="4CC751F7" w:rsidR="003560B9" w:rsidRPr="002D64D6" w:rsidRDefault="003560B9">
      <w:pPr>
        <w:pStyle w:val="EndnoteText"/>
        <w:rPr>
          <w:color w:val="000000" w:themeColor="text1"/>
          <w:lang w:val="en-US"/>
        </w:rPr>
      </w:pPr>
      <w:r w:rsidRPr="002D64D6">
        <w:rPr>
          <w:rStyle w:val="EndnoteReference"/>
          <w:color w:val="000000" w:themeColor="text1"/>
        </w:rPr>
        <w:endnoteRef/>
      </w:r>
      <w:r w:rsidRPr="002D64D6">
        <w:rPr>
          <w:color w:val="000000" w:themeColor="text1"/>
        </w:rPr>
        <w:t xml:space="preserve"> </w:t>
      </w:r>
      <w:r w:rsidRPr="002D64D6">
        <w:rPr>
          <w:color w:val="000000" w:themeColor="text1"/>
          <w:lang w:val="en-US"/>
        </w:rPr>
        <w:t>See, e.g.,</w:t>
      </w:r>
      <w:r w:rsidR="00CD5557" w:rsidRPr="002D64D6">
        <w:rPr>
          <w:color w:val="000000" w:themeColor="text1"/>
          <w:lang w:val="en-US"/>
        </w:rPr>
        <w:t xml:space="preserve"> the reasoning of the Dutch Supreme Court at paras. 5.71 to 6.5.  </w:t>
      </w:r>
      <w:r w:rsidRPr="002D64D6">
        <w:rPr>
          <w:color w:val="000000" w:themeColor="text1"/>
          <w:lang w:val="en-US"/>
        </w:rPr>
        <w:t xml:space="preserve"> </w:t>
      </w:r>
    </w:p>
  </w:endnote>
  <w:endnote w:id="31">
    <w:p w14:paraId="3D0A6250" w14:textId="7C5B3C0F" w:rsidR="00CD5557" w:rsidRPr="002D64D6" w:rsidRDefault="00CD5557">
      <w:pPr>
        <w:pStyle w:val="EndnoteText"/>
        <w:rPr>
          <w:iCs/>
          <w:color w:val="000000" w:themeColor="text1"/>
          <w:lang w:val="en-US"/>
        </w:rPr>
      </w:pPr>
      <w:r w:rsidRPr="002D64D6">
        <w:rPr>
          <w:rStyle w:val="EndnoteReference"/>
          <w:color w:val="000000" w:themeColor="text1"/>
        </w:rPr>
        <w:endnoteRef/>
      </w:r>
      <w:r w:rsidRPr="002D64D6">
        <w:rPr>
          <w:color w:val="000000" w:themeColor="text1"/>
        </w:rPr>
        <w:t xml:space="preserve"> </w:t>
      </w:r>
      <w:r w:rsidR="00582E78" w:rsidRPr="002D64D6">
        <w:rPr>
          <w:color w:val="000000" w:themeColor="text1"/>
        </w:rPr>
        <w:t xml:space="preserve">Ibid, </w:t>
      </w:r>
      <w:r w:rsidR="00547220" w:rsidRPr="002D64D6">
        <w:rPr>
          <w:iCs/>
          <w:color w:val="000000" w:themeColor="text1"/>
        </w:rPr>
        <w:t>para</w:t>
      </w:r>
      <w:r w:rsidR="00582E78" w:rsidRPr="002D64D6">
        <w:rPr>
          <w:iCs/>
          <w:color w:val="000000" w:themeColor="text1"/>
        </w:rPr>
        <w:t xml:space="preserve">s. </w:t>
      </w:r>
      <w:r w:rsidR="00547220" w:rsidRPr="002D64D6">
        <w:rPr>
          <w:iCs/>
          <w:color w:val="000000" w:themeColor="text1"/>
        </w:rPr>
        <w:t>6.1</w:t>
      </w:r>
      <w:r w:rsidR="00582E78" w:rsidRPr="002D64D6">
        <w:rPr>
          <w:iCs/>
          <w:color w:val="000000" w:themeColor="text1"/>
        </w:rPr>
        <w:t xml:space="preserve"> to </w:t>
      </w:r>
      <w:r w:rsidR="00547220" w:rsidRPr="002D64D6">
        <w:rPr>
          <w:iCs/>
          <w:color w:val="000000" w:themeColor="text1"/>
        </w:rPr>
        <w:t>6.3</w:t>
      </w:r>
      <w:r w:rsidR="00582E78" w:rsidRPr="002D64D6">
        <w:rPr>
          <w:iCs/>
          <w:color w:val="000000" w:themeColor="text1"/>
        </w:rPr>
        <w:t xml:space="preserve">. </w:t>
      </w:r>
      <w:r w:rsidR="00547220" w:rsidRPr="002D64D6">
        <w:rPr>
          <w:iCs/>
          <w:color w:val="000000" w:themeColor="text1"/>
        </w:rPr>
        <w:t xml:space="preserve"> </w:t>
      </w:r>
    </w:p>
  </w:endnote>
  <w:endnote w:id="32">
    <w:p w14:paraId="5DAFC7AA" w14:textId="77777777" w:rsidR="008D3442" w:rsidRPr="002D64D6" w:rsidRDefault="008D3442" w:rsidP="008D3442">
      <w:pPr>
        <w:pStyle w:val="EndnoteText"/>
        <w:spacing w:after="80"/>
        <w:rPr>
          <w:rFonts w:cstheme="minorHAnsi"/>
          <w:color w:val="000000" w:themeColor="text1"/>
          <w:lang w:val="en-US"/>
        </w:rPr>
      </w:pPr>
      <w:r w:rsidRPr="002D64D6">
        <w:rPr>
          <w:rStyle w:val="EndnoteReference"/>
          <w:rFonts w:cstheme="minorHAnsi"/>
          <w:color w:val="000000" w:themeColor="text1"/>
        </w:rPr>
        <w:endnoteRef/>
      </w:r>
      <w:r w:rsidRPr="002D64D6">
        <w:rPr>
          <w:rFonts w:cstheme="minorHAnsi"/>
          <w:color w:val="000000" w:themeColor="text1"/>
        </w:rPr>
        <w:t xml:space="preserve"> See above. </w:t>
      </w:r>
    </w:p>
  </w:endnote>
  <w:endnote w:id="33">
    <w:p w14:paraId="347A220F"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ICESCR, Art 2(2). </w:t>
      </w:r>
    </w:p>
  </w:endnote>
  <w:endnote w:id="34">
    <w:p w14:paraId="4C796F64" w14:textId="4BD5D909"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See e.g. </w:t>
      </w:r>
      <w:r w:rsidR="003E1943">
        <w:rPr>
          <w:rFonts w:cstheme="minorHAnsi"/>
          <w:color w:val="000000" w:themeColor="text1"/>
        </w:rPr>
        <w:t xml:space="preserve">UNTBs </w:t>
      </w:r>
      <w:r w:rsidR="003E1943" w:rsidRPr="002D64D6">
        <w:rPr>
          <w:rFonts w:cstheme="minorHAnsi"/>
          <w:color w:val="000000" w:themeColor="text1"/>
        </w:rPr>
        <w:t>Joint Statement on Climate Change</w:t>
      </w:r>
      <w:r w:rsidRPr="002D64D6">
        <w:rPr>
          <w:rFonts w:cstheme="minorHAnsi"/>
          <w:color w:val="000000" w:themeColor="text1"/>
        </w:rPr>
        <w:t xml:space="preserve">: “The risk of harm is particularly high for those segments of the population already marginalised or in vulnerable situations or that, due to discrimination and pre-existing inequalities, have limited access to decision-making or resources, such as </w:t>
      </w:r>
      <w:r w:rsidRPr="002D64D6">
        <w:rPr>
          <w:rFonts w:cstheme="minorHAnsi"/>
          <w:b/>
          <w:bCs/>
          <w:color w:val="000000" w:themeColor="text1"/>
        </w:rPr>
        <w:t>women, children, persons with disabilities, indigenous peoples and persons living in rural areas</w:t>
      </w:r>
      <w:r w:rsidRPr="002D64D6">
        <w:rPr>
          <w:rFonts w:cstheme="minorHAnsi"/>
          <w:color w:val="000000" w:themeColor="text1"/>
        </w:rPr>
        <w:t>”; and see CEDAW ‘General Recommendation No. 37 on Gender-related dimensions of disaster risk reduction in the context of climate change’ which highlights the discriminatory impacts of climate change on women and girls’ rights to health (para 66) and to an adequate standard of living, including food, land and water (para 69).</w:t>
      </w:r>
    </w:p>
  </w:endnote>
  <w:endnote w:id="35">
    <w:p w14:paraId="69B33647"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See e.g. the Report to the UN Human Rights Council of the UN Special Rapporteur on the issue of human rights obligations relating to the enjoyment of a safe, clean, healthy and sustainable environment (2019, UN Doc A/74/161), </w:t>
      </w:r>
      <w:r w:rsidRPr="00FD7AAC">
        <w:rPr>
          <w:rFonts w:cstheme="minorHAnsi"/>
          <w:b/>
          <w:bCs/>
          <w:color w:val="000000" w:themeColor="text1"/>
        </w:rPr>
        <w:t>highlighting the disproportionate impacts of climate change on women and girls, persons with disabilities and indigenous persons</w:t>
      </w:r>
      <w:r w:rsidRPr="002D64D6">
        <w:rPr>
          <w:rFonts w:cstheme="minorHAnsi"/>
          <w:color w:val="000000" w:themeColor="text1"/>
        </w:rPr>
        <w:t xml:space="preserve"> (paras 48 – 50); and Report to the UN Human Rights Council of the UN Special Rapporteur on Extreme Poverty and Human Rights (2019, UN Doc A/HRC/41/39) which highlights the impacts of climate change of people living in poverty (paras 11 and 12); and the statement of the UN Special Rapporteur on the Rights of Indigenous Peoples at the 2018 UN Economic and Social Council’s Permanent Forum on Indigenous Issues: “</w:t>
      </w:r>
      <w:r w:rsidRPr="002D64D6">
        <w:rPr>
          <w:rFonts w:cstheme="minorHAnsi"/>
          <w:color w:val="000000" w:themeColor="text1"/>
          <w:shd w:val="clear" w:color="auto" w:fill="FFFFFF"/>
        </w:rPr>
        <w:t xml:space="preserve">While </w:t>
      </w:r>
      <w:r w:rsidRPr="002D64D6">
        <w:rPr>
          <w:rFonts w:cstheme="minorHAnsi"/>
          <w:b/>
          <w:bCs/>
          <w:color w:val="000000" w:themeColor="text1"/>
          <w:shd w:val="clear" w:color="auto" w:fill="FFFFFF"/>
        </w:rPr>
        <w:t>indigenous peoples historically had contributed the least to climate change, they were among those most affected by its consequences</w:t>
      </w:r>
      <w:r w:rsidRPr="002D64D6">
        <w:rPr>
          <w:rFonts w:cstheme="minorHAnsi"/>
          <w:color w:val="000000" w:themeColor="text1"/>
          <w:shd w:val="clear" w:color="auto" w:fill="FFFFFF"/>
        </w:rPr>
        <w:t xml:space="preserve">”, available at: </w:t>
      </w:r>
      <w:r w:rsidRPr="002D64D6">
        <w:rPr>
          <w:rFonts w:cstheme="minorHAnsi"/>
          <w:color w:val="000000" w:themeColor="text1"/>
        </w:rPr>
        <w:t>&lt;</w:t>
      </w:r>
      <w:hyperlink r:id="rId16" w:history="1">
        <w:r w:rsidRPr="002D64D6">
          <w:rPr>
            <w:rStyle w:val="Hyperlink"/>
            <w:rFonts w:cstheme="minorHAnsi"/>
            <w:color w:val="000000" w:themeColor="text1"/>
            <w:u w:val="none"/>
          </w:rPr>
          <w:t>https://www.un.org/press/en/2018/hr5389.doc.htm</w:t>
        </w:r>
      </w:hyperlink>
      <w:r w:rsidRPr="002D64D6">
        <w:rPr>
          <w:rFonts w:cstheme="minorHAnsi"/>
          <w:color w:val="000000" w:themeColor="text1"/>
        </w:rPr>
        <w:t xml:space="preserve">&gt; (Emphases added) </w:t>
      </w:r>
    </w:p>
  </w:endnote>
  <w:endnote w:id="36">
    <w:p w14:paraId="1B3631AA"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See e.g. IPCC, “Summary for policymakers”, </w:t>
      </w:r>
      <w:r w:rsidRPr="002D64D6">
        <w:rPr>
          <w:rFonts w:cstheme="minorHAnsi"/>
          <w:i/>
          <w:iCs/>
          <w:color w:val="000000" w:themeColor="text1"/>
        </w:rPr>
        <w:t xml:space="preserve">Climate Change 2014: Impacts, Adaptation, and Vulnerability </w:t>
      </w:r>
      <w:r w:rsidRPr="002D64D6">
        <w:rPr>
          <w:rFonts w:cstheme="minorHAnsi"/>
          <w:color w:val="000000" w:themeColor="text1"/>
        </w:rPr>
        <w:t xml:space="preserve">(IPCC, 2014): “people who are </w:t>
      </w:r>
      <w:r w:rsidRPr="002D64D6">
        <w:rPr>
          <w:rFonts w:cstheme="minorHAnsi"/>
          <w:b/>
          <w:bCs/>
          <w:color w:val="000000" w:themeColor="text1"/>
        </w:rPr>
        <w:t xml:space="preserve">socially, economically, culturally, politically, institutionally, or otherwise marginalized are especially vulnerable </w:t>
      </w:r>
      <w:r w:rsidRPr="002D64D6">
        <w:rPr>
          <w:rFonts w:cstheme="minorHAnsi"/>
          <w:color w:val="000000" w:themeColor="text1"/>
        </w:rPr>
        <w:t xml:space="preserve">to climate change”. (Emphasis added) </w:t>
      </w:r>
    </w:p>
  </w:endnote>
  <w:endnote w:id="37">
    <w:p w14:paraId="091C0181"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ICESCR, Art. 15. </w:t>
      </w:r>
    </w:p>
  </w:endnote>
  <w:endnote w:id="38">
    <w:p w14:paraId="127274ED" w14:textId="77777777" w:rsidR="00ED2267" w:rsidRPr="002D64D6" w:rsidRDefault="00ED2267" w:rsidP="00ED2267">
      <w:pPr>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See Minority Rights Group, Country Profile: Chile &lt; </w:t>
      </w:r>
      <w:hyperlink r:id="rId17" w:history="1">
        <w:r w:rsidRPr="002D64D6">
          <w:rPr>
            <w:rFonts w:cstheme="minorHAnsi"/>
            <w:color w:val="000000" w:themeColor="text1"/>
            <w:sz w:val="20"/>
            <w:szCs w:val="20"/>
          </w:rPr>
          <w:t>https://minorityrights.org/country/chile/</w:t>
        </w:r>
      </w:hyperlink>
      <w:r w:rsidRPr="002D64D6">
        <w:rPr>
          <w:rFonts w:cstheme="minorHAnsi"/>
          <w:color w:val="000000" w:themeColor="text1"/>
          <w:sz w:val="20"/>
          <w:szCs w:val="20"/>
        </w:rPr>
        <w:t>&gt; and International Work Group for Indigenous Affairs, Country Profile: Chile &lt;</w:t>
      </w:r>
      <w:hyperlink r:id="rId18" w:history="1">
        <w:r w:rsidRPr="002D64D6">
          <w:rPr>
            <w:rFonts w:cstheme="minorHAnsi"/>
            <w:color w:val="000000" w:themeColor="text1"/>
            <w:sz w:val="20"/>
            <w:szCs w:val="20"/>
          </w:rPr>
          <w:t>https://www.iwgia.org/en/chile</w:t>
        </w:r>
      </w:hyperlink>
      <w:r w:rsidRPr="002D64D6">
        <w:rPr>
          <w:rFonts w:cstheme="minorHAnsi"/>
          <w:color w:val="000000" w:themeColor="text1"/>
          <w:sz w:val="20"/>
          <w:szCs w:val="20"/>
        </w:rPr>
        <w:t>&gt;.</w:t>
      </w:r>
    </w:p>
  </w:endnote>
  <w:endnote w:id="39">
    <w:p w14:paraId="4BFC7161" w14:textId="77777777" w:rsidR="00ED2267" w:rsidRPr="002D64D6" w:rsidRDefault="00ED2267" w:rsidP="00ED2267">
      <w:pPr>
        <w:pStyle w:val="EndnoteText"/>
        <w:spacing w:after="80"/>
        <w:jc w:val="both"/>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ILO, Indigenous Peoples and Climate Change: From victims to agents of change through decent work/ International Labour Office, Gender, Equality and Diversity Branch - Geneva: ILO, 2018, p. 2.</w:t>
      </w:r>
    </w:p>
  </w:endnote>
  <w:endnote w:id="40">
    <w:p w14:paraId="2E966271"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UNTBs Joint Statement on Climate Change, </w:t>
      </w:r>
      <w:hyperlink r:id="rId19" w:anchor="_edn4" w:history="1">
        <w:r w:rsidRPr="002D64D6">
          <w:rPr>
            <w:rStyle w:val="Hyperlink"/>
            <w:rFonts w:cstheme="minorHAnsi"/>
            <w:color w:val="000000" w:themeColor="text1"/>
            <w:u w:val="none"/>
          </w:rPr>
          <w:t>https://www.ohchr.org/EN/NewsEvents/Pages/DisplayNews.aspx?NewsID=24998&amp;LangID=E#_edn4</w:t>
        </w:r>
      </w:hyperlink>
      <w:r w:rsidRPr="002D64D6">
        <w:rPr>
          <w:rFonts w:cstheme="minorHAnsi"/>
          <w:color w:val="000000" w:themeColor="text1"/>
        </w:rPr>
        <w:t xml:space="preserve"> (references not included)</w:t>
      </w:r>
    </w:p>
  </w:endnote>
  <w:endnote w:id="41">
    <w:p w14:paraId="48AEC548" w14:textId="44768719"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Climate Action Tracker, ‘Chile: Current Policy Projections’ &lt;</w:t>
      </w:r>
      <w:hyperlink r:id="rId20" w:history="1">
        <w:r w:rsidRPr="002D64D6">
          <w:rPr>
            <w:rStyle w:val="Hyperlink"/>
            <w:rFonts w:cstheme="minorHAnsi"/>
            <w:color w:val="000000" w:themeColor="text1"/>
            <w:u w:val="none"/>
          </w:rPr>
          <w:t>https://climateactiontracker.org/countries/chile/current-policy-projections/</w:t>
        </w:r>
      </w:hyperlink>
      <w:r w:rsidRPr="002D64D6">
        <w:rPr>
          <w:rFonts w:cstheme="minorHAnsi"/>
          <w:color w:val="000000" w:themeColor="text1"/>
        </w:rPr>
        <w:t xml:space="preserve">&gt; Chile’s GHG emissions data are exclusive of land use, land-use change and forestry (LULUCF). This means that any increase in GHG emissions does not include the potential absorption of CO2 through forests in Chile. </w:t>
      </w:r>
    </w:p>
  </w:endnote>
  <w:endnote w:id="42">
    <w:p w14:paraId="358C9BE8" w14:textId="0D3EEF86"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The acronym IPPU stands for ‘Industrial Processes and Product Use Sector’. </w:t>
      </w:r>
    </w:p>
  </w:endnote>
  <w:endnote w:id="43">
    <w:p w14:paraId="1FE7451D" w14:textId="1E14BEF8"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This is Chile’s unconditional NDC. In addition, Chile has committed to a conditional NDC under which it would reduce the GHG intensity of its GDP by an additional 5-10% (a reduction of 35-40% below 2007 levels), see: Climate Action Tracker Country Profile: Chile &lt;</w:t>
      </w:r>
      <w:hyperlink r:id="rId21" w:history="1">
        <w:r w:rsidRPr="002D64D6">
          <w:rPr>
            <w:rStyle w:val="Hyperlink"/>
            <w:rFonts w:cstheme="minorHAnsi"/>
            <w:color w:val="000000" w:themeColor="text1"/>
            <w:u w:val="none"/>
          </w:rPr>
          <w:t>https://climateactiontracker.org/countries/chile/</w:t>
        </w:r>
      </w:hyperlink>
      <w:r w:rsidRPr="002D64D6">
        <w:rPr>
          <w:rFonts w:cstheme="minorHAnsi"/>
          <w:color w:val="000000" w:themeColor="text1"/>
        </w:rPr>
        <w:t>&gt; (</w:t>
      </w:r>
      <w:r w:rsidRPr="002D64D6">
        <w:rPr>
          <w:rFonts w:cstheme="minorHAnsi"/>
          <w:b/>
          <w:bCs/>
          <w:color w:val="000000" w:themeColor="text1"/>
        </w:rPr>
        <w:t>Climate Action Tracker, Country Profile of Chile</w:t>
      </w:r>
      <w:r w:rsidRPr="002D64D6">
        <w:rPr>
          <w:rFonts w:cstheme="minorHAnsi"/>
          <w:color w:val="000000" w:themeColor="text1"/>
        </w:rPr>
        <w:t>).</w:t>
      </w:r>
    </w:p>
  </w:endnote>
  <w:endnote w:id="44">
    <w:p w14:paraId="6C90C658" w14:textId="1A597957" w:rsidR="00ED2267" w:rsidRPr="002D64D6" w:rsidRDefault="00ED2267" w:rsidP="00ED2267">
      <w:pPr>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As noted above, the projected increase in emissions does not include potential absorption of CO2 through LULUCF activities in Chile, see: Climate Action Tracker, Country Profile: Chile &lt;</w:t>
      </w:r>
      <w:hyperlink r:id="rId22" w:history="1">
        <w:r w:rsidRPr="002D64D6">
          <w:rPr>
            <w:rStyle w:val="Hyperlink"/>
            <w:rFonts w:cstheme="minorHAnsi"/>
            <w:color w:val="000000" w:themeColor="text1"/>
            <w:sz w:val="20"/>
            <w:szCs w:val="20"/>
            <w:u w:val="none"/>
          </w:rPr>
          <w:t>https://climateactiontracker.org/countries/chile/</w:t>
        </w:r>
      </w:hyperlink>
      <w:r w:rsidRPr="002D64D6">
        <w:rPr>
          <w:rFonts w:cstheme="minorHAnsi"/>
          <w:color w:val="000000" w:themeColor="text1"/>
          <w:sz w:val="20"/>
          <w:szCs w:val="20"/>
        </w:rPr>
        <w:t xml:space="preserve">&gt; (as updated 2 December 2019).  </w:t>
      </w:r>
    </w:p>
  </w:endnote>
  <w:endnote w:id="45">
    <w:p w14:paraId="0441A49D"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To limit long-term temperature rise to 1.5°C, global net anthropogenic CO2 emissions need to decline by about 45% from 2010 levels by 2030 and need to reach net zero around 2050: IPCC, Global Warming of 1.5°C: Summary for Policy Makers (2018). </w:t>
      </w:r>
    </w:p>
  </w:endnote>
  <w:endnote w:id="46">
    <w:p w14:paraId="3FA89550" w14:textId="0E2A54D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See, above, Climate Action Tracker, Country Profile of Chile.</w:t>
      </w:r>
    </w:p>
  </w:endnote>
  <w:endnote w:id="47">
    <w:p w14:paraId="0D4D8C37" w14:textId="794F1981" w:rsidR="00ED2267" w:rsidRPr="002D64D6" w:rsidRDefault="00ED2267" w:rsidP="00ED2267">
      <w:pPr>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Climate Action Tracker, Methodology &lt;</w:t>
      </w:r>
      <w:hyperlink r:id="rId23" w:history="1">
        <w:r w:rsidRPr="002D64D6">
          <w:rPr>
            <w:rFonts w:cstheme="minorHAnsi"/>
            <w:color w:val="000000" w:themeColor="text1"/>
            <w:sz w:val="20"/>
            <w:szCs w:val="20"/>
          </w:rPr>
          <w:t>https://climateactiontracker.org/methodology/comparability-of-effort/</w:t>
        </w:r>
      </w:hyperlink>
      <w:r w:rsidRPr="002D64D6">
        <w:rPr>
          <w:rFonts w:cstheme="minorHAnsi"/>
          <w:color w:val="000000" w:themeColor="text1"/>
          <w:sz w:val="20"/>
          <w:szCs w:val="20"/>
        </w:rPr>
        <w:t xml:space="preserve">&gt; (accessed 13 January 2020). </w:t>
      </w:r>
    </w:p>
  </w:endnote>
  <w:endnote w:id="48">
    <w:p w14:paraId="0CF3B66F" w14:textId="77777777" w:rsidR="00ED2267" w:rsidRPr="002D64D6" w:rsidRDefault="00ED2267" w:rsidP="00ED2267">
      <w:pPr>
        <w:pStyle w:val="EndnoteText"/>
        <w:spacing w:after="80"/>
        <w:rPr>
          <w:rFonts w:cstheme="minorHAnsi"/>
          <w:color w:val="000000" w:themeColor="text1"/>
          <w:lang w:val="en-GB"/>
        </w:rPr>
      </w:pPr>
      <w:r w:rsidRPr="002D64D6">
        <w:rPr>
          <w:rStyle w:val="EndnoteReference"/>
          <w:rFonts w:cstheme="minorHAnsi"/>
          <w:color w:val="000000" w:themeColor="text1"/>
        </w:rPr>
        <w:endnoteRef/>
      </w:r>
      <w:r w:rsidRPr="002D64D6">
        <w:rPr>
          <w:rFonts w:cstheme="minorHAnsi"/>
          <w:color w:val="000000" w:themeColor="text1"/>
        </w:rPr>
        <w:t xml:space="preserve"> </w:t>
      </w:r>
      <w:r w:rsidRPr="002D64D6">
        <w:rPr>
          <w:rFonts w:cstheme="minorHAnsi"/>
          <w:color w:val="000000" w:themeColor="text1"/>
          <w:lang w:val="en-GB"/>
        </w:rPr>
        <w:t>Paris Agreement, Article 2.1.a.</w:t>
      </w:r>
    </w:p>
  </w:endnote>
  <w:endnote w:id="49">
    <w:p w14:paraId="4672A9C7" w14:textId="77777777" w:rsidR="00ED2267" w:rsidRPr="002D64D6" w:rsidRDefault="00ED2267" w:rsidP="00ED2267">
      <w:pPr>
        <w:spacing w:after="80"/>
        <w:jc w:val="both"/>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See </w:t>
      </w:r>
      <w:hyperlink r:id="rId24" w:anchor="eq-2" w:history="1">
        <w:r w:rsidRPr="002D64D6">
          <w:rPr>
            <w:rStyle w:val="Hyperlink"/>
            <w:rFonts w:cstheme="minorHAnsi"/>
            <w:color w:val="000000" w:themeColor="text1"/>
            <w:sz w:val="20"/>
            <w:szCs w:val="20"/>
            <w:u w:val="none"/>
          </w:rPr>
          <w:t>https://unfccc.int/process-and-meetings/the-paris-agreement/nationally-determined-contributions-ndcs#eq-2</w:t>
        </w:r>
      </w:hyperlink>
    </w:p>
  </w:endnote>
  <w:endnote w:id="50">
    <w:p w14:paraId="494EB8E4"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Ministerio del Medio Ambiente de Chile (2019) ‘Primer proceso de Actualización de la Contribución Determinada a Nivel Nacional (NDC)’. Santiago de Chile: Ministerio del Medio Ambiente, Chile. Available at: </w:t>
      </w:r>
      <w:hyperlink r:id="rId25" w:history="1">
        <w:r w:rsidRPr="002D64D6">
          <w:rPr>
            <w:rStyle w:val="Hyperlink"/>
            <w:rFonts w:cstheme="minorHAnsi"/>
            <w:color w:val="000000" w:themeColor="text1"/>
            <w:u w:val="none"/>
          </w:rPr>
          <w:t>http://consultasciudadanas.mma.gob.cl/mma-pac/app/obtenerDocumentoAntecedente?ruta=%2Fconsulta%2Fantecedentes%2F9bb8ebd7-f2cc-464b-9dc7-bd39062d059b.pdf</w:t>
        </w:r>
      </w:hyperlink>
      <w:r w:rsidRPr="002D64D6">
        <w:rPr>
          <w:rFonts w:cstheme="minorHAnsi"/>
          <w:color w:val="000000" w:themeColor="text1"/>
        </w:rPr>
        <w:t xml:space="preserve">; Climate Action Tracker, Chile's draft NDC update - 16 October 2019 &lt; </w:t>
      </w:r>
      <w:hyperlink r:id="rId26" w:history="1">
        <w:r w:rsidRPr="002D64D6">
          <w:rPr>
            <w:rStyle w:val="Hyperlink"/>
            <w:rFonts w:cstheme="minorHAnsi"/>
            <w:color w:val="000000" w:themeColor="text1"/>
            <w:u w:val="none"/>
          </w:rPr>
          <w:t>https://climateactiontracker.org/climate-target-update-tracker/chile-ndc-proposal-2019-10-16/</w:t>
        </w:r>
      </w:hyperlink>
      <w:r w:rsidRPr="002D64D6">
        <w:rPr>
          <w:rFonts w:cstheme="minorHAnsi"/>
          <w:color w:val="000000" w:themeColor="text1"/>
        </w:rPr>
        <w:t>&gt;.</w:t>
      </w:r>
    </w:p>
  </w:endnote>
  <w:endnote w:id="51">
    <w:p w14:paraId="3868EB18"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Ibid: The proposed revised NDC has three components: (1) An economy-wide target excl. emissions or removals from the Land Use, Land Use Change and Forestry (LULUCF) sector of 97 MtCO</w:t>
      </w:r>
      <w:r w:rsidRPr="002D64D6">
        <w:rPr>
          <w:rFonts w:cstheme="minorHAnsi"/>
          <w:color w:val="000000" w:themeColor="text1"/>
          <w:vertAlign w:val="subscript"/>
        </w:rPr>
        <w:t>2</w:t>
      </w:r>
      <w:r w:rsidRPr="002D64D6">
        <w:rPr>
          <w:rFonts w:cstheme="minorHAnsi"/>
          <w:color w:val="000000" w:themeColor="text1"/>
        </w:rPr>
        <w:t>e in 2030; (2) GHG emissions budget of between 1110 and 1175 MtCO</w:t>
      </w:r>
      <w:r w:rsidRPr="002D64D6">
        <w:rPr>
          <w:rFonts w:cstheme="minorHAnsi"/>
          <w:color w:val="000000" w:themeColor="text1"/>
          <w:vertAlign w:val="subscript"/>
        </w:rPr>
        <w:t>2</w:t>
      </w:r>
      <w:r w:rsidRPr="002D64D6">
        <w:rPr>
          <w:rFonts w:cstheme="minorHAnsi"/>
          <w:color w:val="000000" w:themeColor="text1"/>
        </w:rPr>
        <w:t>e between 2020 and 2030; and (3) A peak year for GHG emissions: 2027.</w:t>
      </w:r>
    </w:p>
  </w:endnote>
  <w:endnote w:id="52">
    <w:p w14:paraId="2C0FC6EB" w14:textId="77777777" w:rsidR="00ED2267" w:rsidRPr="002D64D6" w:rsidRDefault="00ED2267" w:rsidP="00ED2267">
      <w:pPr>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Ibid. </w:t>
      </w:r>
    </w:p>
  </w:endnote>
  <w:endnote w:id="53">
    <w:p w14:paraId="410DAE3D"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Ibid. </w:t>
      </w:r>
    </w:p>
  </w:endnote>
  <w:endnote w:id="54">
    <w:p w14:paraId="44E23AAB"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Ibid. </w:t>
      </w:r>
    </w:p>
  </w:endnote>
  <w:endnote w:id="55">
    <w:p w14:paraId="0D4D1A25" w14:textId="1A592F8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w:t>
      </w:r>
      <w:r w:rsidRPr="002D64D6">
        <w:rPr>
          <w:rFonts w:cstheme="minorHAnsi"/>
          <w:color w:val="000000" w:themeColor="text1"/>
          <w:lang w:val="en-GB"/>
        </w:rPr>
        <w:t xml:space="preserve">Little, Christian, et al. (2009) Revelling the impact of exotic plantations on water yield in large scale watersheds in South-Central Chile. </w:t>
      </w:r>
      <w:r w:rsidRPr="002D64D6">
        <w:rPr>
          <w:rFonts w:cstheme="minorHAnsi"/>
          <w:color w:val="000000" w:themeColor="text1"/>
          <w:lang w:val="en-US"/>
        </w:rPr>
        <w:t>Journal of hidrology, vol. 374, no 1-2, pp. 162-1720.</w:t>
      </w:r>
    </w:p>
  </w:endnote>
  <w:endnote w:id="56">
    <w:p w14:paraId="24A66191" w14:textId="77777777" w:rsidR="00ED2267" w:rsidRPr="002D64D6" w:rsidRDefault="00ED2267" w:rsidP="00ED2267">
      <w:pPr>
        <w:pStyle w:val="EndnoteText"/>
        <w:spacing w:after="80"/>
        <w:jc w:val="both"/>
        <w:rPr>
          <w:rFonts w:cstheme="minorHAnsi"/>
          <w:color w:val="000000" w:themeColor="text1"/>
        </w:rPr>
      </w:pPr>
      <w:r w:rsidRPr="002D64D6">
        <w:rPr>
          <w:rStyle w:val="EndnoteReference"/>
          <w:rFonts w:cstheme="minorHAnsi"/>
          <w:color w:val="000000" w:themeColor="text1"/>
        </w:rPr>
        <w:endnoteRef/>
      </w:r>
      <w:r w:rsidRPr="002D64D6">
        <w:rPr>
          <w:rStyle w:val="EndnoteReference"/>
          <w:rFonts w:cstheme="minorHAnsi"/>
          <w:color w:val="000000" w:themeColor="text1"/>
        </w:rPr>
        <w:t xml:space="preserve"> </w:t>
      </w:r>
      <w:r w:rsidRPr="002D64D6">
        <w:rPr>
          <w:rFonts w:cstheme="minorHAnsi"/>
          <w:color w:val="000000" w:themeColor="text1"/>
        </w:rPr>
        <w:t>Government of Chile, Contribución Determinada a Nivel Nacional (NDC) de Chile, Primera Actualización, 2019, p. 8.</w:t>
      </w:r>
    </w:p>
  </w:endnote>
  <w:endnote w:id="57">
    <w:p w14:paraId="1DF9CF32" w14:textId="77777777" w:rsidR="00ED2267" w:rsidRPr="002D64D6" w:rsidRDefault="00ED2267" w:rsidP="00ED2267">
      <w:pPr>
        <w:pStyle w:val="EndnoteText"/>
        <w:spacing w:after="80"/>
        <w:jc w:val="both"/>
        <w:rPr>
          <w:rFonts w:cstheme="minorHAnsi"/>
          <w:color w:val="000000" w:themeColor="text1"/>
        </w:rPr>
      </w:pPr>
      <w:r w:rsidRPr="002D64D6">
        <w:rPr>
          <w:rStyle w:val="EndnoteReference"/>
          <w:rFonts w:cstheme="minorHAnsi"/>
          <w:color w:val="000000" w:themeColor="text1"/>
        </w:rPr>
        <w:endnoteRef/>
      </w:r>
      <w:r w:rsidRPr="002D64D6">
        <w:rPr>
          <w:rStyle w:val="EndnoteReference"/>
          <w:rFonts w:cstheme="minorHAnsi"/>
          <w:color w:val="000000" w:themeColor="text1"/>
        </w:rPr>
        <w:t xml:space="preserve"> </w:t>
      </w:r>
      <w:r w:rsidRPr="002D64D6">
        <w:rPr>
          <w:rFonts w:cstheme="minorHAnsi"/>
          <w:color w:val="000000" w:themeColor="text1"/>
        </w:rPr>
        <w:t xml:space="preserve">Ibid. </w:t>
      </w:r>
    </w:p>
  </w:endnote>
  <w:endnote w:id="58">
    <w:p w14:paraId="2D57182B" w14:textId="77777777" w:rsidR="00ED2267" w:rsidRPr="002D64D6" w:rsidRDefault="00ED2267" w:rsidP="00ED2267">
      <w:pPr>
        <w:pStyle w:val="EndnoteText"/>
        <w:spacing w:after="80"/>
        <w:rPr>
          <w:rFonts w:cstheme="minorHAnsi"/>
          <w:color w:val="000000" w:themeColor="text1"/>
          <w:lang w:val="en-US"/>
        </w:rPr>
      </w:pPr>
      <w:r w:rsidRPr="002D64D6">
        <w:rPr>
          <w:rStyle w:val="EndnoteReference"/>
          <w:rFonts w:cstheme="minorHAnsi"/>
          <w:color w:val="000000" w:themeColor="text1"/>
        </w:rPr>
        <w:endnoteRef/>
      </w:r>
      <w:r w:rsidRPr="002D64D6">
        <w:rPr>
          <w:rFonts w:cstheme="minorHAnsi"/>
          <w:color w:val="000000" w:themeColor="text1"/>
          <w:lang w:val="en-US"/>
        </w:rPr>
        <w:t xml:space="preserve"> Ibid., p. 13.</w:t>
      </w:r>
    </w:p>
  </w:endnote>
  <w:endnote w:id="59">
    <w:p w14:paraId="4C660ADE" w14:textId="5387DCD3" w:rsidR="00ED2267" w:rsidRPr="002D64D6" w:rsidRDefault="00ED2267" w:rsidP="00ED2267">
      <w:pPr>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See, above, Climate Action Tracker, Country Profile: Chile. For news reports regarding the introduction of the Climate Change Framework Bill into Congress, see: </w:t>
      </w:r>
      <w:hyperlink r:id="rId27" w:history="1">
        <w:r w:rsidRPr="002D64D6">
          <w:rPr>
            <w:rStyle w:val="Hyperlink"/>
            <w:rFonts w:cstheme="minorHAnsi"/>
            <w:color w:val="000000" w:themeColor="text1"/>
            <w:sz w:val="20"/>
            <w:szCs w:val="20"/>
            <w:u w:val="none"/>
          </w:rPr>
          <w:t>https://www.t13.cl/noticia/nacional/cambio-climatico-proyecto-busca-disminuir-impacto-chile-10-01-2020</w:t>
        </w:r>
      </w:hyperlink>
      <w:r w:rsidRPr="002D64D6">
        <w:rPr>
          <w:rFonts w:cstheme="minorHAnsi"/>
          <w:color w:val="000000" w:themeColor="text1"/>
          <w:sz w:val="20"/>
          <w:szCs w:val="20"/>
        </w:rPr>
        <w:t xml:space="preserve"> (in Spanish); and </w:t>
      </w:r>
      <w:hyperlink r:id="rId28" w:history="1">
        <w:r w:rsidRPr="002D64D6">
          <w:rPr>
            <w:rStyle w:val="Hyperlink"/>
            <w:rFonts w:cstheme="minorHAnsi"/>
            <w:color w:val="000000" w:themeColor="text1"/>
            <w:sz w:val="20"/>
            <w:szCs w:val="20"/>
            <w:u w:val="none"/>
          </w:rPr>
          <w:t>https://www.elmostrador.cl/noticias/pais/2020/01/12/ley-de-cambio-climatico-abre-otro-flanco-medioambiental-para-el-gobierno-girardi-califica-proyecto-como-insuficiente-y-de-bajo-estandar/</w:t>
        </w:r>
      </w:hyperlink>
      <w:r w:rsidRPr="002D64D6">
        <w:rPr>
          <w:rFonts w:cstheme="minorHAnsi"/>
          <w:color w:val="000000" w:themeColor="text1"/>
          <w:sz w:val="20"/>
          <w:szCs w:val="20"/>
        </w:rPr>
        <w:t xml:space="preserve"> (in Spanish). For commentary by one of the above-signed organisations regarding the introduction of the Bill, see </w:t>
      </w:r>
      <w:hyperlink r:id="rId29" w:history="1">
        <w:r w:rsidRPr="002D64D6">
          <w:rPr>
            <w:rStyle w:val="Hyperlink"/>
            <w:rFonts w:cstheme="minorHAnsi"/>
            <w:color w:val="000000" w:themeColor="text1"/>
            <w:sz w:val="20"/>
            <w:szCs w:val="20"/>
            <w:u w:val="none"/>
          </w:rPr>
          <w:t>https://www.terram.cl/2020/01/ley-marco-de-cambio-climatico-propone-incentivos-para-donaciones-medioambientales/</w:t>
        </w:r>
      </w:hyperlink>
      <w:r w:rsidRPr="002D64D6">
        <w:rPr>
          <w:rFonts w:cstheme="minorHAnsi"/>
          <w:color w:val="000000" w:themeColor="text1"/>
          <w:sz w:val="20"/>
          <w:szCs w:val="20"/>
        </w:rPr>
        <w:t xml:space="preserve"> (in Spanish).</w:t>
      </w:r>
    </w:p>
  </w:endnote>
  <w:endnote w:id="60">
    <w:p w14:paraId="30F35771" w14:textId="6692CC45" w:rsidR="00ED2267" w:rsidRPr="002D64D6" w:rsidRDefault="00ED2267" w:rsidP="00ED2267">
      <w:pPr>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Climate Action Tracker, Chile: Pledges and Targets &lt;</w:t>
      </w:r>
      <w:hyperlink r:id="rId30" w:history="1">
        <w:r w:rsidRPr="002D64D6">
          <w:rPr>
            <w:rStyle w:val="Hyperlink"/>
            <w:rFonts w:cstheme="minorHAnsi"/>
            <w:color w:val="000000" w:themeColor="text1"/>
            <w:sz w:val="20"/>
            <w:szCs w:val="20"/>
            <w:u w:val="none"/>
          </w:rPr>
          <w:t>https://climateactiontracker.org/countries/chile/pledges-and-targets/</w:t>
        </w:r>
      </w:hyperlink>
      <w:r w:rsidRPr="002D64D6">
        <w:rPr>
          <w:rStyle w:val="Hyperlink"/>
          <w:rFonts w:cstheme="minorHAnsi"/>
          <w:color w:val="000000" w:themeColor="text1"/>
          <w:sz w:val="20"/>
          <w:szCs w:val="20"/>
          <w:u w:val="none"/>
        </w:rPr>
        <w:t xml:space="preserve">&gt;. </w:t>
      </w:r>
      <w:r w:rsidRPr="002D64D6">
        <w:rPr>
          <w:rFonts w:cstheme="minorHAnsi"/>
          <w:color w:val="000000" w:themeColor="text1"/>
          <w:sz w:val="20"/>
          <w:szCs w:val="20"/>
        </w:rPr>
        <w:t xml:space="preserve">Our comments are based on the version of the Climate Framework Bill that was circulated for public consultation in 2019, as the version submitted to Congress was not available at the time of preparing this submission.  </w:t>
      </w:r>
    </w:p>
  </w:endnote>
  <w:endnote w:id="61">
    <w:p w14:paraId="31E4031B" w14:textId="0F53F8B0"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w:t>
      </w:r>
      <w:r w:rsidR="003E1943">
        <w:rPr>
          <w:rFonts w:cstheme="minorHAnsi"/>
          <w:color w:val="000000" w:themeColor="text1"/>
        </w:rPr>
        <w:t xml:space="preserve">UNTBs </w:t>
      </w:r>
      <w:r w:rsidRPr="002D64D6">
        <w:rPr>
          <w:rFonts w:cstheme="minorHAnsi"/>
          <w:color w:val="000000" w:themeColor="text1"/>
        </w:rPr>
        <w:t xml:space="preserve">Joint Statement on Climate Change. </w:t>
      </w:r>
    </w:p>
  </w:endnote>
  <w:endnote w:id="62">
    <w:p w14:paraId="0B275152"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Third Biennial Update Report of Chile under the UN Framework Convention on Climate Change, page 68. </w:t>
      </w:r>
    </w:p>
  </w:endnote>
  <w:endnote w:id="63">
    <w:p w14:paraId="7E675C1A" w14:textId="77777777" w:rsidR="00ED2267" w:rsidRPr="002D64D6" w:rsidRDefault="00ED2267" w:rsidP="00ED2267">
      <w:pPr>
        <w:spacing w:after="80"/>
        <w:jc w:val="both"/>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Climate Action Tracker, Country Profile: Chile,  citing International Energy Agency, </w:t>
      </w:r>
      <w:r w:rsidRPr="002D64D6">
        <w:rPr>
          <w:rFonts w:cstheme="minorHAnsi"/>
          <w:i/>
          <w:iCs/>
          <w:color w:val="000000" w:themeColor="text1"/>
          <w:sz w:val="20"/>
          <w:szCs w:val="20"/>
          <w:shd w:val="clear" w:color="auto" w:fill="FFFFFF"/>
        </w:rPr>
        <w:t>World Energy Statistics and Balances: 2017 Edition</w:t>
      </w:r>
      <w:r w:rsidRPr="002D64D6">
        <w:rPr>
          <w:rFonts w:cstheme="minorHAnsi"/>
          <w:color w:val="000000" w:themeColor="text1"/>
          <w:sz w:val="20"/>
          <w:szCs w:val="20"/>
          <w:shd w:val="clear" w:color="auto" w:fill="FFFFFF"/>
        </w:rPr>
        <w:t xml:space="preserve">. </w:t>
      </w:r>
    </w:p>
  </w:endnote>
  <w:endnote w:id="64">
    <w:p w14:paraId="1AF631FE" w14:textId="567CD7FC"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See </w:t>
      </w:r>
      <w:hyperlink r:id="rId31" w:history="1">
        <w:r w:rsidRPr="002D64D6">
          <w:rPr>
            <w:rStyle w:val="Hyperlink"/>
            <w:rFonts w:cstheme="minorHAnsi"/>
            <w:color w:val="000000" w:themeColor="text1"/>
            <w:u w:val="none"/>
            <w:lang w:val="es-CL"/>
          </w:rPr>
          <w:t>https://www.cne.cl/wp-content/uploads/2019/04/Anuario-CNE-2018.pdf</w:t>
        </w:r>
      </w:hyperlink>
      <w:r w:rsidRPr="002D64D6">
        <w:rPr>
          <w:rFonts w:cstheme="minorHAnsi"/>
          <w:color w:val="000000" w:themeColor="text1"/>
          <w:lang w:val="es-CL"/>
        </w:rPr>
        <w:t xml:space="preserve">, page 35. </w:t>
      </w:r>
    </w:p>
  </w:endnote>
  <w:endnote w:id="65">
    <w:p w14:paraId="2FB90C8C" w14:textId="535B03C0"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Climate Action Tracker, Country Profile: Chile, citing </w:t>
      </w:r>
      <w:r w:rsidRPr="002D64D6">
        <w:rPr>
          <w:rFonts w:cstheme="minorHAnsi"/>
          <w:color w:val="000000" w:themeColor="text1"/>
          <w:shd w:val="clear" w:color="auto" w:fill="FFFFFF"/>
        </w:rPr>
        <w:t>Ministerio de Energía, 2015.</w:t>
      </w:r>
    </w:p>
  </w:endnote>
  <w:endnote w:id="66">
    <w:p w14:paraId="1F474ADB" w14:textId="77777777" w:rsidR="00ED2267" w:rsidRPr="002D64D6" w:rsidRDefault="00ED2267" w:rsidP="00ED2267">
      <w:pPr>
        <w:spacing w:after="80"/>
        <w:jc w:val="both"/>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Ibid, citing </w:t>
      </w:r>
      <w:r w:rsidRPr="002D64D6">
        <w:rPr>
          <w:rFonts w:cstheme="minorHAnsi"/>
          <w:color w:val="000000" w:themeColor="text1"/>
          <w:sz w:val="20"/>
          <w:szCs w:val="20"/>
          <w:shd w:val="clear" w:color="auto" w:fill="FFFFFF"/>
        </w:rPr>
        <w:t>Ministerio de Energía, 2019.</w:t>
      </w:r>
    </w:p>
  </w:endnote>
  <w:endnote w:id="67">
    <w:p w14:paraId="0D0F7D11"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Ibid, citing </w:t>
      </w:r>
      <w:r w:rsidRPr="002D64D6">
        <w:rPr>
          <w:rFonts w:cstheme="minorHAnsi"/>
          <w:color w:val="000000" w:themeColor="text1"/>
          <w:shd w:val="clear" w:color="auto" w:fill="FFFFFF"/>
        </w:rPr>
        <w:t xml:space="preserve">Electricidad, 2016; Engie, 2019; Tomás Gonzalez, 2019. </w:t>
      </w:r>
    </w:p>
  </w:endnote>
  <w:endnote w:id="68">
    <w:p w14:paraId="128B6A7D" w14:textId="7A4B5BC9"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Climate Action Tracker, Country Profile: Chile: “</w:t>
      </w:r>
      <w:r w:rsidRPr="002D64D6">
        <w:rPr>
          <w:rFonts w:cstheme="minorHAnsi"/>
          <w:color w:val="000000" w:themeColor="text1"/>
          <w:shd w:val="clear" w:color="auto" w:fill="FFFFFF"/>
        </w:rPr>
        <w:t>[p]hasing out all coal-fired power plants at the latest by 2032 is an action compatible with the global sectoral benchmark for electricity sector under a scenario in line with the Paris Agreement for the Latin America region, this is eight years ahead of Chile’s coal phase-out plan”.</w:t>
      </w:r>
    </w:p>
  </w:endnote>
  <w:endnote w:id="69">
    <w:p w14:paraId="3F61E8F1"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See e.g. Matt Maynard, ‘U.N. talks host Chile ramps up climate ambition – but is it enough?’ (9 June 2019), </w:t>
      </w:r>
      <w:r w:rsidRPr="002D64D6">
        <w:rPr>
          <w:rFonts w:cstheme="minorHAnsi"/>
          <w:i/>
          <w:iCs/>
          <w:color w:val="000000" w:themeColor="text1"/>
        </w:rPr>
        <w:t xml:space="preserve">Thomson Reuters Foundation </w:t>
      </w:r>
      <w:r w:rsidRPr="002D64D6">
        <w:rPr>
          <w:rFonts w:cstheme="minorHAnsi"/>
          <w:color w:val="000000" w:themeColor="text1"/>
        </w:rPr>
        <w:t xml:space="preserve">&lt; </w:t>
      </w:r>
      <w:hyperlink r:id="rId32" w:history="1">
        <w:r w:rsidRPr="002D64D6">
          <w:rPr>
            <w:rStyle w:val="Hyperlink"/>
            <w:rFonts w:cstheme="minorHAnsi"/>
            <w:color w:val="000000" w:themeColor="text1"/>
            <w:u w:val="none"/>
          </w:rPr>
          <w:t>https://www.reuters.com/article/us-climate-change-chile-politics-analysi/un-talks-host-chile-ramps-up-climate-ambition-but-is-it-enough-idUSKCN1TA0KY</w:t>
        </w:r>
      </w:hyperlink>
      <w:r w:rsidRPr="002D64D6">
        <w:rPr>
          <w:rFonts w:cstheme="minorHAnsi"/>
          <w:color w:val="000000" w:themeColor="text1"/>
        </w:rPr>
        <w:t>&gt;.</w:t>
      </w:r>
    </w:p>
  </w:endnote>
  <w:endnote w:id="70">
    <w:p w14:paraId="2C18F1BB" w14:textId="77777777" w:rsidR="00ED2267" w:rsidRPr="002D64D6" w:rsidRDefault="00ED2267" w:rsidP="00ED2267">
      <w:pPr>
        <w:spacing w:after="80"/>
        <w:rPr>
          <w:rFonts w:cstheme="minorHAnsi"/>
          <w:b/>
          <w:bCs/>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Ibid, and see </w:t>
      </w:r>
      <w:r w:rsidRPr="002D64D6">
        <w:rPr>
          <w:rFonts w:cstheme="minorHAnsi"/>
          <w:color w:val="000000" w:themeColor="text1"/>
          <w:sz w:val="20"/>
          <w:szCs w:val="20"/>
          <w:shd w:val="clear" w:color="auto" w:fill="FFFFFF"/>
        </w:rPr>
        <w:t>Fundación Terram</w:t>
      </w:r>
      <w:r w:rsidRPr="002D64D6">
        <w:rPr>
          <w:rFonts w:cstheme="minorHAnsi"/>
          <w:color w:val="000000" w:themeColor="text1"/>
          <w:sz w:val="20"/>
          <w:szCs w:val="20"/>
        </w:rPr>
        <w:t xml:space="preserve">, ‘Coal thermoelectric plants: ENGIE's double discourse’ (7 April 2018)  </w:t>
      </w:r>
      <w:hyperlink r:id="rId33" w:history="1">
        <w:r w:rsidRPr="002D64D6">
          <w:rPr>
            <w:rStyle w:val="Hyperlink"/>
            <w:rFonts w:cstheme="minorHAnsi"/>
            <w:color w:val="000000" w:themeColor="text1"/>
            <w:sz w:val="20"/>
            <w:szCs w:val="20"/>
            <w:u w:val="none"/>
          </w:rPr>
          <w:t>https://www.terram.cl/2018/07/termoelectricas-a-carbon-el-doble-discurso-de-engie/</w:t>
        </w:r>
      </w:hyperlink>
      <w:r w:rsidRPr="002D64D6">
        <w:rPr>
          <w:rFonts w:cstheme="minorHAnsi"/>
          <w:color w:val="000000" w:themeColor="text1"/>
          <w:sz w:val="20"/>
          <w:szCs w:val="20"/>
        </w:rPr>
        <w:t xml:space="preserve">. </w:t>
      </w:r>
    </w:p>
  </w:endnote>
  <w:endnote w:id="71">
    <w:p w14:paraId="301B61D4" w14:textId="1B00140C"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Quintero-Puchuncaví (4 plants); Tocopilla (6 plants); Coronel (3 plants); Mejillones (9 plants); Iquique (1 plant) and Huasco (5 plants).</w:t>
      </w:r>
    </w:p>
  </w:endnote>
  <w:endnote w:id="72">
    <w:p w14:paraId="4558F7F1"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See World Health Organisation, ‘Frequently Asked Questions: Mercury and Health’ (in Spanish) &lt;</w:t>
      </w:r>
      <w:hyperlink r:id="rId34" w:history="1">
        <w:r w:rsidRPr="002D64D6">
          <w:rPr>
            <w:rStyle w:val="Hyperlink"/>
            <w:rFonts w:cstheme="minorHAnsi"/>
            <w:color w:val="000000" w:themeColor="text1"/>
            <w:u w:val="none"/>
          </w:rPr>
          <w:t>http://www9.who.int/phe/chemicals/faq_mercury_health/es/</w:t>
        </w:r>
      </w:hyperlink>
      <w:r w:rsidRPr="002D64D6">
        <w:rPr>
          <w:rFonts w:cstheme="minorHAnsi"/>
          <w:color w:val="000000" w:themeColor="text1"/>
        </w:rPr>
        <w:t>&gt;</w:t>
      </w:r>
    </w:p>
  </w:endnote>
  <w:endnote w:id="73">
    <w:p w14:paraId="012CAB0D" w14:textId="77777777" w:rsidR="00ED2267" w:rsidRPr="002D64D6" w:rsidRDefault="00ED2267" w:rsidP="00ED2267">
      <w:pPr>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See World Health Organisation, ‘More than 90% of the world's children breathe toxic air daily’ (Press Release, online 29 October 2018) (in Spanish) &lt;who.int/es/news-room/detail/29-10-2018-more-than-90-of-the-world’s-children-breathe-toxic-air-every-day&gt;; see also World Health Organisation, </w:t>
      </w:r>
      <w:r w:rsidRPr="002D64D6">
        <w:rPr>
          <w:rFonts w:cstheme="minorHAnsi"/>
          <w:i/>
          <w:iCs/>
          <w:color w:val="000000" w:themeColor="text1"/>
          <w:sz w:val="20"/>
          <w:szCs w:val="20"/>
        </w:rPr>
        <w:t>Air Pollution and Child Health</w:t>
      </w:r>
      <w:r w:rsidRPr="002D64D6">
        <w:rPr>
          <w:rFonts w:cstheme="minorHAnsi"/>
          <w:color w:val="000000" w:themeColor="text1"/>
          <w:sz w:val="20"/>
          <w:szCs w:val="20"/>
        </w:rPr>
        <w:t xml:space="preserve"> (Report, 2018) (in Spanish) &lt; </w:t>
      </w:r>
      <w:hyperlink r:id="rId35" w:history="1">
        <w:r w:rsidRPr="002D64D6">
          <w:rPr>
            <w:rStyle w:val="Hyperlink"/>
            <w:rFonts w:cstheme="minorHAnsi"/>
            <w:color w:val="000000" w:themeColor="text1"/>
            <w:sz w:val="20"/>
            <w:szCs w:val="20"/>
            <w:u w:val="none"/>
          </w:rPr>
          <w:t>https://apps.who.int/iris/bitstream/handle/10665/275548/WHO-CED-PHE-18.01-spa.pdf?ua=1</w:t>
        </w:r>
      </w:hyperlink>
      <w:r w:rsidRPr="002D64D6">
        <w:rPr>
          <w:rFonts w:cstheme="minorHAnsi"/>
          <w:color w:val="000000" w:themeColor="text1"/>
          <w:sz w:val="20"/>
          <w:szCs w:val="20"/>
        </w:rPr>
        <w:t xml:space="preserve">?; World Health Organisation, </w:t>
      </w:r>
      <w:r w:rsidRPr="002D64D6">
        <w:rPr>
          <w:rFonts w:cstheme="minorHAnsi"/>
          <w:i/>
          <w:iCs/>
          <w:color w:val="000000" w:themeColor="text1"/>
          <w:sz w:val="20"/>
          <w:szCs w:val="20"/>
        </w:rPr>
        <w:t xml:space="preserve">Inheriting a sustainable world: Atlas on children’s health and the environment </w:t>
      </w:r>
      <w:r w:rsidRPr="002D64D6">
        <w:rPr>
          <w:rFonts w:cstheme="minorHAnsi"/>
          <w:color w:val="000000" w:themeColor="text1"/>
          <w:sz w:val="20"/>
          <w:szCs w:val="20"/>
        </w:rPr>
        <w:t xml:space="preserve">(Report, 2018) </w:t>
      </w:r>
      <w:hyperlink r:id="rId36" w:history="1">
        <w:r w:rsidRPr="002D64D6">
          <w:rPr>
            <w:rStyle w:val="Hyperlink"/>
            <w:rFonts w:cstheme="minorHAnsi"/>
            <w:color w:val="000000" w:themeColor="text1"/>
            <w:sz w:val="20"/>
            <w:szCs w:val="20"/>
            <w:u w:val="none"/>
          </w:rPr>
          <w:t>https://www.who.int/ceh/publications/inheriting-a-sustainable-world/en/</w:t>
        </w:r>
      </w:hyperlink>
    </w:p>
  </w:endnote>
  <w:endnote w:id="74">
    <w:p w14:paraId="66CA37D5" w14:textId="77777777" w:rsidR="00ED2267" w:rsidRPr="002D64D6" w:rsidRDefault="00ED2267" w:rsidP="00ED2267">
      <w:pPr>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See The Lancet, Report by the Lancet Commission on Pollution and Health (October 2017) (in Spanish) &lt;</w:t>
      </w:r>
      <w:hyperlink r:id="rId37" w:history="1">
        <w:r w:rsidRPr="002D64D6">
          <w:rPr>
            <w:rStyle w:val="Hyperlink"/>
            <w:rFonts w:cstheme="minorHAnsi"/>
            <w:color w:val="000000" w:themeColor="text1"/>
            <w:sz w:val="20"/>
            <w:szCs w:val="20"/>
            <w:u w:val="none"/>
          </w:rPr>
          <w:t>https://www.thelancet.com/pb-assets/Lancet/stories/commissions/pollution-2017/spanish_translation.pdf?code=lancet-site</w:t>
        </w:r>
      </w:hyperlink>
      <w:r w:rsidRPr="002D64D6">
        <w:rPr>
          <w:rFonts w:cstheme="minorHAnsi"/>
          <w:color w:val="000000" w:themeColor="text1"/>
          <w:sz w:val="20"/>
          <w:szCs w:val="20"/>
        </w:rPr>
        <w:t>&gt;</w:t>
      </w:r>
    </w:p>
  </w:endnote>
  <w:endnote w:id="75">
    <w:p w14:paraId="10851F2B" w14:textId="0B83191E"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See Sandra Cortés A. et al, ‘Exposure to contaminants from coal-fired thermoelectric plants and children’s health: What is the international and national evidence?’ (2019) 90(1) </w:t>
      </w:r>
      <w:r w:rsidRPr="002D64D6">
        <w:rPr>
          <w:rFonts w:cstheme="minorHAnsi"/>
          <w:i/>
          <w:iCs/>
          <w:color w:val="000000" w:themeColor="text1"/>
        </w:rPr>
        <w:t>Revista Chilena de Pediatría</w:t>
      </w:r>
      <w:r w:rsidRPr="002D64D6">
        <w:rPr>
          <w:rFonts w:cstheme="minorHAnsi"/>
          <w:color w:val="000000" w:themeColor="text1"/>
        </w:rPr>
        <w:t xml:space="preserve"> (the official publication of the Chilean Society of Pediatrics) 102, page 103. Available at: &lt;</w:t>
      </w:r>
      <w:hyperlink r:id="rId38" w:tgtFrame="_new" w:history="1">
        <w:r w:rsidRPr="002D64D6">
          <w:rPr>
            <w:rStyle w:val="Hyperlink"/>
            <w:rFonts w:cstheme="minorHAnsi"/>
            <w:color w:val="000000" w:themeColor="text1"/>
            <w:u w:val="none"/>
          </w:rPr>
          <w:t>http://www.revistachilenadepediatria.cl/index.php/rchped/article/view/748/1031</w:t>
        </w:r>
      </w:hyperlink>
      <w:r w:rsidRPr="002D64D6">
        <w:rPr>
          <w:rFonts w:cstheme="minorHAnsi"/>
          <w:color w:val="000000" w:themeColor="text1"/>
        </w:rPr>
        <w:t>&gt;. In 2019, Chilean medical researchers published research, providing further evidence, of the significant health impacts for children from exposure to emissions from coal-fired power plants. Their findings, based on a review of 21 national and international scientific papers, were: “Exposure to [coal-fired power plants (CFPP)] emissions in pregnancy was associated with low birth weight and v</w:t>
      </w:r>
      <w:r w:rsidRPr="002D64D6">
        <w:rPr>
          <w:rFonts w:cstheme="minorHAnsi"/>
          <w:b/>
          <w:bCs/>
          <w:color w:val="000000" w:themeColor="text1"/>
        </w:rPr>
        <w:t>ery low birth weight</w:t>
      </w:r>
      <w:r w:rsidRPr="002D64D6">
        <w:rPr>
          <w:rFonts w:cstheme="minorHAnsi"/>
          <w:color w:val="000000" w:themeColor="text1"/>
        </w:rPr>
        <w:t xml:space="preserve">, shorter height, smaller head circumference (HC) diameter, and prematurity; the HC diameter increased in newborns after the CFPP closure. </w:t>
      </w:r>
      <w:r w:rsidRPr="002D64D6">
        <w:rPr>
          <w:rFonts w:cstheme="minorHAnsi"/>
          <w:b/>
          <w:bCs/>
          <w:color w:val="000000" w:themeColor="text1"/>
        </w:rPr>
        <w:t>Lower coefficient of development (CD) and intelligence quotient (IQ)</w:t>
      </w:r>
      <w:r w:rsidRPr="002D64D6">
        <w:rPr>
          <w:rFonts w:cstheme="minorHAnsi"/>
          <w:color w:val="000000" w:themeColor="text1"/>
        </w:rPr>
        <w:t xml:space="preserve"> were found in children exposed to CFPP emissions compared with unexposed ones; CD increased when the plant was closed. On the other hand, living in areas with mercury emission sources (associated with CFPP and cement plants that work with coal) was associated with an </w:t>
      </w:r>
      <w:r w:rsidRPr="002D64D6">
        <w:rPr>
          <w:rFonts w:cstheme="minorHAnsi"/>
          <w:b/>
          <w:bCs/>
          <w:color w:val="000000" w:themeColor="text1"/>
        </w:rPr>
        <w:t>increased risk of autism</w:t>
      </w:r>
      <w:r w:rsidRPr="002D64D6">
        <w:rPr>
          <w:rFonts w:cstheme="minorHAnsi"/>
          <w:color w:val="000000" w:themeColor="text1"/>
        </w:rPr>
        <w:t xml:space="preserve">. In respiratory health, the articles were consistent with reporting </w:t>
      </w:r>
      <w:r w:rsidRPr="002D64D6">
        <w:rPr>
          <w:rFonts w:cstheme="minorHAnsi"/>
          <w:b/>
          <w:bCs/>
          <w:color w:val="000000" w:themeColor="text1"/>
        </w:rPr>
        <w:t>lower pulmonary function</w:t>
      </w:r>
      <w:r w:rsidRPr="002D64D6">
        <w:rPr>
          <w:rFonts w:cstheme="minorHAnsi"/>
          <w:color w:val="000000" w:themeColor="text1"/>
        </w:rPr>
        <w:t xml:space="preserve"> in children living in areas exposed to coal combustion sources compared with groups of unexposed children.”</w:t>
      </w:r>
    </w:p>
  </w:endnote>
  <w:endnote w:id="76">
    <w:p w14:paraId="1898E64A"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This is known as the Thermoelectric Emission Standard Chile DS13/2011 &lt;</w:t>
      </w:r>
      <w:hyperlink r:id="rId39" w:history="1">
        <w:r w:rsidRPr="002D64D6">
          <w:rPr>
            <w:rStyle w:val="Hyperlink"/>
            <w:rFonts w:cstheme="minorHAnsi"/>
            <w:color w:val="000000" w:themeColor="text1"/>
            <w:u w:val="none"/>
          </w:rPr>
          <w:t>https://www.leychile.cl/Navegar?idNorma=1026808</w:t>
        </w:r>
      </w:hyperlink>
      <w:r w:rsidRPr="002D64D6">
        <w:rPr>
          <w:rFonts w:cstheme="minorHAnsi"/>
          <w:color w:val="000000" w:themeColor="text1"/>
        </w:rPr>
        <w:t>&gt;</w:t>
      </w:r>
    </w:p>
  </w:endnote>
  <w:endnote w:id="77">
    <w:p w14:paraId="27F3ED2D" w14:textId="0E3CE040" w:rsidR="00ED2267" w:rsidRPr="002D64D6" w:rsidRDefault="00ED2267" w:rsidP="00ED2267">
      <w:pPr>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World Health Organisation, </w:t>
      </w:r>
      <w:r w:rsidRPr="002D64D6">
        <w:rPr>
          <w:rFonts w:cstheme="minorHAnsi"/>
          <w:i/>
          <w:iCs/>
          <w:color w:val="000000" w:themeColor="text1"/>
          <w:sz w:val="20"/>
          <w:szCs w:val="20"/>
        </w:rPr>
        <w:t xml:space="preserve">The WHO Air Quality Guidelines </w:t>
      </w:r>
      <w:r w:rsidRPr="002D64D6">
        <w:rPr>
          <w:rFonts w:cstheme="minorHAnsi"/>
          <w:color w:val="000000" w:themeColor="text1"/>
          <w:sz w:val="20"/>
          <w:szCs w:val="20"/>
        </w:rPr>
        <w:t>(2005) &lt;</w:t>
      </w:r>
      <w:hyperlink r:id="rId40" w:history="1">
        <w:r w:rsidRPr="002D64D6">
          <w:rPr>
            <w:rStyle w:val="Hyperlink"/>
            <w:rFonts w:cstheme="minorHAnsi"/>
            <w:color w:val="000000" w:themeColor="text1"/>
            <w:sz w:val="20"/>
            <w:szCs w:val="20"/>
            <w:u w:val="none"/>
          </w:rPr>
          <w:t>https://www.who.int/phe/health_topics/outdoorair/outdoorair_aqg/en/</w:t>
        </w:r>
      </w:hyperlink>
      <w:r w:rsidRPr="002D64D6">
        <w:rPr>
          <w:rFonts w:cstheme="minorHAnsi"/>
          <w:color w:val="000000" w:themeColor="text1"/>
          <w:sz w:val="20"/>
          <w:szCs w:val="20"/>
        </w:rPr>
        <w:t xml:space="preserve">&gt;; see also World Health Organisation, </w:t>
      </w:r>
      <w:r w:rsidRPr="002D64D6">
        <w:rPr>
          <w:rFonts w:cstheme="minorHAnsi"/>
          <w:i/>
          <w:iCs/>
          <w:color w:val="000000" w:themeColor="text1"/>
          <w:sz w:val="20"/>
          <w:szCs w:val="20"/>
        </w:rPr>
        <w:t>Factsheet: Air Quality and Health</w:t>
      </w:r>
      <w:r w:rsidRPr="002D64D6">
        <w:rPr>
          <w:rFonts w:cstheme="minorHAnsi"/>
          <w:color w:val="000000" w:themeColor="text1"/>
          <w:sz w:val="20"/>
          <w:szCs w:val="20"/>
        </w:rPr>
        <w:t xml:space="preserve"> (2 May 2018) (in Spanish) &lt;https://www.who.int/phe/health_topics/outdoorair/outdoorair_aqg/es/&gt;</w:t>
      </w:r>
    </w:p>
  </w:endnote>
  <w:endnote w:id="78">
    <w:p w14:paraId="6D80F5B8" w14:textId="77777777"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See International Energy Agency, IEA Clean Coal Centre, </w:t>
      </w:r>
      <w:r w:rsidRPr="002D64D6">
        <w:rPr>
          <w:rFonts w:cstheme="minorHAnsi"/>
          <w:i/>
          <w:iCs/>
          <w:color w:val="000000" w:themeColor="text1"/>
        </w:rPr>
        <w:t xml:space="preserve">Emissions Standards: European Union </w:t>
      </w:r>
      <w:r w:rsidRPr="002D64D6">
        <w:rPr>
          <w:rFonts w:cstheme="minorHAnsi"/>
          <w:color w:val="000000" w:themeColor="text1"/>
        </w:rPr>
        <w:t xml:space="preserve">(Report, 2019) </w:t>
      </w:r>
      <w:hyperlink r:id="rId41" w:history="1">
        <w:r w:rsidRPr="002D64D6">
          <w:rPr>
            <w:rStyle w:val="Hyperlink"/>
            <w:rFonts w:cstheme="minorHAnsi"/>
            <w:color w:val="000000" w:themeColor="text1"/>
            <w:u w:val="none"/>
          </w:rPr>
          <w:t>https://www.iea-coal.org/download/20042/</w:t>
        </w:r>
      </w:hyperlink>
    </w:p>
  </w:endnote>
  <w:endnote w:id="79">
    <w:p w14:paraId="77DF2C31" w14:textId="15E8FFE2"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See International Energy Agency, IEA Clean Coal Centre, </w:t>
      </w:r>
      <w:r w:rsidRPr="002D64D6">
        <w:rPr>
          <w:rFonts w:cstheme="minorHAnsi"/>
          <w:i/>
          <w:iCs/>
          <w:color w:val="000000" w:themeColor="text1"/>
        </w:rPr>
        <w:t xml:space="preserve">Emissions Standards: United States </w:t>
      </w:r>
      <w:r w:rsidRPr="002D64D6">
        <w:rPr>
          <w:rFonts w:cstheme="minorHAnsi"/>
          <w:color w:val="000000" w:themeColor="text1"/>
        </w:rPr>
        <w:t>(Report, 2019) &lt;https://www.iea-coal.org/download/22522/&gt;</w:t>
      </w:r>
    </w:p>
  </w:endnote>
  <w:endnote w:id="80">
    <w:p w14:paraId="01C5168C" w14:textId="4BC296C3"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See International Energy Agency, IEA Clean Coal Centre, </w:t>
      </w:r>
      <w:r w:rsidRPr="002D64D6">
        <w:rPr>
          <w:rFonts w:cstheme="minorHAnsi"/>
          <w:i/>
          <w:iCs/>
          <w:color w:val="000000" w:themeColor="text1"/>
        </w:rPr>
        <w:t xml:space="preserve">Emissions Standards: China </w:t>
      </w:r>
      <w:r w:rsidRPr="002D64D6">
        <w:rPr>
          <w:rFonts w:cstheme="minorHAnsi"/>
          <w:color w:val="000000" w:themeColor="text1"/>
        </w:rPr>
        <w:t xml:space="preserve">(Report, 2015) </w:t>
      </w:r>
      <w:hyperlink r:id="rId42" w:history="1">
        <w:r w:rsidRPr="002D64D6">
          <w:rPr>
            <w:rStyle w:val="Hyperlink"/>
            <w:rFonts w:cstheme="minorHAnsi"/>
            <w:color w:val="000000" w:themeColor="text1"/>
            <w:u w:val="none"/>
          </w:rPr>
          <w:t>https://www.iea-coal.org/download/22580/</w:t>
        </w:r>
      </w:hyperlink>
    </w:p>
  </w:endnote>
  <w:endnote w:id="81">
    <w:p w14:paraId="23395439" w14:textId="645C0486" w:rsidR="00ED2267" w:rsidRPr="002D64D6" w:rsidRDefault="00ED2267" w:rsidP="00ED2267">
      <w:pPr>
        <w:pStyle w:val="Heading1"/>
        <w:shd w:val="clear" w:color="auto" w:fill="FFFFFF"/>
        <w:spacing w:after="80"/>
        <w:ind w:right="300"/>
        <w:textAlignment w:val="baseline"/>
        <w:rPr>
          <w:rFonts w:cstheme="minorHAnsi"/>
          <w:b w:val="0"/>
          <w:bCs w:val="0"/>
          <w:color w:val="000000" w:themeColor="text1"/>
          <w:sz w:val="20"/>
          <w:szCs w:val="20"/>
        </w:rPr>
      </w:pPr>
      <w:r w:rsidRPr="002D64D6">
        <w:rPr>
          <w:rStyle w:val="EndnoteReference"/>
          <w:rFonts w:cstheme="minorHAnsi"/>
          <w:b w:val="0"/>
          <w:bCs w:val="0"/>
          <w:color w:val="000000" w:themeColor="text1"/>
          <w:sz w:val="20"/>
          <w:szCs w:val="20"/>
        </w:rPr>
        <w:endnoteRef/>
      </w:r>
      <w:r w:rsidRPr="002D64D6">
        <w:rPr>
          <w:rFonts w:cstheme="minorHAnsi"/>
          <w:b w:val="0"/>
          <w:bCs w:val="0"/>
          <w:color w:val="000000" w:themeColor="text1"/>
          <w:sz w:val="20"/>
          <w:szCs w:val="20"/>
        </w:rPr>
        <w:t xml:space="preserve"> World Health Organisation, </w:t>
      </w:r>
      <w:r w:rsidRPr="002D64D6">
        <w:rPr>
          <w:rFonts w:cstheme="minorHAnsi"/>
          <w:b w:val="0"/>
          <w:bCs w:val="0"/>
          <w:i/>
          <w:iCs/>
          <w:color w:val="000000" w:themeColor="text1"/>
          <w:sz w:val="20"/>
          <w:szCs w:val="20"/>
        </w:rPr>
        <w:t xml:space="preserve">The WHO Air Quality Guidelines </w:t>
      </w:r>
      <w:r w:rsidRPr="002D64D6">
        <w:rPr>
          <w:rFonts w:cstheme="minorHAnsi"/>
          <w:b w:val="0"/>
          <w:bCs w:val="0"/>
          <w:color w:val="000000" w:themeColor="text1"/>
          <w:sz w:val="20"/>
          <w:szCs w:val="20"/>
        </w:rPr>
        <w:t>(2005) &lt;</w:t>
      </w:r>
      <w:hyperlink r:id="rId43" w:history="1">
        <w:r w:rsidRPr="002D64D6">
          <w:rPr>
            <w:rStyle w:val="Hyperlink"/>
            <w:rFonts w:cstheme="minorHAnsi"/>
            <w:b w:val="0"/>
            <w:bCs w:val="0"/>
            <w:color w:val="000000" w:themeColor="text1"/>
            <w:sz w:val="20"/>
            <w:szCs w:val="20"/>
            <w:u w:val="none"/>
          </w:rPr>
          <w:t>https://www.who.int/phe/health_topics/outdoorair/outdoorair_aqg/en/</w:t>
        </w:r>
      </w:hyperlink>
      <w:r w:rsidRPr="002D64D6">
        <w:rPr>
          <w:rFonts w:cstheme="minorHAnsi"/>
          <w:b w:val="0"/>
          <w:bCs w:val="0"/>
          <w:color w:val="000000" w:themeColor="text1"/>
          <w:sz w:val="20"/>
          <w:szCs w:val="20"/>
        </w:rPr>
        <w:t>&gt;;</w:t>
      </w:r>
    </w:p>
  </w:endnote>
  <w:endnote w:id="82">
    <w:p w14:paraId="20DD0C94" w14:textId="77777777" w:rsidR="00ED2267" w:rsidRPr="002D64D6" w:rsidRDefault="00ED2267" w:rsidP="00ED2267">
      <w:pPr>
        <w:spacing w:after="80"/>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UN General Assembly, 73</w:t>
      </w:r>
      <w:r w:rsidRPr="002D64D6">
        <w:rPr>
          <w:rFonts w:cstheme="minorHAnsi"/>
          <w:color w:val="000000" w:themeColor="text1"/>
          <w:sz w:val="20"/>
          <w:szCs w:val="20"/>
          <w:vertAlign w:val="superscript"/>
        </w:rPr>
        <w:t>rd</w:t>
      </w:r>
      <w:r w:rsidRPr="002D64D6">
        <w:rPr>
          <w:rFonts w:cstheme="minorHAnsi"/>
          <w:color w:val="000000" w:themeColor="text1"/>
          <w:sz w:val="20"/>
          <w:szCs w:val="20"/>
        </w:rPr>
        <w:t xml:space="preserve"> Session, Record of proceedings on 27 September 2019, UN Doc A/73/PV.10, page 20  &lt;</w:t>
      </w:r>
      <w:hyperlink r:id="rId44" w:history="1">
        <w:r w:rsidRPr="002D64D6">
          <w:rPr>
            <w:rStyle w:val="Hyperlink"/>
            <w:rFonts w:cstheme="minorHAnsi"/>
            <w:color w:val="000000" w:themeColor="text1"/>
            <w:sz w:val="20"/>
            <w:szCs w:val="20"/>
            <w:u w:val="none"/>
          </w:rPr>
          <w:t>https://undocs.org/en/A/73/PV.10</w:t>
        </w:r>
      </w:hyperlink>
      <w:r w:rsidRPr="002D64D6">
        <w:rPr>
          <w:rFonts w:cstheme="minorHAnsi"/>
          <w:color w:val="000000" w:themeColor="text1"/>
          <w:sz w:val="20"/>
          <w:szCs w:val="20"/>
        </w:rPr>
        <w:t>&gt;: “During my visit [to the two communes of Puchuncaví and Quintero], I made a promise to Chilean citizens to rewrite the future for those two communities and many others. To that end</w:t>
      </w:r>
      <w:r w:rsidRPr="002D64D6">
        <w:rPr>
          <w:rFonts w:cstheme="minorHAnsi"/>
          <w:b/>
          <w:bCs/>
          <w:color w:val="000000" w:themeColor="text1"/>
          <w:sz w:val="20"/>
          <w:szCs w:val="20"/>
        </w:rPr>
        <w:t xml:space="preserve">, we are implementing a plan to resolve the emergency situation and protect our citizens’ health. </w:t>
      </w:r>
      <w:r w:rsidRPr="002D64D6">
        <w:rPr>
          <w:rFonts w:cstheme="minorHAnsi"/>
          <w:color w:val="000000" w:themeColor="text1"/>
          <w:sz w:val="20"/>
          <w:szCs w:val="20"/>
        </w:rPr>
        <w:t xml:space="preserve">We are also developing a long-term solution to enable us to better protect the quality and health of our water, air and soil through ongoing monitoring with the highest available technological standards and the implementation of extraordinary emission standards for polluting companies, as well as a comprehensive pollution plan that will enable us to permanently resolve such situations and achieve a definitive solution, </w:t>
      </w:r>
      <w:r w:rsidRPr="002D64D6">
        <w:rPr>
          <w:rFonts w:cstheme="minorHAnsi"/>
          <w:b/>
          <w:bCs/>
          <w:color w:val="000000" w:themeColor="text1"/>
          <w:sz w:val="20"/>
          <w:szCs w:val="20"/>
        </w:rPr>
        <w:t>putting an end to the so-called sacrificial zones in our country</w:t>
      </w:r>
      <w:r w:rsidRPr="002D64D6">
        <w:rPr>
          <w:rFonts w:cstheme="minorHAnsi"/>
          <w:color w:val="000000" w:themeColor="text1"/>
          <w:sz w:val="20"/>
          <w:szCs w:val="20"/>
        </w:rPr>
        <w:t>.”.</w:t>
      </w:r>
    </w:p>
  </w:endnote>
  <w:endnote w:id="83">
    <w:p w14:paraId="02DEBA94" w14:textId="5BD0FF62"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According to the Regulation for the Issuance of Environmental Quality and Emission Standards (DS 38/2013 MMA), Regulation D.S. No. 13/2011 must be submitted to a review process once it has been in force for 5 years. This deadline occurred in 2016; however, there is still no file confirming the initiation of this process.</w:t>
      </w:r>
    </w:p>
  </w:endnote>
  <w:endnote w:id="84">
    <w:p w14:paraId="478772C2" w14:textId="2092DCF2" w:rsidR="00ED2267" w:rsidRPr="002D64D6" w:rsidRDefault="00ED2267" w:rsidP="00ED2267">
      <w:pPr>
        <w:spacing w:after="80"/>
        <w:jc w:val="both"/>
        <w:rPr>
          <w:rFonts w:cstheme="minorHAnsi"/>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w:t>
      </w:r>
      <w:r w:rsidRPr="002D64D6">
        <w:rPr>
          <w:rFonts w:cstheme="minorHAnsi"/>
          <w:color w:val="000000" w:themeColor="text1"/>
          <w:sz w:val="20"/>
          <w:szCs w:val="20"/>
          <w:lang w:val="es-CL"/>
        </w:rPr>
        <w:t>The affected community and civil society organizations have urged the State to comply with international standards and to play an active role in ending the “Sacrifice Zones”. For example, in the Quintero and Puchuncaví area, the State was forced to adopt a series of measures to put episodes of contamination, together with other long-term measures to reduce the permanent levels of contamination in the area (see Supreme Court, "</w:t>
      </w:r>
      <w:r w:rsidRPr="002D64D6">
        <w:rPr>
          <w:rFonts w:cstheme="minorHAnsi"/>
          <w:color w:val="000000" w:themeColor="text1"/>
          <w:sz w:val="20"/>
          <w:szCs w:val="20"/>
          <w:lang w:val="es-CL" w:eastAsia="es-CL"/>
        </w:rPr>
        <w:t xml:space="preserve">Francisco Chahuan Chahuan v. Empresa Nacional de Petroleos, Enap S.A." </w:t>
      </w:r>
      <w:r w:rsidRPr="002D64D6">
        <w:rPr>
          <w:rFonts w:cstheme="minorHAnsi"/>
          <w:color w:val="000000" w:themeColor="text1"/>
          <w:sz w:val="20"/>
          <w:szCs w:val="20"/>
          <w:lang w:val="es-CL"/>
        </w:rPr>
        <w:t>Role 5888-2019, dated May 28, 2019). To date, none of the reports presented in the case show compliance with any of the measures established in the sentence, demonstrating the lack of concrete actions to end the so-called "Sacrifice Zones".</w:t>
      </w:r>
    </w:p>
  </w:endnote>
  <w:endnote w:id="85">
    <w:p w14:paraId="22E7FA74" w14:textId="77777777" w:rsidR="00ED2267" w:rsidRPr="002D64D6" w:rsidRDefault="00ED2267" w:rsidP="00ED2267">
      <w:pPr>
        <w:spacing w:after="80"/>
        <w:rPr>
          <w:rFonts w:cstheme="minorHAnsi"/>
          <w:b/>
          <w:bCs/>
          <w:color w:val="000000" w:themeColor="text1"/>
          <w:sz w:val="20"/>
          <w:szCs w:val="20"/>
        </w:rPr>
      </w:pPr>
      <w:r w:rsidRPr="002D64D6">
        <w:rPr>
          <w:rStyle w:val="EndnoteReference"/>
          <w:rFonts w:cstheme="minorHAnsi"/>
          <w:color w:val="000000" w:themeColor="text1"/>
          <w:sz w:val="20"/>
          <w:szCs w:val="20"/>
        </w:rPr>
        <w:endnoteRef/>
      </w:r>
      <w:r w:rsidRPr="002D64D6">
        <w:rPr>
          <w:rFonts w:cstheme="minorHAnsi"/>
          <w:color w:val="000000" w:themeColor="text1"/>
          <w:sz w:val="20"/>
          <w:szCs w:val="20"/>
        </w:rPr>
        <w:t xml:space="preserve"> Ibid, and see </w:t>
      </w:r>
      <w:r w:rsidRPr="002D64D6">
        <w:rPr>
          <w:rFonts w:cstheme="minorHAnsi"/>
          <w:color w:val="000000" w:themeColor="text1"/>
          <w:sz w:val="20"/>
          <w:szCs w:val="20"/>
          <w:shd w:val="clear" w:color="auto" w:fill="FFFFFF"/>
        </w:rPr>
        <w:t>Fundación Terram</w:t>
      </w:r>
      <w:r w:rsidRPr="002D64D6">
        <w:rPr>
          <w:rFonts w:cstheme="minorHAnsi"/>
          <w:color w:val="000000" w:themeColor="text1"/>
          <w:sz w:val="20"/>
          <w:szCs w:val="20"/>
        </w:rPr>
        <w:t xml:space="preserve">, ‘Coal thermoelectric plants: ENGIE's double discourse’ (7 April 2018)  </w:t>
      </w:r>
      <w:hyperlink r:id="rId45" w:history="1">
        <w:r w:rsidRPr="002D64D6">
          <w:rPr>
            <w:rStyle w:val="Hyperlink"/>
            <w:rFonts w:cstheme="minorHAnsi"/>
            <w:color w:val="000000" w:themeColor="text1"/>
            <w:sz w:val="20"/>
            <w:szCs w:val="20"/>
            <w:u w:val="none"/>
          </w:rPr>
          <w:t>https://www.terram.cl/2018/07/termoelectricas-a-carbon-el-doble-discurso-de-engie/</w:t>
        </w:r>
      </w:hyperlink>
      <w:r w:rsidRPr="002D64D6">
        <w:rPr>
          <w:rFonts w:cstheme="minorHAnsi"/>
          <w:color w:val="000000" w:themeColor="text1"/>
          <w:sz w:val="20"/>
          <w:szCs w:val="20"/>
        </w:rPr>
        <w:t xml:space="preserve">. </w:t>
      </w:r>
    </w:p>
  </w:endnote>
  <w:endnote w:id="86">
    <w:p w14:paraId="6D04DCE0" w14:textId="3A1E9B9C" w:rsidR="00ED2267" w:rsidRPr="002D64D6" w:rsidRDefault="00ED2267" w:rsidP="00ED2267">
      <w:pPr>
        <w:pStyle w:val="EndnoteText"/>
        <w:spacing w:after="80"/>
        <w:rPr>
          <w:rFonts w:cstheme="minorHAnsi"/>
          <w:color w:val="000000" w:themeColor="text1"/>
        </w:rPr>
      </w:pPr>
      <w:r w:rsidRPr="002D64D6">
        <w:rPr>
          <w:rStyle w:val="EndnoteReference"/>
          <w:rFonts w:cstheme="minorHAnsi"/>
          <w:color w:val="000000" w:themeColor="text1"/>
        </w:rPr>
        <w:endnoteRef/>
      </w:r>
      <w:r w:rsidRPr="002D64D6">
        <w:rPr>
          <w:rFonts w:cstheme="minorHAnsi"/>
          <w:color w:val="000000" w:themeColor="text1"/>
        </w:rPr>
        <w:t xml:space="preserve"> CESCR Statement on Climate Change.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rlito">
    <w:altName w:val="Calibri"/>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76919696"/>
      <w:docPartObj>
        <w:docPartGallery w:val="Page Numbers (Bottom of Page)"/>
        <w:docPartUnique/>
      </w:docPartObj>
    </w:sdtPr>
    <w:sdtEndPr>
      <w:rPr>
        <w:rStyle w:val="PageNumber"/>
      </w:rPr>
    </w:sdtEndPr>
    <w:sdtContent>
      <w:p w14:paraId="7C048291" w14:textId="77777777" w:rsidR="00ED2267" w:rsidRDefault="00ED2267" w:rsidP="007F0D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11F6D3" w14:textId="77777777" w:rsidR="00ED2267" w:rsidRDefault="00ED2267" w:rsidP="00B315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0803202"/>
      <w:docPartObj>
        <w:docPartGallery w:val="Page Numbers (Bottom of Page)"/>
        <w:docPartUnique/>
      </w:docPartObj>
    </w:sdtPr>
    <w:sdtEndPr>
      <w:rPr>
        <w:rStyle w:val="PageNumber"/>
      </w:rPr>
    </w:sdtEndPr>
    <w:sdtContent>
      <w:p w14:paraId="65C08F8F" w14:textId="77777777" w:rsidR="00ED2267" w:rsidRDefault="00ED2267" w:rsidP="007F0D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505B29" w14:textId="77777777" w:rsidR="00ED2267" w:rsidRDefault="00ED2267" w:rsidP="00B3150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0260673"/>
      <w:docPartObj>
        <w:docPartGallery w:val="Page Numbers (Bottom of Page)"/>
        <w:docPartUnique/>
      </w:docPartObj>
    </w:sdtPr>
    <w:sdtEndPr>
      <w:rPr>
        <w:rStyle w:val="PageNumber"/>
      </w:rPr>
    </w:sdtEndPr>
    <w:sdtContent>
      <w:p w14:paraId="0847EFE1" w14:textId="77777777" w:rsidR="00B31509" w:rsidRDefault="00B31509" w:rsidP="007F0D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CA33E0" w14:textId="77777777" w:rsidR="00B31509" w:rsidRDefault="00B31509" w:rsidP="00B31509">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44400416"/>
      <w:docPartObj>
        <w:docPartGallery w:val="Page Numbers (Bottom of Page)"/>
        <w:docPartUnique/>
      </w:docPartObj>
    </w:sdtPr>
    <w:sdtEndPr>
      <w:rPr>
        <w:rStyle w:val="PageNumber"/>
      </w:rPr>
    </w:sdtEndPr>
    <w:sdtContent>
      <w:p w14:paraId="6AA1EC25" w14:textId="77777777" w:rsidR="00B31509" w:rsidRDefault="00B31509" w:rsidP="007F0D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ED2EB1" w14:textId="77777777" w:rsidR="00B31509" w:rsidRDefault="00B31509" w:rsidP="00B3150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27B6C5" w14:textId="77777777" w:rsidR="00E9744A" w:rsidRDefault="00E9744A" w:rsidP="004E39CD">
      <w:r>
        <w:separator/>
      </w:r>
    </w:p>
  </w:footnote>
  <w:footnote w:type="continuationSeparator" w:id="0">
    <w:p w14:paraId="2D449439" w14:textId="77777777" w:rsidR="00E9744A" w:rsidRDefault="00E9744A" w:rsidP="004E39CD">
      <w:r>
        <w:continuationSeparator/>
      </w:r>
    </w:p>
  </w:footnote>
  <w:footnote w:type="continuationNotice" w:id="1">
    <w:p w14:paraId="32B3C462" w14:textId="77777777" w:rsidR="00E9744A" w:rsidRDefault="00E974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FCE98" w14:textId="07DAD715" w:rsidR="00741CE8" w:rsidRPr="009F1A1B" w:rsidRDefault="00741CE8" w:rsidP="009F1A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96D75"/>
    <w:multiLevelType w:val="hybridMultilevel"/>
    <w:tmpl w:val="006A5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487795"/>
    <w:multiLevelType w:val="hybridMultilevel"/>
    <w:tmpl w:val="B722121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CAF2E7F"/>
    <w:multiLevelType w:val="hybridMultilevel"/>
    <w:tmpl w:val="16088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CF1DC0"/>
    <w:multiLevelType w:val="hybridMultilevel"/>
    <w:tmpl w:val="24181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CE3597"/>
    <w:multiLevelType w:val="hybridMultilevel"/>
    <w:tmpl w:val="2B188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0E1D2E"/>
    <w:multiLevelType w:val="hybridMultilevel"/>
    <w:tmpl w:val="A998A60C"/>
    <w:lvl w:ilvl="0" w:tplc="B62A1486">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8059DA"/>
    <w:multiLevelType w:val="hybridMultilevel"/>
    <w:tmpl w:val="CA6C30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916BB9"/>
    <w:multiLevelType w:val="hybridMultilevel"/>
    <w:tmpl w:val="D3F62F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F27DE"/>
    <w:multiLevelType w:val="hybridMultilevel"/>
    <w:tmpl w:val="3C0CF0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DC3670"/>
    <w:multiLevelType w:val="hybridMultilevel"/>
    <w:tmpl w:val="476666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C4368A"/>
    <w:multiLevelType w:val="hybridMultilevel"/>
    <w:tmpl w:val="1C6CB4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BC52E7"/>
    <w:multiLevelType w:val="hybridMultilevel"/>
    <w:tmpl w:val="5A0E5C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6A276D"/>
    <w:multiLevelType w:val="hybridMultilevel"/>
    <w:tmpl w:val="8612CFB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3" w15:restartNumberingAfterBreak="0">
    <w:nsid w:val="42F61257"/>
    <w:multiLevelType w:val="hybridMultilevel"/>
    <w:tmpl w:val="77104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9620E3"/>
    <w:multiLevelType w:val="hybridMultilevel"/>
    <w:tmpl w:val="9E20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6F3276"/>
    <w:multiLevelType w:val="hybridMultilevel"/>
    <w:tmpl w:val="276C9E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88905C6"/>
    <w:multiLevelType w:val="hybridMultilevel"/>
    <w:tmpl w:val="5C2EAE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0E47C8"/>
    <w:multiLevelType w:val="hybridMultilevel"/>
    <w:tmpl w:val="11D6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221813"/>
    <w:multiLevelType w:val="hybridMultilevel"/>
    <w:tmpl w:val="29FAA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CF622A"/>
    <w:multiLevelType w:val="hybridMultilevel"/>
    <w:tmpl w:val="EABE156A"/>
    <w:lvl w:ilvl="0" w:tplc="08090015">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5B41D1"/>
    <w:multiLevelType w:val="hybridMultilevel"/>
    <w:tmpl w:val="3150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225F68"/>
    <w:multiLevelType w:val="hybridMultilevel"/>
    <w:tmpl w:val="04B8734A"/>
    <w:lvl w:ilvl="0" w:tplc="626C4FE8">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805ED4"/>
    <w:multiLevelType w:val="multilevel"/>
    <w:tmpl w:val="54A471F0"/>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62B21857"/>
    <w:multiLevelType w:val="hybridMultilevel"/>
    <w:tmpl w:val="0C463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AF3E81"/>
    <w:multiLevelType w:val="hybridMultilevel"/>
    <w:tmpl w:val="59685E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AED653F"/>
    <w:multiLevelType w:val="hybridMultilevel"/>
    <w:tmpl w:val="0206F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3C19E8"/>
    <w:multiLevelType w:val="hybridMultilevel"/>
    <w:tmpl w:val="174876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5760B53"/>
    <w:multiLevelType w:val="hybridMultilevel"/>
    <w:tmpl w:val="500C63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5D83C10"/>
    <w:multiLevelType w:val="multilevel"/>
    <w:tmpl w:val="9894DAC2"/>
    <w:lvl w:ilvl="0">
      <w:start w:val="6"/>
      <w:numFmt w:val="decimal"/>
      <w:lvlText w:val="%1"/>
      <w:lvlJc w:val="left"/>
      <w:pPr>
        <w:ind w:left="480" w:hanging="367"/>
      </w:pPr>
      <w:rPr>
        <w:rFonts w:hint="default"/>
      </w:rPr>
    </w:lvl>
    <w:lvl w:ilvl="1">
      <w:start w:val="1"/>
      <w:numFmt w:val="decimal"/>
      <w:lvlText w:val="%1.%2"/>
      <w:lvlJc w:val="left"/>
      <w:pPr>
        <w:ind w:left="480" w:hanging="367"/>
      </w:pPr>
      <w:rPr>
        <w:rFonts w:ascii="Verdana" w:eastAsia="Verdana" w:hAnsi="Verdana" w:cs="Verdana" w:hint="default"/>
        <w:w w:val="99"/>
        <w:position w:val="1"/>
        <w:sz w:val="18"/>
        <w:szCs w:val="18"/>
      </w:rPr>
    </w:lvl>
    <w:lvl w:ilvl="2">
      <w:numFmt w:val="bullet"/>
      <w:lvlText w:val="•"/>
      <w:lvlJc w:val="left"/>
      <w:pPr>
        <w:ind w:left="2535" w:hanging="367"/>
      </w:pPr>
      <w:rPr>
        <w:rFonts w:hint="default"/>
      </w:rPr>
    </w:lvl>
    <w:lvl w:ilvl="3">
      <w:numFmt w:val="bullet"/>
      <w:lvlText w:val="•"/>
      <w:lvlJc w:val="left"/>
      <w:pPr>
        <w:ind w:left="3563" w:hanging="367"/>
      </w:pPr>
      <w:rPr>
        <w:rFonts w:hint="default"/>
      </w:rPr>
    </w:lvl>
    <w:lvl w:ilvl="4">
      <w:numFmt w:val="bullet"/>
      <w:lvlText w:val="•"/>
      <w:lvlJc w:val="left"/>
      <w:pPr>
        <w:ind w:left="4591" w:hanging="367"/>
      </w:pPr>
      <w:rPr>
        <w:rFonts w:hint="default"/>
      </w:rPr>
    </w:lvl>
    <w:lvl w:ilvl="5">
      <w:numFmt w:val="bullet"/>
      <w:lvlText w:val="•"/>
      <w:lvlJc w:val="left"/>
      <w:pPr>
        <w:ind w:left="5619" w:hanging="367"/>
      </w:pPr>
      <w:rPr>
        <w:rFonts w:hint="default"/>
      </w:rPr>
    </w:lvl>
    <w:lvl w:ilvl="6">
      <w:numFmt w:val="bullet"/>
      <w:lvlText w:val="•"/>
      <w:lvlJc w:val="left"/>
      <w:pPr>
        <w:ind w:left="6647" w:hanging="367"/>
      </w:pPr>
      <w:rPr>
        <w:rFonts w:hint="default"/>
      </w:rPr>
    </w:lvl>
    <w:lvl w:ilvl="7">
      <w:numFmt w:val="bullet"/>
      <w:lvlText w:val="•"/>
      <w:lvlJc w:val="left"/>
      <w:pPr>
        <w:ind w:left="7675" w:hanging="367"/>
      </w:pPr>
      <w:rPr>
        <w:rFonts w:hint="default"/>
      </w:rPr>
    </w:lvl>
    <w:lvl w:ilvl="8">
      <w:numFmt w:val="bullet"/>
      <w:lvlText w:val="•"/>
      <w:lvlJc w:val="left"/>
      <w:pPr>
        <w:ind w:left="8703" w:hanging="367"/>
      </w:pPr>
      <w:rPr>
        <w:rFonts w:hint="default"/>
      </w:rPr>
    </w:lvl>
  </w:abstractNum>
  <w:abstractNum w:abstractNumId="29" w15:restartNumberingAfterBreak="0">
    <w:nsid w:val="795F06D3"/>
    <w:multiLevelType w:val="hybridMultilevel"/>
    <w:tmpl w:val="6D3E4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2"/>
  </w:num>
  <w:num w:numId="3">
    <w:abstractNumId w:val="1"/>
  </w:num>
  <w:num w:numId="4">
    <w:abstractNumId w:val="20"/>
  </w:num>
  <w:num w:numId="5">
    <w:abstractNumId w:val="24"/>
  </w:num>
  <w:num w:numId="6">
    <w:abstractNumId w:val="15"/>
  </w:num>
  <w:num w:numId="7">
    <w:abstractNumId w:val="13"/>
  </w:num>
  <w:num w:numId="8">
    <w:abstractNumId w:val="26"/>
  </w:num>
  <w:num w:numId="9">
    <w:abstractNumId w:val="4"/>
  </w:num>
  <w:num w:numId="10">
    <w:abstractNumId w:val="14"/>
  </w:num>
  <w:num w:numId="11">
    <w:abstractNumId w:val="12"/>
  </w:num>
  <w:num w:numId="12">
    <w:abstractNumId w:val="2"/>
  </w:num>
  <w:num w:numId="13">
    <w:abstractNumId w:val="28"/>
  </w:num>
  <w:num w:numId="14">
    <w:abstractNumId w:val="17"/>
  </w:num>
  <w:num w:numId="15">
    <w:abstractNumId w:val="10"/>
  </w:num>
  <w:num w:numId="16">
    <w:abstractNumId w:val="29"/>
  </w:num>
  <w:num w:numId="17">
    <w:abstractNumId w:val="7"/>
  </w:num>
  <w:num w:numId="18">
    <w:abstractNumId w:val="11"/>
  </w:num>
  <w:num w:numId="19">
    <w:abstractNumId w:val="25"/>
  </w:num>
  <w:num w:numId="20">
    <w:abstractNumId w:val="8"/>
  </w:num>
  <w:num w:numId="21">
    <w:abstractNumId w:val="27"/>
  </w:num>
  <w:num w:numId="22">
    <w:abstractNumId w:val="23"/>
  </w:num>
  <w:num w:numId="23">
    <w:abstractNumId w:val="3"/>
  </w:num>
  <w:num w:numId="24">
    <w:abstractNumId w:val="0"/>
  </w:num>
  <w:num w:numId="25">
    <w:abstractNumId w:val="16"/>
  </w:num>
  <w:num w:numId="26">
    <w:abstractNumId w:val="9"/>
  </w:num>
  <w:num w:numId="27">
    <w:abstractNumId w:val="19"/>
  </w:num>
  <w:num w:numId="28">
    <w:abstractNumId w:val="5"/>
  </w:num>
  <w:num w:numId="29">
    <w:abstractNumId w:val="21"/>
  </w:num>
  <w:num w:numId="30">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attachedTemplate r:id="rId1"/>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FF8"/>
    <w:rsid w:val="0000113A"/>
    <w:rsid w:val="00002431"/>
    <w:rsid w:val="00002439"/>
    <w:rsid w:val="00003180"/>
    <w:rsid w:val="000034AD"/>
    <w:rsid w:val="00004154"/>
    <w:rsid w:val="00004EDA"/>
    <w:rsid w:val="00005248"/>
    <w:rsid w:val="000054E6"/>
    <w:rsid w:val="0000566C"/>
    <w:rsid w:val="000056C3"/>
    <w:rsid w:val="00006108"/>
    <w:rsid w:val="00006241"/>
    <w:rsid w:val="00006D3A"/>
    <w:rsid w:val="00007636"/>
    <w:rsid w:val="0001039F"/>
    <w:rsid w:val="00010793"/>
    <w:rsid w:val="00010E52"/>
    <w:rsid w:val="00011680"/>
    <w:rsid w:val="00011E1D"/>
    <w:rsid w:val="00012D08"/>
    <w:rsid w:val="00013116"/>
    <w:rsid w:val="000131C3"/>
    <w:rsid w:val="000131C7"/>
    <w:rsid w:val="00013585"/>
    <w:rsid w:val="00013AC9"/>
    <w:rsid w:val="00014010"/>
    <w:rsid w:val="000143ED"/>
    <w:rsid w:val="00014755"/>
    <w:rsid w:val="00014863"/>
    <w:rsid w:val="00014875"/>
    <w:rsid w:val="00014BB4"/>
    <w:rsid w:val="00015759"/>
    <w:rsid w:val="00015F4D"/>
    <w:rsid w:val="0001618E"/>
    <w:rsid w:val="00016F91"/>
    <w:rsid w:val="00020865"/>
    <w:rsid w:val="00020FD8"/>
    <w:rsid w:val="00021128"/>
    <w:rsid w:val="000222BA"/>
    <w:rsid w:val="00023C6F"/>
    <w:rsid w:val="00023E3A"/>
    <w:rsid w:val="000244B0"/>
    <w:rsid w:val="0002479E"/>
    <w:rsid w:val="00024E9F"/>
    <w:rsid w:val="00024EB6"/>
    <w:rsid w:val="00024EC3"/>
    <w:rsid w:val="00025702"/>
    <w:rsid w:val="00026930"/>
    <w:rsid w:val="00026BDE"/>
    <w:rsid w:val="00027145"/>
    <w:rsid w:val="0002725C"/>
    <w:rsid w:val="00030138"/>
    <w:rsid w:val="00030183"/>
    <w:rsid w:val="000304A1"/>
    <w:rsid w:val="00030521"/>
    <w:rsid w:val="00030F4D"/>
    <w:rsid w:val="00031B75"/>
    <w:rsid w:val="000322C8"/>
    <w:rsid w:val="00032A51"/>
    <w:rsid w:val="00032F47"/>
    <w:rsid w:val="00033615"/>
    <w:rsid w:val="0003366D"/>
    <w:rsid w:val="000346D2"/>
    <w:rsid w:val="000349B8"/>
    <w:rsid w:val="00034FF1"/>
    <w:rsid w:val="000352C9"/>
    <w:rsid w:val="00035498"/>
    <w:rsid w:val="000359AF"/>
    <w:rsid w:val="00036BB9"/>
    <w:rsid w:val="00036E6F"/>
    <w:rsid w:val="00036F22"/>
    <w:rsid w:val="00037867"/>
    <w:rsid w:val="000407C0"/>
    <w:rsid w:val="000415E4"/>
    <w:rsid w:val="000421A3"/>
    <w:rsid w:val="000428EE"/>
    <w:rsid w:val="00043B7F"/>
    <w:rsid w:val="00044001"/>
    <w:rsid w:val="00044F83"/>
    <w:rsid w:val="00045886"/>
    <w:rsid w:val="00046EC2"/>
    <w:rsid w:val="00050202"/>
    <w:rsid w:val="000503DF"/>
    <w:rsid w:val="000507AC"/>
    <w:rsid w:val="00050ADE"/>
    <w:rsid w:val="00050DB7"/>
    <w:rsid w:val="00051BAE"/>
    <w:rsid w:val="00051EA0"/>
    <w:rsid w:val="0005216C"/>
    <w:rsid w:val="0005227F"/>
    <w:rsid w:val="00052A76"/>
    <w:rsid w:val="00052AAF"/>
    <w:rsid w:val="00053900"/>
    <w:rsid w:val="00053A44"/>
    <w:rsid w:val="00053CDF"/>
    <w:rsid w:val="00053F4A"/>
    <w:rsid w:val="00053FFD"/>
    <w:rsid w:val="000542FC"/>
    <w:rsid w:val="00055E2B"/>
    <w:rsid w:val="0005602F"/>
    <w:rsid w:val="00056130"/>
    <w:rsid w:val="000565C6"/>
    <w:rsid w:val="00057A46"/>
    <w:rsid w:val="00057B1A"/>
    <w:rsid w:val="00057EB3"/>
    <w:rsid w:val="000605DC"/>
    <w:rsid w:val="00060B4A"/>
    <w:rsid w:val="000614AD"/>
    <w:rsid w:val="00061BE8"/>
    <w:rsid w:val="00061F39"/>
    <w:rsid w:val="00062685"/>
    <w:rsid w:val="00062985"/>
    <w:rsid w:val="000644A5"/>
    <w:rsid w:val="0006450D"/>
    <w:rsid w:val="00065026"/>
    <w:rsid w:val="000650C3"/>
    <w:rsid w:val="0006524E"/>
    <w:rsid w:val="00065320"/>
    <w:rsid w:val="00065BF1"/>
    <w:rsid w:val="0006654F"/>
    <w:rsid w:val="00071212"/>
    <w:rsid w:val="00071F59"/>
    <w:rsid w:val="000722A3"/>
    <w:rsid w:val="00072907"/>
    <w:rsid w:val="00072D9B"/>
    <w:rsid w:val="00073EF5"/>
    <w:rsid w:val="0007472C"/>
    <w:rsid w:val="00075A00"/>
    <w:rsid w:val="00075AA9"/>
    <w:rsid w:val="00075CA3"/>
    <w:rsid w:val="000768DF"/>
    <w:rsid w:val="00076D1C"/>
    <w:rsid w:val="00077290"/>
    <w:rsid w:val="00081D35"/>
    <w:rsid w:val="00082908"/>
    <w:rsid w:val="00082BFF"/>
    <w:rsid w:val="0008350D"/>
    <w:rsid w:val="000839FE"/>
    <w:rsid w:val="00083CFE"/>
    <w:rsid w:val="00084176"/>
    <w:rsid w:val="00084497"/>
    <w:rsid w:val="00084C60"/>
    <w:rsid w:val="00085318"/>
    <w:rsid w:val="0008590B"/>
    <w:rsid w:val="00085C46"/>
    <w:rsid w:val="00085ED5"/>
    <w:rsid w:val="00086B80"/>
    <w:rsid w:val="00086BDD"/>
    <w:rsid w:val="0008705D"/>
    <w:rsid w:val="000904A7"/>
    <w:rsid w:val="0009172B"/>
    <w:rsid w:val="00091E83"/>
    <w:rsid w:val="00091F35"/>
    <w:rsid w:val="0009251F"/>
    <w:rsid w:val="0009294A"/>
    <w:rsid w:val="000930A1"/>
    <w:rsid w:val="0009322F"/>
    <w:rsid w:val="00093E50"/>
    <w:rsid w:val="00094B09"/>
    <w:rsid w:val="000960C6"/>
    <w:rsid w:val="00096C78"/>
    <w:rsid w:val="000A0C82"/>
    <w:rsid w:val="000A0DC1"/>
    <w:rsid w:val="000A1050"/>
    <w:rsid w:val="000A1A36"/>
    <w:rsid w:val="000A1BA7"/>
    <w:rsid w:val="000A2055"/>
    <w:rsid w:val="000A2ABC"/>
    <w:rsid w:val="000A2B7A"/>
    <w:rsid w:val="000A3626"/>
    <w:rsid w:val="000A36A5"/>
    <w:rsid w:val="000A3D97"/>
    <w:rsid w:val="000A403F"/>
    <w:rsid w:val="000A461F"/>
    <w:rsid w:val="000A4B50"/>
    <w:rsid w:val="000A4FDE"/>
    <w:rsid w:val="000A583E"/>
    <w:rsid w:val="000A7943"/>
    <w:rsid w:val="000A7DAD"/>
    <w:rsid w:val="000A7EF3"/>
    <w:rsid w:val="000A7F73"/>
    <w:rsid w:val="000B01E0"/>
    <w:rsid w:val="000B02DB"/>
    <w:rsid w:val="000B0EDA"/>
    <w:rsid w:val="000B10EC"/>
    <w:rsid w:val="000B24A1"/>
    <w:rsid w:val="000B2853"/>
    <w:rsid w:val="000B296B"/>
    <w:rsid w:val="000B2BF0"/>
    <w:rsid w:val="000B2E31"/>
    <w:rsid w:val="000B3ADA"/>
    <w:rsid w:val="000B3ADE"/>
    <w:rsid w:val="000B3B9A"/>
    <w:rsid w:val="000B498F"/>
    <w:rsid w:val="000B509E"/>
    <w:rsid w:val="000B6716"/>
    <w:rsid w:val="000B76C8"/>
    <w:rsid w:val="000C0D6C"/>
    <w:rsid w:val="000C1125"/>
    <w:rsid w:val="000C1B20"/>
    <w:rsid w:val="000C1E94"/>
    <w:rsid w:val="000C1F11"/>
    <w:rsid w:val="000C24E4"/>
    <w:rsid w:val="000C2E22"/>
    <w:rsid w:val="000C454C"/>
    <w:rsid w:val="000C46BF"/>
    <w:rsid w:val="000C50D0"/>
    <w:rsid w:val="000C5D2B"/>
    <w:rsid w:val="000C5F69"/>
    <w:rsid w:val="000C6474"/>
    <w:rsid w:val="000C7018"/>
    <w:rsid w:val="000C7A40"/>
    <w:rsid w:val="000D082B"/>
    <w:rsid w:val="000D122A"/>
    <w:rsid w:val="000D160A"/>
    <w:rsid w:val="000D19AE"/>
    <w:rsid w:val="000D1D00"/>
    <w:rsid w:val="000D31E7"/>
    <w:rsid w:val="000D4771"/>
    <w:rsid w:val="000D528C"/>
    <w:rsid w:val="000D5DDD"/>
    <w:rsid w:val="000D5EB9"/>
    <w:rsid w:val="000D6089"/>
    <w:rsid w:val="000D6488"/>
    <w:rsid w:val="000D70D5"/>
    <w:rsid w:val="000D7337"/>
    <w:rsid w:val="000E02D0"/>
    <w:rsid w:val="000E10FD"/>
    <w:rsid w:val="000E1CBE"/>
    <w:rsid w:val="000E22F2"/>
    <w:rsid w:val="000E276C"/>
    <w:rsid w:val="000E2F34"/>
    <w:rsid w:val="000E3329"/>
    <w:rsid w:val="000E426F"/>
    <w:rsid w:val="000E499A"/>
    <w:rsid w:val="000E4CA9"/>
    <w:rsid w:val="000E4F96"/>
    <w:rsid w:val="000E5C56"/>
    <w:rsid w:val="000E5E9E"/>
    <w:rsid w:val="000E7016"/>
    <w:rsid w:val="000E70B6"/>
    <w:rsid w:val="000E726D"/>
    <w:rsid w:val="000E748C"/>
    <w:rsid w:val="000F047B"/>
    <w:rsid w:val="000F0E7C"/>
    <w:rsid w:val="000F1DC4"/>
    <w:rsid w:val="000F2835"/>
    <w:rsid w:val="000F3613"/>
    <w:rsid w:val="000F399C"/>
    <w:rsid w:val="000F3B82"/>
    <w:rsid w:val="000F4FAE"/>
    <w:rsid w:val="000F56EB"/>
    <w:rsid w:val="000F6874"/>
    <w:rsid w:val="000F6A32"/>
    <w:rsid w:val="000F6E87"/>
    <w:rsid w:val="000F7033"/>
    <w:rsid w:val="000F7DBF"/>
    <w:rsid w:val="00100385"/>
    <w:rsid w:val="0010142E"/>
    <w:rsid w:val="00103461"/>
    <w:rsid w:val="001036CB"/>
    <w:rsid w:val="0010385E"/>
    <w:rsid w:val="0010430F"/>
    <w:rsid w:val="00104451"/>
    <w:rsid w:val="00104E00"/>
    <w:rsid w:val="001053DF"/>
    <w:rsid w:val="00105BAC"/>
    <w:rsid w:val="001065E9"/>
    <w:rsid w:val="0010731B"/>
    <w:rsid w:val="00107748"/>
    <w:rsid w:val="00110B26"/>
    <w:rsid w:val="00110B71"/>
    <w:rsid w:val="0011158E"/>
    <w:rsid w:val="00111AD6"/>
    <w:rsid w:val="00113355"/>
    <w:rsid w:val="00113DE6"/>
    <w:rsid w:val="001153C5"/>
    <w:rsid w:val="00115A56"/>
    <w:rsid w:val="00116411"/>
    <w:rsid w:val="0011642F"/>
    <w:rsid w:val="00116E82"/>
    <w:rsid w:val="00117B27"/>
    <w:rsid w:val="001207BF"/>
    <w:rsid w:val="00120BDE"/>
    <w:rsid w:val="001222E8"/>
    <w:rsid w:val="0012246D"/>
    <w:rsid w:val="0012275A"/>
    <w:rsid w:val="00122BDA"/>
    <w:rsid w:val="00123BD1"/>
    <w:rsid w:val="00123D90"/>
    <w:rsid w:val="00124EB7"/>
    <w:rsid w:val="001258D9"/>
    <w:rsid w:val="00125981"/>
    <w:rsid w:val="0012723E"/>
    <w:rsid w:val="00127673"/>
    <w:rsid w:val="00127765"/>
    <w:rsid w:val="0013062F"/>
    <w:rsid w:val="00130CC5"/>
    <w:rsid w:val="00130E8E"/>
    <w:rsid w:val="001311A7"/>
    <w:rsid w:val="00131408"/>
    <w:rsid w:val="00131951"/>
    <w:rsid w:val="001319C4"/>
    <w:rsid w:val="00131B08"/>
    <w:rsid w:val="00132DA0"/>
    <w:rsid w:val="00133970"/>
    <w:rsid w:val="00135543"/>
    <w:rsid w:val="00135884"/>
    <w:rsid w:val="00135C9B"/>
    <w:rsid w:val="001360F5"/>
    <w:rsid w:val="00136854"/>
    <w:rsid w:val="00137017"/>
    <w:rsid w:val="00137332"/>
    <w:rsid w:val="001375FD"/>
    <w:rsid w:val="00137A69"/>
    <w:rsid w:val="0014043A"/>
    <w:rsid w:val="00141BFE"/>
    <w:rsid w:val="00143113"/>
    <w:rsid w:val="00144A4F"/>
    <w:rsid w:val="00144CF0"/>
    <w:rsid w:val="00144F47"/>
    <w:rsid w:val="00145C5D"/>
    <w:rsid w:val="001474C8"/>
    <w:rsid w:val="001479ED"/>
    <w:rsid w:val="00150D7C"/>
    <w:rsid w:val="00151E74"/>
    <w:rsid w:val="00152505"/>
    <w:rsid w:val="00153009"/>
    <w:rsid w:val="00153A53"/>
    <w:rsid w:val="00154611"/>
    <w:rsid w:val="001547AC"/>
    <w:rsid w:val="00154AAD"/>
    <w:rsid w:val="00154F13"/>
    <w:rsid w:val="00155527"/>
    <w:rsid w:val="001556F1"/>
    <w:rsid w:val="001560FE"/>
    <w:rsid w:val="00156458"/>
    <w:rsid w:val="001564B7"/>
    <w:rsid w:val="00156585"/>
    <w:rsid w:val="0015724E"/>
    <w:rsid w:val="001579D0"/>
    <w:rsid w:val="0016097D"/>
    <w:rsid w:val="001609EE"/>
    <w:rsid w:val="00160A98"/>
    <w:rsid w:val="00160C30"/>
    <w:rsid w:val="001613BC"/>
    <w:rsid w:val="00161819"/>
    <w:rsid w:val="0016387C"/>
    <w:rsid w:val="0016390D"/>
    <w:rsid w:val="00164654"/>
    <w:rsid w:val="00164868"/>
    <w:rsid w:val="00164D30"/>
    <w:rsid w:val="00164EDA"/>
    <w:rsid w:val="0016577C"/>
    <w:rsid w:val="00165D1D"/>
    <w:rsid w:val="001666D2"/>
    <w:rsid w:val="00166719"/>
    <w:rsid w:val="00166833"/>
    <w:rsid w:val="0016708E"/>
    <w:rsid w:val="001674D5"/>
    <w:rsid w:val="00167ECD"/>
    <w:rsid w:val="00167FC3"/>
    <w:rsid w:val="00170FF0"/>
    <w:rsid w:val="001714E2"/>
    <w:rsid w:val="0017198D"/>
    <w:rsid w:val="00171A89"/>
    <w:rsid w:val="00172335"/>
    <w:rsid w:val="001725F0"/>
    <w:rsid w:val="00172A1C"/>
    <w:rsid w:val="00173206"/>
    <w:rsid w:val="0017579B"/>
    <w:rsid w:val="00175C9B"/>
    <w:rsid w:val="00175CD9"/>
    <w:rsid w:val="001761D4"/>
    <w:rsid w:val="00176A1C"/>
    <w:rsid w:val="001778C1"/>
    <w:rsid w:val="00177BF4"/>
    <w:rsid w:val="00177D35"/>
    <w:rsid w:val="00180196"/>
    <w:rsid w:val="001803CA"/>
    <w:rsid w:val="00180C75"/>
    <w:rsid w:val="00180F8E"/>
    <w:rsid w:val="001810FA"/>
    <w:rsid w:val="0018129C"/>
    <w:rsid w:val="001814B5"/>
    <w:rsid w:val="00181ACC"/>
    <w:rsid w:val="00182391"/>
    <w:rsid w:val="00182893"/>
    <w:rsid w:val="00182C46"/>
    <w:rsid w:val="00182E2D"/>
    <w:rsid w:val="001832F7"/>
    <w:rsid w:val="00183A94"/>
    <w:rsid w:val="00184F99"/>
    <w:rsid w:val="00185AF4"/>
    <w:rsid w:val="00185B47"/>
    <w:rsid w:val="00186074"/>
    <w:rsid w:val="0018610A"/>
    <w:rsid w:val="00186703"/>
    <w:rsid w:val="0018670F"/>
    <w:rsid w:val="001868D5"/>
    <w:rsid w:val="00186BF4"/>
    <w:rsid w:val="00186D5F"/>
    <w:rsid w:val="0018791F"/>
    <w:rsid w:val="00190CEE"/>
    <w:rsid w:val="0019168B"/>
    <w:rsid w:val="00191F13"/>
    <w:rsid w:val="00192063"/>
    <w:rsid w:val="00193333"/>
    <w:rsid w:val="00193EAD"/>
    <w:rsid w:val="00194959"/>
    <w:rsid w:val="00196332"/>
    <w:rsid w:val="0019642E"/>
    <w:rsid w:val="00196B9B"/>
    <w:rsid w:val="001A00DF"/>
    <w:rsid w:val="001A11C4"/>
    <w:rsid w:val="001A2B5E"/>
    <w:rsid w:val="001A32B0"/>
    <w:rsid w:val="001A5977"/>
    <w:rsid w:val="001A5DFA"/>
    <w:rsid w:val="001A621B"/>
    <w:rsid w:val="001A65B8"/>
    <w:rsid w:val="001B0A73"/>
    <w:rsid w:val="001B0B10"/>
    <w:rsid w:val="001B212A"/>
    <w:rsid w:val="001B3A0C"/>
    <w:rsid w:val="001B3F4B"/>
    <w:rsid w:val="001B41B7"/>
    <w:rsid w:val="001B441C"/>
    <w:rsid w:val="001B591D"/>
    <w:rsid w:val="001B67F8"/>
    <w:rsid w:val="001B6C71"/>
    <w:rsid w:val="001B6F7B"/>
    <w:rsid w:val="001B76AD"/>
    <w:rsid w:val="001C0631"/>
    <w:rsid w:val="001C096A"/>
    <w:rsid w:val="001C0AE6"/>
    <w:rsid w:val="001C1A86"/>
    <w:rsid w:val="001C1B9F"/>
    <w:rsid w:val="001C1EDF"/>
    <w:rsid w:val="001C21D0"/>
    <w:rsid w:val="001C2344"/>
    <w:rsid w:val="001C2E27"/>
    <w:rsid w:val="001C3213"/>
    <w:rsid w:val="001C3F69"/>
    <w:rsid w:val="001C5970"/>
    <w:rsid w:val="001C5CB7"/>
    <w:rsid w:val="001C5D2E"/>
    <w:rsid w:val="001C6EE4"/>
    <w:rsid w:val="001C7F51"/>
    <w:rsid w:val="001D04FE"/>
    <w:rsid w:val="001D11D7"/>
    <w:rsid w:val="001D1CC8"/>
    <w:rsid w:val="001D21CF"/>
    <w:rsid w:val="001D323D"/>
    <w:rsid w:val="001D3EEB"/>
    <w:rsid w:val="001D423D"/>
    <w:rsid w:val="001D5E82"/>
    <w:rsid w:val="001D6202"/>
    <w:rsid w:val="001D6F58"/>
    <w:rsid w:val="001D7B8C"/>
    <w:rsid w:val="001E1327"/>
    <w:rsid w:val="001E1A53"/>
    <w:rsid w:val="001E1A70"/>
    <w:rsid w:val="001E2EC0"/>
    <w:rsid w:val="001E3290"/>
    <w:rsid w:val="001E355B"/>
    <w:rsid w:val="001E3718"/>
    <w:rsid w:val="001E3722"/>
    <w:rsid w:val="001E3AB4"/>
    <w:rsid w:val="001E432A"/>
    <w:rsid w:val="001E4588"/>
    <w:rsid w:val="001E4EFE"/>
    <w:rsid w:val="001E50FA"/>
    <w:rsid w:val="001E6277"/>
    <w:rsid w:val="001E63CC"/>
    <w:rsid w:val="001E6989"/>
    <w:rsid w:val="001E6FDE"/>
    <w:rsid w:val="001E705A"/>
    <w:rsid w:val="001E74A0"/>
    <w:rsid w:val="001E7A1D"/>
    <w:rsid w:val="001E7BAD"/>
    <w:rsid w:val="001E7E35"/>
    <w:rsid w:val="001F0323"/>
    <w:rsid w:val="001F0903"/>
    <w:rsid w:val="001F1222"/>
    <w:rsid w:val="001F123D"/>
    <w:rsid w:val="001F12D4"/>
    <w:rsid w:val="001F1A60"/>
    <w:rsid w:val="001F5E99"/>
    <w:rsid w:val="001F6425"/>
    <w:rsid w:val="001F7B77"/>
    <w:rsid w:val="001F7B81"/>
    <w:rsid w:val="002001D6"/>
    <w:rsid w:val="00200D70"/>
    <w:rsid w:val="002015AA"/>
    <w:rsid w:val="00201806"/>
    <w:rsid w:val="00202BF7"/>
    <w:rsid w:val="00202CAD"/>
    <w:rsid w:val="002033F1"/>
    <w:rsid w:val="002035D9"/>
    <w:rsid w:val="00205080"/>
    <w:rsid w:val="00205094"/>
    <w:rsid w:val="002052C9"/>
    <w:rsid w:val="00205460"/>
    <w:rsid w:val="002059F3"/>
    <w:rsid w:val="00205EBC"/>
    <w:rsid w:val="00205FE2"/>
    <w:rsid w:val="0020638F"/>
    <w:rsid w:val="002065B1"/>
    <w:rsid w:val="002073FA"/>
    <w:rsid w:val="002104E7"/>
    <w:rsid w:val="002109BC"/>
    <w:rsid w:val="00210AAB"/>
    <w:rsid w:val="00210B0A"/>
    <w:rsid w:val="00210C54"/>
    <w:rsid w:val="0021130D"/>
    <w:rsid w:val="0021177F"/>
    <w:rsid w:val="00211B6A"/>
    <w:rsid w:val="00211D40"/>
    <w:rsid w:val="002136AF"/>
    <w:rsid w:val="00213822"/>
    <w:rsid w:val="002138B6"/>
    <w:rsid w:val="00214428"/>
    <w:rsid w:val="00214AC8"/>
    <w:rsid w:val="002154DE"/>
    <w:rsid w:val="00215CB2"/>
    <w:rsid w:val="00216440"/>
    <w:rsid w:val="002205EF"/>
    <w:rsid w:val="00220A3E"/>
    <w:rsid w:val="00220B69"/>
    <w:rsid w:val="00221051"/>
    <w:rsid w:val="002214A8"/>
    <w:rsid w:val="00223321"/>
    <w:rsid w:val="0022361C"/>
    <w:rsid w:val="00223A08"/>
    <w:rsid w:val="002245B9"/>
    <w:rsid w:val="00224E8F"/>
    <w:rsid w:val="002325EF"/>
    <w:rsid w:val="002327A7"/>
    <w:rsid w:val="002329DD"/>
    <w:rsid w:val="00232FDA"/>
    <w:rsid w:val="00233B44"/>
    <w:rsid w:val="00233C2A"/>
    <w:rsid w:val="00233E84"/>
    <w:rsid w:val="00234E25"/>
    <w:rsid w:val="00236F79"/>
    <w:rsid w:val="00237498"/>
    <w:rsid w:val="00237DB1"/>
    <w:rsid w:val="00240C76"/>
    <w:rsid w:val="00241682"/>
    <w:rsid w:val="00241DA4"/>
    <w:rsid w:val="0024243F"/>
    <w:rsid w:val="0024270F"/>
    <w:rsid w:val="00242B34"/>
    <w:rsid w:val="00242EF1"/>
    <w:rsid w:val="0024482A"/>
    <w:rsid w:val="00244C5B"/>
    <w:rsid w:val="00245A3F"/>
    <w:rsid w:val="00246032"/>
    <w:rsid w:val="00246A93"/>
    <w:rsid w:val="00247471"/>
    <w:rsid w:val="002474F1"/>
    <w:rsid w:val="0024791C"/>
    <w:rsid w:val="002508C8"/>
    <w:rsid w:val="0025115B"/>
    <w:rsid w:val="00251BFF"/>
    <w:rsid w:val="00251EE1"/>
    <w:rsid w:val="002524D7"/>
    <w:rsid w:val="00252610"/>
    <w:rsid w:val="00252749"/>
    <w:rsid w:val="002533B4"/>
    <w:rsid w:val="0025383E"/>
    <w:rsid w:val="00253E91"/>
    <w:rsid w:val="00254589"/>
    <w:rsid w:val="00255F8B"/>
    <w:rsid w:val="00255F93"/>
    <w:rsid w:val="0025615C"/>
    <w:rsid w:val="002574CA"/>
    <w:rsid w:val="00260425"/>
    <w:rsid w:val="00260E8A"/>
    <w:rsid w:val="00261531"/>
    <w:rsid w:val="00261C6D"/>
    <w:rsid w:val="002633F3"/>
    <w:rsid w:val="002636A1"/>
    <w:rsid w:val="002641AD"/>
    <w:rsid w:val="00264334"/>
    <w:rsid w:val="00264BEB"/>
    <w:rsid w:val="00265131"/>
    <w:rsid w:val="002655E5"/>
    <w:rsid w:val="00265775"/>
    <w:rsid w:val="00265BD8"/>
    <w:rsid w:val="002661CF"/>
    <w:rsid w:val="00266357"/>
    <w:rsid w:val="002670AE"/>
    <w:rsid w:val="002672C0"/>
    <w:rsid w:val="002702C9"/>
    <w:rsid w:val="00270AEC"/>
    <w:rsid w:val="00270C26"/>
    <w:rsid w:val="00270DF4"/>
    <w:rsid w:val="00271118"/>
    <w:rsid w:val="00271590"/>
    <w:rsid w:val="00271BAE"/>
    <w:rsid w:val="00274488"/>
    <w:rsid w:val="00274728"/>
    <w:rsid w:val="002750BD"/>
    <w:rsid w:val="0027517B"/>
    <w:rsid w:val="002754B0"/>
    <w:rsid w:val="002758B2"/>
    <w:rsid w:val="00276687"/>
    <w:rsid w:val="00276937"/>
    <w:rsid w:val="0027724A"/>
    <w:rsid w:val="00277693"/>
    <w:rsid w:val="002778A2"/>
    <w:rsid w:val="00277924"/>
    <w:rsid w:val="00277B26"/>
    <w:rsid w:val="0028070E"/>
    <w:rsid w:val="00280FCF"/>
    <w:rsid w:val="0028115A"/>
    <w:rsid w:val="00281386"/>
    <w:rsid w:val="00281B0C"/>
    <w:rsid w:val="00282041"/>
    <w:rsid w:val="002828A0"/>
    <w:rsid w:val="002828F5"/>
    <w:rsid w:val="00282E83"/>
    <w:rsid w:val="00283C9D"/>
    <w:rsid w:val="0028434F"/>
    <w:rsid w:val="00284B03"/>
    <w:rsid w:val="00284E23"/>
    <w:rsid w:val="00284F38"/>
    <w:rsid w:val="00284F75"/>
    <w:rsid w:val="002863E7"/>
    <w:rsid w:val="00286703"/>
    <w:rsid w:val="00286F8B"/>
    <w:rsid w:val="00287305"/>
    <w:rsid w:val="00287D23"/>
    <w:rsid w:val="00287EB8"/>
    <w:rsid w:val="002907EB"/>
    <w:rsid w:val="00292D43"/>
    <w:rsid w:val="00292D5A"/>
    <w:rsid w:val="00293F9D"/>
    <w:rsid w:val="00294C80"/>
    <w:rsid w:val="00294CDF"/>
    <w:rsid w:val="0029514F"/>
    <w:rsid w:val="00295C20"/>
    <w:rsid w:val="00295C3B"/>
    <w:rsid w:val="002962F2"/>
    <w:rsid w:val="002A0603"/>
    <w:rsid w:val="002A1FF4"/>
    <w:rsid w:val="002A26A0"/>
    <w:rsid w:val="002A2834"/>
    <w:rsid w:val="002A2A79"/>
    <w:rsid w:val="002A2E90"/>
    <w:rsid w:val="002A3786"/>
    <w:rsid w:val="002A383E"/>
    <w:rsid w:val="002A447A"/>
    <w:rsid w:val="002A5976"/>
    <w:rsid w:val="002A5EBD"/>
    <w:rsid w:val="002A6FBF"/>
    <w:rsid w:val="002B199E"/>
    <w:rsid w:val="002B36CD"/>
    <w:rsid w:val="002B3D18"/>
    <w:rsid w:val="002B470B"/>
    <w:rsid w:val="002B4CF7"/>
    <w:rsid w:val="002B52CA"/>
    <w:rsid w:val="002B5621"/>
    <w:rsid w:val="002B5D8A"/>
    <w:rsid w:val="002B7135"/>
    <w:rsid w:val="002C0A94"/>
    <w:rsid w:val="002C15E2"/>
    <w:rsid w:val="002C2D2C"/>
    <w:rsid w:val="002C3CAB"/>
    <w:rsid w:val="002C3F3F"/>
    <w:rsid w:val="002C4C13"/>
    <w:rsid w:val="002D0A79"/>
    <w:rsid w:val="002D0A97"/>
    <w:rsid w:val="002D2CD6"/>
    <w:rsid w:val="002D3977"/>
    <w:rsid w:val="002D3B3D"/>
    <w:rsid w:val="002D3C82"/>
    <w:rsid w:val="002D3D18"/>
    <w:rsid w:val="002D4F70"/>
    <w:rsid w:val="002D56FF"/>
    <w:rsid w:val="002D6192"/>
    <w:rsid w:val="002D64D6"/>
    <w:rsid w:val="002D748C"/>
    <w:rsid w:val="002D7F86"/>
    <w:rsid w:val="002E0DE3"/>
    <w:rsid w:val="002E3F5C"/>
    <w:rsid w:val="002E4219"/>
    <w:rsid w:val="002E4DE3"/>
    <w:rsid w:val="002E5D1B"/>
    <w:rsid w:val="002E6758"/>
    <w:rsid w:val="002E6F13"/>
    <w:rsid w:val="002E7250"/>
    <w:rsid w:val="002E7698"/>
    <w:rsid w:val="002F1F9C"/>
    <w:rsid w:val="002F215A"/>
    <w:rsid w:val="002F36D3"/>
    <w:rsid w:val="002F422F"/>
    <w:rsid w:val="002F4991"/>
    <w:rsid w:val="002F49A9"/>
    <w:rsid w:val="002F4B36"/>
    <w:rsid w:val="002F743B"/>
    <w:rsid w:val="002F750E"/>
    <w:rsid w:val="002F7B4B"/>
    <w:rsid w:val="002F7E20"/>
    <w:rsid w:val="003008D4"/>
    <w:rsid w:val="00300C5C"/>
    <w:rsid w:val="00300F64"/>
    <w:rsid w:val="00301CC6"/>
    <w:rsid w:val="00301F3F"/>
    <w:rsid w:val="00303309"/>
    <w:rsid w:val="00303A7C"/>
    <w:rsid w:val="0030407A"/>
    <w:rsid w:val="003054D9"/>
    <w:rsid w:val="00305AFF"/>
    <w:rsid w:val="003077F2"/>
    <w:rsid w:val="0031033A"/>
    <w:rsid w:val="0031033E"/>
    <w:rsid w:val="00310351"/>
    <w:rsid w:val="00310359"/>
    <w:rsid w:val="00310523"/>
    <w:rsid w:val="00310F8E"/>
    <w:rsid w:val="003130CB"/>
    <w:rsid w:val="0031358A"/>
    <w:rsid w:val="00313952"/>
    <w:rsid w:val="003139B5"/>
    <w:rsid w:val="00313AD2"/>
    <w:rsid w:val="0031415E"/>
    <w:rsid w:val="00314B74"/>
    <w:rsid w:val="00314CC1"/>
    <w:rsid w:val="00315408"/>
    <w:rsid w:val="003159CC"/>
    <w:rsid w:val="0031612E"/>
    <w:rsid w:val="0031678D"/>
    <w:rsid w:val="003168BB"/>
    <w:rsid w:val="003170CD"/>
    <w:rsid w:val="00317D4B"/>
    <w:rsid w:val="00321FE0"/>
    <w:rsid w:val="00324486"/>
    <w:rsid w:val="003267CE"/>
    <w:rsid w:val="00327119"/>
    <w:rsid w:val="0032724D"/>
    <w:rsid w:val="00327834"/>
    <w:rsid w:val="003310D7"/>
    <w:rsid w:val="0033147D"/>
    <w:rsid w:val="003316DF"/>
    <w:rsid w:val="00331C1D"/>
    <w:rsid w:val="003324EA"/>
    <w:rsid w:val="00333298"/>
    <w:rsid w:val="00333C1A"/>
    <w:rsid w:val="00334381"/>
    <w:rsid w:val="00335761"/>
    <w:rsid w:val="00340954"/>
    <w:rsid w:val="003426C0"/>
    <w:rsid w:val="003426E1"/>
    <w:rsid w:val="00342A9C"/>
    <w:rsid w:val="0034308E"/>
    <w:rsid w:val="00343618"/>
    <w:rsid w:val="00343C23"/>
    <w:rsid w:val="003441AA"/>
    <w:rsid w:val="003447FD"/>
    <w:rsid w:val="0034512B"/>
    <w:rsid w:val="00345410"/>
    <w:rsid w:val="00345770"/>
    <w:rsid w:val="0034580C"/>
    <w:rsid w:val="00345B9D"/>
    <w:rsid w:val="003511AE"/>
    <w:rsid w:val="003516FC"/>
    <w:rsid w:val="00351A3E"/>
    <w:rsid w:val="00351FC6"/>
    <w:rsid w:val="00352A33"/>
    <w:rsid w:val="0035339D"/>
    <w:rsid w:val="003533EF"/>
    <w:rsid w:val="003560B9"/>
    <w:rsid w:val="00356BAD"/>
    <w:rsid w:val="00357823"/>
    <w:rsid w:val="00357C2F"/>
    <w:rsid w:val="00357CC6"/>
    <w:rsid w:val="00360A02"/>
    <w:rsid w:val="00360F08"/>
    <w:rsid w:val="0036260E"/>
    <w:rsid w:val="00363D77"/>
    <w:rsid w:val="003640BA"/>
    <w:rsid w:val="0036513A"/>
    <w:rsid w:val="00365E45"/>
    <w:rsid w:val="00365E9F"/>
    <w:rsid w:val="003668BB"/>
    <w:rsid w:val="00366941"/>
    <w:rsid w:val="0036796F"/>
    <w:rsid w:val="00367F71"/>
    <w:rsid w:val="00367FBC"/>
    <w:rsid w:val="003711AC"/>
    <w:rsid w:val="00371814"/>
    <w:rsid w:val="00371F70"/>
    <w:rsid w:val="0037287D"/>
    <w:rsid w:val="00372BAA"/>
    <w:rsid w:val="003734C9"/>
    <w:rsid w:val="0037373A"/>
    <w:rsid w:val="00374987"/>
    <w:rsid w:val="00374F26"/>
    <w:rsid w:val="0037598C"/>
    <w:rsid w:val="00375D21"/>
    <w:rsid w:val="00376077"/>
    <w:rsid w:val="00376677"/>
    <w:rsid w:val="00376A49"/>
    <w:rsid w:val="00376B9F"/>
    <w:rsid w:val="00376C67"/>
    <w:rsid w:val="00380620"/>
    <w:rsid w:val="00380E4B"/>
    <w:rsid w:val="00383932"/>
    <w:rsid w:val="003840F0"/>
    <w:rsid w:val="00384685"/>
    <w:rsid w:val="003853D7"/>
    <w:rsid w:val="00386186"/>
    <w:rsid w:val="00386AD1"/>
    <w:rsid w:val="0038713F"/>
    <w:rsid w:val="003903A4"/>
    <w:rsid w:val="003907EB"/>
    <w:rsid w:val="0039266F"/>
    <w:rsid w:val="00392FC4"/>
    <w:rsid w:val="00393555"/>
    <w:rsid w:val="00393B3F"/>
    <w:rsid w:val="003940D0"/>
    <w:rsid w:val="00394564"/>
    <w:rsid w:val="00396BE8"/>
    <w:rsid w:val="00397A88"/>
    <w:rsid w:val="003A00AB"/>
    <w:rsid w:val="003A0952"/>
    <w:rsid w:val="003A0CA6"/>
    <w:rsid w:val="003A1E88"/>
    <w:rsid w:val="003A2B52"/>
    <w:rsid w:val="003A2DF2"/>
    <w:rsid w:val="003A320B"/>
    <w:rsid w:val="003A395B"/>
    <w:rsid w:val="003A59D3"/>
    <w:rsid w:val="003A5EA8"/>
    <w:rsid w:val="003A715B"/>
    <w:rsid w:val="003A75F7"/>
    <w:rsid w:val="003B194C"/>
    <w:rsid w:val="003B2425"/>
    <w:rsid w:val="003B31DA"/>
    <w:rsid w:val="003B3CA4"/>
    <w:rsid w:val="003B4411"/>
    <w:rsid w:val="003B4751"/>
    <w:rsid w:val="003B51F5"/>
    <w:rsid w:val="003B5C4E"/>
    <w:rsid w:val="003B7229"/>
    <w:rsid w:val="003C07CB"/>
    <w:rsid w:val="003C0DC3"/>
    <w:rsid w:val="003C1347"/>
    <w:rsid w:val="003C1DC6"/>
    <w:rsid w:val="003C1FF8"/>
    <w:rsid w:val="003C2540"/>
    <w:rsid w:val="003C2A8A"/>
    <w:rsid w:val="003C3223"/>
    <w:rsid w:val="003C49C9"/>
    <w:rsid w:val="003C6ACD"/>
    <w:rsid w:val="003C7037"/>
    <w:rsid w:val="003D0973"/>
    <w:rsid w:val="003D282B"/>
    <w:rsid w:val="003D374D"/>
    <w:rsid w:val="003D3856"/>
    <w:rsid w:val="003D5C15"/>
    <w:rsid w:val="003D69A7"/>
    <w:rsid w:val="003E00B9"/>
    <w:rsid w:val="003E04D7"/>
    <w:rsid w:val="003E0C3D"/>
    <w:rsid w:val="003E0C6C"/>
    <w:rsid w:val="003E180B"/>
    <w:rsid w:val="003E1943"/>
    <w:rsid w:val="003E1B34"/>
    <w:rsid w:val="003E2A00"/>
    <w:rsid w:val="003E2AB7"/>
    <w:rsid w:val="003E4086"/>
    <w:rsid w:val="003E42F9"/>
    <w:rsid w:val="003E515D"/>
    <w:rsid w:val="003E5451"/>
    <w:rsid w:val="003E5D50"/>
    <w:rsid w:val="003E601D"/>
    <w:rsid w:val="003E6250"/>
    <w:rsid w:val="003E75CC"/>
    <w:rsid w:val="003F028B"/>
    <w:rsid w:val="003F127D"/>
    <w:rsid w:val="003F12DE"/>
    <w:rsid w:val="003F167A"/>
    <w:rsid w:val="003F1FD6"/>
    <w:rsid w:val="003F29F9"/>
    <w:rsid w:val="003F2A63"/>
    <w:rsid w:val="003F355F"/>
    <w:rsid w:val="003F4598"/>
    <w:rsid w:val="003F5755"/>
    <w:rsid w:val="003F6628"/>
    <w:rsid w:val="003F6981"/>
    <w:rsid w:val="003F7A5E"/>
    <w:rsid w:val="003F7F3A"/>
    <w:rsid w:val="003F7F9B"/>
    <w:rsid w:val="004000A4"/>
    <w:rsid w:val="00400242"/>
    <w:rsid w:val="004003A2"/>
    <w:rsid w:val="0040171D"/>
    <w:rsid w:val="004020B4"/>
    <w:rsid w:val="004024FE"/>
    <w:rsid w:val="00402D47"/>
    <w:rsid w:val="00402D66"/>
    <w:rsid w:val="00404321"/>
    <w:rsid w:val="00404579"/>
    <w:rsid w:val="0040484C"/>
    <w:rsid w:val="00404C3C"/>
    <w:rsid w:val="004057D0"/>
    <w:rsid w:val="00405D77"/>
    <w:rsid w:val="0040699E"/>
    <w:rsid w:val="00406ED7"/>
    <w:rsid w:val="00406F4B"/>
    <w:rsid w:val="00407346"/>
    <w:rsid w:val="004109B4"/>
    <w:rsid w:val="00411369"/>
    <w:rsid w:val="00411F11"/>
    <w:rsid w:val="004123EF"/>
    <w:rsid w:val="004137DD"/>
    <w:rsid w:val="00413E2C"/>
    <w:rsid w:val="004153CA"/>
    <w:rsid w:val="004157BA"/>
    <w:rsid w:val="00415EFD"/>
    <w:rsid w:val="00415FEB"/>
    <w:rsid w:val="0041616F"/>
    <w:rsid w:val="00420316"/>
    <w:rsid w:val="00420B09"/>
    <w:rsid w:val="00420D09"/>
    <w:rsid w:val="00420DF8"/>
    <w:rsid w:val="00421081"/>
    <w:rsid w:val="0042267E"/>
    <w:rsid w:val="00422ABA"/>
    <w:rsid w:val="00423318"/>
    <w:rsid w:val="00424476"/>
    <w:rsid w:val="004253C8"/>
    <w:rsid w:val="0042574C"/>
    <w:rsid w:val="00425943"/>
    <w:rsid w:val="004276B6"/>
    <w:rsid w:val="00427CBA"/>
    <w:rsid w:val="0043068F"/>
    <w:rsid w:val="004309E8"/>
    <w:rsid w:val="0043298A"/>
    <w:rsid w:val="00432D49"/>
    <w:rsid w:val="00434A5B"/>
    <w:rsid w:val="00434D97"/>
    <w:rsid w:val="00435939"/>
    <w:rsid w:val="004360AF"/>
    <w:rsid w:val="00437006"/>
    <w:rsid w:val="0043783D"/>
    <w:rsid w:val="00437841"/>
    <w:rsid w:val="00437E3F"/>
    <w:rsid w:val="00437F05"/>
    <w:rsid w:val="00440275"/>
    <w:rsid w:val="00440DFB"/>
    <w:rsid w:val="00441508"/>
    <w:rsid w:val="00441E8F"/>
    <w:rsid w:val="004428CD"/>
    <w:rsid w:val="00442DD5"/>
    <w:rsid w:val="00442FC5"/>
    <w:rsid w:val="00443783"/>
    <w:rsid w:val="00444581"/>
    <w:rsid w:val="004448D0"/>
    <w:rsid w:val="00444957"/>
    <w:rsid w:val="004449CF"/>
    <w:rsid w:val="0044564D"/>
    <w:rsid w:val="0044588F"/>
    <w:rsid w:val="00445984"/>
    <w:rsid w:val="00445EA9"/>
    <w:rsid w:val="00446F6C"/>
    <w:rsid w:val="00447D7A"/>
    <w:rsid w:val="004500B5"/>
    <w:rsid w:val="00450432"/>
    <w:rsid w:val="0045177F"/>
    <w:rsid w:val="00452259"/>
    <w:rsid w:val="00452F8B"/>
    <w:rsid w:val="00453C17"/>
    <w:rsid w:val="00454ADD"/>
    <w:rsid w:val="00455578"/>
    <w:rsid w:val="00455D16"/>
    <w:rsid w:val="00457BE9"/>
    <w:rsid w:val="0046086D"/>
    <w:rsid w:val="00460C19"/>
    <w:rsid w:val="004617B1"/>
    <w:rsid w:val="00461A4A"/>
    <w:rsid w:val="00462F7B"/>
    <w:rsid w:val="0046383A"/>
    <w:rsid w:val="004646CF"/>
    <w:rsid w:val="00466258"/>
    <w:rsid w:val="004668BE"/>
    <w:rsid w:val="0046741C"/>
    <w:rsid w:val="0046768C"/>
    <w:rsid w:val="00470537"/>
    <w:rsid w:val="00470FEE"/>
    <w:rsid w:val="004711D9"/>
    <w:rsid w:val="00471564"/>
    <w:rsid w:val="0047199F"/>
    <w:rsid w:val="0047202D"/>
    <w:rsid w:val="0047243C"/>
    <w:rsid w:val="00473487"/>
    <w:rsid w:val="0047388D"/>
    <w:rsid w:val="00474A07"/>
    <w:rsid w:val="00474EC2"/>
    <w:rsid w:val="00475512"/>
    <w:rsid w:val="004756C4"/>
    <w:rsid w:val="00476C3D"/>
    <w:rsid w:val="00477625"/>
    <w:rsid w:val="0048005D"/>
    <w:rsid w:val="00480699"/>
    <w:rsid w:val="00480C23"/>
    <w:rsid w:val="00482404"/>
    <w:rsid w:val="004829E8"/>
    <w:rsid w:val="0048329F"/>
    <w:rsid w:val="00483776"/>
    <w:rsid w:val="00483B25"/>
    <w:rsid w:val="00483EC7"/>
    <w:rsid w:val="00484A1C"/>
    <w:rsid w:val="00484FE6"/>
    <w:rsid w:val="00485439"/>
    <w:rsid w:val="00485DC5"/>
    <w:rsid w:val="00486813"/>
    <w:rsid w:val="00487A74"/>
    <w:rsid w:val="00490F79"/>
    <w:rsid w:val="00491DAF"/>
    <w:rsid w:val="004922A7"/>
    <w:rsid w:val="00492EA0"/>
    <w:rsid w:val="00494D36"/>
    <w:rsid w:val="00494D63"/>
    <w:rsid w:val="00495A8A"/>
    <w:rsid w:val="00495AB9"/>
    <w:rsid w:val="00495E93"/>
    <w:rsid w:val="004960CE"/>
    <w:rsid w:val="004961BB"/>
    <w:rsid w:val="00496CB2"/>
    <w:rsid w:val="004972E7"/>
    <w:rsid w:val="004A0061"/>
    <w:rsid w:val="004A0B3A"/>
    <w:rsid w:val="004A1952"/>
    <w:rsid w:val="004A1C06"/>
    <w:rsid w:val="004A2616"/>
    <w:rsid w:val="004A2756"/>
    <w:rsid w:val="004A3796"/>
    <w:rsid w:val="004A591A"/>
    <w:rsid w:val="004A673F"/>
    <w:rsid w:val="004A7294"/>
    <w:rsid w:val="004A7615"/>
    <w:rsid w:val="004A797E"/>
    <w:rsid w:val="004B0F8B"/>
    <w:rsid w:val="004B126D"/>
    <w:rsid w:val="004B1A99"/>
    <w:rsid w:val="004B207C"/>
    <w:rsid w:val="004B41B7"/>
    <w:rsid w:val="004B4601"/>
    <w:rsid w:val="004B47FB"/>
    <w:rsid w:val="004B4F4D"/>
    <w:rsid w:val="004B514E"/>
    <w:rsid w:val="004B54A1"/>
    <w:rsid w:val="004B5C86"/>
    <w:rsid w:val="004B6380"/>
    <w:rsid w:val="004B7B0F"/>
    <w:rsid w:val="004C01B0"/>
    <w:rsid w:val="004C1551"/>
    <w:rsid w:val="004C206B"/>
    <w:rsid w:val="004C293B"/>
    <w:rsid w:val="004C37A0"/>
    <w:rsid w:val="004C3E4C"/>
    <w:rsid w:val="004C40F3"/>
    <w:rsid w:val="004C45F4"/>
    <w:rsid w:val="004C4CCD"/>
    <w:rsid w:val="004C5167"/>
    <w:rsid w:val="004C57DD"/>
    <w:rsid w:val="004C600A"/>
    <w:rsid w:val="004C61F2"/>
    <w:rsid w:val="004C6ABF"/>
    <w:rsid w:val="004C6BDA"/>
    <w:rsid w:val="004C6C51"/>
    <w:rsid w:val="004C711B"/>
    <w:rsid w:val="004D0613"/>
    <w:rsid w:val="004D0675"/>
    <w:rsid w:val="004D1B27"/>
    <w:rsid w:val="004D25A9"/>
    <w:rsid w:val="004D2CA6"/>
    <w:rsid w:val="004D3A84"/>
    <w:rsid w:val="004D3BEC"/>
    <w:rsid w:val="004D4EBD"/>
    <w:rsid w:val="004D50C4"/>
    <w:rsid w:val="004D5C7F"/>
    <w:rsid w:val="004D6315"/>
    <w:rsid w:val="004D6F16"/>
    <w:rsid w:val="004D7209"/>
    <w:rsid w:val="004D7A99"/>
    <w:rsid w:val="004D7FFC"/>
    <w:rsid w:val="004E0CCA"/>
    <w:rsid w:val="004E0EFB"/>
    <w:rsid w:val="004E0F17"/>
    <w:rsid w:val="004E0FB3"/>
    <w:rsid w:val="004E14A7"/>
    <w:rsid w:val="004E19F9"/>
    <w:rsid w:val="004E1A55"/>
    <w:rsid w:val="004E1AA6"/>
    <w:rsid w:val="004E39CD"/>
    <w:rsid w:val="004E3CA3"/>
    <w:rsid w:val="004E44F3"/>
    <w:rsid w:val="004E553D"/>
    <w:rsid w:val="004E5D2F"/>
    <w:rsid w:val="004E61E3"/>
    <w:rsid w:val="004E67F4"/>
    <w:rsid w:val="004E68DD"/>
    <w:rsid w:val="004E6910"/>
    <w:rsid w:val="004E6965"/>
    <w:rsid w:val="004E774B"/>
    <w:rsid w:val="004F0399"/>
    <w:rsid w:val="004F041E"/>
    <w:rsid w:val="004F09AC"/>
    <w:rsid w:val="004F09BD"/>
    <w:rsid w:val="004F0E8D"/>
    <w:rsid w:val="004F0F2F"/>
    <w:rsid w:val="004F4564"/>
    <w:rsid w:val="004F58C3"/>
    <w:rsid w:val="004F5ACD"/>
    <w:rsid w:val="004F649E"/>
    <w:rsid w:val="004F6DD8"/>
    <w:rsid w:val="004F7210"/>
    <w:rsid w:val="004F72E6"/>
    <w:rsid w:val="004F7378"/>
    <w:rsid w:val="004F7EDB"/>
    <w:rsid w:val="00501009"/>
    <w:rsid w:val="0050159A"/>
    <w:rsid w:val="00501DD1"/>
    <w:rsid w:val="0050268E"/>
    <w:rsid w:val="00502A98"/>
    <w:rsid w:val="00502D6C"/>
    <w:rsid w:val="005035B2"/>
    <w:rsid w:val="00504560"/>
    <w:rsid w:val="00504A57"/>
    <w:rsid w:val="00504C6F"/>
    <w:rsid w:val="005053AB"/>
    <w:rsid w:val="005064B8"/>
    <w:rsid w:val="00506A00"/>
    <w:rsid w:val="00507121"/>
    <w:rsid w:val="00510037"/>
    <w:rsid w:val="00510299"/>
    <w:rsid w:val="00511066"/>
    <w:rsid w:val="00511E18"/>
    <w:rsid w:val="0051206B"/>
    <w:rsid w:val="005121C3"/>
    <w:rsid w:val="00512CFD"/>
    <w:rsid w:val="00513856"/>
    <w:rsid w:val="00513C9E"/>
    <w:rsid w:val="00513F87"/>
    <w:rsid w:val="00514CA1"/>
    <w:rsid w:val="00515E31"/>
    <w:rsid w:val="0051652D"/>
    <w:rsid w:val="00517514"/>
    <w:rsid w:val="00517B01"/>
    <w:rsid w:val="00517B45"/>
    <w:rsid w:val="00520791"/>
    <w:rsid w:val="00520DF2"/>
    <w:rsid w:val="00521517"/>
    <w:rsid w:val="00521DCB"/>
    <w:rsid w:val="005229A3"/>
    <w:rsid w:val="005236F8"/>
    <w:rsid w:val="005244A1"/>
    <w:rsid w:val="00524C4A"/>
    <w:rsid w:val="005256E3"/>
    <w:rsid w:val="00526194"/>
    <w:rsid w:val="00526DF0"/>
    <w:rsid w:val="0052707C"/>
    <w:rsid w:val="00527171"/>
    <w:rsid w:val="0052771B"/>
    <w:rsid w:val="00530567"/>
    <w:rsid w:val="005308AD"/>
    <w:rsid w:val="005308EB"/>
    <w:rsid w:val="00531ECC"/>
    <w:rsid w:val="0053288B"/>
    <w:rsid w:val="00533E99"/>
    <w:rsid w:val="00534C83"/>
    <w:rsid w:val="0053656A"/>
    <w:rsid w:val="005366CF"/>
    <w:rsid w:val="00536958"/>
    <w:rsid w:val="00536E8E"/>
    <w:rsid w:val="005400AB"/>
    <w:rsid w:val="0054072A"/>
    <w:rsid w:val="00540788"/>
    <w:rsid w:val="00540A38"/>
    <w:rsid w:val="00540FD4"/>
    <w:rsid w:val="00541894"/>
    <w:rsid w:val="00541B88"/>
    <w:rsid w:val="00542964"/>
    <w:rsid w:val="00542F4B"/>
    <w:rsid w:val="005431C6"/>
    <w:rsid w:val="0054357B"/>
    <w:rsid w:val="005438C9"/>
    <w:rsid w:val="00543BDA"/>
    <w:rsid w:val="00544165"/>
    <w:rsid w:val="00544467"/>
    <w:rsid w:val="005445BE"/>
    <w:rsid w:val="00544BE8"/>
    <w:rsid w:val="00545625"/>
    <w:rsid w:val="00546F91"/>
    <w:rsid w:val="00547220"/>
    <w:rsid w:val="005479C3"/>
    <w:rsid w:val="00547A00"/>
    <w:rsid w:val="00547F5C"/>
    <w:rsid w:val="00550220"/>
    <w:rsid w:val="00550C13"/>
    <w:rsid w:val="00551003"/>
    <w:rsid w:val="00551B90"/>
    <w:rsid w:val="005526A7"/>
    <w:rsid w:val="00552F69"/>
    <w:rsid w:val="005540B5"/>
    <w:rsid w:val="0055421F"/>
    <w:rsid w:val="005544FD"/>
    <w:rsid w:val="00554A4B"/>
    <w:rsid w:val="00554D15"/>
    <w:rsid w:val="00556C13"/>
    <w:rsid w:val="005571B5"/>
    <w:rsid w:val="00557DDF"/>
    <w:rsid w:val="005609B7"/>
    <w:rsid w:val="00561069"/>
    <w:rsid w:val="0056297E"/>
    <w:rsid w:val="00563140"/>
    <w:rsid w:val="005635EF"/>
    <w:rsid w:val="005643B2"/>
    <w:rsid w:val="00564B30"/>
    <w:rsid w:val="00565856"/>
    <w:rsid w:val="00565FF8"/>
    <w:rsid w:val="0056617A"/>
    <w:rsid w:val="00566D15"/>
    <w:rsid w:val="0057027A"/>
    <w:rsid w:val="0057058D"/>
    <w:rsid w:val="0057118F"/>
    <w:rsid w:val="005713AA"/>
    <w:rsid w:val="00572EEF"/>
    <w:rsid w:val="0057331A"/>
    <w:rsid w:val="00573481"/>
    <w:rsid w:val="00573553"/>
    <w:rsid w:val="005737B2"/>
    <w:rsid w:val="00573F4D"/>
    <w:rsid w:val="00574A07"/>
    <w:rsid w:val="00574F05"/>
    <w:rsid w:val="00575527"/>
    <w:rsid w:val="00575968"/>
    <w:rsid w:val="005764D2"/>
    <w:rsid w:val="00576606"/>
    <w:rsid w:val="00576E15"/>
    <w:rsid w:val="005777C5"/>
    <w:rsid w:val="005800A4"/>
    <w:rsid w:val="00580209"/>
    <w:rsid w:val="00580288"/>
    <w:rsid w:val="005802B3"/>
    <w:rsid w:val="005803D4"/>
    <w:rsid w:val="005806F7"/>
    <w:rsid w:val="0058126D"/>
    <w:rsid w:val="0058184A"/>
    <w:rsid w:val="0058197D"/>
    <w:rsid w:val="00581A19"/>
    <w:rsid w:val="00581C84"/>
    <w:rsid w:val="00582E78"/>
    <w:rsid w:val="0058335C"/>
    <w:rsid w:val="005845A6"/>
    <w:rsid w:val="00584853"/>
    <w:rsid w:val="005850F5"/>
    <w:rsid w:val="00585ACB"/>
    <w:rsid w:val="0058625D"/>
    <w:rsid w:val="005904C0"/>
    <w:rsid w:val="00592001"/>
    <w:rsid w:val="00592A86"/>
    <w:rsid w:val="00592AB5"/>
    <w:rsid w:val="00592D50"/>
    <w:rsid w:val="00595389"/>
    <w:rsid w:val="00595AB9"/>
    <w:rsid w:val="00595C83"/>
    <w:rsid w:val="00595E1F"/>
    <w:rsid w:val="005A020A"/>
    <w:rsid w:val="005A118A"/>
    <w:rsid w:val="005A143D"/>
    <w:rsid w:val="005A15C5"/>
    <w:rsid w:val="005A1E4E"/>
    <w:rsid w:val="005A32DC"/>
    <w:rsid w:val="005A3BBB"/>
    <w:rsid w:val="005A3C85"/>
    <w:rsid w:val="005A406C"/>
    <w:rsid w:val="005A4162"/>
    <w:rsid w:val="005A43DF"/>
    <w:rsid w:val="005A4893"/>
    <w:rsid w:val="005A54B2"/>
    <w:rsid w:val="005A54F9"/>
    <w:rsid w:val="005A5E86"/>
    <w:rsid w:val="005A6B75"/>
    <w:rsid w:val="005A72DC"/>
    <w:rsid w:val="005A7F8D"/>
    <w:rsid w:val="005B0D9E"/>
    <w:rsid w:val="005B1BE6"/>
    <w:rsid w:val="005B1C71"/>
    <w:rsid w:val="005B2229"/>
    <w:rsid w:val="005B2D36"/>
    <w:rsid w:val="005B2DBD"/>
    <w:rsid w:val="005B331A"/>
    <w:rsid w:val="005B3332"/>
    <w:rsid w:val="005B3E62"/>
    <w:rsid w:val="005B4BDE"/>
    <w:rsid w:val="005B516E"/>
    <w:rsid w:val="005B56DE"/>
    <w:rsid w:val="005B58B5"/>
    <w:rsid w:val="005B60E8"/>
    <w:rsid w:val="005B637A"/>
    <w:rsid w:val="005B69AF"/>
    <w:rsid w:val="005B6CBC"/>
    <w:rsid w:val="005B74E0"/>
    <w:rsid w:val="005C1069"/>
    <w:rsid w:val="005C138E"/>
    <w:rsid w:val="005C1DF8"/>
    <w:rsid w:val="005C2A0E"/>
    <w:rsid w:val="005C2ED1"/>
    <w:rsid w:val="005C30E8"/>
    <w:rsid w:val="005C38D5"/>
    <w:rsid w:val="005C39E3"/>
    <w:rsid w:val="005C3A7B"/>
    <w:rsid w:val="005C582C"/>
    <w:rsid w:val="005C59EB"/>
    <w:rsid w:val="005C5B9F"/>
    <w:rsid w:val="005C655B"/>
    <w:rsid w:val="005C6D0D"/>
    <w:rsid w:val="005C7D40"/>
    <w:rsid w:val="005C7E0E"/>
    <w:rsid w:val="005D01B2"/>
    <w:rsid w:val="005D01B9"/>
    <w:rsid w:val="005D14AD"/>
    <w:rsid w:val="005D270E"/>
    <w:rsid w:val="005D3039"/>
    <w:rsid w:val="005D3B29"/>
    <w:rsid w:val="005D3E74"/>
    <w:rsid w:val="005D57D2"/>
    <w:rsid w:val="005D5E6F"/>
    <w:rsid w:val="005D5FAC"/>
    <w:rsid w:val="005D649E"/>
    <w:rsid w:val="005D6556"/>
    <w:rsid w:val="005D65F7"/>
    <w:rsid w:val="005D6701"/>
    <w:rsid w:val="005D7256"/>
    <w:rsid w:val="005D7C0A"/>
    <w:rsid w:val="005E06CE"/>
    <w:rsid w:val="005E0729"/>
    <w:rsid w:val="005E0C39"/>
    <w:rsid w:val="005E0D8F"/>
    <w:rsid w:val="005E0E06"/>
    <w:rsid w:val="005E1991"/>
    <w:rsid w:val="005E255C"/>
    <w:rsid w:val="005E2711"/>
    <w:rsid w:val="005E274F"/>
    <w:rsid w:val="005E2923"/>
    <w:rsid w:val="005E587D"/>
    <w:rsid w:val="005E635D"/>
    <w:rsid w:val="005E6835"/>
    <w:rsid w:val="005E6926"/>
    <w:rsid w:val="005E6C94"/>
    <w:rsid w:val="005E750A"/>
    <w:rsid w:val="005E7A5B"/>
    <w:rsid w:val="005E7A70"/>
    <w:rsid w:val="005F0A12"/>
    <w:rsid w:val="005F0CCB"/>
    <w:rsid w:val="005F14F4"/>
    <w:rsid w:val="005F17A7"/>
    <w:rsid w:val="005F1B09"/>
    <w:rsid w:val="005F1EA9"/>
    <w:rsid w:val="005F269D"/>
    <w:rsid w:val="005F2847"/>
    <w:rsid w:val="005F2924"/>
    <w:rsid w:val="005F2D64"/>
    <w:rsid w:val="005F3F07"/>
    <w:rsid w:val="005F4BE8"/>
    <w:rsid w:val="005F52FE"/>
    <w:rsid w:val="005F54EB"/>
    <w:rsid w:val="005F5FB3"/>
    <w:rsid w:val="005F6120"/>
    <w:rsid w:val="005F69F0"/>
    <w:rsid w:val="005F6CF5"/>
    <w:rsid w:val="005F6D2C"/>
    <w:rsid w:val="005F6E22"/>
    <w:rsid w:val="005F7163"/>
    <w:rsid w:val="005F71D4"/>
    <w:rsid w:val="005F7655"/>
    <w:rsid w:val="005F79E4"/>
    <w:rsid w:val="005F7B73"/>
    <w:rsid w:val="005F7BB4"/>
    <w:rsid w:val="005F7DBA"/>
    <w:rsid w:val="005F7E91"/>
    <w:rsid w:val="00600270"/>
    <w:rsid w:val="00601055"/>
    <w:rsid w:val="0060115D"/>
    <w:rsid w:val="006013C3"/>
    <w:rsid w:val="0060160E"/>
    <w:rsid w:val="00601A31"/>
    <w:rsid w:val="00601FBB"/>
    <w:rsid w:val="00602118"/>
    <w:rsid w:val="00602E5E"/>
    <w:rsid w:val="00602FA5"/>
    <w:rsid w:val="006032B2"/>
    <w:rsid w:val="00603F39"/>
    <w:rsid w:val="00604B55"/>
    <w:rsid w:val="006051D4"/>
    <w:rsid w:val="00606DC1"/>
    <w:rsid w:val="0060712F"/>
    <w:rsid w:val="006076CE"/>
    <w:rsid w:val="00607A69"/>
    <w:rsid w:val="00607EAF"/>
    <w:rsid w:val="0061017A"/>
    <w:rsid w:val="006104E1"/>
    <w:rsid w:val="00611BE1"/>
    <w:rsid w:val="00612701"/>
    <w:rsid w:val="00612D1D"/>
    <w:rsid w:val="00613204"/>
    <w:rsid w:val="00613D48"/>
    <w:rsid w:val="00613E16"/>
    <w:rsid w:val="006162BD"/>
    <w:rsid w:val="00616450"/>
    <w:rsid w:val="00616636"/>
    <w:rsid w:val="0061672E"/>
    <w:rsid w:val="006171F7"/>
    <w:rsid w:val="00617BE9"/>
    <w:rsid w:val="00617FA7"/>
    <w:rsid w:val="006200A8"/>
    <w:rsid w:val="006210A4"/>
    <w:rsid w:val="00621576"/>
    <w:rsid w:val="00622757"/>
    <w:rsid w:val="0062345B"/>
    <w:rsid w:val="00624645"/>
    <w:rsid w:val="006247DB"/>
    <w:rsid w:val="00624C08"/>
    <w:rsid w:val="006253BF"/>
    <w:rsid w:val="00625B78"/>
    <w:rsid w:val="006301FB"/>
    <w:rsid w:val="00630CC8"/>
    <w:rsid w:val="0063124A"/>
    <w:rsid w:val="006313D2"/>
    <w:rsid w:val="00632381"/>
    <w:rsid w:val="00632936"/>
    <w:rsid w:val="00632EF9"/>
    <w:rsid w:val="00633B4C"/>
    <w:rsid w:val="00635134"/>
    <w:rsid w:val="006370B9"/>
    <w:rsid w:val="0063725C"/>
    <w:rsid w:val="00637598"/>
    <w:rsid w:val="0063779D"/>
    <w:rsid w:val="00637AE8"/>
    <w:rsid w:val="00637B0B"/>
    <w:rsid w:val="00641181"/>
    <w:rsid w:val="00642B11"/>
    <w:rsid w:val="00642B95"/>
    <w:rsid w:val="00642CAB"/>
    <w:rsid w:val="00642F84"/>
    <w:rsid w:val="006457DC"/>
    <w:rsid w:val="00645960"/>
    <w:rsid w:val="00646981"/>
    <w:rsid w:val="00647AB8"/>
    <w:rsid w:val="0065095C"/>
    <w:rsid w:val="00650E89"/>
    <w:rsid w:val="006512B6"/>
    <w:rsid w:val="00651577"/>
    <w:rsid w:val="00651D1B"/>
    <w:rsid w:val="006521B8"/>
    <w:rsid w:val="006526E8"/>
    <w:rsid w:val="006531F5"/>
    <w:rsid w:val="00653C25"/>
    <w:rsid w:val="00654985"/>
    <w:rsid w:val="00654BE9"/>
    <w:rsid w:val="00654CD8"/>
    <w:rsid w:val="00654D36"/>
    <w:rsid w:val="00655147"/>
    <w:rsid w:val="00655E57"/>
    <w:rsid w:val="00656502"/>
    <w:rsid w:val="006565C7"/>
    <w:rsid w:val="006569A0"/>
    <w:rsid w:val="00657A4F"/>
    <w:rsid w:val="00657C57"/>
    <w:rsid w:val="00660367"/>
    <w:rsid w:val="00661AAD"/>
    <w:rsid w:val="00662AD8"/>
    <w:rsid w:val="00663AF8"/>
    <w:rsid w:val="006641BA"/>
    <w:rsid w:val="0066493B"/>
    <w:rsid w:val="00665203"/>
    <w:rsid w:val="00665676"/>
    <w:rsid w:val="006657F3"/>
    <w:rsid w:val="00666438"/>
    <w:rsid w:val="00666C20"/>
    <w:rsid w:val="0066750E"/>
    <w:rsid w:val="0066766F"/>
    <w:rsid w:val="00670F69"/>
    <w:rsid w:val="00671839"/>
    <w:rsid w:val="00671BFE"/>
    <w:rsid w:val="006742BF"/>
    <w:rsid w:val="00674C50"/>
    <w:rsid w:val="00675C2D"/>
    <w:rsid w:val="006760D3"/>
    <w:rsid w:val="00676A56"/>
    <w:rsid w:val="00676D94"/>
    <w:rsid w:val="006774D6"/>
    <w:rsid w:val="00677892"/>
    <w:rsid w:val="00680E62"/>
    <w:rsid w:val="006815D5"/>
    <w:rsid w:val="00682905"/>
    <w:rsid w:val="00683293"/>
    <w:rsid w:val="006832C9"/>
    <w:rsid w:val="00683622"/>
    <w:rsid w:val="00683B55"/>
    <w:rsid w:val="00683B81"/>
    <w:rsid w:val="00684858"/>
    <w:rsid w:val="006848A9"/>
    <w:rsid w:val="0068531A"/>
    <w:rsid w:val="006863B9"/>
    <w:rsid w:val="00686ED9"/>
    <w:rsid w:val="00687365"/>
    <w:rsid w:val="006878FA"/>
    <w:rsid w:val="00687943"/>
    <w:rsid w:val="00687DC4"/>
    <w:rsid w:val="0069060D"/>
    <w:rsid w:val="00691B98"/>
    <w:rsid w:val="0069205D"/>
    <w:rsid w:val="00692518"/>
    <w:rsid w:val="00692F7C"/>
    <w:rsid w:val="00693890"/>
    <w:rsid w:val="00694AFF"/>
    <w:rsid w:val="00694C63"/>
    <w:rsid w:val="00694DA1"/>
    <w:rsid w:val="00694DCC"/>
    <w:rsid w:val="006950A3"/>
    <w:rsid w:val="006953C3"/>
    <w:rsid w:val="00695A8C"/>
    <w:rsid w:val="006A0AB5"/>
    <w:rsid w:val="006A10E4"/>
    <w:rsid w:val="006A13F0"/>
    <w:rsid w:val="006A154D"/>
    <w:rsid w:val="006A1C99"/>
    <w:rsid w:val="006A258B"/>
    <w:rsid w:val="006A3262"/>
    <w:rsid w:val="006A3694"/>
    <w:rsid w:val="006A39E5"/>
    <w:rsid w:val="006A4266"/>
    <w:rsid w:val="006A48C2"/>
    <w:rsid w:val="006A5A78"/>
    <w:rsid w:val="006A5B64"/>
    <w:rsid w:val="006A61AB"/>
    <w:rsid w:val="006A6867"/>
    <w:rsid w:val="006A6C09"/>
    <w:rsid w:val="006A700F"/>
    <w:rsid w:val="006A7209"/>
    <w:rsid w:val="006A78BA"/>
    <w:rsid w:val="006A7F3F"/>
    <w:rsid w:val="006B05C6"/>
    <w:rsid w:val="006B1889"/>
    <w:rsid w:val="006B33F3"/>
    <w:rsid w:val="006B3F34"/>
    <w:rsid w:val="006B56A2"/>
    <w:rsid w:val="006B6132"/>
    <w:rsid w:val="006B6DA6"/>
    <w:rsid w:val="006C0AF9"/>
    <w:rsid w:val="006C17EF"/>
    <w:rsid w:val="006C19B3"/>
    <w:rsid w:val="006C2034"/>
    <w:rsid w:val="006C2F20"/>
    <w:rsid w:val="006C3335"/>
    <w:rsid w:val="006C46EF"/>
    <w:rsid w:val="006C4D97"/>
    <w:rsid w:val="006C4F9E"/>
    <w:rsid w:val="006C61E9"/>
    <w:rsid w:val="006C69E4"/>
    <w:rsid w:val="006C73E7"/>
    <w:rsid w:val="006D0BE7"/>
    <w:rsid w:val="006D0C80"/>
    <w:rsid w:val="006D137E"/>
    <w:rsid w:val="006D2AE8"/>
    <w:rsid w:val="006D2D15"/>
    <w:rsid w:val="006D323D"/>
    <w:rsid w:val="006D3712"/>
    <w:rsid w:val="006D4538"/>
    <w:rsid w:val="006D489E"/>
    <w:rsid w:val="006D4D74"/>
    <w:rsid w:val="006D5A1A"/>
    <w:rsid w:val="006D6647"/>
    <w:rsid w:val="006D7FB5"/>
    <w:rsid w:val="006E051F"/>
    <w:rsid w:val="006E0DA2"/>
    <w:rsid w:val="006E1063"/>
    <w:rsid w:val="006E135B"/>
    <w:rsid w:val="006E1C1F"/>
    <w:rsid w:val="006E29C6"/>
    <w:rsid w:val="006E3BEC"/>
    <w:rsid w:val="006E3E20"/>
    <w:rsid w:val="006E3F6C"/>
    <w:rsid w:val="006E408D"/>
    <w:rsid w:val="006E4472"/>
    <w:rsid w:val="006E459C"/>
    <w:rsid w:val="006E51D8"/>
    <w:rsid w:val="006E5A72"/>
    <w:rsid w:val="006E6614"/>
    <w:rsid w:val="006E6FB0"/>
    <w:rsid w:val="006E706D"/>
    <w:rsid w:val="006F1DFE"/>
    <w:rsid w:val="006F24AE"/>
    <w:rsid w:val="006F26E5"/>
    <w:rsid w:val="006F330E"/>
    <w:rsid w:val="006F35A3"/>
    <w:rsid w:val="006F36CC"/>
    <w:rsid w:val="006F5688"/>
    <w:rsid w:val="006F57F5"/>
    <w:rsid w:val="006F6344"/>
    <w:rsid w:val="006F6429"/>
    <w:rsid w:val="006F73AA"/>
    <w:rsid w:val="007000D7"/>
    <w:rsid w:val="0070031E"/>
    <w:rsid w:val="007004F6"/>
    <w:rsid w:val="00700AA0"/>
    <w:rsid w:val="007016D3"/>
    <w:rsid w:val="00701983"/>
    <w:rsid w:val="00702847"/>
    <w:rsid w:val="007047D6"/>
    <w:rsid w:val="00704CD8"/>
    <w:rsid w:val="00704E93"/>
    <w:rsid w:val="007060DC"/>
    <w:rsid w:val="007062C8"/>
    <w:rsid w:val="00706B18"/>
    <w:rsid w:val="007075C3"/>
    <w:rsid w:val="00707F8E"/>
    <w:rsid w:val="00710D19"/>
    <w:rsid w:val="0071159C"/>
    <w:rsid w:val="007120D5"/>
    <w:rsid w:val="0071259A"/>
    <w:rsid w:val="00713092"/>
    <w:rsid w:val="00713792"/>
    <w:rsid w:val="00713FC5"/>
    <w:rsid w:val="007147AC"/>
    <w:rsid w:val="007157F1"/>
    <w:rsid w:val="00716206"/>
    <w:rsid w:val="007167A7"/>
    <w:rsid w:val="00716869"/>
    <w:rsid w:val="00716CEE"/>
    <w:rsid w:val="007207D2"/>
    <w:rsid w:val="00720AAC"/>
    <w:rsid w:val="00720DF5"/>
    <w:rsid w:val="007211E7"/>
    <w:rsid w:val="00721968"/>
    <w:rsid w:val="00721BF2"/>
    <w:rsid w:val="00722EC8"/>
    <w:rsid w:val="00723689"/>
    <w:rsid w:val="00724C6C"/>
    <w:rsid w:val="00726125"/>
    <w:rsid w:val="007267DC"/>
    <w:rsid w:val="00726F34"/>
    <w:rsid w:val="007279BB"/>
    <w:rsid w:val="00727C8D"/>
    <w:rsid w:val="00730CAD"/>
    <w:rsid w:val="00730F2C"/>
    <w:rsid w:val="007318AF"/>
    <w:rsid w:val="007328F2"/>
    <w:rsid w:val="007329A1"/>
    <w:rsid w:val="0073325B"/>
    <w:rsid w:val="007332E5"/>
    <w:rsid w:val="007333C3"/>
    <w:rsid w:val="007337C1"/>
    <w:rsid w:val="0073423D"/>
    <w:rsid w:val="007343CA"/>
    <w:rsid w:val="007344D6"/>
    <w:rsid w:val="00734722"/>
    <w:rsid w:val="00735B82"/>
    <w:rsid w:val="00736E7B"/>
    <w:rsid w:val="00736FC7"/>
    <w:rsid w:val="007378D4"/>
    <w:rsid w:val="00740AF0"/>
    <w:rsid w:val="00741CE8"/>
    <w:rsid w:val="00741F00"/>
    <w:rsid w:val="007420F9"/>
    <w:rsid w:val="007424FB"/>
    <w:rsid w:val="00742E05"/>
    <w:rsid w:val="007439ED"/>
    <w:rsid w:val="0074447D"/>
    <w:rsid w:val="00744D4C"/>
    <w:rsid w:val="0074526A"/>
    <w:rsid w:val="00745856"/>
    <w:rsid w:val="00745E01"/>
    <w:rsid w:val="007467B8"/>
    <w:rsid w:val="00746892"/>
    <w:rsid w:val="007469C4"/>
    <w:rsid w:val="007479D7"/>
    <w:rsid w:val="00750212"/>
    <w:rsid w:val="00750CF1"/>
    <w:rsid w:val="00751A34"/>
    <w:rsid w:val="00751AD1"/>
    <w:rsid w:val="007530A7"/>
    <w:rsid w:val="00753B20"/>
    <w:rsid w:val="007549DC"/>
    <w:rsid w:val="00754AE8"/>
    <w:rsid w:val="00755FF8"/>
    <w:rsid w:val="00756E65"/>
    <w:rsid w:val="007574C1"/>
    <w:rsid w:val="007579B9"/>
    <w:rsid w:val="00760AE4"/>
    <w:rsid w:val="00762144"/>
    <w:rsid w:val="00762598"/>
    <w:rsid w:val="007627CB"/>
    <w:rsid w:val="00763212"/>
    <w:rsid w:val="0076321D"/>
    <w:rsid w:val="00763606"/>
    <w:rsid w:val="00763B80"/>
    <w:rsid w:val="007640D7"/>
    <w:rsid w:val="00764FC8"/>
    <w:rsid w:val="007658C3"/>
    <w:rsid w:val="00766626"/>
    <w:rsid w:val="007667F3"/>
    <w:rsid w:val="007668DF"/>
    <w:rsid w:val="00767162"/>
    <w:rsid w:val="00767604"/>
    <w:rsid w:val="0076766F"/>
    <w:rsid w:val="00767765"/>
    <w:rsid w:val="00767AC5"/>
    <w:rsid w:val="00770394"/>
    <w:rsid w:val="007705AD"/>
    <w:rsid w:val="0077062A"/>
    <w:rsid w:val="00770C24"/>
    <w:rsid w:val="00770F40"/>
    <w:rsid w:val="0077264E"/>
    <w:rsid w:val="00772BCA"/>
    <w:rsid w:val="007732A6"/>
    <w:rsid w:val="007737E5"/>
    <w:rsid w:val="007738D7"/>
    <w:rsid w:val="007762FA"/>
    <w:rsid w:val="00776C7E"/>
    <w:rsid w:val="00776F52"/>
    <w:rsid w:val="00777354"/>
    <w:rsid w:val="00777493"/>
    <w:rsid w:val="00777731"/>
    <w:rsid w:val="007779B7"/>
    <w:rsid w:val="0078002F"/>
    <w:rsid w:val="00780DCE"/>
    <w:rsid w:val="0078248B"/>
    <w:rsid w:val="00782EC7"/>
    <w:rsid w:val="00784968"/>
    <w:rsid w:val="0078545E"/>
    <w:rsid w:val="00785931"/>
    <w:rsid w:val="007867E0"/>
    <w:rsid w:val="00786CAC"/>
    <w:rsid w:val="00786EA2"/>
    <w:rsid w:val="00787303"/>
    <w:rsid w:val="00787485"/>
    <w:rsid w:val="00787E95"/>
    <w:rsid w:val="00790618"/>
    <w:rsid w:val="007916ED"/>
    <w:rsid w:val="00792BEF"/>
    <w:rsid w:val="00793240"/>
    <w:rsid w:val="0079433F"/>
    <w:rsid w:val="00794820"/>
    <w:rsid w:val="00794D44"/>
    <w:rsid w:val="00795875"/>
    <w:rsid w:val="00795A7D"/>
    <w:rsid w:val="00795ACB"/>
    <w:rsid w:val="00795BF4"/>
    <w:rsid w:val="00795D42"/>
    <w:rsid w:val="00796D76"/>
    <w:rsid w:val="007970AC"/>
    <w:rsid w:val="00797751"/>
    <w:rsid w:val="007A07A3"/>
    <w:rsid w:val="007A1CC2"/>
    <w:rsid w:val="007A24C8"/>
    <w:rsid w:val="007A26CF"/>
    <w:rsid w:val="007A2CDB"/>
    <w:rsid w:val="007A2F0A"/>
    <w:rsid w:val="007A45C8"/>
    <w:rsid w:val="007A48E5"/>
    <w:rsid w:val="007A4C90"/>
    <w:rsid w:val="007A506F"/>
    <w:rsid w:val="007A7008"/>
    <w:rsid w:val="007A7466"/>
    <w:rsid w:val="007A7764"/>
    <w:rsid w:val="007A77C1"/>
    <w:rsid w:val="007A7ABB"/>
    <w:rsid w:val="007A7DCA"/>
    <w:rsid w:val="007A7F58"/>
    <w:rsid w:val="007B0766"/>
    <w:rsid w:val="007B0F9A"/>
    <w:rsid w:val="007B126F"/>
    <w:rsid w:val="007B1E5A"/>
    <w:rsid w:val="007B2600"/>
    <w:rsid w:val="007B2DB4"/>
    <w:rsid w:val="007B41EA"/>
    <w:rsid w:val="007B4517"/>
    <w:rsid w:val="007B4FF3"/>
    <w:rsid w:val="007B5490"/>
    <w:rsid w:val="007B54C1"/>
    <w:rsid w:val="007B68AD"/>
    <w:rsid w:val="007C0293"/>
    <w:rsid w:val="007C055C"/>
    <w:rsid w:val="007C05BB"/>
    <w:rsid w:val="007C0DC0"/>
    <w:rsid w:val="007C18F5"/>
    <w:rsid w:val="007C2952"/>
    <w:rsid w:val="007C2B37"/>
    <w:rsid w:val="007C2BA0"/>
    <w:rsid w:val="007C3206"/>
    <w:rsid w:val="007C32E3"/>
    <w:rsid w:val="007C38CF"/>
    <w:rsid w:val="007C3C64"/>
    <w:rsid w:val="007C48C9"/>
    <w:rsid w:val="007C590B"/>
    <w:rsid w:val="007C5C6E"/>
    <w:rsid w:val="007C5ED6"/>
    <w:rsid w:val="007C6204"/>
    <w:rsid w:val="007C6EC9"/>
    <w:rsid w:val="007C7F8D"/>
    <w:rsid w:val="007D08DA"/>
    <w:rsid w:val="007D09FE"/>
    <w:rsid w:val="007D1CBA"/>
    <w:rsid w:val="007D354B"/>
    <w:rsid w:val="007D37DB"/>
    <w:rsid w:val="007D382E"/>
    <w:rsid w:val="007D3B35"/>
    <w:rsid w:val="007D403D"/>
    <w:rsid w:val="007D4354"/>
    <w:rsid w:val="007D499F"/>
    <w:rsid w:val="007D5474"/>
    <w:rsid w:val="007D580A"/>
    <w:rsid w:val="007D629E"/>
    <w:rsid w:val="007D68B2"/>
    <w:rsid w:val="007E07C9"/>
    <w:rsid w:val="007E0BB9"/>
    <w:rsid w:val="007E10CE"/>
    <w:rsid w:val="007E11FC"/>
    <w:rsid w:val="007E1271"/>
    <w:rsid w:val="007E16E3"/>
    <w:rsid w:val="007E2045"/>
    <w:rsid w:val="007E26FE"/>
    <w:rsid w:val="007E2EAD"/>
    <w:rsid w:val="007E3372"/>
    <w:rsid w:val="007E4224"/>
    <w:rsid w:val="007E4D02"/>
    <w:rsid w:val="007E53F9"/>
    <w:rsid w:val="007E558F"/>
    <w:rsid w:val="007E56AB"/>
    <w:rsid w:val="007E5C07"/>
    <w:rsid w:val="007E6C7D"/>
    <w:rsid w:val="007F0B6E"/>
    <w:rsid w:val="007F128E"/>
    <w:rsid w:val="007F226D"/>
    <w:rsid w:val="007F40F4"/>
    <w:rsid w:val="007F4E2D"/>
    <w:rsid w:val="007F4F24"/>
    <w:rsid w:val="007F53D0"/>
    <w:rsid w:val="007F62D7"/>
    <w:rsid w:val="007F6728"/>
    <w:rsid w:val="007F693F"/>
    <w:rsid w:val="007F7697"/>
    <w:rsid w:val="00800A5D"/>
    <w:rsid w:val="008013AD"/>
    <w:rsid w:val="00801CAF"/>
    <w:rsid w:val="00801E32"/>
    <w:rsid w:val="00801E5D"/>
    <w:rsid w:val="008020D3"/>
    <w:rsid w:val="0080296A"/>
    <w:rsid w:val="00805301"/>
    <w:rsid w:val="00805E21"/>
    <w:rsid w:val="00806BE4"/>
    <w:rsid w:val="0081081E"/>
    <w:rsid w:val="00811522"/>
    <w:rsid w:val="008116B6"/>
    <w:rsid w:val="008121A2"/>
    <w:rsid w:val="00813BCB"/>
    <w:rsid w:val="00814930"/>
    <w:rsid w:val="008152AF"/>
    <w:rsid w:val="008156C6"/>
    <w:rsid w:val="008157A8"/>
    <w:rsid w:val="00815C5D"/>
    <w:rsid w:val="008162A1"/>
    <w:rsid w:val="0081651E"/>
    <w:rsid w:val="00816FC7"/>
    <w:rsid w:val="0081704A"/>
    <w:rsid w:val="00817672"/>
    <w:rsid w:val="00817D71"/>
    <w:rsid w:val="0082038A"/>
    <w:rsid w:val="00820AE8"/>
    <w:rsid w:val="00821BA3"/>
    <w:rsid w:val="008228C9"/>
    <w:rsid w:val="00822B5A"/>
    <w:rsid w:val="00822CCF"/>
    <w:rsid w:val="00822DBA"/>
    <w:rsid w:val="00824BD8"/>
    <w:rsid w:val="008250AA"/>
    <w:rsid w:val="00826CCF"/>
    <w:rsid w:val="0082711E"/>
    <w:rsid w:val="00830304"/>
    <w:rsid w:val="00830C3D"/>
    <w:rsid w:val="0083285D"/>
    <w:rsid w:val="00833A7C"/>
    <w:rsid w:val="00833DCD"/>
    <w:rsid w:val="0083402A"/>
    <w:rsid w:val="008342F8"/>
    <w:rsid w:val="0083528E"/>
    <w:rsid w:val="008355F2"/>
    <w:rsid w:val="0083578D"/>
    <w:rsid w:val="008357FE"/>
    <w:rsid w:val="00835F38"/>
    <w:rsid w:val="00836F33"/>
    <w:rsid w:val="0083729D"/>
    <w:rsid w:val="00837C38"/>
    <w:rsid w:val="00840D8A"/>
    <w:rsid w:val="00843681"/>
    <w:rsid w:val="00843B53"/>
    <w:rsid w:val="00845069"/>
    <w:rsid w:val="00845978"/>
    <w:rsid w:val="00845A37"/>
    <w:rsid w:val="00845DAD"/>
    <w:rsid w:val="00845F2A"/>
    <w:rsid w:val="008476EE"/>
    <w:rsid w:val="00850389"/>
    <w:rsid w:val="00850A0B"/>
    <w:rsid w:val="00851B4B"/>
    <w:rsid w:val="00851C3E"/>
    <w:rsid w:val="00851D52"/>
    <w:rsid w:val="00852C32"/>
    <w:rsid w:val="00854004"/>
    <w:rsid w:val="00854370"/>
    <w:rsid w:val="00854EA9"/>
    <w:rsid w:val="00855D05"/>
    <w:rsid w:val="0085672F"/>
    <w:rsid w:val="008572D0"/>
    <w:rsid w:val="008575AB"/>
    <w:rsid w:val="00857946"/>
    <w:rsid w:val="00860076"/>
    <w:rsid w:val="00860D46"/>
    <w:rsid w:val="00860FCF"/>
    <w:rsid w:val="0086217E"/>
    <w:rsid w:val="0086233A"/>
    <w:rsid w:val="00862441"/>
    <w:rsid w:val="0086310C"/>
    <w:rsid w:val="0086317E"/>
    <w:rsid w:val="00863330"/>
    <w:rsid w:val="008633AE"/>
    <w:rsid w:val="008637CC"/>
    <w:rsid w:val="00865445"/>
    <w:rsid w:val="00865FAD"/>
    <w:rsid w:val="008660F7"/>
    <w:rsid w:val="008665B6"/>
    <w:rsid w:val="00867220"/>
    <w:rsid w:val="00870831"/>
    <w:rsid w:val="008712A1"/>
    <w:rsid w:val="0087185C"/>
    <w:rsid w:val="00871927"/>
    <w:rsid w:val="00872A17"/>
    <w:rsid w:val="008730FF"/>
    <w:rsid w:val="008738CB"/>
    <w:rsid w:val="008739D3"/>
    <w:rsid w:val="008739E2"/>
    <w:rsid w:val="008741F2"/>
    <w:rsid w:val="008750F9"/>
    <w:rsid w:val="008756B3"/>
    <w:rsid w:val="00875EC3"/>
    <w:rsid w:val="0087668A"/>
    <w:rsid w:val="00876C5F"/>
    <w:rsid w:val="00876FC1"/>
    <w:rsid w:val="008775B3"/>
    <w:rsid w:val="008804C4"/>
    <w:rsid w:val="0088086A"/>
    <w:rsid w:val="00880888"/>
    <w:rsid w:val="00881B1C"/>
    <w:rsid w:val="00881DCE"/>
    <w:rsid w:val="00882A2D"/>
    <w:rsid w:val="00883332"/>
    <w:rsid w:val="00884615"/>
    <w:rsid w:val="0088490E"/>
    <w:rsid w:val="00884C65"/>
    <w:rsid w:val="00884D8C"/>
    <w:rsid w:val="00884DD2"/>
    <w:rsid w:val="008858A2"/>
    <w:rsid w:val="00885AE1"/>
    <w:rsid w:val="00886AE7"/>
    <w:rsid w:val="00887286"/>
    <w:rsid w:val="00887763"/>
    <w:rsid w:val="008904D8"/>
    <w:rsid w:val="00890807"/>
    <w:rsid w:val="00891192"/>
    <w:rsid w:val="008911DE"/>
    <w:rsid w:val="0089126C"/>
    <w:rsid w:val="008942D1"/>
    <w:rsid w:val="00894DE0"/>
    <w:rsid w:val="008950E5"/>
    <w:rsid w:val="00895E7C"/>
    <w:rsid w:val="008963B7"/>
    <w:rsid w:val="00896975"/>
    <w:rsid w:val="00896AAD"/>
    <w:rsid w:val="00896AE2"/>
    <w:rsid w:val="00896ED6"/>
    <w:rsid w:val="008970D3"/>
    <w:rsid w:val="008A179C"/>
    <w:rsid w:val="008A1851"/>
    <w:rsid w:val="008A1F1F"/>
    <w:rsid w:val="008A34FF"/>
    <w:rsid w:val="008A3C3C"/>
    <w:rsid w:val="008A4AA9"/>
    <w:rsid w:val="008A5118"/>
    <w:rsid w:val="008A54E6"/>
    <w:rsid w:val="008A5F5C"/>
    <w:rsid w:val="008A609E"/>
    <w:rsid w:val="008A7080"/>
    <w:rsid w:val="008A7758"/>
    <w:rsid w:val="008A7CA7"/>
    <w:rsid w:val="008B0164"/>
    <w:rsid w:val="008B0AB7"/>
    <w:rsid w:val="008B13CA"/>
    <w:rsid w:val="008B1C63"/>
    <w:rsid w:val="008B1E31"/>
    <w:rsid w:val="008B2EE1"/>
    <w:rsid w:val="008B3808"/>
    <w:rsid w:val="008B3E5E"/>
    <w:rsid w:val="008B4D16"/>
    <w:rsid w:val="008B52DF"/>
    <w:rsid w:val="008B5BEA"/>
    <w:rsid w:val="008B5DDD"/>
    <w:rsid w:val="008B74B4"/>
    <w:rsid w:val="008C0259"/>
    <w:rsid w:val="008C09F6"/>
    <w:rsid w:val="008C0FA3"/>
    <w:rsid w:val="008C150A"/>
    <w:rsid w:val="008C1EC9"/>
    <w:rsid w:val="008C2254"/>
    <w:rsid w:val="008C2BB1"/>
    <w:rsid w:val="008C30E7"/>
    <w:rsid w:val="008C40B8"/>
    <w:rsid w:val="008C423E"/>
    <w:rsid w:val="008C5ECD"/>
    <w:rsid w:val="008C76E1"/>
    <w:rsid w:val="008D0E40"/>
    <w:rsid w:val="008D100F"/>
    <w:rsid w:val="008D25C7"/>
    <w:rsid w:val="008D3316"/>
    <w:rsid w:val="008D3442"/>
    <w:rsid w:val="008D3AD6"/>
    <w:rsid w:val="008D4117"/>
    <w:rsid w:val="008D4B71"/>
    <w:rsid w:val="008D4D4D"/>
    <w:rsid w:val="008D5A75"/>
    <w:rsid w:val="008D7A02"/>
    <w:rsid w:val="008D7C2E"/>
    <w:rsid w:val="008E00F2"/>
    <w:rsid w:val="008E1C08"/>
    <w:rsid w:val="008E2044"/>
    <w:rsid w:val="008E3771"/>
    <w:rsid w:val="008E4011"/>
    <w:rsid w:val="008E46E9"/>
    <w:rsid w:val="008E57AA"/>
    <w:rsid w:val="008E6033"/>
    <w:rsid w:val="008E72FE"/>
    <w:rsid w:val="008E74FD"/>
    <w:rsid w:val="008F0746"/>
    <w:rsid w:val="008F1832"/>
    <w:rsid w:val="008F18B1"/>
    <w:rsid w:val="008F25B3"/>
    <w:rsid w:val="008F2EFD"/>
    <w:rsid w:val="008F40B8"/>
    <w:rsid w:val="008F46D7"/>
    <w:rsid w:val="008F4EB6"/>
    <w:rsid w:val="008F50CC"/>
    <w:rsid w:val="008F5D04"/>
    <w:rsid w:val="008F62A4"/>
    <w:rsid w:val="008F6F2E"/>
    <w:rsid w:val="008F7058"/>
    <w:rsid w:val="008F7645"/>
    <w:rsid w:val="00900A9D"/>
    <w:rsid w:val="0090182D"/>
    <w:rsid w:val="00903218"/>
    <w:rsid w:val="00905050"/>
    <w:rsid w:val="0090573A"/>
    <w:rsid w:val="00905BE9"/>
    <w:rsid w:val="009069E6"/>
    <w:rsid w:val="00906CA9"/>
    <w:rsid w:val="00906FF2"/>
    <w:rsid w:val="00907502"/>
    <w:rsid w:val="00907D35"/>
    <w:rsid w:val="009100DE"/>
    <w:rsid w:val="00910199"/>
    <w:rsid w:val="00910886"/>
    <w:rsid w:val="009132E0"/>
    <w:rsid w:val="0091429A"/>
    <w:rsid w:val="009142A4"/>
    <w:rsid w:val="009144EA"/>
    <w:rsid w:val="00914838"/>
    <w:rsid w:val="00914C0A"/>
    <w:rsid w:val="00915EFD"/>
    <w:rsid w:val="009161C3"/>
    <w:rsid w:val="0091640F"/>
    <w:rsid w:val="00916890"/>
    <w:rsid w:val="00916E90"/>
    <w:rsid w:val="009178CD"/>
    <w:rsid w:val="00917963"/>
    <w:rsid w:val="00921324"/>
    <w:rsid w:val="009217A5"/>
    <w:rsid w:val="00921B13"/>
    <w:rsid w:val="00921C27"/>
    <w:rsid w:val="009221EA"/>
    <w:rsid w:val="00922211"/>
    <w:rsid w:val="00922CAA"/>
    <w:rsid w:val="00922ED7"/>
    <w:rsid w:val="00923DC2"/>
    <w:rsid w:val="00924733"/>
    <w:rsid w:val="00924988"/>
    <w:rsid w:val="00924EC3"/>
    <w:rsid w:val="00925509"/>
    <w:rsid w:val="00925FFB"/>
    <w:rsid w:val="00926AAD"/>
    <w:rsid w:val="00927162"/>
    <w:rsid w:val="00927CBC"/>
    <w:rsid w:val="00931151"/>
    <w:rsid w:val="00931554"/>
    <w:rsid w:val="00931BF4"/>
    <w:rsid w:val="00931E91"/>
    <w:rsid w:val="00932931"/>
    <w:rsid w:val="009331CA"/>
    <w:rsid w:val="00933566"/>
    <w:rsid w:val="0093488E"/>
    <w:rsid w:val="00935136"/>
    <w:rsid w:val="00935B92"/>
    <w:rsid w:val="00935CF2"/>
    <w:rsid w:val="009379ED"/>
    <w:rsid w:val="00940563"/>
    <w:rsid w:val="00940751"/>
    <w:rsid w:val="00941992"/>
    <w:rsid w:val="00941A57"/>
    <w:rsid w:val="0094236B"/>
    <w:rsid w:val="0094237C"/>
    <w:rsid w:val="00942E00"/>
    <w:rsid w:val="00943FF4"/>
    <w:rsid w:val="00944966"/>
    <w:rsid w:val="00944C22"/>
    <w:rsid w:val="009460AB"/>
    <w:rsid w:val="00946D32"/>
    <w:rsid w:val="00946FEE"/>
    <w:rsid w:val="009474E9"/>
    <w:rsid w:val="00951DF1"/>
    <w:rsid w:val="00951FE6"/>
    <w:rsid w:val="00952B2F"/>
    <w:rsid w:val="00952C96"/>
    <w:rsid w:val="00952CE5"/>
    <w:rsid w:val="009534F6"/>
    <w:rsid w:val="00953556"/>
    <w:rsid w:val="00953AF4"/>
    <w:rsid w:val="00955172"/>
    <w:rsid w:val="00955BA8"/>
    <w:rsid w:val="009565B2"/>
    <w:rsid w:val="00956EA2"/>
    <w:rsid w:val="009571D8"/>
    <w:rsid w:val="00960161"/>
    <w:rsid w:val="00960D4C"/>
    <w:rsid w:val="009610C4"/>
    <w:rsid w:val="0096167A"/>
    <w:rsid w:val="00961817"/>
    <w:rsid w:val="00962563"/>
    <w:rsid w:val="0096261C"/>
    <w:rsid w:val="00962AFC"/>
    <w:rsid w:val="00962DCC"/>
    <w:rsid w:val="00963F6C"/>
    <w:rsid w:val="009640C2"/>
    <w:rsid w:val="009641DF"/>
    <w:rsid w:val="00966101"/>
    <w:rsid w:val="009669B8"/>
    <w:rsid w:val="00966B28"/>
    <w:rsid w:val="00967440"/>
    <w:rsid w:val="009700CB"/>
    <w:rsid w:val="00970237"/>
    <w:rsid w:val="00970800"/>
    <w:rsid w:val="00972EB3"/>
    <w:rsid w:val="00973072"/>
    <w:rsid w:val="00973C98"/>
    <w:rsid w:val="00973CCF"/>
    <w:rsid w:val="00973E2B"/>
    <w:rsid w:val="00974806"/>
    <w:rsid w:val="00974BB1"/>
    <w:rsid w:val="00974CBB"/>
    <w:rsid w:val="009752C1"/>
    <w:rsid w:val="00975878"/>
    <w:rsid w:val="0097614A"/>
    <w:rsid w:val="00977956"/>
    <w:rsid w:val="00977BB4"/>
    <w:rsid w:val="00977C76"/>
    <w:rsid w:val="00980762"/>
    <w:rsid w:val="00980891"/>
    <w:rsid w:val="00981DD9"/>
    <w:rsid w:val="00982CB3"/>
    <w:rsid w:val="00982FED"/>
    <w:rsid w:val="00983589"/>
    <w:rsid w:val="00983998"/>
    <w:rsid w:val="00983FF1"/>
    <w:rsid w:val="00984412"/>
    <w:rsid w:val="0098462A"/>
    <w:rsid w:val="00985931"/>
    <w:rsid w:val="00986369"/>
    <w:rsid w:val="00986817"/>
    <w:rsid w:val="009869E8"/>
    <w:rsid w:val="0098737C"/>
    <w:rsid w:val="0098743E"/>
    <w:rsid w:val="00990B4E"/>
    <w:rsid w:val="009912BA"/>
    <w:rsid w:val="009929F9"/>
    <w:rsid w:val="00992F6B"/>
    <w:rsid w:val="009932FE"/>
    <w:rsid w:val="009940AA"/>
    <w:rsid w:val="00995275"/>
    <w:rsid w:val="009956AE"/>
    <w:rsid w:val="00996583"/>
    <w:rsid w:val="009966D9"/>
    <w:rsid w:val="009969B2"/>
    <w:rsid w:val="00996C32"/>
    <w:rsid w:val="0099704C"/>
    <w:rsid w:val="009971B0"/>
    <w:rsid w:val="00997CE6"/>
    <w:rsid w:val="009A00A5"/>
    <w:rsid w:val="009A08EF"/>
    <w:rsid w:val="009A1296"/>
    <w:rsid w:val="009A1B89"/>
    <w:rsid w:val="009A1DB2"/>
    <w:rsid w:val="009A1DE8"/>
    <w:rsid w:val="009A2D2E"/>
    <w:rsid w:val="009A3609"/>
    <w:rsid w:val="009A3F85"/>
    <w:rsid w:val="009A4A36"/>
    <w:rsid w:val="009A5122"/>
    <w:rsid w:val="009A544B"/>
    <w:rsid w:val="009A5EF3"/>
    <w:rsid w:val="009A6280"/>
    <w:rsid w:val="009A68F0"/>
    <w:rsid w:val="009A6A96"/>
    <w:rsid w:val="009A6C39"/>
    <w:rsid w:val="009A7F94"/>
    <w:rsid w:val="009B00A1"/>
    <w:rsid w:val="009B01D3"/>
    <w:rsid w:val="009B0A20"/>
    <w:rsid w:val="009B11DD"/>
    <w:rsid w:val="009B24E5"/>
    <w:rsid w:val="009B2531"/>
    <w:rsid w:val="009B2B53"/>
    <w:rsid w:val="009B2C73"/>
    <w:rsid w:val="009B3704"/>
    <w:rsid w:val="009B3951"/>
    <w:rsid w:val="009B4104"/>
    <w:rsid w:val="009B5090"/>
    <w:rsid w:val="009B5492"/>
    <w:rsid w:val="009B5FCE"/>
    <w:rsid w:val="009B60BE"/>
    <w:rsid w:val="009B643B"/>
    <w:rsid w:val="009B6F95"/>
    <w:rsid w:val="009B74EF"/>
    <w:rsid w:val="009C0737"/>
    <w:rsid w:val="009C0BDF"/>
    <w:rsid w:val="009C1416"/>
    <w:rsid w:val="009C1FB4"/>
    <w:rsid w:val="009C25C4"/>
    <w:rsid w:val="009C3649"/>
    <w:rsid w:val="009C4DBB"/>
    <w:rsid w:val="009C5BCF"/>
    <w:rsid w:val="009C5C8B"/>
    <w:rsid w:val="009C7C43"/>
    <w:rsid w:val="009C7FA6"/>
    <w:rsid w:val="009D07EF"/>
    <w:rsid w:val="009D0C2B"/>
    <w:rsid w:val="009D15B4"/>
    <w:rsid w:val="009D19B3"/>
    <w:rsid w:val="009D1E8E"/>
    <w:rsid w:val="009D27B6"/>
    <w:rsid w:val="009D4A86"/>
    <w:rsid w:val="009D53AF"/>
    <w:rsid w:val="009D5930"/>
    <w:rsid w:val="009D6B7D"/>
    <w:rsid w:val="009D70C4"/>
    <w:rsid w:val="009E19C9"/>
    <w:rsid w:val="009E1AAF"/>
    <w:rsid w:val="009E2453"/>
    <w:rsid w:val="009E2C6A"/>
    <w:rsid w:val="009E2F82"/>
    <w:rsid w:val="009E38BE"/>
    <w:rsid w:val="009E4A3D"/>
    <w:rsid w:val="009E56AA"/>
    <w:rsid w:val="009E672C"/>
    <w:rsid w:val="009E70D3"/>
    <w:rsid w:val="009E72B3"/>
    <w:rsid w:val="009E74A3"/>
    <w:rsid w:val="009E79A1"/>
    <w:rsid w:val="009E7A65"/>
    <w:rsid w:val="009E7B8D"/>
    <w:rsid w:val="009E7D6A"/>
    <w:rsid w:val="009E7EEC"/>
    <w:rsid w:val="009F0CB5"/>
    <w:rsid w:val="009F0DE0"/>
    <w:rsid w:val="009F0EFC"/>
    <w:rsid w:val="009F1061"/>
    <w:rsid w:val="009F1A1B"/>
    <w:rsid w:val="009F1CE5"/>
    <w:rsid w:val="009F26F9"/>
    <w:rsid w:val="009F2B01"/>
    <w:rsid w:val="009F2E0C"/>
    <w:rsid w:val="009F2F65"/>
    <w:rsid w:val="009F2FD8"/>
    <w:rsid w:val="009F31A8"/>
    <w:rsid w:val="009F33F6"/>
    <w:rsid w:val="009F3EBE"/>
    <w:rsid w:val="009F40DE"/>
    <w:rsid w:val="009F4245"/>
    <w:rsid w:val="009F4850"/>
    <w:rsid w:val="009F4DC9"/>
    <w:rsid w:val="009F4F94"/>
    <w:rsid w:val="009F5E1F"/>
    <w:rsid w:val="009F6253"/>
    <w:rsid w:val="009F69E1"/>
    <w:rsid w:val="00A0076C"/>
    <w:rsid w:val="00A00EE9"/>
    <w:rsid w:val="00A013A8"/>
    <w:rsid w:val="00A01888"/>
    <w:rsid w:val="00A01B07"/>
    <w:rsid w:val="00A01DE5"/>
    <w:rsid w:val="00A026E9"/>
    <w:rsid w:val="00A0290E"/>
    <w:rsid w:val="00A02BA4"/>
    <w:rsid w:val="00A02FD3"/>
    <w:rsid w:val="00A0318D"/>
    <w:rsid w:val="00A03647"/>
    <w:rsid w:val="00A03F78"/>
    <w:rsid w:val="00A042B4"/>
    <w:rsid w:val="00A042BC"/>
    <w:rsid w:val="00A0472C"/>
    <w:rsid w:val="00A04777"/>
    <w:rsid w:val="00A050BD"/>
    <w:rsid w:val="00A051D1"/>
    <w:rsid w:val="00A05562"/>
    <w:rsid w:val="00A05921"/>
    <w:rsid w:val="00A059EB"/>
    <w:rsid w:val="00A076A3"/>
    <w:rsid w:val="00A10326"/>
    <w:rsid w:val="00A1055B"/>
    <w:rsid w:val="00A1078A"/>
    <w:rsid w:val="00A10ADF"/>
    <w:rsid w:val="00A1264B"/>
    <w:rsid w:val="00A131B8"/>
    <w:rsid w:val="00A13C6E"/>
    <w:rsid w:val="00A13CAF"/>
    <w:rsid w:val="00A13FAC"/>
    <w:rsid w:val="00A14661"/>
    <w:rsid w:val="00A15A2D"/>
    <w:rsid w:val="00A17972"/>
    <w:rsid w:val="00A2111F"/>
    <w:rsid w:val="00A21DD2"/>
    <w:rsid w:val="00A21F4E"/>
    <w:rsid w:val="00A2204B"/>
    <w:rsid w:val="00A229E3"/>
    <w:rsid w:val="00A22CA1"/>
    <w:rsid w:val="00A23199"/>
    <w:rsid w:val="00A23727"/>
    <w:rsid w:val="00A23A6F"/>
    <w:rsid w:val="00A242ED"/>
    <w:rsid w:val="00A24305"/>
    <w:rsid w:val="00A24E96"/>
    <w:rsid w:val="00A254B8"/>
    <w:rsid w:val="00A26821"/>
    <w:rsid w:val="00A26924"/>
    <w:rsid w:val="00A26A44"/>
    <w:rsid w:val="00A26A4E"/>
    <w:rsid w:val="00A26D76"/>
    <w:rsid w:val="00A27E65"/>
    <w:rsid w:val="00A300D7"/>
    <w:rsid w:val="00A30106"/>
    <w:rsid w:val="00A313CE"/>
    <w:rsid w:val="00A31509"/>
    <w:rsid w:val="00A316B1"/>
    <w:rsid w:val="00A32DB4"/>
    <w:rsid w:val="00A336D2"/>
    <w:rsid w:val="00A33952"/>
    <w:rsid w:val="00A33A82"/>
    <w:rsid w:val="00A33D91"/>
    <w:rsid w:val="00A33F56"/>
    <w:rsid w:val="00A34ECA"/>
    <w:rsid w:val="00A3517A"/>
    <w:rsid w:val="00A35B27"/>
    <w:rsid w:val="00A35FAC"/>
    <w:rsid w:val="00A369D8"/>
    <w:rsid w:val="00A372DC"/>
    <w:rsid w:val="00A404A0"/>
    <w:rsid w:val="00A406A3"/>
    <w:rsid w:val="00A40E76"/>
    <w:rsid w:val="00A4120D"/>
    <w:rsid w:val="00A416A3"/>
    <w:rsid w:val="00A41936"/>
    <w:rsid w:val="00A41C76"/>
    <w:rsid w:val="00A425EE"/>
    <w:rsid w:val="00A4284C"/>
    <w:rsid w:val="00A42C8D"/>
    <w:rsid w:val="00A44573"/>
    <w:rsid w:val="00A4481E"/>
    <w:rsid w:val="00A4487A"/>
    <w:rsid w:val="00A448B6"/>
    <w:rsid w:val="00A449AD"/>
    <w:rsid w:val="00A4626C"/>
    <w:rsid w:val="00A46EB5"/>
    <w:rsid w:val="00A47EEA"/>
    <w:rsid w:val="00A516BD"/>
    <w:rsid w:val="00A52BCB"/>
    <w:rsid w:val="00A53A23"/>
    <w:rsid w:val="00A548DB"/>
    <w:rsid w:val="00A54A75"/>
    <w:rsid w:val="00A5531E"/>
    <w:rsid w:val="00A55703"/>
    <w:rsid w:val="00A55EE6"/>
    <w:rsid w:val="00A576FA"/>
    <w:rsid w:val="00A6013C"/>
    <w:rsid w:val="00A625FD"/>
    <w:rsid w:val="00A62EE9"/>
    <w:rsid w:val="00A63305"/>
    <w:rsid w:val="00A63515"/>
    <w:rsid w:val="00A63657"/>
    <w:rsid w:val="00A637F7"/>
    <w:rsid w:val="00A63A3A"/>
    <w:rsid w:val="00A63FD5"/>
    <w:rsid w:val="00A6433B"/>
    <w:rsid w:val="00A643F3"/>
    <w:rsid w:val="00A64AB6"/>
    <w:rsid w:val="00A6513F"/>
    <w:rsid w:val="00A651B1"/>
    <w:rsid w:val="00A652D7"/>
    <w:rsid w:val="00A6623A"/>
    <w:rsid w:val="00A66488"/>
    <w:rsid w:val="00A66634"/>
    <w:rsid w:val="00A6693B"/>
    <w:rsid w:val="00A66E5F"/>
    <w:rsid w:val="00A66EEA"/>
    <w:rsid w:val="00A674D3"/>
    <w:rsid w:val="00A674FE"/>
    <w:rsid w:val="00A70F67"/>
    <w:rsid w:val="00A723CB"/>
    <w:rsid w:val="00A738D3"/>
    <w:rsid w:val="00A73A12"/>
    <w:rsid w:val="00A74452"/>
    <w:rsid w:val="00A7475A"/>
    <w:rsid w:val="00A7490E"/>
    <w:rsid w:val="00A74B26"/>
    <w:rsid w:val="00A7587E"/>
    <w:rsid w:val="00A7600F"/>
    <w:rsid w:val="00A765BD"/>
    <w:rsid w:val="00A76B34"/>
    <w:rsid w:val="00A803FA"/>
    <w:rsid w:val="00A80D29"/>
    <w:rsid w:val="00A8132E"/>
    <w:rsid w:val="00A821CD"/>
    <w:rsid w:val="00A8248E"/>
    <w:rsid w:val="00A827C9"/>
    <w:rsid w:val="00A82A5C"/>
    <w:rsid w:val="00A834C3"/>
    <w:rsid w:val="00A835B5"/>
    <w:rsid w:val="00A847E1"/>
    <w:rsid w:val="00A8582E"/>
    <w:rsid w:val="00A85A65"/>
    <w:rsid w:val="00A85D96"/>
    <w:rsid w:val="00A85F23"/>
    <w:rsid w:val="00A860C9"/>
    <w:rsid w:val="00A86CEE"/>
    <w:rsid w:val="00A86EB7"/>
    <w:rsid w:val="00A905FA"/>
    <w:rsid w:val="00A91456"/>
    <w:rsid w:val="00A91B7D"/>
    <w:rsid w:val="00A91E16"/>
    <w:rsid w:val="00A9264F"/>
    <w:rsid w:val="00A9286E"/>
    <w:rsid w:val="00A92E47"/>
    <w:rsid w:val="00A935B0"/>
    <w:rsid w:val="00A939C9"/>
    <w:rsid w:val="00A94104"/>
    <w:rsid w:val="00A944B7"/>
    <w:rsid w:val="00A945D0"/>
    <w:rsid w:val="00A948AC"/>
    <w:rsid w:val="00A95490"/>
    <w:rsid w:val="00A97582"/>
    <w:rsid w:val="00A97A95"/>
    <w:rsid w:val="00AA06DF"/>
    <w:rsid w:val="00AA0912"/>
    <w:rsid w:val="00AA1FB3"/>
    <w:rsid w:val="00AA43DF"/>
    <w:rsid w:val="00AA481A"/>
    <w:rsid w:val="00AA48BF"/>
    <w:rsid w:val="00AA4EF8"/>
    <w:rsid w:val="00AA50E8"/>
    <w:rsid w:val="00AA50FD"/>
    <w:rsid w:val="00AA63D4"/>
    <w:rsid w:val="00AA6ABB"/>
    <w:rsid w:val="00AA7205"/>
    <w:rsid w:val="00AB0A78"/>
    <w:rsid w:val="00AB0EAB"/>
    <w:rsid w:val="00AB110B"/>
    <w:rsid w:val="00AB21B8"/>
    <w:rsid w:val="00AB2A81"/>
    <w:rsid w:val="00AB3085"/>
    <w:rsid w:val="00AB308E"/>
    <w:rsid w:val="00AB3490"/>
    <w:rsid w:val="00AB3567"/>
    <w:rsid w:val="00AB361B"/>
    <w:rsid w:val="00AB4E45"/>
    <w:rsid w:val="00AB7166"/>
    <w:rsid w:val="00AB76AB"/>
    <w:rsid w:val="00AB7ABA"/>
    <w:rsid w:val="00AB7F42"/>
    <w:rsid w:val="00AC017E"/>
    <w:rsid w:val="00AC0D60"/>
    <w:rsid w:val="00AC19D9"/>
    <w:rsid w:val="00AC2D25"/>
    <w:rsid w:val="00AC2DF5"/>
    <w:rsid w:val="00AC3635"/>
    <w:rsid w:val="00AC40A3"/>
    <w:rsid w:val="00AC4312"/>
    <w:rsid w:val="00AC4845"/>
    <w:rsid w:val="00AC5756"/>
    <w:rsid w:val="00AC65E7"/>
    <w:rsid w:val="00AC6652"/>
    <w:rsid w:val="00AC7FDD"/>
    <w:rsid w:val="00AD147E"/>
    <w:rsid w:val="00AD1DBF"/>
    <w:rsid w:val="00AD281B"/>
    <w:rsid w:val="00AD2DF7"/>
    <w:rsid w:val="00AD4E24"/>
    <w:rsid w:val="00AD5E1A"/>
    <w:rsid w:val="00AD620D"/>
    <w:rsid w:val="00AD729C"/>
    <w:rsid w:val="00AD7902"/>
    <w:rsid w:val="00AD7A25"/>
    <w:rsid w:val="00AE059C"/>
    <w:rsid w:val="00AE13FD"/>
    <w:rsid w:val="00AE184A"/>
    <w:rsid w:val="00AE19A4"/>
    <w:rsid w:val="00AE455F"/>
    <w:rsid w:val="00AE4CDC"/>
    <w:rsid w:val="00AE4D97"/>
    <w:rsid w:val="00AE573E"/>
    <w:rsid w:val="00AE5817"/>
    <w:rsid w:val="00AE5BD5"/>
    <w:rsid w:val="00AE6D27"/>
    <w:rsid w:val="00AE7AC7"/>
    <w:rsid w:val="00AF07B8"/>
    <w:rsid w:val="00AF0FB6"/>
    <w:rsid w:val="00AF0FCB"/>
    <w:rsid w:val="00AF1588"/>
    <w:rsid w:val="00AF1A21"/>
    <w:rsid w:val="00AF2278"/>
    <w:rsid w:val="00AF24E4"/>
    <w:rsid w:val="00AF24F0"/>
    <w:rsid w:val="00AF2690"/>
    <w:rsid w:val="00AF2B62"/>
    <w:rsid w:val="00AF39A8"/>
    <w:rsid w:val="00AF4163"/>
    <w:rsid w:val="00AF4165"/>
    <w:rsid w:val="00AF58A5"/>
    <w:rsid w:val="00AF6218"/>
    <w:rsid w:val="00AF6EC1"/>
    <w:rsid w:val="00AF707A"/>
    <w:rsid w:val="00AF79A2"/>
    <w:rsid w:val="00B01FBC"/>
    <w:rsid w:val="00B0237B"/>
    <w:rsid w:val="00B02E60"/>
    <w:rsid w:val="00B03606"/>
    <w:rsid w:val="00B03993"/>
    <w:rsid w:val="00B03CF7"/>
    <w:rsid w:val="00B044F8"/>
    <w:rsid w:val="00B04EA1"/>
    <w:rsid w:val="00B05551"/>
    <w:rsid w:val="00B057DF"/>
    <w:rsid w:val="00B05F5A"/>
    <w:rsid w:val="00B06255"/>
    <w:rsid w:val="00B06299"/>
    <w:rsid w:val="00B06E2F"/>
    <w:rsid w:val="00B06F19"/>
    <w:rsid w:val="00B06FAB"/>
    <w:rsid w:val="00B0703B"/>
    <w:rsid w:val="00B116F6"/>
    <w:rsid w:val="00B12B2C"/>
    <w:rsid w:val="00B13CE2"/>
    <w:rsid w:val="00B13E5B"/>
    <w:rsid w:val="00B14575"/>
    <w:rsid w:val="00B1484A"/>
    <w:rsid w:val="00B154D7"/>
    <w:rsid w:val="00B15565"/>
    <w:rsid w:val="00B15967"/>
    <w:rsid w:val="00B15F85"/>
    <w:rsid w:val="00B16876"/>
    <w:rsid w:val="00B16CE9"/>
    <w:rsid w:val="00B16F1F"/>
    <w:rsid w:val="00B170F2"/>
    <w:rsid w:val="00B1756F"/>
    <w:rsid w:val="00B21258"/>
    <w:rsid w:val="00B23604"/>
    <w:rsid w:val="00B25BF0"/>
    <w:rsid w:val="00B261C2"/>
    <w:rsid w:val="00B27BAC"/>
    <w:rsid w:val="00B27E11"/>
    <w:rsid w:val="00B30FD0"/>
    <w:rsid w:val="00B314B8"/>
    <w:rsid w:val="00B31509"/>
    <w:rsid w:val="00B31681"/>
    <w:rsid w:val="00B31DF7"/>
    <w:rsid w:val="00B31E44"/>
    <w:rsid w:val="00B33C82"/>
    <w:rsid w:val="00B342B7"/>
    <w:rsid w:val="00B34573"/>
    <w:rsid w:val="00B34C16"/>
    <w:rsid w:val="00B3599A"/>
    <w:rsid w:val="00B368D3"/>
    <w:rsid w:val="00B37341"/>
    <w:rsid w:val="00B37E7A"/>
    <w:rsid w:val="00B37F52"/>
    <w:rsid w:val="00B401EF"/>
    <w:rsid w:val="00B40E28"/>
    <w:rsid w:val="00B411C2"/>
    <w:rsid w:val="00B429D8"/>
    <w:rsid w:val="00B431FF"/>
    <w:rsid w:val="00B43AEC"/>
    <w:rsid w:val="00B440EB"/>
    <w:rsid w:val="00B45EEF"/>
    <w:rsid w:val="00B506F7"/>
    <w:rsid w:val="00B51AD0"/>
    <w:rsid w:val="00B51CAF"/>
    <w:rsid w:val="00B5205D"/>
    <w:rsid w:val="00B525E3"/>
    <w:rsid w:val="00B531CB"/>
    <w:rsid w:val="00B53A2E"/>
    <w:rsid w:val="00B53DBA"/>
    <w:rsid w:val="00B55C5A"/>
    <w:rsid w:val="00B56F69"/>
    <w:rsid w:val="00B57844"/>
    <w:rsid w:val="00B60003"/>
    <w:rsid w:val="00B60013"/>
    <w:rsid w:val="00B60856"/>
    <w:rsid w:val="00B60983"/>
    <w:rsid w:val="00B6151C"/>
    <w:rsid w:val="00B61F3F"/>
    <w:rsid w:val="00B62440"/>
    <w:rsid w:val="00B63761"/>
    <w:rsid w:val="00B64936"/>
    <w:rsid w:val="00B65185"/>
    <w:rsid w:val="00B65199"/>
    <w:rsid w:val="00B65280"/>
    <w:rsid w:val="00B656B3"/>
    <w:rsid w:val="00B65A1F"/>
    <w:rsid w:val="00B65FF5"/>
    <w:rsid w:val="00B6717B"/>
    <w:rsid w:val="00B6752D"/>
    <w:rsid w:val="00B67BED"/>
    <w:rsid w:val="00B714E4"/>
    <w:rsid w:val="00B72EAC"/>
    <w:rsid w:val="00B73218"/>
    <w:rsid w:val="00B74A5B"/>
    <w:rsid w:val="00B750CE"/>
    <w:rsid w:val="00B755CC"/>
    <w:rsid w:val="00B7645E"/>
    <w:rsid w:val="00B76F23"/>
    <w:rsid w:val="00B773F0"/>
    <w:rsid w:val="00B80AC7"/>
    <w:rsid w:val="00B81C1F"/>
    <w:rsid w:val="00B82965"/>
    <w:rsid w:val="00B83091"/>
    <w:rsid w:val="00B83581"/>
    <w:rsid w:val="00B8398D"/>
    <w:rsid w:val="00B852D0"/>
    <w:rsid w:val="00B865E9"/>
    <w:rsid w:val="00B86EB0"/>
    <w:rsid w:val="00B87998"/>
    <w:rsid w:val="00B87BDF"/>
    <w:rsid w:val="00B90187"/>
    <w:rsid w:val="00B90D55"/>
    <w:rsid w:val="00B91F0B"/>
    <w:rsid w:val="00B92312"/>
    <w:rsid w:val="00B9525F"/>
    <w:rsid w:val="00B953AF"/>
    <w:rsid w:val="00B970E0"/>
    <w:rsid w:val="00B9732A"/>
    <w:rsid w:val="00B975D3"/>
    <w:rsid w:val="00B97644"/>
    <w:rsid w:val="00B97B09"/>
    <w:rsid w:val="00B97C4F"/>
    <w:rsid w:val="00B97DC3"/>
    <w:rsid w:val="00BA0075"/>
    <w:rsid w:val="00BA0275"/>
    <w:rsid w:val="00BA02EF"/>
    <w:rsid w:val="00BA09C4"/>
    <w:rsid w:val="00BA10EF"/>
    <w:rsid w:val="00BA1DCB"/>
    <w:rsid w:val="00BA2B4D"/>
    <w:rsid w:val="00BA34AE"/>
    <w:rsid w:val="00BA45DD"/>
    <w:rsid w:val="00BA5AFF"/>
    <w:rsid w:val="00BA5F7F"/>
    <w:rsid w:val="00BA5F8E"/>
    <w:rsid w:val="00BA64DE"/>
    <w:rsid w:val="00BA6E27"/>
    <w:rsid w:val="00BA709D"/>
    <w:rsid w:val="00BA7181"/>
    <w:rsid w:val="00BA7C2D"/>
    <w:rsid w:val="00BA7F2E"/>
    <w:rsid w:val="00BB015A"/>
    <w:rsid w:val="00BB02CA"/>
    <w:rsid w:val="00BB0953"/>
    <w:rsid w:val="00BB1E55"/>
    <w:rsid w:val="00BB3C28"/>
    <w:rsid w:val="00BB5B70"/>
    <w:rsid w:val="00BB696B"/>
    <w:rsid w:val="00BB75E9"/>
    <w:rsid w:val="00BB7633"/>
    <w:rsid w:val="00BB7EBC"/>
    <w:rsid w:val="00BC1A52"/>
    <w:rsid w:val="00BC1B20"/>
    <w:rsid w:val="00BC1BB1"/>
    <w:rsid w:val="00BC1F9C"/>
    <w:rsid w:val="00BC3238"/>
    <w:rsid w:val="00BC46CF"/>
    <w:rsid w:val="00BC4877"/>
    <w:rsid w:val="00BC5160"/>
    <w:rsid w:val="00BC5EE1"/>
    <w:rsid w:val="00BC6028"/>
    <w:rsid w:val="00BC614A"/>
    <w:rsid w:val="00BC667C"/>
    <w:rsid w:val="00BD026F"/>
    <w:rsid w:val="00BD2359"/>
    <w:rsid w:val="00BD2F3C"/>
    <w:rsid w:val="00BD35DA"/>
    <w:rsid w:val="00BD3872"/>
    <w:rsid w:val="00BD4A8A"/>
    <w:rsid w:val="00BD5049"/>
    <w:rsid w:val="00BD5703"/>
    <w:rsid w:val="00BD61E9"/>
    <w:rsid w:val="00BD62E2"/>
    <w:rsid w:val="00BD64FD"/>
    <w:rsid w:val="00BD6C40"/>
    <w:rsid w:val="00BD6CFC"/>
    <w:rsid w:val="00BD75D3"/>
    <w:rsid w:val="00BD7A5E"/>
    <w:rsid w:val="00BE0DF7"/>
    <w:rsid w:val="00BE0F5F"/>
    <w:rsid w:val="00BE1275"/>
    <w:rsid w:val="00BE1293"/>
    <w:rsid w:val="00BE2A07"/>
    <w:rsid w:val="00BE2F4B"/>
    <w:rsid w:val="00BE3191"/>
    <w:rsid w:val="00BE3898"/>
    <w:rsid w:val="00BE3AB1"/>
    <w:rsid w:val="00BE3D35"/>
    <w:rsid w:val="00BE3F72"/>
    <w:rsid w:val="00BE4DC2"/>
    <w:rsid w:val="00BE549C"/>
    <w:rsid w:val="00BE5FE0"/>
    <w:rsid w:val="00BE6C49"/>
    <w:rsid w:val="00BF025B"/>
    <w:rsid w:val="00BF0F36"/>
    <w:rsid w:val="00BF0F7D"/>
    <w:rsid w:val="00BF10D7"/>
    <w:rsid w:val="00BF19C5"/>
    <w:rsid w:val="00BF2071"/>
    <w:rsid w:val="00BF41BB"/>
    <w:rsid w:val="00BF4373"/>
    <w:rsid w:val="00BF4B7F"/>
    <w:rsid w:val="00BF52E9"/>
    <w:rsid w:val="00BF6B58"/>
    <w:rsid w:val="00BF7016"/>
    <w:rsid w:val="00BF7186"/>
    <w:rsid w:val="00C0028E"/>
    <w:rsid w:val="00C0046C"/>
    <w:rsid w:val="00C017AA"/>
    <w:rsid w:val="00C02469"/>
    <w:rsid w:val="00C02FAB"/>
    <w:rsid w:val="00C039FF"/>
    <w:rsid w:val="00C04009"/>
    <w:rsid w:val="00C040B5"/>
    <w:rsid w:val="00C04A0F"/>
    <w:rsid w:val="00C04C75"/>
    <w:rsid w:val="00C04FB1"/>
    <w:rsid w:val="00C05454"/>
    <w:rsid w:val="00C06320"/>
    <w:rsid w:val="00C064BF"/>
    <w:rsid w:val="00C0652A"/>
    <w:rsid w:val="00C06E4E"/>
    <w:rsid w:val="00C0700E"/>
    <w:rsid w:val="00C100EE"/>
    <w:rsid w:val="00C10810"/>
    <w:rsid w:val="00C115DD"/>
    <w:rsid w:val="00C11D39"/>
    <w:rsid w:val="00C1201C"/>
    <w:rsid w:val="00C1261D"/>
    <w:rsid w:val="00C12701"/>
    <w:rsid w:val="00C13712"/>
    <w:rsid w:val="00C13DBE"/>
    <w:rsid w:val="00C14779"/>
    <w:rsid w:val="00C15CD6"/>
    <w:rsid w:val="00C160A8"/>
    <w:rsid w:val="00C16A30"/>
    <w:rsid w:val="00C16F38"/>
    <w:rsid w:val="00C17D75"/>
    <w:rsid w:val="00C202FE"/>
    <w:rsid w:val="00C20496"/>
    <w:rsid w:val="00C204E7"/>
    <w:rsid w:val="00C20B08"/>
    <w:rsid w:val="00C22AE6"/>
    <w:rsid w:val="00C22C51"/>
    <w:rsid w:val="00C22D19"/>
    <w:rsid w:val="00C23DC6"/>
    <w:rsid w:val="00C244DD"/>
    <w:rsid w:val="00C2471C"/>
    <w:rsid w:val="00C24C98"/>
    <w:rsid w:val="00C25C9D"/>
    <w:rsid w:val="00C26EAB"/>
    <w:rsid w:val="00C27470"/>
    <w:rsid w:val="00C30291"/>
    <w:rsid w:val="00C327C3"/>
    <w:rsid w:val="00C32C11"/>
    <w:rsid w:val="00C336D0"/>
    <w:rsid w:val="00C342FF"/>
    <w:rsid w:val="00C34319"/>
    <w:rsid w:val="00C3487C"/>
    <w:rsid w:val="00C35990"/>
    <w:rsid w:val="00C364AA"/>
    <w:rsid w:val="00C36B94"/>
    <w:rsid w:val="00C371E1"/>
    <w:rsid w:val="00C37743"/>
    <w:rsid w:val="00C40C8B"/>
    <w:rsid w:val="00C42315"/>
    <w:rsid w:val="00C434D7"/>
    <w:rsid w:val="00C435CA"/>
    <w:rsid w:val="00C436DB"/>
    <w:rsid w:val="00C445E0"/>
    <w:rsid w:val="00C446E2"/>
    <w:rsid w:val="00C4517E"/>
    <w:rsid w:val="00C451DB"/>
    <w:rsid w:val="00C45509"/>
    <w:rsid w:val="00C50597"/>
    <w:rsid w:val="00C50C96"/>
    <w:rsid w:val="00C51176"/>
    <w:rsid w:val="00C519A8"/>
    <w:rsid w:val="00C52B82"/>
    <w:rsid w:val="00C52D48"/>
    <w:rsid w:val="00C531AA"/>
    <w:rsid w:val="00C53D87"/>
    <w:rsid w:val="00C54975"/>
    <w:rsid w:val="00C552C2"/>
    <w:rsid w:val="00C55825"/>
    <w:rsid w:val="00C56163"/>
    <w:rsid w:val="00C56518"/>
    <w:rsid w:val="00C5664B"/>
    <w:rsid w:val="00C56CF1"/>
    <w:rsid w:val="00C60A45"/>
    <w:rsid w:val="00C60D6C"/>
    <w:rsid w:val="00C60EE1"/>
    <w:rsid w:val="00C61923"/>
    <w:rsid w:val="00C62366"/>
    <w:rsid w:val="00C62E4C"/>
    <w:rsid w:val="00C63904"/>
    <w:rsid w:val="00C6445E"/>
    <w:rsid w:val="00C64523"/>
    <w:rsid w:val="00C6538B"/>
    <w:rsid w:val="00C6545C"/>
    <w:rsid w:val="00C65D32"/>
    <w:rsid w:val="00C66E70"/>
    <w:rsid w:val="00C675F4"/>
    <w:rsid w:val="00C67B05"/>
    <w:rsid w:val="00C705DE"/>
    <w:rsid w:val="00C706A1"/>
    <w:rsid w:val="00C7083A"/>
    <w:rsid w:val="00C71730"/>
    <w:rsid w:val="00C717EB"/>
    <w:rsid w:val="00C72B71"/>
    <w:rsid w:val="00C72EEC"/>
    <w:rsid w:val="00C73B20"/>
    <w:rsid w:val="00C75378"/>
    <w:rsid w:val="00C75601"/>
    <w:rsid w:val="00C75675"/>
    <w:rsid w:val="00C75B95"/>
    <w:rsid w:val="00C76489"/>
    <w:rsid w:val="00C7708F"/>
    <w:rsid w:val="00C8067F"/>
    <w:rsid w:val="00C80B4A"/>
    <w:rsid w:val="00C82A86"/>
    <w:rsid w:val="00C82CAE"/>
    <w:rsid w:val="00C834B4"/>
    <w:rsid w:val="00C845EA"/>
    <w:rsid w:val="00C84975"/>
    <w:rsid w:val="00C85CA4"/>
    <w:rsid w:val="00C8656D"/>
    <w:rsid w:val="00C870B6"/>
    <w:rsid w:val="00C872DC"/>
    <w:rsid w:val="00C901CF"/>
    <w:rsid w:val="00C90329"/>
    <w:rsid w:val="00C909C9"/>
    <w:rsid w:val="00C93F7F"/>
    <w:rsid w:val="00C94CE2"/>
    <w:rsid w:val="00C95DED"/>
    <w:rsid w:val="00C96B98"/>
    <w:rsid w:val="00C97445"/>
    <w:rsid w:val="00CA06F1"/>
    <w:rsid w:val="00CA1300"/>
    <w:rsid w:val="00CA13F0"/>
    <w:rsid w:val="00CA1E62"/>
    <w:rsid w:val="00CA27B3"/>
    <w:rsid w:val="00CA2945"/>
    <w:rsid w:val="00CA3511"/>
    <w:rsid w:val="00CA5701"/>
    <w:rsid w:val="00CA59BB"/>
    <w:rsid w:val="00CA62C1"/>
    <w:rsid w:val="00CA641A"/>
    <w:rsid w:val="00CA65BE"/>
    <w:rsid w:val="00CB0259"/>
    <w:rsid w:val="00CB0D96"/>
    <w:rsid w:val="00CB0DB9"/>
    <w:rsid w:val="00CB131D"/>
    <w:rsid w:val="00CB167C"/>
    <w:rsid w:val="00CB1FA0"/>
    <w:rsid w:val="00CB209D"/>
    <w:rsid w:val="00CB20EC"/>
    <w:rsid w:val="00CB334E"/>
    <w:rsid w:val="00CB4139"/>
    <w:rsid w:val="00CB4A20"/>
    <w:rsid w:val="00CB4A7B"/>
    <w:rsid w:val="00CB4BDF"/>
    <w:rsid w:val="00CB5D8D"/>
    <w:rsid w:val="00CB604D"/>
    <w:rsid w:val="00CB7377"/>
    <w:rsid w:val="00CC16AF"/>
    <w:rsid w:val="00CC2616"/>
    <w:rsid w:val="00CC3CE9"/>
    <w:rsid w:val="00CC4C30"/>
    <w:rsid w:val="00CC52B9"/>
    <w:rsid w:val="00CC66C8"/>
    <w:rsid w:val="00CC6974"/>
    <w:rsid w:val="00CC6BBB"/>
    <w:rsid w:val="00CC6EE0"/>
    <w:rsid w:val="00CC7351"/>
    <w:rsid w:val="00CC7BF2"/>
    <w:rsid w:val="00CD071F"/>
    <w:rsid w:val="00CD0F40"/>
    <w:rsid w:val="00CD27BB"/>
    <w:rsid w:val="00CD2D19"/>
    <w:rsid w:val="00CD3153"/>
    <w:rsid w:val="00CD37E8"/>
    <w:rsid w:val="00CD3C16"/>
    <w:rsid w:val="00CD40DE"/>
    <w:rsid w:val="00CD5253"/>
    <w:rsid w:val="00CD5557"/>
    <w:rsid w:val="00CD5D8B"/>
    <w:rsid w:val="00CD5EAD"/>
    <w:rsid w:val="00CD6180"/>
    <w:rsid w:val="00CD641B"/>
    <w:rsid w:val="00CD65CC"/>
    <w:rsid w:val="00CD66CD"/>
    <w:rsid w:val="00CD7065"/>
    <w:rsid w:val="00CE01B1"/>
    <w:rsid w:val="00CE0F42"/>
    <w:rsid w:val="00CE17E3"/>
    <w:rsid w:val="00CE3673"/>
    <w:rsid w:val="00CE3A11"/>
    <w:rsid w:val="00CE41A1"/>
    <w:rsid w:val="00CE41CA"/>
    <w:rsid w:val="00CE5327"/>
    <w:rsid w:val="00CE6921"/>
    <w:rsid w:val="00CE7535"/>
    <w:rsid w:val="00CE792C"/>
    <w:rsid w:val="00CE7C40"/>
    <w:rsid w:val="00CF0FC5"/>
    <w:rsid w:val="00CF1209"/>
    <w:rsid w:val="00CF1C52"/>
    <w:rsid w:val="00CF2B1B"/>
    <w:rsid w:val="00CF3940"/>
    <w:rsid w:val="00CF3F57"/>
    <w:rsid w:val="00CF3FF2"/>
    <w:rsid w:val="00CF4568"/>
    <w:rsid w:val="00CF4B4D"/>
    <w:rsid w:val="00CF551B"/>
    <w:rsid w:val="00CF606A"/>
    <w:rsid w:val="00CF7ABE"/>
    <w:rsid w:val="00D005F4"/>
    <w:rsid w:val="00D00D2C"/>
    <w:rsid w:val="00D018F7"/>
    <w:rsid w:val="00D01B35"/>
    <w:rsid w:val="00D01E9C"/>
    <w:rsid w:val="00D025B7"/>
    <w:rsid w:val="00D03161"/>
    <w:rsid w:val="00D03D84"/>
    <w:rsid w:val="00D041A1"/>
    <w:rsid w:val="00D044E3"/>
    <w:rsid w:val="00D04B6D"/>
    <w:rsid w:val="00D04C68"/>
    <w:rsid w:val="00D056AD"/>
    <w:rsid w:val="00D06C8F"/>
    <w:rsid w:val="00D06CDD"/>
    <w:rsid w:val="00D07208"/>
    <w:rsid w:val="00D10BDF"/>
    <w:rsid w:val="00D114DD"/>
    <w:rsid w:val="00D119ED"/>
    <w:rsid w:val="00D11F36"/>
    <w:rsid w:val="00D12147"/>
    <w:rsid w:val="00D131B9"/>
    <w:rsid w:val="00D135E7"/>
    <w:rsid w:val="00D13BDF"/>
    <w:rsid w:val="00D14390"/>
    <w:rsid w:val="00D161B8"/>
    <w:rsid w:val="00D16FBF"/>
    <w:rsid w:val="00D176B3"/>
    <w:rsid w:val="00D20468"/>
    <w:rsid w:val="00D2226D"/>
    <w:rsid w:val="00D22440"/>
    <w:rsid w:val="00D2379C"/>
    <w:rsid w:val="00D23F4A"/>
    <w:rsid w:val="00D242F2"/>
    <w:rsid w:val="00D25A3E"/>
    <w:rsid w:val="00D25DAA"/>
    <w:rsid w:val="00D26494"/>
    <w:rsid w:val="00D2726D"/>
    <w:rsid w:val="00D2738F"/>
    <w:rsid w:val="00D27B90"/>
    <w:rsid w:val="00D30419"/>
    <w:rsid w:val="00D31430"/>
    <w:rsid w:val="00D314A0"/>
    <w:rsid w:val="00D31501"/>
    <w:rsid w:val="00D31C3F"/>
    <w:rsid w:val="00D325BC"/>
    <w:rsid w:val="00D3308B"/>
    <w:rsid w:val="00D3361D"/>
    <w:rsid w:val="00D33C9D"/>
    <w:rsid w:val="00D33ED5"/>
    <w:rsid w:val="00D34F84"/>
    <w:rsid w:val="00D3586D"/>
    <w:rsid w:val="00D35A16"/>
    <w:rsid w:val="00D362B2"/>
    <w:rsid w:val="00D36EFB"/>
    <w:rsid w:val="00D37A03"/>
    <w:rsid w:val="00D37D6B"/>
    <w:rsid w:val="00D40090"/>
    <w:rsid w:val="00D40BFF"/>
    <w:rsid w:val="00D41FE1"/>
    <w:rsid w:val="00D429F5"/>
    <w:rsid w:val="00D42BD1"/>
    <w:rsid w:val="00D435EE"/>
    <w:rsid w:val="00D439A6"/>
    <w:rsid w:val="00D44CF1"/>
    <w:rsid w:val="00D44F92"/>
    <w:rsid w:val="00D46952"/>
    <w:rsid w:val="00D46BBD"/>
    <w:rsid w:val="00D47197"/>
    <w:rsid w:val="00D47EA0"/>
    <w:rsid w:val="00D51922"/>
    <w:rsid w:val="00D51D4F"/>
    <w:rsid w:val="00D5207E"/>
    <w:rsid w:val="00D525B9"/>
    <w:rsid w:val="00D52D97"/>
    <w:rsid w:val="00D54B1E"/>
    <w:rsid w:val="00D5501F"/>
    <w:rsid w:val="00D55626"/>
    <w:rsid w:val="00D55692"/>
    <w:rsid w:val="00D55759"/>
    <w:rsid w:val="00D56C12"/>
    <w:rsid w:val="00D57080"/>
    <w:rsid w:val="00D5753B"/>
    <w:rsid w:val="00D606FD"/>
    <w:rsid w:val="00D61052"/>
    <w:rsid w:val="00D61161"/>
    <w:rsid w:val="00D61254"/>
    <w:rsid w:val="00D614BC"/>
    <w:rsid w:val="00D61F48"/>
    <w:rsid w:val="00D63493"/>
    <w:rsid w:val="00D6360B"/>
    <w:rsid w:val="00D63E1C"/>
    <w:rsid w:val="00D63F90"/>
    <w:rsid w:val="00D644BF"/>
    <w:rsid w:val="00D64764"/>
    <w:rsid w:val="00D653B3"/>
    <w:rsid w:val="00D65771"/>
    <w:rsid w:val="00D65A2F"/>
    <w:rsid w:val="00D671DE"/>
    <w:rsid w:val="00D67375"/>
    <w:rsid w:val="00D67D7F"/>
    <w:rsid w:val="00D70117"/>
    <w:rsid w:val="00D713B7"/>
    <w:rsid w:val="00D7164A"/>
    <w:rsid w:val="00D71DEA"/>
    <w:rsid w:val="00D71E83"/>
    <w:rsid w:val="00D7334B"/>
    <w:rsid w:val="00D7373A"/>
    <w:rsid w:val="00D739E3"/>
    <w:rsid w:val="00D73A1A"/>
    <w:rsid w:val="00D73F0F"/>
    <w:rsid w:val="00D740E9"/>
    <w:rsid w:val="00D74295"/>
    <w:rsid w:val="00D752F9"/>
    <w:rsid w:val="00D80907"/>
    <w:rsid w:val="00D8090E"/>
    <w:rsid w:val="00D80B4C"/>
    <w:rsid w:val="00D80E2F"/>
    <w:rsid w:val="00D81B6E"/>
    <w:rsid w:val="00D81EF3"/>
    <w:rsid w:val="00D8315E"/>
    <w:rsid w:val="00D83B3E"/>
    <w:rsid w:val="00D84DB1"/>
    <w:rsid w:val="00D85B34"/>
    <w:rsid w:val="00D85D64"/>
    <w:rsid w:val="00D8616D"/>
    <w:rsid w:val="00D86355"/>
    <w:rsid w:val="00D87336"/>
    <w:rsid w:val="00D87C25"/>
    <w:rsid w:val="00D902DF"/>
    <w:rsid w:val="00D90DA4"/>
    <w:rsid w:val="00D90FAA"/>
    <w:rsid w:val="00D912D3"/>
    <w:rsid w:val="00D9131A"/>
    <w:rsid w:val="00D92345"/>
    <w:rsid w:val="00D92846"/>
    <w:rsid w:val="00D928CC"/>
    <w:rsid w:val="00D94751"/>
    <w:rsid w:val="00D96245"/>
    <w:rsid w:val="00D973A0"/>
    <w:rsid w:val="00D97C4E"/>
    <w:rsid w:val="00D97D96"/>
    <w:rsid w:val="00D97F7C"/>
    <w:rsid w:val="00D97FA2"/>
    <w:rsid w:val="00DA1ACA"/>
    <w:rsid w:val="00DA2B12"/>
    <w:rsid w:val="00DA36A8"/>
    <w:rsid w:val="00DA4BC7"/>
    <w:rsid w:val="00DA5624"/>
    <w:rsid w:val="00DA5B8D"/>
    <w:rsid w:val="00DA6F36"/>
    <w:rsid w:val="00DA7537"/>
    <w:rsid w:val="00DA7672"/>
    <w:rsid w:val="00DB092A"/>
    <w:rsid w:val="00DB212F"/>
    <w:rsid w:val="00DB21DF"/>
    <w:rsid w:val="00DB3CC7"/>
    <w:rsid w:val="00DB3DAF"/>
    <w:rsid w:val="00DB45F6"/>
    <w:rsid w:val="00DB48F2"/>
    <w:rsid w:val="00DB4D15"/>
    <w:rsid w:val="00DB4F15"/>
    <w:rsid w:val="00DB53C4"/>
    <w:rsid w:val="00DB55A5"/>
    <w:rsid w:val="00DB60D3"/>
    <w:rsid w:val="00DB7400"/>
    <w:rsid w:val="00DC062A"/>
    <w:rsid w:val="00DC1B7E"/>
    <w:rsid w:val="00DC3BB4"/>
    <w:rsid w:val="00DC3E6A"/>
    <w:rsid w:val="00DC618E"/>
    <w:rsid w:val="00DC6628"/>
    <w:rsid w:val="00DC6646"/>
    <w:rsid w:val="00DC792F"/>
    <w:rsid w:val="00DD0210"/>
    <w:rsid w:val="00DD086D"/>
    <w:rsid w:val="00DD0884"/>
    <w:rsid w:val="00DD0FFB"/>
    <w:rsid w:val="00DD1E64"/>
    <w:rsid w:val="00DD1EAF"/>
    <w:rsid w:val="00DD21E6"/>
    <w:rsid w:val="00DD2F13"/>
    <w:rsid w:val="00DD2F3E"/>
    <w:rsid w:val="00DD32E9"/>
    <w:rsid w:val="00DD3DD8"/>
    <w:rsid w:val="00DD3FC4"/>
    <w:rsid w:val="00DD4A96"/>
    <w:rsid w:val="00DD4D15"/>
    <w:rsid w:val="00DD58E7"/>
    <w:rsid w:val="00DD5D86"/>
    <w:rsid w:val="00DD6087"/>
    <w:rsid w:val="00DD6730"/>
    <w:rsid w:val="00DD6BE8"/>
    <w:rsid w:val="00DD7CDB"/>
    <w:rsid w:val="00DD7FCB"/>
    <w:rsid w:val="00DE0E29"/>
    <w:rsid w:val="00DE0FCF"/>
    <w:rsid w:val="00DE106F"/>
    <w:rsid w:val="00DE13B4"/>
    <w:rsid w:val="00DE3018"/>
    <w:rsid w:val="00DE3186"/>
    <w:rsid w:val="00DE50A3"/>
    <w:rsid w:val="00DE536D"/>
    <w:rsid w:val="00DE5449"/>
    <w:rsid w:val="00DE7B41"/>
    <w:rsid w:val="00DE7E28"/>
    <w:rsid w:val="00DF0722"/>
    <w:rsid w:val="00DF106E"/>
    <w:rsid w:val="00DF15E8"/>
    <w:rsid w:val="00DF22D8"/>
    <w:rsid w:val="00DF26BC"/>
    <w:rsid w:val="00DF2B6D"/>
    <w:rsid w:val="00DF4B08"/>
    <w:rsid w:val="00DF663F"/>
    <w:rsid w:val="00DF6B68"/>
    <w:rsid w:val="00DF7074"/>
    <w:rsid w:val="00DF7253"/>
    <w:rsid w:val="00DF79FD"/>
    <w:rsid w:val="00E00146"/>
    <w:rsid w:val="00E00A09"/>
    <w:rsid w:val="00E01054"/>
    <w:rsid w:val="00E03B95"/>
    <w:rsid w:val="00E03C9B"/>
    <w:rsid w:val="00E04343"/>
    <w:rsid w:val="00E0438D"/>
    <w:rsid w:val="00E048DF"/>
    <w:rsid w:val="00E04F79"/>
    <w:rsid w:val="00E04FBB"/>
    <w:rsid w:val="00E051E2"/>
    <w:rsid w:val="00E05D72"/>
    <w:rsid w:val="00E061D1"/>
    <w:rsid w:val="00E07088"/>
    <w:rsid w:val="00E07783"/>
    <w:rsid w:val="00E11642"/>
    <w:rsid w:val="00E119F6"/>
    <w:rsid w:val="00E11A70"/>
    <w:rsid w:val="00E11B5A"/>
    <w:rsid w:val="00E12137"/>
    <w:rsid w:val="00E1253F"/>
    <w:rsid w:val="00E1287F"/>
    <w:rsid w:val="00E130B4"/>
    <w:rsid w:val="00E134C2"/>
    <w:rsid w:val="00E13722"/>
    <w:rsid w:val="00E139B8"/>
    <w:rsid w:val="00E13A01"/>
    <w:rsid w:val="00E14E51"/>
    <w:rsid w:val="00E14E61"/>
    <w:rsid w:val="00E15EFE"/>
    <w:rsid w:val="00E167C3"/>
    <w:rsid w:val="00E1722B"/>
    <w:rsid w:val="00E210A3"/>
    <w:rsid w:val="00E21BAC"/>
    <w:rsid w:val="00E21E06"/>
    <w:rsid w:val="00E21E75"/>
    <w:rsid w:val="00E22BB1"/>
    <w:rsid w:val="00E231A3"/>
    <w:rsid w:val="00E238E9"/>
    <w:rsid w:val="00E2417A"/>
    <w:rsid w:val="00E24CD8"/>
    <w:rsid w:val="00E258EB"/>
    <w:rsid w:val="00E25F6E"/>
    <w:rsid w:val="00E26DF0"/>
    <w:rsid w:val="00E27438"/>
    <w:rsid w:val="00E2774A"/>
    <w:rsid w:val="00E31191"/>
    <w:rsid w:val="00E314C4"/>
    <w:rsid w:val="00E31C8E"/>
    <w:rsid w:val="00E31EBE"/>
    <w:rsid w:val="00E32D60"/>
    <w:rsid w:val="00E3374B"/>
    <w:rsid w:val="00E33E6C"/>
    <w:rsid w:val="00E34237"/>
    <w:rsid w:val="00E3487F"/>
    <w:rsid w:val="00E359D2"/>
    <w:rsid w:val="00E36111"/>
    <w:rsid w:val="00E37097"/>
    <w:rsid w:val="00E37098"/>
    <w:rsid w:val="00E3729B"/>
    <w:rsid w:val="00E41A5F"/>
    <w:rsid w:val="00E42698"/>
    <w:rsid w:val="00E42831"/>
    <w:rsid w:val="00E42F04"/>
    <w:rsid w:val="00E42F60"/>
    <w:rsid w:val="00E43497"/>
    <w:rsid w:val="00E43559"/>
    <w:rsid w:val="00E4373E"/>
    <w:rsid w:val="00E438D5"/>
    <w:rsid w:val="00E44359"/>
    <w:rsid w:val="00E44A0C"/>
    <w:rsid w:val="00E45C0F"/>
    <w:rsid w:val="00E45E19"/>
    <w:rsid w:val="00E503C8"/>
    <w:rsid w:val="00E50801"/>
    <w:rsid w:val="00E50D6B"/>
    <w:rsid w:val="00E53268"/>
    <w:rsid w:val="00E532AA"/>
    <w:rsid w:val="00E5343D"/>
    <w:rsid w:val="00E53FF8"/>
    <w:rsid w:val="00E544A2"/>
    <w:rsid w:val="00E545C7"/>
    <w:rsid w:val="00E54712"/>
    <w:rsid w:val="00E55540"/>
    <w:rsid w:val="00E60283"/>
    <w:rsid w:val="00E6040A"/>
    <w:rsid w:val="00E60A57"/>
    <w:rsid w:val="00E611F8"/>
    <w:rsid w:val="00E613E9"/>
    <w:rsid w:val="00E62B1C"/>
    <w:rsid w:val="00E63C5F"/>
    <w:rsid w:val="00E65705"/>
    <w:rsid w:val="00E6575D"/>
    <w:rsid w:val="00E6598E"/>
    <w:rsid w:val="00E66025"/>
    <w:rsid w:val="00E66933"/>
    <w:rsid w:val="00E66A31"/>
    <w:rsid w:val="00E66A76"/>
    <w:rsid w:val="00E67DA0"/>
    <w:rsid w:val="00E67FE4"/>
    <w:rsid w:val="00E701A3"/>
    <w:rsid w:val="00E70ADC"/>
    <w:rsid w:val="00E70DF0"/>
    <w:rsid w:val="00E71942"/>
    <w:rsid w:val="00E71A4F"/>
    <w:rsid w:val="00E7211E"/>
    <w:rsid w:val="00E73423"/>
    <w:rsid w:val="00E734D1"/>
    <w:rsid w:val="00E74A54"/>
    <w:rsid w:val="00E75138"/>
    <w:rsid w:val="00E77A52"/>
    <w:rsid w:val="00E807EA"/>
    <w:rsid w:val="00E81956"/>
    <w:rsid w:val="00E820F0"/>
    <w:rsid w:val="00E8251A"/>
    <w:rsid w:val="00E82BA3"/>
    <w:rsid w:val="00E83683"/>
    <w:rsid w:val="00E83B21"/>
    <w:rsid w:val="00E83ED1"/>
    <w:rsid w:val="00E84F19"/>
    <w:rsid w:val="00E8559B"/>
    <w:rsid w:val="00E858E6"/>
    <w:rsid w:val="00E85F6F"/>
    <w:rsid w:val="00E86295"/>
    <w:rsid w:val="00E86E60"/>
    <w:rsid w:val="00E879C1"/>
    <w:rsid w:val="00E91C9D"/>
    <w:rsid w:val="00E91CC2"/>
    <w:rsid w:val="00E92142"/>
    <w:rsid w:val="00E923F5"/>
    <w:rsid w:val="00E92B6C"/>
    <w:rsid w:val="00E93179"/>
    <w:rsid w:val="00E9400B"/>
    <w:rsid w:val="00E9498E"/>
    <w:rsid w:val="00E95DA7"/>
    <w:rsid w:val="00E9744A"/>
    <w:rsid w:val="00E97AFE"/>
    <w:rsid w:val="00EA0561"/>
    <w:rsid w:val="00EA12EA"/>
    <w:rsid w:val="00EA1A24"/>
    <w:rsid w:val="00EA2C13"/>
    <w:rsid w:val="00EA30DB"/>
    <w:rsid w:val="00EA332E"/>
    <w:rsid w:val="00EA3A06"/>
    <w:rsid w:val="00EA3AC9"/>
    <w:rsid w:val="00EA3BB3"/>
    <w:rsid w:val="00EA4ECA"/>
    <w:rsid w:val="00EA792A"/>
    <w:rsid w:val="00EA7A78"/>
    <w:rsid w:val="00EB0267"/>
    <w:rsid w:val="00EB0DF4"/>
    <w:rsid w:val="00EB154D"/>
    <w:rsid w:val="00EB1571"/>
    <w:rsid w:val="00EB2041"/>
    <w:rsid w:val="00EB2201"/>
    <w:rsid w:val="00EB2468"/>
    <w:rsid w:val="00EB2554"/>
    <w:rsid w:val="00EB25C4"/>
    <w:rsid w:val="00EB33B3"/>
    <w:rsid w:val="00EB3616"/>
    <w:rsid w:val="00EB36C0"/>
    <w:rsid w:val="00EB3DC7"/>
    <w:rsid w:val="00EB4243"/>
    <w:rsid w:val="00EB477E"/>
    <w:rsid w:val="00EB6180"/>
    <w:rsid w:val="00EC0322"/>
    <w:rsid w:val="00EC0642"/>
    <w:rsid w:val="00EC0D42"/>
    <w:rsid w:val="00EC0DEA"/>
    <w:rsid w:val="00EC1421"/>
    <w:rsid w:val="00EC17F6"/>
    <w:rsid w:val="00EC1D93"/>
    <w:rsid w:val="00EC2DE4"/>
    <w:rsid w:val="00EC3423"/>
    <w:rsid w:val="00EC361C"/>
    <w:rsid w:val="00EC3BF8"/>
    <w:rsid w:val="00EC4254"/>
    <w:rsid w:val="00EC4B90"/>
    <w:rsid w:val="00EC626C"/>
    <w:rsid w:val="00EC674A"/>
    <w:rsid w:val="00EC69AB"/>
    <w:rsid w:val="00EC72BE"/>
    <w:rsid w:val="00ED0403"/>
    <w:rsid w:val="00ED0679"/>
    <w:rsid w:val="00ED2267"/>
    <w:rsid w:val="00ED2689"/>
    <w:rsid w:val="00ED481B"/>
    <w:rsid w:val="00ED4FBF"/>
    <w:rsid w:val="00ED6DAC"/>
    <w:rsid w:val="00ED6F7A"/>
    <w:rsid w:val="00ED7716"/>
    <w:rsid w:val="00ED79E9"/>
    <w:rsid w:val="00ED7EF4"/>
    <w:rsid w:val="00EE0A24"/>
    <w:rsid w:val="00EE0C10"/>
    <w:rsid w:val="00EE1746"/>
    <w:rsid w:val="00EE3C55"/>
    <w:rsid w:val="00EE45ED"/>
    <w:rsid w:val="00EE5825"/>
    <w:rsid w:val="00EE5BBC"/>
    <w:rsid w:val="00EE6225"/>
    <w:rsid w:val="00EE6B62"/>
    <w:rsid w:val="00EE6F73"/>
    <w:rsid w:val="00EE6FC2"/>
    <w:rsid w:val="00EE7323"/>
    <w:rsid w:val="00EE73C9"/>
    <w:rsid w:val="00EE7B65"/>
    <w:rsid w:val="00EE7D9F"/>
    <w:rsid w:val="00EF0770"/>
    <w:rsid w:val="00EF157D"/>
    <w:rsid w:val="00EF1F92"/>
    <w:rsid w:val="00EF4446"/>
    <w:rsid w:val="00EF5097"/>
    <w:rsid w:val="00EF5512"/>
    <w:rsid w:val="00EF5E82"/>
    <w:rsid w:val="00EF6184"/>
    <w:rsid w:val="00EF6284"/>
    <w:rsid w:val="00EF751D"/>
    <w:rsid w:val="00EF7F64"/>
    <w:rsid w:val="00F00C43"/>
    <w:rsid w:val="00F0119A"/>
    <w:rsid w:val="00F0121B"/>
    <w:rsid w:val="00F01308"/>
    <w:rsid w:val="00F01F3B"/>
    <w:rsid w:val="00F02D16"/>
    <w:rsid w:val="00F02F08"/>
    <w:rsid w:val="00F033D3"/>
    <w:rsid w:val="00F04F95"/>
    <w:rsid w:val="00F05844"/>
    <w:rsid w:val="00F06E3D"/>
    <w:rsid w:val="00F0711A"/>
    <w:rsid w:val="00F07309"/>
    <w:rsid w:val="00F07501"/>
    <w:rsid w:val="00F07520"/>
    <w:rsid w:val="00F10BD2"/>
    <w:rsid w:val="00F11679"/>
    <w:rsid w:val="00F11723"/>
    <w:rsid w:val="00F11C28"/>
    <w:rsid w:val="00F12E6F"/>
    <w:rsid w:val="00F13BC7"/>
    <w:rsid w:val="00F155E0"/>
    <w:rsid w:val="00F17239"/>
    <w:rsid w:val="00F17F53"/>
    <w:rsid w:val="00F208CD"/>
    <w:rsid w:val="00F20954"/>
    <w:rsid w:val="00F2159A"/>
    <w:rsid w:val="00F218EE"/>
    <w:rsid w:val="00F2202D"/>
    <w:rsid w:val="00F2305A"/>
    <w:rsid w:val="00F23146"/>
    <w:rsid w:val="00F2446B"/>
    <w:rsid w:val="00F244C6"/>
    <w:rsid w:val="00F24E20"/>
    <w:rsid w:val="00F2539F"/>
    <w:rsid w:val="00F2552F"/>
    <w:rsid w:val="00F27257"/>
    <w:rsid w:val="00F27A5D"/>
    <w:rsid w:val="00F27A86"/>
    <w:rsid w:val="00F31033"/>
    <w:rsid w:val="00F31796"/>
    <w:rsid w:val="00F32098"/>
    <w:rsid w:val="00F32759"/>
    <w:rsid w:val="00F33F2D"/>
    <w:rsid w:val="00F3432E"/>
    <w:rsid w:val="00F3455C"/>
    <w:rsid w:val="00F34BBF"/>
    <w:rsid w:val="00F358C8"/>
    <w:rsid w:val="00F35CBE"/>
    <w:rsid w:val="00F36651"/>
    <w:rsid w:val="00F371DD"/>
    <w:rsid w:val="00F37BC2"/>
    <w:rsid w:val="00F4125F"/>
    <w:rsid w:val="00F413BE"/>
    <w:rsid w:val="00F431F1"/>
    <w:rsid w:val="00F432FF"/>
    <w:rsid w:val="00F439E5"/>
    <w:rsid w:val="00F43FD1"/>
    <w:rsid w:val="00F44699"/>
    <w:rsid w:val="00F453A6"/>
    <w:rsid w:val="00F45AAC"/>
    <w:rsid w:val="00F47FE0"/>
    <w:rsid w:val="00F508B7"/>
    <w:rsid w:val="00F50987"/>
    <w:rsid w:val="00F50D54"/>
    <w:rsid w:val="00F51000"/>
    <w:rsid w:val="00F51200"/>
    <w:rsid w:val="00F536C1"/>
    <w:rsid w:val="00F54F00"/>
    <w:rsid w:val="00F54F44"/>
    <w:rsid w:val="00F55653"/>
    <w:rsid w:val="00F55D00"/>
    <w:rsid w:val="00F56235"/>
    <w:rsid w:val="00F60399"/>
    <w:rsid w:val="00F60A53"/>
    <w:rsid w:val="00F611E6"/>
    <w:rsid w:val="00F6189D"/>
    <w:rsid w:val="00F63E8D"/>
    <w:rsid w:val="00F63FEE"/>
    <w:rsid w:val="00F64154"/>
    <w:rsid w:val="00F649BD"/>
    <w:rsid w:val="00F650A0"/>
    <w:rsid w:val="00F6560B"/>
    <w:rsid w:val="00F65ABB"/>
    <w:rsid w:val="00F65AE7"/>
    <w:rsid w:val="00F6604B"/>
    <w:rsid w:val="00F66615"/>
    <w:rsid w:val="00F66B7D"/>
    <w:rsid w:val="00F6765D"/>
    <w:rsid w:val="00F676EE"/>
    <w:rsid w:val="00F70584"/>
    <w:rsid w:val="00F70852"/>
    <w:rsid w:val="00F7093A"/>
    <w:rsid w:val="00F70F46"/>
    <w:rsid w:val="00F72E64"/>
    <w:rsid w:val="00F73088"/>
    <w:rsid w:val="00F73862"/>
    <w:rsid w:val="00F73AD5"/>
    <w:rsid w:val="00F74937"/>
    <w:rsid w:val="00F7520A"/>
    <w:rsid w:val="00F75D5F"/>
    <w:rsid w:val="00F75F15"/>
    <w:rsid w:val="00F7624F"/>
    <w:rsid w:val="00F76453"/>
    <w:rsid w:val="00F764B8"/>
    <w:rsid w:val="00F76821"/>
    <w:rsid w:val="00F768AB"/>
    <w:rsid w:val="00F76EB4"/>
    <w:rsid w:val="00F770AA"/>
    <w:rsid w:val="00F771F4"/>
    <w:rsid w:val="00F772F2"/>
    <w:rsid w:val="00F778EE"/>
    <w:rsid w:val="00F77B21"/>
    <w:rsid w:val="00F80DAC"/>
    <w:rsid w:val="00F81C3E"/>
    <w:rsid w:val="00F829C2"/>
    <w:rsid w:val="00F82B05"/>
    <w:rsid w:val="00F82D11"/>
    <w:rsid w:val="00F83411"/>
    <w:rsid w:val="00F8402C"/>
    <w:rsid w:val="00F8413A"/>
    <w:rsid w:val="00F84298"/>
    <w:rsid w:val="00F843C7"/>
    <w:rsid w:val="00F84C35"/>
    <w:rsid w:val="00F84F2F"/>
    <w:rsid w:val="00F8636E"/>
    <w:rsid w:val="00F87724"/>
    <w:rsid w:val="00F87B95"/>
    <w:rsid w:val="00F907CB"/>
    <w:rsid w:val="00F90AB2"/>
    <w:rsid w:val="00F90F2E"/>
    <w:rsid w:val="00F91933"/>
    <w:rsid w:val="00F92C8B"/>
    <w:rsid w:val="00F933AD"/>
    <w:rsid w:val="00F938C8"/>
    <w:rsid w:val="00F955C7"/>
    <w:rsid w:val="00F95C93"/>
    <w:rsid w:val="00F963BF"/>
    <w:rsid w:val="00F964DA"/>
    <w:rsid w:val="00F96DDA"/>
    <w:rsid w:val="00FA0039"/>
    <w:rsid w:val="00FA0C43"/>
    <w:rsid w:val="00FA1334"/>
    <w:rsid w:val="00FA1CC3"/>
    <w:rsid w:val="00FA1EFC"/>
    <w:rsid w:val="00FA27DD"/>
    <w:rsid w:val="00FA2939"/>
    <w:rsid w:val="00FA2B1C"/>
    <w:rsid w:val="00FA2B35"/>
    <w:rsid w:val="00FA4C39"/>
    <w:rsid w:val="00FA55D0"/>
    <w:rsid w:val="00FA6679"/>
    <w:rsid w:val="00FA75FE"/>
    <w:rsid w:val="00FA764C"/>
    <w:rsid w:val="00FA7739"/>
    <w:rsid w:val="00FA7866"/>
    <w:rsid w:val="00FB0393"/>
    <w:rsid w:val="00FB13F5"/>
    <w:rsid w:val="00FB1701"/>
    <w:rsid w:val="00FB18A0"/>
    <w:rsid w:val="00FB214A"/>
    <w:rsid w:val="00FB24C6"/>
    <w:rsid w:val="00FB2A18"/>
    <w:rsid w:val="00FB3F4D"/>
    <w:rsid w:val="00FB401A"/>
    <w:rsid w:val="00FB45D2"/>
    <w:rsid w:val="00FB5760"/>
    <w:rsid w:val="00FB6245"/>
    <w:rsid w:val="00FB6AFE"/>
    <w:rsid w:val="00FB732C"/>
    <w:rsid w:val="00FB75E2"/>
    <w:rsid w:val="00FC0962"/>
    <w:rsid w:val="00FC0EC8"/>
    <w:rsid w:val="00FC284D"/>
    <w:rsid w:val="00FC2B04"/>
    <w:rsid w:val="00FC30EB"/>
    <w:rsid w:val="00FC4973"/>
    <w:rsid w:val="00FC498D"/>
    <w:rsid w:val="00FC57E1"/>
    <w:rsid w:val="00FC6C20"/>
    <w:rsid w:val="00FC6E9D"/>
    <w:rsid w:val="00FD0118"/>
    <w:rsid w:val="00FD041A"/>
    <w:rsid w:val="00FD0D68"/>
    <w:rsid w:val="00FD1938"/>
    <w:rsid w:val="00FD1EA0"/>
    <w:rsid w:val="00FD208C"/>
    <w:rsid w:val="00FD25FB"/>
    <w:rsid w:val="00FD2A30"/>
    <w:rsid w:val="00FD347B"/>
    <w:rsid w:val="00FD3993"/>
    <w:rsid w:val="00FD3A03"/>
    <w:rsid w:val="00FD4238"/>
    <w:rsid w:val="00FD4DAB"/>
    <w:rsid w:val="00FD5030"/>
    <w:rsid w:val="00FD5904"/>
    <w:rsid w:val="00FD5F0E"/>
    <w:rsid w:val="00FD694E"/>
    <w:rsid w:val="00FD7AAC"/>
    <w:rsid w:val="00FD7BF2"/>
    <w:rsid w:val="00FE007D"/>
    <w:rsid w:val="00FE031F"/>
    <w:rsid w:val="00FE0FF6"/>
    <w:rsid w:val="00FE1A6E"/>
    <w:rsid w:val="00FE1E7B"/>
    <w:rsid w:val="00FE1EA5"/>
    <w:rsid w:val="00FE2B12"/>
    <w:rsid w:val="00FE304D"/>
    <w:rsid w:val="00FE30FC"/>
    <w:rsid w:val="00FE5BCB"/>
    <w:rsid w:val="00FE609C"/>
    <w:rsid w:val="00FE645D"/>
    <w:rsid w:val="00FE79B4"/>
    <w:rsid w:val="00FF1ABC"/>
    <w:rsid w:val="00FF1EF4"/>
    <w:rsid w:val="00FF2EDE"/>
    <w:rsid w:val="00FF331F"/>
    <w:rsid w:val="00FF46B6"/>
    <w:rsid w:val="00FF4B0F"/>
    <w:rsid w:val="00FF4C27"/>
    <w:rsid w:val="00FF5952"/>
    <w:rsid w:val="00FF7985"/>
    <w:rsid w:val="00FF7AB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70987"/>
  <w15:chartTrackingRefBased/>
  <w15:docId w15:val="{ACC695B7-AF99-EE4F-A061-9E7C66312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45E"/>
    <w:rPr>
      <w:rFonts w:eastAsia="Times New Roman" w:cs="Times New Roman"/>
      <w:sz w:val="22"/>
      <w:lang w:eastAsia="en-GB"/>
    </w:rPr>
  </w:style>
  <w:style w:type="paragraph" w:styleId="Heading1">
    <w:name w:val="heading 1"/>
    <w:basedOn w:val="Normal"/>
    <w:next w:val="Normal"/>
    <w:link w:val="Heading1Char"/>
    <w:uiPriority w:val="9"/>
    <w:qFormat/>
    <w:rsid w:val="00023C6F"/>
    <w:pPr>
      <w:outlineLvl w:val="0"/>
    </w:pPr>
    <w:rPr>
      <w:b/>
      <w:bCs/>
    </w:rPr>
  </w:style>
  <w:style w:type="paragraph" w:styleId="Heading2">
    <w:name w:val="heading 2"/>
    <w:basedOn w:val="Normal"/>
    <w:next w:val="Normal"/>
    <w:link w:val="Heading2Char"/>
    <w:uiPriority w:val="9"/>
    <w:unhideWhenUsed/>
    <w:qFormat/>
    <w:rsid w:val="00023C6F"/>
    <w:pPr>
      <w:outlineLvl w:val="1"/>
    </w:pPr>
    <w:rPr>
      <w:b/>
      <w:bCs/>
      <w:i/>
      <w:iCs/>
    </w:rPr>
  </w:style>
  <w:style w:type="paragraph" w:styleId="Heading3">
    <w:name w:val="heading 3"/>
    <w:basedOn w:val="Normal"/>
    <w:next w:val="Normal"/>
    <w:link w:val="Heading3Char"/>
    <w:uiPriority w:val="9"/>
    <w:unhideWhenUsed/>
    <w:qFormat/>
    <w:rsid w:val="00023C6F"/>
    <w:pPr>
      <w:outlineLvl w:val="2"/>
    </w:pPr>
    <w:rPr>
      <w:u w:val="single"/>
    </w:rPr>
  </w:style>
  <w:style w:type="paragraph" w:styleId="Heading4">
    <w:name w:val="heading 4"/>
    <w:basedOn w:val="Normal"/>
    <w:next w:val="Normal"/>
    <w:link w:val="Heading4Char"/>
    <w:uiPriority w:val="9"/>
    <w:unhideWhenUsed/>
    <w:qFormat/>
    <w:rsid w:val="004E39CD"/>
    <w:pPr>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67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8738CB"/>
    <w:pPr>
      <w:ind w:left="720"/>
      <w:contextualSpacing/>
    </w:pPr>
  </w:style>
  <w:style w:type="paragraph" w:styleId="FootnoteText">
    <w:name w:val="footnote text"/>
    <w:aliases w:val="Footnote Text Char Char Char Char Char,Footnote Text Char Char Char Char,Footnote reference,FA Fu,Footnote Text Char Char Char,Footnote Text Cha,FA Fußnotentext,FA Fuﬂnotentext,Texto nota pie Car,Footnote Text Char Char,footnote text,fn,ft"/>
    <w:basedOn w:val="Normal"/>
    <w:link w:val="FootnoteTextChar"/>
    <w:uiPriority w:val="99"/>
    <w:unhideWhenUsed/>
    <w:qFormat/>
    <w:rsid w:val="008A1851"/>
    <w:rPr>
      <w:sz w:val="20"/>
      <w:szCs w:val="20"/>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fn Char,ft Char"/>
    <w:basedOn w:val="DefaultParagraphFont"/>
    <w:link w:val="FootnoteText"/>
    <w:uiPriority w:val="99"/>
    <w:rsid w:val="008A1851"/>
    <w:rPr>
      <w:sz w:val="20"/>
      <w:szCs w:val="20"/>
    </w:rPr>
  </w:style>
  <w:style w:type="character" w:styleId="FootnoteReference">
    <w:name w:val="footnote reference"/>
    <w:aliases w:val="Footnotes refss,Texto de nota al pie,referencia nota al pie,BVI fnr,Appel note de bas de page,Footnote symbol,Footnote,Footnote number,f,Ref. de nota al pie.,Ref,de nota al pie,number,SUPERS,4_G,(Diplomarbeit FZ),-E Fußnotenzeichen,fr"/>
    <w:basedOn w:val="DefaultParagraphFont"/>
    <w:uiPriority w:val="99"/>
    <w:unhideWhenUsed/>
    <w:rsid w:val="008A1851"/>
    <w:rPr>
      <w:vertAlign w:val="superscript"/>
    </w:rPr>
  </w:style>
  <w:style w:type="character" w:customStyle="1" w:styleId="Heading1Char">
    <w:name w:val="Heading 1 Char"/>
    <w:basedOn w:val="DefaultParagraphFont"/>
    <w:link w:val="Heading1"/>
    <w:uiPriority w:val="9"/>
    <w:rsid w:val="00023C6F"/>
    <w:rPr>
      <w:rFonts w:ascii="Cambria" w:hAnsi="Cambria" w:cs="Times New Roman"/>
      <w:b/>
      <w:bCs/>
      <w:sz w:val="22"/>
      <w:szCs w:val="22"/>
    </w:rPr>
  </w:style>
  <w:style w:type="character" w:customStyle="1" w:styleId="Heading2Char">
    <w:name w:val="Heading 2 Char"/>
    <w:basedOn w:val="DefaultParagraphFont"/>
    <w:link w:val="Heading2"/>
    <w:uiPriority w:val="9"/>
    <w:rsid w:val="00023C6F"/>
    <w:rPr>
      <w:rFonts w:ascii="Cambria" w:hAnsi="Cambria" w:cs="Times New Roman"/>
      <w:b/>
      <w:bCs/>
      <w:i/>
      <w:iCs/>
      <w:sz w:val="22"/>
      <w:szCs w:val="22"/>
    </w:rPr>
  </w:style>
  <w:style w:type="character" w:customStyle="1" w:styleId="Heading3Char">
    <w:name w:val="Heading 3 Char"/>
    <w:basedOn w:val="DefaultParagraphFont"/>
    <w:link w:val="Heading3"/>
    <w:uiPriority w:val="9"/>
    <w:rsid w:val="00023C6F"/>
    <w:rPr>
      <w:rFonts w:ascii="Cambria" w:hAnsi="Cambria" w:cs="Times New Roman"/>
      <w:sz w:val="22"/>
      <w:szCs w:val="22"/>
      <w:u w:val="single"/>
    </w:rPr>
  </w:style>
  <w:style w:type="character" w:customStyle="1" w:styleId="Heading4Char">
    <w:name w:val="Heading 4 Char"/>
    <w:basedOn w:val="DefaultParagraphFont"/>
    <w:link w:val="Heading4"/>
    <w:uiPriority w:val="9"/>
    <w:rsid w:val="004E39CD"/>
    <w:rPr>
      <w:rFonts w:ascii="Cambria" w:hAnsi="Cambria"/>
      <w:i/>
      <w:iCs/>
      <w:sz w:val="22"/>
      <w:szCs w:val="22"/>
    </w:rPr>
  </w:style>
  <w:style w:type="paragraph" w:styleId="TOCHeading">
    <w:name w:val="TOC Heading"/>
    <w:basedOn w:val="Heading1"/>
    <w:next w:val="Normal"/>
    <w:uiPriority w:val="39"/>
    <w:unhideWhenUsed/>
    <w:qFormat/>
    <w:rsid w:val="00EF7F64"/>
    <w:pPr>
      <w:keepNext/>
      <w:keepLines/>
      <w:spacing w:before="480"/>
      <w:outlineLvl w:val="9"/>
    </w:pPr>
    <w:rPr>
      <w:rFonts w:asciiTheme="majorHAnsi" w:eastAsiaTheme="majorEastAsia" w:hAnsiTheme="majorHAnsi" w:cstheme="majorBidi"/>
      <w:color w:val="2F5496" w:themeColor="accent1" w:themeShade="BF"/>
      <w:sz w:val="28"/>
      <w:szCs w:val="28"/>
      <w:lang w:val="en-US"/>
    </w:rPr>
  </w:style>
  <w:style w:type="paragraph" w:styleId="TOC1">
    <w:name w:val="toc 1"/>
    <w:basedOn w:val="Normal"/>
    <w:next w:val="Normal"/>
    <w:autoRedefine/>
    <w:uiPriority w:val="39"/>
    <w:unhideWhenUsed/>
    <w:rsid w:val="00EF7F64"/>
    <w:pPr>
      <w:spacing w:before="120"/>
    </w:pPr>
    <w:rPr>
      <w:rFonts w:cstheme="minorHAnsi"/>
      <w:b/>
      <w:bCs/>
      <w:i/>
      <w:iCs/>
      <w:sz w:val="24"/>
    </w:rPr>
  </w:style>
  <w:style w:type="paragraph" w:styleId="TOC2">
    <w:name w:val="toc 2"/>
    <w:basedOn w:val="Normal"/>
    <w:next w:val="Normal"/>
    <w:autoRedefine/>
    <w:uiPriority w:val="39"/>
    <w:unhideWhenUsed/>
    <w:rsid w:val="00EF7F64"/>
    <w:pPr>
      <w:spacing w:before="120"/>
      <w:ind w:left="220"/>
    </w:pPr>
    <w:rPr>
      <w:rFonts w:cstheme="minorHAnsi"/>
      <w:b/>
      <w:bCs/>
      <w:szCs w:val="22"/>
    </w:rPr>
  </w:style>
  <w:style w:type="paragraph" w:styleId="TOC3">
    <w:name w:val="toc 3"/>
    <w:basedOn w:val="Normal"/>
    <w:next w:val="Normal"/>
    <w:autoRedefine/>
    <w:uiPriority w:val="39"/>
    <w:unhideWhenUsed/>
    <w:rsid w:val="00EF7F64"/>
    <w:pPr>
      <w:ind w:left="440"/>
    </w:pPr>
    <w:rPr>
      <w:rFonts w:cstheme="minorHAnsi"/>
      <w:sz w:val="20"/>
      <w:szCs w:val="20"/>
    </w:rPr>
  </w:style>
  <w:style w:type="character" w:styleId="Hyperlink">
    <w:name w:val="Hyperlink"/>
    <w:basedOn w:val="DefaultParagraphFont"/>
    <w:uiPriority w:val="99"/>
    <w:unhideWhenUsed/>
    <w:rsid w:val="00EF7F64"/>
    <w:rPr>
      <w:color w:val="0563C1" w:themeColor="hyperlink"/>
      <w:u w:val="single"/>
    </w:rPr>
  </w:style>
  <w:style w:type="paragraph" w:styleId="TOC4">
    <w:name w:val="toc 4"/>
    <w:basedOn w:val="Normal"/>
    <w:next w:val="Normal"/>
    <w:autoRedefine/>
    <w:uiPriority w:val="39"/>
    <w:semiHidden/>
    <w:unhideWhenUsed/>
    <w:rsid w:val="00EF7F64"/>
    <w:pPr>
      <w:ind w:left="660"/>
    </w:pPr>
    <w:rPr>
      <w:rFonts w:cstheme="minorHAnsi"/>
      <w:sz w:val="20"/>
      <w:szCs w:val="20"/>
    </w:rPr>
  </w:style>
  <w:style w:type="paragraph" w:styleId="TOC5">
    <w:name w:val="toc 5"/>
    <w:basedOn w:val="Normal"/>
    <w:next w:val="Normal"/>
    <w:autoRedefine/>
    <w:uiPriority w:val="39"/>
    <w:semiHidden/>
    <w:unhideWhenUsed/>
    <w:rsid w:val="00EF7F64"/>
    <w:pPr>
      <w:ind w:left="880"/>
    </w:pPr>
    <w:rPr>
      <w:rFonts w:cstheme="minorHAnsi"/>
      <w:sz w:val="20"/>
      <w:szCs w:val="20"/>
    </w:rPr>
  </w:style>
  <w:style w:type="paragraph" w:styleId="TOC6">
    <w:name w:val="toc 6"/>
    <w:basedOn w:val="Normal"/>
    <w:next w:val="Normal"/>
    <w:autoRedefine/>
    <w:uiPriority w:val="39"/>
    <w:semiHidden/>
    <w:unhideWhenUsed/>
    <w:rsid w:val="00EF7F64"/>
    <w:pPr>
      <w:ind w:left="1100"/>
    </w:pPr>
    <w:rPr>
      <w:rFonts w:cstheme="minorHAnsi"/>
      <w:sz w:val="20"/>
      <w:szCs w:val="20"/>
    </w:rPr>
  </w:style>
  <w:style w:type="paragraph" w:styleId="TOC7">
    <w:name w:val="toc 7"/>
    <w:basedOn w:val="Normal"/>
    <w:next w:val="Normal"/>
    <w:autoRedefine/>
    <w:uiPriority w:val="39"/>
    <w:semiHidden/>
    <w:unhideWhenUsed/>
    <w:rsid w:val="00EF7F64"/>
    <w:pPr>
      <w:ind w:left="1320"/>
    </w:pPr>
    <w:rPr>
      <w:rFonts w:cstheme="minorHAnsi"/>
      <w:sz w:val="20"/>
      <w:szCs w:val="20"/>
    </w:rPr>
  </w:style>
  <w:style w:type="paragraph" w:styleId="TOC8">
    <w:name w:val="toc 8"/>
    <w:basedOn w:val="Normal"/>
    <w:next w:val="Normal"/>
    <w:autoRedefine/>
    <w:uiPriority w:val="39"/>
    <w:semiHidden/>
    <w:unhideWhenUsed/>
    <w:rsid w:val="00EF7F64"/>
    <w:pPr>
      <w:ind w:left="1540"/>
    </w:pPr>
    <w:rPr>
      <w:rFonts w:cstheme="minorHAnsi"/>
      <w:sz w:val="20"/>
      <w:szCs w:val="20"/>
    </w:rPr>
  </w:style>
  <w:style w:type="paragraph" w:styleId="TOC9">
    <w:name w:val="toc 9"/>
    <w:basedOn w:val="Normal"/>
    <w:next w:val="Normal"/>
    <w:autoRedefine/>
    <w:uiPriority w:val="39"/>
    <w:semiHidden/>
    <w:unhideWhenUsed/>
    <w:rsid w:val="00EF7F64"/>
    <w:pPr>
      <w:ind w:left="1760"/>
    </w:pPr>
    <w:rPr>
      <w:rFonts w:cstheme="minorHAnsi"/>
      <w:sz w:val="20"/>
      <w:szCs w:val="20"/>
    </w:rPr>
  </w:style>
  <w:style w:type="paragraph" w:styleId="BalloonText">
    <w:name w:val="Balloon Text"/>
    <w:basedOn w:val="Normal"/>
    <w:link w:val="BalloonTextChar"/>
    <w:uiPriority w:val="99"/>
    <w:semiHidden/>
    <w:unhideWhenUsed/>
    <w:rsid w:val="002138B6"/>
    <w:rPr>
      <w:sz w:val="18"/>
      <w:szCs w:val="18"/>
    </w:rPr>
  </w:style>
  <w:style w:type="character" w:customStyle="1" w:styleId="BalloonTextChar">
    <w:name w:val="Balloon Text Char"/>
    <w:basedOn w:val="DefaultParagraphFont"/>
    <w:link w:val="BalloonText"/>
    <w:uiPriority w:val="99"/>
    <w:semiHidden/>
    <w:rsid w:val="002138B6"/>
    <w:rPr>
      <w:rFonts w:ascii="Times New Roman" w:hAnsi="Times New Roman" w:cs="Times New Roman"/>
      <w:color w:val="000000" w:themeColor="text1"/>
      <w:sz w:val="18"/>
      <w:szCs w:val="18"/>
    </w:rPr>
  </w:style>
  <w:style w:type="paragraph" w:styleId="Footer">
    <w:name w:val="footer"/>
    <w:basedOn w:val="Normal"/>
    <w:link w:val="FooterChar"/>
    <w:uiPriority w:val="99"/>
    <w:unhideWhenUsed/>
    <w:rsid w:val="00B31509"/>
    <w:pPr>
      <w:tabs>
        <w:tab w:val="center" w:pos="4513"/>
        <w:tab w:val="right" w:pos="9026"/>
      </w:tabs>
    </w:pPr>
  </w:style>
  <w:style w:type="character" w:customStyle="1" w:styleId="FooterChar">
    <w:name w:val="Footer Char"/>
    <w:basedOn w:val="DefaultParagraphFont"/>
    <w:link w:val="Footer"/>
    <w:uiPriority w:val="99"/>
    <w:rsid w:val="00B31509"/>
    <w:rPr>
      <w:rFonts w:ascii="Cambria" w:hAnsi="Cambria" w:cs="Times New Roman"/>
      <w:color w:val="000000" w:themeColor="text1"/>
      <w:sz w:val="22"/>
      <w:szCs w:val="22"/>
    </w:rPr>
  </w:style>
  <w:style w:type="character" w:styleId="PageNumber">
    <w:name w:val="page number"/>
    <w:basedOn w:val="DefaultParagraphFont"/>
    <w:uiPriority w:val="99"/>
    <w:semiHidden/>
    <w:unhideWhenUsed/>
    <w:rsid w:val="00B31509"/>
  </w:style>
  <w:style w:type="paragraph" w:styleId="Header">
    <w:name w:val="header"/>
    <w:basedOn w:val="Normal"/>
    <w:link w:val="HeaderChar"/>
    <w:uiPriority w:val="99"/>
    <w:unhideWhenUsed/>
    <w:rsid w:val="009E4A3D"/>
    <w:pPr>
      <w:tabs>
        <w:tab w:val="center" w:pos="4513"/>
        <w:tab w:val="right" w:pos="9026"/>
      </w:tabs>
    </w:pPr>
  </w:style>
  <w:style w:type="character" w:customStyle="1" w:styleId="HeaderChar">
    <w:name w:val="Header Char"/>
    <w:basedOn w:val="DefaultParagraphFont"/>
    <w:link w:val="Header"/>
    <w:uiPriority w:val="99"/>
    <w:rsid w:val="009E4A3D"/>
    <w:rPr>
      <w:rFonts w:ascii="Cambria" w:hAnsi="Cambria" w:cs="Times New Roman"/>
      <w:color w:val="000000" w:themeColor="text1"/>
      <w:sz w:val="22"/>
      <w:szCs w:val="22"/>
    </w:rPr>
  </w:style>
  <w:style w:type="character" w:styleId="CommentReference">
    <w:name w:val="annotation reference"/>
    <w:basedOn w:val="DefaultParagraphFont"/>
    <w:uiPriority w:val="99"/>
    <w:semiHidden/>
    <w:unhideWhenUsed/>
    <w:rsid w:val="00E858E6"/>
    <w:rPr>
      <w:sz w:val="16"/>
      <w:szCs w:val="16"/>
    </w:rPr>
  </w:style>
  <w:style w:type="paragraph" w:styleId="CommentText">
    <w:name w:val="annotation text"/>
    <w:basedOn w:val="Normal"/>
    <w:link w:val="CommentTextChar"/>
    <w:uiPriority w:val="99"/>
    <w:unhideWhenUsed/>
    <w:rsid w:val="00E858E6"/>
    <w:rPr>
      <w:sz w:val="20"/>
      <w:szCs w:val="20"/>
    </w:rPr>
  </w:style>
  <w:style w:type="character" w:customStyle="1" w:styleId="CommentTextChar">
    <w:name w:val="Comment Text Char"/>
    <w:basedOn w:val="DefaultParagraphFont"/>
    <w:link w:val="CommentText"/>
    <w:uiPriority w:val="99"/>
    <w:rsid w:val="00E858E6"/>
    <w:rPr>
      <w:rFonts w:cs="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E858E6"/>
    <w:rPr>
      <w:b/>
      <w:bCs/>
    </w:rPr>
  </w:style>
  <w:style w:type="character" w:customStyle="1" w:styleId="CommentSubjectChar">
    <w:name w:val="Comment Subject Char"/>
    <w:basedOn w:val="CommentTextChar"/>
    <w:link w:val="CommentSubject"/>
    <w:uiPriority w:val="99"/>
    <w:semiHidden/>
    <w:rsid w:val="00E858E6"/>
    <w:rPr>
      <w:rFonts w:cs="Times New Roman"/>
      <w:b/>
      <w:bCs/>
      <w:color w:val="000000" w:themeColor="text1"/>
      <w:sz w:val="20"/>
      <w:szCs w:val="20"/>
    </w:rPr>
  </w:style>
  <w:style w:type="character" w:styleId="UnresolvedMention">
    <w:name w:val="Unresolved Mention"/>
    <w:basedOn w:val="DefaultParagraphFont"/>
    <w:uiPriority w:val="99"/>
    <w:semiHidden/>
    <w:unhideWhenUsed/>
    <w:rsid w:val="00F34BBF"/>
    <w:rPr>
      <w:color w:val="605E5C"/>
      <w:shd w:val="clear" w:color="auto" w:fill="E1DFDD"/>
    </w:rPr>
  </w:style>
  <w:style w:type="character" w:styleId="FollowedHyperlink">
    <w:name w:val="FollowedHyperlink"/>
    <w:basedOn w:val="DefaultParagraphFont"/>
    <w:uiPriority w:val="99"/>
    <w:semiHidden/>
    <w:unhideWhenUsed/>
    <w:rsid w:val="00F12E6F"/>
    <w:rPr>
      <w:color w:val="954F72" w:themeColor="followedHyperlink"/>
      <w:u w:val="single"/>
    </w:rPr>
  </w:style>
  <w:style w:type="paragraph" w:styleId="NormalWeb">
    <w:name w:val="Normal (Web)"/>
    <w:basedOn w:val="Normal"/>
    <w:uiPriority w:val="99"/>
    <w:unhideWhenUsed/>
    <w:rsid w:val="00F12E6F"/>
  </w:style>
  <w:style w:type="paragraph" w:styleId="Subtitle">
    <w:name w:val="Subtitle"/>
    <w:basedOn w:val="Normal"/>
    <w:next w:val="Normal"/>
    <w:link w:val="SubtitleChar"/>
    <w:uiPriority w:val="11"/>
    <w:qFormat/>
    <w:rsid w:val="00606DC1"/>
    <w:pPr>
      <w:numPr>
        <w:ilvl w:val="1"/>
      </w:numPr>
      <w:spacing w:before="200" w:line="360" w:lineRule="auto"/>
    </w:pPr>
    <w:rPr>
      <w:rFonts w:asciiTheme="majorHAnsi" w:eastAsiaTheme="majorEastAsia" w:hAnsiTheme="majorHAnsi" w:cstheme="majorBidi"/>
      <w:i/>
      <w:iCs/>
      <w:color w:val="4472C4" w:themeColor="accent1"/>
      <w:spacing w:val="15"/>
      <w:lang w:val="en-US"/>
    </w:rPr>
  </w:style>
  <w:style w:type="character" w:customStyle="1" w:styleId="SubtitleChar">
    <w:name w:val="Subtitle Char"/>
    <w:basedOn w:val="DefaultParagraphFont"/>
    <w:link w:val="Subtitle"/>
    <w:uiPriority w:val="11"/>
    <w:rsid w:val="00606DC1"/>
    <w:rPr>
      <w:rFonts w:asciiTheme="majorHAnsi" w:eastAsiaTheme="majorEastAsia" w:hAnsiTheme="majorHAnsi" w:cstheme="majorBidi"/>
      <w:i/>
      <w:iCs/>
      <w:color w:val="4472C4" w:themeColor="accent1"/>
      <w:spacing w:val="15"/>
      <w:lang w:val="en-US"/>
    </w:rPr>
  </w:style>
  <w:style w:type="paragraph" w:styleId="Caption">
    <w:name w:val="caption"/>
    <w:basedOn w:val="Normal"/>
    <w:next w:val="Normal"/>
    <w:uiPriority w:val="35"/>
    <w:unhideWhenUsed/>
    <w:qFormat/>
    <w:rsid w:val="00C10810"/>
    <w:rPr>
      <w:rFonts w:cstheme="minorBidi"/>
      <w:b/>
      <w:bCs/>
      <w:color w:val="4472C4" w:themeColor="accent1"/>
      <w:sz w:val="18"/>
      <w:szCs w:val="18"/>
      <w:lang w:val="en-US"/>
    </w:rPr>
  </w:style>
  <w:style w:type="paragraph" w:styleId="Revision">
    <w:name w:val="Revision"/>
    <w:hidden/>
    <w:uiPriority w:val="99"/>
    <w:semiHidden/>
    <w:rsid w:val="001C3213"/>
    <w:rPr>
      <w:rFonts w:cs="Times New Roman"/>
      <w:color w:val="000000" w:themeColor="text1"/>
      <w:sz w:val="22"/>
      <w:szCs w:val="22"/>
    </w:rPr>
  </w:style>
  <w:style w:type="paragraph" w:styleId="EndnoteText">
    <w:name w:val="endnote text"/>
    <w:basedOn w:val="Normal"/>
    <w:link w:val="EndnoteTextChar"/>
    <w:uiPriority w:val="99"/>
    <w:semiHidden/>
    <w:unhideWhenUsed/>
    <w:rsid w:val="002672C0"/>
    <w:rPr>
      <w:sz w:val="20"/>
      <w:szCs w:val="20"/>
    </w:rPr>
  </w:style>
  <w:style w:type="character" w:customStyle="1" w:styleId="EndnoteTextChar">
    <w:name w:val="Endnote Text Char"/>
    <w:basedOn w:val="DefaultParagraphFont"/>
    <w:link w:val="EndnoteText"/>
    <w:uiPriority w:val="99"/>
    <w:semiHidden/>
    <w:rsid w:val="002672C0"/>
    <w:rPr>
      <w:rFonts w:cs="Times New Roman"/>
      <w:color w:val="000000" w:themeColor="text1"/>
      <w:sz w:val="20"/>
      <w:szCs w:val="20"/>
    </w:rPr>
  </w:style>
  <w:style w:type="character" w:styleId="EndnoteReference">
    <w:name w:val="endnote reference"/>
    <w:basedOn w:val="DefaultParagraphFont"/>
    <w:uiPriority w:val="99"/>
    <w:semiHidden/>
    <w:unhideWhenUsed/>
    <w:rsid w:val="002672C0"/>
    <w:rPr>
      <w:vertAlign w:val="superscript"/>
    </w:rPr>
  </w:style>
  <w:style w:type="character" w:styleId="Emphasis">
    <w:name w:val="Emphasis"/>
    <w:basedOn w:val="DefaultParagraphFont"/>
    <w:uiPriority w:val="20"/>
    <w:qFormat/>
    <w:rsid w:val="00F843C7"/>
    <w:rPr>
      <w:i/>
      <w:iCs/>
    </w:rPr>
  </w:style>
  <w:style w:type="character" w:customStyle="1" w:styleId="Ninguno">
    <w:name w:val="Ninguno"/>
    <w:rsid w:val="00D31C3F"/>
  </w:style>
  <w:style w:type="paragraph" w:customStyle="1" w:styleId="CuerpoA">
    <w:name w:val="Cuerpo A"/>
    <w:rsid w:val="00D31C3F"/>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eastAsia="es-ES_tradnl"/>
    </w:rPr>
  </w:style>
  <w:style w:type="character" w:customStyle="1" w:styleId="NingunoA">
    <w:name w:val="Ninguno A"/>
    <w:basedOn w:val="Ninguno"/>
    <w:rsid w:val="000C6474"/>
    <w:rPr>
      <w:lang w:val="es-ES_tradnl"/>
    </w:rPr>
  </w:style>
  <w:style w:type="paragraph" w:customStyle="1" w:styleId="TableParagraph">
    <w:name w:val="Table Paragraph"/>
    <w:basedOn w:val="Normal"/>
    <w:uiPriority w:val="1"/>
    <w:qFormat/>
    <w:rsid w:val="00906FF2"/>
    <w:pPr>
      <w:widowControl w:val="0"/>
      <w:autoSpaceDE w:val="0"/>
      <w:autoSpaceDN w:val="0"/>
      <w:spacing w:before="7"/>
      <w:ind w:left="107"/>
      <w:jc w:val="both"/>
    </w:pPr>
    <w:rPr>
      <w:rFonts w:ascii="Georgia" w:eastAsia="Georgia" w:hAnsi="Georgia" w:cs="Georgia"/>
    </w:rPr>
  </w:style>
  <w:style w:type="paragraph" w:styleId="BodyText">
    <w:name w:val="Body Text"/>
    <w:basedOn w:val="Normal"/>
    <w:link w:val="BodyTextChar"/>
    <w:uiPriority w:val="1"/>
    <w:qFormat/>
    <w:rsid w:val="00EC1421"/>
    <w:pPr>
      <w:widowControl w:val="0"/>
      <w:autoSpaceDE w:val="0"/>
      <w:autoSpaceDN w:val="0"/>
    </w:pPr>
    <w:rPr>
      <w:rFonts w:ascii="Carlito" w:eastAsia="Carlito" w:hAnsi="Carlito" w:cs="Carlito"/>
    </w:rPr>
  </w:style>
  <w:style w:type="character" w:customStyle="1" w:styleId="BodyTextChar">
    <w:name w:val="Body Text Char"/>
    <w:basedOn w:val="DefaultParagraphFont"/>
    <w:link w:val="BodyText"/>
    <w:uiPriority w:val="1"/>
    <w:rsid w:val="00EC1421"/>
    <w:rPr>
      <w:rFonts w:ascii="Carlito" w:eastAsia="Carlito" w:hAnsi="Carlito" w:cs="Carli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47255">
      <w:bodyDiv w:val="1"/>
      <w:marLeft w:val="0"/>
      <w:marRight w:val="0"/>
      <w:marTop w:val="0"/>
      <w:marBottom w:val="0"/>
      <w:divBdr>
        <w:top w:val="none" w:sz="0" w:space="0" w:color="auto"/>
        <w:left w:val="none" w:sz="0" w:space="0" w:color="auto"/>
        <w:bottom w:val="none" w:sz="0" w:space="0" w:color="auto"/>
        <w:right w:val="none" w:sz="0" w:space="0" w:color="auto"/>
      </w:divBdr>
    </w:div>
    <w:div w:id="47846616">
      <w:bodyDiv w:val="1"/>
      <w:marLeft w:val="0"/>
      <w:marRight w:val="0"/>
      <w:marTop w:val="0"/>
      <w:marBottom w:val="0"/>
      <w:divBdr>
        <w:top w:val="none" w:sz="0" w:space="0" w:color="auto"/>
        <w:left w:val="none" w:sz="0" w:space="0" w:color="auto"/>
        <w:bottom w:val="none" w:sz="0" w:space="0" w:color="auto"/>
        <w:right w:val="none" w:sz="0" w:space="0" w:color="auto"/>
      </w:divBdr>
    </w:div>
    <w:div w:id="51853627">
      <w:bodyDiv w:val="1"/>
      <w:marLeft w:val="0"/>
      <w:marRight w:val="0"/>
      <w:marTop w:val="0"/>
      <w:marBottom w:val="0"/>
      <w:divBdr>
        <w:top w:val="none" w:sz="0" w:space="0" w:color="auto"/>
        <w:left w:val="none" w:sz="0" w:space="0" w:color="auto"/>
        <w:bottom w:val="none" w:sz="0" w:space="0" w:color="auto"/>
        <w:right w:val="none" w:sz="0" w:space="0" w:color="auto"/>
      </w:divBdr>
      <w:divsChild>
        <w:div w:id="316416733">
          <w:marLeft w:val="0"/>
          <w:marRight w:val="0"/>
          <w:marTop w:val="0"/>
          <w:marBottom w:val="0"/>
          <w:divBdr>
            <w:top w:val="none" w:sz="0" w:space="0" w:color="auto"/>
            <w:left w:val="none" w:sz="0" w:space="0" w:color="auto"/>
            <w:bottom w:val="none" w:sz="0" w:space="0" w:color="auto"/>
            <w:right w:val="none" w:sz="0" w:space="0" w:color="auto"/>
          </w:divBdr>
          <w:divsChild>
            <w:div w:id="573585746">
              <w:marLeft w:val="0"/>
              <w:marRight w:val="0"/>
              <w:marTop w:val="0"/>
              <w:marBottom w:val="0"/>
              <w:divBdr>
                <w:top w:val="none" w:sz="0" w:space="0" w:color="auto"/>
                <w:left w:val="none" w:sz="0" w:space="0" w:color="auto"/>
                <w:bottom w:val="none" w:sz="0" w:space="0" w:color="auto"/>
                <w:right w:val="none" w:sz="0" w:space="0" w:color="auto"/>
              </w:divBdr>
              <w:divsChild>
                <w:div w:id="341124963">
                  <w:marLeft w:val="0"/>
                  <w:marRight w:val="0"/>
                  <w:marTop w:val="0"/>
                  <w:marBottom w:val="0"/>
                  <w:divBdr>
                    <w:top w:val="none" w:sz="0" w:space="0" w:color="auto"/>
                    <w:left w:val="none" w:sz="0" w:space="0" w:color="auto"/>
                    <w:bottom w:val="none" w:sz="0" w:space="0" w:color="auto"/>
                    <w:right w:val="none" w:sz="0" w:space="0" w:color="auto"/>
                  </w:divBdr>
                  <w:divsChild>
                    <w:div w:id="117965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67434">
      <w:bodyDiv w:val="1"/>
      <w:marLeft w:val="0"/>
      <w:marRight w:val="0"/>
      <w:marTop w:val="0"/>
      <w:marBottom w:val="0"/>
      <w:divBdr>
        <w:top w:val="none" w:sz="0" w:space="0" w:color="auto"/>
        <w:left w:val="none" w:sz="0" w:space="0" w:color="auto"/>
        <w:bottom w:val="none" w:sz="0" w:space="0" w:color="auto"/>
        <w:right w:val="none" w:sz="0" w:space="0" w:color="auto"/>
      </w:divBdr>
    </w:div>
    <w:div w:id="67121480">
      <w:bodyDiv w:val="1"/>
      <w:marLeft w:val="0"/>
      <w:marRight w:val="0"/>
      <w:marTop w:val="0"/>
      <w:marBottom w:val="0"/>
      <w:divBdr>
        <w:top w:val="none" w:sz="0" w:space="0" w:color="auto"/>
        <w:left w:val="none" w:sz="0" w:space="0" w:color="auto"/>
        <w:bottom w:val="none" w:sz="0" w:space="0" w:color="auto"/>
        <w:right w:val="none" w:sz="0" w:space="0" w:color="auto"/>
      </w:divBdr>
    </w:div>
    <w:div w:id="79522512">
      <w:bodyDiv w:val="1"/>
      <w:marLeft w:val="0"/>
      <w:marRight w:val="0"/>
      <w:marTop w:val="0"/>
      <w:marBottom w:val="0"/>
      <w:divBdr>
        <w:top w:val="none" w:sz="0" w:space="0" w:color="auto"/>
        <w:left w:val="none" w:sz="0" w:space="0" w:color="auto"/>
        <w:bottom w:val="none" w:sz="0" w:space="0" w:color="auto"/>
        <w:right w:val="none" w:sz="0" w:space="0" w:color="auto"/>
      </w:divBdr>
    </w:div>
    <w:div w:id="81462074">
      <w:bodyDiv w:val="1"/>
      <w:marLeft w:val="0"/>
      <w:marRight w:val="0"/>
      <w:marTop w:val="0"/>
      <w:marBottom w:val="0"/>
      <w:divBdr>
        <w:top w:val="none" w:sz="0" w:space="0" w:color="auto"/>
        <w:left w:val="none" w:sz="0" w:space="0" w:color="auto"/>
        <w:bottom w:val="none" w:sz="0" w:space="0" w:color="auto"/>
        <w:right w:val="none" w:sz="0" w:space="0" w:color="auto"/>
      </w:divBdr>
      <w:divsChild>
        <w:div w:id="1194420395">
          <w:marLeft w:val="0"/>
          <w:marRight w:val="0"/>
          <w:marTop w:val="0"/>
          <w:marBottom w:val="0"/>
          <w:divBdr>
            <w:top w:val="none" w:sz="0" w:space="0" w:color="auto"/>
            <w:left w:val="none" w:sz="0" w:space="0" w:color="auto"/>
            <w:bottom w:val="none" w:sz="0" w:space="0" w:color="auto"/>
            <w:right w:val="none" w:sz="0" w:space="0" w:color="auto"/>
          </w:divBdr>
          <w:divsChild>
            <w:div w:id="687214351">
              <w:marLeft w:val="0"/>
              <w:marRight w:val="0"/>
              <w:marTop w:val="0"/>
              <w:marBottom w:val="0"/>
              <w:divBdr>
                <w:top w:val="none" w:sz="0" w:space="0" w:color="auto"/>
                <w:left w:val="none" w:sz="0" w:space="0" w:color="auto"/>
                <w:bottom w:val="none" w:sz="0" w:space="0" w:color="auto"/>
                <w:right w:val="none" w:sz="0" w:space="0" w:color="auto"/>
              </w:divBdr>
              <w:divsChild>
                <w:div w:id="175314540">
                  <w:marLeft w:val="0"/>
                  <w:marRight w:val="0"/>
                  <w:marTop w:val="0"/>
                  <w:marBottom w:val="0"/>
                  <w:divBdr>
                    <w:top w:val="none" w:sz="0" w:space="0" w:color="auto"/>
                    <w:left w:val="none" w:sz="0" w:space="0" w:color="auto"/>
                    <w:bottom w:val="none" w:sz="0" w:space="0" w:color="auto"/>
                    <w:right w:val="none" w:sz="0" w:space="0" w:color="auto"/>
                  </w:divBdr>
                  <w:divsChild>
                    <w:div w:id="139867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47455">
      <w:bodyDiv w:val="1"/>
      <w:marLeft w:val="0"/>
      <w:marRight w:val="0"/>
      <w:marTop w:val="0"/>
      <w:marBottom w:val="0"/>
      <w:divBdr>
        <w:top w:val="none" w:sz="0" w:space="0" w:color="auto"/>
        <w:left w:val="none" w:sz="0" w:space="0" w:color="auto"/>
        <w:bottom w:val="none" w:sz="0" w:space="0" w:color="auto"/>
        <w:right w:val="none" w:sz="0" w:space="0" w:color="auto"/>
      </w:divBdr>
    </w:div>
    <w:div w:id="89930213">
      <w:bodyDiv w:val="1"/>
      <w:marLeft w:val="0"/>
      <w:marRight w:val="0"/>
      <w:marTop w:val="0"/>
      <w:marBottom w:val="0"/>
      <w:divBdr>
        <w:top w:val="none" w:sz="0" w:space="0" w:color="auto"/>
        <w:left w:val="none" w:sz="0" w:space="0" w:color="auto"/>
        <w:bottom w:val="none" w:sz="0" w:space="0" w:color="auto"/>
        <w:right w:val="none" w:sz="0" w:space="0" w:color="auto"/>
      </w:divBdr>
      <w:divsChild>
        <w:div w:id="942616149">
          <w:marLeft w:val="0"/>
          <w:marRight w:val="0"/>
          <w:marTop w:val="0"/>
          <w:marBottom w:val="0"/>
          <w:divBdr>
            <w:top w:val="none" w:sz="0" w:space="0" w:color="auto"/>
            <w:left w:val="none" w:sz="0" w:space="0" w:color="auto"/>
            <w:bottom w:val="none" w:sz="0" w:space="0" w:color="auto"/>
            <w:right w:val="none" w:sz="0" w:space="0" w:color="auto"/>
          </w:divBdr>
          <w:divsChild>
            <w:div w:id="1802455864">
              <w:marLeft w:val="0"/>
              <w:marRight w:val="0"/>
              <w:marTop w:val="0"/>
              <w:marBottom w:val="0"/>
              <w:divBdr>
                <w:top w:val="none" w:sz="0" w:space="0" w:color="auto"/>
                <w:left w:val="none" w:sz="0" w:space="0" w:color="auto"/>
                <w:bottom w:val="none" w:sz="0" w:space="0" w:color="auto"/>
                <w:right w:val="none" w:sz="0" w:space="0" w:color="auto"/>
              </w:divBdr>
              <w:divsChild>
                <w:div w:id="586505222">
                  <w:marLeft w:val="0"/>
                  <w:marRight w:val="0"/>
                  <w:marTop w:val="0"/>
                  <w:marBottom w:val="0"/>
                  <w:divBdr>
                    <w:top w:val="none" w:sz="0" w:space="0" w:color="auto"/>
                    <w:left w:val="none" w:sz="0" w:space="0" w:color="auto"/>
                    <w:bottom w:val="none" w:sz="0" w:space="0" w:color="auto"/>
                    <w:right w:val="none" w:sz="0" w:space="0" w:color="auto"/>
                  </w:divBdr>
                  <w:divsChild>
                    <w:div w:id="124125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31499">
      <w:bodyDiv w:val="1"/>
      <w:marLeft w:val="0"/>
      <w:marRight w:val="0"/>
      <w:marTop w:val="0"/>
      <w:marBottom w:val="0"/>
      <w:divBdr>
        <w:top w:val="none" w:sz="0" w:space="0" w:color="auto"/>
        <w:left w:val="none" w:sz="0" w:space="0" w:color="auto"/>
        <w:bottom w:val="none" w:sz="0" w:space="0" w:color="auto"/>
        <w:right w:val="none" w:sz="0" w:space="0" w:color="auto"/>
      </w:divBdr>
    </w:div>
    <w:div w:id="98454012">
      <w:bodyDiv w:val="1"/>
      <w:marLeft w:val="0"/>
      <w:marRight w:val="0"/>
      <w:marTop w:val="0"/>
      <w:marBottom w:val="0"/>
      <w:divBdr>
        <w:top w:val="none" w:sz="0" w:space="0" w:color="auto"/>
        <w:left w:val="none" w:sz="0" w:space="0" w:color="auto"/>
        <w:bottom w:val="none" w:sz="0" w:space="0" w:color="auto"/>
        <w:right w:val="none" w:sz="0" w:space="0" w:color="auto"/>
      </w:divBdr>
    </w:div>
    <w:div w:id="104233375">
      <w:bodyDiv w:val="1"/>
      <w:marLeft w:val="0"/>
      <w:marRight w:val="0"/>
      <w:marTop w:val="0"/>
      <w:marBottom w:val="0"/>
      <w:divBdr>
        <w:top w:val="none" w:sz="0" w:space="0" w:color="auto"/>
        <w:left w:val="none" w:sz="0" w:space="0" w:color="auto"/>
        <w:bottom w:val="none" w:sz="0" w:space="0" w:color="auto"/>
        <w:right w:val="none" w:sz="0" w:space="0" w:color="auto"/>
      </w:divBdr>
    </w:div>
    <w:div w:id="119884678">
      <w:bodyDiv w:val="1"/>
      <w:marLeft w:val="0"/>
      <w:marRight w:val="0"/>
      <w:marTop w:val="0"/>
      <w:marBottom w:val="0"/>
      <w:divBdr>
        <w:top w:val="none" w:sz="0" w:space="0" w:color="auto"/>
        <w:left w:val="none" w:sz="0" w:space="0" w:color="auto"/>
        <w:bottom w:val="none" w:sz="0" w:space="0" w:color="auto"/>
        <w:right w:val="none" w:sz="0" w:space="0" w:color="auto"/>
      </w:divBdr>
    </w:div>
    <w:div w:id="120854344">
      <w:bodyDiv w:val="1"/>
      <w:marLeft w:val="0"/>
      <w:marRight w:val="0"/>
      <w:marTop w:val="0"/>
      <w:marBottom w:val="0"/>
      <w:divBdr>
        <w:top w:val="none" w:sz="0" w:space="0" w:color="auto"/>
        <w:left w:val="none" w:sz="0" w:space="0" w:color="auto"/>
        <w:bottom w:val="none" w:sz="0" w:space="0" w:color="auto"/>
        <w:right w:val="none" w:sz="0" w:space="0" w:color="auto"/>
      </w:divBdr>
    </w:div>
    <w:div w:id="149906678">
      <w:bodyDiv w:val="1"/>
      <w:marLeft w:val="0"/>
      <w:marRight w:val="0"/>
      <w:marTop w:val="0"/>
      <w:marBottom w:val="0"/>
      <w:divBdr>
        <w:top w:val="none" w:sz="0" w:space="0" w:color="auto"/>
        <w:left w:val="none" w:sz="0" w:space="0" w:color="auto"/>
        <w:bottom w:val="none" w:sz="0" w:space="0" w:color="auto"/>
        <w:right w:val="none" w:sz="0" w:space="0" w:color="auto"/>
      </w:divBdr>
    </w:div>
    <w:div w:id="171452491">
      <w:bodyDiv w:val="1"/>
      <w:marLeft w:val="0"/>
      <w:marRight w:val="0"/>
      <w:marTop w:val="0"/>
      <w:marBottom w:val="0"/>
      <w:divBdr>
        <w:top w:val="none" w:sz="0" w:space="0" w:color="auto"/>
        <w:left w:val="none" w:sz="0" w:space="0" w:color="auto"/>
        <w:bottom w:val="none" w:sz="0" w:space="0" w:color="auto"/>
        <w:right w:val="none" w:sz="0" w:space="0" w:color="auto"/>
      </w:divBdr>
    </w:div>
    <w:div w:id="212431381">
      <w:bodyDiv w:val="1"/>
      <w:marLeft w:val="0"/>
      <w:marRight w:val="0"/>
      <w:marTop w:val="0"/>
      <w:marBottom w:val="0"/>
      <w:divBdr>
        <w:top w:val="none" w:sz="0" w:space="0" w:color="auto"/>
        <w:left w:val="none" w:sz="0" w:space="0" w:color="auto"/>
        <w:bottom w:val="none" w:sz="0" w:space="0" w:color="auto"/>
        <w:right w:val="none" w:sz="0" w:space="0" w:color="auto"/>
      </w:divBdr>
    </w:div>
    <w:div w:id="233710086">
      <w:bodyDiv w:val="1"/>
      <w:marLeft w:val="0"/>
      <w:marRight w:val="0"/>
      <w:marTop w:val="0"/>
      <w:marBottom w:val="0"/>
      <w:divBdr>
        <w:top w:val="none" w:sz="0" w:space="0" w:color="auto"/>
        <w:left w:val="none" w:sz="0" w:space="0" w:color="auto"/>
        <w:bottom w:val="none" w:sz="0" w:space="0" w:color="auto"/>
        <w:right w:val="none" w:sz="0" w:space="0" w:color="auto"/>
      </w:divBdr>
    </w:div>
    <w:div w:id="243077928">
      <w:bodyDiv w:val="1"/>
      <w:marLeft w:val="0"/>
      <w:marRight w:val="0"/>
      <w:marTop w:val="0"/>
      <w:marBottom w:val="0"/>
      <w:divBdr>
        <w:top w:val="none" w:sz="0" w:space="0" w:color="auto"/>
        <w:left w:val="none" w:sz="0" w:space="0" w:color="auto"/>
        <w:bottom w:val="none" w:sz="0" w:space="0" w:color="auto"/>
        <w:right w:val="none" w:sz="0" w:space="0" w:color="auto"/>
      </w:divBdr>
    </w:div>
    <w:div w:id="253590733">
      <w:bodyDiv w:val="1"/>
      <w:marLeft w:val="0"/>
      <w:marRight w:val="0"/>
      <w:marTop w:val="0"/>
      <w:marBottom w:val="0"/>
      <w:divBdr>
        <w:top w:val="none" w:sz="0" w:space="0" w:color="auto"/>
        <w:left w:val="none" w:sz="0" w:space="0" w:color="auto"/>
        <w:bottom w:val="none" w:sz="0" w:space="0" w:color="auto"/>
        <w:right w:val="none" w:sz="0" w:space="0" w:color="auto"/>
      </w:divBdr>
    </w:div>
    <w:div w:id="263924482">
      <w:bodyDiv w:val="1"/>
      <w:marLeft w:val="0"/>
      <w:marRight w:val="0"/>
      <w:marTop w:val="0"/>
      <w:marBottom w:val="0"/>
      <w:divBdr>
        <w:top w:val="none" w:sz="0" w:space="0" w:color="auto"/>
        <w:left w:val="none" w:sz="0" w:space="0" w:color="auto"/>
        <w:bottom w:val="none" w:sz="0" w:space="0" w:color="auto"/>
        <w:right w:val="none" w:sz="0" w:space="0" w:color="auto"/>
      </w:divBdr>
    </w:div>
    <w:div w:id="264969109">
      <w:bodyDiv w:val="1"/>
      <w:marLeft w:val="0"/>
      <w:marRight w:val="0"/>
      <w:marTop w:val="0"/>
      <w:marBottom w:val="0"/>
      <w:divBdr>
        <w:top w:val="none" w:sz="0" w:space="0" w:color="auto"/>
        <w:left w:val="none" w:sz="0" w:space="0" w:color="auto"/>
        <w:bottom w:val="none" w:sz="0" w:space="0" w:color="auto"/>
        <w:right w:val="none" w:sz="0" w:space="0" w:color="auto"/>
      </w:divBdr>
    </w:div>
    <w:div w:id="291642334">
      <w:bodyDiv w:val="1"/>
      <w:marLeft w:val="0"/>
      <w:marRight w:val="0"/>
      <w:marTop w:val="0"/>
      <w:marBottom w:val="0"/>
      <w:divBdr>
        <w:top w:val="none" w:sz="0" w:space="0" w:color="auto"/>
        <w:left w:val="none" w:sz="0" w:space="0" w:color="auto"/>
        <w:bottom w:val="none" w:sz="0" w:space="0" w:color="auto"/>
        <w:right w:val="none" w:sz="0" w:space="0" w:color="auto"/>
      </w:divBdr>
    </w:div>
    <w:div w:id="293490487">
      <w:bodyDiv w:val="1"/>
      <w:marLeft w:val="0"/>
      <w:marRight w:val="0"/>
      <w:marTop w:val="0"/>
      <w:marBottom w:val="0"/>
      <w:divBdr>
        <w:top w:val="none" w:sz="0" w:space="0" w:color="auto"/>
        <w:left w:val="none" w:sz="0" w:space="0" w:color="auto"/>
        <w:bottom w:val="none" w:sz="0" w:space="0" w:color="auto"/>
        <w:right w:val="none" w:sz="0" w:space="0" w:color="auto"/>
      </w:divBdr>
    </w:div>
    <w:div w:id="358969602">
      <w:bodyDiv w:val="1"/>
      <w:marLeft w:val="0"/>
      <w:marRight w:val="0"/>
      <w:marTop w:val="0"/>
      <w:marBottom w:val="0"/>
      <w:divBdr>
        <w:top w:val="none" w:sz="0" w:space="0" w:color="auto"/>
        <w:left w:val="none" w:sz="0" w:space="0" w:color="auto"/>
        <w:bottom w:val="none" w:sz="0" w:space="0" w:color="auto"/>
        <w:right w:val="none" w:sz="0" w:space="0" w:color="auto"/>
      </w:divBdr>
    </w:div>
    <w:div w:id="377096162">
      <w:bodyDiv w:val="1"/>
      <w:marLeft w:val="0"/>
      <w:marRight w:val="0"/>
      <w:marTop w:val="0"/>
      <w:marBottom w:val="0"/>
      <w:divBdr>
        <w:top w:val="none" w:sz="0" w:space="0" w:color="auto"/>
        <w:left w:val="none" w:sz="0" w:space="0" w:color="auto"/>
        <w:bottom w:val="none" w:sz="0" w:space="0" w:color="auto"/>
        <w:right w:val="none" w:sz="0" w:space="0" w:color="auto"/>
      </w:divBdr>
      <w:divsChild>
        <w:div w:id="330181062">
          <w:marLeft w:val="0"/>
          <w:marRight w:val="0"/>
          <w:marTop w:val="0"/>
          <w:marBottom w:val="0"/>
          <w:divBdr>
            <w:top w:val="none" w:sz="0" w:space="0" w:color="auto"/>
            <w:left w:val="none" w:sz="0" w:space="0" w:color="auto"/>
            <w:bottom w:val="none" w:sz="0" w:space="0" w:color="auto"/>
            <w:right w:val="none" w:sz="0" w:space="0" w:color="auto"/>
          </w:divBdr>
          <w:divsChild>
            <w:div w:id="1900894935">
              <w:marLeft w:val="0"/>
              <w:marRight w:val="0"/>
              <w:marTop w:val="0"/>
              <w:marBottom w:val="0"/>
              <w:divBdr>
                <w:top w:val="none" w:sz="0" w:space="0" w:color="auto"/>
                <w:left w:val="none" w:sz="0" w:space="0" w:color="auto"/>
                <w:bottom w:val="none" w:sz="0" w:space="0" w:color="auto"/>
                <w:right w:val="none" w:sz="0" w:space="0" w:color="auto"/>
              </w:divBdr>
              <w:divsChild>
                <w:div w:id="2054843326">
                  <w:marLeft w:val="0"/>
                  <w:marRight w:val="0"/>
                  <w:marTop w:val="0"/>
                  <w:marBottom w:val="0"/>
                  <w:divBdr>
                    <w:top w:val="none" w:sz="0" w:space="0" w:color="auto"/>
                    <w:left w:val="none" w:sz="0" w:space="0" w:color="auto"/>
                    <w:bottom w:val="none" w:sz="0" w:space="0" w:color="auto"/>
                    <w:right w:val="none" w:sz="0" w:space="0" w:color="auto"/>
                  </w:divBdr>
                  <w:divsChild>
                    <w:div w:id="152281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868934">
      <w:bodyDiv w:val="1"/>
      <w:marLeft w:val="0"/>
      <w:marRight w:val="0"/>
      <w:marTop w:val="0"/>
      <w:marBottom w:val="0"/>
      <w:divBdr>
        <w:top w:val="none" w:sz="0" w:space="0" w:color="auto"/>
        <w:left w:val="none" w:sz="0" w:space="0" w:color="auto"/>
        <w:bottom w:val="none" w:sz="0" w:space="0" w:color="auto"/>
        <w:right w:val="none" w:sz="0" w:space="0" w:color="auto"/>
      </w:divBdr>
    </w:div>
    <w:div w:id="387149521">
      <w:bodyDiv w:val="1"/>
      <w:marLeft w:val="0"/>
      <w:marRight w:val="0"/>
      <w:marTop w:val="0"/>
      <w:marBottom w:val="0"/>
      <w:divBdr>
        <w:top w:val="none" w:sz="0" w:space="0" w:color="auto"/>
        <w:left w:val="none" w:sz="0" w:space="0" w:color="auto"/>
        <w:bottom w:val="none" w:sz="0" w:space="0" w:color="auto"/>
        <w:right w:val="none" w:sz="0" w:space="0" w:color="auto"/>
      </w:divBdr>
    </w:div>
    <w:div w:id="388115245">
      <w:bodyDiv w:val="1"/>
      <w:marLeft w:val="0"/>
      <w:marRight w:val="0"/>
      <w:marTop w:val="0"/>
      <w:marBottom w:val="0"/>
      <w:divBdr>
        <w:top w:val="none" w:sz="0" w:space="0" w:color="auto"/>
        <w:left w:val="none" w:sz="0" w:space="0" w:color="auto"/>
        <w:bottom w:val="none" w:sz="0" w:space="0" w:color="auto"/>
        <w:right w:val="none" w:sz="0" w:space="0" w:color="auto"/>
      </w:divBdr>
      <w:divsChild>
        <w:div w:id="939266170">
          <w:marLeft w:val="0"/>
          <w:marRight w:val="0"/>
          <w:marTop w:val="0"/>
          <w:marBottom w:val="0"/>
          <w:divBdr>
            <w:top w:val="none" w:sz="0" w:space="0" w:color="auto"/>
            <w:left w:val="none" w:sz="0" w:space="0" w:color="auto"/>
            <w:bottom w:val="none" w:sz="0" w:space="0" w:color="auto"/>
            <w:right w:val="none" w:sz="0" w:space="0" w:color="auto"/>
          </w:divBdr>
          <w:divsChild>
            <w:div w:id="999696481">
              <w:marLeft w:val="0"/>
              <w:marRight w:val="0"/>
              <w:marTop w:val="0"/>
              <w:marBottom w:val="0"/>
              <w:divBdr>
                <w:top w:val="none" w:sz="0" w:space="0" w:color="auto"/>
                <w:left w:val="none" w:sz="0" w:space="0" w:color="auto"/>
                <w:bottom w:val="none" w:sz="0" w:space="0" w:color="auto"/>
                <w:right w:val="none" w:sz="0" w:space="0" w:color="auto"/>
              </w:divBdr>
              <w:divsChild>
                <w:div w:id="1726565793">
                  <w:marLeft w:val="0"/>
                  <w:marRight w:val="0"/>
                  <w:marTop w:val="0"/>
                  <w:marBottom w:val="0"/>
                  <w:divBdr>
                    <w:top w:val="none" w:sz="0" w:space="0" w:color="auto"/>
                    <w:left w:val="none" w:sz="0" w:space="0" w:color="auto"/>
                    <w:bottom w:val="none" w:sz="0" w:space="0" w:color="auto"/>
                    <w:right w:val="none" w:sz="0" w:space="0" w:color="auto"/>
                  </w:divBdr>
                  <w:divsChild>
                    <w:div w:id="15903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112081">
      <w:bodyDiv w:val="1"/>
      <w:marLeft w:val="0"/>
      <w:marRight w:val="0"/>
      <w:marTop w:val="0"/>
      <w:marBottom w:val="0"/>
      <w:divBdr>
        <w:top w:val="none" w:sz="0" w:space="0" w:color="auto"/>
        <w:left w:val="none" w:sz="0" w:space="0" w:color="auto"/>
        <w:bottom w:val="none" w:sz="0" w:space="0" w:color="auto"/>
        <w:right w:val="none" w:sz="0" w:space="0" w:color="auto"/>
      </w:divBdr>
    </w:div>
    <w:div w:id="404112608">
      <w:bodyDiv w:val="1"/>
      <w:marLeft w:val="0"/>
      <w:marRight w:val="0"/>
      <w:marTop w:val="0"/>
      <w:marBottom w:val="0"/>
      <w:divBdr>
        <w:top w:val="none" w:sz="0" w:space="0" w:color="auto"/>
        <w:left w:val="none" w:sz="0" w:space="0" w:color="auto"/>
        <w:bottom w:val="none" w:sz="0" w:space="0" w:color="auto"/>
        <w:right w:val="none" w:sz="0" w:space="0" w:color="auto"/>
      </w:divBdr>
      <w:divsChild>
        <w:div w:id="493910666">
          <w:marLeft w:val="0"/>
          <w:marRight w:val="0"/>
          <w:marTop w:val="0"/>
          <w:marBottom w:val="450"/>
          <w:divBdr>
            <w:top w:val="none" w:sz="0" w:space="0" w:color="auto"/>
            <w:left w:val="none" w:sz="0" w:space="0" w:color="auto"/>
            <w:bottom w:val="none" w:sz="0" w:space="0" w:color="auto"/>
            <w:right w:val="none" w:sz="0" w:space="0" w:color="auto"/>
          </w:divBdr>
          <w:divsChild>
            <w:div w:id="1077747128">
              <w:marLeft w:val="0"/>
              <w:marRight w:val="0"/>
              <w:marTop w:val="0"/>
              <w:marBottom w:val="0"/>
              <w:divBdr>
                <w:top w:val="none" w:sz="0" w:space="0" w:color="auto"/>
                <w:left w:val="none" w:sz="0" w:space="0" w:color="auto"/>
                <w:bottom w:val="none" w:sz="0" w:space="0" w:color="auto"/>
                <w:right w:val="none" w:sz="0" w:space="0" w:color="auto"/>
              </w:divBdr>
              <w:divsChild>
                <w:div w:id="1617322646">
                  <w:marLeft w:val="0"/>
                  <w:marRight w:val="0"/>
                  <w:marTop w:val="0"/>
                  <w:marBottom w:val="0"/>
                  <w:divBdr>
                    <w:top w:val="none" w:sz="0" w:space="0" w:color="auto"/>
                    <w:left w:val="none" w:sz="0" w:space="0" w:color="auto"/>
                    <w:bottom w:val="none" w:sz="0" w:space="0" w:color="auto"/>
                    <w:right w:val="none" w:sz="0" w:space="0" w:color="auto"/>
                  </w:divBdr>
                  <w:divsChild>
                    <w:div w:id="255599010">
                      <w:marLeft w:val="0"/>
                      <w:marRight w:val="0"/>
                      <w:marTop w:val="0"/>
                      <w:marBottom w:val="0"/>
                      <w:divBdr>
                        <w:top w:val="none" w:sz="0" w:space="0" w:color="auto"/>
                        <w:left w:val="none" w:sz="0" w:space="0" w:color="auto"/>
                        <w:bottom w:val="none" w:sz="0" w:space="0" w:color="auto"/>
                        <w:right w:val="none" w:sz="0" w:space="0" w:color="auto"/>
                      </w:divBdr>
                      <w:divsChild>
                        <w:div w:id="281884776">
                          <w:marLeft w:val="0"/>
                          <w:marRight w:val="1911"/>
                          <w:marTop w:val="0"/>
                          <w:marBottom w:val="0"/>
                          <w:divBdr>
                            <w:top w:val="none" w:sz="0" w:space="0" w:color="auto"/>
                            <w:left w:val="none" w:sz="0" w:space="0" w:color="auto"/>
                            <w:bottom w:val="none" w:sz="0" w:space="0" w:color="auto"/>
                            <w:right w:val="none" w:sz="0" w:space="0" w:color="auto"/>
                          </w:divBdr>
                          <w:divsChild>
                            <w:div w:id="43254918">
                              <w:marLeft w:val="1465"/>
                              <w:marRight w:val="400"/>
                              <w:marTop w:val="0"/>
                              <w:marBottom w:val="0"/>
                              <w:divBdr>
                                <w:top w:val="none" w:sz="0" w:space="0" w:color="auto"/>
                                <w:left w:val="none" w:sz="0" w:space="0" w:color="auto"/>
                                <w:bottom w:val="none" w:sz="0" w:space="0" w:color="auto"/>
                                <w:right w:val="none" w:sz="0" w:space="0" w:color="auto"/>
                              </w:divBdr>
                              <w:divsChild>
                                <w:div w:id="1201406576">
                                  <w:marLeft w:val="0"/>
                                  <w:marRight w:val="0"/>
                                  <w:marTop w:val="0"/>
                                  <w:marBottom w:val="0"/>
                                  <w:divBdr>
                                    <w:top w:val="none" w:sz="0" w:space="0" w:color="auto"/>
                                    <w:left w:val="none" w:sz="0" w:space="0" w:color="auto"/>
                                    <w:bottom w:val="single" w:sz="6" w:space="11" w:color="EBEBEB"/>
                                    <w:right w:val="none" w:sz="0" w:space="0" w:color="auto"/>
                                  </w:divBdr>
                                  <w:divsChild>
                                    <w:div w:id="1294482433">
                                      <w:marLeft w:val="0"/>
                                      <w:marRight w:val="225"/>
                                      <w:marTop w:val="0"/>
                                      <w:marBottom w:val="0"/>
                                      <w:divBdr>
                                        <w:top w:val="none" w:sz="0" w:space="0" w:color="auto"/>
                                        <w:left w:val="none" w:sz="0" w:space="0" w:color="auto"/>
                                        <w:bottom w:val="none" w:sz="0" w:space="0" w:color="auto"/>
                                        <w:right w:val="none" w:sz="0" w:space="0" w:color="auto"/>
                                      </w:divBdr>
                                    </w:div>
                                    <w:div w:id="564337754">
                                      <w:marLeft w:val="0"/>
                                      <w:marRight w:val="0"/>
                                      <w:marTop w:val="0"/>
                                      <w:marBottom w:val="0"/>
                                      <w:divBdr>
                                        <w:top w:val="none" w:sz="0" w:space="0" w:color="auto"/>
                                        <w:left w:val="none" w:sz="0" w:space="0" w:color="auto"/>
                                        <w:bottom w:val="none" w:sz="0" w:space="0" w:color="auto"/>
                                        <w:right w:val="none" w:sz="0" w:space="0" w:color="auto"/>
                                      </w:divBdr>
                                      <w:divsChild>
                                        <w:div w:id="141775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5342613">
          <w:marLeft w:val="0"/>
          <w:marRight w:val="0"/>
          <w:marTop w:val="0"/>
          <w:marBottom w:val="0"/>
          <w:divBdr>
            <w:top w:val="none" w:sz="0" w:space="0" w:color="auto"/>
            <w:left w:val="none" w:sz="0" w:space="0" w:color="auto"/>
            <w:bottom w:val="none" w:sz="0" w:space="0" w:color="auto"/>
            <w:right w:val="none" w:sz="0" w:space="0" w:color="auto"/>
          </w:divBdr>
          <w:divsChild>
            <w:div w:id="154152198">
              <w:marLeft w:val="0"/>
              <w:marRight w:val="0"/>
              <w:marTop w:val="0"/>
              <w:marBottom w:val="0"/>
              <w:divBdr>
                <w:top w:val="none" w:sz="0" w:space="0" w:color="auto"/>
                <w:left w:val="none" w:sz="0" w:space="0" w:color="auto"/>
                <w:bottom w:val="none" w:sz="0" w:space="0" w:color="auto"/>
                <w:right w:val="none" w:sz="0" w:space="0" w:color="auto"/>
              </w:divBdr>
              <w:divsChild>
                <w:div w:id="790518854">
                  <w:marLeft w:val="0"/>
                  <w:marRight w:val="1911"/>
                  <w:marTop w:val="0"/>
                  <w:marBottom w:val="0"/>
                  <w:divBdr>
                    <w:top w:val="none" w:sz="0" w:space="0" w:color="auto"/>
                    <w:left w:val="none" w:sz="0" w:space="0" w:color="auto"/>
                    <w:bottom w:val="none" w:sz="0" w:space="0" w:color="auto"/>
                    <w:right w:val="none" w:sz="0" w:space="0" w:color="auto"/>
                  </w:divBdr>
                  <w:divsChild>
                    <w:div w:id="4904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803450">
      <w:bodyDiv w:val="1"/>
      <w:marLeft w:val="0"/>
      <w:marRight w:val="0"/>
      <w:marTop w:val="0"/>
      <w:marBottom w:val="0"/>
      <w:divBdr>
        <w:top w:val="none" w:sz="0" w:space="0" w:color="auto"/>
        <w:left w:val="none" w:sz="0" w:space="0" w:color="auto"/>
        <w:bottom w:val="none" w:sz="0" w:space="0" w:color="auto"/>
        <w:right w:val="none" w:sz="0" w:space="0" w:color="auto"/>
      </w:divBdr>
    </w:div>
    <w:div w:id="417025164">
      <w:bodyDiv w:val="1"/>
      <w:marLeft w:val="0"/>
      <w:marRight w:val="0"/>
      <w:marTop w:val="0"/>
      <w:marBottom w:val="0"/>
      <w:divBdr>
        <w:top w:val="none" w:sz="0" w:space="0" w:color="auto"/>
        <w:left w:val="none" w:sz="0" w:space="0" w:color="auto"/>
        <w:bottom w:val="none" w:sz="0" w:space="0" w:color="auto"/>
        <w:right w:val="none" w:sz="0" w:space="0" w:color="auto"/>
      </w:divBdr>
    </w:div>
    <w:div w:id="421610346">
      <w:bodyDiv w:val="1"/>
      <w:marLeft w:val="0"/>
      <w:marRight w:val="0"/>
      <w:marTop w:val="0"/>
      <w:marBottom w:val="0"/>
      <w:divBdr>
        <w:top w:val="none" w:sz="0" w:space="0" w:color="auto"/>
        <w:left w:val="none" w:sz="0" w:space="0" w:color="auto"/>
        <w:bottom w:val="none" w:sz="0" w:space="0" w:color="auto"/>
        <w:right w:val="none" w:sz="0" w:space="0" w:color="auto"/>
      </w:divBdr>
    </w:div>
    <w:div w:id="426000643">
      <w:bodyDiv w:val="1"/>
      <w:marLeft w:val="0"/>
      <w:marRight w:val="0"/>
      <w:marTop w:val="0"/>
      <w:marBottom w:val="0"/>
      <w:divBdr>
        <w:top w:val="none" w:sz="0" w:space="0" w:color="auto"/>
        <w:left w:val="none" w:sz="0" w:space="0" w:color="auto"/>
        <w:bottom w:val="none" w:sz="0" w:space="0" w:color="auto"/>
        <w:right w:val="none" w:sz="0" w:space="0" w:color="auto"/>
      </w:divBdr>
      <w:divsChild>
        <w:div w:id="1772162940">
          <w:marLeft w:val="0"/>
          <w:marRight w:val="0"/>
          <w:marTop w:val="0"/>
          <w:marBottom w:val="0"/>
          <w:divBdr>
            <w:top w:val="none" w:sz="0" w:space="0" w:color="auto"/>
            <w:left w:val="none" w:sz="0" w:space="0" w:color="auto"/>
            <w:bottom w:val="none" w:sz="0" w:space="0" w:color="auto"/>
            <w:right w:val="none" w:sz="0" w:space="0" w:color="auto"/>
          </w:divBdr>
          <w:divsChild>
            <w:div w:id="402803286">
              <w:marLeft w:val="0"/>
              <w:marRight w:val="0"/>
              <w:marTop w:val="0"/>
              <w:marBottom w:val="0"/>
              <w:divBdr>
                <w:top w:val="none" w:sz="0" w:space="0" w:color="auto"/>
                <w:left w:val="none" w:sz="0" w:space="0" w:color="auto"/>
                <w:bottom w:val="none" w:sz="0" w:space="0" w:color="auto"/>
                <w:right w:val="none" w:sz="0" w:space="0" w:color="auto"/>
              </w:divBdr>
              <w:divsChild>
                <w:div w:id="917514807">
                  <w:marLeft w:val="0"/>
                  <w:marRight w:val="0"/>
                  <w:marTop w:val="0"/>
                  <w:marBottom w:val="0"/>
                  <w:divBdr>
                    <w:top w:val="none" w:sz="0" w:space="0" w:color="auto"/>
                    <w:left w:val="none" w:sz="0" w:space="0" w:color="auto"/>
                    <w:bottom w:val="none" w:sz="0" w:space="0" w:color="auto"/>
                    <w:right w:val="none" w:sz="0" w:space="0" w:color="auto"/>
                  </w:divBdr>
                  <w:divsChild>
                    <w:div w:id="173935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051308">
      <w:bodyDiv w:val="1"/>
      <w:marLeft w:val="0"/>
      <w:marRight w:val="0"/>
      <w:marTop w:val="0"/>
      <w:marBottom w:val="0"/>
      <w:divBdr>
        <w:top w:val="none" w:sz="0" w:space="0" w:color="auto"/>
        <w:left w:val="none" w:sz="0" w:space="0" w:color="auto"/>
        <w:bottom w:val="none" w:sz="0" w:space="0" w:color="auto"/>
        <w:right w:val="none" w:sz="0" w:space="0" w:color="auto"/>
      </w:divBdr>
    </w:div>
    <w:div w:id="477460803">
      <w:bodyDiv w:val="1"/>
      <w:marLeft w:val="0"/>
      <w:marRight w:val="0"/>
      <w:marTop w:val="0"/>
      <w:marBottom w:val="0"/>
      <w:divBdr>
        <w:top w:val="none" w:sz="0" w:space="0" w:color="auto"/>
        <w:left w:val="none" w:sz="0" w:space="0" w:color="auto"/>
        <w:bottom w:val="none" w:sz="0" w:space="0" w:color="auto"/>
        <w:right w:val="none" w:sz="0" w:space="0" w:color="auto"/>
      </w:divBdr>
      <w:divsChild>
        <w:div w:id="1530338700">
          <w:marLeft w:val="0"/>
          <w:marRight w:val="0"/>
          <w:marTop w:val="0"/>
          <w:marBottom w:val="0"/>
          <w:divBdr>
            <w:top w:val="none" w:sz="0" w:space="0" w:color="auto"/>
            <w:left w:val="none" w:sz="0" w:space="0" w:color="auto"/>
            <w:bottom w:val="none" w:sz="0" w:space="0" w:color="auto"/>
            <w:right w:val="none" w:sz="0" w:space="0" w:color="auto"/>
          </w:divBdr>
          <w:divsChild>
            <w:div w:id="1147435005">
              <w:marLeft w:val="0"/>
              <w:marRight w:val="0"/>
              <w:marTop w:val="0"/>
              <w:marBottom w:val="0"/>
              <w:divBdr>
                <w:top w:val="none" w:sz="0" w:space="0" w:color="auto"/>
                <w:left w:val="none" w:sz="0" w:space="0" w:color="auto"/>
                <w:bottom w:val="none" w:sz="0" w:space="0" w:color="auto"/>
                <w:right w:val="none" w:sz="0" w:space="0" w:color="auto"/>
              </w:divBdr>
              <w:divsChild>
                <w:div w:id="481123706">
                  <w:marLeft w:val="0"/>
                  <w:marRight w:val="0"/>
                  <w:marTop w:val="0"/>
                  <w:marBottom w:val="0"/>
                  <w:divBdr>
                    <w:top w:val="none" w:sz="0" w:space="0" w:color="auto"/>
                    <w:left w:val="none" w:sz="0" w:space="0" w:color="auto"/>
                    <w:bottom w:val="none" w:sz="0" w:space="0" w:color="auto"/>
                    <w:right w:val="none" w:sz="0" w:space="0" w:color="auto"/>
                  </w:divBdr>
                  <w:divsChild>
                    <w:div w:id="33279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958970">
      <w:bodyDiv w:val="1"/>
      <w:marLeft w:val="0"/>
      <w:marRight w:val="0"/>
      <w:marTop w:val="0"/>
      <w:marBottom w:val="0"/>
      <w:divBdr>
        <w:top w:val="none" w:sz="0" w:space="0" w:color="auto"/>
        <w:left w:val="none" w:sz="0" w:space="0" w:color="auto"/>
        <w:bottom w:val="none" w:sz="0" w:space="0" w:color="auto"/>
        <w:right w:val="none" w:sz="0" w:space="0" w:color="auto"/>
      </w:divBdr>
    </w:div>
    <w:div w:id="509375021">
      <w:bodyDiv w:val="1"/>
      <w:marLeft w:val="0"/>
      <w:marRight w:val="0"/>
      <w:marTop w:val="0"/>
      <w:marBottom w:val="0"/>
      <w:divBdr>
        <w:top w:val="none" w:sz="0" w:space="0" w:color="auto"/>
        <w:left w:val="none" w:sz="0" w:space="0" w:color="auto"/>
        <w:bottom w:val="none" w:sz="0" w:space="0" w:color="auto"/>
        <w:right w:val="none" w:sz="0" w:space="0" w:color="auto"/>
      </w:divBdr>
      <w:divsChild>
        <w:div w:id="364721840">
          <w:marLeft w:val="0"/>
          <w:marRight w:val="0"/>
          <w:marTop w:val="0"/>
          <w:marBottom w:val="0"/>
          <w:divBdr>
            <w:top w:val="none" w:sz="0" w:space="0" w:color="auto"/>
            <w:left w:val="none" w:sz="0" w:space="0" w:color="auto"/>
            <w:bottom w:val="none" w:sz="0" w:space="0" w:color="auto"/>
            <w:right w:val="none" w:sz="0" w:space="0" w:color="auto"/>
          </w:divBdr>
          <w:divsChild>
            <w:div w:id="1490368056">
              <w:marLeft w:val="0"/>
              <w:marRight w:val="0"/>
              <w:marTop w:val="0"/>
              <w:marBottom w:val="0"/>
              <w:divBdr>
                <w:top w:val="none" w:sz="0" w:space="0" w:color="auto"/>
                <w:left w:val="none" w:sz="0" w:space="0" w:color="auto"/>
                <w:bottom w:val="none" w:sz="0" w:space="0" w:color="auto"/>
                <w:right w:val="none" w:sz="0" w:space="0" w:color="auto"/>
              </w:divBdr>
              <w:divsChild>
                <w:div w:id="331028033">
                  <w:marLeft w:val="0"/>
                  <w:marRight w:val="0"/>
                  <w:marTop w:val="0"/>
                  <w:marBottom w:val="0"/>
                  <w:divBdr>
                    <w:top w:val="none" w:sz="0" w:space="0" w:color="auto"/>
                    <w:left w:val="none" w:sz="0" w:space="0" w:color="auto"/>
                    <w:bottom w:val="none" w:sz="0" w:space="0" w:color="auto"/>
                    <w:right w:val="none" w:sz="0" w:space="0" w:color="auto"/>
                  </w:divBdr>
                  <w:divsChild>
                    <w:div w:id="17203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613901">
      <w:bodyDiv w:val="1"/>
      <w:marLeft w:val="0"/>
      <w:marRight w:val="0"/>
      <w:marTop w:val="0"/>
      <w:marBottom w:val="0"/>
      <w:divBdr>
        <w:top w:val="none" w:sz="0" w:space="0" w:color="auto"/>
        <w:left w:val="none" w:sz="0" w:space="0" w:color="auto"/>
        <w:bottom w:val="none" w:sz="0" w:space="0" w:color="auto"/>
        <w:right w:val="none" w:sz="0" w:space="0" w:color="auto"/>
      </w:divBdr>
    </w:div>
    <w:div w:id="535047018">
      <w:bodyDiv w:val="1"/>
      <w:marLeft w:val="0"/>
      <w:marRight w:val="0"/>
      <w:marTop w:val="0"/>
      <w:marBottom w:val="0"/>
      <w:divBdr>
        <w:top w:val="none" w:sz="0" w:space="0" w:color="auto"/>
        <w:left w:val="none" w:sz="0" w:space="0" w:color="auto"/>
        <w:bottom w:val="none" w:sz="0" w:space="0" w:color="auto"/>
        <w:right w:val="none" w:sz="0" w:space="0" w:color="auto"/>
      </w:divBdr>
    </w:div>
    <w:div w:id="542909875">
      <w:bodyDiv w:val="1"/>
      <w:marLeft w:val="0"/>
      <w:marRight w:val="0"/>
      <w:marTop w:val="0"/>
      <w:marBottom w:val="0"/>
      <w:divBdr>
        <w:top w:val="none" w:sz="0" w:space="0" w:color="auto"/>
        <w:left w:val="none" w:sz="0" w:space="0" w:color="auto"/>
        <w:bottom w:val="none" w:sz="0" w:space="0" w:color="auto"/>
        <w:right w:val="none" w:sz="0" w:space="0" w:color="auto"/>
      </w:divBdr>
    </w:div>
    <w:div w:id="551886408">
      <w:bodyDiv w:val="1"/>
      <w:marLeft w:val="0"/>
      <w:marRight w:val="0"/>
      <w:marTop w:val="0"/>
      <w:marBottom w:val="0"/>
      <w:divBdr>
        <w:top w:val="none" w:sz="0" w:space="0" w:color="auto"/>
        <w:left w:val="none" w:sz="0" w:space="0" w:color="auto"/>
        <w:bottom w:val="none" w:sz="0" w:space="0" w:color="auto"/>
        <w:right w:val="none" w:sz="0" w:space="0" w:color="auto"/>
      </w:divBdr>
    </w:div>
    <w:div w:id="554439511">
      <w:bodyDiv w:val="1"/>
      <w:marLeft w:val="0"/>
      <w:marRight w:val="0"/>
      <w:marTop w:val="0"/>
      <w:marBottom w:val="0"/>
      <w:divBdr>
        <w:top w:val="none" w:sz="0" w:space="0" w:color="auto"/>
        <w:left w:val="none" w:sz="0" w:space="0" w:color="auto"/>
        <w:bottom w:val="none" w:sz="0" w:space="0" w:color="auto"/>
        <w:right w:val="none" w:sz="0" w:space="0" w:color="auto"/>
      </w:divBdr>
    </w:div>
    <w:div w:id="557936117">
      <w:bodyDiv w:val="1"/>
      <w:marLeft w:val="0"/>
      <w:marRight w:val="0"/>
      <w:marTop w:val="0"/>
      <w:marBottom w:val="0"/>
      <w:divBdr>
        <w:top w:val="none" w:sz="0" w:space="0" w:color="auto"/>
        <w:left w:val="none" w:sz="0" w:space="0" w:color="auto"/>
        <w:bottom w:val="none" w:sz="0" w:space="0" w:color="auto"/>
        <w:right w:val="none" w:sz="0" w:space="0" w:color="auto"/>
      </w:divBdr>
    </w:div>
    <w:div w:id="560168458">
      <w:bodyDiv w:val="1"/>
      <w:marLeft w:val="0"/>
      <w:marRight w:val="0"/>
      <w:marTop w:val="0"/>
      <w:marBottom w:val="0"/>
      <w:divBdr>
        <w:top w:val="none" w:sz="0" w:space="0" w:color="auto"/>
        <w:left w:val="none" w:sz="0" w:space="0" w:color="auto"/>
        <w:bottom w:val="none" w:sz="0" w:space="0" w:color="auto"/>
        <w:right w:val="none" w:sz="0" w:space="0" w:color="auto"/>
      </w:divBdr>
    </w:div>
    <w:div w:id="579144482">
      <w:bodyDiv w:val="1"/>
      <w:marLeft w:val="0"/>
      <w:marRight w:val="0"/>
      <w:marTop w:val="0"/>
      <w:marBottom w:val="0"/>
      <w:divBdr>
        <w:top w:val="none" w:sz="0" w:space="0" w:color="auto"/>
        <w:left w:val="none" w:sz="0" w:space="0" w:color="auto"/>
        <w:bottom w:val="none" w:sz="0" w:space="0" w:color="auto"/>
        <w:right w:val="none" w:sz="0" w:space="0" w:color="auto"/>
      </w:divBdr>
    </w:div>
    <w:div w:id="586698587">
      <w:bodyDiv w:val="1"/>
      <w:marLeft w:val="0"/>
      <w:marRight w:val="0"/>
      <w:marTop w:val="0"/>
      <w:marBottom w:val="0"/>
      <w:divBdr>
        <w:top w:val="none" w:sz="0" w:space="0" w:color="auto"/>
        <w:left w:val="none" w:sz="0" w:space="0" w:color="auto"/>
        <w:bottom w:val="none" w:sz="0" w:space="0" w:color="auto"/>
        <w:right w:val="none" w:sz="0" w:space="0" w:color="auto"/>
      </w:divBdr>
    </w:div>
    <w:div w:id="587272980">
      <w:bodyDiv w:val="1"/>
      <w:marLeft w:val="0"/>
      <w:marRight w:val="0"/>
      <w:marTop w:val="0"/>
      <w:marBottom w:val="0"/>
      <w:divBdr>
        <w:top w:val="none" w:sz="0" w:space="0" w:color="auto"/>
        <w:left w:val="none" w:sz="0" w:space="0" w:color="auto"/>
        <w:bottom w:val="none" w:sz="0" w:space="0" w:color="auto"/>
        <w:right w:val="none" w:sz="0" w:space="0" w:color="auto"/>
      </w:divBdr>
    </w:div>
    <w:div w:id="612980263">
      <w:bodyDiv w:val="1"/>
      <w:marLeft w:val="0"/>
      <w:marRight w:val="0"/>
      <w:marTop w:val="0"/>
      <w:marBottom w:val="0"/>
      <w:divBdr>
        <w:top w:val="none" w:sz="0" w:space="0" w:color="auto"/>
        <w:left w:val="none" w:sz="0" w:space="0" w:color="auto"/>
        <w:bottom w:val="none" w:sz="0" w:space="0" w:color="auto"/>
        <w:right w:val="none" w:sz="0" w:space="0" w:color="auto"/>
      </w:divBdr>
    </w:div>
    <w:div w:id="632440333">
      <w:bodyDiv w:val="1"/>
      <w:marLeft w:val="0"/>
      <w:marRight w:val="0"/>
      <w:marTop w:val="0"/>
      <w:marBottom w:val="0"/>
      <w:divBdr>
        <w:top w:val="none" w:sz="0" w:space="0" w:color="auto"/>
        <w:left w:val="none" w:sz="0" w:space="0" w:color="auto"/>
        <w:bottom w:val="none" w:sz="0" w:space="0" w:color="auto"/>
        <w:right w:val="none" w:sz="0" w:space="0" w:color="auto"/>
      </w:divBdr>
    </w:div>
    <w:div w:id="642345268">
      <w:bodyDiv w:val="1"/>
      <w:marLeft w:val="0"/>
      <w:marRight w:val="0"/>
      <w:marTop w:val="0"/>
      <w:marBottom w:val="0"/>
      <w:divBdr>
        <w:top w:val="none" w:sz="0" w:space="0" w:color="auto"/>
        <w:left w:val="none" w:sz="0" w:space="0" w:color="auto"/>
        <w:bottom w:val="none" w:sz="0" w:space="0" w:color="auto"/>
        <w:right w:val="none" w:sz="0" w:space="0" w:color="auto"/>
      </w:divBdr>
      <w:divsChild>
        <w:div w:id="412825955">
          <w:marLeft w:val="0"/>
          <w:marRight w:val="0"/>
          <w:marTop w:val="0"/>
          <w:marBottom w:val="0"/>
          <w:divBdr>
            <w:top w:val="none" w:sz="0" w:space="0" w:color="auto"/>
            <w:left w:val="none" w:sz="0" w:space="0" w:color="auto"/>
            <w:bottom w:val="none" w:sz="0" w:space="0" w:color="auto"/>
            <w:right w:val="none" w:sz="0" w:space="0" w:color="auto"/>
          </w:divBdr>
          <w:divsChild>
            <w:div w:id="820125058">
              <w:marLeft w:val="0"/>
              <w:marRight w:val="0"/>
              <w:marTop w:val="0"/>
              <w:marBottom w:val="0"/>
              <w:divBdr>
                <w:top w:val="none" w:sz="0" w:space="0" w:color="auto"/>
                <w:left w:val="none" w:sz="0" w:space="0" w:color="auto"/>
                <w:bottom w:val="none" w:sz="0" w:space="0" w:color="auto"/>
                <w:right w:val="none" w:sz="0" w:space="0" w:color="auto"/>
              </w:divBdr>
              <w:divsChild>
                <w:div w:id="1324354906">
                  <w:marLeft w:val="0"/>
                  <w:marRight w:val="0"/>
                  <w:marTop w:val="0"/>
                  <w:marBottom w:val="0"/>
                  <w:divBdr>
                    <w:top w:val="none" w:sz="0" w:space="0" w:color="auto"/>
                    <w:left w:val="none" w:sz="0" w:space="0" w:color="auto"/>
                    <w:bottom w:val="none" w:sz="0" w:space="0" w:color="auto"/>
                    <w:right w:val="none" w:sz="0" w:space="0" w:color="auto"/>
                  </w:divBdr>
                  <w:divsChild>
                    <w:div w:id="94943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436821">
      <w:bodyDiv w:val="1"/>
      <w:marLeft w:val="0"/>
      <w:marRight w:val="0"/>
      <w:marTop w:val="0"/>
      <w:marBottom w:val="0"/>
      <w:divBdr>
        <w:top w:val="none" w:sz="0" w:space="0" w:color="auto"/>
        <w:left w:val="none" w:sz="0" w:space="0" w:color="auto"/>
        <w:bottom w:val="none" w:sz="0" w:space="0" w:color="auto"/>
        <w:right w:val="none" w:sz="0" w:space="0" w:color="auto"/>
      </w:divBdr>
    </w:div>
    <w:div w:id="659507376">
      <w:bodyDiv w:val="1"/>
      <w:marLeft w:val="0"/>
      <w:marRight w:val="0"/>
      <w:marTop w:val="0"/>
      <w:marBottom w:val="0"/>
      <w:divBdr>
        <w:top w:val="none" w:sz="0" w:space="0" w:color="auto"/>
        <w:left w:val="none" w:sz="0" w:space="0" w:color="auto"/>
        <w:bottom w:val="none" w:sz="0" w:space="0" w:color="auto"/>
        <w:right w:val="none" w:sz="0" w:space="0" w:color="auto"/>
      </w:divBdr>
    </w:div>
    <w:div w:id="673844878">
      <w:bodyDiv w:val="1"/>
      <w:marLeft w:val="0"/>
      <w:marRight w:val="0"/>
      <w:marTop w:val="0"/>
      <w:marBottom w:val="0"/>
      <w:divBdr>
        <w:top w:val="none" w:sz="0" w:space="0" w:color="auto"/>
        <w:left w:val="none" w:sz="0" w:space="0" w:color="auto"/>
        <w:bottom w:val="none" w:sz="0" w:space="0" w:color="auto"/>
        <w:right w:val="none" w:sz="0" w:space="0" w:color="auto"/>
      </w:divBdr>
    </w:div>
    <w:div w:id="675112882">
      <w:bodyDiv w:val="1"/>
      <w:marLeft w:val="0"/>
      <w:marRight w:val="0"/>
      <w:marTop w:val="0"/>
      <w:marBottom w:val="0"/>
      <w:divBdr>
        <w:top w:val="none" w:sz="0" w:space="0" w:color="auto"/>
        <w:left w:val="none" w:sz="0" w:space="0" w:color="auto"/>
        <w:bottom w:val="none" w:sz="0" w:space="0" w:color="auto"/>
        <w:right w:val="none" w:sz="0" w:space="0" w:color="auto"/>
      </w:divBdr>
    </w:div>
    <w:div w:id="679697435">
      <w:bodyDiv w:val="1"/>
      <w:marLeft w:val="0"/>
      <w:marRight w:val="0"/>
      <w:marTop w:val="0"/>
      <w:marBottom w:val="0"/>
      <w:divBdr>
        <w:top w:val="none" w:sz="0" w:space="0" w:color="auto"/>
        <w:left w:val="none" w:sz="0" w:space="0" w:color="auto"/>
        <w:bottom w:val="none" w:sz="0" w:space="0" w:color="auto"/>
        <w:right w:val="none" w:sz="0" w:space="0" w:color="auto"/>
      </w:divBdr>
    </w:div>
    <w:div w:id="702941162">
      <w:bodyDiv w:val="1"/>
      <w:marLeft w:val="0"/>
      <w:marRight w:val="0"/>
      <w:marTop w:val="0"/>
      <w:marBottom w:val="0"/>
      <w:divBdr>
        <w:top w:val="none" w:sz="0" w:space="0" w:color="auto"/>
        <w:left w:val="none" w:sz="0" w:space="0" w:color="auto"/>
        <w:bottom w:val="none" w:sz="0" w:space="0" w:color="auto"/>
        <w:right w:val="none" w:sz="0" w:space="0" w:color="auto"/>
      </w:divBdr>
    </w:div>
    <w:div w:id="711272705">
      <w:bodyDiv w:val="1"/>
      <w:marLeft w:val="0"/>
      <w:marRight w:val="0"/>
      <w:marTop w:val="0"/>
      <w:marBottom w:val="0"/>
      <w:divBdr>
        <w:top w:val="none" w:sz="0" w:space="0" w:color="auto"/>
        <w:left w:val="none" w:sz="0" w:space="0" w:color="auto"/>
        <w:bottom w:val="none" w:sz="0" w:space="0" w:color="auto"/>
        <w:right w:val="none" w:sz="0" w:space="0" w:color="auto"/>
      </w:divBdr>
    </w:div>
    <w:div w:id="724724064">
      <w:bodyDiv w:val="1"/>
      <w:marLeft w:val="0"/>
      <w:marRight w:val="0"/>
      <w:marTop w:val="0"/>
      <w:marBottom w:val="0"/>
      <w:divBdr>
        <w:top w:val="none" w:sz="0" w:space="0" w:color="auto"/>
        <w:left w:val="none" w:sz="0" w:space="0" w:color="auto"/>
        <w:bottom w:val="none" w:sz="0" w:space="0" w:color="auto"/>
        <w:right w:val="none" w:sz="0" w:space="0" w:color="auto"/>
      </w:divBdr>
    </w:div>
    <w:div w:id="735055096">
      <w:bodyDiv w:val="1"/>
      <w:marLeft w:val="0"/>
      <w:marRight w:val="0"/>
      <w:marTop w:val="0"/>
      <w:marBottom w:val="0"/>
      <w:divBdr>
        <w:top w:val="none" w:sz="0" w:space="0" w:color="auto"/>
        <w:left w:val="none" w:sz="0" w:space="0" w:color="auto"/>
        <w:bottom w:val="none" w:sz="0" w:space="0" w:color="auto"/>
        <w:right w:val="none" w:sz="0" w:space="0" w:color="auto"/>
      </w:divBdr>
    </w:div>
    <w:div w:id="758260395">
      <w:bodyDiv w:val="1"/>
      <w:marLeft w:val="0"/>
      <w:marRight w:val="0"/>
      <w:marTop w:val="0"/>
      <w:marBottom w:val="0"/>
      <w:divBdr>
        <w:top w:val="none" w:sz="0" w:space="0" w:color="auto"/>
        <w:left w:val="none" w:sz="0" w:space="0" w:color="auto"/>
        <w:bottom w:val="none" w:sz="0" w:space="0" w:color="auto"/>
        <w:right w:val="none" w:sz="0" w:space="0" w:color="auto"/>
      </w:divBdr>
    </w:div>
    <w:div w:id="766775078">
      <w:bodyDiv w:val="1"/>
      <w:marLeft w:val="0"/>
      <w:marRight w:val="0"/>
      <w:marTop w:val="0"/>
      <w:marBottom w:val="0"/>
      <w:divBdr>
        <w:top w:val="none" w:sz="0" w:space="0" w:color="auto"/>
        <w:left w:val="none" w:sz="0" w:space="0" w:color="auto"/>
        <w:bottom w:val="none" w:sz="0" w:space="0" w:color="auto"/>
        <w:right w:val="none" w:sz="0" w:space="0" w:color="auto"/>
      </w:divBdr>
    </w:div>
    <w:div w:id="770316146">
      <w:bodyDiv w:val="1"/>
      <w:marLeft w:val="0"/>
      <w:marRight w:val="0"/>
      <w:marTop w:val="0"/>
      <w:marBottom w:val="0"/>
      <w:divBdr>
        <w:top w:val="none" w:sz="0" w:space="0" w:color="auto"/>
        <w:left w:val="none" w:sz="0" w:space="0" w:color="auto"/>
        <w:bottom w:val="none" w:sz="0" w:space="0" w:color="auto"/>
        <w:right w:val="none" w:sz="0" w:space="0" w:color="auto"/>
      </w:divBdr>
    </w:div>
    <w:div w:id="781263211">
      <w:bodyDiv w:val="1"/>
      <w:marLeft w:val="0"/>
      <w:marRight w:val="0"/>
      <w:marTop w:val="0"/>
      <w:marBottom w:val="0"/>
      <w:divBdr>
        <w:top w:val="none" w:sz="0" w:space="0" w:color="auto"/>
        <w:left w:val="none" w:sz="0" w:space="0" w:color="auto"/>
        <w:bottom w:val="none" w:sz="0" w:space="0" w:color="auto"/>
        <w:right w:val="none" w:sz="0" w:space="0" w:color="auto"/>
      </w:divBdr>
    </w:div>
    <w:div w:id="791435672">
      <w:bodyDiv w:val="1"/>
      <w:marLeft w:val="0"/>
      <w:marRight w:val="0"/>
      <w:marTop w:val="0"/>
      <w:marBottom w:val="0"/>
      <w:divBdr>
        <w:top w:val="none" w:sz="0" w:space="0" w:color="auto"/>
        <w:left w:val="none" w:sz="0" w:space="0" w:color="auto"/>
        <w:bottom w:val="none" w:sz="0" w:space="0" w:color="auto"/>
        <w:right w:val="none" w:sz="0" w:space="0" w:color="auto"/>
      </w:divBdr>
    </w:div>
    <w:div w:id="794104166">
      <w:bodyDiv w:val="1"/>
      <w:marLeft w:val="0"/>
      <w:marRight w:val="0"/>
      <w:marTop w:val="0"/>
      <w:marBottom w:val="0"/>
      <w:divBdr>
        <w:top w:val="none" w:sz="0" w:space="0" w:color="auto"/>
        <w:left w:val="none" w:sz="0" w:space="0" w:color="auto"/>
        <w:bottom w:val="none" w:sz="0" w:space="0" w:color="auto"/>
        <w:right w:val="none" w:sz="0" w:space="0" w:color="auto"/>
      </w:divBdr>
    </w:div>
    <w:div w:id="805972790">
      <w:bodyDiv w:val="1"/>
      <w:marLeft w:val="0"/>
      <w:marRight w:val="0"/>
      <w:marTop w:val="0"/>
      <w:marBottom w:val="0"/>
      <w:divBdr>
        <w:top w:val="none" w:sz="0" w:space="0" w:color="auto"/>
        <w:left w:val="none" w:sz="0" w:space="0" w:color="auto"/>
        <w:bottom w:val="none" w:sz="0" w:space="0" w:color="auto"/>
        <w:right w:val="none" w:sz="0" w:space="0" w:color="auto"/>
      </w:divBdr>
    </w:div>
    <w:div w:id="812913864">
      <w:bodyDiv w:val="1"/>
      <w:marLeft w:val="0"/>
      <w:marRight w:val="0"/>
      <w:marTop w:val="0"/>
      <w:marBottom w:val="0"/>
      <w:divBdr>
        <w:top w:val="none" w:sz="0" w:space="0" w:color="auto"/>
        <w:left w:val="none" w:sz="0" w:space="0" w:color="auto"/>
        <w:bottom w:val="none" w:sz="0" w:space="0" w:color="auto"/>
        <w:right w:val="none" w:sz="0" w:space="0" w:color="auto"/>
      </w:divBdr>
    </w:div>
    <w:div w:id="841899612">
      <w:bodyDiv w:val="1"/>
      <w:marLeft w:val="0"/>
      <w:marRight w:val="0"/>
      <w:marTop w:val="0"/>
      <w:marBottom w:val="0"/>
      <w:divBdr>
        <w:top w:val="none" w:sz="0" w:space="0" w:color="auto"/>
        <w:left w:val="none" w:sz="0" w:space="0" w:color="auto"/>
        <w:bottom w:val="none" w:sz="0" w:space="0" w:color="auto"/>
        <w:right w:val="none" w:sz="0" w:space="0" w:color="auto"/>
      </w:divBdr>
    </w:div>
    <w:div w:id="855002739">
      <w:bodyDiv w:val="1"/>
      <w:marLeft w:val="0"/>
      <w:marRight w:val="0"/>
      <w:marTop w:val="0"/>
      <w:marBottom w:val="0"/>
      <w:divBdr>
        <w:top w:val="none" w:sz="0" w:space="0" w:color="auto"/>
        <w:left w:val="none" w:sz="0" w:space="0" w:color="auto"/>
        <w:bottom w:val="none" w:sz="0" w:space="0" w:color="auto"/>
        <w:right w:val="none" w:sz="0" w:space="0" w:color="auto"/>
      </w:divBdr>
    </w:div>
    <w:div w:id="860170415">
      <w:bodyDiv w:val="1"/>
      <w:marLeft w:val="0"/>
      <w:marRight w:val="0"/>
      <w:marTop w:val="0"/>
      <w:marBottom w:val="0"/>
      <w:divBdr>
        <w:top w:val="none" w:sz="0" w:space="0" w:color="auto"/>
        <w:left w:val="none" w:sz="0" w:space="0" w:color="auto"/>
        <w:bottom w:val="none" w:sz="0" w:space="0" w:color="auto"/>
        <w:right w:val="none" w:sz="0" w:space="0" w:color="auto"/>
      </w:divBdr>
    </w:div>
    <w:div w:id="900943743">
      <w:bodyDiv w:val="1"/>
      <w:marLeft w:val="0"/>
      <w:marRight w:val="0"/>
      <w:marTop w:val="0"/>
      <w:marBottom w:val="0"/>
      <w:divBdr>
        <w:top w:val="none" w:sz="0" w:space="0" w:color="auto"/>
        <w:left w:val="none" w:sz="0" w:space="0" w:color="auto"/>
        <w:bottom w:val="none" w:sz="0" w:space="0" w:color="auto"/>
        <w:right w:val="none" w:sz="0" w:space="0" w:color="auto"/>
      </w:divBdr>
    </w:div>
    <w:div w:id="910970548">
      <w:bodyDiv w:val="1"/>
      <w:marLeft w:val="0"/>
      <w:marRight w:val="0"/>
      <w:marTop w:val="0"/>
      <w:marBottom w:val="0"/>
      <w:divBdr>
        <w:top w:val="none" w:sz="0" w:space="0" w:color="auto"/>
        <w:left w:val="none" w:sz="0" w:space="0" w:color="auto"/>
        <w:bottom w:val="none" w:sz="0" w:space="0" w:color="auto"/>
        <w:right w:val="none" w:sz="0" w:space="0" w:color="auto"/>
      </w:divBdr>
    </w:div>
    <w:div w:id="917861855">
      <w:bodyDiv w:val="1"/>
      <w:marLeft w:val="0"/>
      <w:marRight w:val="0"/>
      <w:marTop w:val="0"/>
      <w:marBottom w:val="0"/>
      <w:divBdr>
        <w:top w:val="none" w:sz="0" w:space="0" w:color="auto"/>
        <w:left w:val="none" w:sz="0" w:space="0" w:color="auto"/>
        <w:bottom w:val="none" w:sz="0" w:space="0" w:color="auto"/>
        <w:right w:val="none" w:sz="0" w:space="0" w:color="auto"/>
      </w:divBdr>
    </w:div>
    <w:div w:id="918443470">
      <w:bodyDiv w:val="1"/>
      <w:marLeft w:val="0"/>
      <w:marRight w:val="0"/>
      <w:marTop w:val="0"/>
      <w:marBottom w:val="0"/>
      <w:divBdr>
        <w:top w:val="none" w:sz="0" w:space="0" w:color="auto"/>
        <w:left w:val="none" w:sz="0" w:space="0" w:color="auto"/>
        <w:bottom w:val="none" w:sz="0" w:space="0" w:color="auto"/>
        <w:right w:val="none" w:sz="0" w:space="0" w:color="auto"/>
      </w:divBdr>
    </w:div>
    <w:div w:id="957175041">
      <w:bodyDiv w:val="1"/>
      <w:marLeft w:val="0"/>
      <w:marRight w:val="0"/>
      <w:marTop w:val="0"/>
      <w:marBottom w:val="0"/>
      <w:divBdr>
        <w:top w:val="none" w:sz="0" w:space="0" w:color="auto"/>
        <w:left w:val="none" w:sz="0" w:space="0" w:color="auto"/>
        <w:bottom w:val="none" w:sz="0" w:space="0" w:color="auto"/>
        <w:right w:val="none" w:sz="0" w:space="0" w:color="auto"/>
      </w:divBdr>
    </w:div>
    <w:div w:id="972323019">
      <w:bodyDiv w:val="1"/>
      <w:marLeft w:val="0"/>
      <w:marRight w:val="0"/>
      <w:marTop w:val="0"/>
      <w:marBottom w:val="0"/>
      <w:divBdr>
        <w:top w:val="none" w:sz="0" w:space="0" w:color="auto"/>
        <w:left w:val="none" w:sz="0" w:space="0" w:color="auto"/>
        <w:bottom w:val="none" w:sz="0" w:space="0" w:color="auto"/>
        <w:right w:val="none" w:sz="0" w:space="0" w:color="auto"/>
      </w:divBdr>
    </w:div>
    <w:div w:id="980230073">
      <w:bodyDiv w:val="1"/>
      <w:marLeft w:val="0"/>
      <w:marRight w:val="0"/>
      <w:marTop w:val="0"/>
      <w:marBottom w:val="0"/>
      <w:divBdr>
        <w:top w:val="none" w:sz="0" w:space="0" w:color="auto"/>
        <w:left w:val="none" w:sz="0" w:space="0" w:color="auto"/>
        <w:bottom w:val="none" w:sz="0" w:space="0" w:color="auto"/>
        <w:right w:val="none" w:sz="0" w:space="0" w:color="auto"/>
      </w:divBdr>
    </w:div>
    <w:div w:id="989023020">
      <w:bodyDiv w:val="1"/>
      <w:marLeft w:val="0"/>
      <w:marRight w:val="0"/>
      <w:marTop w:val="0"/>
      <w:marBottom w:val="0"/>
      <w:divBdr>
        <w:top w:val="none" w:sz="0" w:space="0" w:color="auto"/>
        <w:left w:val="none" w:sz="0" w:space="0" w:color="auto"/>
        <w:bottom w:val="none" w:sz="0" w:space="0" w:color="auto"/>
        <w:right w:val="none" w:sz="0" w:space="0" w:color="auto"/>
      </w:divBdr>
    </w:div>
    <w:div w:id="997616256">
      <w:bodyDiv w:val="1"/>
      <w:marLeft w:val="0"/>
      <w:marRight w:val="0"/>
      <w:marTop w:val="0"/>
      <w:marBottom w:val="0"/>
      <w:divBdr>
        <w:top w:val="none" w:sz="0" w:space="0" w:color="auto"/>
        <w:left w:val="none" w:sz="0" w:space="0" w:color="auto"/>
        <w:bottom w:val="none" w:sz="0" w:space="0" w:color="auto"/>
        <w:right w:val="none" w:sz="0" w:space="0" w:color="auto"/>
      </w:divBdr>
      <w:divsChild>
        <w:div w:id="763838183">
          <w:marLeft w:val="0"/>
          <w:marRight w:val="0"/>
          <w:marTop w:val="0"/>
          <w:marBottom w:val="0"/>
          <w:divBdr>
            <w:top w:val="none" w:sz="0" w:space="0" w:color="auto"/>
            <w:left w:val="none" w:sz="0" w:space="0" w:color="auto"/>
            <w:bottom w:val="none" w:sz="0" w:space="0" w:color="auto"/>
            <w:right w:val="none" w:sz="0" w:space="0" w:color="auto"/>
          </w:divBdr>
          <w:divsChild>
            <w:div w:id="114954105">
              <w:marLeft w:val="0"/>
              <w:marRight w:val="0"/>
              <w:marTop w:val="0"/>
              <w:marBottom w:val="0"/>
              <w:divBdr>
                <w:top w:val="none" w:sz="0" w:space="0" w:color="auto"/>
                <w:left w:val="none" w:sz="0" w:space="0" w:color="auto"/>
                <w:bottom w:val="none" w:sz="0" w:space="0" w:color="auto"/>
                <w:right w:val="none" w:sz="0" w:space="0" w:color="auto"/>
              </w:divBdr>
              <w:divsChild>
                <w:div w:id="1829515941">
                  <w:marLeft w:val="0"/>
                  <w:marRight w:val="0"/>
                  <w:marTop w:val="0"/>
                  <w:marBottom w:val="0"/>
                  <w:divBdr>
                    <w:top w:val="none" w:sz="0" w:space="0" w:color="auto"/>
                    <w:left w:val="none" w:sz="0" w:space="0" w:color="auto"/>
                    <w:bottom w:val="none" w:sz="0" w:space="0" w:color="auto"/>
                    <w:right w:val="none" w:sz="0" w:space="0" w:color="auto"/>
                  </w:divBdr>
                  <w:divsChild>
                    <w:div w:id="113097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016743">
      <w:bodyDiv w:val="1"/>
      <w:marLeft w:val="0"/>
      <w:marRight w:val="0"/>
      <w:marTop w:val="0"/>
      <w:marBottom w:val="0"/>
      <w:divBdr>
        <w:top w:val="none" w:sz="0" w:space="0" w:color="auto"/>
        <w:left w:val="none" w:sz="0" w:space="0" w:color="auto"/>
        <w:bottom w:val="none" w:sz="0" w:space="0" w:color="auto"/>
        <w:right w:val="none" w:sz="0" w:space="0" w:color="auto"/>
      </w:divBdr>
    </w:div>
    <w:div w:id="1010640309">
      <w:bodyDiv w:val="1"/>
      <w:marLeft w:val="0"/>
      <w:marRight w:val="0"/>
      <w:marTop w:val="0"/>
      <w:marBottom w:val="0"/>
      <w:divBdr>
        <w:top w:val="none" w:sz="0" w:space="0" w:color="auto"/>
        <w:left w:val="none" w:sz="0" w:space="0" w:color="auto"/>
        <w:bottom w:val="none" w:sz="0" w:space="0" w:color="auto"/>
        <w:right w:val="none" w:sz="0" w:space="0" w:color="auto"/>
      </w:divBdr>
    </w:div>
    <w:div w:id="1025711774">
      <w:bodyDiv w:val="1"/>
      <w:marLeft w:val="0"/>
      <w:marRight w:val="0"/>
      <w:marTop w:val="0"/>
      <w:marBottom w:val="0"/>
      <w:divBdr>
        <w:top w:val="none" w:sz="0" w:space="0" w:color="auto"/>
        <w:left w:val="none" w:sz="0" w:space="0" w:color="auto"/>
        <w:bottom w:val="none" w:sz="0" w:space="0" w:color="auto"/>
        <w:right w:val="none" w:sz="0" w:space="0" w:color="auto"/>
      </w:divBdr>
    </w:div>
    <w:div w:id="1026255380">
      <w:bodyDiv w:val="1"/>
      <w:marLeft w:val="0"/>
      <w:marRight w:val="0"/>
      <w:marTop w:val="0"/>
      <w:marBottom w:val="0"/>
      <w:divBdr>
        <w:top w:val="none" w:sz="0" w:space="0" w:color="auto"/>
        <w:left w:val="none" w:sz="0" w:space="0" w:color="auto"/>
        <w:bottom w:val="none" w:sz="0" w:space="0" w:color="auto"/>
        <w:right w:val="none" w:sz="0" w:space="0" w:color="auto"/>
      </w:divBdr>
    </w:div>
    <w:div w:id="1033848932">
      <w:bodyDiv w:val="1"/>
      <w:marLeft w:val="0"/>
      <w:marRight w:val="0"/>
      <w:marTop w:val="0"/>
      <w:marBottom w:val="0"/>
      <w:divBdr>
        <w:top w:val="none" w:sz="0" w:space="0" w:color="auto"/>
        <w:left w:val="none" w:sz="0" w:space="0" w:color="auto"/>
        <w:bottom w:val="none" w:sz="0" w:space="0" w:color="auto"/>
        <w:right w:val="none" w:sz="0" w:space="0" w:color="auto"/>
      </w:divBdr>
    </w:div>
    <w:div w:id="1038775364">
      <w:bodyDiv w:val="1"/>
      <w:marLeft w:val="0"/>
      <w:marRight w:val="0"/>
      <w:marTop w:val="0"/>
      <w:marBottom w:val="0"/>
      <w:divBdr>
        <w:top w:val="none" w:sz="0" w:space="0" w:color="auto"/>
        <w:left w:val="none" w:sz="0" w:space="0" w:color="auto"/>
        <w:bottom w:val="none" w:sz="0" w:space="0" w:color="auto"/>
        <w:right w:val="none" w:sz="0" w:space="0" w:color="auto"/>
      </w:divBdr>
    </w:div>
    <w:div w:id="1064373231">
      <w:bodyDiv w:val="1"/>
      <w:marLeft w:val="0"/>
      <w:marRight w:val="0"/>
      <w:marTop w:val="0"/>
      <w:marBottom w:val="0"/>
      <w:divBdr>
        <w:top w:val="none" w:sz="0" w:space="0" w:color="auto"/>
        <w:left w:val="none" w:sz="0" w:space="0" w:color="auto"/>
        <w:bottom w:val="none" w:sz="0" w:space="0" w:color="auto"/>
        <w:right w:val="none" w:sz="0" w:space="0" w:color="auto"/>
      </w:divBdr>
    </w:div>
    <w:div w:id="1065488097">
      <w:bodyDiv w:val="1"/>
      <w:marLeft w:val="0"/>
      <w:marRight w:val="0"/>
      <w:marTop w:val="0"/>
      <w:marBottom w:val="0"/>
      <w:divBdr>
        <w:top w:val="none" w:sz="0" w:space="0" w:color="auto"/>
        <w:left w:val="none" w:sz="0" w:space="0" w:color="auto"/>
        <w:bottom w:val="none" w:sz="0" w:space="0" w:color="auto"/>
        <w:right w:val="none" w:sz="0" w:space="0" w:color="auto"/>
      </w:divBdr>
    </w:div>
    <w:div w:id="1066101055">
      <w:bodyDiv w:val="1"/>
      <w:marLeft w:val="0"/>
      <w:marRight w:val="0"/>
      <w:marTop w:val="0"/>
      <w:marBottom w:val="0"/>
      <w:divBdr>
        <w:top w:val="none" w:sz="0" w:space="0" w:color="auto"/>
        <w:left w:val="none" w:sz="0" w:space="0" w:color="auto"/>
        <w:bottom w:val="none" w:sz="0" w:space="0" w:color="auto"/>
        <w:right w:val="none" w:sz="0" w:space="0" w:color="auto"/>
      </w:divBdr>
    </w:div>
    <w:div w:id="1076248643">
      <w:bodyDiv w:val="1"/>
      <w:marLeft w:val="0"/>
      <w:marRight w:val="0"/>
      <w:marTop w:val="0"/>
      <w:marBottom w:val="0"/>
      <w:divBdr>
        <w:top w:val="none" w:sz="0" w:space="0" w:color="auto"/>
        <w:left w:val="none" w:sz="0" w:space="0" w:color="auto"/>
        <w:bottom w:val="none" w:sz="0" w:space="0" w:color="auto"/>
        <w:right w:val="none" w:sz="0" w:space="0" w:color="auto"/>
      </w:divBdr>
      <w:divsChild>
        <w:div w:id="230888628">
          <w:marLeft w:val="0"/>
          <w:marRight w:val="0"/>
          <w:marTop w:val="0"/>
          <w:marBottom w:val="0"/>
          <w:divBdr>
            <w:top w:val="none" w:sz="0" w:space="0" w:color="auto"/>
            <w:left w:val="none" w:sz="0" w:space="0" w:color="auto"/>
            <w:bottom w:val="none" w:sz="0" w:space="0" w:color="auto"/>
            <w:right w:val="none" w:sz="0" w:space="0" w:color="auto"/>
          </w:divBdr>
          <w:divsChild>
            <w:div w:id="1973904458">
              <w:marLeft w:val="0"/>
              <w:marRight w:val="0"/>
              <w:marTop w:val="0"/>
              <w:marBottom w:val="0"/>
              <w:divBdr>
                <w:top w:val="none" w:sz="0" w:space="0" w:color="auto"/>
                <w:left w:val="none" w:sz="0" w:space="0" w:color="auto"/>
                <w:bottom w:val="none" w:sz="0" w:space="0" w:color="auto"/>
                <w:right w:val="none" w:sz="0" w:space="0" w:color="auto"/>
              </w:divBdr>
              <w:divsChild>
                <w:div w:id="1365322865">
                  <w:marLeft w:val="0"/>
                  <w:marRight w:val="0"/>
                  <w:marTop w:val="0"/>
                  <w:marBottom w:val="0"/>
                  <w:divBdr>
                    <w:top w:val="none" w:sz="0" w:space="0" w:color="auto"/>
                    <w:left w:val="none" w:sz="0" w:space="0" w:color="auto"/>
                    <w:bottom w:val="none" w:sz="0" w:space="0" w:color="auto"/>
                    <w:right w:val="none" w:sz="0" w:space="0" w:color="auto"/>
                  </w:divBdr>
                  <w:divsChild>
                    <w:div w:id="144769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673723">
      <w:bodyDiv w:val="1"/>
      <w:marLeft w:val="0"/>
      <w:marRight w:val="0"/>
      <w:marTop w:val="0"/>
      <w:marBottom w:val="0"/>
      <w:divBdr>
        <w:top w:val="none" w:sz="0" w:space="0" w:color="auto"/>
        <w:left w:val="none" w:sz="0" w:space="0" w:color="auto"/>
        <w:bottom w:val="none" w:sz="0" w:space="0" w:color="auto"/>
        <w:right w:val="none" w:sz="0" w:space="0" w:color="auto"/>
      </w:divBdr>
    </w:div>
    <w:div w:id="1109200021">
      <w:bodyDiv w:val="1"/>
      <w:marLeft w:val="0"/>
      <w:marRight w:val="0"/>
      <w:marTop w:val="0"/>
      <w:marBottom w:val="0"/>
      <w:divBdr>
        <w:top w:val="none" w:sz="0" w:space="0" w:color="auto"/>
        <w:left w:val="none" w:sz="0" w:space="0" w:color="auto"/>
        <w:bottom w:val="none" w:sz="0" w:space="0" w:color="auto"/>
        <w:right w:val="none" w:sz="0" w:space="0" w:color="auto"/>
      </w:divBdr>
    </w:div>
    <w:div w:id="1126310810">
      <w:bodyDiv w:val="1"/>
      <w:marLeft w:val="0"/>
      <w:marRight w:val="0"/>
      <w:marTop w:val="0"/>
      <w:marBottom w:val="0"/>
      <w:divBdr>
        <w:top w:val="none" w:sz="0" w:space="0" w:color="auto"/>
        <w:left w:val="none" w:sz="0" w:space="0" w:color="auto"/>
        <w:bottom w:val="none" w:sz="0" w:space="0" w:color="auto"/>
        <w:right w:val="none" w:sz="0" w:space="0" w:color="auto"/>
      </w:divBdr>
    </w:div>
    <w:div w:id="1130519539">
      <w:bodyDiv w:val="1"/>
      <w:marLeft w:val="0"/>
      <w:marRight w:val="0"/>
      <w:marTop w:val="0"/>
      <w:marBottom w:val="0"/>
      <w:divBdr>
        <w:top w:val="none" w:sz="0" w:space="0" w:color="auto"/>
        <w:left w:val="none" w:sz="0" w:space="0" w:color="auto"/>
        <w:bottom w:val="none" w:sz="0" w:space="0" w:color="auto"/>
        <w:right w:val="none" w:sz="0" w:space="0" w:color="auto"/>
      </w:divBdr>
    </w:div>
    <w:div w:id="1159611770">
      <w:bodyDiv w:val="1"/>
      <w:marLeft w:val="0"/>
      <w:marRight w:val="0"/>
      <w:marTop w:val="0"/>
      <w:marBottom w:val="0"/>
      <w:divBdr>
        <w:top w:val="none" w:sz="0" w:space="0" w:color="auto"/>
        <w:left w:val="none" w:sz="0" w:space="0" w:color="auto"/>
        <w:bottom w:val="none" w:sz="0" w:space="0" w:color="auto"/>
        <w:right w:val="none" w:sz="0" w:space="0" w:color="auto"/>
      </w:divBdr>
    </w:div>
    <w:div w:id="1163934513">
      <w:bodyDiv w:val="1"/>
      <w:marLeft w:val="0"/>
      <w:marRight w:val="0"/>
      <w:marTop w:val="0"/>
      <w:marBottom w:val="0"/>
      <w:divBdr>
        <w:top w:val="none" w:sz="0" w:space="0" w:color="auto"/>
        <w:left w:val="none" w:sz="0" w:space="0" w:color="auto"/>
        <w:bottom w:val="none" w:sz="0" w:space="0" w:color="auto"/>
        <w:right w:val="none" w:sz="0" w:space="0" w:color="auto"/>
      </w:divBdr>
    </w:div>
    <w:div w:id="1180201450">
      <w:bodyDiv w:val="1"/>
      <w:marLeft w:val="0"/>
      <w:marRight w:val="0"/>
      <w:marTop w:val="0"/>
      <w:marBottom w:val="0"/>
      <w:divBdr>
        <w:top w:val="none" w:sz="0" w:space="0" w:color="auto"/>
        <w:left w:val="none" w:sz="0" w:space="0" w:color="auto"/>
        <w:bottom w:val="none" w:sz="0" w:space="0" w:color="auto"/>
        <w:right w:val="none" w:sz="0" w:space="0" w:color="auto"/>
      </w:divBdr>
    </w:div>
    <w:div w:id="1195077166">
      <w:bodyDiv w:val="1"/>
      <w:marLeft w:val="0"/>
      <w:marRight w:val="0"/>
      <w:marTop w:val="0"/>
      <w:marBottom w:val="0"/>
      <w:divBdr>
        <w:top w:val="none" w:sz="0" w:space="0" w:color="auto"/>
        <w:left w:val="none" w:sz="0" w:space="0" w:color="auto"/>
        <w:bottom w:val="none" w:sz="0" w:space="0" w:color="auto"/>
        <w:right w:val="none" w:sz="0" w:space="0" w:color="auto"/>
      </w:divBdr>
    </w:div>
    <w:div w:id="1195851677">
      <w:bodyDiv w:val="1"/>
      <w:marLeft w:val="0"/>
      <w:marRight w:val="0"/>
      <w:marTop w:val="0"/>
      <w:marBottom w:val="0"/>
      <w:divBdr>
        <w:top w:val="none" w:sz="0" w:space="0" w:color="auto"/>
        <w:left w:val="none" w:sz="0" w:space="0" w:color="auto"/>
        <w:bottom w:val="none" w:sz="0" w:space="0" w:color="auto"/>
        <w:right w:val="none" w:sz="0" w:space="0" w:color="auto"/>
      </w:divBdr>
    </w:div>
    <w:div w:id="1204755205">
      <w:bodyDiv w:val="1"/>
      <w:marLeft w:val="0"/>
      <w:marRight w:val="0"/>
      <w:marTop w:val="0"/>
      <w:marBottom w:val="0"/>
      <w:divBdr>
        <w:top w:val="none" w:sz="0" w:space="0" w:color="auto"/>
        <w:left w:val="none" w:sz="0" w:space="0" w:color="auto"/>
        <w:bottom w:val="none" w:sz="0" w:space="0" w:color="auto"/>
        <w:right w:val="none" w:sz="0" w:space="0" w:color="auto"/>
      </w:divBdr>
    </w:div>
    <w:div w:id="1236934619">
      <w:bodyDiv w:val="1"/>
      <w:marLeft w:val="0"/>
      <w:marRight w:val="0"/>
      <w:marTop w:val="0"/>
      <w:marBottom w:val="0"/>
      <w:divBdr>
        <w:top w:val="none" w:sz="0" w:space="0" w:color="auto"/>
        <w:left w:val="none" w:sz="0" w:space="0" w:color="auto"/>
        <w:bottom w:val="none" w:sz="0" w:space="0" w:color="auto"/>
        <w:right w:val="none" w:sz="0" w:space="0" w:color="auto"/>
      </w:divBdr>
    </w:div>
    <w:div w:id="1239050984">
      <w:bodyDiv w:val="1"/>
      <w:marLeft w:val="0"/>
      <w:marRight w:val="0"/>
      <w:marTop w:val="0"/>
      <w:marBottom w:val="0"/>
      <w:divBdr>
        <w:top w:val="none" w:sz="0" w:space="0" w:color="auto"/>
        <w:left w:val="none" w:sz="0" w:space="0" w:color="auto"/>
        <w:bottom w:val="none" w:sz="0" w:space="0" w:color="auto"/>
        <w:right w:val="none" w:sz="0" w:space="0" w:color="auto"/>
      </w:divBdr>
    </w:div>
    <w:div w:id="1260332769">
      <w:bodyDiv w:val="1"/>
      <w:marLeft w:val="0"/>
      <w:marRight w:val="0"/>
      <w:marTop w:val="0"/>
      <w:marBottom w:val="0"/>
      <w:divBdr>
        <w:top w:val="none" w:sz="0" w:space="0" w:color="auto"/>
        <w:left w:val="none" w:sz="0" w:space="0" w:color="auto"/>
        <w:bottom w:val="none" w:sz="0" w:space="0" w:color="auto"/>
        <w:right w:val="none" w:sz="0" w:space="0" w:color="auto"/>
      </w:divBdr>
    </w:div>
    <w:div w:id="1265962041">
      <w:bodyDiv w:val="1"/>
      <w:marLeft w:val="0"/>
      <w:marRight w:val="0"/>
      <w:marTop w:val="0"/>
      <w:marBottom w:val="0"/>
      <w:divBdr>
        <w:top w:val="none" w:sz="0" w:space="0" w:color="auto"/>
        <w:left w:val="none" w:sz="0" w:space="0" w:color="auto"/>
        <w:bottom w:val="none" w:sz="0" w:space="0" w:color="auto"/>
        <w:right w:val="none" w:sz="0" w:space="0" w:color="auto"/>
      </w:divBdr>
      <w:divsChild>
        <w:div w:id="307708588">
          <w:marLeft w:val="0"/>
          <w:marRight w:val="0"/>
          <w:marTop w:val="0"/>
          <w:marBottom w:val="0"/>
          <w:divBdr>
            <w:top w:val="none" w:sz="0" w:space="0" w:color="auto"/>
            <w:left w:val="none" w:sz="0" w:space="0" w:color="auto"/>
            <w:bottom w:val="none" w:sz="0" w:space="0" w:color="auto"/>
            <w:right w:val="none" w:sz="0" w:space="0" w:color="auto"/>
          </w:divBdr>
          <w:divsChild>
            <w:div w:id="30611491">
              <w:marLeft w:val="0"/>
              <w:marRight w:val="0"/>
              <w:marTop w:val="0"/>
              <w:marBottom w:val="0"/>
              <w:divBdr>
                <w:top w:val="none" w:sz="0" w:space="0" w:color="auto"/>
                <w:left w:val="none" w:sz="0" w:space="0" w:color="auto"/>
                <w:bottom w:val="none" w:sz="0" w:space="0" w:color="auto"/>
                <w:right w:val="none" w:sz="0" w:space="0" w:color="auto"/>
              </w:divBdr>
              <w:divsChild>
                <w:div w:id="1060325318">
                  <w:marLeft w:val="0"/>
                  <w:marRight w:val="0"/>
                  <w:marTop w:val="0"/>
                  <w:marBottom w:val="0"/>
                  <w:divBdr>
                    <w:top w:val="none" w:sz="0" w:space="0" w:color="auto"/>
                    <w:left w:val="none" w:sz="0" w:space="0" w:color="auto"/>
                    <w:bottom w:val="none" w:sz="0" w:space="0" w:color="auto"/>
                    <w:right w:val="none" w:sz="0" w:space="0" w:color="auto"/>
                  </w:divBdr>
                  <w:divsChild>
                    <w:div w:id="179748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071717">
      <w:bodyDiv w:val="1"/>
      <w:marLeft w:val="0"/>
      <w:marRight w:val="0"/>
      <w:marTop w:val="0"/>
      <w:marBottom w:val="0"/>
      <w:divBdr>
        <w:top w:val="none" w:sz="0" w:space="0" w:color="auto"/>
        <w:left w:val="none" w:sz="0" w:space="0" w:color="auto"/>
        <w:bottom w:val="none" w:sz="0" w:space="0" w:color="auto"/>
        <w:right w:val="none" w:sz="0" w:space="0" w:color="auto"/>
      </w:divBdr>
    </w:div>
    <w:div w:id="1307009622">
      <w:bodyDiv w:val="1"/>
      <w:marLeft w:val="0"/>
      <w:marRight w:val="0"/>
      <w:marTop w:val="0"/>
      <w:marBottom w:val="0"/>
      <w:divBdr>
        <w:top w:val="none" w:sz="0" w:space="0" w:color="auto"/>
        <w:left w:val="none" w:sz="0" w:space="0" w:color="auto"/>
        <w:bottom w:val="none" w:sz="0" w:space="0" w:color="auto"/>
        <w:right w:val="none" w:sz="0" w:space="0" w:color="auto"/>
      </w:divBdr>
    </w:div>
    <w:div w:id="1308780801">
      <w:bodyDiv w:val="1"/>
      <w:marLeft w:val="0"/>
      <w:marRight w:val="0"/>
      <w:marTop w:val="0"/>
      <w:marBottom w:val="0"/>
      <w:divBdr>
        <w:top w:val="none" w:sz="0" w:space="0" w:color="auto"/>
        <w:left w:val="none" w:sz="0" w:space="0" w:color="auto"/>
        <w:bottom w:val="none" w:sz="0" w:space="0" w:color="auto"/>
        <w:right w:val="none" w:sz="0" w:space="0" w:color="auto"/>
      </w:divBdr>
    </w:div>
    <w:div w:id="1366324664">
      <w:bodyDiv w:val="1"/>
      <w:marLeft w:val="0"/>
      <w:marRight w:val="0"/>
      <w:marTop w:val="0"/>
      <w:marBottom w:val="0"/>
      <w:divBdr>
        <w:top w:val="none" w:sz="0" w:space="0" w:color="auto"/>
        <w:left w:val="none" w:sz="0" w:space="0" w:color="auto"/>
        <w:bottom w:val="none" w:sz="0" w:space="0" w:color="auto"/>
        <w:right w:val="none" w:sz="0" w:space="0" w:color="auto"/>
      </w:divBdr>
    </w:div>
    <w:div w:id="1366565296">
      <w:bodyDiv w:val="1"/>
      <w:marLeft w:val="0"/>
      <w:marRight w:val="0"/>
      <w:marTop w:val="0"/>
      <w:marBottom w:val="0"/>
      <w:divBdr>
        <w:top w:val="none" w:sz="0" w:space="0" w:color="auto"/>
        <w:left w:val="none" w:sz="0" w:space="0" w:color="auto"/>
        <w:bottom w:val="none" w:sz="0" w:space="0" w:color="auto"/>
        <w:right w:val="none" w:sz="0" w:space="0" w:color="auto"/>
      </w:divBdr>
      <w:divsChild>
        <w:div w:id="686098124">
          <w:marLeft w:val="0"/>
          <w:marRight w:val="0"/>
          <w:marTop w:val="0"/>
          <w:marBottom w:val="0"/>
          <w:divBdr>
            <w:top w:val="none" w:sz="0" w:space="0" w:color="auto"/>
            <w:left w:val="none" w:sz="0" w:space="0" w:color="auto"/>
            <w:bottom w:val="none" w:sz="0" w:space="0" w:color="auto"/>
            <w:right w:val="none" w:sz="0" w:space="0" w:color="auto"/>
          </w:divBdr>
          <w:divsChild>
            <w:div w:id="1213152925">
              <w:marLeft w:val="0"/>
              <w:marRight w:val="0"/>
              <w:marTop w:val="0"/>
              <w:marBottom w:val="0"/>
              <w:divBdr>
                <w:top w:val="none" w:sz="0" w:space="0" w:color="auto"/>
                <w:left w:val="none" w:sz="0" w:space="0" w:color="auto"/>
                <w:bottom w:val="none" w:sz="0" w:space="0" w:color="auto"/>
                <w:right w:val="none" w:sz="0" w:space="0" w:color="auto"/>
              </w:divBdr>
              <w:divsChild>
                <w:div w:id="353194795">
                  <w:marLeft w:val="0"/>
                  <w:marRight w:val="0"/>
                  <w:marTop w:val="0"/>
                  <w:marBottom w:val="0"/>
                  <w:divBdr>
                    <w:top w:val="none" w:sz="0" w:space="0" w:color="auto"/>
                    <w:left w:val="none" w:sz="0" w:space="0" w:color="auto"/>
                    <w:bottom w:val="none" w:sz="0" w:space="0" w:color="auto"/>
                    <w:right w:val="none" w:sz="0" w:space="0" w:color="auto"/>
                  </w:divBdr>
                  <w:divsChild>
                    <w:div w:id="88980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382632">
      <w:bodyDiv w:val="1"/>
      <w:marLeft w:val="0"/>
      <w:marRight w:val="0"/>
      <w:marTop w:val="0"/>
      <w:marBottom w:val="0"/>
      <w:divBdr>
        <w:top w:val="none" w:sz="0" w:space="0" w:color="auto"/>
        <w:left w:val="none" w:sz="0" w:space="0" w:color="auto"/>
        <w:bottom w:val="none" w:sz="0" w:space="0" w:color="auto"/>
        <w:right w:val="none" w:sz="0" w:space="0" w:color="auto"/>
      </w:divBdr>
      <w:divsChild>
        <w:div w:id="302661859">
          <w:marLeft w:val="0"/>
          <w:marRight w:val="0"/>
          <w:marTop w:val="0"/>
          <w:marBottom w:val="0"/>
          <w:divBdr>
            <w:top w:val="none" w:sz="0" w:space="0" w:color="auto"/>
            <w:left w:val="none" w:sz="0" w:space="0" w:color="auto"/>
            <w:bottom w:val="none" w:sz="0" w:space="0" w:color="auto"/>
            <w:right w:val="none" w:sz="0" w:space="0" w:color="auto"/>
          </w:divBdr>
          <w:divsChild>
            <w:div w:id="1176337414">
              <w:marLeft w:val="0"/>
              <w:marRight w:val="0"/>
              <w:marTop w:val="0"/>
              <w:marBottom w:val="0"/>
              <w:divBdr>
                <w:top w:val="none" w:sz="0" w:space="0" w:color="auto"/>
                <w:left w:val="none" w:sz="0" w:space="0" w:color="auto"/>
                <w:bottom w:val="none" w:sz="0" w:space="0" w:color="auto"/>
                <w:right w:val="none" w:sz="0" w:space="0" w:color="auto"/>
              </w:divBdr>
              <w:divsChild>
                <w:div w:id="1450127752">
                  <w:marLeft w:val="0"/>
                  <w:marRight w:val="0"/>
                  <w:marTop w:val="0"/>
                  <w:marBottom w:val="0"/>
                  <w:divBdr>
                    <w:top w:val="none" w:sz="0" w:space="0" w:color="auto"/>
                    <w:left w:val="none" w:sz="0" w:space="0" w:color="auto"/>
                    <w:bottom w:val="none" w:sz="0" w:space="0" w:color="auto"/>
                    <w:right w:val="none" w:sz="0" w:space="0" w:color="auto"/>
                  </w:divBdr>
                  <w:divsChild>
                    <w:div w:id="20179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928101">
      <w:bodyDiv w:val="1"/>
      <w:marLeft w:val="0"/>
      <w:marRight w:val="0"/>
      <w:marTop w:val="0"/>
      <w:marBottom w:val="0"/>
      <w:divBdr>
        <w:top w:val="none" w:sz="0" w:space="0" w:color="auto"/>
        <w:left w:val="none" w:sz="0" w:space="0" w:color="auto"/>
        <w:bottom w:val="none" w:sz="0" w:space="0" w:color="auto"/>
        <w:right w:val="none" w:sz="0" w:space="0" w:color="auto"/>
      </w:divBdr>
    </w:div>
    <w:div w:id="1393583361">
      <w:bodyDiv w:val="1"/>
      <w:marLeft w:val="0"/>
      <w:marRight w:val="0"/>
      <w:marTop w:val="0"/>
      <w:marBottom w:val="0"/>
      <w:divBdr>
        <w:top w:val="none" w:sz="0" w:space="0" w:color="auto"/>
        <w:left w:val="none" w:sz="0" w:space="0" w:color="auto"/>
        <w:bottom w:val="none" w:sz="0" w:space="0" w:color="auto"/>
        <w:right w:val="none" w:sz="0" w:space="0" w:color="auto"/>
      </w:divBdr>
    </w:div>
    <w:div w:id="1403210635">
      <w:bodyDiv w:val="1"/>
      <w:marLeft w:val="0"/>
      <w:marRight w:val="0"/>
      <w:marTop w:val="0"/>
      <w:marBottom w:val="0"/>
      <w:divBdr>
        <w:top w:val="none" w:sz="0" w:space="0" w:color="auto"/>
        <w:left w:val="none" w:sz="0" w:space="0" w:color="auto"/>
        <w:bottom w:val="none" w:sz="0" w:space="0" w:color="auto"/>
        <w:right w:val="none" w:sz="0" w:space="0" w:color="auto"/>
      </w:divBdr>
    </w:div>
    <w:div w:id="1420323344">
      <w:bodyDiv w:val="1"/>
      <w:marLeft w:val="0"/>
      <w:marRight w:val="0"/>
      <w:marTop w:val="0"/>
      <w:marBottom w:val="0"/>
      <w:divBdr>
        <w:top w:val="none" w:sz="0" w:space="0" w:color="auto"/>
        <w:left w:val="none" w:sz="0" w:space="0" w:color="auto"/>
        <w:bottom w:val="none" w:sz="0" w:space="0" w:color="auto"/>
        <w:right w:val="none" w:sz="0" w:space="0" w:color="auto"/>
      </w:divBdr>
    </w:div>
    <w:div w:id="1439593696">
      <w:bodyDiv w:val="1"/>
      <w:marLeft w:val="0"/>
      <w:marRight w:val="0"/>
      <w:marTop w:val="0"/>
      <w:marBottom w:val="0"/>
      <w:divBdr>
        <w:top w:val="none" w:sz="0" w:space="0" w:color="auto"/>
        <w:left w:val="none" w:sz="0" w:space="0" w:color="auto"/>
        <w:bottom w:val="none" w:sz="0" w:space="0" w:color="auto"/>
        <w:right w:val="none" w:sz="0" w:space="0" w:color="auto"/>
      </w:divBdr>
    </w:div>
    <w:div w:id="1449662127">
      <w:bodyDiv w:val="1"/>
      <w:marLeft w:val="0"/>
      <w:marRight w:val="0"/>
      <w:marTop w:val="0"/>
      <w:marBottom w:val="0"/>
      <w:divBdr>
        <w:top w:val="none" w:sz="0" w:space="0" w:color="auto"/>
        <w:left w:val="none" w:sz="0" w:space="0" w:color="auto"/>
        <w:bottom w:val="none" w:sz="0" w:space="0" w:color="auto"/>
        <w:right w:val="none" w:sz="0" w:space="0" w:color="auto"/>
      </w:divBdr>
    </w:div>
    <w:div w:id="1469056601">
      <w:bodyDiv w:val="1"/>
      <w:marLeft w:val="0"/>
      <w:marRight w:val="0"/>
      <w:marTop w:val="0"/>
      <w:marBottom w:val="0"/>
      <w:divBdr>
        <w:top w:val="none" w:sz="0" w:space="0" w:color="auto"/>
        <w:left w:val="none" w:sz="0" w:space="0" w:color="auto"/>
        <w:bottom w:val="none" w:sz="0" w:space="0" w:color="auto"/>
        <w:right w:val="none" w:sz="0" w:space="0" w:color="auto"/>
      </w:divBdr>
    </w:div>
    <w:div w:id="1471090166">
      <w:bodyDiv w:val="1"/>
      <w:marLeft w:val="0"/>
      <w:marRight w:val="0"/>
      <w:marTop w:val="0"/>
      <w:marBottom w:val="0"/>
      <w:divBdr>
        <w:top w:val="none" w:sz="0" w:space="0" w:color="auto"/>
        <w:left w:val="none" w:sz="0" w:space="0" w:color="auto"/>
        <w:bottom w:val="none" w:sz="0" w:space="0" w:color="auto"/>
        <w:right w:val="none" w:sz="0" w:space="0" w:color="auto"/>
      </w:divBdr>
    </w:div>
    <w:div w:id="1479810265">
      <w:bodyDiv w:val="1"/>
      <w:marLeft w:val="0"/>
      <w:marRight w:val="0"/>
      <w:marTop w:val="0"/>
      <w:marBottom w:val="0"/>
      <w:divBdr>
        <w:top w:val="none" w:sz="0" w:space="0" w:color="auto"/>
        <w:left w:val="none" w:sz="0" w:space="0" w:color="auto"/>
        <w:bottom w:val="none" w:sz="0" w:space="0" w:color="auto"/>
        <w:right w:val="none" w:sz="0" w:space="0" w:color="auto"/>
      </w:divBdr>
    </w:div>
    <w:div w:id="1491679602">
      <w:bodyDiv w:val="1"/>
      <w:marLeft w:val="0"/>
      <w:marRight w:val="0"/>
      <w:marTop w:val="0"/>
      <w:marBottom w:val="0"/>
      <w:divBdr>
        <w:top w:val="none" w:sz="0" w:space="0" w:color="auto"/>
        <w:left w:val="none" w:sz="0" w:space="0" w:color="auto"/>
        <w:bottom w:val="none" w:sz="0" w:space="0" w:color="auto"/>
        <w:right w:val="none" w:sz="0" w:space="0" w:color="auto"/>
      </w:divBdr>
      <w:divsChild>
        <w:div w:id="645745148">
          <w:marLeft w:val="0"/>
          <w:marRight w:val="0"/>
          <w:marTop w:val="0"/>
          <w:marBottom w:val="0"/>
          <w:divBdr>
            <w:top w:val="none" w:sz="0" w:space="0" w:color="auto"/>
            <w:left w:val="none" w:sz="0" w:space="0" w:color="auto"/>
            <w:bottom w:val="none" w:sz="0" w:space="0" w:color="auto"/>
            <w:right w:val="none" w:sz="0" w:space="0" w:color="auto"/>
          </w:divBdr>
          <w:divsChild>
            <w:div w:id="1588151131">
              <w:marLeft w:val="0"/>
              <w:marRight w:val="0"/>
              <w:marTop w:val="0"/>
              <w:marBottom w:val="0"/>
              <w:divBdr>
                <w:top w:val="none" w:sz="0" w:space="0" w:color="auto"/>
                <w:left w:val="none" w:sz="0" w:space="0" w:color="auto"/>
                <w:bottom w:val="none" w:sz="0" w:space="0" w:color="auto"/>
                <w:right w:val="none" w:sz="0" w:space="0" w:color="auto"/>
              </w:divBdr>
              <w:divsChild>
                <w:div w:id="623730040">
                  <w:marLeft w:val="0"/>
                  <w:marRight w:val="0"/>
                  <w:marTop w:val="0"/>
                  <w:marBottom w:val="0"/>
                  <w:divBdr>
                    <w:top w:val="none" w:sz="0" w:space="0" w:color="auto"/>
                    <w:left w:val="none" w:sz="0" w:space="0" w:color="auto"/>
                    <w:bottom w:val="none" w:sz="0" w:space="0" w:color="auto"/>
                    <w:right w:val="none" w:sz="0" w:space="0" w:color="auto"/>
                  </w:divBdr>
                  <w:divsChild>
                    <w:div w:id="175578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024616">
      <w:bodyDiv w:val="1"/>
      <w:marLeft w:val="0"/>
      <w:marRight w:val="0"/>
      <w:marTop w:val="0"/>
      <w:marBottom w:val="0"/>
      <w:divBdr>
        <w:top w:val="none" w:sz="0" w:space="0" w:color="auto"/>
        <w:left w:val="none" w:sz="0" w:space="0" w:color="auto"/>
        <w:bottom w:val="none" w:sz="0" w:space="0" w:color="auto"/>
        <w:right w:val="none" w:sz="0" w:space="0" w:color="auto"/>
      </w:divBdr>
    </w:div>
    <w:div w:id="1498031906">
      <w:bodyDiv w:val="1"/>
      <w:marLeft w:val="0"/>
      <w:marRight w:val="0"/>
      <w:marTop w:val="0"/>
      <w:marBottom w:val="0"/>
      <w:divBdr>
        <w:top w:val="none" w:sz="0" w:space="0" w:color="auto"/>
        <w:left w:val="none" w:sz="0" w:space="0" w:color="auto"/>
        <w:bottom w:val="none" w:sz="0" w:space="0" w:color="auto"/>
        <w:right w:val="none" w:sz="0" w:space="0" w:color="auto"/>
      </w:divBdr>
    </w:div>
    <w:div w:id="1506087876">
      <w:bodyDiv w:val="1"/>
      <w:marLeft w:val="0"/>
      <w:marRight w:val="0"/>
      <w:marTop w:val="0"/>
      <w:marBottom w:val="0"/>
      <w:divBdr>
        <w:top w:val="none" w:sz="0" w:space="0" w:color="auto"/>
        <w:left w:val="none" w:sz="0" w:space="0" w:color="auto"/>
        <w:bottom w:val="none" w:sz="0" w:space="0" w:color="auto"/>
        <w:right w:val="none" w:sz="0" w:space="0" w:color="auto"/>
      </w:divBdr>
    </w:div>
    <w:div w:id="1517958368">
      <w:bodyDiv w:val="1"/>
      <w:marLeft w:val="0"/>
      <w:marRight w:val="0"/>
      <w:marTop w:val="0"/>
      <w:marBottom w:val="0"/>
      <w:divBdr>
        <w:top w:val="none" w:sz="0" w:space="0" w:color="auto"/>
        <w:left w:val="none" w:sz="0" w:space="0" w:color="auto"/>
        <w:bottom w:val="none" w:sz="0" w:space="0" w:color="auto"/>
        <w:right w:val="none" w:sz="0" w:space="0" w:color="auto"/>
      </w:divBdr>
    </w:div>
    <w:div w:id="1537891221">
      <w:bodyDiv w:val="1"/>
      <w:marLeft w:val="0"/>
      <w:marRight w:val="0"/>
      <w:marTop w:val="0"/>
      <w:marBottom w:val="0"/>
      <w:divBdr>
        <w:top w:val="none" w:sz="0" w:space="0" w:color="auto"/>
        <w:left w:val="none" w:sz="0" w:space="0" w:color="auto"/>
        <w:bottom w:val="none" w:sz="0" w:space="0" w:color="auto"/>
        <w:right w:val="none" w:sz="0" w:space="0" w:color="auto"/>
      </w:divBdr>
    </w:div>
    <w:div w:id="1547912848">
      <w:bodyDiv w:val="1"/>
      <w:marLeft w:val="0"/>
      <w:marRight w:val="0"/>
      <w:marTop w:val="0"/>
      <w:marBottom w:val="0"/>
      <w:divBdr>
        <w:top w:val="none" w:sz="0" w:space="0" w:color="auto"/>
        <w:left w:val="none" w:sz="0" w:space="0" w:color="auto"/>
        <w:bottom w:val="none" w:sz="0" w:space="0" w:color="auto"/>
        <w:right w:val="none" w:sz="0" w:space="0" w:color="auto"/>
      </w:divBdr>
    </w:div>
    <w:div w:id="1566604566">
      <w:bodyDiv w:val="1"/>
      <w:marLeft w:val="0"/>
      <w:marRight w:val="0"/>
      <w:marTop w:val="0"/>
      <w:marBottom w:val="0"/>
      <w:divBdr>
        <w:top w:val="none" w:sz="0" w:space="0" w:color="auto"/>
        <w:left w:val="none" w:sz="0" w:space="0" w:color="auto"/>
        <w:bottom w:val="none" w:sz="0" w:space="0" w:color="auto"/>
        <w:right w:val="none" w:sz="0" w:space="0" w:color="auto"/>
      </w:divBdr>
      <w:divsChild>
        <w:div w:id="1750274161">
          <w:marLeft w:val="0"/>
          <w:marRight w:val="0"/>
          <w:marTop w:val="0"/>
          <w:marBottom w:val="0"/>
          <w:divBdr>
            <w:top w:val="none" w:sz="0" w:space="0" w:color="auto"/>
            <w:left w:val="none" w:sz="0" w:space="0" w:color="auto"/>
            <w:bottom w:val="none" w:sz="0" w:space="0" w:color="auto"/>
            <w:right w:val="none" w:sz="0" w:space="0" w:color="auto"/>
          </w:divBdr>
          <w:divsChild>
            <w:div w:id="457258067">
              <w:marLeft w:val="0"/>
              <w:marRight w:val="0"/>
              <w:marTop w:val="0"/>
              <w:marBottom w:val="0"/>
              <w:divBdr>
                <w:top w:val="none" w:sz="0" w:space="0" w:color="auto"/>
                <w:left w:val="none" w:sz="0" w:space="0" w:color="auto"/>
                <w:bottom w:val="none" w:sz="0" w:space="0" w:color="auto"/>
                <w:right w:val="none" w:sz="0" w:space="0" w:color="auto"/>
              </w:divBdr>
              <w:divsChild>
                <w:div w:id="1151024226">
                  <w:marLeft w:val="0"/>
                  <w:marRight w:val="0"/>
                  <w:marTop w:val="0"/>
                  <w:marBottom w:val="0"/>
                  <w:divBdr>
                    <w:top w:val="none" w:sz="0" w:space="0" w:color="auto"/>
                    <w:left w:val="none" w:sz="0" w:space="0" w:color="auto"/>
                    <w:bottom w:val="none" w:sz="0" w:space="0" w:color="auto"/>
                    <w:right w:val="none" w:sz="0" w:space="0" w:color="auto"/>
                  </w:divBdr>
                  <w:divsChild>
                    <w:div w:id="30285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261495">
      <w:bodyDiv w:val="1"/>
      <w:marLeft w:val="0"/>
      <w:marRight w:val="0"/>
      <w:marTop w:val="0"/>
      <w:marBottom w:val="0"/>
      <w:divBdr>
        <w:top w:val="none" w:sz="0" w:space="0" w:color="auto"/>
        <w:left w:val="none" w:sz="0" w:space="0" w:color="auto"/>
        <w:bottom w:val="none" w:sz="0" w:space="0" w:color="auto"/>
        <w:right w:val="none" w:sz="0" w:space="0" w:color="auto"/>
      </w:divBdr>
    </w:div>
    <w:div w:id="1570574401">
      <w:bodyDiv w:val="1"/>
      <w:marLeft w:val="0"/>
      <w:marRight w:val="0"/>
      <w:marTop w:val="0"/>
      <w:marBottom w:val="0"/>
      <w:divBdr>
        <w:top w:val="none" w:sz="0" w:space="0" w:color="auto"/>
        <w:left w:val="none" w:sz="0" w:space="0" w:color="auto"/>
        <w:bottom w:val="none" w:sz="0" w:space="0" w:color="auto"/>
        <w:right w:val="none" w:sz="0" w:space="0" w:color="auto"/>
      </w:divBdr>
    </w:div>
    <w:div w:id="1574772399">
      <w:bodyDiv w:val="1"/>
      <w:marLeft w:val="0"/>
      <w:marRight w:val="0"/>
      <w:marTop w:val="0"/>
      <w:marBottom w:val="0"/>
      <w:divBdr>
        <w:top w:val="none" w:sz="0" w:space="0" w:color="auto"/>
        <w:left w:val="none" w:sz="0" w:space="0" w:color="auto"/>
        <w:bottom w:val="none" w:sz="0" w:space="0" w:color="auto"/>
        <w:right w:val="none" w:sz="0" w:space="0" w:color="auto"/>
      </w:divBdr>
    </w:div>
    <w:div w:id="1576432194">
      <w:bodyDiv w:val="1"/>
      <w:marLeft w:val="0"/>
      <w:marRight w:val="0"/>
      <w:marTop w:val="0"/>
      <w:marBottom w:val="0"/>
      <w:divBdr>
        <w:top w:val="none" w:sz="0" w:space="0" w:color="auto"/>
        <w:left w:val="none" w:sz="0" w:space="0" w:color="auto"/>
        <w:bottom w:val="none" w:sz="0" w:space="0" w:color="auto"/>
        <w:right w:val="none" w:sz="0" w:space="0" w:color="auto"/>
      </w:divBdr>
    </w:div>
    <w:div w:id="1576629456">
      <w:bodyDiv w:val="1"/>
      <w:marLeft w:val="0"/>
      <w:marRight w:val="0"/>
      <w:marTop w:val="0"/>
      <w:marBottom w:val="0"/>
      <w:divBdr>
        <w:top w:val="none" w:sz="0" w:space="0" w:color="auto"/>
        <w:left w:val="none" w:sz="0" w:space="0" w:color="auto"/>
        <w:bottom w:val="none" w:sz="0" w:space="0" w:color="auto"/>
        <w:right w:val="none" w:sz="0" w:space="0" w:color="auto"/>
      </w:divBdr>
    </w:div>
    <w:div w:id="1580358970">
      <w:bodyDiv w:val="1"/>
      <w:marLeft w:val="0"/>
      <w:marRight w:val="0"/>
      <w:marTop w:val="0"/>
      <w:marBottom w:val="0"/>
      <w:divBdr>
        <w:top w:val="none" w:sz="0" w:space="0" w:color="auto"/>
        <w:left w:val="none" w:sz="0" w:space="0" w:color="auto"/>
        <w:bottom w:val="none" w:sz="0" w:space="0" w:color="auto"/>
        <w:right w:val="none" w:sz="0" w:space="0" w:color="auto"/>
      </w:divBdr>
    </w:div>
    <w:div w:id="1602640523">
      <w:bodyDiv w:val="1"/>
      <w:marLeft w:val="0"/>
      <w:marRight w:val="0"/>
      <w:marTop w:val="0"/>
      <w:marBottom w:val="0"/>
      <w:divBdr>
        <w:top w:val="none" w:sz="0" w:space="0" w:color="auto"/>
        <w:left w:val="none" w:sz="0" w:space="0" w:color="auto"/>
        <w:bottom w:val="none" w:sz="0" w:space="0" w:color="auto"/>
        <w:right w:val="none" w:sz="0" w:space="0" w:color="auto"/>
      </w:divBdr>
    </w:div>
    <w:div w:id="1607233948">
      <w:bodyDiv w:val="1"/>
      <w:marLeft w:val="0"/>
      <w:marRight w:val="0"/>
      <w:marTop w:val="0"/>
      <w:marBottom w:val="0"/>
      <w:divBdr>
        <w:top w:val="none" w:sz="0" w:space="0" w:color="auto"/>
        <w:left w:val="none" w:sz="0" w:space="0" w:color="auto"/>
        <w:bottom w:val="none" w:sz="0" w:space="0" w:color="auto"/>
        <w:right w:val="none" w:sz="0" w:space="0" w:color="auto"/>
      </w:divBdr>
    </w:div>
    <w:div w:id="1620142899">
      <w:bodyDiv w:val="1"/>
      <w:marLeft w:val="0"/>
      <w:marRight w:val="0"/>
      <w:marTop w:val="0"/>
      <w:marBottom w:val="0"/>
      <w:divBdr>
        <w:top w:val="none" w:sz="0" w:space="0" w:color="auto"/>
        <w:left w:val="none" w:sz="0" w:space="0" w:color="auto"/>
        <w:bottom w:val="none" w:sz="0" w:space="0" w:color="auto"/>
        <w:right w:val="none" w:sz="0" w:space="0" w:color="auto"/>
      </w:divBdr>
    </w:div>
    <w:div w:id="1663191541">
      <w:bodyDiv w:val="1"/>
      <w:marLeft w:val="0"/>
      <w:marRight w:val="0"/>
      <w:marTop w:val="0"/>
      <w:marBottom w:val="0"/>
      <w:divBdr>
        <w:top w:val="none" w:sz="0" w:space="0" w:color="auto"/>
        <w:left w:val="none" w:sz="0" w:space="0" w:color="auto"/>
        <w:bottom w:val="none" w:sz="0" w:space="0" w:color="auto"/>
        <w:right w:val="none" w:sz="0" w:space="0" w:color="auto"/>
      </w:divBdr>
    </w:div>
    <w:div w:id="1691645789">
      <w:bodyDiv w:val="1"/>
      <w:marLeft w:val="0"/>
      <w:marRight w:val="0"/>
      <w:marTop w:val="0"/>
      <w:marBottom w:val="0"/>
      <w:divBdr>
        <w:top w:val="none" w:sz="0" w:space="0" w:color="auto"/>
        <w:left w:val="none" w:sz="0" w:space="0" w:color="auto"/>
        <w:bottom w:val="none" w:sz="0" w:space="0" w:color="auto"/>
        <w:right w:val="none" w:sz="0" w:space="0" w:color="auto"/>
      </w:divBdr>
    </w:div>
    <w:div w:id="1697003847">
      <w:bodyDiv w:val="1"/>
      <w:marLeft w:val="0"/>
      <w:marRight w:val="0"/>
      <w:marTop w:val="0"/>
      <w:marBottom w:val="0"/>
      <w:divBdr>
        <w:top w:val="none" w:sz="0" w:space="0" w:color="auto"/>
        <w:left w:val="none" w:sz="0" w:space="0" w:color="auto"/>
        <w:bottom w:val="none" w:sz="0" w:space="0" w:color="auto"/>
        <w:right w:val="none" w:sz="0" w:space="0" w:color="auto"/>
      </w:divBdr>
    </w:div>
    <w:div w:id="1724327316">
      <w:bodyDiv w:val="1"/>
      <w:marLeft w:val="0"/>
      <w:marRight w:val="0"/>
      <w:marTop w:val="0"/>
      <w:marBottom w:val="0"/>
      <w:divBdr>
        <w:top w:val="none" w:sz="0" w:space="0" w:color="auto"/>
        <w:left w:val="none" w:sz="0" w:space="0" w:color="auto"/>
        <w:bottom w:val="none" w:sz="0" w:space="0" w:color="auto"/>
        <w:right w:val="none" w:sz="0" w:space="0" w:color="auto"/>
      </w:divBdr>
    </w:div>
    <w:div w:id="1725836678">
      <w:bodyDiv w:val="1"/>
      <w:marLeft w:val="0"/>
      <w:marRight w:val="0"/>
      <w:marTop w:val="0"/>
      <w:marBottom w:val="0"/>
      <w:divBdr>
        <w:top w:val="none" w:sz="0" w:space="0" w:color="auto"/>
        <w:left w:val="none" w:sz="0" w:space="0" w:color="auto"/>
        <w:bottom w:val="none" w:sz="0" w:space="0" w:color="auto"/>
        <w:right w:val="none" w:sz="0" w:space="0" w:color="auto"/>
      </w:divBdr>
    </w:div>
    <w:div w:id="1761901661">
      <w:bodyDiv w:val="1"/>
      <w:marLeft w:val="0"/>
      <w:marRight w:val="0"/>
      <w:marTop w:val="0"/>
      <w:marBottom w:val="0"/>
      <w:divBdr>
        <w:top w:val="none" w:sz="0" w:space="0" w:color="auto"/>
        <w:left w:val="none" w:sz="0" w:space="0" w:color="auto"/>
        <w:bottom w:val="none" w:sz="0" w:space="0" w:color="auto"/>
        <w:right w:val="none" w:sz="0" w:space="0" w:color="auto"/>
      </w:divBdr>
    </w:div>
    <w:div w:id="1787657615">
      <w:bodyDiv w:val="1"/>
      <w:marLeft w:val="0"/>
      <w:marRight w:val="0"/>
      <w:marTop w:val="0"/>
      <w:marBottom w:val="0"/>
      <w:divBdr>
        <w:top w:val="none" w:sz="0" w:space="0" w:color="auto"/>
        <w:left w:val="none" w:sz="0" w:space="0" w:color="auto"/>
        <w:bottom w:val="none" w:sz="0" w:space="0" w:color="auto"/>
        <w:right w:val="none" w:sz="0" w:space="0" w:color="auto"/>
      </w:divBdr>
    </w:div>
    <w:div w:id="1802841223">
      <w:bodyDiv w:val="1"/>
      <w:marLeft w:val="0"/>
      <w:marRight w:val="0"/>
      <w:marTop w:val="0"/>
      <w:marBottom w:val="0"/>
      <w:divBdr>
        <w:top w:val="none" w:sz="0" w:space="0" w:color="auto"/>
        <w:left w:val="none" w:sz="0" w:space="0" w:color="auto"/>
        <w:bottom w:val="none" w:sz="0" w:space="0" w:color="auto"/>
        <w:right w:val="none" w:sz="0" w:space="0" w:color="auto"/>
      </w:divBdr>
    </w:div>
    <w:div w:id="1821337012">
      <w:bodyDiv w:val="1"/>
      <w:marLeft w:val="0"/>
      <w:marRight w:val="0"/>
      <w:marTop w:val="0"/>
      <w:marBottom w:val="0"/>
      <w:divBdr>
        <w:top w:val="none" w:sz="0" w:space="0" w:color="auto"/>
        <w:left w:val="none" w:sz="0" w:space="0" w:color="auto"/>
        <w:bottom w:val="none" w:sz="0" w:space="0" w:color="auto"/>
        <w:right w:val="none" w:sz="0" w:space="0" w:color="auto"/>
      </w:divBdr>
      <w:divsChild>
        <w:div w:id="285159267">
          <w:marLeft w:val="0"/>
          <w:marRight w:val="0"/>
          <w:marTop w:val="0"/>
          <w:marBottom w:val="0"/>
          <w:divBdr>
            <w:top w:val="none" w:sz="0" w:space="0" w:color="auto"/>
            <w:left w:val="none" w:sz="0" w:space="0" w:color="auto"/>
            <w:bottom w:val="none" w:sz="0" w:space="0" w:color="auto"/>
            <w:right w:val="none" w:sz="0" w:space="0" w:color="auto"/>
          </w:divBdr>
          <w:divsChild>
            <w:div w:id="1727028718">
              <w:marLeft w:val="0"/>
              <w:marRight w:val="0"/>
              <w:marTop w:val="0"/>
              <w:marBottom w:val="0"/>
              <w:divBdr>
                <w:top w:val="none" w:sz="0" w:space="0" w:color="auto"/>
                <w:left w:val="none" w:sz="0" w:space="0" w:color="auto"/>
                <w:bottom w:val="none" w:sz="0" w:space="0" w:color="auto"/>
                <w:right w:val="none" w:sz="0" w:space="0" w:color="auto"/>
              </w:divBdr>
              <w:divsChild>
                <w:div w:id="825249274">
                  <w:marLeft w:val="0"/>
                  <w:marRight w:val="0"/>
                  <w:marTop w:val="0"/>
                  <w:marBottom w:val="0"/>
                  <w:divBdr>
                    <w:top w:val="none" w:sz="0" w:space="0" w:color="auto"/>
                    <w:left w:val="none" w:sz="0" w:space="0" w:color="auto"/>
                    <w:bottom w:val="none" w:sz="0" w:space="0" w:color="auto"/>
                    <w:right w:val="none" w:sz="0" w:space="0" w:color="auto"/>
                  </w:divBdr>
                  <w:divsChild>
                    <w:div w:id="1412316305">
                      <w:marLeft w:val="0"/>
                      <w:marRight w:val="0"/>
                      <w:marTop w:val="0"/>
                      <w:marBottom w:val="0"/>
                      <w:divBdr>
                        <w:top w:val="none" w:sz="0" w:space="0" w:color="auto"/>
                        <w:left w:val="none" w:sz="0" w:space="0" w:color="auto"/>
                        <w:bottom w:val="none" w:sz="0" w:space="0" w:color="auto"/>
                        <w:right w:val="none" w:sz="0" w:space="0" w:color="auto"/>
                      </w:divBdr>
                    </w:div>
                  </w:divsChild>
                </w:div>
                <w:div w:id="101219856">
                  <w:marLeft w:val="0"/>
                  <w:marRight w:val="0"/>
                  <w:marTop w:val="0"/>
                  <w:marBottom w:val="0"/>
                  <w:divBdr>
                    <w:top w:val="none" w:sz="0" w:space="0" w:color="auto"/>
                    <w:left w:val="none" w:sz="0" w:space="0" w:color="auto"/>
                    <w:bottom w:val="none" w:sz="0" w:space="0" w:color="auto"/>
                    <w:right w:val="none" w:sz="0" w:space="0" w:color="auto"/>
                  </w:divBdr>
                  <w:divsChild>
                    <w:div w:id="2918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631132">
      <w:bodyDiv w:val="1"/>
      <w:marLeft w:val="0"/>
      <w:marRight w:val="0"/>
      <w:marTop w:val="0"/>
      <w:marBottom w:val="0"/>
      <w:divBdr>
        <w:top w:val="none" w:sz="0" w:space="0" w:color="auto"/>
        <w:left w:val="none" w:sz="0" w:space="0" w:color="auto"/>
        <w:bottom w:val="none" w:sz="0" w:space="0" w:color="auto"/>
        <w:right w:val="none" w:sz="0" w:space="0" w:color="auto"/>
      </w:divBdr>
    </w:div>
    <w:div w:id="1828131114">
      <w:bodyDiv w:val="1"/>
      <w:marLeft w:val="0"/>
      <w:marRight w:val="0"/>
      <w:marTop w:val="0"/>
      <w:marBottom w:val="0"/>
      <w:divBdr>
        <w:top w:val="none" w:sz="0" w:space="0" w:color="auto"/>
        <w:left w:val="none" w:sz="0" w:space="0" w:color="auto"/>
        <w:bottom w:val="none" w:sz="0" w:space="0" w:color="auto"/>
        <w:right w:val="none" w:sz="0" w:space="0" w:color="auto"/>
      </w:divBdr>
    </w:div>
    <w:div w:id="1850481276">
      <w:bodyDiv w:val="1"/>
      <w:marLeft w:val="0"/>
      <w:marRight w:val="0"/>
      <w:marTop w:val="0"/>
      <w:marBottom w:val="0"/>
      <w:divBdr>
        <w:top w:val="none" w:sz="0" w:space="0" w:color="auto"/>
        <w:left w:val="none" w:sz="0" w:space="0" w:color="auto"/>
        <w:bottom w:val="none" w:sz="0" w:space="0" w:color="auto"/>
        <w:right w:val="none" w:sz="0" w:space="0" w:color="auto"/>
      </w:divBdr>
      <w:divsChild>
        <w:div w:id="1473476275">
          <w:marLeft w:val="0"/>
          <w:marRight w:val="0"/>
          <w:marTop w:val="0"/>
          <w:marBottom w:val="0"/>
          <w:divBdr>
            <w:top w:val="none" w:sz="0" w:space="0" w:color="auto"/>
            <w:left w:val="none" w:sz="0" w:space="0" w:color="auto"/>
            <w:bottom w:val="none" w:sz="0" w:space="0" w:color="auto"/>
            <w:right w:val="none" w:sz="0" w:space="0" w:color="auto"/>
          </w:divBdr>
          <w:divsChild>
            <w:div w:id="1394426910">
              <w:marLeft w:val="0"/>
              <w:marRight w:val="0"/>
              <w:marTop w:val="0"/>
              <w:marBottom w:val="0"/>
              <w:divBdr>
                <w:top w:val="none" w:sz="0" w:space="0" w:color="auto"/>
                <w:left w:val="none" w:sz="0" w:space="0" w:color="auto"/>
                <w:bottom w:val="none" w:sz="0" w:space="0" w:color="auto"/>
                <w:right w:val="none" w:sz="0" w:space="0" w:color="auto"/>
              </w:divBdr>
              <w:divsChild>
                <w:div w:id="355811715">
                  <w:marLeft w:val="0"/>
                  <w:marRight w:val="0"/>
                  <w:marTop w:val="0"/>
                  <w:marBottom w:val="0"/>
                  <w:divBdr>
                    <w:top w:val="none" w:sz="0" w:space="0" w:color="auto"/>
                    <w:left w:val="none" w:sz="0" w:space="0" w:color="auto"/>
                    <w:bottom w:val="none" w:sz="0" w:space="0" w:color="auto"/>
                    <w:right w:val="none" w:sz="0" w:space="0" w:color="auto"/>
                  </w:divBdr>
                  <w:divsChild>
                    <w:div w:id="5064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997258">
      <w:bodyDiv w:val="1"/>
      <w:marLeft w:val="0"/>
      <w:marRight w:val="0"/>
      <w:marTop w:val="0"/>
      <w:marBottom w:val="0"/>
      <w:divBdr>
        <w:top w:val="none" w:sz="0" w:space="0" w:color="auto"/>
        <w:left w:val="none" w:sz="0" w:space="0" w:color="auto"/>
        <w:bottom w:val="none" w:sz="0" w:space="0" w:color="auto"/>
        <w:right w:val="none" w:sz="0" w:space="0" w:color="auto"/>
      </w:divBdr>
    </w:div>
    <w:div w:id="1930698373">
      <w:bodyDiv w:val="1"/>
      <w:marLeft w:val="0"/>
      <w:marRight w:val="0"/>
      <w:marTop w:val="0"/>
      <w:marBottom w:val="0"/>
      <w:divBdr>
        <w:top w:val="none" w:sz="0" w:space="0" w:color="auto"/>
        <w:left w:val="none" w:sz="0" w:space="0" w:color="auto"/>
        <w:bottom w:val="none" w:sz="0" w:space="0" w:color="auto"/>
        <w:right w:val="none" w:sz="0" w:space="0" w:color="auto"/>
      </w:divBdr>
    </w:div>
    <w:div w:id="1938781615">
      <w:bodyDiv w:val="1"/>
      <w:marLeft w:val="0"/>
      <w:marRight w:val="0"/>
      <w:marTop w:val="0"/>
      <w:marBottom w:val="0"/>
      <w:divBdr>
        <w:top w:val="none" w:sz="0" w:space="0" w:color="auto"/>
        <w:left w:val="none" w:sz="0" w:space="0" w:color="auto"/>
        <w:bottom w:val="none" w:sz="0" w:space="0" w:color="auto"/>
        <w:right w:val="none" w:sz="0" w:space="0" w:color="auto"/>
      </w:divBdr>
    </w:div>
    <w:div w:id="1947804903">
      <w:bodyDiv w:val="1"/>
      <w:marLeft w:val="0"/>
      <w:marRight w:val="0"/>
      <w:marTop w:val="0"/>
      <w:marBottom w:val="0"/>
      <w:divBdr>
        <w:top w:val="none" w:sz="0" w:space="0" w:color="auto"/>
        <w:left w:val="none" w:sz="0" w:space="0" w:color="auto"/>
        <w:bottom w:val="none" w:sz="0" w:space="0" w:color="auto"/>
        <w:right w:val="none" w:sz="0" w:space="0" w:color="auto"/>
      </w:divBdr>
    </w:div>
    <w:div w:id="1963222102">
      <w:bodyDiv w:val="1"/>
      <w:marLeft w:val="0"/>
      <w:marRight w:val="0"/>
      <w:marTop w:val="0"/>
      <w:marBottom w:val="0"/>
      <w:divBdr>
        <w:top w:val="none" w:sz="0" w:space="0" w:color="auto"/>
        <w:left w:val="none" w:sz="0" w:space="0" w:color="auto"/>
        <w:bottom w:val="none" w:sz="0" w:space="0" w:color="auto"/>
        <w:right w:val="none" w:sz="0" w:space="0" w:color="auto"/>
      </w:divBdr>
    </w:div>
    <w:div w:id="1999578869">
      <w:bodyDiv w:val="1"/>
      <w:marLeft w:val="0"/>
      <w:marRight w:val="0"/>
      <w:marTop w:val="0"/>
      <w:marBottom w:val="0"/>
      <w:divBdr>
        <w:top w:val="none" w:sz="0" w:space="0" w:color="auto"/>
        <w:left w:val="none" w:sz="0" w:space="0" w:color="auto"/>
        <w:bottom w:val="none" w:sz="0" w:space="0" w:color="auto"/>
        <w:right w:val="none" w:sz="0" w:space="0" w:color="auto"/>
      </w:divBdr>
    </w:div>
    <w:div w:id="2003119278">
      <w:bodyDiv w:val="1"/>
      <w:marLeft w:val="0"/>
      <w:marRight w:val="0"/>
      <w:marTop w:val="0"/>
      <w:marBottom w:val="0"/>
      <w:divBdr>
        <w:top w:val="none" w:sz="0" w:space="0" w:color="auto"/>
        <w:left w:val="none" w:sz="0" w:space="0" w:color="auto"/>
        <w:bottom w:val="none" w:sz="0" w:space="0" w:color="auto"/>
        <w:right w:val="none" w:sz="0" w:space="0" w:color="auto"/>
      </w:divBdr>
    </w:div>
    <w:div w:id="2027557984">
      <w:bodyDiv w:val="1"/>
      <w:marLeft w:val="0"/>
      <w:marRight w:val="0"/>
      <w:marTop w:val="0"/>
      <w:marBottom w:val="0"/>
      <w:divBdr>
        <w:top w:val="none" w:sz="0" w:space="0" w:color="auto"/>
        <w:left w:val="none" w:sz="0" w:space="0" w:color="auto"/>
        <w:bottom w:val="none" w:sz="0" w:space="0" w:color="auto"/>
        <w:right w:val="none" w:sz="0" w:space="0" w:color="auto"/>
      </w:divBdr>
    </w:div>
    <w:div w:id="2036614289">
      <w:bodyDiv w:val="1"/>
      <w:marLeft w:val="0"/>
      <w:marRight w:val="0"/>
      <w:marTop w:val="0"/>
      <w:marBottom w:val="0"/>
      <w:divBdr>
        <w:top w:val="none" w:sz="0" w:space="0" w:color="auto"/>
        <w:left w:val="none" w:sz="0" w:space="0" w:color="auto"/>
        <w:bottom w:val="none" w:sz="0" w:space="0" w:color="auto"/>
        <w:right w:val="none" w:sz="0" w:space="0" w:color="auto"/>
      </w:divBdr>
    </w:div>
    <w:div w:id="2045278979">
      <w:bodyDiv w:val="1"/>
      <w:marLeft w:val="0"/>
      <w:marRight w:val="0"/>
      <w:marTop w:val="0"/>
      <w:marBottom w:val="0"/>
      <w:divBdr>
        <w:top w:val="none" w:sz="0" w:space="0" w:color="auto"/>
        <w:left w:val="none" w:sz="0" w:space="0" w:color="auto"/>
        <w:bottom w:val="none" w:sz="0" w:space="0" w:color="auto"/>
        <w:right w:val="none" w:sz="0" w:space="0" w:color="auto"/>
      </w:divBdr>
    </w:div>
    <w:div w:id="2061007876">
      <w:bodyDiv w:val="1"/>
      <w:marLeft w:val="0"/>
      <w:marRight w:val="0"/>
      <w:marTop w:val="0"/>
      <w:marBottom w:val="0"/>
      <w:divBdr>
        <w:top w:val="none" w:sz="0" w:space="0" w:color="auto"/>
        <w:left w:val="none" w:sz="0" w:space="0" w:color="auto"/>
        <w:bottom w:val="none" w:sz="0" w:space="0" w:color="auto"/>
        <w:right w:val="none" w:sz="0" w:space="0" w:color="auto"/>
      </w:divBdr>
    </w:div>
    <w:div w:id="2062514655">
      <w:bodyDiv w:val="1"/>
      <w:marLeft w:val="0"/>
      <w:marRight w:val="0"/>
      <w:marTop w:val="0"/>
      <w:marBottom w:val="0"/>
      <w:divBdr>
        <w:top w:val="none" w:sz="0" w:space="0" w:color="auto"/>
        <w:left w:val="none" w:sz="0" w:space="0" w:color="auto"/>
        <w:bottom w:val="none" w:sz="0" w:space="0" w:color="auto"/>
        <w:right w:val="none" w:sz="0" w:space="0" w:color="auto"/>
      </w:divBdr>
    </w:div>
    <w:div w:id="2100132808">
      <w:bodyDiv w:val="1"/>
      <w:marLeft w:val="0"/>
      <w:marRight w:val="0"/>
      <w:marTop w:val="0"/>
      <w:marBottom w:val="0"/>
      <w:divBdr>
        <w:top w:val="none" w:sz="0" w:space="0" w:color="auto"/>
        <w:left w:val="none" w:sz="0" w:space="0" w:color="auto"/>
        <w:bottom w:val="none" w:sz="0" w:space="0" w:color="auto"/>
        <w:right w:val="none" w:sz="0" w:space="0" w:color="auto"/>
      </w:divBdr>
      <w:divsChild>
        <w:div w:id="50882330">
          <w:marLeft w:val="0"/>
          <w:marRight w:val="0"/>
          <w:marTop w:val="0"/>
          <w:marBottom w:val="0"/>
          <w:divBdr>
            <w:top w:val="none" w:sz="0" w:space="0" w:color="auto"/>
            <w:left w:val="none" w:sz="0" w:space="0" w:color="auto"/>
            <w:bottom w:val="none" w:sz="0" w:space="0" w:color="auto"/>
            <w:right w:val="none" w:sz="0" w:space="0" w:color="auto"/>
          </w:divBdr>
          <w:divsChild>
            <w:div w:id="703991739">
              <w:marLeft w:val="0"/>
              <w:marRight w:val="0"/>
              <w:marTop w:val="0"/>
              <w:marBottom w:val="0"/>
              <w:divBdr>
                <w:top w:val="none" w:sz="0" w:space="0" w:color="auto"/>
                <w:left w:val="none" w:sz="0" w:space="0" w:color="auto"/>
                <w:bottom w:val="none" w:sz="0" w:space="0" w:color="auto"/>
                <w:right w:val="none" w:sz="0" w:space="0" w:color="auto"/>
              </w:divBdr>
              <w:divsChild>
                <w:div w:id="660278244">
                  <w:marLeft w:val="0"/>
                  <w:marRight w:val="0"/>
                  <w:marTop w:val="0"/>
                  <w:marBottom w:val="0"/>
                  <w:divBdr>
                    <w:top w:val="none" w:sz="0" w:space="0" w:color="auto"/>
                    <w:left w:val="none" w:sz="0" w:space="0" w:color="auto"/>
                    <w:bottom w:val="none" w:sz="0" w:space="0" w:color="auto"/>
                    <w:right w:val="none" w:sz="0" w:space="0" w:color="auto"/>
                  </w:divBdr>
                  <w:divsChild>
                    <w:div w:id="143243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761852">
      <w:bodyDiv w:val="1"/>
      <w:marLeft w:val="0"/>
      <w:marRight w:val="0"/>
      <w:marTop w:val="0"/>
      <w:marBottom w:val="0"/>
      <w:divBdr>
        <w:top w:val="none" w:sz="0" w:space="0" w:color="auto"/>
        <w:left w:val="none" w:sz="0" w:space="0" w:color="auto"/>
        <w:bottom w:val="none" w:sz="0" w:space="0" w:color="auto"/>
        <w:right w:val="none" w:sz="0" w:space="0" w:color="auto"/>
      </w:divBdr>
    </w:div>
    <w:div w:id="2113745226">
      <w:bodyDiv w:val="1"/>
      <w:marLeft w:val="0"/>
      <w:marRight w:val="0"/>
      <w:marTop w:val="0"/>
      <w:marBottom w:val="0"/>
      <w:divBdr>
        <w:top w:val="none" w:sz="0" w:space="0" w:color="auto"/>
        <w:left w:val="none" w:sz="0" w:space="0" w:color="auto"/>
        <w:bottom w:val="none" w:sz="0" w:space="0" w:color="auto"/>
        <w:right w:val="none" w:sz="0" w:space="0" w:color="auto"/>
      </w:divBdr>
    </w:div>
    <w:div w:id="2129544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oe.es/doue/2017/212/L00001-00082.pdf" TargetMode="External"/><Relationship Id="rId18" Type="http://schemas.openxmlformats.org/officeDocument/2006/relationships/hyperlink" Target="http://planesynormas.mma.gob.cl/archivos/2018/proyectos/INFORME_FINAL_MMA_20160512.pdf"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terram.cl/" TargetMode="External"/><Relationship Id="rId17" Type="http://schemas.openxmlformats.org/officeDocument/2006/relationships/hyperlink" Target="http://planesynormas.mma.gob.cl/archivos/2017/proyectos/Minuta_SO2_Asesores_CMS_14-12-2016.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repositorio.uchile.cl/bitstream/handle/2250/139299/Normativa%20de%20emisi%C3%B3n%20de%20" TargetMode="Externa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ima.cl/wordpress/" TargetMode="External"/><Relationship Id="rId24" Type="http://schemas.openxmlformats.org/officeDocument/2006/relationships/image" Target="media/image7.png"/><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www.boe.es/doue/2017/212/L00001-00082.pdf" TargetMode="External"/><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2.png"/><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boe.es/doue/2017/212/L00001-00082.pdf" TargetMode="External"/><Relationship Id="rId22" Type="http://schemas.openxmlformats.org/officeDocument/2006/relationships/image" Target="media/image5.png"/><Relationship Id="rId27" Type="http://schemas.openxmlformats.org/officeDocument/2006/relationships/footer" Target="footer4.xml"/><Relationship Id="rId30" Type="http://schemas.openxmlformats.org/officeDocument/2006/relationships/customXml" Target="../customXml/item2.xml"/></Relationships>
</file>

<file path=word/_rels/endnotes.xml.rels><?xml version="1.0" encoding="UTF-8" standalone="yes"?>
<Relationships xmlns="http://schemas.openxmlformats.org/package/2006/relationships"><Relationship Id="rId13" Type="http://schemas.openxmlformats.org/officeDocument/2006/relationships/hyperlink" Target="https://www.ourchildrenstrust.org/juliana-v-us" TargetMode="External"/><Relationship Id="rId18" Type="http://schemas.openxmlformats.org/officeDocument/2006/relationships/hyperlink" Target="https://www.iwgia.org/en/chile" TargetMode="External"/><Relationship Id="rId26" Type="http://schemas.openxmlformats.org/officeDocument/2006/relationships/hyperlink" Target="https://climateactiontracker.org/climate-target-update-tracker/chile-ndc-proposal-2019-10-16/" TargetMode="External"/><Relationship Id="rId39" Type="http://schemas.openxmlformats.org/officeDocument/2006/relationships/hyperlink" Target="https://www.leychile.cl/Navegar?idNorma=1026808" TargetMode="External"/><Relationship Id="rId21" Type="http://schemas.openxmlformats.org/officeDocument/2006/relationships/hyperlink" Target="https://climateactiontracker.org/countries/chile/" TargetMode="External"/><Relationship Id="rId34" Type="http://schemas.openxmlformats.org/officeDocument/2006/relationships/hyperlink" Target="http://www9.who.int/phe/chemicals/faq_mercury_health/es/" TargetMode="External"/><Relationship Id="rId42" Type="http://schemas.openxmlformats.org/officeDocument/2006/relationships/hyperlink" Target="https://www.iea-coal.org/download/22580/" TargetMode="External"/><Relationship Id="rId7" Type="http://schemas.openxmlformats.org/officeDocument/2006/relationships/hyperlink" Target="https://treaties.un.org/Pages/ViewDetails.aspx?src=TREATY&amp;mtdsg_no=XXVII-7-d&amp;chapter=27&amp;lang=_en&amp;clang=_en" TargetMode="External"/><Relationship Id="rId2" Type="http://schemas.openxmlformats.org/officeDocument/2006/relationships/hyperlink" Target="https://www.ohchr.org/EN/NewsEvents/Pages/DisplayNews.aspx?NewsID=24998&amp;LangID=E" TargetMode="External"/><Relationship Id="rId16" Type="http://schemas.openxmlformats.org/officeDocument/2006/relationships/hyperlink" Target="https://www.un.org/press/en/2018/hr5389.doc.htm" TargetMode="External"/><Relationship Id="rId29" Type="http://schemas.openxmlformats.org/officeDocument/2006/relationships/hyperlink" Target="https://www.terram.cl/2020/01/ley-marco-de-cambio-climatico-propone-incentivos-para-donaciones-medioambientales/" TargetMode="External"/><Relationship Id="rId1" Type="http://schemas.openxmlformats.org/officeDocument/2006/relationships/hyperlink" Target="https://www.ohchr.org/en/NewsEvents/Pages/DisplayNews.aspx?NewsID=23691&amp;LangID=E" TargetMode="External"/><Relationship Id="rId6" Type="http://schemas.openxmlformats.org/officeDocument/2006/relationships/hyperlink" Target="https://treaties.un.org/pages/ViewDetailsIII.aspx?src=TREATY&amp;mtdsg_no=XXVII-7&amp;chapter=27&amp;Temp=mtdsg3&amp;clang=_en" TargetMode="External"/><Relationship Id="rId11" Type="http://schemas.openxmlformats.org/officeDocument/2006/relationships/hyperlink" Target="https://www.urgenda.nl/en/themas/climate-case/" TargetMode="External"/><Relationship Id="rId24" Type="http://schemas.openxmlformats.org/officeDocument/2006/relationships/hyperlink" Target="https://unfccc.int/process-and-meetings/the-paris-agreement/nationally-determined-contributions-ndcs" TargetMode="External"/><Relationship Id="rId32" Type="http://schemas.openxmlformats.org/officeDocument/2006/relationships/hyperlink" Target="https://www.reuters.com/article/us-climate-change-chile-politics-analysi/un-talks-host-chile-ramps-up-climate-ambition-but-is-it-enough-idUSKCN1TA0KY" TargetMode="External"/><Relationship Id="rId37" Type="http://schemas.openxmlformats.org/officeDocument/2006/relationships/hyperlink" Target="https://www.thelancet.com/pb-assets/Lancet/stories/commissions/pollution-2017/spanish_translation.pdf?code=lancet-site" TargetMode="External"/><Relationship Id="rId40" Type="http://schemas.openxmlformats.org/officeDocument/2006/relationships/hyperlink" Target="https://www.who.int/phe/health_topics/outdoorair/outdoorair_aqg/en/" TargetMode="External"/><Relationship Id="rId45" Type="http://schemas.openxmlformats.org/officeDocument/2006/relationships/hyperlink" Target="https://www.terram.cl/2018/07/termoelectricas-a-carbon-el-doble-discurso-de-engie/" TargetMode="External"/><Relationship Id="rId5" Type="http://schemas.openxmlformats.org/officeDocument/2006/relationships/hyperlink" Target="https://www.efe.com/efe/english/business/quintero-the-chilean-town-sacrificed-to-pollution/50000265-3781394" TargetMode="External"/><Relationship Id="rId15" Type="http://schemas.openxmlformats.org/officeDocument/2006/relationships/hyperlink" Target="https://www.ohchr.org/EN/NewsEvents/Pages/DisplayNews.aspx?NewsID=25450&amp;LangID=E" TargetMode="External"/><Relationship Id="rId23" Type="http://schemas.openxmlformats.org/officeDocument/2006/relationships/hyperlink" Target="https://climateactiontracker.org/methodology/comparability-of-effort/" TargetMode="External"/><Relationship Id="rId28" Type="http://schemas.openxmlformats.org/officeDocument/2006/relationships/hyperlink" Target="https://www.elmostrador.cl/noticias/pais/2020/01/12/ley-de-cambio-climatico-abre-otro-flanco-medioambiental-para-el-gobierno-girardi-califica-proyecto-como-insuficiente-y-de-bajo-estandar/" TargetMode="External"/><Relationship Id="rId36" Type="http://schemas.openxmlformats.org/officeDocument/2006/relationships/hyperlink" Target="https://www.who.int/ceh/publications/inheriting-a-sustainable-world/en/" TargetMode="External"/><Relationship Id="rId10" Type="http://schemas.openxmlformats.org/officeDocument/2006/relationships/hyperlink" Target="https://uitspraken.rechtspraak.nl/inziendocument?id=ECLI:NL:HR:2019:2007" TargetMode="External"/><Relationship Id="rId19" Type="http://schemas.openxmlformats.org/officeDocument/2006/relationships/hyperlink" Target="https://www.ohchr.org/EN/NewsEvents/Pages/DisplayNews.aspx?NewsID=24998&amp;LangID=E" TargetMode="External"/><Relationship Id="rId31" Type="http://schemas.openxmlformats.org/officeDocument/2006/relationships/hyperlink" Target="https://www.cne.cl/wp-content/uploads/2019/04/Anuario-CNE-2018.pdf" TargetMode="External"/><Relationship Id="rId44" Type="http://schemas.openxmlformats.org/officeDocument/2006/relationships/hyperlink" Target="https://undocs.org/en/A/73/PV.10" TargetMode="External"/><Relationship Id="rId4" Type="http://schemas.openxmlformats.org/officeDocument/2006/relationships/hyperlink" Target="https://www.reuters.com/article/us-climate-change-chile-politics-analysi/un-talks-host-chile-ramps-up-climate-ambition-but-is-it-enough-idUSKCN1TA0KY" TargetMode="External"/><Relationship Id="rId9" Type="http://schemas.openxmlformats.org/officeDocument/2006/relationships/hyperlink" Target="https://www.ohchr.org/EN/NewsEvents/Pages/DisplayNews.aspx?NewsID=25003&amp;LangID=E" TargetMode="External"/><Relationship Id="rId14" Type="http://schemas.openxmlformats.org/officeDocument/2006/relationships/hyperlink" Target="https://uitspraken.rechtspraak.nl/inziendocument?id=ECLI:NL:HR:2019:2007" TargetMode="External"/><Relationship Id="rId22" Type="http://schemas.openxmlformats.org/officeDocument/2006/relationships/hyperlink" Target="https://climateactiontracker.org/countries/chile/" TargetMode="External"/><Relationship Id="rId27" Type="http://schemas.openxmlformats.org/officeDocument/2006/relationships/hyperlink" Target="https://www.t13.cl/noticia/nacional/cambio-climatico-proyecto-busca-disminuir-impacto-chile-10-01-2020" TargetMode="External"/><Relationship Id="rId30" Type="http://schemas.openxmlformats.org/officeDocument/2006/relationships/hyperlink" Target="https://climateactiontracker.org/countries/chile/pledges-and-targets/" TargetMode="External"/><Relationship Id="rId35" Type="http://schemas.openxmlformats.org/officeDocument/2006/relationships/hyperlink" Target="https://apps.who.int/iris/bitstream/handle/10665/275548/WHO-CED-PHE-18.01-spa.pdf?ua=1" TargetMode="External"/><Relationship Id="rId43" Type="http://schemas.openxmlformats.org/officeDocument/2006/relationships/hyperlink" Target="https://www.who.int/phe/health_topics/outdoorair/outdoorair_aqg/en/" TargetMode="External"/><Relationship Id="rId8" Type="http://schemas.openxmlformats.org/officeDocument/2006/relationships/hyperlink" Target="https://www.oecd.org/about/document/list-oecd-member-countries.htm" TargetMode="External"/><Relationship Id="rId3" Type="http://schemas.openxmlformats.org/officeDocument/2006/relationships/hyperlink" Target="https://www.reuters.com/article/us-chile-environment/chiles-president-announces-water-crisis-team-amid-intense-drought-idUSKCN1VQ2SU" TargetMode="External"/><Relationship Id="rId12" Type="http://schemas.openxmlformats.org/officeDocument/2006/relationships/hyperlink" Target="https://www.greenpeace.org/international/press-release/25667/berlin-court-agrees-climate-lawsuits-are-admissible-in-principle/" TargetMode="External"/><Relationship Id="rId17" Type="http://schemas.openxmlformats.org/officeDocument/2006/relationships/hyperlink" Target="https://minorityrights.org/country/chile/" TargetMode="External"/><Relationship Id="rId25" Type="http://schemas.openxmlformats.org/officeDocument/2006/relationships/hyperlink" Target="http://consultasciudadanas.mma.gob.cl/mma-pac/app/obtenerDocumentoAntecedente?ruta=%2Fconsulta%2Fantecedentes%2F9bb8ebd7-f2cc-464b-9dc7-bd39062d059b.pdf" TargetMode="External"/><Relationship Id="rId33" Type="http://schemas.openxmlformats.org/officeDocument/2006/relationships/hyperlink" Target="https://www.terram.cl/2018/07/termoelectricas-a-carbon-el-doble-discurso-de-engie/" TargetMode="External"/><Relationship Id="rId38" Type="http://schemas.openxmlformats.org/officeDocument/2006/relationships/hyperlink" Target="http://www.revistachilenadepediatria.cl/index.php/rchped/article/view/748/1031" TargetMode="External"/><Relationship Id="rId20" Type="http://schemas.openxmlformats.org/officeDocument/2006/relationships/hyperlink" Target="https://climateactiontracker.org/countries/chile/current-policy-projections/" TargetMode="External"/><Relationship Id="rId41" Type="http://schemas.openxmlformats.org/officeDocument/2006/relationships/hyperlink" Target="https://www.iea-coal.org/download/200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Lucy/Library/Group%20Containers/UBF8T346G9.Office/User%20Content.localized/Templates.localized/Revised%20Lucy%20styl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F67B35-E0A5-124A-81DD-0273030F81A4}">
  <ds:schemaRefs>
    <ds:schemaRef ds:uri="http://schemas.openxmlformats.org/officeDocument/2006/bibliography"/>
  </ds:schemaRefs>
</ds:datastoreItem>
</file>

<file path=customXml/itemProps2.xml><?xml version="1.0" encoding="utf-8"?>
<ds:datastoreItem xmlns:ds="http://schemas.openxmlformats.org/officeDocument/2006/customXml" ds:itemID="{F215A20B-4997-4D03-B268-1CA8C0D59494}"/>
</file>

<file path=customXml/itemProps3.xml><?xml version="1.0" encoding="utf-8"?>
<ds:datastoreItem xmlns:ds="http://schemas.openxmlformats.org/officeDocument/2006/customXml" ds:itemID="{BB6F46AF-AB20-420D-96C6-D6D991B42E5F}"/>
</file>

<file path=customXml/itemProps4.xml><?xml version="1.0" encoding="utf-8"?>
<ds:datastoreItem xmlns:ds="http://schemas.openxmlformats.org/officeDocument/2006/customXml" ds:itemID="{51D6A62B-5078-4F11-AD04-0363407B7978}"/>
</file>

<file path=docProps/app.xml><?xml version="1.0" encoding="utf-8"?>
<Properties xmlns="http://schemas.openxmlformats.org/officeDocument/2006/extended-properties" xmlns:vt="http://schemas.openxmlformats.org/officeDocument/2006/docPropsVTypes">
  <Template>Revised Lucy style.dotx</Template>
  <TotalTime>23</TotalTime>
  <Pages>22</Pages>
  <Words>5471</Words>
  <Characters>31190</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36588</CharactersWithSpaces>
  <SharedDoc>false</SharedDoc>
  <HLinks>
    <vt:vector size="18" baseType="variant">
      <vt:variant>
        <vt:i4>8323072</vt:i4>
      </vt:variant>
      <vt:variant>
        <vt:i4>6</vt:i4>
      </vt:variant>
      <vt:variant>
        <vt:i4>0</vt:i4>
      </vt:variant>
      <vt:variant>
        <vt:i4>5</vt:i4>
      </vt:variant>
      <vt:variant>
        <vt:lpwstr>http://ap.ohchr.org/documents/E/HRC/d_res_dec/A_HRC_29_L21.docx</vt:lpwstr>
      </vt:variant>
      <vt:variant>
        <vt:lpwstr/>
      </vt:variant>
      <vt:variant>
        <vt:i4>1114186</vt:i4>
      </vt:variant>
      <vt:variant>
        <vt:i4>3</vt:i4>
      </vt:variant>
      <vt:variant>
        <vt:i4>0</vt:i4>
      </vt:variant>
      <vt:variant>
        <vt:i4>5</vt:i4>
      </vt:variant>
      <vt:variant>
        <vt:lpwstr>https://www.ohchr.org/EN/NewsEvents/Pages/DisplayNews.aspx?NewsID=25003&amp;LangID=E</vt:lpwstr>
      </vt:variant>
      <vt:variant>
        <vt:lpwstr/>
      </vt:variant>
      <vt:variant>
        <vt:i4>8192115</vt:i4>
      </vt:variant>
      <vt:variant>
        <vt:i4>0</vt:i4>
      </vt:variant>
      <vt:variant>
        <vt:i4>0</vt:i4>
      </vt:variant>
      <vt:variant>
        <vt:i4>5</vt:i4>
      </vt:variant>
      <vt:variant>
        <vt:lpwstr>https://www.ciel.org/news/un-bodies-confirm-states-must-pursue-the-highest-possible-ambition-in-emissions-cuts-under-human-rights-law/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Lucy Maxwell | Urgenda</cp:lastModifiedBy>
  <cp:revision>34</cp:revision>
  <cp:lastPrinted>2020-01-15T11:15:00Z</cp:lastPrinted>
  <dcterms:created xsi:type="dcterms:W3CDTF">2020-01-15T10:40:00Z</dcterms:created>
  <dcterms:modified xsi:type="dcterms:W3CDTF">2020-01-15T11:16:00Z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