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65" w:rsidRPr="006608CC" w:rsidRDefault="00E54A65" w:rsidP="00841FB9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E54A65" w:rsidRPr="006608CC" w:rsidRDefault="00E54A65" w:rsidP="00841FB9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E54A65" w:rsidRPr="006608CC" w:rsidRDefault="00E54A65" w:rsidP="00841FB9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D37BD1" w:rsidRPr="006608CC" w:rsidRDefault="00D37BD1" w:rsidP="004400B7">
      <w:pPr>
        <w:pStyle w:val="Kopfzeile"/>
        <w:spacing w:after="36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  <w:r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t>Hate crime</w:t>
      </w:r>
      <w:r w:rsidR="00D37D3B">
        <w:rPr>
          <w:rFonts w:ascii="Calibri" w:hAnsi="Calibri" w:cs="Arial"/>
          <w:b/>
          <w:color w:val="365F91"/>
          <w:sz w:val="36"/>
          <w:szCs w:val="36"/>
          <w:lang w:val="en-GB"/>
        </w:rPr>
        <w:t>:</w:t>
      </w:r>
    </w:p>
    <w:p w:rsidR="004400B7" w:rsidRPr="006608CC" w:rsidRDefault="00D37D3B" w:rsidP="004400B7">
      <w:pPr>
        <w:pStyle w:val="Kopfzeile"/>
        <w:spacing w:after="36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  <w:r>
        <w:rPr>
          <w:rFonts w:ascii="Calibri" w:hAnsi="Calibri" w:cs="Arial"/>
          <w:b/>
          <w:color w:val="365F91"/>
          <w:sz w:val="36"/>
          <w:szCs w:val="36"/>
          <w:lang w:val="en-GB"/>
        </w:rPr>
        <w:t xml:space="preserve">Case numbers, </w:t>
      </w:r>
      <w:r w:rsidR="00F81F64"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t>2001</w:t>
      </w:r>
      <w:r>
        <w:rPr>
          <w:rFonts w:ascii="Calibri" w:hAnsi="Calibri" w:cs="Arial"/>
          <w:b/>
          <w:color w:val="365F91"/>
          <w:sz w:val="36"/>
          <w:szCs w:val="36"/>
          <w:lang w:val="en-GB"/>
        </w:rPr>
        <w:t>–</w:t>
      </w:r>
      <w:r w:rsidR="00F81F64"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t>20</w:t>
      </w:r>
      <w:r w:rsidR="00C83D1B"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t>1</w:t>
      </w:r>
      <w:r w:rsidR="00DA531A"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t>8</w:t>
      </w:r>
    </w:p>
    <w:p w:rsidR="004400B7" w:rsidRPr="006608CC" w:rsidRDefault="004400B7" w:rsidP="004400B7">
      <w:pPr>
        <w:pStyle w:val="Kopfzeile"/>
        <w:spacing w:after="36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8D1689" w:rsidRPr="006608CC" w:rsidRDefault="008D1689" w:rsidP="008D1689">
      <w:pPr>
        <w:spacing w:before="240" w:line="240" w:lineRule="atLeast"/>
        <w:rPr>
          <w:rFonts w:ascii="Calibri" w:eastAsia="Times New Roman" w:hAnsi="Calibri" w:cs="Arial"/>
          <w:color w:val="365F91"/>
          <w:szCs w:val="24"/>
          <w:lang w:val="en-GB" w:eastAsia="en-GB"/>
        </w:rPr>
      </w:pPr>
      <w:r w:rsidRPr="006608CC">
        <w:rPr>
          <w:rFonts w:ascii="Calibri" w:eastAsia="Times New Roman" w:hAnsi="Calibri" w:cs="Arial"/>
          <w:color w:val="365F91"/>
          <w:szCs w:val="24"/>
          <w:u w:val="single"/>
          <w:lang w:val="en-GB" w:eastAsia="en-GB"/>
        </w:rPr>
        <w:t>Notes</w:t>
      </w:r>
    </w:p>
    <w:p w:rsidR="008D1689" w:rsidRPr="006608CC" w:rsidRDefault="008D1689" w:rsidP="008D1689">
      <w:pPr>
        <w:spacing w:before="240" w:line="240" w:lineRule="atLeast"/>
        <w:rPr>
          <w:rFonts w:ascii="Calibri" w:eastAsia="Times New Roman" w:hAnsi="Calibri" w:cs="Arial"/>
          <w:color w:val="365F91"/>
          <w:szCs w:val="24"/>
          <w:lang w:val="en-GB" w:eastAsia="en-GB"/>
        </w:rPr>
      </w:pP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– Some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cases </w:t>
      </w:r>
      <w:proofErr w:type="gramStart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may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>be counted</w:t>
      </w:r>
      <w:proofErr w:type="gramEnd"/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in more than one sub-category.</w:t>
      </w:r>
    </w:p>
    <w:p w:rsidR="008D1689" w:rsidRPr="006608CC" w:rsidRDefault="008D1689" w:rsidP="008D1689">
      <w:pPr>
        <w:spacing w:before="240" w:line="240" w:lineRule="atLeast"/>
        <w:rPr>
          <w:rFonts w:ascii="Calibri" w:eastAsia="Times New Roman" w:hAnsi="Calibri" w:cs="Arial"/>
          <w:color w:val="365F91"/>
          <w:szCs w:val="24"/>
          <w:lang w:val="en-GB" w:eastAsia="en-GB"/>
        </w:rPr>
      </w:pP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–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An asterisk </w:t>
      </w:r>
      <w:r w:rsidR="00AD7FD3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(*)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>denotes c</w:t>
      </w:r>
      <w:r w:rsidR="00D37D3B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ategories and sub-categories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that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were </w:t>
      </w:r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newly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introduced or changed </w:t>
      </w:r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following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a decision made at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the Standing Conference of the Interior Ministers of the </w:t>
      </w:r>
      <w:proofErr w:type="spellStart"/>
      <w:r w:rsidRPr="006608CC">
        <w:rPr>
          <w:rFonts w:ascii="Calibri" w:eastAsia="Times New Roman" w:hAnsi="Calibri" w:cs="Arial"/>
          <w:i/>
          <w:color w:val="365F91"/>
          <w:szCs w:val="24"/>
          <w:lang w:val="en-GB" w:eastAsia="en-GB"/>
        </w:rPr>
        <w:t>Länder</w:t>
      </w:r>
      <w:proofErr w:type="spellEnd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(</w:t>
      </w:r>
      <w:proofErr w:type="spellStart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IMK</w:t>
      </w:r>
      <w:proofErr w:type="spellEnd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) in summer 2016</w:t>
      </w:r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.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This </w:t>
      </w:r>
      <w:r w:rsidR="00AD7FD3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led to </w:t>
      </w:r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changes </w:t>
      </w:r>
      <w:r w:rsidR="00D37D3B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in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the Criminal Police Reporting Service. Since 1 January 2017, politically motivated offences </w:t>
      </w:r>
      <w:proofErr w:type="gramStart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have been placed</w:t>
      </w:r>
      <w:proofErr w:type="gramEnd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into five distinct categories. The previous category of “politically motivated crime committed by foreigners” </w:t>
      </w:r>
      <w:proofErr w:type="gramStart"/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was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divided</w:t>
      </w:r>
      <w:proofErr w:type="gramEnd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into two separate categories: “politically motivated crime – foreign ideology” and “politically motivated crime – religious ideology”. Since this is a new distinction, there are no statistics from previous years for this category. “Politically motivated crime – other” has been renamed “politically motivated crime – </w:t>
      </w:r>
      <w:proofErr w:type="spellStart"/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un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attribut</w:t>
      </w:r>
      <w:r w:rsidR="00C816EC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able</w:t>
      </w:r>
      <w:proofErr w:type="spellEnd"/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”.</w:t>
      </w:r>
    </w:p>
    <w:p w:rsidR="00861201" w:rsidRPr="006608CC" w:rsidRDefault="00C816EC" w:rsidP="008D1689">
      <w:pPr>
        <w:spacing w:before="240" w:line="240" w:lineRule="atLeast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New sub-categories of </w:t>
      </w:r>
      <w:r w:rsidR="008D1689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“hate crime”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now include </w:t>
      </w:r>
      <w:r w:rsidR="008D1689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“anti-Christian” and “anti-Muslim”</w:t>
      </w:r>
      <w:r w:rsidR="00AD7FD3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.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</w:t>
      </w:r>
      <w:r w:rsidR="00723754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Since 1 January 2017,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the </w:t>
      </w:r>
      <w:r w:rsidR="00656DD0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former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sub-category “religion” </w:t>
      </w:r>
      <w:proofErr w:type="gramStart"/>
      <w:r w:rsidR="00656DD0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has been </w:t>
      </w:r>
      <w:r w:rsidR="00723754">
        <w:rPr>
          <w:rFonts w:ascii="Calibri" w:eastAsia="Times New Roman" w:hAnsi="Calibri" w:cs="Arial"/>
          <w:color w:val="365F91"/>
          <w:szCs w:val="24"/>
          <w:lang w:val="en-GB" w:eastAsia="en-GB"/>
        </w:rPr>
        <w:t>known</w:t>
      </w:r>
      <w:proofErr w:type="gramEnd"/>
      <w:r w:rsidR="00723754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as </w:t>
      </w:r>
      <w:r w:rsidR="00656DD0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“other religio</w:t>
      </w:r>
      <w:r w:rsidR="00656DD0">
        <w:rPr>
          <w:rFonts w:ascii="Calibri" w:eastAsia="Times New Roman" w:hAnsi="Calibri" w:cs="Arial"/>
          <w:color w:val="365F91"/>
          <w:szCs w:val="24"/>
          <w:lang w:val="en-GB" w:eastAsia="en-GB"/>
        </w:rPr>
        <w:t>n</w:t>
      </w:r>
      <w:r w:rsidR="00656DD0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”</w:t>
      </w:r>
      <w:r w:rsidR="00656DD0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and no longer includes anti-Christian and anti-Muslim hate crime</w:t>
      </w:r>
      <w:r w:rsidR="008D1689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. Since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these </w:t>
      </w:r>
      <w:r w:rsidR="00AD7FD3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sub-categories 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are </w:t>
      </w:r>
      <w:r w:rsidR="008D1689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new, no statistics </w:t>
      </w:r>
      <w:r w:rsidR="00AD7FD3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are available for them prior to</w:t>
      </w:r>
      <w:r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 xml:space="preserve"> 2017</w:t>
      </w:r>
      <w:r w:rsidR="008D1689" w:rsidRPr="006608CC">
        <w:rPr>
          <w:rFonts w:ascii="Calibri" w:eastAsia="Times New Roman" w:hAnsi="Calibri" w:cs="Arial"/>
          <w:color w:val="365F91"/>
          <w:szCs w:val="24"/>
          <w:lang w:val="en-GB" w:eastAsia="en-GB"/>
        </w:rPr>
        <w:t>.</w:t>
      </w:r>
    </w:p>
    <w:tbl>
      <w:tblPr>
        <w:tblW w:w="0" w:type="auto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8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812"/>
        <w:gridCol w:w="812"/>
        <w:gridCol w:w="700"/>
        <w:gridCol w:w="776"/>
      </w:tblGrid>
      <w:tr w:rsidR="00833E67" w:rsidRPr="006608CC" w:rsidTr="00C45687">
        <w:trPr>
          <w:trHeight w:val="824"/>
        </w:trPr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3D6BC8">
            <w:pPr>
              <w:spacing w:line="240" w:lineRule="atLeast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n-GB"/>
              </w:rPr>
            </w:pPr>
            <w:r w:rsidRPr="006608CC">
              <w:rPr>
                <w:rFonts w:ascii="Calibri" w:hAnsi="Calibri" w:cs="Arial"/>
                <w:b/>
                <w:color w:val="365F91"/>
                <w:sz w:val="22"/>
                <w:lang w:val="en-GB"/>
              </w:rPr>
              <w:lastRenderedPageBreak/>
              <w:br w:type="page"/>
            </w:r>
            <w:r w:rsidR="003D6BC8" w:rsidRPr="006608C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n-GB"/>
              </w:rPr>
              <w:t>Hate crime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0" w:type="auto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776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A531A" w:rsidRPr="006608CC" w:rsidRDefault="00DA531A" w:rsidP="00DA531A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shd w:val="clear" w:color="auto" w:fill="B8CCE4"/>
            <w:vAlign w:val="center"/>
          </w:tcPr>
          <w:p w:rsidR="00282412" w:rsidRPr="006608CC" w:rsidRDefault="00282412" w:rsidP="00282412">
            <w:pPr>
              <w:spacing w:line="240" w:lineRule="atLeast"/>
              <w:rPr>
                <w:rFonts w:ascii="Calibri" w:hAnsi="Calibri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</w:t>
            </w:r>
          </w:p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motivated crime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89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162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94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96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44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77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shd w:val="clear" w:color="auto" w:fill="B8CCE4"/>
            <w:vAlign w:val="center"/>
          </w:tcPr>
          <w:p w:rsidR="00282412" w:rsidRPr="006608CC" w:rsidRDefault="00282412" w:rsidP="00282412">
            <w:pPr>
              <w:spacing w:line="240" w:lineRule="atLeast"/>
              <w:rPr>
                <w:rFonts w:ascii="Calibri" w:hAnsi="Calibri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Right-wing politically</w:t>
            </w:r>
          </w:p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motivated crime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927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289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528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773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988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813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295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358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981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305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554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112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305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983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426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696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170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</w:t>
            </w:r>
            <w:r w:rsidR="00912495">
              <w:rPr>
                <w:rFonts w:ascii="Calibri" w:hAnsi="Calibri" w:cs="Arial"/>
                <w:bCs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153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shd w:val="clear" w:color="auto" w:fill="B8CCE4"/>
            <w:vAlign w:val="center"/>
          </w:tcPr>
          <w:p w:rsidR="00282412" w:rsidRPr="006608CC" w:rsidRDefault="00282412" w:rsidP="00D37BD1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Politically motivated crime </w:t>
            </w:r>
            <w:r w:rsidR="00D37BD1"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committed </w:t>
            </w: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by foreigners*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154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121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179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98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402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331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404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gridSpan w:val="3"/>
            <w:shd w:val="clear" w:color="auto" w:fill="B8CCE4"/>
            <w:vAlign w:val="center"/>
          </w:tcPr>
          <w:p w:rsidR="00402B35" w:rsidRPr="00402B35" w:rsidRDefault="00402B35" w:rsidP="00282412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282412" w:rsidRPr="00402B35" w:rsidRDefault="00282412" w:rsidP="00282412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132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232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gridSpan w:val="3"/>
            <w:shd w:val="clear" w:color="auto" w:fill="B8CCE4"/>
            <w:vAlign w:val="center"/>
          </w:tcPr>
          <w:p w:rsidR="00402B35" w:rsidRPr="00402B35" w:rsidRDefault="00402B35" w:rsidP="00282412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282412" w:rsidRPr="00402B35" w:rsidRDefault="00282412" w:rsidP="00282412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221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184</w:t>
            </w:r>
          </w:p>
        </w:tc>
      </w:tr>
      <w:tr w:rsidR="00282412" w:rsidRPr="006608CC" w:rsidTr="00115B53">
        <w:trPr>
          <w:trHeight w:val="499"/>
        </w:trPr>
        <w:tc>
          <w:tcPr>
            <w:tcW w:w="0" w:type="auto"/>
            <w:shd w:val="clear" w:color="auto" w:fill="B8CCE4"/>
            <w:vAlign w:val="center"/>
          </w:tcPr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Politically motivated </w:t>
            </w:r>
            <w:r w:rsidRPr="00D37D3B">
              <w:rPr>
                <w:rFonts w:ascii="Calibri" w:hAnsi="Calibri"/>
                <w:b/>
                <w:bCs/>
                <w:sz w:val="22"/>
                <w:lang w:val="en-GB"/>
              </w:rPr>
              <w:t>crime</w:t>
            </w: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 – </w:t>
            </w:r>
            <w:proofErr w:type="spellStart"/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224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159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237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243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226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212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265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379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520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576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346</w:t>
            </w:r>
          </w:p>
        </w:tc>
        <w:tc>
          <w:tcPr>
            <w:tcW w:w="776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467</w:t>
            </w:r>
          </w:p>
        </w:tc>
      </w:tr>
      <w:tr w:rsidR="00833E67" w:rsidRPr="006608CC" w:rsidTr="00115B53">
        <w:trPr>
          <w:trHeight w:val="499"/>
        </w:trPr>
        <w:tc>
          <w:tcPr>
            <w:tcW w:w="0" w:type="auto"/>
            <w:shd w:val="clear" w:color="auto" w:fill="4F81BD"/>
            <w:vAlign w:val="center"/>
          </w:tcPr>
          <w:p w:rsidR="00282412" w:rsidRPr="006608CC" w:rsidRDefault="00282412" w:rsidP="00861201">
            <w:pPr>
              <w:spacing w:line="240" w:lineRule="atLeast"/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  <w:t>Politically motivated</w:t>
            </w:r>
          </w:p>
          <w:p w:rsidR="00DA531A" w:rsidRPr="006608CC" w:rsidRDefault="00282412" w:rsidP="00861201">
            <w:pPr>
              <w:spacing w:line="240" w:lineRule="atLeas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  <w:t>crime – total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376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013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850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114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314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353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793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757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583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770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040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514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4</w:t>
            </w:r>
            <w:r w:rsidR="00912495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747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5</w:t>
            </w:r>
            <w:r w:rsidR="00912495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noProof/>
                <w:color w:val="FFFFFF"/>
                <w:sz w:val="22"/>
                <w:lang w:val="en-GB"/>
              </w:rPr>
              <w:t>858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10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373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10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751</w:t>
            </w:r>
          </w:p>
        </w:tc>
        <w:tc>
          <w:tcPr>
            <w:tcW w:w="0" w:type="auto"/>
            <w:shd w:val="clear" w:color="auto" w:fill="4F81BD"/>
            <w:vAlign w:val="center"/>
          </w:tcPr>
          <w:p w:rsidR="00DA531A" w:rsidRPr="006608CC" w:rsidRDefault="00DA531A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7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913</w:t>
            </w:r>
          </w:p>
        </w:tc>
        <w:tc>
          <w:tcPr>
            <w:tcW w:w="776" w:type="dxa"/>
            <w:shd w:val="clear" w:color="auto" w:fill="4F81BD"/>
            <w:vAlign w:val="center"/>
          </w:tcPr>
          <w:p w:rsidR="00DA531A" w:rsidRPr="006608CC" w:rsidRDefault="00115B53" w:rsidP="00115B53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8</w:t>
            </w:r>
            <w:r w:rsidR="00912495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113</w:t>
            </w:r>
          </w:p>
        </w:tc>
      </w:tr>
    </w:tbl>
    <w:p w:rsidR="003266A4" w:rsidRPr="006608CC" w:rsidRDefault="003266A4" w:rsidP="00E54A65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15521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</w:tblGrid>
      <w:tr w:rsidR="00C45687" w:rsidRPr="006608CC" w:rsidTr="00D82668">
        <w:trPr>
          <w:trHeight w:val="824"/>
        </w:trPr>
        <w:tc>
          <w:tcPr>
            <w:tcW w:w="2622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Hate crime,</w:t>
            </w:r>
          </w:p>
          <w:p w:rsidR="00833E67" w:rsidRPr="006608CC" w:rsidRDefault="00083936" w:rsidP="00282412">
            <w:pPr>
              <w:spacing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708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708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708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708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709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850" w:type="dxa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833E67" w:rsidRPr="006608CC" w:rsidRDefault="00833E67" w:rsidP="00833E67">
            <w:pPr>
              <w:spacing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D82668" w:rsidRPr="006608CC" w:rsidTr="00D82668">
        <w:trPr>
          <w:trHeight w:val="499"/>
        </w:trPr>
        <w:tc>
          <w:tcPr>
            <w:tcW w:w="2622" w:type="dxa"/>
            <w:shd w:val="clear" w:color="auto" w:fill="B8CCE4"/>
            <w:vAlign w:val="center"/>
          </w:tcPr>
          <w:p w:rsidR="00D37BD1" w:rsidRPr="006608CC" w:rsidRDefault="00282412" w:rsidP="00282412">
            <w:pPr>
              <w:spacing w:line="240" w:lineRule="atLeast"/>
              <w:rPr>
                <w:rFonts w:ascii="Calibri" w:hAnsi="Calibri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</w:t>
            </w:r>
            <w:r w:rsidR="00D37BD1" w:rsidRPr="006608CC">
              <w:rPr>
                <w:rFonts w:ascii="Calibri" w:hAnsi="Calibri"/>
                <w:b/>
                <w:bCs/>
                <w:sz w:val="22"/>
                <w:lang w:val="en-GB"/>
              </w:rPr>
              <w:t>-wing politically</w:t>
            </w:r>
          </w:p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motivated crime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73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98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86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101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75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11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</w:t>
            </w:r>
          </w:p>
        </w:tc>
      </w:tr>
      <w:tr w:rsidR="00D82668" w:rsidRPr="006608CC" w:rsidTr="00D82668">
        <w:trPr>
          <w:trHeight w:val="499"/>
        </w:trPr>
        <w:tc>
          <w:tcPr>
            <w:tcW w:w="2622" w:type="dxa"/>
            <w:shd w:val="clear" w:color="auto" w:fill="B8CCE4"/>
            <w:vAlign w:val="center"/>
          </w:tcPr>
          <w:p w:rsidR="00D37BD1" w:rsidRPr="006608CC" w:rsidRDefault="00D37BD1" w:rsidP="00282412">
            <w:pPr>
              <w:spacing w:line="240" w:lineRule="atLeast"/>
              <w:rPr>
                <w:rFonts w:ascii="Calibri" w:hAnsi="Calibri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Right-wing politically</w:t>
            </w:r>
          </w:p>
          <w:p w:rsidR="00282412" w:rsidRPr="006608CC" w:rsidRDefault="00282412" w:rsidP="00282412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motivated crime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600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628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551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451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567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513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477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418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392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450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522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980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1252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821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871</w:t>
            </w:r>
          </w:p>
        </w:tc>
      </w:tr>
      <w:tr w:rsidR="00D82668" w:rsidRPr="006608CC" w:rsidTr="00D82668">
        <w:trPr>
          <w:trHeight w:val="499"/>
        </w:trPr>
        <w:tc>
          <w:tcPr>
            <w:tcW w:w="2622" w:type="dxa"/>
            <w:shd w:val="clear" w:color="auto" w:fill="B8CCE4"/>
            <w:vAlign w:val="center"/>
          </w:tcPr>
          <w:p w:rsidR="00282412" w:rsidRPr="006608CC" w:rsidRDefault="00282412" w:rsidP="00D37BD1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Politically motivated crime </w:t>
            </w:r>
            <w:r w:rsidR="00D37BD1"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committed </w:t>
            </w: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by foreigners*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124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</w:tr>
      <w:tr w:rsidR="00402B35" w:rsidRPr="006608CC" w:rsidTr="00D82668">
        <w:trPr>
          <w:trHeight w:val="499"/>
        </w:trPr>
        <w:tc>
          <w:tcPr>
            <w:tcW w:w="4748" w:type="dxa"/>
            <w:gridSpan w:val="4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27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61</w:t>
            </w:r>
          </w:p>
        </w:tc>
      </w:tr>
      <w:tr w:rsidR="00402B35" w:rsidRPr="006608CC" w:rsidTr="00D82668">
        <w:trPr>
          <w:trHeight w:val="499"/>
        </w:trPr>
        <w:tc>
          <w:tcPr>
            <w:tcW w:w="4748" w:type="dxa"/>
            <w:gridSpan w:val="4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48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32</w:t>
            </w:r>
          </w:p>
        </w:tc>
      </w:tr>
      <w:tr w:rsidR="00D82668" w:rsidRPr="006608CC" w:rsidTr="00D82668">
        <w:trPr>
          <w:trHeight w:val="499"/>
        </w:trPr>
        <w:tc>
          <w:tcPr>
            <w:tcW w:w="2622" w:type="dxa"/>
            <w:shd w:val="clear" w:color="auto" w:fill="B8CCE4"/>
            <w:vAlign w:val="center"/>
          </w:tcPr>
          <w:p w:rsidR="00282412" w:rsidRPr="006608CC" w:rsidRDefault="00282412" w:rsidP="00D37BD1">
            <w:pPr>
              <w:spacing w:line="240" w:lineRule="atLeast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Politically motivated </w:t>
            </w:r>
            <w:r w:rsidRPr="00D37D3B">
              <w:rPr>
                <w:rFonts w:ascii="Calibri" w:hAnsi="Calibri"/>
                <w:b/>
                <w:bCs/>
                <w:sz w:val="22"/>
                <w:lang w:val="en-GB"/>
              </w:rPr>
              <w:t>crime</w:t>
            </w: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 xml:space="preserve"> – </w:t>
            </w:r>
            <w:proofErr w:type="spellStart"/>
            <w:r w:rsidR="00D37BD1" w:rsidRPr="006608CC">
              <w:rPr>
                <w:rFonts w:ascii="Calibri" w:hAnsi="Calibri"/>
                <w:b/>
                <w:bCs/>
                <w:sz w:val="22"/>
                <w:lang w:val="en-GB"/>
              </w:rPr>
              <w:t>un</w:t>
            </w: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attribut</w:t>
            </w:r>
            <w:r w:rsidR="00D37BD1" w:rsidRPr="006608CC">
              <w:rPr>
                <w:rFonts w:ascii="Calibri" w:hAnsi="Calibri"/>
                <w:b/>
                <w:bCs/>
                <w:sz w:val="22"/>
                <w:lang w:val="en-GB"/>
              </w:rPr>
              <w:t>able</w:t>
            </w:r>
            <w:proofErr w:type="spellEnd"/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45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35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74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79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78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282412" w:rsidRPr="006608CC" w:rsidRDefault="00282412" w:rsidP="00282412">
            <w:pPr>
              <w:spacing w:line="240" w:lineRule="atLeast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102</w:t>
            </w:r>
          </w:p>
        </w:tc>
      </w:tr>
      <w:tr w:rsidR="00C45687" w:rsidRPr="006608CC" w:rsidTr="00D82668">
        <w:trPr>
          <w:trHeight w:val="499"/>
        </w:trPr>
        <w:tc>
          <w:tcPr>
            <w:tcW w:w="2622" w:type="dxa"/>
            <w:shd w:val="clear" w:color="auto" w:fill="4F81BD"/>
            <w:vAlign w:val="center"/>
          </w:tcPr>
          <w:p w:rsidR="00D82668" w:rsidRPr="006608CC" w:rsidRDefault="00D82668" w:rsidP="00861201">
            <w:pPr>
              <w:spacing w:line="240" w:lineRule="atLeast"/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  <w:t>Politically motivated</w:t>
            </w:r>
          </w:p>
          <w:p w:rsidR="00833E67" w:rsidRPr="006608CC" w:rsidRDefault="00D82668" w:rsidP="00861201">
            <w:pPr>
              <w:spacing w:line="240" w:lineRule="atLeas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2"/>
                <w:lang w:val="en-GB"/>
              </w:rPr>
              <w:t>crime – total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714</w:t>
            </w:r>
          </w:p>
        </w:tc>
        <w:tc>
          <w:tcPr>
            <w:tcW w:w="708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774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606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514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513</w:t>
            </w:r>
          </w:p>
        </w:tc>
        <w:tc>
          <w:tcPr>
            <w:tcW w:w="708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644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642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561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590</w:t>
            </w:r>
          </w:p>
        </w:tc>
        <w:tc>
          <w:tcPr>
            <w:tcW w:w="708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467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528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524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608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708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707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151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467</w:t>
            </w:r>
          </w:p>
        </w:tc>
        <w:tc>
          <w:tcPr>
            <w:tcW w:w="709" w:type="dxa"/>
            <w:shd w:val="clear" w:color="auto" w:fill="4F81BD"/>
            <w:vAlign w:val="center"/>
          </w:tcPr>
          <w:p w:rsidR="00833E67" w:rsidRPr="006608CC" w:rsidRDefault="00833E67" w:rsidP="0086120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985</w:t>
            </w:r>
          </w:p>
        </w:tc>
        <w:tc>
          <w:tcPr>
            <w:tcW w:w="850" w:type="dxa"/>
            <w:shd w:val="clear" w:color="auto" w:fill="4F81BD"/>
            <w:vAlign w:val="center"/>
          </w:tcPr>
          <w:p w:rsidR="00833E67" w:rsidRPr="006608CC" w:rsidRDefault="00847951" w:rsidP="00847951">
            <w:pPr>
              <w:spacing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078</w:t>
            </w:r>
          </w:p>
        </w:tc>
      </w:tr>
    </w:tbl>
    <w:p w:rsidR="00E54A65" w:rsidRPr="006608CC" w:rsidRDefault="00545735" w:rsidP="00E54A65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  <w:r w:rsidRPr="006608CC">
        <w:rPr>
          <w:rFonts w:ascii="Calibri" w:hAnsi="Calibri" w:cs="Arial"/>
          <w:lang w:val="en-GB"/>
        </w:rPr>
        <w:br w:type="page"/>
      </w:r>
    </w:p>
    <w:p w:rsidR="00E54A65" w:rsidRPr="006608CC" w:rsidRDefault="00E54A65" w:rsidP="00E54A65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E54A65" w:rsidRPr="006608CC" w:rsidRDefault="00E54A65" w:rsidP="00E54A65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E54A65" w:rsidRPr="006608CC" w:rsidRDefault="00E54A65" w:rsidP="00E54A65">
      <w:pPr>
        <w:pStyle w:val="Kopfzeile"/>
        <w:spacing w:before="40" w:after="32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</w:p>
    <w:p w:rsidR="00D37D3B" w:rsidRDefault="000473DC" w:rsidP="000473DC">
      <w:pPr>
        <w:pStyle w:val="Kopfzeile"/>
        <w:spacing w:after="360" w:line="240" w:lineRule="atLeast"/>
        <w:jc w:val="center"/>
        <w:rPr>
          <w:rFonts w:ascii="Calibri" w:hAnsi="Calibri"/>
          <w:b/>
          <w:color w:val="365F91"/>
          <w:sz w:val="36"/>
          <w:szCs w:val="36"/>
          <w:lang w:val="en-GB"/>
        </w:rPr>
      </w:pPr>
      <w:r w:rsidRPr="006608CC">
        <w:rPr>
          <w:rFonts w:ascii="Calibri" w:hAnsi="Calibri"/>
          <w:b/>
          <w:color w:val="365F91"/>
          <w:sz w:val="36"/>
          <w:szCs w:val="36"/>
          <w:lang w:val="en-GB"/>
        </w:rPr>
        <w:t>Hate crime</w:t>
      </w:r>
      <w:r w:rsidR="00D37D3B">
        <w:rPr>
          <w:rFonts w:ascii="Calibri" w:hAnsi="Calibri"/>
          <w:b/>
          <w:color w:val="365F91"/>
          <w:sz w:val="36"/>
          <w:szCs w:val="36"/>
          <w:lang w:val="en-GB"/>
        </w:rPr>
        <w:t>:</w:t>
      </w:r>
    </w:p>
    <w:p w:rsidR="000473DC" w:rsidRPr="006608CC" w:rsidRDefault="00D37D3B" w:rsidP="000473DC">
      <w:pPr>
        <w:pStyle w:val="Kopfzeile"/>
        <w:spacing w:after="360" w:line="240" w:lineRule="atLeast"/>
        <w:jc w:val="center"/>
        <w:rPr>
          <w:rFonts w:ascii="Calibri" w:hAnsi="Calibri" w:cs="Arial"/>
          <w:b/>
          <w:color w:val="365F91"/>
          <w:sz w:val="36"/>
          <w:szCs w:val="36"/>
          <w:lang w:val="en-GB"/>
        </w:rPr>
      </w:pPr>
      <w:r>
        <w:rPr>
          <w:rFonts w:ascii="Calibri" w:hAnsi="Calibri"/>
          <w:b/>
          <w:color w:val="365F91"/>
          <w:sz w:val="36"/>
          <w:szCs w:val="36"/>
          <w:lang w:val="en-GB"/>
        </w:rPr>
        <w:t xml:space="preserve">Case numbers </w:t>
      </w:r>
      <w:r w:rsidR="000473DC" w:rsidRPr="006608CC">
        <w:rPr>
          <w:rFonts w:ascii="Calibri" w:hAnsi="Calibri"/>
          <w:b/>
          <w:color w:val="365F91"/>
          <w:sz w:val="36"/>
          <w:szCs w:val="36"/>
          <w:lang w:val="en-GB"/>
        </w:rPr>
        <w:t>by sub-category</w:t>
      </w:r>
      <w:r>
        <w:rPr>
          <w:rFonts w:ascii="Calibri" w:hAnsi="Calibri"/>
          <w:b/>
          <w:color w:val="365F91"/>
          <w:sz w:val="36"/>
          <w:szCs w:val="36"/>
          <w:lang w:val="en-GB"/>
        </w:rPr>
        <w:t xml:space="preserve">, </w:t>
      </w:r>
      <w:r w:rsidR="000473DC" w:rsidRPr="006608CC">
        <w:rPr>
          <w:rFonts w:ascii="Calibri" w:hAnsi="Calibri"/>
          <w:b/>
          <w:color w:val="365F91"/>
          <w:sz w:val="36"/>
          <w:szCs w:val="36"/>
          <w:lang w:val="en-GB"/>
        </w:rPr>
        <w:t>2001</w:t>
      </w:r>
      <w:r w:rsidR="00D37BD1" w:rsidRPr="006608CC">
        <w:rPr>
          <w:rFonts w:ascii="Calibri" w:hAnsi="Calibri"/>
          <w:b/>
          <w:color w:val="365F91"/>
          <w:sz w:val="36"/>
          <w:szCs w:val="36"/>
          <w:lang w:val="en-GB"/>
        </w:rPr>
        <w:t>–</w:t>
      </w:r>
      <w:r w:rsidR="000473DC" w:rsidRPr="006608CC">
        <w:rPr>
          <w:rFonts w:ascii="Calibri" w:hAnsi="Calibri"/>
          <w:b/>
          <w:color w:val="365F91"/>
          <w:sz w:val="36"/>
          <w:szCs w:val="36"/>
          <w:lang w:val="en-GB"/>
        </w:rPr>
        <w:t>2018</w:t>
      </w:r>
    </w:p>
    <w:p w:rsidR="00AB2738" w:rsidRPr="006608CC" w:rsidRDefault="00E54A65" w:rsidP="00861201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b/>
          <w:color w:val="365F91"/>
          <w:sz w:val="36"/>
          <w:szCs w:val="36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9"/>
        <w:gridCol w:w="764"/>
        <w:gridCol w:w="755"/>
        <w:gridCol w:w="755"/>
        <w:gridCol w:w="758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21"/>
        <w:gridCol w:w="705"/>
      </w:tblGrid>
      <w:tr w:rsidR="00C45687" w:rsidRPr="006608CC" w:rsidTr="00402B35">
        <w:trPr>
          <w:trHeight w:val="824"/>
        </w:trPr>
        <w:tc>
          <w:tcPr>
            <w:tcW w:w="643" w:type="pct"/>
            <w:shd w:val="clear" w:color="auto" w:fill="4F81BD"/>
            <w:vAlign w:val="center"/>
          </w:tcPr>
          <w:p w:rsidR="00C45687" w:rsidRPr="006608CC" w:rsidRDefault="00D37BD1" w:rsidP="00861201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Xenophobic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2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8" w:type="pct"/>
            <w:shd w:val="clear" w:color="auto" w:fill="4F81BD"/>
            <w:vAlign w:val="center"/>
          </w:tcPr>
          <w:p w:rsidR="00C45687" w:rsidRPr="006608CC" w:rsidRDefault="00C45687" w:rsidP="00C4568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21"/>
                <w:szCs w:val="21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1"/>
                <w:szCs w:val="21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21"/>
                <w:szCs w:val="21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1"/>
                <w:szCs w:val="21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391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789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553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493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294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866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950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083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423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822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149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727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209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530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166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064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178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5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81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213</w:t>
            </w:r>
          </w:p>
        </w:tc>
      </w:tr>
      <w:tr w:rsidR="00402B35" w:rsidRPr="006608CC" w:rsidTr="00402B35">
        <w:trPr>
          <w:trHeight w:val="499"/>
        </w:trPr>
        <w:tc>
          <w:tcPr>
            <w:tcW w:w="1135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93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163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62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265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84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221</w:t>
            </w:r>
          </w:p>
        </w:tc>
      </w:tr>
      <w:tr w:rsidR="00C45687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C45687" w:rsidRPr="006608CC" w:rsidRDefault="00D37BD1" w:rsidP="00861201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18"/>
                <w:szCs w:val="18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548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877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694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595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989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048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564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166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922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248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3</w:t>
            </w:r>
            <w:r w:rsidR="00912495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945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983</w:t>
            </w:r>
          </w:p>
        </w:tc>
        <w:tc>
          <w:tcPr>
            <w:tcW w:w="232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434</w:t>
            </w:r>
          </w:p>
        </w:tc>
        <w:tc>
          <w:tcPr>
            <w:tcW w:w="228" w:type="pct"/>
            <w:shd w:val="clear" w:color="auto" w:fill="4F81BD"/>
            <w:vAlign w:val="center"/>
          </w:tcPr>
          <w:p w:rsidR="00C45687" w:rsidRPr="006608CC" w:rsidRDefault="00847951" w:rsidP="0084795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701</w:t>
            </w:r>
          </w:p>
        </w:tc>
      </w:tr>
    </w:tbl>
    <w:p w:rsidR="00652EE8" w:rsidRPr="006608CC" w:rsidRDefault="00652EE8" w:rsidP="00861201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55"/>
        <w:gridCol w:w="755"/>
        <w:gridCol w:w="758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21"/>
        <w:gridCol w:w="709"/>
      </w:tblGrid>
      <w:tr w:rsidR="00C45687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 w:val="22"/>
                <w:lang w:val="en-GB"/>
              </w:rPr>
              <w:t>Xenophobic,</w:t>
            </w:r>
          </w:p>
          <w:p w:rsidR="00C45687" w:rsidRPr="006608CC" w:rsidRDefault="00083936" w:rsidP="00D37BD1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 w:val="22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2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C45687" w:rsidRPr="006608CC" w:rsidRDefault="00C45687" w:rsidP="00C4568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21"/>
                <w:szCs w:val="21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1"/>
                <w:szCs w:val="21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519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512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440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520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213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794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860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D37BD1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14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51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19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31</w:t>
            </w:r>
          </w:p>
        </w:tc>
      </w:tr>
      <w:tr w:rsidR="00D37BD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D37BD1" w:rsidRPr="006608CC" w:rsidRDefault="00D37BD1" w:rsidP="0058155F">
            <w:pPr>
              <w:spacing w:line="240" w:lineRule="auto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="0058155F"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</w:t>
            </w: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attribut</w:t>
            </w:r>
            <w:r w:rsidR="0058155F"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57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37BD1" w:rsidRPr="006608CC" w:rsidRDefault="00D37BD1" w:rsidP="00D37BD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</w:tr>
      <w:tr w:rsidR="00C45687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C45687" w:rsidRPr="006608CC" w:rsidRDefault="0058155F" w:rsidP="00861201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533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527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483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409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384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531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457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308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373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415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494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554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975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290</w:t>
            </w:r>
          </w:p>
        </w:tc>
        <w:tc>
          <w:tcPr>
            <w:tcW w:w="232" w:type="pct"/>
            <w:shd w:val="clear" w:color="auto" w:fill="4F81BD"/>
            <w:vAlign w:val="center"/>
          </w:tcPr>
          <w:p w:rsidR="00C45687" w:rsidRPr="006608CC" w:rsidRDefault="00C45687" w:rsidP="0086120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838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C45687" w:rsidRPr="006608CC" w:rsidRDefault="00847951" w:rsidP="00847951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971</w:t>
            </w:r>
          </w:p>
        </w:tc>
      </w:tr>
    </w:tbl>
    <w:p w:rsidR="00545735" w:rsidRPr="006608CC" w:rsidRDefault="00545735" w:rsidP="00584538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3"/>
        <w:gridCol w:w="756"/>
        <w:gridCol w:w="77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27"/>
        <w:gridCol w:w="721"/>
      </w:tblGrid>
      <w:tr w:rsidR="00AC226A" w:rsidRPr="006608CC" w:rsidTr="00402B35">
        <w:trPr>
          <w:trHeight w:val="824"/>
        </w:trPr>
        <w:tc>
          <w:tcPr>
            <w:tcW w:w="64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color w:val="FFFFFF"/>
                <w:sz w:val="22"/>
                <w:lang w:val="en-GB"/>
              </w:rPr>
              <w:br w:type="page"/>
            </w:r>
            <w:r w:rsidRPr="006608CC">
              <w:rPr>
                <w:rFonts w:ascii="Calibri" w:hAnsi="Calibri" w:cs="Arial"/>
                <w:color w:val="FFFFFF"/>
                <w:sz w:val="22"/>
                <w:lang w:val="en-GB"/>
              </w:rPr>
              <w:br w:type="page"/>
            </w:r>
            <w:r w:rsidRPr="006608CC">
              <w:rPr>
                <w:rFonts w:ascii="Calibri" w:hAnsi="Calibri" w:cs="Arial"/>
                <w:color w:val="FFFFFF"/>
                <w:sz w:val="22"/>
                <w:lang w:val="en-GB"/>
              </w:rPr>
              <w:br w:type="page"/>
            </w:r>
            <w:proofErr w:type="spellStart"/>
            <w:r w:rsidR="0058155F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Antisemitic</w:t>
            </w:r>
            <w:proofErr w:type="spellEnd"/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7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AC226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8155F" w:rsidRPr="006608CC" w:rsidTr="00402B35">
        <w:trPr>
          <w:trHeight w:val="499"/>
        </w:trPr>
        <w:tc>
          <w:tcPr>
            <w:tcW w:w="641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</w:tr>
      <w:tr w:rsidR="0058155F" w:rsidRPr="006608CC" w:rsidTr="00402B35">
        <w:trPr>
          <w:trHeight w:val="499"/>
        </w:trPr>
        <w:tc>
          <w:tcPr>
            <w:tcW w:w="641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629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594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682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662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561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496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520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192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188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342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381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412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603</w:t>
            </w:r>
          </w:p>
        </w:tc>
      </w:tr>
      <w:tr w:rsidR="0058155F" w:rsidRPr="006608CC" w:rsidTr="00402B35">
        <w:trPr>
          <w:trHeight w:val="499"/>
        </w:trPr>
        <w:tc>
          <w:tcPr>
            <w:tcW w:w="641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48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2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41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102</w:t>
            </w:r>
          </w:p>
        </w:tc>
      </w:tr>
      <w:tr w:rsidR="00402B35" w:rsidRPr="006608CC" w:rsidTr="00402B35">
        <w:trPr>
          <w:trHeight w:val="499"/>
        </w:trPr>
        <w:tc>
          <w:tcPr>
            <w:tcW w:w="1132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30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52</w:t>
            </w:r>
          </w:p>
        </w:tc>
      </w:tr>
      <w:tr w:rsidR="0058155F" w:rsidRPr="006608CC" w:rsidTr="00402B35">
        <w:trPr>
          <w:trHeight w:val="499"/>
        </w:trPr>
        <w:tc>
          <w:tcPr>
            <w:tcW w:w="641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</w:t>
            </w:r>
          </w:p>
        </w:tc>
        <w:tc>
          <w:tcPr>
            <w:tcW w:w="23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28</w:t>
            </w:r>
          </w:p>
        </w:tc>
      </w:tr>
      <w:tr w:rsidR="00AC226A" w:rsidRPr="006608CC" w:rsidTr="00402B35">
        <w:trPr>
          <w:trHeight w:val="499"/>
        </w:trPr>
        <w:tc>
          <w:tcPr>
            <w:tcW w:w="641" w:type="pct"/>
            <w:shd w:val="clear" w:color="auto" w:fill="4F81BD"/>
            <w:vAlign w:val="center"/>
          </w:tcPr>
          <w:p w:rsidR="00AC226A" w:rsidRPr="006608CC" w:rsidRDefault="0058155F" w:rsidP="00584538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691</w:t>
            </w:r>
          </w:p>
        </w:tc>
        <w:tc>
          <w:tcPr>
            <w:tcW w:w="247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771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344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449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809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657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559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690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268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239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374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275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596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366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1468</w:t>
            </w:r>
          </w:p>
        </w:tc>
        <w:tc>
          <w:tcPr>
            <w:tcW w:w="234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504</w:t>
            </w:r>
          </w:p>
        </w:tc>
        <w:tc>
          <w:tcPr>
            <w:tcW w:w="233" w:type="pct"/>
            <w:shd w:val="clear" w:color="auto" w:fill="4F81BD"/>
            <w:vAlign w:val="center"/>
          </w:tcPr>
          <w:p w:rsidR="00AC226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799</w:t>
            </w:r>
          </w:p>
        </w:tc>
      </w:tr>
    </w:tbl>
    <w:p w:rsidR="00934299" w:rsidRPr="006608CC" w:rsidRDefault="00934299" w:rsidP="00584538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55"/>
        <w:gridCol w:w="755"/>
        <w:gridCol w:w="758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21"/>
        <w:gridCol w:w="709"/>
      </w:tblGrid>
      <w:tr w:rsidR="00AC226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proofErr w:type="spellStart"/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Antisemitic</w:t>
            </w:r>
            <w:proofErr w:type="spellEnd"/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,</w:t>
            </w:r>
          </w:p>
          <w:p w:rsidR="00AC226A" w:rsidRPr="006608CC" w:rsidRDefault="00083936" w:rsidP="0058155F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2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</w:tcPr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</w:p>
          <w:p w:rsidR="00AC226A" w:rsidRPr="006608CC" w:rsidRDefault="00AC226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8155F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</w:tr>
      <w:tr w:rsidR="0058155F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32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49</w:t>
            </w:r>
          </w:p>
        </w:tc>
      </w:tr>
      <w:tr w:rsidR="0058155F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10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</w:p>
        </w:tc>
      </w:tr>
      <w:tr w:rsidR="0058155F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8155F" w:rsidRPr="006608CC" w:rsidRDefault="0058155F" w:rsidP="0058155F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Politically motivated crime –</w:t>
            </w:r>
            <w:r w:rsidR="00A64291"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58155F" w:rsidRPr="006608CC" w:rsidRDefault="0058155F" w:rsidP="0058155F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</w:tr>
      <w:tr w:rsidR="00AC226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AC226A" w:rsidRPr="006608CC" w:rsidRDefault="00A64291" w:rsidP="00584538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28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39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56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51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45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34</w:t>
            </w:r>
          </w:p>
        </w:tc>
        <w:tc>
          <w:tcPr>
            <w:tcW w:w="232" w:type="pct"/>
            <w:shd w:val="clear" w:color="auto" w:fill="4F81BD"/>
            <w:vAlign w:val="center"/>
          </w:tcPr>
          <w:p w:rsidR="00AC226A" w:rsidRPr="006608CC" w:rsidRDefault="00AC226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37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AC226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69</w:t>
            </w:r>
          </w:p>
        </w:tc>
      </w:tr>
    </w:tbl>
    <w:p w:rsidR="003266A4" w:rsidRPr="006608CC" w:rsidRDefault="00545735" w:rsidP="00584538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9A182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Racism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377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373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379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501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598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779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187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305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277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664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14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26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4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</w:tr>
      <w:tr w:rsidR="009A182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9A182A" w:rsidRPr="006608CC" w:rsidRDefault="00A64291" w:rsidP="00584538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203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388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385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351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540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513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433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484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584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608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807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214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335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300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9A182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725</w:t>
            </w:r>
          </w:p>
        </w:tc>
      </w:tr>
    </w:tbl>
    <w:p w:rsidR="00982AD9" w:rsidRPr="006608CC" w:rsidRDefault="00982AD9" w:rsidP="00584538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9A182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Ra</w:t>
            </w:r>
            <w:r w:rsidR="00A64291"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c</w:t>
            </w: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ism</w:t>
            </w:r>
            <w:r w:rsidR="00A64291"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,</w:t>
            </w:r>
          </w:p>
          <w:p w:rsidR="009A182A" w:rsidRPr="006608CC" w:rsidRDefault="00A64291" w:rsidP="00584538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79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58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213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158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246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A64291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A64291" w:rsidRPr="006608CC" w:rsidRDefault="00A64291" w:rsidP="00A64291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A64291" w:rsidRPr="006608CC" w:rsidRDefault="00A64291" w:rsidP="00A64291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</w:tr>
      <w:tr w:rsidR="009A182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9A182A" w:rsidRPr="006608CC" w:rsidRDefault="00A64291" w:rsidP="00584538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32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81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60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123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141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174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220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9A182A" w:rsidRPr="006608CC" w:rsidRDefault="009A182A" w:rsidP="00584538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160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9A182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259</w:t>
            </w:r>
          </w:p>
        </w:tc>
      </w:tr>
    </w:tbl>
    <w:p w:rsidR="00DD2833" w:rsidRPr="006608CC" w:rsidRDefault="00545735" w:rsidP="004F2D72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9A182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1E5370" w:rsidRPr="006608CC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w w:val="92"/>
                <w:szCs w:val="24"/>
                <w:lang w:val="en-GB"/>
              </w:rPr>
              <w:t>Other r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w w:val="92"/>
                <w:szCs w:val="24"/>
                <w:lang w:val="en-GB"/>
              </w:rPr>
              <w:t>eligion*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br/>
              <w:t>(</w:t>
            </w: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 xml:space="preserve">until 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2016</w:t>
            </w: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: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 xml:space="preserve"> </w:t>
            </w:r>
          </w:p>
          <w:p w:rsidR="009A182A" w:rsidRPr="006608CC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“r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eligion</w:t>
            </w: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”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)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2017*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1E5370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1E5370" w:rsidRPr="00437100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1E5370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1E5370" w:rsidRPr="00437100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59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832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sz w:val="22"/>
                <w:lang w:val="en-GB"/>
              </w:rPr>
              <w:t>100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</w:tr>
      <w:tr w:rsidR="001E5370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1E5370" w:rsidRPr="006608CC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254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</w:t>
            </w:r>
          </w:p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3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</w:t>
            </w:r>
          </w:p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27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22</w:t>
            </w:r>
          </w:p>
        </w:tc>
      </w:tr>
      <w:tr w:rsidR="001E5370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1E5370" w:rsidRPr="006608CC" w:rsidRDefault="001E5370" w:rsidP="001E5370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1E5370" w:rsidRPr="006608CC" w:rsidRDefault="001E5370" w:rsidP="001E5370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</w:tr>
      <w:tr w:rsidR="009A182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9A182A" w:rsidRPr="006608CC" w:rsidRDefault="00633D48" w:rsidP="004F2D72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98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106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102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135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315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238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253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256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319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414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422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696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516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63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9A182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34</w:t>
            </w:r>
          </w:p>
        </w:tc>
      </w:tr>
    </w:tbl>
    <w:p w:rsidR="00DD2833" w:rsidRPr="006608CC" w:rsidRDefault="00DD2833" w:rsidP="004F2D72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9A182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0C5029" w:rsidRPr="006608CC" w:rsidRDefault="000C5029" w:rsidP="000C5029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w w:val="92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w w:val="92"/>
                <w:szCs w:val="24"/>
                <w:lang w:val="en-GB"/>
              </w:rPr>
              <w:t>Other religion,</w:t>
            </w:r>
          </w:p>
          <w:p w:rsidR="009A182A" w:rsidRPr="006608CC" w:rsidRDefault="00083936" w:rsidP="000C5029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3D7BFB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3D7BFB" w:rsidRPr="00437100" w:rsidRDefault="003D7BFB" w:rsidP="003D7BFB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3D7BFB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3D7BFB" w:rsidRPr="00437100" w:rsidRDefault="003D7BFB" w:rsidP="003D7BFB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</w:tr>
      <w:tr w:rsidR="003D7BFB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3D7BFB" w:rsidRPr="006608CC" w:rsidRDefault="003D7BFB" w:rsidP="003D7BFB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85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37100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37100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</w:t>
            </w:r>
          </w:p>
        </w:tc>
      </w:tr>
      <w:tr w:rsidR="003D7BFB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3D7BFB" w:rsidRPr="006608CC" w:rsidRDefault="003D7BFB" w:rsidP="00C240D7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Politically motivated crime –</w:t>
            </w:r>
            <w:r w:rsidR="00C240D7"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3D7BFB" w:rsidRPr="006608CC" w:rsidRDefault="003D7BFB" w:rsidP="003D7BFB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9A182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9A182A" w:rsidRPr="006608CC" w:rsidRDefault="00C240D7" w:rsidP="004F2D72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15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25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104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145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9A182A" w:rsidRPr="006608CC" w:rsidRDefault="009A182A" w:rsidP="004F2D72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9A182A" w:rsidRPr="006608CC" w:rsidRDefault="008C3460" w:rsidP="008C3460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</w:t>
            </w:r>
          </w:p>
        </w:tc>
      </w:tr>
    </w:tbl>
    <w:p w:rsidR="00541D1F" w:rsidRPr="006608CC" w:rsidRDefault="00545735" w:rsidP="00943CF7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2"/>
        <w:gridCol w:w="762"/>
        <w:gridCol w:w="771"/>
        <w:gridCol w:w="761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2"/>
        <w:gridCol w:w="709"/>
      </w:tblGrid>
      <w:tr w:rsidR="009A182A" w:rsidRPr="006608CC" w:rsidTr="00402B35">
        <w:trPr>
          <w:trHeight w:val="824"/>
        </w:trPr>
        <w:tc>
          <w:tcPr>
            <w:tcW w:w="6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7E66C7" w:rsidP="0008393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Social</w:t>
            </w:r>
            <w:r w:rsidR="00083936"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 xml:space="preserve"> </w:t>
            </w: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status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7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7E66C7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7E66C7" w:rsidRPr="006608CC" w:rsidRDefault="007E66C7" w:rsidP="007E66C7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38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</w:tr>
      <w:tr w:rsidR="007E66C7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7E66C7" w:rsidRPr="006608CC" w:rsidRDefault="007E66C7" w:rsidP="007E66C7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53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47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</w:tr>
      <w:tr w:rsidR="007E66C7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7E66C7" w:rsidRPr="006608CC" w:rsidRDefault="007E66C7" w:rsidP="007E66C7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7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1137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7E66C7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7E66C7" w:rsidRPr="006608CC" w:rsidRDefault="007E66C7" w:rsidP="007E66C7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7E66C7" w:rsidRPr="006608CC" w:rsidRDefault="007E66C7" w:rsidP="007E66C7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</w:tr>
      <w:tr w:rsidR="009A182A" w:rsidRPr="006608CC" w:rsidTr="00402B35">
        <w:trPr>
          <w:trHeight w:val="499"/>
        </w:trPr>
        <w:tc>
          <w:tcPr>
            <w:tcW w:w="644" w:type="pct"/>
            <w:shd w:val="clear" w:color="auto" w:fill="4F81BD"/>
            <w:vAlign w:val="center"/>
          </w:tcPr>
          <w:p w:rsidR="009A182A" w:rsidRPr="006608CC" w:rsidRDefault="007E66C7" w:rsidP="00943CF7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91</w:t>
            </w:r>
          </w:p>
        </w:tc>
        <w:tc>
          <w:tcPr>
            <w:tcW w:w="247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113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111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136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267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263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239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138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100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106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320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124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60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9A182A" w:rsidRPr="006608CC" w:rsidRDefault="00960463" w:rsidP="0096046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60</w:t>
            </w:r>
          </w:p>
        </w:tc>
      </w:tr>
    </w:tbl>
    <w:p w:rsidR="00541D1F" w:rsidRPr="006608CC" w:rsidRDefault="00541D1F" w:rsidP="00943CF7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2"/>
        <w:gridCol w:w="762"/>
        <w:gridCol w:w="771"/>
        <w:gridCol w:w="761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2"/>
        <w:gridCol w:w="709"/>
      </w:tblGrid>
      <w:tr w:rsidR="009A182A" w:rsidRPr="006608CC" w:rsidTr="00402B35">
        <w:trPr>
          <w:trHeight w:val="882"/>
        </w:trPr>
        <w:tc>
          <w:tcPr>
            <w:tcW w:w="6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Social status,</w:t>
            </w:r>
          </w:p>
          <w:p w:rsidR="009A182A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 xml:space="preserve">violence 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7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9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083936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</w:tr>
      <w:tr w:rsidR="00083936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</w:tr>
      <w:tr w:rsidR="00083936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7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1137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083936" w:rsidRPr="006608CC" w:rsidTr="00402B35">
        <w:trPr>
          <w:trHeight w:val="499"/>
        </w:trPr>
        <w:tc>
          <w:tcPr>
            <w:tcW w:w="644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7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</w:tr>
      <w:tr w:rsidR="009A182A" w:rsidRPr="006608CC" w:rsidTr="00402B35">
        <w:trPr>
          <w:trHeight w:val="499"/>
        </w:trPr>
        <w:tc>
          <w:tcPr>
            <w:tcW w:w="644" w:type="pct"/>
            <w:shd w:val="clear" w:color="auto" w:fill="4F81BD"/>
            <w:vAlign w:val="center"/>
          </w:tcPr>
          <w:p w:rsidR="009A182A" w:rsidRPr="006608CC" w:rsidRDefault="00083936" w:rsidP="00943CF7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17</w:t>
            </w:r>
          </w:p>
        </w:tc>
        <w:tc>
          <w:tcPr>
            <w:tcW w:w="247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109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21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7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22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9A182A" w:rsidRPr="006608CC" w:rsidRDefault="009A182A" w:rsidP="00943CF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29" w:type="pct"/>
            <w:shd w:val="clear" w:color="auto" w:fill="4F81BD"/>
            <w:vAlign w:val="center"/>
          </w:tcPr>
          <w:p w:rsidR="009A182A" w:rsidRPr="006608CC" w:rsidRDefault="00960463" w:rsidP="0096046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</w:t>
            </w:r>
          </w:p>
        </w:tc>
      </w:tr>
    </w:tbl>
    <w:p w:rsidR="00541D1F" w:rsidRPr="006608CC" w:rsidRDefault="00545735" w:rsidP="00245D83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53"/>
        <w:gridCol w:w="774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24"/>
        <w:gridCol w:w="718"/>
      </w:tblGrid>
      <w:tr w:rsidR="009A182A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Sexual o</w:t>
            </w:r>
            <w:r w:rsidR="009A182A"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rient</w:t>
            </w: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ation</w:t>
            </w:r>
          </w:p>
        </w:tc>
        <w:tc>
          <w:tcPr>
            <w:tcW w:w="242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8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2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9A182A" w:rsidRPr="006608CC" w:rsidRDefault="009A182A" w:rsidP="009A182A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083936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8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</w:tr>
      <w:tr w:rsidR="00083936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</w:t>
            </w:r>
          </w:p>
        </w:tc>
        <w:tc>
          <w:tcPr>
            <w:tcW w:w="248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86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99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92</w:t>
            </w:r>
          </w:p>
        </w:tc>
      </w:tr>
      <w:tr w:rsidR="00083936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8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32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14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16</w:t>
            </w:r>
          </w:p>
        </w:tc>
      </w:tr>
      <w:tr w:rsidR="00402B35" w:rsidRPr="006608CC" w:rsidTr="00402B35">
        <w:trPr>
          <w:trHeight w:val="499"/>
        </w:trPr>
        <w:tc>
          <w:tcPr>
            <w:tcW w:w="1134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9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8</w:t>
            </w:r>
          </w:p>
        </w:tc>
      </w:tr>
      <w:tr w:rsidR="00083936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083936" w:rsidRPr="006608CC" w:rsidRDefault="00083936" w:rsidP="00083936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8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190</w:t>
            </w:r>
          </w:p>
        </w:tc>
        <w:tc>
          <w:tcPr>
            <w:tcW w:w="233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189</w:t>
            </w:r>
          </w:p>
        </w:tc>
        <w:tc>
          <w:tcPr>
            <w:tcW w:w="232" w:type="pct"/>
            <w:shd w:val="clear" w:color="auto" w:fill="DBE5F1"/>
            <w:vAlign w:val="center"/>
          </w:tcPr>
          <w:p w:rsidR="00083936" w:rsidRPr="006608CC" w:rsidRDefault="00083936" w:rsidP="00083936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223</w:t>
            </w:r>
          </w:p>
        </w:tc>
      </w:tr>
      <w:tr w:rsidR="009A182A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9A182A" w:rsidRPr="006608CC" w:rsidRDefault="00556B82" w:rsidP="00245D83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2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48</w:t>
            </w:r>
          </w:p>
        </w:tc>
        <w:tc>
          <w:tcPr>
            <w:tcW w:w="248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110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164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240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184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222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316</w:t>
            </w:r>
          </w:p>
        </w:tc>
        <w:tc>
          <w:tcPr>
            <w:tcW w:w="233" w:type="pct"/>
            <w:shd w:val="clear" w:color="auto" w:fill="4F81BD"/>
            <w:vAlign w:val="center"/>
          </w:tcPr>
          <w:p w:rsidR="009A182A" w:rsidRPr="006608CC" w:rsidRDefault="009A182A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313</w:t>
            </w:r>
          </w:p>
        </w:tc>
        <w:tc>
          <w:tcPr>
            <w:tcW w:w="232" w:type="pct"/>
            <w:shd w:val="clear" w:color="auto" w:fill="4F81BD"/>
            <w:vAlign w:val="center"/>
          </w:tcPr>
          <w:p w:rsidR="009A182A" w:rsidRPr="006608CC" w:rsidRDefault="00425997" w:rsidP="0042599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351</w:t>
            </w:r>
          </w:p>
        </w:tc>
      </w:tr>
    </w:tbl>
    <w:p w:rsidR="00541D1F" w:rsidRPr="006608CC" w:rsidRDefault="00541D1F" w:rsidP="00245D83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9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5"/>
      </w:tblGrid>
      <w:tr w:rsidR="00A37497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083936" w:rsidP="00245D83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Sexual orientation,</w:t>
            </w:r>
          </w:p>
          <w:p w:rsidR="00083936" w:rsidRPr="006608CC" w:rsidRDefault="00083936" w:rsidP="00245D83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28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A3749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17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5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5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10</w:t>
            </w:r>
          </w:p>
        </w:tc>
      </w:tr>
      <w:tr w:rsidR="00402B35" w:rsidRPr="006608CC" w:rsidTr="00402B35">
        <w:trPr>
          <w:trHeight w:val="499"/>
        </w:trPr>
        <w:tc>
          <w:tcPr>
            <w:tcW w:w="1135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2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55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62</w:t>
            </w:r>
          </w:p>
        </w:tc>
        <w:tc>
          <w:tcPr>
            <w:tcW w:w="228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73</w:t>
            </w:r>
          </w:p>
        </w:tc>
      </w:tr>
      <w:tr w:rsidR="00A37497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A37497" w:rsidRPr="006608CC" w:rsidRDefault="00556B82" w:rsidP="00245D83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10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50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37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81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A37497" w:rsidRPr="006608CC" w:rsidRDefault="00A37497" w:rsidP="00245D83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74</w:t>
            </w:r>
          </w:p>
        </w:tc>
        <w:tc>
          <w:tcPr>
            <w:tcW w:w="228" w:type="pct"/>
            <w:shd w:val="clear" w:color="auto" w:fill="4F81BD"/>
            <w:vAlign w:val="center"/>
          </w:tcPr>
          <w:p w:rsidR="00A37497" w:rsidRPr="006608CC" w:rsidRDefault="00425997" w:rsidP="0042599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97</w:t>
            </w:r>
          </w:p>
        </w:tc>
      </w:tr>
    </w:tbl>
    <w:p w:rsidR="00247BF7" w:rsidRPr="006608CC" w:rsidRDefault="00545735" w:rsidP="001155E6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szCs w:val="24"/>
          <w:lang w:val="en-GB"/>
        </w:rPr>
        <w:br w:type="page"/>
      </w: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A37497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556B82" w:rsidP="001155E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Disability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A3749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27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22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25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9</w:t>
            </w:r>
          </w:p>
        </w:tc>
      </w:tr>
      <w:tr w:rsidR="00A37497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A37497" w:rsidRPr="006608CC" w:rsidRDefault="00556B82" w:rsidP="001155E6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27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30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27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21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20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42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26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19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33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22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A37497" w:rsidRPr="006608CC" w:rsidRDefault="00425997" w:rsidP="0042599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34</w:t>
            </w:r>
          </w:p>
        </w:tc>
      </w:tr>
    </w:tbl>
    <w:p w:rsidR="00541D1F" w:rsidRPr="006608CC" w:rsidRDefault="00541D1F" w:rsidP="001155E6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5000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762"/>
        <w:gridCol w:w="765"/>
        <w:gridCol w:w="764"/>
        <w:gridCol w:w="761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55"/>
        <w:gridCol w:w="718"/>
        <w:gridCol w:w="709"/>
      </w:tblGrid>
      <w:tr w:rsidR="00A37497" w:rsidRPr="006608CC" w:rsidTr="00402B35">
        <w:trPr>
          <w:trHeight w:val="824"/>
        </w:trPr>
        <w:tc>
          <w:tcPr>
            <w:tcW w:w="6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556B82" w:rsidRPr="006608CC" w:rsidRDefault="00556B82" w:rsidP="001155E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Disability</w:t>
            </w: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,</w:t>
            </w:r>
          </w:p>
          <w:p w:rsidR="00A37497" w:rsidRPr="006608CC" w:rsidRDefault="00556B82" w:rsidP="001155E6">
            <w:pPr>
              <w:spacing w:line="240" w:lineRule="auto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2001</w:t>
            </w:r>
          </w:p>
        </w:tc>
        <w:tc>
          <w:tcPr>
            <w:tcW w:w="24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2002</w:t>
            </w:r>
          </w:p>
        </w:tc>
        <w:tc>
          <w:tcPr>
            <w:tcW w:w="24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2003</w:t>
            </w:r>
          </w:p>
        </w:tc>
        <w:tc>
          <w:tcPr>
            <w:tcW w:w="24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2006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2007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2008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2009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2010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2011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2012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2013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2014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2015</w:t>
            </w:r>
          </w:p>
        </w:tc>
        <w:tc>
          <w:tcPr>
            <w:tcW w:w="243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2016</w:t>
            </w:r>
          </w:p>
        </w:tc>
        <w:tc>
          <w:tcPr>
            <w:tcW w:w="231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23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A37497" w:rsidRPr="006608CC" w:rsidRDefault="00A37497" w:rsidP="00A37497">
            <w:pPr>
              <w:spacing w:line="240" w:lineRule="auto"/>
              <w:jc w:val="center"/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Right-wing politically motivated crime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7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6"/>
                <w:szCs w:val="16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6"/>
                <w:szCs w:val="16"/>
                <w:lang w:val="en-GB"/>
              </w:rPr>
              <w:t>Politically motivated crime committed by foreigners*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1133" w:type="pct"/>
            <w:gridSpan w:val="3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-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line="240" w:lineRule="auto"/>
              <w:ind w:right="57"/>
              <w:jc w:val="right"/>
              <w:rPr>
                <w:rFonts w:ascii="Calibri" w:hAnsi="Calibri" w:cs="Arial"/>
                <w:bCs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Cs/>
                <w:sz w:val="22"/>
                <w:lang w:val="en-GB"/>
              </w:rPr>
              <w:t>0</w:t>
            </w:r>
          </w:p>
        </w:tc>
      </w:tr>
      <w:tr w:rsidR="00556B82" w:rsidRPr="006608CC" w:rsidTr="00402B35">
        <w:trPr>
          <w:trHeight w:val="499"/>
        </w:trPr>
        <w:tc>
          <w:tcPr>
            <w:tcW w:w="643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line="240" w:lineRule="auto"/>
              <w:rPr>
                <w:rFonts w:ascii="Calibri" w:hAnsi="Calibri" w:cs="Arial"/>
                <w:b/>
                <w:bCs/>
                <w:sz w:val="18"/>
                <w:szCs w:val="1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unattributable</w:t>
            </w:r>
            <w:proofErr w:type="spellEnd"/>
            <w:r w:rsidRPr="006608CC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4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1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43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1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  <w:tc>
          <w:tcPr>
            <w:tcW w:w="230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line="240" w:lineRule="auto"/>
              <w:ind w:right="57"/>
              <w:jc w:val="right"/>
              <w:rPr>
                <w:rFonts w:ascii="Calibri" w:hAnsi="Calibri" w:cs="Arial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sz w:val="22"/>
                <w:lang w:val="en-GB"/>
              </w:rPr>
              <w:t>0</w:t>
            </w:r>
          </w:p>
        </w:tc>
      </w:tr>
      <w:tr w:rsidR="00A37497" w:rsidRPr="006608CC" w:rsidTr="00402B35">
        <w:trPr>
          <w:trHeight w:val="499"/>
        </w:trPr>
        <w:tc>
          <w:tcPr>
            <w:tcW w:w="643" w:type="pct"/>
            <w:shd w:val="clear" w:color="auto" w:fill="4F81BD"/>
            <w:vAlign w:val="center"/>
          </w:tcPr>
          <w:p w:rsidR="00A37497" w:rsidRPr="006608CC" w:rsidRDefault="00556B82" w:rsidP="001155E6">
            <w:pPr>
              <w:spacing w:line="240" w:lineRule="auto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iCs/>
                <w:color w:val="FFFFFF"/>
                <w:sz w:val="20"/>
                <w:szCs w:val="20"/>
                <w:lang w:val="en-GB"/>
              </w:rPr>
              <w:t>Politically motivated crime – total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46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9</w:t>
            </w:r>
          </w:p>
        </w:tc>
        <w:tc>
          <w:tcPr>
            <w:tcW w:w="244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45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4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6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8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5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begin"/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instrText xml:space="preserve"> =SUM(ABOVE) </w:instrTex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separate"/>
            </w:r>
            <w:r w:rsidRPr="006608CC">
              <w:rPr>
                <w:rFonts w:ascii="Calibri" w:hAnsi="Calibri" w:cs="Arial"/>
                <w:b/>
                <w:bCs/>
                <w:iCs/>
                <w:noProof/>
                <w:color w:val="FFFFFF"/>
                <w:sz w:val="22"/>
                <w:lang w:val="en-GB"/>
              </w:rPr>
              <w:t>4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fldChar w:fldCharType="end"/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3</w:t>
            </w:r>
          </w:p>
        </w:tc>
        <w:tc>
          <w:tcPr>
            <w:tcW w:w="243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7</w:t>
            </w:r>
          </w:p>
        </w:tc>
        <w:tc>
          <w:tcPr>
            <w:tcW w:w="231" w:type="pct"/>
            <w:shd w:val="clear" w:color="auto" w:fill="4F81BD"/>
            <w:vAlign w:val="center"/>
          </w:tcPr>
          <w:p w:rsidR="00A37497" w:rsidRPr="006608CC" w:rsidRDefault="00A37497" w:rsidP="001155E6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2</w:t>
            </w:r>
          </w:p>
        </w:tc>
        <w:tc>
          <w:tcPr>
            <w:tcW w:w="230" w:type="pct"/>
            <w:shd w:val="clear" w:color="auto" w:fill="4F81BD"/>
            <w:vAlign w:val="center"/>
          </w:tcPr>
          <w:p w:rsidR="00A37497" w:rsidRPr="006608CC" w:rsidRDefault="00425997" w:rsidP="00425997">
            <w:pPr>
              <w:spacing w:line="240" w:lineRule="auto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 w:val="22"/>
                <w:lang w:val="en-GB"/>
              </w:rPr>
              <w:t>0</w:t>
            </w:r>
          </w:p>
        </w:tc>
      </w:tr>
    </w:tbl>
    <w:p w:rsidR="00B83060" w:rsidRPr="006608CC" w:rsidRDefault="001155E6" w:rsidP="00612760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color w:val="365F91"/>
          <w:szCs w:val="24"/>
          <w:lang w:val="en-GB"/>
        </w:rPr>
        <w:br w:type="page"/>
      </w: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50"/>
        <w:gridCol w:w="848"/>
      </w:tblGrid>
      <w:tr w:rsidR="00792068" w:rsidRPr="006608CC" w:rsidTr="00402B35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556B82" w:rsidP="00C911B6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n-GB"/>
              </w:rPr>
              <w:t xml:space="preserve">Anti-Christian* </w:t>
            </w:r>
          </w:p>
        </w:tc>
        <w:tc>
          <w:tcPr>
            <w:tcW w:w="70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56B82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5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7</w:t>
            </w:r>
          </w:p>
        </w:tc>
      </w:tr>
      <w:tr w:rsidR="00556B82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20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42</w:t>
            </w:r>
          </w:p>
        </w:tc>
      </w:tr>
      <w:tr w:rsidR="00556B82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-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3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5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84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47</w:t>
            </w:r>
          </w:p>
        </w:tc>
      </w:tr>
      <w:tr w:rsidR="00556B82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17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20</w:t>
            </w:r>
          </w:p>
        </w:tc>
      </w:tr>
      <w:tr w:rsidR="00792068" w:rsidRPr="006608CC" w:rsidTr="00402B35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792068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Cs w:val="24"/>
                <w:lang w:val="en-GB"/>
              </w:rPr>
              <w:t>Politically motivated crime – total</w:t>
            </w:r>
          </w:p>
        </w:tc>
        <w:tc>
          <w:tcPr>
            <w:tcW w:w="706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  <w:t>129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  <w:t>121</w:t>
            </w:r>
          </w:p>
        </w:tc>
      </w:tr>
    </w:tbl>
    <w:p w:rsidR="00B83060" w:rsidRPr="006608CC" w:rsidRDefault="00B83060" w:rsidP="00612760">
      <w:pPr>
        <w:spacing w:line="240" w:lineRule="atLeast"/>
        <w:rPr>
          <w:rFonts w:asciiTheme="minorHAnsi" w:hAnsiTheme="minorHAnsi" w:cstheme="minorHAnsi"/>
          <w:sz w:val="22"/>
          <w:lang w:val="en-GB"/>
        </w:rPr>
      </w:pP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1"/>
        <w:gridCol w:w="849"/>
        <w:gridCol w:w="873"/>
      </w:tblGrid>
      <w:tr w:rsidR="00792068" w:rsidRPr="006608CC" w:rsidTr="00556B82">
        <w:trPr>
          <w:trHeight w:val="824"/>
        </w:trPr>
        <w:tc>
          <w:tcPr>
            <w:tcW w:w="357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Cs w:val="24"/>
                <w:lang w:val="en-GB"/>
              </w:rPr>
              <w:t>Anti-Christian,</w:t>
            </w:r>
          </w:p>
          <w:p w:rsidR="00792068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  <w:t>2017</w:t>
            </w:r>
          </w:p>
        </w:tc>
        <w:tc>
          <w:tcPr>
            <w:tcW w:w="72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color w:val="FFFFFF"/>
                <w:sz w:val="22"/>
                <w:lang w:val="en-GB"/>
              </w:rPr>
              <w:t>2018</w:t>
            </w:r>
          </w:p>
        </w:tc>
      </w:tr>
      <w:tr w:rsidR="00556B82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1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0</w:t>
            </w:r>
          </w:p>
        </w:tc>
      </w:tr>
      <w:tr w:rsidR="00556B82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0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0</w:t>
            </w:r>
          </w:p>
        </w:tc>
      </w:tr>
      <w:tr w:rsidR="00556B82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-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-</w:t>
            </w:r>
          </w:p>
        </w:tc>
      </w:tr>
      <w:tr w:rsidR="00402B35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0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1</w:t>
            </w:r>
          </w:p>
        </w:tc>
      </w:tr>
      <w:tr w:rsidR="00402B35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30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10</w:t>
            </w:r>
          </w:p>
        </w:tc>
      </w:tr>
      <w:tr w:rsidR="00556B82" w:rsidRPr="006608CC" w:rsidTr="00556B82">
        <w:trPr>
          <w:trHeight w:val="499"/>
        </w:trPr>
        <w:tc>
          <w:tcPr>
            <w:tcW w:w="3570" w:type="pct"/>
            <w:shd w:val="clear" w:color="auto" w:fill="B8CCE4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3</w:t>
            </w:r>
          </w:p>
        </w:tc>
        <w:tc>
          <w:tcPr>
            <w:tcW w:w="725" w:type="pct"/>
            <w:shd w:val="clear" w:color="auto" w:fill="DBE5F1"/>
            <w:vAlign w:val="center"/>
          </w:tcPr>
          <w:p w:rsidR="00556B82" w:rsidRPr="006608CC" w:rsidRDefault="00556B82" w:rsidP="00556B82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sz w:val="22"/>
                <w:lang w:val="en-GB"/>
              </w:rPr>
              <w:t>0</w:t>
            </w:r>
          </w:p>
        </w:tc>
      </w:tr>
      <w:tr w:rsidR="00792068" w:rsidRPr="006608CC" w:rsidTr="00556B82">
        <w:trPr>
          <w:trHeight w:val="499"/>
        </w:trPr>
        <w:tc>
          <w:tcPr>
            <w:tcW w:w="3570" w:type="pct"/>
            <w:shd w:val="clear" w:color="auto" w:fill="4F81BD"/>
            <w:vAlign w:val="center"/>
          </w:tcPr>
          <w:p w:rsidR="00792068" w:rsidRPr="006608CC" w:rsidRDefault="00556B82" w:rsidP="00556B82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Cs w:val="24"/>
                <w:lang w:val="en-GB"/>
              </w:rPr>
              <w:t>Politically motivated crime – total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  <w:t>34</w:t>
            </w:r>
          </w:p>
        </w:tc>
        <w:tc>
          <w:tcPr>
            <w:tcW w:w="725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iCs/>
                <w:color w:val="FFFFFF"/>
                <w:sz w:val="22"/>
                <w:lang w:val="en-GB"/>
              </w:rPr>
              <w:t>11</w:t>
            </w:r>
          </w:p>
        </w:tc>
      </w:tr>
    </w:tbl>
    <w:p w:rsidR="006F425E" w:rsidRPr="006608CC" w:rsidRDefault="00B83060" w:rsidP="006F425E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color w:val="365F91"/>
          <w:szCs w:val="24"/>
          <w:lang w:val="en-GB"/>
        </w:rPr>
        <w:br w:type="page"/>
      </w: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50"/>
        <w:gridCol w:w="848"/>
      </w:tblGrid>
      <w:tr w:rsidR="00792068" w:rsidRPr="006608CC" w:rsidTr="00402B35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556B82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n-GB"/>
              </w:rPr>
              <w:t>Anti-Muslim*</w:t>
            </w:r>
          </w:p>
        </w:tc>
        <w:tc>
          <w:tcPr>
            <w:tcW w:w="70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3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994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840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9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18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16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59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41</w:t>
            </w:r>
          </w:p>
        </w:tc>
      </w:tr>
      <w:tr w:rsidR="00425997" w:rsidRPr="006608CC" w:rsidTr="00402B35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425997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>Politically motivated crime – total</w:t>
            </w:r>
          </w:p>
        </w:tc>
        <w:tc>
          <w:tcPr>
            <w:tcW w:w="706" w:type="pct"/>
            <w:shd w:val="clear" w:color="auto" w:fill="4F81BD"/>
            <w:vAlign w:val="center"/>
          </w:tcPr>
          <w:p w:rsidR="00425997" w:rsidRPr="006608CC" w:rsidRDefault="00425997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1</w:t>
            </w:r>
            <w:r w:rsidR="00912495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,</w:t>
            </w: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075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425997" w:rsidRPr="009311F0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color w:val="FFFFFF" w:themeColor="background1"/>
                <w:szCs w:val="24"/>
                <w:lang w:val="en-GB"/>
              </w:rPr>
            </w:pPr>
            <w:r w:rsidRPr="009311F0">
              <w:rPr>
                <w:rFonts w:ascii="Calibri" w:hAnsi="Calibri" w:cs="Arial"/>
                <w:b/>
                <w:color w:val="FFFFFF" w:themeColor="background1"/>
                <w:szCs w:val="24"/>
                <w:lang w:val="en-GB"/>
              </w:rPr>
              <w:t>9</w:t>
            </w:r>
            <w:bookmarkStart w:id="0" w:name="_GoBack"/>
            <w:bookmarkEnd w:id="0"/>
            <w:r w:rsidRPr="009311F0">
              <w:rPr>
                <w:rFonts w:ascii="Calibri" w:hAnsi="Calibri" w:cs="Arial"/>
                <w:b/>
                <w:color w:val="FFFFFF" w:themeColor="background1"/>
                <w:szCs w:val="24"/>
                <w:lang w:val="en-GB"/>
              </w:rPr>
              <w:t>10</w:t>
            </w:r>
          </w:p>
        </w:tc>
      </w:tr>
    </w:tbl>
    <w:p w:rsidR="006F425E" w:rsidRPr="006608CC" w:rsidRDefault="006F425E" w:rsidP="006F425E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50"/>
        <w:gridCol w:w="848"/>
      </w:tblGrid>
      <w:tr w:rsidR="00792068" w:rsidRPr="006608CC" w:rsidTr="00402B35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Anti-Muslim,</w:t>
            </w:r>
          </w:p>
          <w:p w:rsidR="00792068" w:rsidRPr="006608CC" w:rsidRDefault="0073360F" w:rsidP="0073360F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70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52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65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3</w:t>
            </w:r>
          </w:p>
        </w:tc>
      </w:tr>
      <w:tr w:rsidR="00792068" w:rsidRPr="006608CC" w:rsidTr="00402B35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>Politically motivated crime – total</w:t>
            </w:r>
          </w:p>
        </w:tc>
        <w:tc>
          <w:tcPr>
            <w:tcW w:w="706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56</w:t>
            </w:r>
          </w:p>
        </w:tc>
        <w:tc>
          <w:tcPr>
            <w:tcW w:w="704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74</w:t>
            </w:r>
          </w:p>
        </w:tc>
      </w:tr>
    </w:tbl>
    <w:p w:rsidR="006F425E" w:rsidRPr="006608CC" w:rsidRDefault="00B83060" w:rsidP="006F425E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color w:val="365F91"/>
          <w:szCs w:val="24"/>
          <w:lang w:val="en-GB"/>
        </w:rPr>
        <w:br w:type="page"/>
      </w: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49"/>
        <w:gridCol w:w="849"/>
      </w:tblGrid>
      <w:tr w:rsidR="00792068" w:rsidRPr="006608CC" w:rsidTr="0073360F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3360F" w:rsidP="006F425E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  <w:t>Anti-</w:t>
            </w:r>
            <w:proofErr w:type="spellStart"/>
            <w:r w:rsidRPr="006608CC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  <w:t>Gypsyism</w:t>
            </w:r>
            <w:proofErr w:type="spellEnd"/>
            <w:r w:rsidR="00792068" w:rsidRPr="006608CC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  <w:t>*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39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58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402B35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</w:t>
            </w:r>
          </w:p>
        </w:tc>
      </w:tr>
      <w:tr w:rsidR="00792068" w:rsidRPr="006608CC" w:rsidTr="0073360F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 xml:space="preserve">Politically motivated crime – total 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41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63</w:t>
            </w:r>
          </w:p>
        </w:tc>
      </w:tr>
    </w:tbl>
    <w:p w:rsidR="006F425E" w:rsidRPr="006608CC" w:rsidRDefault="006F425E" w:rsidP="006F425E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50"/>
        <w:gridCol w:w="848"/>
      </w:tblGrid>
      <w:tr w:rsidR="00792068" w:rsidRPr="006608CC" w:rsidTr="00402B35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3360F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Anti-</w:t>
            </w:r>
            <w:proofErr w:type="spellStart"/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Gypsyism</w:t>
            </w:r>
            <w:proofErr w:type="spellEnd"/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,</w:t>
            </w:r>
          </w:p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70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7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92068" w:rsidRPr="006608CC" w:rsidTr="00402B35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 xml:space="preserve">Politically motivated crime – total </w:t>
            </w:r>
          </w:p>
        </w:tc>
        <w:tc>
          <w:tcPr>
            <w:tcW w:w="706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2</w:t>
            </w:r>
          </w:p>
        </w:tc>
        <w:tc>
          <w:tcPr>
            <w:tcW w:w="704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7</w:t>
            </w:r>
          </w:p>
        </w:tc>
      </w:tr>
    </w:tbl>
    <w:p w:rsidR="005A0296" w:rsidRPr="006608CC" w:rsidRDefault="00B83060" w:rsidP="005A0296">
      <w:pPr>
        <w:spacing w:line="240" w:lineRule="auto"/>
        <w:rPr>
          <w:rFonts w:ascii="Calibri" w:hAnsi="Calibri"/>
          <w:sz w:val="14"/>
          <w:szCs w:val="14"/>
          <w:lang w:val="en-GB"/>
        </w:rPr>
      </w:pPr>
      <w:r w:rsidRPr="006608CC">
        <w:rPr>
          <w:rFonts w:ascii="Calibri" w:hAnsi="Calibri" w:cs="Arial"/>
          <w:color w:val="365F91"/>
          <w:szCs w:val="24"/>
          <w:lang w:val="en-GB"/>
        </w:rPr>
        <w:br w:type="page"/>
      </w: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49"/>
        <w:gridCol w:w="849"/>
      </w:tblGrid>
      <w:tr w:rsidR="00792068" w:rsidRPr="006608CC" w:rsidTr="0073360F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6608CC"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n-GB"/>
              </w:rPr>
              <w:t>Other ethnicity</w:t>
            </w:r>
            <w:r w:rsidR="00792068" w:rsidRPr="006608CC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n-GB"/>
              </w:rPr>
              <w:t>*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5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12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35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8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13</w:t>
            </w:r>
          </w:p>
        </w:tc>
      </w:tr>
      <w:tr w:rsidR="00402B35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6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</w:t>
            </w:r>
          </w:p>
        </w:tc>
      </w:tr>
      <w:tr w:rsidR="0073360F" w:rsidRPr="006608CC" w:rsidTr="0073360F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</w:t>
            </w:r>
          </w:p>
        </w:tc>
        <w:tc>
          <w:tcPr>
            <w:tcW w:w="705" w:type="pct"/>
            <w:shd w:val="clear" w:color="auto" w:fill="DBE5F1"/>
            <w:vAlign w:val="center"/>
          </w:tcPr>
          <w:p w:rsidR="0073360F" w:rsidRPr="006608CC" w:rsidRDefault="0073360F" w:rsidP="0073360F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</w:t>
            </w:r>
          </w:p>
        </w:tc>
      </w:tr>
      <w:tr w:rsidR="00792068" w:rsidRPr="006608CC" w:rsidTr="0073360F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 xml:space="preserve">Politically motivated crime – total 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31</w:t>
            </w:r>
          </w:p>
        </w:tc>
        <w:tc>
          <w:tcPr>
            <w:tcW w:w="705" w:type="pct"/>
            <w:shd w:val="clear" w:color="auto" w:fill="4F81BD"/>
            <w:vAlign w:val="center"/>
          </w:tcPr>
          <w:p w:rsidR="00792068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56</w:t>
            </w:r>
          </w:p>
        </w:tc>
      </w:tr>
    </w:tbl>
    <w:p w:rsidR="005A0296" w:rsidRPr="006608CC" w:rsidRDefault="005A0296" w:rsidP="005A0296">
      <w:pPr>
        <w:spacing w:line="240" w:lineRule="atLeast"/>
        <w:rPr>
          <w:rFonts w:ascii="Calibri" w:hAnsi="Calibri"/>
          <w:sz w:val="28"/>
          <w:szCs w:val="28"/>
          <w:lang w:val="en-GB"/>
        </w:rPr>
      </w:pPr>
    </w:p>
    <w:tbl>
      <w:tblPr>
        <w:tblW w:w="1938" w:type="pct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4F81B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5"/>
        <w:gridCol w:w="850"/>
        <w:gridCol w:w="848"/>
      </w:tblGrid>
      <w:tr w:rsidR="00792068" w:rsidRPr="006608CC" w:rsidTr="00402B35">
        <w:trPr>
          <w:trHeight w:val="824"/>
        </w:trPr>
        <w:tc>
          <w:tcPr>
            <w:tcW w:w="3590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Other ethnicity,</w:t>
            </w:r>
          </w:p>
          <w:p w:rsidR="00792068" w:rsidRPr="006608CC" w:rsidRDefault="0073360F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violence</w:t>
            </w:r>
          </w:p>
        </w:tc>
        <w:tc>
          <w:tcPr>
            <w:tcW w:w="706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C911B6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2017</w:t>
            </w:r>
          </w:p>
        </w:tc>
        <w:tc>
          <w:tcPr>
            <w:tcW w:w="704" w:type="pct"/>
            <w:tcBorders>
              <w:bottom w:val="single" w:sz="24" w:space="0" w:color="FFFFFF"/>
            </w:tcBorders>
            <w:shd w:val="clear" w:color="auto" w:fill="4F81BD"/>
            <w:vAlign w:val="center"/>
          </w:tcPr>
          <w:p w:rsidR="00792068" w:rsidRPr="006608CC" w:rsidRDefault="00792068" w:rsidP="00792068">
            <w:pPr>
              <w:spacing w:before="40" w:after="40" w:line="240" w:lineRule="atLeast"/>
              <w:jc w:val="center"/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color w:val="FFFFFF"/>
                <w:szCs w:val="24"/>
                <w:lang w:val="en-GB"/>
              </w:rPr>
              <w:t>2018</w:t>
            </w:r>
          </w:p>
        </w:tc>
      </w:tr>
      <w:tr w:rsidR="006608CC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Left-wing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6608CC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Right-wing politically motivated crime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7</w:t>
            </w:r>
          </w:p>
        </w:tc>
      </w:tr>
      <w:tr w:rsidR="006608CC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Politically motivated crime committed by foreigners*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-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foreign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5</w:t>
            </w:r>
          </w:p>
        </w:tc>
      </w:tr>
      <w:tr w:rsidR="00402B35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Politically motivated crime </w:t>
            </w:r>
          </w:p>
          <w:p w:rsidR="00402B35" w:rsidRPr="00402B35" w:rsidRDefault="00402B35" w:rsidP="00402B35">
            <w:pPr>
              <w:spacing w:line="240" w:lineRule="atLeast"/>
              <w:ind w:left="142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402B35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– religious ideology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4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402B35" w:rsidRPr="006608CC" w:rsidRDefault="00402B35" w:rsidP="00402B35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</w:tr>
      <w:tr w:rsidR="006608CC" w:rsidRPr="006608CC" w:rsidTr="00402B35">
        <w:trPr>
          <w:trHeight w:val="499"/>
        </w:trPr>
        <w:tc>
          <w:tcPr>
            <w:tcW w:w="3590" w:type="pct"/>
            <w:shd w:val="clear" w:color="auto" w:fill="B8CCE4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</w:pPr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 xml:space="preserve">Politically motivated crime – </w:t>
            </w:r>
            <w:proofErr w:type="spellStart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unattributable</w:t>
            </w:r>
            <w:proofErr w:type="spellEnd"/>
            <w:r w:rsidRPr="006608CC">
              <w:rPr>
                <w:rFonts w:asciiTheme="minorHAnsi" w:hAnsiTheme="minorHAnsi" w:cstheme="minorHAnsi"/>
                <w:b/>
                <w:bCs/>
                <w:sz w:val="22"/>
                <w:lang w:val="en-GB"/>
              </w:rPr>
              <w:t>*</w:t>
            </w:r>
          </w:p>
        </w:tc>
        <w:tc>
          <w:tcPr>
            <w:tcW w:w="706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0</w:t>
            </w:r>
          </w:p>
        </w:tc>
        <w:tc>
          <w:tcPr>
            <w:tcW w:w="704" w:type="pct"/>
            <w:shd w:val="clear" w:color="auto" w:fill="DBE5F1"/>
            <w:vAlign w:val="center"/>
          </w:tcPr>
          <w:p w:rsidR="006608CC" w:rsidRPr="006608CC" w:rsidRDefault="006608CC" w:rsidP="006608CC">
            <w:pPr>
              <w:spacing w:before="40" w:after="40" w:line="240" w:lineRule="auto"/>
              <w:ind w:right="57"/>
              <w:jc w:val="right"/>
              <w:rPr>
                <w:rFonts w:ascii="Calibri" w:hAnsi="Calibri" w:cs="Arial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szCs w:val="24"/>
                <w:lang w:val="en-GB"/>
              </w:rPr>
              <w:t>2</w:t>
            </w:r>
          </w:p>
        </w:tc>
      </w:tr>
      <w:tr w:rsidR="00425997" w:rsidRPr="006608CC" w:rsidTr="00402B35">
        <w:trPr>
          <w:trHeight w:val="499"/>
        </w:trPr>
        <w:tc>
          <w:tcPr>
            <w:tcW w:w="3590" w:type="pct"/>
            <w:shd w:val="clear" w:color="auto" w:fill="4F81BD"/>
            <w:vAlign w:val="center"/>
          </w:tcPr>
          <w:p w:rsidR="00425997" w:rsidRPr="006608CC" w:rsidRDefault="006608CC" w:rsidP="00C911B6">
            <w:pPr>
              <w:spacing w:before="40" w:after="40" w:line="240" w:lineRule="atLeas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Calibri"/>
                <w:b/>
                <w:bCs/>
                <w:iCs/>
                <w:color w:val="FFFFFF"/>
                <w:szCs w:val="24"/>
                <w:lang w:val="en-GB"/>
              </w:rPr>
              <w:t xml:space="preserve">Politically motivated crime – total </w:t>
            </w:r>
          </w:p>
        </w:tc>
        <w:tc>
          <w:tcPr>
            <w:tcW w:w="706" w:type="pct"/>
            <w:shd w:val="clear" w:color="auto" w:fill="4F81BD"/>
            <w:vAlign w:val="center"/>
          </w:tcPr>
          <w:p w:rsidR="00425997" w:rsidRPr="006608CC" w:rsidRDefault="00425997" w:rsidP="00C911B6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bCs/>
                <w:iCs/>
                <w:color w:val="FFFFFF"/>
                <w:szCs w:val="24"/>
                <w:lang w:val="en-GB"/>
              </w:rPr>
              <w:t>8</w:t>
            </w:r>
          </w:p>
        </w:tc>
        <w:tc>
          <w:tcPr>
            <w:tcW w:w="704" w:type="pct"/>
            <w:shd w:val="clear" w:color="auto" w:fill="4F81BD"/>
            <w:vAlign w:val="center"/>
          </w:tcPr>
          <w:p w:rsidR="00425997" w:rsidRPr="006608CC" w:rsidRDefault="00425997" w:rsidP="00425997">
            <w:pPr>
              <w:spacing w:before="40" w:after="40" w:line="240" w:lineRule="atLeast"/>
              <w:ind w:right="57"/>
              <w:jc w:val="right"/>
              <w:rPr>
                <w:rFonts w:ascii="Calibri" w:hAnsi="Calibri" w:cs="Arial"/>
                <w:b/>
                <w:color w:val="FFFFFF"/>
                <w:szCs w:val="24"/>
                <w:lang w:val="en-GB"/>
              </w:rPr>
            </w:pPr>
            <w:r w:rsidRPr="006608CC">
              <w:rPr>
                <w:rFonts w:ascii="Calibri" w:hAnsi="Calibri" w:cs="Arial"/>
                <w:b/>
                <w:color w:val="FFFFFF"/>
                <w:szCs w:val="24"/>
                <w:lang w:val="en-GB"/>
              </w:rPr>
              <w:t>14</w:t>
            </w:r>
          </w:p>
        </w:tc>
      </w:tr>
    </w:tbl>
    <w:p w:rsidR="009A3CE1" w:rsidRPr="006608CC" w:rsidRDefault="009A3CE1" w:rsidP="006608CC">
      <w:pPr>
        <w:pStyle w:val="Kopfzeile"/>
        <w:tabs>
          <w:tab w:val="clear" w:pos="4536"/>
          <w:tab w:val="clear" w:pos="9072"/>
        </w:tabs>
        <w:spacing w:after="360" w:line="240" w:lineRule="atLeast"/>
        <w:rPr>
          <w:rFonts w:ascii="Calibri" w:hAnsi="Calibri" w:cs="Arial"/>
          <w:color w:val="365F91"/>
          <w:lang w:val="en-GB"/>
        </w:rPr>
      </w:pPr>
    </w:p>
    <w:sectPr w:rsidR="009A3CE1" w:rsidRPr="006608CC" w:rsidSect="00545735">
      <w:headerReference w:type="first" r:id="rId8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B35" w:rsidRDefault="00402B35" w:rsidP="003211D9">
      <w:pPr>
        <w:spacing w:line="240" w:lineRule="auto"/>
      </w:pPr>
      <w:r>
        <w:separator/>
      </w:r>
    </w:p>
  </w:endnote>
  <w:endnote w:type="continuationSeparator" w:id="0">
    <w:p w:rsidR="00402B35" w:rsidRDefault="00402B35" w:rsidP="003211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B35" w:rsidRDefault="00402B35" w:rsidP="003211D9">
      <w:pPr>
        <w:spacing w:line="240" w:lineRule="auto"/>
      </w:pPr>
      <w:r>
        <w:separator/>
      </w:r>
    </w:p>
  </w:footnote>
  <w:footnote w:type="continuationSeparator" w:id="0">
    <w:p w:rsidR="00402B35" w:rsidRDefault="00402B35" w:rsidP="003211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35" w:rsidRDefault="00402B35" w:rsidP="00545735">
    <w:pPr>
      <w:pStyle w:val="Kopfzeile"/>
      <w:tabs>
        <w:tab w:val="clear" w:pos="4536"/>
        <w:tab w:val="clear" w:pos="9072"/>
        <w:tab w:val="right" w:pos="15309"/>
      </w:tabs>
      <w:spacing w:line="276" w:lineRule="auto"/>
      <w:rPr>
        <w:rFonts w:ascii="Arial" w:hAnsi="Arial" w:cs="Arial"/>
        <w:lang w:val="de-DE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 7" o:spid="_x0000_s2049" type="#_x0000_t75" style="position:absolute;margin-left:-26.25pt;margin-top:-19.8pt;width:168pt;height:104.25pt;z-index:251657728;visibility:visible">
          <v:imagedata r:id="rId1" o:title="BMI_2018_Office_Farbe_de"/>
        </v:shape>
      </w:pict>
    </w:r>
    <w:r>
      <w:rPr>
        <w:rFonts w:ascii="Arial" w:hAnsi="Arial" w:cs="Arial"/>
        <w:b/>
        <w:lang w:val="de-DE"/>
      </w:rPr>
      <w:t>B</w:t>
    </w:r>
    <w:r>
      <w:rPr>
        <w:rFonts w:ascii="Arial" w:hAnsi="Arial" w:cs="Arial"/>
        <w:lang w:val="de-DE"/>
      </w:rPr>
      <w:tab/>
      <w:t>14 May 2019</w:t>
    </w:r>
  </w:p>
  <w:p w:rsidR="00402B35" w:rsidRDefault="00402B35" w:rsidP="00545735">
    <w:pPr>
      <w:pStyle w:val="Kopfzeile"/>
      <w:tabs>
        <w:tab w:val="clear" w:pos="4536"/>
        <w:tab w:val="clear" w:pos="9072"/>
        <w:tab w:val="right" w:pos="15309"/>
      </w:tabs>
      <w:spacing w:line="276" w:lineRule="auto"/>
      <w:rPr>
        <w:rFonts w:ascii="Arial" w:hAnsi="Arial" w:cs="Arial"/>
        <w:lang w:val="de-DE"/>
      </w:rPr>
    </w:pPr>
  </w:p>
  <w:p w:rsidR="00402B35" w:rsidRDefault="00402B35" w:rsidP="00545735">
    <w:pPr>
      <w:pStyle w:val="Kopfzeile"/>
      <w:tabs>
        <w:tab w:val="clear" w:pos="4536"/>
        <w:tab w:val="clear" w:pos="9072"/>
        <w:tab w:val="right" w:pos="15309"/>
      </w:tabs>
      <w:spacing w:line="276" w:lineRule="auto"/>
      <w:rPr>
        <w:lang w:val="de-DE"/>
      </w:rPr>
    </w:pPr>
  </w:p>
  <w:p w:rsidR="00402B35" w:rsidRDefault="00402B35">
    <w:pPr>
      <w:pStyle w:val="Kopfzeile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B57F0"/>
    <w:multiLevelType w:val="hybridMultilevel"/>
    <w:tmpl w:val="B056470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42428"/>
    <w:multiLevelType w:val="hybridMultilevel"/>
    <w:tmpl w:val="65E8E4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D40D5"/>
    <w:multiLevelType w:val="hybridMultilevel"/>
    <w:tmpl w:val="DEC24D7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D5B"/>
    <w:rsid w:val="000122B0"/>
    <w:rsid w:val="000124A6"/>
    <w:rsid w:val="00015843"/>
    <w:rsid w:val="00016874"/>
    <w:rsid w:val="0002711F"/>
    <w:rsid w:val="000473DC"/>
    <w:rsid w:val="00050148"/>
    <w:rsid w:val="00051E7C"/>
    <w:rsid w:val="00075496"/>
    <w:rsid w:val="00083936"/>
    <w:rsid w:val="00086E03"/>
    <w:rsid w:val="00087BE8"/>
    <w:rsid w:val="00091318"/>
    <w:rsid w:val="00095369"/>
    <w:rsid w:val="00095E49"/>
    <w:rsid w:val="00096692"/>
    <w:rsid w:val="000A21BF"/>
    <w:rsid w:val="000B7008"/>
    <w:rsid w:val="000C3478"/>
    <w:rsid w:val="000C3F99"/>
    <w:rsid w:val="000C47C5"/>
    <w:rsid w:val="000C5029"/>
    <w:rsid w:val="000C51F3"/>
    <w:rsid w:val="000D08E0"/>
    <w:rsid w:val="000D281D"/>
    <w:rsid w:val="000F0F88"/>
    <w:rsid w:val="000F24AC"/>
    <w:rsid w:val="000F56D0"/>
    <w:rsid w:val="00113AAD"/>
    <w:rsid w:val="001155E6"/>
    <w:rsid w:val="00115B53"/>
    <w:rsid w:val="00122321"/>
    <w:rsid w:val="00124B0E"/>
    <w:rsid w:val="00127D5D"/>
    <w:rsid w:val="00134985"/>
    <w:rsid w:val="00142496"/>
    <w:rsid w:val="00146FFA"/>
    <w:rsid w:val="00150E69"/>
    <w:rsid w:val="00152CD0"/>
    <w:rsid w:val="00156BFC"/>
    <w:rsid w:val="0017314E"/>
    <w:rsid w:val="00182B11"/>
    <w:rsid w:val="001900F0"/>
    <w:rsid w:val="00190D5B"/>
    <w:rsid w:val="00194A1C"/>
    <w:rsid w:val="001B071F"/>
    <w:rsid w:val="001B288F"/>
    <w:rsid w:val="001C0A42"/>
    <w:rsid w:val="001D36A1"/>
    <w:rsid w:val="001D549A"/>
    <w:rsid w:val="001E5370"/>
    <w:rsid w:val="001F4CF5"/>
    <w:rsid w:val="001F5C0C"/>
    <w:rsid w:val="00200846"/>
    <w:rsid w:val="002031EE"/>
    <w:rsid w:val="00216C90"/>
    <w:rsid w:val="0022045C"/>
    <w:rsid w:val="00225170"/>
    <w:rsid w:val="002400F0"/>
    <w:rsid w:val="0024404D"/>
    <w:rsid w:val="00245D83"/>
    <w:rsid w:val="00247BF7"/>
    <w:rsid w:val="002716A7"/>
    <w:rsid w:val="0027173A"/>
    <w:rsid w:val="002778B4"/>
    <w:rsid w:val="00282412"/>
    <w:rsid w:val="00283BB5"/>
    <w:rsid w:val="002A002A"/>
    <w:rsid w:val="002A6AB6"/>
    <w:rsid w:val="002B0937"/>
    <w:rsid w:val="002C0C87"/>
    <w:rsid w:val="002D0DB9"/>
    <w:rsid w:val="002D50B2"/>
    <w:rsid w:val="002F4CDF"/>
    <w:rsid w:val="002F4D8D"/>
    <w:rsid w:val="003008F1"/>
    <w:rsid w:val="00302C1D"/>
    <w:rsid w:val="00303F00"/>
    <w:rsid w:val="0030454C"/>
    <w:rsid w:val="00305B9F"/>
    <w:rsid w:val="00320919"/>
    <w:rsid w:val="003211D9"/>
    <w:rsid w:val="003266A4"/>
    <w:rsid w:val="00333947"/>
    <w:rsid w:val="003464E9"/>
    <w:rsid w:val="003520D9"/>
    <w:rsid w:val="003523D3"/>
    <w:rsid w:val="003569D0"/>
    <w:rsid w:val="00363FC0"/>
    <w:rsid w:val="003727EE"/>
    <w:rsid w:val="00385084"/>
    <w:rsid w:val="003861C8"/>
    <w:rsid w:val="00397E0B"/>
    <w:rsid w:val="003B0B5F"/>
    <w:rsid w:val="003B437E"/>
    <w:rsid w:val="003B7393"/>
    <w:rsid w:val="003D44EC"/>
    <w:rsid w:val="003D4B35"/>
    <w:rsid w:val="003D68C3"/>
    <w:rsid w:val="003D6BC8"/>
    <w:rsid w:val="003D7BFB"/>
    <w:rsid w:val="003F2442"/>
    <w:rsid w:val="00402B35"/>
    <w:rsid w:val="004072EB"/>
    <w:rsid w:val="00420FC2"/>
    <w:rsid w:val="00422A90"/>
    <w:rsid w:val="00425997"/>
    <w:rsid w:val="00433C38"/>
    <w:rsid w:val="0043598B"/>
    <w:rsid w:val="00437100"/>
    <w:rsid w:val="004400B7"/>
    <w:rsid w:val="00447545"/>
    <w:rsid w:val="00450891"/>
    <w:rsid w:val="004524EC"/>
    <w:rsid w:val="004535CD"/>
    <w:rsid w:val="00454A9F"/>
    <w:rsid w:val="00454E10"/>
    <w:rsid w:val="00461C3A"/>
    <w:rsid w:val="00463C7D"/>
    <w:rsid w:val="0049268C"/>
    <w:rsid w:val="004961A2"/>
    <w:rsid w:val="0049750C"/>
    <w:rsid w:val="004B3E48"/>
    <w:rsid w:val="004B6302"/>
    <w:rsid w:val="004C6CCF"/>
    <w:rsid w:val="004C7F2B"/>
    <w:rsid w:val="004D5D3F"/>
    <w:rsid w:val="004E055D"/>
    <w:rsid w:val="004F2D72"/>
    <w:rsid w:val="00503542"/>
    <w:rsid w:val="00503FE8"/>
    <w:rsid w:val="00504430"/>
    <w:rsid w:val="00506574"/>
    <w:rsid w:val="0051135F"/>
    <w:rsid w:val="00511939"/>
    <w:rsid w:val="00520A3D"/>
    <w:rsid w:val="00531278"/>
    <w:rsid w:val="005329F4"/>
    <w:rsid w:val="00534394"/>
    <w:rsid w:val="00541D1F"/>
    <w:rsid w:val="00545735"/>
    <w:rsid w:val="00556B82"/>
    <w:rsid w:val="005657DD"/>
    <w:rsid w:val="00567310"/>
    <w:rsid w:val="005716C0"/>
    <w:rsid w:val="00573E04"/>
    <w:rsid w:val="0058155F"/>
    <w:rsid w:val="00584538"/>
    <w:rsid w:val="005972AB"/>
    <w:rsid w:val="005A0296"/>
    <w:rsid w:val="005B3DCA"/>
    <w:rsid w:val="005C0F89"/>
    <w:rsid w:val="005C300E"/>
    <w:rsid w:val="005C788C"/>
    <w:rsid w:val="005D0F47"/>
    <w:rsid w:val="005D1619"/>
    <w:rsid w:val="005D33F7"/>
    <w:rsid w:val="005E03C3"/>
    <w:rsid w:val="005E3B18"/>
    <w:rsid w:val="005E651B"/>
    <w:rsid w:val="0060127D"/>
    <w:rsid w:val="00612760"/>
    <w:rsid w:val="00624F7F"/>
    <w:rsid w:val="00631CA2"/>
    <w:rsid w:val="00633D48"/>
    <w:rsid w:val="00646427"/>
    <w:rsid w:val="00652EE8"/>
    <w:rsid w:val="00656DD0"/>
    <w:rsid w:val="006608CC"/>
    <w:rsid w:val="0066297C"/>
    <w:rsid w:val="00675DCB"/>
    <w:rsid w:val="00676BF6"/>
    <w:rsid w:val="00685A1C"/>
    <w:rsid w:val="00697E7D"/>
    <w:rsid w:val="006B1D32"/>
    <w:rsid w:val="006B4131"/>
    <w:rsid w:val="006B4BB6"/>
    <w:rsid w:val="006B4F12"/>
    <w:rsid w:val="006B5E40"/>
    <w:rsid w:val="006B683F"/>
    <w:rsid w:val="006B7114"/>
    <w:rsid w:val="006E492C"/>
    <w:rsid w:val="006F425E"/>
    <w:rsid w:val="006F4769"/>
    <w:rsid w:val="006F7EBA"/>
    <w:rsid w:val="00717903"/>
    <w:rsid w:val="00722631"/>
    <w:rsid w:val="00723754"/>
    <w:rsid w:val="0073360F"/>
    <w:rsid w:val="007449A0"/>
    <w:rsid w:val="007639A9"/>
    <w:rsid w:val="00765FB0"/>
    <w:rsid w:val="00772740"/>
    <w:rsid w:val="00774FFD"/>
    <w:rsid w:val="00776D5F"/>
    <w:rsid w:val="00786A18"/>
    <w:rsid w:val="00790F9C"/>
    <w:rsid w:val="00792068"/>
    <w:rsid w:val="007A060C"/>
    <w:rsid w:val="007A3DE6"/>
    <w:rsid w:val="007A4E8D"/>
    <w:rsid w:val="007B0EF6"/>
    <w:rsid w:val="007C3F6D"/>
    <w:rsid w:val="007D1921"/>
    <w:rsid w:val="007E2BA8"/>
    <w:rsid w:val="007E66C7"/>
    <w:rsid w:val="007F0AA0"/>
    <w:rsid w:val="0080054B"/>
    <w:rsid w:val="00803151"/>
    <w:rsid w:val="00806B05"/>
    <w:rsid w:val="0081381C"/>
    <w:rsid w:val="00815C08"/>
    <w:rsid w:val="00820643"/>
    <w:rsid w:val="008220AA"/>
    <w:rsid w:val="008230B1"/>
    <w:rsid w:val="008277E8"/>
    <w:rsid w:val="0083378F"/>
    <w:rsid w:val="00833E67"/>
    <w:rsid w:val="008345FB"/>
    <w:rsid w:val="00841FB9"/>
    <w:rsid w:val="00845AF7"/>
    <w:rsid w:val="00847951"/>
    <w:rsid w:val="00861201"/>
    <w:rsid w:val="00865117"/>
    <w:rsid w:val="00870C0A"/>
    <w:rsid w:val="00876A8E"/>
    <w:rsid w:val="00881A47"/>
    <w:rsid w:val="00883DD6"/>
    <w:rsid w:val="00897B7A"/>
    <w:rsid w:val="008A3EE7"/>
    <w:rsid w:val="008B0CA1"/>
    <w:rsid w:val="008B509E"/>
    <w:rsid w:val="008C3460"/>
    <w:rsid w:val="008D1689"/>
    <w:rsid w:val="008D27BF"/>
    <w:rsid w:val="008D4090"/>
    <w:rsid w:val="008E4A71"/>
    <w:rsid w:val="008F356F"/>
    <w:rsid w:val="008F6992"/>
    <w:rsid w:val="0090487E"/>
    <w:rsid w:val="00905212"/>
    <w:rsid w:val="00912495"/>
    <w:rsid w:val="00914012"/>
    <w:rsid w:val="009155AF"/>
    <w:rsid w:val="009311F0"/>
    <w:rsid w:val="00934299"/>
    <w:rsid w:val="00936386"/>
    <w:rsid w:val="00943CF7"/>
    <w:rsid w:val="00960463"/>
    <w:rsid w:val="009649C4"/>
    <w:rsid w:val="009762A0"/>
    <w:rsid w:val="009766F4"/>
    <w:rsid w:val="00982AD9"/>
    <w:rsid w:val="009862B3"/>
    <w:rsid w:val="009A182A"/>
    <w:rsid w:val="009A3CE1"/>
    <w:rsid w:val="009C3160"/>
    <w:rsid w:val="009C7E7A"/>
    <w:rsid w:val="009D2E8B"/>
    <w:rsid w:val="009D748C"/>
    <w:rsid w:val="009E4134"/>
    <w:rsid w:val="009E5AB1"/>
    <w:rsid w:val="009F32EA"/>
    <w:rsid w:val="009F6A14"/>
    <w:rsid w:val="009F7896"/>
    <w:rsid w:val="00A10281"/>
    <w:rsid w:val="00A17D38"/>
    <w:rsid w:val="00A213DB"/>
    <w:rsid w:val="00A3126C"/>
    <w:rsid w:val="00A33851"/>
    <w:rsid w:val="00A37497"/>
    <w:rsid w:val="00A415A5"/>
    <w:rsid w:val="00A43AA9"/>
    <w:rsid w:val="00A44291"/>
    <w:rsid w:val="00A52209"/>
    <w:rsid w:val="00A5452D"/>
    <w:rsid w:val="00A64291"/>
    <w:rsid w:val="00A66EC4"/>
    <w:rsid w:val="00A72A58"/>
    <w:rsid w:val="00A93E87"/>
    <w:rsid w:val="00AA6A20"/>
    <w:rsid w:val="00AB2738"/>
    <w:rsid w:val="00AB2F9A"/>
    <w:rsid w:val="00AC226A"/>
    <w:rsid w:val="00AD73BC"/>
    <w:rsid w:val="00AD7FD3"/>
    <w:rsid w:val="00AE4AE3"/>
    <w:rsid w:val="00AE4B3E"/>
    <w:rsid w:val="00AE4E4C"/>
    <w:rsid w:val="00AE6D0E"/>
    <w:rsid w:val="00AF1B9D"/>
    <w:rsid w:val="00B0302A"/>
    <w:rsid w:val="00B063FB"/>
    <w:rsid w:val="00B215F2"/>
    <w:rsid w:val="00B2423F"/>
    <w:rsid w:val="00B33EFE"/>
    <w:rsid w:val="00B36E47"/>
    <w:rsid w:val="00B41780"/>
    <w:rsid w:val="00B4487F"/>
    <w:rsid w:val="00B46DDA"/>
    <w:rsid w:val="00B60845"/>
    <w:rsid w:val="00B66832"/>
    <w:rsid w:val="00B825BA"/>
    <w:rsid w:val="00B83060"/>
    <w:rsid w:val="00BA154F"/>
    <w:rsid w:val="00BA4CA6"/>
    <w:rsid w:val="00BC57B3"/>
    <w:rsid w:val="00BE7F2B"/>
    <w:rsid w:val="00C1490F"/>
    <w:rsid w:val="00C240D7"/>
    <w:rsid w:val="00C315B7"/>
    <w:rsid w:val="00C344FA"/>
    <w:rsid w:val="00C40178"/>
    <w:rsid w:val="00C45687"/>
    <w:rsid w:val="00C52B9A"/>
    <w:rsid w:val="00C600D4"/>
    <w:rsid w:val="00C63C83"/>
    <w:rsid w:val="00C73A33"/>
    <w:rsid w:val="00C772E1"/>
    <w:rsid w:val="00C816EC"/>
    <w:rsid w:val="00C83D1B"/>
    <w:rsid w:val="00C911B6"/>
    <w:rsid w:val="00C93618"/>
    <w:rsid w:val="00CA12F7"/>
    <w:rsid w:val="00CA63D4"/>
    <w:rsid w:val="00CC75DB"/>
    <w:rsid w:val="00CD68D8"/>
    <w:rsid w:val="00CE28EB"/>
    <w:rsid w:val="00CF3C17"/>
    <w:rsid w:val="00CF5851"/>
    <w:rsid w:val="00CF718A"/>
    <w:rsid w:val="00D0027E"/>
    <w:rsid w:val="00D15237"/>
    <w:rsid w:val="00D24172"/>
    <w:rsid w:val="00D27834"/>
    <w:rsid w:val="00D37BD1"/>
    <w:rsid w:val="00D37D3B"/>
    <w:rsid w:val="00D4458F"/>
    <w:rsid w:val="00D53E77"/>
    <w:rsid w:val="00D54C90"/>
    <w:rsid w:val="00D5622C"/>
    <w:rsid w:val="00D57BE9"/>
    <w:rsid w:val="00D66055"/>
    <w:rsid w:val="00D7531F"/>
    <w:rsid w:val="00D7676A"/>
    <w:rsid w:val="00D82668"/>
    <w:rsid w:val="00DA3F93"/>
    <w:rsid w:val="00DA531A"/>
    <w:rsid w:val="00DB3735"/>
    <w:rsid w:val="00DB3C55"/>
    <w:rsid w:val="00DB5F41"/>
    <w:rsid w:val="00DC4002"/>
    <w:rsid w:val="00DD2833"/>
    <w:rsid w:val="00DD5227"/>
    <w:rsid w:val="00DE30CF"/>
    <w:rsid w:val="00DF0A18"/>
    <w:rsid w:val="00DF4E45"/>
    <w:rsid w:val="00E038A3"/>
    <w:rsid w:val="00E03E99"/>
    <w:rsid w:val="00E07D87"/>
    <w:rsid w:val="00E07EA4"/>
    <w:rsid w:val="00E16782"/>
    <w:rsid w:val="00E2263D"/>
    <w:rsid w:val="00E259E2"/>
    <w:rsid w:val="00E34213"/>
    <w:rsid w:val="00E37E5B"/>
    <w:rsid w:val="00E44A97"/>
    <w:rsid w:val="00E5112E"/>
    <w:rsid w:val="00E51E58"/>
    <w:rsid w:val="00E54A65"/>
    <w:rsid w:val="00E66A03"/>
    <w:rsid w:val="00E66C8E"/>
    <w:rsid w:val="00EA5B12"/>
    <w:rsid w:val="00EB1092"/>
    <w:rsid w:val="00EC33BF"/>
    <w:rsid w:val="00EE5B85"/>
    <w:rsid w:val="00F0335B"/>
    <w:rsid w:val="00F419DA"/>
    <w:rsid w:val="00F42E1F"/>
    <w:rsid w:val="00F65116"/>
    <w:rsid w:val="00F67FA1"/>
    <w:rsid w:val="00F712A2"/>
    <w:rsid w:val="00F81F64"/>
    <w:rsid w:val="00F8761F"/>
    <w:rsid w:val="00FA0D6A"/>
    <w:rsid w:val="00FA68D8"/>
    <w:rsid w:val="00FB0BA2"/>
    <w:rsid w:val="00FB4AA9"/>
    <w:rsid w:val="00FD129C"/>
    <w:rsid w:val="00FD6D6A"/>
    <w:rsid w:val="00FE4EA0"/>
    <w:rsid w:val="00FF21AE"/>
    <w:rsid w:val="00FF37E6"/>
    <w:rsid w:val="00FF5B6A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8A2B94"/>
  <w15:chartTrackingRefBased/>
  <w15:docId w15:val="{562AF6E0-AEE1-4B80-B3EF-60E383C6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B1D32"/>
    <w:pPr>
      <w:spacing w:line="360" w:lineRule="atLeast"/>
    </w:pPr>
    <w:rPr>
      <w:rFonts w:ascii="Arial" w:hAnsi="Arial"/>
      <w:sz w:val="24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190D5B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/>
      <w:szCs w:val="24"/>
      <w:lang w:val="ru-RU" w:eastAsia="en-GB"/>
    </w:rPr>
  </w:style>
  <w:style w:type="character" w:customStyle="1" w:styleId="KopfzeileZchn">
    <w:name w:val="Kopfzeile Zchn"/>
    <w:link w:val="Kopfzeile"/>
    <w:uiPriority w:val="99"/>
    <w:semiHidden/>
    <w:rsid w:val="00190D5B"/>
    <w:rPr>
      <w:rFonts w:ascii="Times New Roman" w:eastAsia="Times New Roman" w:hAnsi="Times New Roman" w:cs="Times New Roman"/>
      <w:sz w:val="24"/>
      <w:szCs w:val="24"/>
      <w:lang w:val="ru-RU" w:eastAsia="en-GB"/>
    </w:rPr>
  </w:style>
  <w:style w:type="paragraph" w:styleId="Fuzeile">
    <w:name w:val="footer"/>
    <w:basedOn w:val="Standard"/>
    <w:link w:val="FuzeileZchn"/>
    <w:uiPriority w:val="99"/>
    <w:unhideWhenUsed/>
    <w:rsid w:val="003211D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3211D9"/>
    <w:rPr>
      <w:rFonts w:ascii="Arial" w:hAnsi="Arial"/>
      <w:sz w:val="24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1D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41D1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572D3A-E012-476E-8C8E-0E9D9B72C6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31783A-CFF9-4FCB-A3C0-0EB0E7EE6B08}"/>
</file>

<file path=customXml/itemProps3.xml><?xml version="1.0" encoding="utf-8"?>
<ds:datastoreItem xmlns:ds="http://schemas.openxmlformats.org/officeDocument/2006/customXml" ds:itemID="{E21EBD06-CBC9-43E8-971A-3550B0F82D37}"/>
</file>

<file path=customXml/itemProps4.xml><?xml version="1.0" encoding="utf-8"?>
<ds:datastoreItem xmlns:ds="http://schemas.openxmlformats.org/officeDocument/2006/customXml" ds:itemID="{545772FA-21EE-4561-9B2B-CEAF3B202618}"/>
</file>

<file path=docProps/app.xml><?xml version="1.0" encoding="utf-8"?>
<Properties xmlns="http://schemas.openxmlformats.org/officeDocument/2006/extended-properties" xmlns:vt="http://schemas.openxmlformats.org/officeDocument/2006/docPropsVTypes">
  <Template>F573F6E2.dotm</Template>
  <TotalTime>0</TotalTime>
  <Pages>15</Pages>
  <Words>2339</Words>
  <Characters>14742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Übersicht „Hasskriminalität“</vt:lpstr>
    </vt:vector>
  </TitlesOfParts>
  <Company>BMI</Company>
  <LinksUpToDate>false</LinksUpToDate>
  <CharactersWithSpaces>17047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Übersicht „Hasskriminalität“</dc:title>
  <dc:subject/>
  <dc:creator>Volkmer, Katja</dc:creator>
  <cp:keywords/>
  <cp:lastModifiedBy>Mason, Andrew</cp:lastModifiedBy>
  <cp:revision>6</cp:revision>
  <cp:lastPrinted>2018-05-04T13:11:00Z</cp:lastPrinted>
  <dcterms:created xsi:type="dcterms:W3CDTF">2020-02-03T11:18:00Z</dcterms:created>
  <dcterms:modified xsi:type="dcterms:W3CDTF">2020-02-03T13:43:00Z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MEA">
    <vt:lpwstr>D7ABCF40-AD7B-11E2-AC1F-F078BAD2B93A</vt:lpwstr>
  </property>
  <property fmtid="{D5CDD505-2E9C-101B-9397-08002B2CF9AE}" pid="3" name="ContentTypeId">
    <vt:lpwstr>0x0101001095AF07E9D52746B60E2F270CE938D2</vt:lpwstr>
  </property>
</Properties>
</file>