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7316D4" w14:textId="1E77FE8F" w:rsidR="00613921" w:rsidRDefault="00613921" w:rsidP="00613921">
      <w:pPr>
        <w:pStyle w:val="HChG"/>
        <w:spacing w:before="140"/>
        <w:ind w:left="851" w:firstLine="0"/>
        <w:rPr>
          <w:szCs w:val="28"/>
        </w:rPr>
      </w:pPr>
      <w:r w:rsidRPr="00613921">
        <w:rPr>
          <w:szCs w:val="28"/>
        </w:rPr>
        <w:t>CMW Committee - Thirty-</w:t>
      </w:r>
      <w:r w:rsidR="003C2BEF">
        <w:rPr>
          <w:szCs w:val="28"/>
        </w:rPr>
        <w:t>s</w:t>
      </w:r>
      <w:r w:rsidR="00476998">
        <w:rPr>
          <w:szCs w:val="28"/>
        </w:rPr>
        <w:t>eventh</w:t>
      </w:r>
      <w:r w:rsidRPr="00613921">
        <w:rPr>
          <w:szCs w:val="28"/>
        </w:rPr>
        <w:t xml:space="preserve"> session</w:t>
      </w:r>
    </w:p>
    <w:p w14:paraId="1E3F8781" w14:textId="62FF1B19" w:rsidR="00346FD0" w:rsidRPr="00613921" w:rsidRDefault="0037081C" w:rsidP="00613921">
      <w:pPr>
        <w:pStyle w:val="HChG"/>
        <w:spacing w:before="140"/>
        <w:ind w:left="851" w:firstLine="0"/>
        <w:rPr>
          <w:szCs w:val="28"/>
        </w:rPr>
      </w:pPr>
      <w:r w:rsidRPr="00613921">
        <w:rPr>
          <w:szCs w:val="28"/>
        </w:rPr>
        <w:t>Provisional programme of work</w:t>
      </w:r>
      <w:r w:rsidR="00792ADE">
        <w:rPr>
          <w:szCs w:val="28"/>
        </w:rPr>
        <w:t xml:space="preserve"> (</w:t>
      </w:r>
      <w:r w:rsidR="00792ADE" w:rsidRPr="00476998">
        <w:rPr>
          <w:color w:val="FF0000"/>
          <w:szCs w:val="28"/>
        </w:rPr>
        <w:t>subject to change</w:t>
      </w:r>
      <w:r w:rsidR="00792ADE">
        <w:rPr>
          <w:szCs w:val="28"/>
        </w:rPr>
        <w:t>)</w:t>
      </w:r>
      <w:r w:rsidR="003C2BEF">
        <w:rPr>
          <w:szCs w:val="28"/>
        </w:rPr>
        <w:br/>
        <w:t xml:space="preserve">Palais Wilson – </w:t>
      </w:r>
      <w:r w:rsidR="00476998">
        <w:rPr>
          <w:szCs w:val="28"/>
        </w:rPr>
        <w:t>First</w:t>
      </w:r>
      <w:r w:rsidR="003C2BEF">
        <w:rPr>
          <w:szCs w:val="28"/>
        </w:rPr>
        <w:t xml:space="preserve"> floor conference room</w:t>
      </w:r>
    </w:p>
    <w:tbl>
      <w:tblPr>
        <w:tblW w:w="8080" w:type="dxa"/>
        <w:tblInd w:w="851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1"/>
        <w:gridCol w:w="5529"/>
      </w:tblGrid>
      <w:tr w:rsidR="0043537D" w:rsidRPr="00A273C0" w14:paraId="00821A18" w14:textId="77777777" w:rsidTr="00AB5FE7">
        <w:trPr>
          <w:trHeight w:val="231"/>
          <w:tblHeader/>
        </w:trPr>
        <w:tc>
          <w:tcPr>
            <w:tcW w:w="2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63E1418" w14:textId="77777777" w:rsidR="0043537D" w:rsidRPr="00A84423" w:rsidRDefault="0043537D" w:rsidP="00A273C0">
            <w:pPr>
              <w:suppressAutoHyphens w:val="0"/>
              <w:spacing w:before="80" w:after="80" w:line="200" w:lineRule="exact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i/>
                <w:sz w:val="21"/>
                <w:szCs w:val="21"/>
              </w:rPr>
              <w:t>Date and time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69580FD" w14:textId="0B845AE0" w:rsidR="0043537D" w:rsidRPr="00A84423" w:rsidRDefault="0043537D" w:rsidP="00A273C0">
            <w:pPr>
              <w:suppressAutoHyphens w:val="0"/>
              <w:spacing w:before="80" w:after="80" w:line="200" w:lineRule="exact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i/>
                <w:sz w:val="21"/>
                <w:szCs w:val="21"/>
              </w:rPr>
              <w:t xml:space="preserve">Programme </w:t>
            </w:r>
          </w:p>
        </w:tc>
      </w:tr>
      <w:tr w:rsidR="003C2BEF" w:rsidRPr="00A273C0" w14:paraId="4B28691D" w14:textId="77777777" w:rsidTr="00E24F21">
        <w:tc>
          <w:tcPr>
            <w:tcW w:w="8080" w:type="dxa"/>
            <w:gridSpan w:val="2"/>
            <w:tcBorders>
              <w:top w:val="single" w:sz="12" w:space="0" w:color="auto"/>
              <w:bottom w:val="nil"/>
            </w:tcBorders>
            <w:shd w:val="clear" w:color="auto" w:fill="F2F2F2" w:themeFill="background1" w:themeFillShade="F2"/>
          </w:tcPr>
          <w:p w14:paraId="3372836B" w14:textId="2668DED9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i/>
                <w:sz w:val="21"/>
                <w:szCs w:val="21"/>
              </w:rPr>
            </w:pPr>
            <w:r w:rsidRPr="00F75AE6">
              <w:rPr>
                <w:b/>
                <w:bCs/>
                <w:sz w:val="21"/>
                <w:szCs w:val="21"/>
              </w:rPr>
              <w:t xml:space="preserve">Monday, </w:t>
            </w:r>
            <w:r>
              <w:rPr>
                <w:b/>
                <w:bCs/>
                <w:sz w:val="21"/>
                <w:szCs w:val="21"/>
              </w:rPr>
              <w:t xml:space="preserve">27 </w:t>
            </w:r>
            <w:r w:rsidR="00476998">
              <w:rPr>
                <w:b/>
                <w:bCs/>
                <w:sz w:val="21"/>
                <w:szCs w:val="21"/>
              </w:rPr>
              <w:t>November</w:t>
            </w:r>
          </w:p>
        </w:tc>
      </w:tr>
      <w:tr w:rsidR="00F75AE6" w:rsidRPr="00A273C0" w14:paraId="7DF2DB9F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7D32CACE" w14:textId="421ED206" w:rsidR="00F75AE6" w:rsidRPr="00A84423" w:rsidRDefault="00BD5740" w:rsidP="00BB51B2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476998">
              <w:rPr>
                <w:sz w:val="21"/>
                <w:szCs w:val="21"/>
              </w:rPr>
              <w:t>31</w:t>
            </w:r>
            <w:r w:rsidR="00476998" w:rsidRPr="00476998">
              <w:rPr>
                <w:sz w:val="21"/>
                <w:szCs w:val="21"/>
                <w:vertAlign w:val="superscript"/>
              </w:rPr>
              <w:t>st</w:t>
            </w:r>
            <w:r w:rsidR="00476998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10:00-10:30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209B3953" w14:textId="36994022" w:rsidR="00F75AE6" w:rsidRPr="00A84423" w:rsidRDefault="00F75AE6" w:rsidP="00504E5E">
            <w:pPr>
              <w:suppressAutoHyphens w:val="0"/>
              <w:spacing w:before="40" w:after="120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Opening of the session, adoption of the agenda and consideration of the programme of work 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1" w:history="1">
              <w:r w:rsidR="00AB5FE7">
                <w:rPr>
                  <w:rStyle w:val="Hyperlink"/>
                </w:rPr>
                <w:t>UN Web TV | UN Web TV</w:t>
              </w:r>
            </w:hyperlink>
            <w:hyperlink r:id="rId12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F75AE6" w:rsidRPr="00A273C0" w14:paraId="399E2C9D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2E408C6E" w14:textId="5DD88700" w:rsidR="00F75AE6" w:rsidRPr="00186AE7" w:rsidRDefault="00F75AE6" w:rsidP="0043537D">
            <w:pPr>
              <w:suppressAutoHyphens w:val="0"/>
              <w:spacing w:before="40" w:after="120"/>
              <w:ind w:right="113"/>
              <w:rPr>
                <w:sz w:val="21"/>
                <w:szCs w:val="21"/>
                <w:highlight w:val="yellow"/>
              </w:rPr>
            </w:pPr>
            <w:r w:rsidRPr="00186AE7">
              <w:rPr>
                <w:sz w:val="21"/>
                <w:szCs w:val="21"/>
                <w:highlight w:val="yellow"/>
              </w:rPr>
              <w:t>10:30-11:45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7D58255C" w14:textId="4A26E328" w:rsidR="00F75AE6" w:rsidRPr="00186AE7" w:rsidRDefault="00186AE7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  <w:highlight w:val="yellow"/>
              </w:rPr>
            </w:pPr>
            <w:r w:rsidRPr="00186AE7">
              <w:rPr>
                <w:sz w:val="21"/>
                <w:szCs w:val="21"/>
                <w:highlight w:val="yellow"/>
              </w:rPr>
              <w:t xml:space="preserve">Working Group of the Whole </w:t>
            </w:r>
            <w:r w:rsidRPr="00075EAF">
              <w:rPr>
                <w:b/>
                <w:bCs/>
                <w:sz w:val="21"/>
                <w:szCs w:val="21"/>
                <w:highlight w:val="yellow"/>
              </w:rPr>
              <w:t>(</w:t>
            </w:r>
            <w:r w:rsidRPr="00075EAF">
              <w:rPr>
                <w:b/>
                <w:bCs/>
                <w:color w:val="FF0000"/>
                <w:sz w:val="21"/>
                <w:szCs w:val="21"/>
                <w:highlight w:val="yellow"/>
              </w:rPr>
              <w:t>closed</w:t>
            </w:r>
            <w:r w:rsidRPr="00075EAF">
              <w:rPr>
                <w:b/>
                <w:bCs/>
                <w:sz w:val="21"/>
                <w:szCs w:val="21"/>
                <w:highlight w:val="yellow"/>
              </w:rPr>
              <w:t>)</w:t>
            </w:r>
          </w:p>
        </w:tc>
      </w:tr>
      <w:tr w:rsidR="00F75AE6" w:rsidRPr="00A273C0" w14:paraId="48BD397C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6DFF7134" w14:textId="63F2560F" w:rsidR="00F75AE6" w:rsidRPr="00A84423" w:rsidRDefault="00F75AE6" w:rsidP="0043537D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11:45-13:00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7BA6CAC1" w14:textId="16C91C7A" w:rsidR="00F75AE6" w:rsidRPr="00A84423" w:rsidRDefault="00F75AE6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Informal meeting with United Nations bodies and specialized agencies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F75AE6" w:rsidRPr="00A273C0" w14:paraId="5B31822F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4D2835BB" w14:textId="2D691023" w:rsidR="00F75AE6" w:rsidRPr="00A84423" w:rsidRDefault="00BD5740" w:rsidP="00F75AE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476998">
              <w:rPr>
                <w:sz w:val="21"/>
                <w:szCs w:val="21"/>
              </w:rPr>
              <w:t>32</w:t>
            </w:r>
            <w:r w:rsidR="00476998" w:rsidRPr="00476998">
              <w:rPr>
                <w:sz w:val="21"/>
                <w:szCs w:val="21"/>
                <w:vertAlign w:val="superscript"/>
              </w:rPr>
              <w:t>nd</w:t>
            </w:r>
            <w:r w:rsidR="00476998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15:00-16:00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1AA230A9" w14:textId="1D7BA6F7" w:rsidR="00F75AE6" w:rsidRPr="00A84423" w:rsidRDefault="00F75AE6" w:rsidP="00F75AE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Informal meeting with </w:t>
            </w:r>
            <w:r w:rsidR="00E24F21" w:rsidRPr="00A84423">
              <w:rPr>
                <w:sz w:val="21"/>
                <w:szCs w:val="21"/>
              </w:rPr>
              <w:t xml:space="preserve">Non-Governmental Organizations and National Human Rights Institutions </w:t>
            </w:r>
            <w:r>
              <w:rPr>
                <w:rFonts w:eastAsia="SimSun"/>
                <w:b/>
                <w:bCs/>
                <w:color w:val="000000"/>
                <w:lang w:eastAsia="zh-CN"/>
              </w:rPr>
              <w:t xml:space="preserve">on </w:t>
            </w:r>
            <w:r w:rsidR="00476998">
              <w:rPr>
                <w:rFonts w:eastAsia="SimSun"/>
                <w:b/>
                <w:bCs/>
                <w:color w:val="000000"/>
                <w:lang w:eastAsia="zh-CN"/>
              </w:rPr>
              <w:t xml:space="preserve">Uruguay, Mexico and Chile </w:t>
            </w:r>
            <w:r w:rsidR="00476998">
              <w:rPr>
                <w:rFonts w:eastAsia="SimSun"/>
                <w:b/>
                <w:bCs/>
                <w:color w:val="000000"/>
                <w:lang w:eastAsia="zh-CN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 w:rsidR="00BD5740">
              <w:rPr>
                <w:sz w:val="21"/>
                <w:szCs w:val="21"/>
              </w:rPr>
              <w:t xml:space="preserve">hybrid, 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 xml:space="preserve">live webcasting on </w:t>
            </w:r>
            <w:hyperlink r:id="rId13" w:history="1">
              <w:r w:rsidR="00AB5FE7">
                <w:rPr>
                  <w:rStyle w:val="Hyperlink"/>
                </w:rPr>
                <w:t>UN Web TV | UN Web TV</w:t>
              </w:r>
            </w:hyperlink>
            <w:hyperlink r:id="rId14" w:history="1"/>
            <w:r w:rsidR="00AB5FE7"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F75AE6" w:rsidRPr="00A273C0" w14:paraId="6DC6013D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59395CB4" w14:textId="6533243B" w:rsidR="00F75AE6" w:rsidRPr="00A84423" w:rsidRDefault="00F75AE6" w:rsidP="00F75AE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16:00-17:00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08A64587" w14:textId="7FE713BB" w:rsidR="00F75AE6" w:rsidRPr="00A84423" w:rsidRDefault="00F75AE6" w:rsidP="00F75AE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Informal meeting with United Nations bodies and specialized agencies (</w:t>
            </w:r>
            <w:r w:rsidRPr="0040055D">
              <w:rPr>
                <w:color w:val="FF0000"/>
                <w:sz w:val="21"/>
                <w:szCs w:val="21"/>
              </w:rPr>
              <w:t>closed)</w:t>
            </w:r>
          </w:p>
        </w:tc>
      </w:tr>
      <w:tr w:rsidR="00484A81" w:rsidRPr="00A273C0" w14:paraId="29A727D6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2F1B5200" w14:textId="186BDA66" w:rsidR="00484A81" w:rsidRDefault="00484A81" w:rsidP="00F75AE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17:00-18:00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46258D36" w14:textId="0F1EFF92" w:rsidR="00484A81" w:rsidRPr="00A84423" w:rsidRDefault="00484A81" w:rsidP="00F75AE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3C2BEF" w:rsidRPr="00A273C0" w14:paraId="2B89D72E" w14:textId="77777777" w:rsidTr="00E24F21">
        <w:tc>
          <w:tcPr>
            <w:tcW w:w="8080" w:type="dxa"/>
            <w:gridSpan w:val="2"/>
            <w:tcBorders>
              <w:top w:val="nil"/>
            </w:tcBorders>
            <w:shd w:val="clear" w:color="auto" w:fill="F2F2F2" w:themeFill="background1" w:themeFillShade="F2"/>
          </w:tcPr>
          <w:p w14:paraId="2D54DC08" w14:textId="2D384C93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Tuesday, </w:t>
            </w:r>
            <w:r>
              <w:rPr>
                <w:b/>
                <w:sz w:val="21"/>
                <w:szCs w:val="21"/>
              </w:rPr>
              <w:t xml:space="preserve">28 </w:t>
            </w:r>
            <w:r w:rsidR="00476998">
              <w:rPr>
                <w:b/>
                <w:sz w:val="21"/>
                <w:szCs w:val="21"/>
              </w:rPr>
              <w:t>November</w:t>
            </w:r>
            <w:r w:rsidRPr="00A84423">
              <w:rPr>
                <w:b/>
                <w:sz w:val="21"/>
                <w:szCs w:val="21"/>
              </w:rPr>
              <w:t xml:space="preserve"> </w:t>
            </w:r>
          </w:p>
        </w:tc>
      </w:tr>
      <w:tr w:rsidR="0043537D" w:rsidRPr="00A273C0" w14:paraId="2E14F47E" w14:textId="77777777" w:rsidTr="00AB5FE7">
        <w:tc>
          <w:tcPr>
            <w:tcW w:w="2551" w:type="dxa"/>
            <w:shd w:val="clear" w:color="auto" w:fill="auto"/>
          </w:tcPr>
          <w:p w14:paraId="6210C2FF" w14:textId="4ECD19F1" w:rsidR="0043537D" w:rsidRPr="00A84423" w:rsidRDefault="00BD5740" w:rsidP="00346FD0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476998">
              <w:rPr>
                <w:sz w:val="21"/>
                <w:szCs w:val="21"/>
              </w:rPr>
              <w:t>33</w:t>
            </w:r>
            <w:r w:rsidR="00476998" w:rsidRPr="00476998">
              <w:rPr>
                <w:sz w:val="21"/>
                <w:szCs w:val="21"/>
                <w:vertAlign w:val="superscript"/>
              </w:rPr>
              <w:t>rd</w:t>
            </w:r>
            <w:r w:rsidR="00476998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10:00-13:00 (CET)</w:t>
            </w:r>
          </w:p>
        </w:tc>
        <w:tc>
          <w:tcPr>
            <w:tcW w:w="5529" w:type="dxa"/>
            <w:shd w:val="clear" w:color="auto" w:fill="auto"/>
          </w:tcPr>
          <w:p w14:paraId="38158ED3" w14:textId="3479C210" w:rsidR="0043537D" w:rsidRPr="00A84423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>second periodic</w:t>
            </w:r>
            <w:r w:rsidRPr="00A84423">
              <w:rPr>
                <w:sz w:val="21"/>
                <w:szCs w:val="21"/>
              </w:rPr>
              <w:t xml:space="preserve"> report of </w:t>
            </w:r>
            <w:r w:rsidR="00476998">
              <w:rPr>
                <w:b/>
                <w:bCs/>
                <w:sz w:val="21"/>
                <w:szCs w:val="21"/>
              </w:rPr>
              <w:t>Uruguay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 w:rsidR="00BD5740">
              <w:rPr>
                <w:sz w:val="21"/>
                <w:szCs w:val="21"/>
              </w:rPr>
              <w:t xml:space="preserve">in person, 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5" w:history="1">
              <w:r>
                <w:rPr>
                  <w:rStyle w:val="Hyperlink"/>
                </w:rPr>
                <w:t>UN Web TV | UN Web TV</w:t>
              </w:r>
            </w:hyperlink>
            <w:hyperlink r:id="rId16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43537D" w:rsidRPr="00A273C0" w14:paraId="11523DDB" w14:textId="77777777" w:rsidTr="00AB5FE7">
        <w:tc>
          <w:tcPr>
            <w:tcW w:w="2551" w:type="dxa"/>
            <w:shd w:val="clear" w:color="auto" w:fill="auto"/>
          </w:tcPr>
          <w:p w14:paraId="74F45652" w14:textId="1A3A6F50" w:rsidR="0043537D" w:rsidRPr="00A84423" w:rsidRDefault="00BD5740" w:rsidP="00346FD0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476998">
              <w:rPr>
                <w:sz w:val="21"/>
                <w:szCs w:val="21"/>
              </w:rPr>
              <w:t>34</w:t>
            </w:r>
            <w:r w:rsidR="00476998" w:rsidRPr="00476998">
              <w:rPr>
                <w:sz w:val="21"/>
                <w:szCs w:val="21"/>
                <w:vertAlign w:val="superscript"/>
              </w:rPr>
              <w:t>th</w:t>
            </w:r>
            <w:r w:rsidR="00476998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43537D" w:rsidRPr="00A84423">
              <w:rPr>
                <w:sz w:val="21"/>
                <w:szCs w:val="21"/>
              </w:rPr>
              <w:t>1</w:t>
            </w:r>
            <w:r w:rsidR="00F75AE6">
              <w:rPr>
                <w:sz w:val="21"/>
                <w:szCs w:val="21"/>
              </w:rPr>
              <w:t>5:00</w:t>
            </w:r>
            <w:r w:rsidR="00A84423">
              <w:rPr>
                <w:sz w:val="21"/>
                <w:szCs w:val="21"/>
              </w:rPr>
              <w:t>-</w:t>
            </w:r>
            <w:r w:rsidR="0043537D" w:rsidRPr="00A84423">
              <w:rPr>
                <w:sz w:val="21"/>
                <w:szCs w:val="21"/>
              </w:rPr>
              <w:t>1</w:t>
            </w:r>
            <w:r w:rsidR="00F75AE6">
              <w:rPr>
                <w:sz w:val="21"/>
                <w:szCs w:val="21"/>
              </w:rPr>
              <w:t>8:00</w:t>
            </w:r>
            <w:r w:rsidR="006D5CFC"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shd w:val="clear" w:color="auto" w:fill="auto"/>
          </w:tcPr>
          <w:p w14:paraId="5CA06BBE" w14:textId="49F5FEA5" w:rsidR="00261F2E" w:rsidRPr="00A84423" w:rsidRDefault="003C2BEF" w:rsidP="00261F2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>second periodic</w:t>
            </w:r>
            <w:r w:rsidRPr="00A84423">
              <w:rPr>
                <w:sz w:val="21"/>
                <w:szCs w:val="21"/>
              </w:rPr>
              <w:t xml:space="preserve"> report of </w:t>
            </w:r>
            <w:r w:rsidR="00476998">
              <w:rPr>
                <w:b/>
                <w:bCs/>
                <w:sz w:val="21"/>
                <w:szCs w:val="21"/>
              </w:rPr>
              <w:t>Uruguay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 xml:space="preserve">in person, </w:t>
            </w:r>
            <w:r w:rsidRPr="00BD5740">
              <w:rPr>
                <w:color w:val="0000FF"/>
                <w:sz w:val="21"/>
                <w:szCs w:val="21"/>
              </w:rPr>
              <w:t>public,</w:t>
            </w:r>
            <w:r w:rsidRPr="00A84423">
              <w:rPr>
                <w:sz w:val="21"/>
                <w:szCs w:val="21"/>
              </w:rPr>
              <w:t xml:space="preserve">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7" w:history="1">
              <w:r>
                <w:rPr>
                  <w:rStyle w:val="Hyperlink"/>
                </w:rPr>
                <w:t>UN Web TV | UN Web TV</w:t>
              </w:r>
            </w:hyperlink>
            <w:hyperlink r:id="rId18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3C2BEF" w:rsidRPr="00A273C0" w14:paraId="16268F8B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04323BA3" w14:textId="49835F02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Wednesday, </w:t>
            </w:r>
            <w:r>
              <w:rPr>
                <w:b/>
                <w:sz w:val="21"/>
                <w:szCs w:val="21"/>
              </w:rPr>
              <w:t xml:space="preserve">29 </w:t>
            </w:r>
            <w:r w:rsidR="00476998">
              <w:rPr>
                <w:b/>
                <w:sz w:val="21"/>
                <w:szCs w:val="21"/>
              </w:rPr>
              <w:t>November</w:t>
            </w:r>
          </w:p>
        </w:tc>
      </w:tr>
      <w:tr w:rsidR="0043537D" w:rsidRPr="00A273C0" w14:paraId="197AB1A8" w14:textId="77777777" w:rsidTr="00AB5FE7">
        <w:tc>
          <w:tcPr>
            <w:tcW w:w="2551" w:type="dxa"/>
            <w:shd w:val="clear" w:color="auto" w:fill="auto"/>
          </w:tcPr>
          <w:p w14:paraId="605D8B3B" w14:textId="5D70D3C4" w:rsidR="0043537D" w:rsidRPr="00A84423" w:rsidRDefault="00476998" w:rsidP="00F61184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535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43537D" w:rsidRPr="00A84423">
              <w:rPr>
                <w:sz w:val="21"/>
                <w:szCs w:val="21"/>
              </w:rPr>
              <w:t>1</w:t>
            </w:r>
            <w:r w:rsidR="00F75AE6">
              <w:rPr>
                <w:sz w:val="21"/>
                <w:szCs w:val="21"/>
              </w:rPr>
              <w:t>0</w:t>
            </w:r>
            <w:r w:rsidR="00346FD0" w:rsidRPr="00A84423">
              <w:rPr>
                <w:sz w:val="21"/>
                <w:szCs w:val="21"/>
              </w:rPr>
              <w:t>:00-1</w:t>
            </w:r>
            <w:r w:rsidR="00F75AE6">
              <w:rPr>
                <w:sz w:val="21"/>
                <w:szCs w:val="21"/>
              </w:rPr>
              <w:t>3</w:t>
            </w:r>
            <w:r w:rsidR="00346FD0" w:rsidRPr="00A84423">
              <w:rPr>
                <w:sz w:val="21"/>
                <w:szCs w:val="21"/>
              </w:rPr>
              <w:t>:</w:t>
            </w:r>
            <w:r w:rsidR="00F61184" w:rsidRPr="00A84423">
              <w:rPr>
                <w:sz w:val="21"/>
                <w:szCs w:val="21"/>
              </w:rPr>
              <w:t>00</w:t>
            </w:r>
            <w:r w:rsidR="006D5CFC"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shd w:val="clear" w:color="auto" w:fill="auto"/>
          </w:tcPr>
          <w:p w14:paraId="0A400565" w14:textId="77777777" w:rsidR="00476998" w:rsidRDefault="00476998" w:rsidP="00476998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  <w:p w14:paraId="7FB33810" w14:textId="6D8B0B5E" w:rsidR="001C2A9D" w:rsidRPr="00A84423" w:rsidRDefault="001C2A9D" w:rsidP="001C2A9D">
            <w:pPr>
              <w:suppressAutoHyphens w:val="0"/>
              <w:spacing w:before="40" w:after="60"/>
              <w:ind w:right="113"/>
              <w:rPr>
                <w:sz w:val="21"/>
                <w:szCs w:val="21"/>
              </w:rPr>
            </w:pPr>
          </w:p>
        </w:tc>
      </w:tr>
      <w:tr w:rsidR="00F75AE6" w:rsidRPr="00A273C0" w14:paraId="44522A43" w14:textId="77777777" w:rsidTr="00AB5FE7">
        <w:tc>
          <w:tcPr>
            <w:tcW w:w="2551" w:type="dxa"/>
            <w:shd w:val="clear" w:color="auto" w:fill="auto"/>
          </w:tcPr>
          <w:p w14:paraId="2212EB54" w14:textId="6DCF3D89" w:rsidR="00F75AE6" w:rsidRPr="00A84423" w:rsidRDefault="00476998" w:rsidP="00F61184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536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 w:rsidR="00792ADE">
              <w:rPr>
                <w:sz w:val="21"/>
                <w:szCs w:val="21"/>
              </w:rPr>
              <w:t xml:space="preserve"> </w:t>
            </w:r>
            <w:r w:rsidR="00792ADE" w:rsidRPr="00A84423">
              <w:rPr>
                <w:sz w:val="21"/>
                <w:szCs w:val="21"/>
              </w:rPr>
              <w:t>meeting</w:t>
            </w:r>
            <w:r w:rsidR="00792ADE">
              <w:rPr>
                <w:sz w:val="21"/>
                <w:szCs w:val="21"/>
              </w:rPr>
              <w:t xml:space="preserve"> </w:t>
            </w:r>
            <w:r w:rsidR="00792ADE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15:00-1</w:t>
            </w:r>
            <w:r w:rsidR="003C7992">
              <w:rPr>
                <w:sz w:val="21"/>
                <w:szCs w:val="21"/>
              </w:rPr>
              <w:t>8</w:t>
            </w:r>
            <w:r w:rsidR="00F75AE6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4ADABB59" w14:textId="7618AE61" w:rsidR="00F75AE6" w:rsidRPr="00A84423" w:rsidRDefault="003C2BEF" w:rsidP="001C2A9D">
            <w:pPr>
              <w:suppressAutoHyphens w:val="0"/>
              <w:spacing w:before="40" w:after="6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Consideration of reports submitted by States parties under article 73 of the Convention:</w:t>
            </w:r>
            <w:r>
              <w:rPr>
                <w:sz w:val="21"/>
                <w:szCs w:val="21"/>
              </w:rPr>
              <w:t xml:space="preserve"> </w:t>
            </w:r>
            <w:r w:rsidR="00476998">
              <w:rPr>
                <w:sz w:val="21"/>
                <w:szCs w:val="21"/>
              </w:rPr>
              <w:t xml:space="preserve">second periodic </w:t>
            </w:r>
            <w:r w:rsidRPr="00A84423">
              <w:rPr>
                <w:sz w:val="21"/>
                <w:szCs w:val="21"/>
              </w:rPr>
              <w:t xml:space="preserve">report of </w:t>
            </w:r>
            <w:r w:rsidR="00476998">
              <w:rPr>
                <w:b/>
                <w:bCs/>
                <w:sz w:val="21"/>
                <w:szCs w:val="21"/>
              </w:rPr>
              <w:t xml:space="preserve">Kyrgyzstan </w:t>
            </w:r>
            <w:r w:rsidR="00476998">
              <w:rPr>
                <w:b/>
                <w:bCs/>
                <w:sz w:val="21"/>
                <w:szCs w:val="21"/>
              </w:rPr>
              <w:br/>
              <w:t>(</w:t>
            </w:r>
            <w:r>
              <w:rPr>
                <w:sz w:val="21"/>
                <w:szCs w:val="21"/>
              </w:rPr>
              <w:t xml:space="preserve">in person, </w:t>
            </w:r>
            <w:r w:rsidRPr="00BD5740">
              <w:rPr>
                <w:color w:val="0000FF"/>
                <w:sz w:val="21"/>
                <w:szCs w:val="21"/>
              </w:rPr>
              <w:t>public,</w:t>
            </w:r>
            <w:r w:rsidRPr="00A84423">
              <w:rPr>
                <w:sz w:val="21"/>
                <w:szCs w:val="21"/>
              </w:rPr>
              <w:t xml:space="preserve">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9" w:history="1">
              <w:r>
                <w:rPr>
                  <w:rStyle w:val="Hyperlink"/>
                </w:rPr>
                <w:t>UN Web TV | UN Web TV</w:t>
              </w:r>
            </w:hyperlink>
            <w:hyperlink r:id="rId20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3C2BEF" w:rsidRPr="00A273C0" w14:paraId="43AF3401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3B1C31CC" w14:textId="319BFD49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Thursday, </w:t>
            </w:r>
            <w:r>
              <w:rPr>
                <w:b/>
                <w:sz w:val="21"/>
                <w:szCs w:val="21"/>
              </w:rPr>
              <w:t xml:space="preserve">30 </w:t>
            </w:r>
            <w:r w:rsidR="00476998">
              <w:rPr>
                <w:b/>
                <w:sz w:val="21"/>
                <w:szCs w:val="21"/>
              </w:rPr>
              <w:t>November</w:t>
            </w:r>
            <w:r w:rsidRPr="00A84423">
              <w:rPr>
                <w:b/>
                <w:sz w:val="21"/>
                <w:szCs w:val="21"/>
              </w:rPr>
              <w:t xml:space="preserve"> </w:t>
            </w:r>
          </w:p>
        </w:tc>
      </w:tr>
      <w:tr w:rsidR="0043537D" w:rsidRPr="00A273C0" w14:paraId="07B382F8" w14:textId="77777777" w:rsidTr="00AB5FE7">
        <w:tc>
          <w:tcPr>
            <w:tcW w:w="2551" w:type="dxa"/>
            <w:shd w:val="clear" w:color="auto" w:fill="auto"/>
          </w:tcPr>
          <w:p w14:paraId="336ADC7C" w14:textId="56F01731" w:rsidR="0043537D" w:rsidRPr="00A84423" w:rsidRDefault="00476998" w:rsidP="00346FD0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537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 w:rsidR="00792ADE">
              <w:rPr>
                <w:sz w:val="21"/>
                <w:szCs w:val="21"/>
              </w:rPr>
              <w:t xml:space="preserve"> </w:t>
            </w:r>
            <w:r w:rsidR="00792ADE" w:rsidRPr="00A84423">
              <w:rPr>
                <w:sz w:val="21"/>
                <w:szCs w:val="21"/>
              </w:rPr>
              <w:t>meeting</w:t>
            </w:r>
            <w:r w:rsidR="00792ADE">
              <w:rPr>
                <w:sz w:val="21"/>
                <w:szCs w:val="21"/>
              </w:rPr>
              <w:t xml:space="preserve"> </w:t>
            </w:r>
            <w:r w:rsidR="0043537D" w:rsidRPr="00A84423">
              <w:rPr>
                <w:sz w:val="21"/>
                <w:szCs w:val="21"/>
              </w:rPr>
              <w:br/>
            </w:r>
            <w:r w:rsidR="00F61184" w:rsidRPr="00A84423">
              <w:rPr>
                <w:sz w:val="21"/>
                <w:szCs w:val="21"/>
              </w:rPr>
              <w:t>1</w:t>
            </w:r>
            <w:r w:rsidR="00AB5FE7">
              <w:rPr>
                <w:sz w:val="21"/>
                <w:szCs w:val="21"/>
              </w:rPr>
              <w:t>0</w:t>
            </w:r>
            <w:r w:rsidR="00346FD0" w:rsidRPr="00A84423">
              <w:rPr>
                <w:sz w:val="21"/>
                <w:szCs w:val="21"/>
              </w:rPr>
              <w:t>:</w:t>
            </w:r>
            <w:r w:rsidR="00F61184" w:rsidRPr="00A84423">
              <w:rPr>
                <w:sz w:val="21"/>
                <w:szCs w:val="21"/>
              </w:rPr>
              <w:t>00-1</w:t>
            </w:r>
            <w:r w:rsidR="003C2BEF">
              <w:rPr>
                <w:sz w:val="21"/>
                <w:szCs w:val="21"/>
              </w:rPr>
              <w:t>3</w:t>
            </w:r>
            <w:r w:rsidR="00346FD0" w:rsidRPr="00A84423">
              <w:rPr>
                <w:sz w:val="21"/>
                <w:szCs w:val="21"/>
              </w:rPr>
              <w:t>:</w:t>
            </w:r>
            <w:r w:rsidR="00F61184" w:rsidRPr="00A84423">
              <w:rPr>
                <w:sz w:val="21"/>
                <w:szCs w:val="21"/>
              </w:rPr>
              <w:t>00</w:t>
            </w:r>
            <w:r w:rsidR="006D5CFC"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shd w:val="clear" w:color="auto" w:fill="auto"/>
          </w:tcPr>
          <w:p w14:paraId="25995DE3" w14:textId="5FEA9332" w:rsidR="001C2A9D" w:rsidRPr="00A84423" w:rsidRDefault="00AB5FE7" w:rsidP="00AB5FE7">
            <w:pPr>
              <w:suppressAutoHyphens w:val="0"/>
              <w:spacing w:before="40" w:after="120"/>
              <w:ind w:right="-6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 w:rsidR="0040055D">
              <w:rPr>
                <w:sz w:val="21"/>
                <w:szCs w:val="21"/>
              </w:rPr>
              <w:t xml:space="preserve">second periodic </w:t>
            </w:r>
            <w:r w:rsidR="0040055D" w:rsidRPr="00A84423">
              <w:rPr>
                <w:sz w:val="21"/>
                <w:szCs w:val="21"/>
              </w:rPr>
              <w:t xml:space="preserve">report of </w:t>
            </w:r>
            <w:r w:rsidR="0040055D">
              <w:rPr>
                <w:b/>
                <w:bCs/>
                <w:sz w:val="21"/>
                <w:szCs w:val="21"/>
              </w:rPr>
              <w:t xml:space="preserve">Kyrgyzstan </w:t>
            </w:r>
            <w:r w:rsidR="003C2BEF">
              <w:rPr>
                <w:b/>
                <w:bCs/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 w:rsidR="00BD5740">
              <w:rPr>
                <w:sz w:val="21"/>
                <w:szCs w:val="21"/>
              </w:rPr>
              <w:t xml:space="preserve">in person, 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>
              <w:rPr>
                <w:rFonts w:cstheme="minorHAnsi"/>
                <w:iCs/>
                <w:sz w:val="21"/>
                <w:szCs w:val="21"/>
              </w:rPr>
              <w:t xml:space="preserve"> </w:t>
            </w:r>
            <w:hyperlink r:id="rId21" w:history="1">
              <w:r>
                <w:rPr>
                  <w:rStyle w:val="Hyperlink"/>
                </w:rPr>
                <w:t>UN Web TV | UN Web TV</w:t>
              </w:r>
            </w:hyperlink>
            <w:hyperlink r:id="rId22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F75AE6" w:rsidRPr="00A273C0" w14:paraId="39C3F505" w14:textId="77777777" w:rsidTr="00AB5FE7">
        <w:tc>
          <w:tcPr>
            <w:tcW w:w="2551" w:type="dxa"/>
            <w:shd w:val="clear" w:color="auto" w:fill="auto"/>
          </w:tcPr>
          <w:p w14:paraId="15FA9FDE" w14:textId="2F846C3F" w:rsidR="00F75AE6" w:rsidRPr="00A84423" w:rsidRDefault="00476998" w:rsidP="00346FD0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bookmarkStart w:id="0" w:name="_Hlk112947253"/>
            <w:r>
              <w:rPr>
                <w:sz w:val="21"/>
                <w:szCs w:val="21"/>
              </w:rPr>
              <w:t>538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 w:rsidR="00792ADE">
              <w:rPr>
                <w:sz w:val="21"/>
                <w:szCs w:val="21"/>
              </w:rPr>
              <w:t xml:space="preserve"> </w:t>
            </w:r>
            <w:r w:rsidR="00792ADE" w:rsidRPr="00A84423">
              <w:rPr>
                <w:sz w:val="21"/>
                <w:szCs w:val="21"/>
              </w:rPr>
              <w:t>meeting</w:t>
            </w:r>
            <w:r w:rsidR="00792ADE">
              <w:rPr>
                <w:sz w:val="21"/>
                <w:szCs w:val="21"/>
              </w:rPr>
              <w:t xml:space="preserve"> </w:t>
            </w:r>
            <w:r w:rsidR="00792ADE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15:00-17:00 (CET)</w:t>
            </w:r>
          </w:p>
        </w:tc>
        <w:tc>
          <w:tcPr>
            <w:tcW w:w="5529" w:type="dxa"/>
            <w:shd w:val="clear" w:color="auto" w:fill="auto"/>
          </w:tcPr>
          <w:p w14:paraId="6A153A30" w14:textId="02E2DF76" w:rsidR="00F75AE6" w:rsidRDefault="00F75AE6" w:rsidP="00A84423">
            <w:pPr>
              <w:suppressAutoHyphens w:val="0"/>
              <w:spacing w:before="40" w:after="120"/>
              <w:ind w:right="-6"/>
              <w:rPr>
                <w:rFonts w:cstheme="minorHAnsi"/>
                <w:i/>
                <w:iCs/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 w:rsidR="0040055D">
              <w:rPr>
                <w:sz w:val="21"/>
                <w:szCs w:val="21"/>
              </w:rPr>
              <w:t>initial report</w:t>
            </w:r>
            <w:r>
              <w:rPr>
                <w:sz w:val="21"/>
                <w:szCs w:val="21"/>
              </w:rPr>
              <w:t xml:space="preserve"> of </w:t>
            </w:r>
            <w:r w:rsidR="0040055D">
              <w:rPr>
                <w:b/>
                <w:bCs/>
                <w:sz w:val="21"/>
                <w:szCs w:val="21"/>
              </w:rPr>
              <w:t>Sao Tome and Principe</w:t>
            </w:r>
            <w:r w:rsidR="0040055D">
              <w:rPr>
                <w:b/>
                <w:bCs/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 w:rsidR="00AB5FE7">
              <w:rPr>
                <w:sz w:val="21"/>
                <w:szCs w:val="21"/>
              </w:rPr>
              <w:t xml:space="preserve">hybrid, </w:t>
            </w:r>
            <w:r w:rsidRPr="00BD5740">
              <w:rPr>
                <w:color w:val="0000FF"/>
                <w:sz w:val="21"/>
                <w:szCs w:val="21"/>
              </w:rPr>
              <w:t>public,</w:t>
            </w:r>
            <w:r w:rsidRPr="00A84423">
              <w:rPr>
                <w:sz w:val="21"/>
                <w:szCs w:val="21"/>
              </w:rPr>
              <w:t xml:space="preserve">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23" w:history="1">
              <w:r w:rsidR="00AB5FE7">
                <w:rPr>
                  <w:rStyle w:val="Hyperlink"/>
                </w:rPr>
                <w:t>UN Web TV | UN Web TV</w:t>
              </w:r>
            </w:hyperlink>
            <w:hyperlink r:id="rId24" w:history="1"/>
            <w:r w:rsidR="00AB5FE7"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  <w:p w14:paraId="4AD3C89C" w14:textId="23576047" w:rsidR="00E24F21" w:rsidRPr="00A84423" w:rsidRDefault="00E24F21" w:rsidP="00A84423">
            <w:pPr>
              <w:suppressAutoHyphens w:val="0"/>
              <w:spacing w:before="40" w:after="120"/>
              <w:ind w:right="-6"/>
              <w:rPr>
                <w:sz w:val="21"/>
                <w:szCs w:val="21"/>
              </w:rPr>
            </w:pPr>
          </w:p>
        </w:tc>
      </w:tr>
      <w:tr w:rsidR="0040055D" w:rsidRPr="00A273C0" w14:paraId="40AAF15B" w14:textId="77777777" w:rsidTr="00AB5FE7">
        <w:tc>
          <w:tcPr>
            <w:tcW w:w="2551" w:type="dxa"/>
            <w:shd w:val="clear" w:color="auto" w:fill="auto"/>
          </w:tcPr>
          <w:p w14:paraId="73E776F4" w14:textId="13262CE3" w:rsidR="0040055D" w:rsidRDefault="0040055D" w:rsidP="00346FD0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17:00-18:00 (CET)</w:t>
            </w:r>
          </w:p>
        </w:tc>
        <w:tc>
          <w:tcPr>
            <w:tcW w:w="5529" w:type="dxa"/>
            <w:shd w:val="clear" w:color="auto" w:fill="auto"/>
          </w:tcPr>
          <w:p w14:paraId="45BB41FA" w14:textId="2FCB95CE" w:rsidR="00484A81" w:rsidRDefault="0040055D" w:rsidP="0040055D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  <w:p w14:paraId="11CB55E5" w14:textId="1FCE3B07" w:rsidR="00484A81" w:rsidRPr="00A84423" w:rsidRDefault="00484A81" w:rsidP="0040055D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bookmarkEnd w:id="0"/>
      <w:tr w:rsidR="003C2BEF" w:rsidRPr="00A273C0" w14:paraId="251A7DC9" w14:textId="77777777" w:rsidTr="0040055D">
        <w:trPr>
          <w:trHeight w:val="395"/>
        </w:trPr>
        <w:tc>
          <w:tcPr>
            <w:tcW w:w="8080" w:type="dxa"/>
            <w:gridSpan w:val="2"/>
            <w:shd w:val="clear" w:color="auto" w:fill="F2F2F2" w:themeFill="background1" w:themeFillShade="F2"/>
          </w:tcPr>
          <w:p w14:paraId="7232E224" w14:textId="0763DDAC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E24F21">
              <w:rPr>
                <w:b/>
                <w:sz w:val="21"/>
                <w:szCs w:val="21"/>
                <w:shd w:val="clear" w:color="auto" w:fill="F2F2F2" w:themeFill="background1" w:themeFillShade="F2"/>
              </w:rPr>
              <w:lastRenderedPageBreak/>
              <w:t xml:space="preserve">Friday, 1 </w:t>
            </w:r>
            <w:r w:rsidR="00476998">
              <w:rPr>
                <w:b/>
                <w:sz w:val="21"/>
                <w:szCs w:val="21"/>
                <w:shd w:val="clear" w:color="auto" w:fill="F2F2F2" w:themeFill="background1" w:themeFillShade="F2"/>
              </w:rPr>
              <w:t>December</w:t>
            </w:r>
          </w:p>
        </w:tc>
      </w:tr>
      <w:tr w:rsidR="00AB5FE7" w:rsidRPr="00A273C0" w14:paraId="37CA1DD8" w14:textId="77777777" w:rsidTr="00AB5FE7">
        <w:tc>
          <w:tcPr>
            <w:tcW w:w="2551" w:type="dxa"/>
            <w:tcBorders>
              <w:bottom w:val="nil"/>
            </w:tcBorders>
            <w:shd w:val="clear" w:color="auto" w:fill="auto"/>
          </w:tcPr>
          <w:p w14:paraId="0458417E" w14:textId="1B7C5242" w:rsidR="00AB5FE7" w:rsidRPr="00A84423" w:rsidRDefault="00476998" w:rsidP="00AB5FE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539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 w:rsidR="00AB5FE7" w:rsidRPr="00A84423">
              <w:rPr>
                <w:sz w:val="21"/>
                <w:szCs w:val="21"/>
              </w:rPr>
              <w:t xml:space="preserve"> meeting</w:t>
            </w:r>
            <w:r w:rsidR="00AB5FE7" w:rsidRPr="00A84423">
              <w:rPr>
                <w:sz w:val="21"/>
                <w:szCs w:val="21"/>
              </w:rPr>
              <w:br/>
              <w:t>1</w:t>
            </w:r>
            <w:r w:rsidR="00AB5FE7">
              <w:rPr>
                <w:sz w:val="21"/>
                <w:szCs w:val="21"/>
              </w:rPr>
              <w:t>0</w:t>
            </w:r>
            <w:r w:rsidR="00AB5FE7" w:rsidRPr="00A84423">
              <w:rPr>
                <w:sz w:val="21"/>
                <w:szCs w:val="21"/>
              </w:rPr>
              <w:t>:00-1</w:t>
            </w:r>
            <w:r w:rsidR="0040055D">
              <w:rPr>
                <w:sz w:val="21"/>
                <w:szCs w:val="21"/>
              </w:rPr>
              <w:t>2</w:t>
            </w:r>
            <w:r w:rsidR="00AB5FE7"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bottom w:val="nil"/>
            </w:tcBorders>
            <w:shd w:val="clear" w:color="auto" w:fill="auto"/>
          </w:tcPr>
          <w:p w14:paraId="48D53E76" w14:textId="43A76AF9" w:rsidR="00AB5FE7" w:rsidRPr="00A84423" w:rsidDel="001C39E0" w:rsidRDefault="0040055D" w:rsidP="0040055D">
            <w:pPr>
              <w:suppressAutoHyphens w:val="0"/>
              <w:spacing w:before="40" w:after="120"/>
              <w:ind w:right="-6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 xml:space="preserve">initial report of </w:t>
            </w:r>
            <w:r>
              <w:rPr>
                <w:b/>
                <w:bCs/>
                <w:sz w:val="21"/>
                <w:szCs w:val="21"/>
              </w:rPr>
              <w:t>Sao Tome and Principe</w:t>
            </w:r>
            <w:r>
              <w:rPr>
                <w:b/>
                <w:bCs/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 xml:space="preserve">hybrid, </w:t>
            </w:r>
            <w:r w:rsidRPr="00BD5740">
              <w:rPr>
                <w:color w:val="0000FF"/>
                <w:sz w:val="21"/>
                <w:szCs w:val="21"/>
              </w:rPr>
              <w:t>public,</w:t>
            </w:r>
            <w:r w:rsidRPr="00A84423">
              <w:rPr>
                <w:sz w:val="21"/>
                <w:szCs w:val="21"/>
              </w:rPr>
              <w:t xml:space="preserve">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25" w:history="1">
              <w:r>
                <w:rPr>
                  <w:rStyle w:val="Hyperlink"/>
                </w:rPr>
                <w:t>UN Web TV | UN Web TV</w:t>
              </w:r>
            </w:hyperlink>
            <w:hyperlink r:id="rId26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hyperlink r:id="rId27" w:history="1"/>
          </w:p>
        </w:tc>
      </w:tr>
      <w:tr w:rsidR="0040055D" w:rsidRPr="00A273C0" w14:paraId="19EE0DD2" w14:textId="77777777" w:rsidTr="00AB5FE7">
        <w:tc>
          <w:tcPr>
            <w:tcW w:w="2551" w:type="dxa"/>
            <w:tcBorders>
              <w:bottom w:val="nil"/>
            </w:tcBorders>
            <w:shd w:val="clear" w:color="auto" w:fill="auto"/>
          </w:tcPr>
          <w:p w14:paraId="59E5E052" w14:textId="246F5D12" w:rsidR="0040055D" w:rsidRDefault="0040055D" w:rsidP="0040055D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12:00-13:00 (CET)</w:t>
            </w:r>
          </w:p>
        </w:tc>
        <w:tc>
          <w:tcPr>
            <w:tcW w:w="5529" w:type="dxa"/>
            <w:tcBorders>
              <w:bottom w:val="nil"/>
            </w:tcBorders>
            <w:shd w:val="clear" w:color="auto" w:fill="auto"/>
          </w:tcPr>
          <w:p w14:paraId="62DB80EE" w14:textId="5E30AF2B" w:rsidR="0040055D" w:rsidRPr="00A84423" w:rsidRDefault="0040055D" w:rsidP="0040055D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F75AE6" w:rsidRPr="00A273C0" w14:paraId="20D18416" w14:textId="77777777" w:rsidTr="00AB5FE7">
        <w:tc>
          <w:tcPr>
            <w:tcW w:w="2551" w:type="dxa"/>
            <w:shd w:val="clear" w:color="auto" w:fill="auto"/>
          </w:tcPr>
          <w:p w14:paraId="540098C8" w14:textId="5E060DF6" w:rsidR="00F75AE6" w:rsidRPr="00A84423" w:rsidRDefault="00476998" w:rsidP="00F75AE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540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>
              <w:rPr>
                <w:sz w:val="21"/>
                <w:szCs w:val="21"/>
              </w:rPr>
              <w:t xml:space="preserve"> </w:t>
            </w:r>
            <w:r w:rsidR="00792ADE" w:rsidRPr="00A84423">
              <w:rPr>
                <w:sz w:val="21"/>
                <w:szCs w:val="21"/>
              </w:rPr>
              <w:t>meeting</w:t>
            </w:r>
            <w:r w:rsidR="00792ADE">
              <w:rPr>
                <w:sz w:val="21"/>
                <w:szCs w:val="21"/>
              </w:rPr>
              <w:t xml:space="preserve"> </w:t>
            </w:r>
            <w:r w:rsidR="00792ADE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15:00-17:00 (CET)</w:t>
            </w:r>
          </w:p>
        </w:tc>
        <w:tc>
          <w:tcPr>
            <w:tcW w:w="5529" w:type="dxa"/>
            <w:shd w:val="clear" w:color="auto" w:fill="auto"/>
          </w:tcPr>
          <w:p w14:paraId="35F205B3" w14:textId="55CD93A2" w:rsidR="00F75AE6" w:rsidRPr="0040055D" w:rsidRDefault="0040055D" w:rsidP="0040055D">
            <w:pPr>
              <w:suppressAutoHyphens w:val="0"/>
              <w:spacing w:before="40" w:after="120"/>
              <w:ind w:right="-6"/>
              <w:rPr>
                <w:rFonts w:cstheme="minorHAnsi"/>
                <w:i/>
                <w:iCs/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 xml:space="preserve">initial report of </w:t>
            </w:r>
            <w:r>
              <w:rPr>
                <w:b/>
                <w:bCs/>
                <w:sz w:val="21"/>
                <w:szCs w:val="21"/>
              </w:rPr>
              <w:t>Sao Tome and Principe</w:t>
            </w:r>
            <w:r>
              <w:rPr>
                <w:b/>
                <w:bCs/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 xml:space="preserve">hybrid, </w:t>
            </w:r>
            <w:r w:rsidRPr="00BD5740">
              <w:rPr>
                <w:color w:val="0000FF"/>
                <w:sz w:val="21"/>
                <w:szCs w:val="21"/>
              </w:rPr>
              <w:t>public,</w:t>
            </w:r>
            <w:r w:rsidRPr="00A84423">
              <w:rPr>
                <w:sz w:val="21"/>
                <w:szCs w:val="21"/>
              </w:rPr>
              <w:t xml:space="preserve">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28" w:history="1">
              <w:r>
                <w:rPr>
                  <w:rStyle w:val="Hyperlink"/>
                </w:rPr>
                <w:t>UN Web TV | UN Web TV</w:t>
              </w:r>
            </w:hyperlink>
            <w:hyperlink r:id="rId29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40055D" w:rsidRPr="00A273C0" w14:paraId="38729C87" w14:textId="77777777" w:rsidTr="00AB5FE7">
        <w:tc>
          <w:tcPr>
            <w:tcW w:w="2551" w:type="dxa"/>
            <w:shd w:val="clear" w:color="auto" w:fill="auto"/>
          </w:tcPr>
          <w:p w14:paraId="15EEE84C" w14:textId="3AC467B9" w:rsidR="0040055D" w:rsidRDefault="0040055D" w:rsidP="0040055D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17:00-18:00 (CET)</w:t>
            </w:r>
          </w:p>
        </w:tc>
        <w:tc>
          <w:tcPr>
            <w:tcW w:w="5529" w:type="dxa"/>
            <w:shd w:val="clear" w:color="auto" w:fill="auto"/>
          </w:tcPr>
          <w:p w14:paraId="0952617D" w14:textId="7D145610" w:rsidR="0040055D" w:rsidRPr="00A84423" w:rsidRDefault="0040055D" w:rsidP="0040055D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3C2BEF" w:rsidRPr="00A273C0" w14:paraId="7E033617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55F047E6" w14:textId="7D10933D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Monday, </w:t>
            </w:r>
            <w:r w:rsidR="00476998">
              <w:rPr>
                <w:b/>
                <w:sz w:val="21"/>
                <w:szCs w:val="21"/>
              </w:rPr>
              <w:t>4 December</w:t>
            </w:r>
          </w:p>
        </w:tc>
      </w:tr>
      <w:tr w:rsidR="00AB5FE7" w:rsidRPr="00A273C0" w14:paraId="48ED06FE" w14:textId="77777777" w:rsidTr="00AB5FE7">
        <w:tc>
          <w:tcPr>
            <w:tcW w:w="2551" w:type="dxa"/>
            <w:shd w:val="clear" w:color="auto" w:fill="auto"/>
          </w:tcPr>
          <w:p w14:paraId="5C3F1401" w14:textId="216E35A8" w:rsidR="00AB5FE7" w:rsidRPr="00A84423" w:rsidRDefault="00476998" w:rsidP="00AB5FE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541</w:t>
            </w:r>
            <w:r w:rsidRPr="00476998">
              <w:rPr>
                <w:sz w:val="21"/>
                <w:szCs w:val="21"/>
                <w:vertAlign w:val="superscript"/>
              </w:rPr>
              <w:t>st</w:t>
            </w:r>
            <w:r>
              <w:rPr>
                <w:sz w:val="21"/>
                <w:szCs w:val="21"/>
              </w:rPr>
              <w:t xml:space="preserve"> </w:t>
            </w:r>
            <w:r w:rsidR="00792ADE" w:rsidRPr="00792ADE">
              <w:rPr>
                <w:sz w:val="21"/>
                <w:szCs w:val="21"/>
              </w:rPr>
              <w:t>meeting</w:t>
            </w:r>
            <w:r w:rsidR="00AB5FE7" w:rsidRPr="00A84423">
              <w:rPr>
                <w:sz w:val="21"/>
                <w:szCs w:val="21"/>
              </w:rPr>
              <w:br/>
              <w:t>1</w:t>
            </w:r>
            <w:r w:rsidR="00AB5FE7">
              <w:rPr>
                <w:sz w:val="21"/>
                <w:szCs w:val="21"/>
              </w:rPr>
              <w:t>0</w:t>
            </w:r>
            <w:r w:rsidR="00AB5FE7" w:rsidRPr="00A84423">
              <w:rPr>
                <w:sz w:val="21"/>
                <w:szCs w:val="21"/>
              </w:rPr>
              <w:t>:00-1</w:t>
            </w:r>
            <w:r w:rsidR="003C2BEF">
              <w:rPr>
                <w:sz w:val="21"/>
                <w:szCs w:val="21"/>
              </w:rPr>
              <w:t>3</w:t>
            </w:r>
            <w:r w:rsidR="00AB5FE7"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7AEF49BE" w14:textId="1FC73762" w:rsidR="00AB5FE7" w:rsidRPr="00A84423" w:rsidRDefault="003C2BEF" w:rsidP="00AB5FE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AB5FE7" w:rsidRPr="00A273C0" w14:paraId="03B1CD7B" w14:textId="77777777" w:rsidTr="00AB5FE7">
        <w:tc>
          <w:tcPr>
            <w:tcW w:w="2551" w:type="dxa"/>
            <w:shd w:val="clear" w:color="auto" w:fill="auto"/>
          </w:tcPr>
          <w:p w14:paraId="1E8B7C4C" w14:textId="254D1B59" w:rsidR="00AB5FE7" w:rsidRPr="00A84423" w:rsidRDefault="00792ADE" w:rsidP="00AB5FE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 w:rsidR="00476998">
              <w:rPr>
                <w:sz w:val="21"/>
                <w:szCs w:val="21"/>
              </w:rPr>
              <w:t>42</w:t>
            </w:r>
            <w:r w:rsidR="00476998" w:rsidRPr="00476998">
              <w:rPr>
                <w:sz w:val="21"/>
                <w:szCs w:val="21"/>
                <w:vertAlign w:val="superscript"/>
              </w:rPr>
              <w:t>nd</w:t>
            </w:r>
            <w:r w:rsidR="00476998">
              <w:rPr>
                <w:sz w:val="21"/>
                <w:szCs w:val="21"/>
              </w:rPr>
              <w:t xml:space="preserve"> </w:t>
            </w:r>
            <w:r w:rsidRPr="00792ADE">
              <w:rPr>
                <w:sz w:val="21"/>
                <w:szCs w:val="21"/>
              </w:rPr>
              <w:t xml:space="preserve">meeting </w:t>
            </w:r>
            <w:r>
              <w:rPr>
                <w:sz w:val="21"/>
                <w:szCs w:val="21"/>
              </w:rPr>
              <w:br/>
            </w:r>
            <w:r w:rsidR="00AB5FE7">
              <w:rPr>
                <w:sz w:val="21"/>
                <w:szCs w:val="21"/>
              </w:rPr>
              <w:t>15:00-1</w:t>
            </w:r>
            <w:r w:rsidR="0040055D">
              <w:rPr>
                <w:sz w:val="21"/>
                <w:szCs w:val="21"/>
              </w:rPr>
              <w:t>6</w:t>
            </w:r>
            <w:r w:rsidR="00AB5FE7">
              <w:rPr>
                <w:sz w:val="21"/>
                <w:szCs w:val="21"/>
              </w:rPr>
              <w:t>:</w:t>
            </w:r>
            <w:r w:rsidR="0040055D">
              <w:rPr>
                <w:sz w:val="21"/>
                <w:szCs w:val="21"/>
              </w:rPr>
              <w:t>3</w:t>
            </w:r>
            <w:r w:rsidR="00AB5FE7">
              <w:rPr>
                <w:sz w:val="21"/>
                <w:szCs w:val="21"/>
              </w:rPr>
              <w:t>0</w:t>
            </w:r>
            <w:r w:rsidR="003C2BEF">
              <w:rPr>
                <w:sz w:val="21"/>
                <w:szCs w:val="21"/>
              </w:rPr>
              <w:t xml:space="preserve"> </w:t>
            </w:r>
            <w:r w:rsidR="003C2BEF" w:rsidRPr="00A84423">
              <w:rPr>
                <w:sz w:val="21"/>
                <w:szCs w:val="21"/>
              </w:rPr>
              <w:t>(CET)</w:t>
            </w:r>
          </w:p>
        </w:tc>
        <w:tc>
          <w:tcPr>
            <w:tcW w:w="5529" w:type="dxa"/>
            <w:shd w:val="clear" w:color="auto" w:fill="auto"/>
          </w:tcPr>
          <w:p w14:paraId="682C39C9" w14:textId="75DCC755" w:rsidR="003C2BEF" w:rsidRPr="00A84423" w:rsidRDefault="0040055D" w:rsidP="00AB5FE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4721C5">
              <w:rPr>
                <w:b/>
                <w:bCs/>
                <w:sz w:val="21"/>
                <w:szCs w:val="21"/>
              </w:rPr>
              <w:t>CMW</w:t>
            </w:r>
            <w:r w:rsidR="004721C5" w:rsidRPr="004721C5">
              <w:rPr>
                <w:b/>
                <w:bCs/>
                <w:sz w:val="21"/>
                <w:szCs w:val="21"/>
              </w:rPr>
              <w:t>-</w:t>
            </w:r>
            <w:r w:rsidRPr="004721C5">
              <w:rPr>
                <w:b/>
                <w:bCs/>
                <w:sz w:val="21"/>
                <w:szCs w:val="21"/>
              </w:rPr>
              <w:t>CERD joint side event</w:t>
            </w:r>
            <w:r w:rsidR="003C2BEF">
              <w:rPr>
                <w:sz w:val="21"/>
                <w:szCs w:val="21"/>
              </w:rPr>
              <w:br/>
            </w:r>
            <w:r w:rsidR="003C2BEF" w:rsidRPr="00A84423">
              <w:rPr>
                <w:sz w:val="21"/>
                <w:szCs w:val="21"/>
              </w:rPr>
              <w:t>(</w:t>
            </w:r>
            <w:r w:rsidR="003C2BEF">
              <w:rPr>
                <w:sz w:val="21"/>
                <w:szCs w:val="21"/>
              </w:rPr>
              <w:t xml:space="preserve">hybrid, </w:t>
            </w:r>
            <w:r w:rsidR="003C2BEF" w:rsidRPr="00BD5740">
              <w:rPr>
                <w:color w:val="0000FF"/>
                <w:sz w:val="21"/>
                <w:szCs w:val="21"/>
              </w:rPr>
              <w:t>public</w:t>
            </w:r>
            <w:r w:rsidR="003C2BEF" w:rsidRPr="00A84423">
              <w:rPr>
                <w:sz w:val="21"/>
                <w:szCs w:val="21"/>
              </w:rPr>
              <w:t xml:space="preserve">, </w:t>
            </w:r>
            <w:r w:rsidR="003C2BEF"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="003C2BEF"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30" w:history="1">
              <w:r w:rsidR="003C2BEF">
                <w:rPr>
                  <w:rStyle w:val="Hyperlink"/>
                </w:rPr>
                <w:t>UN Web TV | UN Web TV</w:t>
              </w:r>
            </w:hyperlink>
          </w:p>
        </w:tc>
      </w:tr>
      <w:tr w:rsidR="0040055D" w:rsidRPr="00A273C0" w14:paraId="1BEAFD8C" w14:textId="77777777" w:rsidTr="00AB5FE7">
        <w:tc>
          <w:tcPr>
            <w:tcW w:w="2551" w:type="dxa"/>
            <w:shd w:val="clear" w:color="auto" w:fill="auto"/>
          </w:tcPr>
          <w:p w14:paraId="3EC74449" w14:textId="6409921A" w:rsidR="0040055D" w:rsidRPr="00792ADE" w:rsidRDefault="0040055D" w:rsidP="00AB5FE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16:30-18:00</w:t>
            </w:r>
          </w:p>
        </w:tc>
        <w:tc>
          <w:tcPr>
            <w:tcW w:w="5529" w:type="dxa"/>
            <w:shd w:val="clear" w:color="auto" w:fill="auto"/>
          </w:tcPr>
          <w:p w14:paraId="7D936DDF" w14:textId="4C66D35B" w:rsidR="0040055D" w:rsidRDefault="0040055D" w:rsidP="00AB5FE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3C2BEF" w:rsidRPr="00A273C0" w14:paraId="2D1A2A75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450D5F9F" w14:textId="05DCCEDB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Tuesday, </w:t>
            </w:r>
            <w:r w:rsidR="00476998">
              <w:rPr>
                <w:b/>
                <w:sz w:val="21"/>
                <w:szCs w:val="21"/>
              </w:rPr>
              <w:t>5 December</w:t>
            </w:r>
          </w:p>
        </w:tc>
      </w:tr>
      <w:tr w:rsidR="0043537D" w:rsidRPr="00A273C0" w14:paraId="6624CDFB" w14:textId="77777777" w:rsidTr="00AB5FE7">
        <w:tc>
          <w:tcPr>
            <w:tcW w:w="2551" w:type="dxa"/>
            <w:shd w:val="clear" w:color="auto" w:fill="auto"/>
          </w:tcPr>
          <w:p w14:paraId="5FDBA038" w14:textId="64E386B7" w:rsidR="0043537D" w:rsidRPr="00A84423" w:rsidRDefault="00792ADE" w:rsidP="00346FD0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476998">
              <w:rPr>
                <w:sz w:val="21"/>
                <w:szCs w:val="21"/>
              </w:rPr>
              <w:t>43</w:t>
            </w:r>
            <w:r w:rsidR="00476998" w:rsidRPr="00476998">
              <w:rPr>
                <w:sz w:val="21"/>
                <w:szCs w:val="21"/>
                <w:vertAlign w:val="superscript"/>
              </w:rPr>
              <w:t>rd</w:t>
            </w:r>
            <w:r w:rsidR="00476998">
              <w:rPr>
                <w:sz w:val="21"/>
                <w:szCs w:val="21"/>
              </w:rPr>
              <w:t xml:space="preserve"> </w:t>
            </w:r>
            <w:r w:rsidR="0043537D" w:rsidRPr="00A84423">
              <w:rPr>
                <w:sz w:val="21"/>
                <w:szCs w:val="21"/>
              </w:rPr>
              <w:t>meeting</w:t>
            </w:r>
            <w:r w:rsidR="0043537D" w:rsidRPr="00A84423">
              <w:rPr>
                <w:sz w:val="21"/>
                <w:szCs w:val="21"/>
              </w:rPr>
              <w:br/>
            </w:r>
            <w:r w:rsidR="00F61184" w:rsidRPr="00A84423">
              <w:rPr>
                <w:sz w:val="21"/>
                <w:szCs w:val="21"/>
              </w:rPr>
              <w:t>1</w:t>
            </w:r>
            <w:r w:rsidR="00AB5FE7">
              <w:rPr>
                <w:sz w:val="21"/>
                <w:szCs w:val="21"/>
              </w:rPr>
              <w:t>0</w:t>
            </w:r>
            <w:r w:rsidR="00346FD0" w:rsidRPr="00A84423">
              <w:rPr>
                <w:sz w:val="21"/>
                <w:szCs w:val="21"/>
              </w:rPr>
              <w:t>:</w:t>
            </w:r>
            <w:r w:rsidR="00AB5FE7">
              <w:rPr>
                <w:sz w:val="21"/>
                <w:szCs w:val="21"/>
              </w:rPr>
              <w:t>0</w:t>
            </w:r>
            <w:r w:rsidR="00F61184" w:rsidRPr="00A84423">
              <w:rPr>
                <w:sz w:val="21"/>
                <w:szCs w:val="21"/>
              </w:rPr>
              <w:t>0-1</w:t>
            </w:r>
            <w:r w:rsidR="00AB5FE7">
              <w:rPr>
                <w:sz w:val="21"/>
                <w:szCs w:val="21"/>
              </w:rPr>
              <w:t>3</w:t>
            </w:r>
            <w:r w:rsidR="00346FD0" w:rsidRPr="00A84423">
              <w:rPr>
                <w:sz w:val="21"/>
                <w:szCs w:val="21"/>
              </w:rPr>
              <w:t>:</w:t>
            </w:r>
            <w:r w:rsidR="00AB5FE7">
              <w:rPr>
                <w:sz w:val="21"/>
                <w:szCs w:val="21"/>
              </w:rPr>
              <w:t>0</w:t>
            </w:r>
            <w:r w:rsidR="00F61184" w:rsidRPr="00A84423">
              <w:rPr>
                <w:sz w:val="21"/>
                <w:szCs w:val="21"/>
              </w:rPr>
              <w:t>0</w:t>
            </w:r>
            <w:r w:rsidR="006D5CFC"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shd w:val="clear" w:color="auto" w:fill="auto"/>
          </w:tcPr>
          <w:p w14:paraId="079E7CC2" w14:textId="7B06E2CE" w:rsidR="0043537D" w:rsidRPr="00A84423" w:rsidRDefault="0043537D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AB5FE7" w:rsidRPr="00A273C0" w14:paraId="337F2658" w14:textId="77777777" w:rsidTr="00AB5FE7">
        <w:tc>
          <w:tcPr>
            <w:tcW w:w="2551" w:type="dxa"/>
            <w:shd w:val="clear" w:color="auto" w:fill="auto"/>
          </w:tcPr>
          <w:p w14:paraId="6BCD7A85" w14:textId="1B0FC026" w:rsidR="00AB5FE7" w:rsidRPr="00A84423" w:rsidRDefault="00792ADE" w:rsidP="00346FD0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 w:rsidR="00476998">
              <w:rPr>
                <w:sz w:val="21"/>
                <w:szCs w:val="21"/>
              </w:rPr>
              <w:t>44</w:t>
            </w:r>
            <w:r w:rsidR="00476998" w:rsidRPr="00476998">
              <w:rPr>
                <w:sz w:val="21"/>
                <w:szCs w:val="21"/>
                <w:vertAlign w:val="superscript"/>
              </w:rPr>
              <w:t>th</w:t>
            </w:r>
            <w:r w:rsidR="00476998">
              <w:rPr>
                <w:sz w:val="21"/>
                <w:szCs w:val="21"/>
              </w:rPr>
              <w:t xml:space="preserve"> </w:t>
            </w:r>
            <w:r w:rsidRPr="00792ADE">
              <w:rPr>
                <w:sz w:val="21"/>
                <w:szCs w:val="21"/>
              </w:rPr>
              <w:t xml:space="preserve">meeting </w:t>
            </w:r>
            <w:r>
              <w:rPr>
                <w:sz w:val="21"/>
                <w:szCs w:val="21"/>
              </w:rPr>
              <w:br/>
            </w:r>
            <w:r w:rsidR="00AB5FE7">
              <w:rPr>
                <w:sz w:val="21"/>
                <w:szCs w:val="21"/>
              </w:rPr>
              <w:t>15:00</w:t>
            </w:r>
            <w:r w:rsidR="005B6666">
              <w:rPr>
                <w:sz w:val="21"/>
                <w:szCs w:val="21"/>
              </w:rPr>
              <w:t>-</w:t>
            </w:r>
            <w:r w:rsidR="00AB5FE7">
              <w:rPr>
                <w:sz w:val="21"/>
                <w:szCs w:val="21"/>
              </w:rPr>
              <w:t>18:00</w:t>
            </w:r>
            <w:r w:rsidR="003C2BEF">
              <w:rPr>
                <w:sz w:val="21"/>
                <w:szCs w:val="21"/>
              </w:rPr>
              <w:t xml:space="preserve"> </w:t>
            </w:r>
            <w:r w:rsidR="003C2BEF" w:rsidRPr="00A84423">
              <w:rPr>
                <w:sz w:val="21"/>
                <w:szCs w:val="21"/>
              </w:rPr>
              <w:t>(CET)</w:t>
            </w:r>
          </w:p>
        </w:tc>
        <w:tc>
          <w:tcPr>
            <w:tcW w:w="5529" w:type="dxa"/>
            <w:shd w:val="clear" w:color="auto" w:fill="auto"/>
          </w:tcPr>
          <w:p w14:paraId="44E22A57" w14:textId="5237F48B" w:rsidR="00AB5FE7" w:rsidRPr="00A84423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3C2BEF" w:rsidRPr="00A273C0" w14:paraId="663B5A9E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4C369D3F" w14:textId="0E853D09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>Wednesday</w:t>
            </w:r>
            <w:r>
              <w:rPr>
                <w:b/>
                <w:sz w:val="21"/>
                <w:szCs w:val="21"/>
              </w:rPr>
              <w:t xml:space="preserve">, </w:t>
            </w:r>
            <w:r w:rsidR="00476998">
              <w:rPr>
                <w:b/>
                <w:sz w:val="21"/>
                <w:szCs w:val="21"/>
              </w:rPr>
              <w:t>6 December</w:t>
            </w:r>
          </w:p>
        </w:tc>
      </w:tr>
      <w:tr w:rsidR="0043537D" w:rsidRPr="00A273C0" w14:paraId="187A00E4" w14:textId="77777777" w:rsidTr="00AB5FE7">
        <w:tc>
          <w:tcPr>
            <w:tcW w:w="2551" w:type="dxa"/>
            <w:shd w:val="clear" w:color="auto" w:fill="auto"/>
          </w:tcPr>
          <w:p w14:paraId="0E104C59" w14:textId="026DFCC3" w:rsidR="0043537D" w:rsidRPr="00A84423" w:rsidRDefault="00792ADE" w:rsidP="00F61184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 w:rsidR="00476998">
              <w:rPr>
                <w:sz w:val="21"/>
                <w:szCs w:val="21"/>
              </w:rPr>
              <w:t>45</w:t>
            </w:r>
            <w:r w:rsidR="00476998" w:rsidRPr="00476998">
              <w:rPr>
                <w:sz w:val="21"/>
                <w:szCs w:val="21"/>
                <w:vertAlign w:val="superscript"/>
              </w:rPr>
              <w:t>th</w:t>
            </w:r>
            <w:r w:rsidR="00476998">
              <w:rPr>
                <w:sz w:val="21"/>
                <w:szCs w:val="21"/>
              </w:rPr>
              <w:t xml:space="preserve"> </w:t>
            </w:r>
            <w:r w:rsidRPr="00792ADE">
              <w:rPr>
                <w:sz w:val="21"/>
                <w:szCs w:val="21"/>
              </w:rPr>
              <w:t>meeting</w:t>
            </w:r>
            <w:r w:rsidR="0043537D" w:rsidRPr="00A84423">
              <w:rPr>
                <w:sz w:val="21"/>
                <w:szCs w:val="21"/>
              </w:rPr>
              <w:br/>
            </w:r>
            <w:r w:rsidR="00346FD0" w:rsidRPr="00A84423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0</w:t>
            </w:r>
            <w:r w:rsidR="00346FD0"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="00346FD0" w:rsidRPr="00A84423">
              <w:rPr>
                <w:sz w:val="21"/>
                <w:szCs w:val="21"/>
              </w:rPr>
              <w:t>:00</w:t>
            </w:r>
            <w:r w:rsidR="006D5CFC"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shd w:val="clear" w:color="auto" w:fill="auto"/>
          </w:tcPr>
          <w:p w14:paraId="224DA9DB" w14:textId="47AD4E24" w:rsidR="001C2A9D" w:rsidRPr="00A84423" w:rsidRDefault="00AB5FE7" w:rsidP="00261F2E">
            <w:pPr>
              <w:suppressAutoHyphens w:val="0"/>
              <w:spacing w:before="4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closed)</w:t>
            </w:r>
          </w:p>
        </w:tc>
      </w:tr>
      <w:tr w:rsidR="00AB5FE7" w:rsidRPr="00A273C0" w14:paraId="2BD4D512" w14:textId="77777777" w:rsidTr="00AB5FE7">
        <w:tc>
          <w:tcPr>
            <w:tcW w:w="2551" w:type="dxa"/>
            <w:shd w:val="clear" w:color="auto" w:fill="auto"/>
          </w:tcPr>
          <w:p w14:paraId="40443E7A" w14:textId="3911F3AE" w:rsidR="00AB5FE7" w:rsidRPr="00A84423" w:rsidRDefault="00792ADE" w:rsidP="00F61184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 w:rsidR="00476998">
              <w:rPr>
                <w:sz w:val="21"/>
                <w:szCs w:val="21"/>
              </w:rPr>
              <w:t>46</w:t>
            </w:r>
            <w:r w:rsidR="00476998" w:rsidRPr="00476998">
              <w:rPr>
                <w:sz w:val="21"/>
                <w:szCs w:val="21"/>
                <w:vertAlign w:val="superscript"/>
              </w:rPr>
              <w:t>th</w:t>
            </w:r>
            <w:r w:rsidR="00476998">
              <w:rPr>
                <w:sz w:val="21"/>
                <w:szCs w:val="21"/>
              </w:rPr>
              <w:t xml:space="preserve">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5</w:t>
            </w:r>
            <w:r w:rsidRPr="00A84423">
              <w:rPr>
                <w:sz w:val="21"/>
                <w:szCs w:val="21"/>
              </w:rPr>
              <w:t>:00-18:00 (CET)</w:t>
            </w:r>
          </w:p>
        </w:tc>
        <w:tc>
          <w:tcPr>
            <w:tcW w:w="5529" w:type="dxa"/>
            <w:shd w:val="clear" w:color="auto" w:fill="auto"/>
          </w:tcPr>
          <w:p w14:paraId="151D9B20" w14:textId="5E9B8628" w:rsidR="00AB5FE7" w:rsidRPr="00A84423" w:rsidRDefault="00AB5FE7" w:rsidP="00261F2E">
            <w:pPr>
              <w:suppressAutoHyphens w:val="0"/>
              <w:spacing w:before="4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3C2BEF" w:rsidRPr="00A273C0" w14:paraId="4EBC639E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3AF11B98" w14:textId="1149B083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Thursday, </w:t>
            </w:r>
            <w:r w:rsidR="00476998">
              <w:rPr>
                <w:b/>
                <w:sz w:val="21"/>
                <w:szCs w:val="21"/>
              </w:rPr>
              <w:t>7 December</w:t>
            </w:r>
          </w:p>
        </w:tc>
      </w:tr>
      <w:tr w:rsidR="00792ADE" w:rsidRPr="00A273C0" w14:paraId="0448223D" w14:textId="77777777" w:rsidTr="00AB5FE7">
        <w:tc>
          <w:tcPr>
            <w:tcW w:w="2551" w:type="dxa"/>
            <w:shd w:val="clear" w:color="auto" w:fill="auto"/>
          </w:tcPr>
          <w:p w14:paraId="2C469697" w14:textId="40DFE30C" w:rsidR="00792ADE" w:rsidRPr="00A84423" w:rsidRDefault="00476998" w:rsidP="00792AD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47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 w:rsidR="00792ADE" w:rsidRPr="00792ADE">
              <w:rPr>
                <w:sz w:val="21"/>
                <w:szCs w:val="21"/>
              </w:rPr>
              <w:t xml:space="preserve"> meeting</w:t>
            </w:r>
            <w:r w:rsidR="00792ADE" w:rsidRPr="00A84423">
              <w:rPr>
                <w:sz w:val="21"/>
                <w:szCs w:val="21"/>
              </w:rPr>
              <w:br/>
              <w:t>1</w:t>
            </w:r>
            <w:r w:rsidR="00792ADE">
              <w:rPr>
                <w:sz w:val="21"/>
                <w:szCs w:val="21"/>
              </w:rPr>
              <w:t>0</w:t>
            </w:r>
            <w:r w:rsidR="00792ADE" w:rsidRPr="00A84423">
              <w:rPr>
                <w:sz w:val="21"/>
                <w:szCs w:val="21"/>
              </w:rPr>
              <w:t>:00-1</w:t>
            </w:r>
            <w:r w:rsidR="00792ADE">
              <w:rPr>
                <w:sz w:val="21"/>
                <w:szCs w:val="21"/>
              </w:rPr>
              <w:t>3</w:t>
            </w:r>
            <w:r w:rsidR="00792ADE"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2B0BF1CD" w14:textId="0F768686" w:rsidR="00792ADE" w:rsidRPr="00A84423" w:rsidRDefault="00792ADE" w:rsidP="00792AD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792ADE" w:rsidRPr="00A273C0" w14:paraId="338FCDFA" w14:textId="77777777" w:rsidTr="00AB5FE7">
        <w:tc>
          <w:tcPr>
            <w:tcW w:w="2551" w:type="dxa"/>
            <w:shd w:val="clear" w:color="auto" w:fill="auto"/>
          </w:tcPr>
          <w:p w14:paraId="5D1C1726" w14:textId="0EE1CF00" w:rsidR="00792ADE" w:rsidRPr="00A84423" w:rsidRDefault="00476998" w:rsidP="00792AD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48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 w:rsidR="00792ADE" w:rsidRPr="00792ADE">
              <w:rPr>
                <w:sz w:val="21"/>
                <w:szCs w:val="21"/>
              </w:rPr>
              <w:t xml:space="preserve"> meeting</w:t>
            </w:r>
            <w:r w:rsidR="00792ADE" w:rsidRPr="00A84423">
              <w:rPr>
                <w:sz w:val="21"/>
                <w:szCs w:val="21"/>
              </w:rPr>
              <w:br/>
              <w:t>1</w:t>
            </w:r>
            <w:r w:rsidR="00792ADE">
              <w:rPr>
                <w:sz w:val="21"/>
                <w:szCs w:val="21"/>
              </w:rPr>
              <w:t>5</w:t>
            </w:r>
            <w:r w:rsidR="00792ADE" w:rsidRPr="00A84423">
              <w:rPr>
                <w:sz w:val="21"/>
                <w:szCs w:val="21"/>
              </w:rPr>
              <w:t>:00-1</w:t>
            </w:r>
            <w:r w:rsidR="002F6C74">
              <w:rPr>
                <w:sz w:val="21"/>
                <w:szCs w:val="21"/>
              </w:rPr>
              <w:t>7</w:t>
            </w:r>
            <w:r w:rsidR="00792ADE"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19B0ED64" w14:textId="1C5E6A67" w:rsidR="003C2BEF" w:rsidRPr="00A84423" w:rsidRDefault="002F6C74" w:rsidP="00792AD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4721C5">
              <w:rPr>
                <w:b/>
                <w:bCs/>
                <w:sz w:val="21"/>
                <w:szCs w:val="21"/>
              </w:rPr>
              <w:t>CMW-CBP joint side event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 xml:space="preserve">hybrid, 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31" w:history="1">
              <w:r>
                <w:rPr>
                  <w:rStyle w:val="Hyperlink"/>
                </w:rPr>
                <w:t>UN Web TV | UN Web TV</w:t>
              </w:r>
            </w:hyperlink>
            <w:hyperlink r:id="rId32" w:history="1"/>
          </w:p>
        </w:tc>
      </w:tr>
      <w:tr w:rsidR="002F6C74" w:rsidRPr="00A273C0" w14:paraId="0FF08CA3" w14:textId="77777777" w:rsidTr="00AB5FE7">
        <w:tc>
          <w:tcPr>
            <w:tcW w:w="2551" w:type="dxa"/>
            <w:shd w:val="clear" w:color="auto" w:fill="auto"/>
          </w:tcPr>
          <w:p w14:paraId="606EB041" w14:textId="565BD746" w:rsidR="002F6C74" w:rsidRPr="00792ADE" w:rsidRDefault="002F6C74" w:rsidP="00792AD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17:00-18:00 (CET)</w:t>
            </w:r>
          </w:p>
        </w:tc>
        <w:tc>
          <w:tcPr>
            <w:tcW w:w="5529" w:type="dxa"/>
            <w:shd w:val="clear" w:color="auto" w:fill="auto"/>
          </w:tcPr>
          <w:p w14:paraId="116CA487" w14:textId="51137BED" w:rsidR="002F6C74" w:rsidRDefault="002F6C74" w:rsidP="00792AD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476998" w:rsidRPr="00A273C0" w14:paraId="235242C9" w14:textId="77777777" w:rsidTr="00476998">
        <w:tc>
          <w:tcPr>
            <w:tcW w:w="2551" w:type="dxa"/>
            <w:shd w:val="clear" w:color="auto" w:fill="F2F2F2" w:themeFill="background1" w:themeFillShade="F2"/>
          </w:tcPr>
          <w:p w14:paraId="232B3938" w14:textId="2319E29D" w:rsidR="00476998" w:rsidRPr="00792ADE" w:rsidRDefault="00476998" w:rsidP="00792AD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Fri</w:t>
            </w:r>
            <w:r w:rsidRPr="00A84423">
              <w:rPr>
                <w:b/>
                <w:sz w:val="21"/>
                <w:szCs w:val="21"/>
              </w:rPr>
              <w:t xml:space="preserve">day, </w:t>
            </w:r>
            <w:r>
              <w:rPr>
                <w:b/>
                <w:sz w:val="21"/>
                <w:szCs w:val="21"/>
              </w:rPr>
              <w:t>8 December</w:t>
            </w:r>
          </w:p>
        </w:tc>
        <w:tc>
          <w:tcPr>
            <w:tcW w:w="5529" w:type="dxa"/>
            <w:shd w:val="clear" w:color="auto" w:fill="F2F2F2" w:themeFill="background1" w:themeFillShade="F2"/>
          </w:tcPr>
          <w:p w14:paraId="4C3EE133" w14:textId="77777777" w:rsidR="00476998" w:rsidRPr="00A84423" w:rsidRDefault="00476998" w:rsidP="00792AD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476998" w:rsidRPr="00A273C0" w14:paraId="02634A14" w14:textId="77777777" w:rsidTr="00AB5FE7">
        <w:tc>
          <w:tcPr>
            <w:tcW w:w="2551" w:type="dxa"/>
            <w:shd w:val="clear" w:color="auto" w:fill="auto"/>
          </w:tcPr>
          <w:p w14:paraId="7B817710" w14:textId="48737B0C" w:rsidR="00476998" w:rsidRPr="00476998" w:rsidRDefault="00476998" w:rsidP="00792AD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49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>
              <w:rPr>
                <w:sz w:val="21"/>
                <w:szCs w:val="21"/>
                <w:vertAlign w:val="superscript"/>
              </w:rPr>
              <w:t xml:space="preserve"> </w:t>
            </w:r>
            <w:r w:rsidRPr="00476998">
              <w:rPr>
                <w:sz w:val="21"/>
                <w:szCs w:val="21"/>
              </w:rPr>
              <w:t>meeting</w:t>
            </w:r>
          </w:p>
          <w:p w14:paraId="78744886" w14:textId="30C18BA9" w:rsidR="00476998" w:rsidRPr="00792ADE" w:rsidRDefault="00476998" w:rsidP="00792AD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200F34A4" w14:textId="7386043E" w:rsidR="00476998" w:rsidRPr="00A84423" w:rsidRDefault="00476998" w:rsidP="00792AD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476998" w:rsidRPr="00A273C0" w14:paraId="2B85D2C4" w14:textId="77777777" w:rsidTr="00AB5FE7">
        <w:tc>
          <w:tcPr>
            <w:tcW w:w="2551" w:type="dxa"/>
            <w:shd w:val="clear" w:color="auto" w:fill="auto"/>
          </w:tcPr>
          <w:p w14:paraId="25B9F90C" w14:textId="77777777" w:rsidR="00476998" w:rsidRDefault="00476998" w:rsidP="00476998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30</w:t>
            </w:r>
            <w:r w:rsidRPr="00792ADE">
              <w:rPr>
                <w:sz w:val="21"/>
                <w:szCs w:val="21"/>
              </w:rPr>
              <w:t>th 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5</w:t>
            </w:r>
            <w:r w:rsidRPr="00A84423">
              <w:rPr>
                <w:sz w:val="21"/>
                <w:szCs w:val="21"/>
              </w:rPr>
              <w:t>:00-1</w:t>
            </w:r>
            <w:r w:rsidR="00C20212">
              <w:rPr>
                <w:sz w:val="21"/>
                <w:szCs w:val="21"/>
              </w:rPr>
              <w:t>7</w:t>
            </w:r>
            <w:r w:rsidRPr="00A84423">
              <w:rPr>
                <w:sz w:val="21"/>
                <w:szCs w:val="21"/>
              </w:rPr>
              <w:t>:</w:t>
            </w:r>
            <w:r w:rsidR="00C20212"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0 (CET)</w:t>
            </w:r>
          </w:p>
          <w:p w14:paraId="6226D882" w14:textId="058625D0" w:rsidR="00C20212" w:rsidRPr="00792ADE" w:rsidRDefault="00C20212" w:rsidP="00476998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17:30-18:00 (CET)</w:t>
            </w:r>
          </w:p>
        </w:tc>
        <w:tc>
          <w:tcPr>
            <w:tcW w:w="5529" w:type="dxa"/>
            <w:shd w:val="clear" w:color="auto" w:fill="auto"/>
          </w:tcPr>
          <w:p w14:paraId="123D15A7" w14:textId="77777777" w:rsidR="00C20212" w:rsidRDefault="00C20212" w:rsidP="00476998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  <w:p w14:paraId="0E16BB2C" w14:textId="7C097792" w:rsidR="00476998" w:rsidRDefault="00476998" w:rsidP="00476998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  <w:p w14:paraId="074CE1F9" w14:textId="2EA2CA94" w:rsidR="00476998" w:rsidRPr="00A84423" w:rsidRDefault="00476998" w:rsidP="00476998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Closing of the session </w:t>
            </w:r>
            <w:r>
              <w:rPr>
                <w:sz w:val="21"/>
                <w:szCs w:val="21"/>
              </w:rPr>
              <w:t xml:space="preserve">at </w:t>
            </w:r>
            <w:r w:rsidRPr="005B6666">
              <w:rPr>
                <w:b/>
                <w:bCs/>
                <w:sz w:val="21"/>
                <w:szCs w:val="21"/>
              </w:rPr>
              <w:t>17:30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 w:rsidRPr="00133E8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 xml:space="preserve">live webcasting on </w:t>
            </w:r>
            <w:hyperlink r:id="rId33" w:history="1">
              <w:r>
                <w:rPr>
                  <w:rStyle w:val="Hyperlink"/>
                </w:rPr>
                <w:t>UN Web TV | UN Web TV</w:t>
              </w:r>
            </w:hyperlink>
            <w:hyperlink r:id="rId34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permStart w:id="835606681" w:edGrp="everyone"/>
            <w:permEnd w:id="835606681"/>
          </w:p>
        </w:tc>
      </w:tr>
    </w:tbl>
    <w:p w14:paraId="428A0BC8" w14:textId="77777777" w:rsidR="0037081C" w:rsidRPr="006E5082" w:rsidRDefault="0037081C" w:rsidP="00346FD0">
      <w:pPr>
        <w:spacing w:before="240"/>
        <w:jc w:val="center"/>
        <w:rPr>
          <w:u w:val="single"/>
        </w:rPr>
      </w:pPr>
      <w:permStart w:id="1741298745" w:edGrp="everyone"/>
      <w:permEnd w:id="1741298745"/>
    </w:p>
    <w:sectPr w:rsidR="0037081C" w:rsidRPr="006E5082" w:rsidSect="00613921">
      <w:headerReference w:type="default" r:id="rId35"/>
      <w:footerReference w:type="even" r:id="rId36"/>
      <w:footerReference w:type="default" r:id="rId37"/>
      <w:endnotePr>
        <w:numFmt w:val="decimal"/>
      </w:endnotePr>
      <w:pgSz w:w="11907" w:h="16840" w:code="9"/>
      <w:pgMar w:top="851" w:right="1134" w:bottom="426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7AD0DE" w14:textId="77777777" w:rsidR="00CC6D71" w:rsidRPr="00767541" w:rsidRDefault="00CC6D71" w:rsidP="00767541">
      <w:pPr>
        <w:pStyle w:val="Footer"/>
      </w:pPr>
    </w:p>
  </w:endnote>
  <w:endnote w:type="continuationSeparator" w:id="0">
    <w:p w14:paraId="6189BCB4" w14:textId="77777777" w:rsidR="00CC6D71" w:rsidRPr="00767541" w:rsidRDefault="00CC6D71" w:rsidP="00767541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960C83" w14:textId="77777777" w:rsidR="00313BE9" w:rsidRDefault="00313BE9" w:rsidP="00AF0D38">
    <w:pPr>
      <w:pStyle w:val="Footer"/>
      <w:tabs>
        <w:tab w:val="right" w:pos="9638"/>
      </w:tabs>
    </w:pPr>
    <w:r w:rsidRPr="00313BE9">
      <w:rPr>
        <w:b/>
        <w:bCs/>
        <w:sz w:val="18"/>
      </w:rPr>
      <w:fldChar w:fldCharType="begin"/>
    </w:r>
    <w:r w:rsidRPr="00313BE9">
      <w:rPr>
        <w:b/>
        <w:bCs/>
        <w:sz w:val="18"/>
      </w:rPr>
      <w:instrText xml:space="preserve"> PAGE  \* MERGEFORMAT </w:instrText>
    </w:r>
    <w:r w:rsidRPr="00313BE9">
      <w:rPr>
        <w:b/>
        <w:bCs/>
        <w:sz w:val="18"/>
      </w:rPr>
      <w:fldChar w:fldCharType="separate"/>
    </w:r>
    <w:r w:rsidR="00A84423">
      <w:rPr>
        <w:b/>
        <w:bCs/>
        <w:noProof/>
        <w:sz w:val="18"/>
      </w:rPr>
      <w:t>2</w:t>
    </w:r>
    <w:r w:rsidRPr="00313BE9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848EE9" w14:textId="77777777" w:rsidR="00313BE9" w:rsidRDefault="00313BE9" w:rsidP="00313BE9">
    <w:pPr>
      <w:pStyle w:val="Footer"/>
      <w:tabs>
        <w:tab w:val="right" w:pos="9638"/>
      </w:tabs>
    </w:pPr>
    <w:r>
      <w:tab/>
    </w:r>
    <w:r w:rsidRPr="00313BE9">
      <w:rPr>
        <w:b/>
        <w:bCs/>
        <w:sz w:val="18"/>
      </w:rPr>
      <w:fldChar w:fldCharType="begin"/>
    </w:r>
    <w:r w:rsidRPr="00313BE9">
      <w:rPr>
        <w:b/>
        <w:bCs/>
        <w:sz w:val="18"/>
      </w:rPr>
      <w:instrText xml:space="preserve"> PAGE  \* MERGEFORMAT </w:instrText>
    </w:r>
    <w:r w:rsidRPr="00313BE9">
      <w:rPr>
        <w:b/>
        <w:bCs/>
        <w:sz w:val="18"/>
      </w:rPr>
      <w:fldChar w:fldCharType="separate"/>
    </w:r>
    <w:r w:rsidR="0043537D">
      <w:rPr>
        <w:b/>
        <w:bCs/>
        <w:noProof/>
        <w:sz w:val="18"/>
      </w:rPr>
      <w:t>3</w:t>
    </w:r>
    <w:r w:rsidRPr="00313BE9">
      <w:rPr>
        <w:b/>
        <w:bCs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F2BD7D" w14:textId="77777777" w:rsidR="00CC6D71" w:rsidRPr="00767541" w:rsidRDefault="00CC6D71" w:rsidP="0076754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02765BC9" w14:textId="77777777" w:rsidR="00CC6D71" w:rsidRPr="00767541" w:rsidRDefault="00CC6D71" w:rsidP="0076754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4B2F86" w14:textId="77777777" w:rsidR="00313BE9" w:rsidRDefault="00313BE9" w:rsidP="00313BE9">
    <w:pPr>
      <w:pStyle w:val="Header"/>
      <w:jc w:val="right"/>
    </w:pPr>
    <w:r>
      <w:t>CMW/C/30/1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ocumentProtection w:edit="readOnly" w:formatting="1" w:enforcement="1" w:cryptProviderType="rsaAES" w:cryptAlgorithmClass="hash" w:cryptAlgorithmType="typeAny" w:cryptAlgorithmSid="14" w:cryptSpinCount="100000" w:hash="wdGjogBiRxj7Lf6F32xhFDi2qi4GoUfQuMDLP0V1magbmKrPKXx2su8lt0oZrsSvgEd2Wgn+Zyp/KbJTAUJ8uQ==" w:salt="i9REUzE5+ofpjo1AQFyo+w=="/>
  <w:defaultTabStop w:val="567"/>
  <w:evenAndOddHeaders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D71"/>
    <w:rsid w:val="00021AB0"/>
    <w:rsid w:val="00046E92"/>
    <w:rsid w:val="00075EAF"/>
    <w:rsid w:val="000B0A15"/>
    <w:rsid w:val="000D6130"/>
    <w:rsid w:val="000F6F59"/>
    <w:rsid w:val="00133E80"/>
    <w:rsid w:val="00186AE7"/>
    <w:rsid w:val="00190FAF"/>
    <w:rsid w:val="001C2A9D"/>
    <w:rsid w:val="001E6EA4"/>
    <w:rsid w:val="00206159"/>
    <w:rsid w:val="002325DE"/>
    <w:rsid w:val="00243F21"/>
    <w:rsid w:val="00247E2C"/>
    <w:rsid w:val="00261F2E"/>
    <w:rsid w:val="00271924"/>
    <w:rsid w:val="00274D49"/>
    <w:rsid w:val="002D6C53"/>
    <w:rsid w:val="002F4650"/>
    <w:rsid w:val="002F5595"/>
    <w:rsid w:val="002F6C74"/>
    <w:rsid w:val="003109BE"/>
    <w:rsid w:val="003125E7"/>
    <w:rsid w:val="00313BE9"/>
    <w:rsid w:val="00324213"/>
    <w:rsid w:val="00334F6A"/>
    <w:rsid w:val="00342AC8"/>
    <w:rsid w:val="00346FD0"/>
    <w:rsid w:val="0036457F"/>
    <w:rsid w:val="0037081C"/>
    <w:rsid w:val="003A545F"/>
    <w:rsid w:val="003B4550"/>
    <w:rsid w:val="003B7AE5"/>
    <w:rsid w:val="003C2BEF"/>
    <w:rsid w:val="003C7992"/>
    <w:rsid w:val="003E4C22"/>
    <w:rsid w:val="0040055D"/>
    <w:rsid w:val="004019BE"/>
    <w:rsid w:val="0043537D"/>
    <w:rsid w:val="00436C66"/>
    <w:rsid w:val="00461253"/>
    <w:rsid w:val="004721C5"/>
    <w:rsid w:val="00476998"/>
    <w:rsid w:val="00484A81"/>
    <w:rsid w:val="004C4F30"/>
    <w:rsid w:val="005042C2"/>
    <w:rsid w:val="00504E5E"/>
    <w:rsid w:val="005514B9"/>
    <w:rsid w:val="00552516"/>
    <w:rsid w:val="005B6666"/>
    <w:rsid w:val="005C5EF5"/>
    <w:rsid w:val="00613921"/>
    <w:rsid w:val="00654117"/>
    <w:rsid w:val="00671529"/>
    <w:rsid w:val="006752B4"/>
    <w:rsid w:val="006A3F58"/>
    <w:rsid w:val="006D5CFC"/>
    <w:rsid w:val="006E2CEC"/>
    <w:rsid w:val="00701DAB"/>
    <w:rsid w:val="00716F02"/>
    <w:rsid w:val="0072617E"/>
    <w:rsid w:val="007268F9"/>
    <w:rsid w:val="00731943"/>
    <w:rsid w:val="00767541"/>
    <w:rsid w:val="00792ADE"/>
    <w:rsid w:val="007C52B0"/>
    <w:rsid w:val="007F30C3"/>
    <w:rsid w:val="00827A29"/>
    <w:rsid w:val="00836707"/>
    <w:rsid w:val="00854881"/>
    <w:rsid w:val="0089135E"/>
    <w:rsid w:val="008B052A"/>
    <w:rsid w:val="008E36E5"/>
    <w:rsid w:val="00922990"/>
    <w:rsid w:val="00930299"/>
    <w:rsid w:val="009411B4"/>
    <w:rsid w:val="00977050"/>
    <w:rsid w:val="009D0139"/>
    <w:rsid w:val="009D3EC1"/>
    <w:rsid w:val="009F5CDC"/>
    <w:rsid w:val="00A273C0"/>
    <w:rsid w:val="00A775CF"/>
    <w:rsid w:val="00A84423"/>
    <w:rsid w:val="00AB52AE"/>
    <w:rsid w:val="00AB5FE7"/>
    <w:rsid w:val="00AF0D38"/>
    <w:rsid w:val="00B06045"/>
    <w:rsid w:val="00B52AA8"/>
    <w:rsid w:val="00BB51B2"/>
    <w:rsid w:val="00BD5740"/>
    <w:rsid w:val="00C20212"/>
    <w:rsid w:val="00C35A27"/>
    <w:rsid w:val="00C446E1"/>
    <w:rsid w:val="00CA1F57"/>
    <w:rsid w:val="00CA4BB4"/>
    <w:rsid w:val="00CC6D71"/>
    <w:rsid w:val="00CE1375"/>
    <w:rsid w:val="00CE4C12"/>
    <w:rsid w:val="00D06F56"/>
    <w:rsid w:val="00D144E3"/>
    <w:rsid w:val="00D41075"/>
    <w:rsid w:val="00D918C0"/>
    <w:rsid w:val="00E02C2B"/>
    <w:rsid w:val="00E24F21"/>
    <w:rsid w:val="00E3742E"/>
    <w:rsid w:val="00E540D1"/>
    <w:rsid w:val="00ED4148"/>
    <w:rsid w:val="00ED6C48"/>
    <w:rsid w:val="00F61184"/>
    <w:rsid w:val="00F64910"/>
    <w:rsid w:val="00F65F5D"/>
    <w:rsid w:val="00F75AE6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1B00D19D"/>
  <w15:docId w15:val="{33770419-52FB-40FD-A670-CB69B1007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A81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271924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19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924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1C2A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A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B5FE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08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edia.un.org/en/webtv/" TargetMode="External"/><Relationship Id="rId18" Type="http://schemas.openxmlformats.org/officeDocument/2006/relationships/hyperlink" Target="http://webtv.un.org/meetings-events/" TargetMode="External"/><Relationship Id="rId26" Type="http://schemas.openxmlformats.org/officeDocument/2006/relationships/hyperlink" Target="http://webtv.un.org/meetings-events/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media.un.org/en/webtv/" TargetMode="External"/><Relationship Id="rId34" Type="http://schemas.openxmlformats.org/officeDocument/2006/relationships/hyperlink" Target="http://webtv.un.org/meetings-events/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ebtv.un.org/meetings-events/" TargetMode="External"/><Relationship Id="rId17" Type="http://schemas.openxmlformats.org/officeDocument/2006/relationships/hyperlink" Target="https://media.un.org/en/webtv/" TargetMode="External"/><Relationship Id="rId25" Type="http://schemas.openxmlformats.org/officeDocument/2006/relationships/hyperlink" Target="https://media.un.org/en/webtv/" TargetMode="External"/><Relationship Id="rId33" Type="http://schemas.openxmlformats.org/officeDocument/2006/relationships/hyperlink" Target="https://media.un.org/en/webtv/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ebtv.un.org/meetings-events/" TargetMode="External"/><Relationship Id="rId20" Type="http://schemas.openxmlformats.org/officeDocument/2006/relationships/hyperlink" Target="http://webtv.un.org/meetings-events/" TargetMode="External"/><Relationship Id="rId29" Type="http://schemas.openxmlformats.org/officeDocument/2006/relationships/hyperlink" Target="http://webtv.un.org/meetings-event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edia.un.org/en/webtv/" TargetMode="External"/><Relationship Id="rId24" Type="http://schemas.openxmlformats.org/officeDocument/2006/relationships/hyperlink" Target="http://webtv.un.org/meetings-events/" TargetMode="External"/><Relationship Id="rId32" Type="http://schemas.openxmlformats.org/officeDocument/2006/relationships/hyperlink" Target="http://webtv.un.org/meetings-events/" TargetMode="External"/><Relationship Id="rId37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hyperlink" Target="https://media.un.org/en/webtv/" TargetMode="External"/><Relationship Id="rId23" Type="http://schemas.openxmlformats.org/officeDocument/2006/relationships/hyperlink" Target="https://media.un.org/en/webtv/" TargetMode="External"/><Relationship Id="rId28" Type="http://schemas.openxmlformats.org/officeDocument/2006/relationships/hyperlink" Target="https://media.un.org/en/webtv/" TargetMode="External"/><Relationship Id="rId36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s://media.un.org/en/webtv/" TargetMode="External"/><Relationship Id="rId31" Type="http://schemas.openxmlformats.org/officeDocument/2006/relationships/hyperlink" Target="https://media.un.org/en/webtv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ebtv.un.org/meetings-events/" TargetMode="External"/><Relationship Id="rId22" Type="http://schemas.openxmlformats.org/officeDocument/2006/relationships/hyperlink" Target="http://webtv.un.org/meetings-events/" TargetMode="External"/><Relationship Id="rId27" Type="http://schemas.openxmlformats.org/officeDocument/2006/relationships/hyperlink" Target="http://webtv.un.org/meetings-events/" TargetMode="External"/><Relationship Id="rId30" Type="http://schemas.openxmlformats.org/officeDocument/2006/relationships/hyperlink" Target="https://media.un.org/en/webtv/" TargetMode="External"/><Relationship Id="rId35" Type="http://schemas.openxmlformats.org/officeDocument/2006/relationships/header" Target="header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MW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4C118488CC6C4EAC30C86354CABBE3" ma:contentTypeVersion="0" ma:contentTypeDescription="Create a new document." ma:contentTypeScope="" ma:versionID="5c079507d8b601253a0d915aab48bd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DE56FF-3EBA-4E2D-8208-649E86892E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71834A-FA2B-46DB-A884-27DBD294D54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628A3F2-4715-415A-9291-44E013B702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18EA8B4-B314-448D-845A-C5034773AB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49</TotalTime>
  <Pages>2</Pages>
  <Words>754</Words>
  <Characters>4301</Characters>
  <Application>Microsoft Office Word</Application>
  <DocSecurity>8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CMW/C/30/1</vt:lpstr>
    </vt:vector>
  </TitlesOfParts>
  <Company>DCM</Company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CMW/C/30/1</dc:title>
  <dc:subject>1901292</dc:subject>
  <dc:creator>cg</dc:creator>
  <cp:keywords/>
  <dc:description/>
  <cp:lastModifiedBy>FLECHE Isabelle</cp:lastModifiedBy>
  <cp:revision>25</cp:revision>
  <cp:lastPrinted>2019-01-25T14:06:00Z</cp:lastPrinted>
  <dcterms:created xsi:type="dcterms:W3CDTF">2022-09-13T15:13:00Z</dcterms:created>
  <dcterms:modified xsi:type="dcterms:W3CDTF">2023-11-25T09:10:00Z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0x010100D04C118488CC6C4EAC30C86354CABBE3</vt:lpwstr>
  </property>
</Properties>
</file>