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4CF" w:rsidRPr="000174CF" w:rsidRDefault="00B01398" w:rsidP="000174CF">
      <w:pPr>
        <w:pStyle w:val="Nadpis1"/>
        <w:spacing w:before="0" w:line="240" w:lineRule="auto"/>
        <w:jc w:val="center"/>
        <w:rPr>
          <w:rFonts w:ascii="Times New Roman" w:hAnsi="Times New Roman" w:cs="Times New Roman"/>
          <w:color w:val="auto"/>
          <w:sz w:val="40"/>
          <w:szCs w:val="20"/>
          <w:lang w:val="en-GB"/>
        </w:rPr>
      </w:pPr>
      <w:bookmarkStart w:id="0" w:name="_Toc490561698"/>
      <w:r w:rsidRPr="000174CF">
        <w:rPr>
          <w:rFonts w:ascii="Times New Roman" w:hAnsi="Times New Roman" w:cs="Times New Roman"/>
          <w:color w:val="auto"/>
          <w:sz w:val="40"/>
          <w:szCs w:val="20"/>
          <w:lang w:val="en-GB"/>
        </w:rPr>
        <w:t>Annex</w:t>
      </w:r>
    </w:p>
    <w:p w:rsidR="000174CF" w:rsidRDefault="000174CF" w:rsidP="0082660A">
      <w:pPr>
        <w:pStyle w:val="Nadpis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0"/>
          <w:lang w:val="en-GB"/>
        </w:rPr>
      </w:pPr>
    </w:p>
    <w:p w:rsidR="0097731D" w:rsidRPr="009E7885" w:rsidRDefault="001F7787" w:rsidP="0082660A">
      <w:pPr>
        <w:pStyle w:val="Nadpis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color w:val="auto"/>
          <w:sz w:val="24"/>
          <w:szCs w:val="20"/>
          <w:lang w:val="en-GB"/>
        </w:rPr>
        <w:t xml:space="preserve">Information about Criminal Offences Connected to </w:t>
      </w:r>
      <w:r w:rsidR="000174CF">
        <w:rPr>
          <w:rFonts w:ascii="Times New Roman" w:hAnsi="Times New Roman" w:cs="Times New Roman"/>
          <w:color w:val="auto"/>
          <w:sz w:val="24"/>
          <w:szCs w:val="20"/>
          <w:lang w:val="en-GB"/>
        </w:rPr>
        <w:t xml:space="preserve">the </w:t>
      </w:r>
      <w:r w:rsidRPr="009E7885">
        <w:rPr>
          <w:rFonts w:ascii="Times New Roman" w:hAnsi="Times New Roman" w:cs="Times New Roman"/>
          <w:color w:val="auto"/>
          <w:sz w:val="24"/>
          <w:szCs w:val="20"/>
          <w:lang w:val="en-GB"/>
        </w:rPr>
        <w:t>Protocol</w:t>
      </w:r>
      <w:bookmarkEnd w:id="0"/>
    </w:p>
    <w:p w:rsidR="0097731D" w:rsidRPr="009E7885" w:rsidRDefault="0097731D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</w:p>
    <w:p w:rsidR="0097731D" w:rsidRPr="009E7885" w:rsidRDefault="001F7787" w:rsidP="0082660A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>Number of Reported Criminal Offences</w:t>
      </w:r>
    </w:p>
    <w:tbl>
      <w:tblPr>
        <w:tblStyle w:val="Mkatabulky"/>
        <w:tblW w:w="10173" w:type="dxa"/>
        <w:tblLook w:val="04A0" w:firstRow="1" w:lastRow="0" w:firstColumn="1" w:lastColumn="0" w:noHBand="0" w:noVBand="1"/>
      </w:tblPr>
      <w:tblGrid>
        <w:gridCol w:w="7196"/>
        <w:gridCol w:w="992"/>
        <w:gridCol w:w="992"/>
        <w:gridCol w:w="993"/>
      </w:tblGrid>
      <w:tr w:rsidR="005F702E" w:rsidRPr="009E7885" w:rsidTr="009E7885">
        <w:tc>
          <w:tcPr>
            <w:tcW w:w="7196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9E7885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Entrusting a Child to Another Person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645D1E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c>
          <w:tcPr>
            <w:tcW w:w="7196" w:type="dxa"/>
          </w:tcPr>
          <w:p w:rsidR="009E7885" w:rsidRPr="009E7885" w:rsidRDefault="009A7162" w:rsidP="009E7885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 Child Pornogra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phy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271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294</w:t>
            </w:r>
          </w:p>
        </w:tc>
        <w:tc>
          <w:tcPr>
            <w:tcW w:w="993" w:type="dxa"/>
          </w:tcPr>
          <w:p w:rsidR="009A7162" w:rsidRPr="009E7885" w:rsidRDefault="005F367C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92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113</w:t>
            </w:r>
          </w:p>
        </w:tc>
        <w:tc>
          <w:tcPr>
            <w:tcW w:w="993" w:type="dxa"/>
          </w:tcPr>
          <w:p w:rsidR="009A7162" w:rsidRPr="009E7885" w:rsidRDefault="005F367C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367C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23</w:t>
            </w:r>
          </w:p>
        </w:tc>
        <w:tc>
          <w:tcPr>
            <w:tcW w:w="993" w:type="dxa"/>
          </w:tcPr>
          <w:p w:rsidR="009A7162" w:rsidRPr="009E7885" w:rsidRDefault="005F367C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9E7885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Suffering fr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om Mental Disorder </w:t>
            </w:r>
          </w:p>
        </w:tc>
        <w:tc>
          <w:tcPr>
            <w:tcW w:w="992" w:type="dxa"/>
          </w:tcPr>
          <w:p w:rsidR="009A7162" w:rsidRPr="009E7885" w:rsidRDefault="00645D1E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11</w:t>
            </w:r>
          </w:p>
        </w:tc>
        <w:tc>
          <w:tcPr>
            <w:tcW w:w="993" w:type="dxa"/>
          </w:tcPr>
          <w:p w:rsidR="009A7162" w:rsidRPr="009E7885" w:rsidRDefault="00645D1E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84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99</w:t>
            </w:r>
          </w:p>
        </w:tc>
        <w:tc>
          <w:tcPr>
            <w:tcW w:w="993" w:type="dxa"/>
          </w:tcPr>
          <w:p w:rsidR="009A7162" w:rsidRPr="009E7885" w:rsidRDefault="005F367C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Trafficki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ng in Human Beings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18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22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16</w:t>
            </w:r>
          </w:p>
        </w:tc>
      </w:tr>
    </w:tbl>
    <w:p w:rsidR="0097731D" w:rsidRPr="009E7885" w:rsidRDefault="000E75B3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6B628C" w:rsidRPr="009E7885">
        <w:rPr>
          <w:rFonts w:ascii="Times New Roman" w:hAnsi="Times New Roman" w:cs="Times New Roman"/>
          <w:sz w:val="24"/>
          <w:szCs w:val="20"/>
          <w:lang w:val="en-GB"/>
        </w:rPr>
        <w:t>:</w:t>
      </w:r>
      <w:r w:rsidR="00A8679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</w:t>
      </w:r>
      <w:r w:rsidR="007A3E66" w:rsidRPr="009E7885">
        <w:rPr>
          <w:rFonts w:ascii="Times New Roman" w:hAnsi="Times New Roman" w:cs="Times New Roman"/>
          <w:sz w:val="24"/>
          <w:szCs w:val="20"/>
          <w:lang w:val="en-GB"/>
        </w:rPr>
        <w:t>Police of the Cze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ch Republic</w:t>
      </w:r>
    </w:p>
    <w:p w:rsidR="00E514CF" w:rsidRPr="009E7885" w:rsidRDefault="00E514CF" w:rsidP="0082660A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97731D" w:rsidRPr="009E7885" w:rsidRDefault="000D3A7B" w:rsidP="0082660A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>Number of Prosecuted Persons</w:t>
      </w:r>
    </w:p>
    <w:tbl>
      <w:tblPr>
        <w:tblStyle w:val="Mkatabulky"/>
        <w:tblW w:w="10173" w:type="dxa"/>
        <w:tblLook w:val="04A0" w:firstRow="1" w:lastRow="0" w:firstColumn="1" w:lastColumn="0" w:noHBand="0" w:noVBand="1"/>
      </w:tblPr>
      <w:tblGrid>
        <w:gridCol w:w="7196"/>
        <w:gridCol w:w="992"/>
        <w:gridCol w:w="992"/>
        <w:gridCol w:w="993"/>
      </w:tblGrid>
      <w:tr w:rsidR="005F702E" w:rsidRPr="009E7885" w:rsidTr="009E7885">
        <w:tc>
          <w:tcPr>
            <w:tcW w:w="7196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148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175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20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66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13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9E7885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Suffering fr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om Mental Disorder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7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25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50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47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Trafficki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ng in Human Beings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23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24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Sexual Abuse of a Person in a Position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of Dependence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41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38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Abuse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of 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ther persons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490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526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A7162" w:rsidP="009E7885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Commercial Sexual Abuse of a Person in a Position of Depende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nce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c>
          <w:tcPr>
            <w:tcW w:w="7196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Commercial Form of</w:t>
            </w:r>
            <w:r w:rsidR="009A7162"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Sexu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al Abuse of other persons 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2" w:type="dxa"/>
          </w:tcPr>
          <w:p w:rsidR="009A7162" w:rsidRPr="009E7885" w:rsidRDefault="009A7162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</w:tbl>
    <w:p w:rsidR="0093476C" w:rsidRPr="009E7885" w:rsidRDefault="000E75B3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Source: Police of the Czech Republic</w:t>
      </w:r>
    </w:p>
    <w:p w:rsidR="00B95E7B" w:rsidRPr="009E7885" w:rsidRDefault="00B95E7B" w:rsidP="00826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E514CF" w:rsidRPr="009E7885" w:rsidRDefault="004A637D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</w:t>
      </w:r>
      <w:r w:rsidR="007A3E66"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umber of Persons in Shortened P</w:t>
      </w: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r</w:t>
      </w:r>
      <w:r w:rsidR="007A3E66"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e</w:t>
      </w: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paratory Proceedings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992"/>
        <w:gridCol w:w="993"/>
      </w:tblGrid>
      <w:tr w:rsidR="005F702E" w:rsidRPr="009E7885" w:rsidTr="009E7885">
        <w:trPr>
          <w:trHeight w:val="134"/>
        </w:trPr>
        <w:tc>
          <w:tcPr>
            <w:tcW w:w="7103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</w:t>
            </w:r>
            <w:r w:rsid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rafficking in Human Beings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3D687D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on in Pornographic Performance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FE0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ring from Mental Disorder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Endanger</w:t>
            </w:r>
            <w:r w:rsid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ing a Child’s Care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249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262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  <w:tr w:rsidR="005F702E" w:rsidRPr="009E7885" w:rsidTr="009E7885">
        <w:trPr>
          <w:trHeight w:val="315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Seduction to Sexual Interco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urse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9A7162" w:rsidRPr="009E7885" w:rsidRDefault="009E7885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-</w:t>
            </w:r>
          </w:p>
        </w:tc>
      </w:tr>
    </w:tbl>
    <w:p w:rsidR="0097731D" w:rsidRPr="009E7885" w:rsidRDefault="00B95E7B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93476C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: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the Ministry of Justice</w:t>
      </w:r>
    </w:p>
    <w:p w:rsidR="003B1981" w:rsidRPr="009E7885" w:rsidRDefault="003B1981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</w:p>
    <w:p w:rsidR="004F28EF" w:rsidRPr="009E7885" w:rsidRDefault="004F28EF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Number of Accused Persons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992"/>
        <w:gridCol w:w="993"/>
      </w:tblGrid>
      <w:tr w:rsidR="005F702E" w:rsidRPr="009E7885" w:rsidTr="009E7885">
        <w:trPr>
          <w:trHeight w:val="190"/>
        </w:trPr>
        <w:tc>
          <w:tcPr>
            <w:tcW w:w="7103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Trafficki</w:t>
            </w:r>
            <w:r w:rsid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ng in Human Beings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7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92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89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lastRenderedPageBreak/>
              <w:t>Abuse of a Child for Product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62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59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Contacts with a Chil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d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15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13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FE0A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Suffering f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rom Mental Disorder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Endanger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ing a Child’s Care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613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693</w:t>
            </w:r>
          </w:p>
        </w:tc>
      </w:tr>
      <w:tr w:rsidR="005F702E" w:rsidRPr="009E7885" w:rsidTr="009E7885">
        <w:trPr>
          <w:trHeight w:val="315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48</w:t>
            </w:r>
          </w:p>
        </w:tc>
        <w:tc>
          <w:tcPr>
            <w:tcW w:w="993" w:type="dxa"/>
          </w:tcPr>
          <w:p w:rsidR="009A7162" w:rsidRPr="009E7885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43</w:t>
            </w:r>
          </w:p>
        </w:tc>
      </w:tr>
    </w:tbl>
    <w:p w:rsidR="00020478" w:rsidRPr="009E7885" w:rsidRDefault="00E56DF8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: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the Ministry of Justice</w:t>
      </w:r>
    </w:p>
    <w:p w:rsidR="00E514CF" w:rsidRPr="009E7885" w:rsidRDefault="00E514CF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5D2115" w:rsidRPr="009E7885" w:rsidRDefault="005D2115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Number of </w:t>
      </w:r>
      <w:r w:rsidR="00425AED"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motions for punishment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992"/>
        <w:gridCol w:w="993"/>
      </w:tblGrid>
      <w:tr w:rsidR="005F702E" w:rsidRPr="009E7885" w:rsidTr="009E7885">
        <w:trPr>
          <w:trHeight w:val="296"/>
        </w:trPr>
        <w:tc>
          <w:tcPr>
            <w:tcW w:w="7103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Trafficki</w:t>
            </w:r>
            <w:r w:rsid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ng in Human Beings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sal with Child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FE0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Suffering from Mental Disorder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9E7885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Endanger</w:t>
            </w:r>
            <w:r w:rsid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ing a Child’s Care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286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309</w:t>
            </w:r>
          </w:p>
        </w:tc>
      </w:tr>
      <w:tr w:rsidR="005F702E" w:rsidRPr="009E7885" w:rsidTr="009E7885">
        <w:trPr>
          <w:trHeight w:val="315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3" w:type="dxa"/>
          </w:tcPr>
          <w:p w:rsidR="009A7162" w:rsidRPr="009E7885" w:rsidRDefault="005F702E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</w:tr>
    </w:tbl>
    <w:p w:rsidR="006B628C" w:rsidRPr="009E7885" w:rsidRDefault="00B16C94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: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the Ministry of Justice</w:t>
      </w:r>
    </w:p>
    <w:p w:rsidR="00E514CF" w:rsidRPr="009E7885" w:rsidRDefault="00E514CF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</w:p>
    <w:p w:rsidR="00AA2A14" w:rsidRPr="009E7885" w:rsidRDefault="00994E0F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Number of </w:t>
      </w:r>
      <w:r w:rsidR="00B11358"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motions for the approval of an agreement on guilt and punishment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992"/>
        <w:gridCol w:w="993"/>
      </w:tblGrid>
      <w:tr w:rsidR="005F702E" w:rsidRPr="009E7885" w:rsidTr="00FE0A9B">
        <w:trPr>
          <w:trHeight w:val="182"/>
        </w:trPr>
        <w:tc>
          <w:tcPr>
            <w:tcW w:w="7103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Trafficki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ng in Human Beings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FE0A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Suffering from Mental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Disorder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Endanger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ing a Child’s Care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109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372F67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</w:tbl>
    <w:p w:rsidR="00E514CF" w:rsidRPr="009E7885" w:rsidRDefault="00926021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: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the Ministry of Justice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</w:t>
      </w:r>
    </w:p>
    <w:p w:rsidR="00E514CF" w:rsidRPr="009E7885" w:rsidRDefault="00E514CF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400542" w:rsidRPr="009E7885" w:rsidRDefault="00400542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Number of Convicts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  <w:gridCol w:w="992"/>
        <w:gridCol w:w="992"/>
        <w:gridCol w:w="993"/>
      </w:tblGrid>
      <w:tr w:rsidR="005F702E" w:rsidRPr="009E7885" w:rsidTr="00FE0A9B">
        <w:trPr>
          <w:trHeight w:val="267"/>
        </w:trPr>
        <w:tc>
          <w:tcPr>
            <w:tcW w:w="7103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993" w:type="dxa"/>
          </w:tcPr>
          <w:p w:rsidR="009A7162" w:rsidRPr="009E7885" w:rsidRDefault="009A7162" w:rsidP="008266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Trafficking in Hum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an Beings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to Another Person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63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68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34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16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FE0A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g from Mental Disorder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5F702E" w:rsidRPr="009E7885" w:rsidTr="00FE0A9B">
        <w:trPr>
          <w:trHeight w:val="300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Endanger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ing a Child’s Care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708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758</w:t>
            </w:r>
          </w:p>
        </w:tc>
      </w:tr>
      <w:tr w:rsidR="005F702E" w:rsidRPr="009E7885" w:rsidTr="00FE0A9B">
        <w:trPr>
          <w:trHeight w:val="315"/>
        </w:trPr>
        <w:tc>
          <w:tcPr>
            <w:tcW w:w="7103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 w:rsid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9A7162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30</w:t>
            </w:r>
          </w:p>
        </w:tc>
        <w:tc>
          <w:tcPr>
            <w:tcW w:w="993" w:type="dxa"/>
          </w:tcPr>
          <w:p w:rsidR="009A7162" w:rsidRPr="00FE0A9B" w:rsidRDefault="005F702E" w:rsidP="00826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FE0A9B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30</w:t>
            </w:r>
          </w:p>
        </w:tc>
      </w:tr>
    </w:tbl>
    <w:p w:rsidR="00E514CF" w:rsidRPr="009E7885" w:rsidRDefault="007A3E66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: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the Ministry of Justice</w:t>
      </w:r>
      <w:r w:rsidR="00E514CF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</w:t>
      </w:r>
    </w:p>
    <w:p w:rsidR="00E514CF" w:rsidRDefault="00E514CF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9E7885" w:rsidRDefault="009E7885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9E7885" w:rsidRDefault="009E7885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FE0A9B" w:rsidRDefault="00FE0A9B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9E7885" w:rsidRPr="009E7885" w:rsidRDefault="009E7885" w:rsidP="008266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211569" w:rsidRPr="009E7885" w:rsidRDefault="008E7583" w:rsidP="008266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 xml:space="preserve">Number of victim </w:t>
      </w:r>
      <w:r w:rsidR="002F777C" w:rsidRPr="009E7885">
        <w:rPr>
          <w:rFonts w:ascii="Times New Roman" w:hAnsi="Times New Roman" w:cs="Times New Roman"/>
          <w:b/>
          <w:sz w:val="24"/>
          <w:szCs w:val="20"/>
          <w:lang w:val="en-GB"/>
        </w:rPr>
        <w:t xml:space="preserve">below the </w:t>
      </w: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 xml:space="preserve">age of 18 years </w:t>
      </w:r>
    </w:p>
    <w:tbl>
      <w:tblPr>
        <w:tblStyle w:val="Mkatabulky"/>
        <w:tblW w:w="10456" w:type="dxa"/>
        <w:tblLook w:val="04A0" w:firstRow="1" w:lastRow="0" w:firstColumn="1" w:lastColumn="0" w:noHBand="0" w:noVBand="1"/>
      </w:tblPr>
      <w:tblGrid>
        <w:gridCol w:w="6204"/>
        <w:gridCol w:w="1134"/>
        <w:gridCol w:w="1134"/>
        <w:gridCol w:w="992"/>
        <w:gridCol w:w="992"/>
      </w:tblGrid>
      <w:tr w:rsidR="00FE0A9B" w:rsidRPr="009E7885" w:rsidTr="00FE0A9B">
        <w:tc>
          <w:tcPr>
            <w:tcW w:w="6204" w:type="dxa"/>
            <w:shd w:val="clear" w:color="auto" w:fill="auto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Criminal Offence / Year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Men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Women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Men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Women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Entrusting a Child to Anoth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er Person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and other Disposal with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Child Pornography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16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16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86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Abuse of a Child for Product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ion of Pornography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7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42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9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86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Participation in Pornogr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aphic Performance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Establishment of Unauthorised Cont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acts with a Child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25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  <w:vAlign w:val="center"/>
          </w:tcPr>
          <w:p w:rsidR="00FE0A9B" w:rsidRPr="009E7885" w:rsidRDefault="00FE0A9B" w:rsidP="00FE0A9B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Abduction of a Child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or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a Person Suffering fr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om Mental Disorder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12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Seduction to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Intercourse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65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81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>Trafficking in Human 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eings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Sexual Abuse of a Person in a Position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of Dependence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14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55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48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164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Sexual Abuse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of 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ther persons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91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552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344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1324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Commercial Form of Sexual Abuse of a Person in a Position of Dependen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ce 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</w:t>
            </w:r>
          </w:p>
        </w:tc>
      </w:tr>
      <w:tr w:rsidR="00FE0A9B" w:rsidRPr="009E7885" w:rsidTr="00FE0A9B">
        <w:trPr>
          <w:trHeight w:val="552"/>
        </w:trPr>
        <w:tc>
          <w:tcPr>
            <w:tcW w:w="6204" w:type="dxa"/>
          </w:tcPr>
          <w:p w:rsidR="00FE0A9B" w:rsidRPr="009E7885" w:rsidRDefault="00FE0A9B" w:rsidP="00FE0A9B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Commercial Form of Sexual Abuse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of 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other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persons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134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8</w:t>
            </w:r>
          </w:p>
        </w:tc>
        <w:tc>
          <w:tcPr>
            <w:tcW w:w="992" w:type="dxa"/>
            <w:vAlign w:val="center"/>
          </w:tcPr>
          <w:p w:rsidR="00FE0A9B" w:rsidRPr="009E7885" w:rsidRDefault="00FE0A9B" w:rsidP="0082660A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66</w:t>
            </w:r>
          </w:p>
        </w:tc>
      </w:tr>
    </w:tbl>
    <w:p w:rsidR="00211569" w:rsidRPr="009E7885" w:rsidRDefault="00983BCE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Source:</w:t>
      </w:r>
      <w:r w:rsidR="00211569"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Police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>of the Czech Republic</w:t>
      </w:r>
    </w:p>
    <w:p w:rsidR="003D687D" w:rsidRPr="009E7885" w:rsidRDefault="003D687D" w:rsidP="008266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</w:p>
    <w:p w:rsidR="009E7885" w:rsidRPr="009E7885" w:rsidRDefault="009E7885" w:rsidP="009E7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 xml:space="preserve">Number of </w:t>
      </w:r>
      <w:r w:rsidR="00FE0A9B">
        <w:rPr>
          <w:rFonts w:ascii="Times New Roman" w:hAnsi="Times New Roman" w:cs="Times New Roman"/>
          <w:b/>
          <w:sz w:val="24"/>
          <w:szCs w:val="20"/>
          <w:lang w:val="en-GB"/>
        </w:rPr>
        <w:t xml:space="preserve">child </w:t>
      </w: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t xml:space="preserve">victim of </w:t>
      </w:r>
      <w:r w:rsidR="00FE0A9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Trafficking in Human Beings </w:t>
      </w:r>
      <w:r w:rsidRPr="009E7885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53"/>
        <w:gridCol w:w="1843"/>
        <w:gridCol w:w="1843"/>
        <w:gridCol w:w="1567"/>
      </w:tblGrid>
      <w:tr w:rsidR="006D0C94" w:rsidTr="006D0C94">
        <w:tc>
          <w:tcPr>
            <w:tcW w:w="5353" w:type="dxa"/>
          </w:tcPr>
          <w:p w:rsidR="006D0C94" w:rsidRDefault="008B6F61" w:rsidP="0082660A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 xml:space="preserve">Form of abuse </w:t>
            </w:r>
          </w:p>
        </w:tc>
        <w:tc>
          <w:tcPr>
            <w:tcW w:w="1843" w:type="dxa"/>
          </w:tcPr>
          <w:p w:rsidR="006D0C94" w:rsidRDefault="006D0C94" w:rsidP="0082660A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2015</w:t>
            </w:r>
          </w:p>
        </w:tc>
        <w:tc>
          <w:tcPr>
            <w:tcW w:w="1843" w:type="dxa"/>
          </w:tcPr>
          <w:p w:rsidR="006D0C94" w:rsidRDefault="006D0C94" w:rsidP="0082660A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2016</w:t>
            </w:r>
          </w:p>
        </w:tc>
        <w:tc>
          <w:tcPr>
            <w:tcW w:w="1567" w:type="dxa"/>
          </w:tcPr>
          <w:p w:rsidR="006D0C94" w:rsidRDefault="006D0C94" w:rsidP="0082660A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  <w:t>2017</w:t>
            </w:r>
          </w:p>
        </w:tc>
      </w:tr>
      <w:tr w:rsidR="006D0C94" w:rsidTr="006D0C94">
        <w:tc>
          <w:tcPr>
            <w:tcW w:w="5353" w:type="dxa"/>
          </w:tcPr>
          <w:p w:rsidR="006D0C94" w:rsidRDefault="008B6F61" w:rsidP="008B6F61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S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exual intercourse or other forms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 of sexual abuse or harassment incl. 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production of pornographic works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2</w:t>
            </w:r>
          </w:p>
        </w:tc>
        <w:tc>
          <w:tcPr>
            <w:tcW w:w="1567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</w:tr>
      <w:tr w:rsidR="006D0C94" w:rsidTr="006D0C94">
        <w:tc>
          <w:tcPr>
            <w:tcW w:w="5353" w:type="dxa"/>
          </w:tcPr>
          <w:p w:rsidR="006D0C94" w:rsidRDefault="008B6F61" w:rsidP="008B6F61">
            <w:pPr>
              <w:rPr>
                <w:rFonts w:ascii="Times New Roman" w:hAnsi="Times New Roman" w:cs="Times New Roman"/>
                <w:b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U</w:t>
            </w:r>
            <w:r w:rsidRPr="009E7885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se for prostitution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5</w:t>
            </w:r>
          </w:p>
        </w:tc>
        <w:tc>
          <w:tcPr>
            <w:tcW w:w="1567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9</w:t>
            </w:r>
          </w:p>
        </w:tc>
      </w:tr>
      <w:tr w:rsidR="006D0C94" w:rsidTr="006D0C94">
        <w:tc>
          <w:tcPr>
            <w:tcW w:w="535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 xml:space="preserve">Other </w:t>
            </w: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forms of abuse for profit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 w:rsidRPr="008B6F61"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3</w:t>
            </w:r>
          </w:p>
        </w:tc>
        <w:tc>
          <w:tcPr>
            <w:tcW w:w="1843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0</w:t>
            </w:r>
          </w:p>
        </w:tc>
        <w:tc>
          <w:tcPr>
            <w:tcW w:w="1567" w:type="dxa"/>
          </w:tcPr>
          <w:p w:rsidR="006D0C94" w:rsidRPr="008B6F61" w:rsidRDefault="008B6F61" w:rsidP="0082660A">
            <w:pPr>
              <w:rPr>
                <w:rFonts w:ascii="Times New Roman" w:hAnsi="Times New Roman" w:cs="Times New Roman"/>
                <w:sz w:val="24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en-GB"/>
              </w:rPr>
              <w:t>1</w:t>
            </w:r>
          </w:p>
        </w:tc>
      </w:tr>
    </w:tbl>
    <w:p w:rsidR="008B6F61" w:rsidRPr="009E7885" w:rsidRDefault="008B6F61" w:rsidP="008B6F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Source: Prosecutor´s office</w:t>
      </w:r>
    </w:p>
    <w:p w:rsidR="00B7258F" w:rsidRPr="009E7885" w:rsidRDefault="00B7258F" w:rsidP="0082660A">
      <w:pPr>
        <w:spacing w:after="0" w:line="240" w:lineRule="auto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sz w:val="24"/>
          <w:szCs w:val="20"/>
          <w:lang w:val="en-GB"/>
        </w:rPr>
        <w:br w:type="page"/>
      </w:r>
    </w:p>
    <w:p w:rsidR="00FF1A0B" w:rsidRPr="00FF1A0B" w:rsidRDefault="00FF1A0B" w:rsidP="00FF1A0B">
      <w:pPr>
        <w:spacing w:after="0" w:line="240" w:lineRule="auto"/>
        <w:jc w:val="both"/>
        <w:rPr>
          <w:rFonts w:ascii="Times New Roman" w:hAnsi="Times New Roman" w:cs="Times New Roman"/>
          <w:b/>
          <w:szCs w:val="20"/>
          <w:lang w:val="en-GB"/>
        </w:rPr>
      </w:pPr>
      <w:bookmarkStart w:id="1" w:name="_Toc490561699"/>
      <w:r>
        <w:rPr>
          <w:rFonts w:ascii="Times New Roman" w:hAnsi="Times New Roman" w:cs="Times New Roman"/>
          <w:b/>
          <w:sz w:val="24"/>
          <w:szCs w:val="20"/>
          <w:lang w:val="en-GB"/>
        </w:rPr>
        <w:lastRenderedPageBreak/>
        <w:t xml:space="preserve">Work of </w:t>
      </w:r>
      <w:r w:rsidRPr="008B6F61">
        <w:rPr>
          <w:rFonts w:ascii="Times New Roman" w:hAnsi="Times New Roman" w:cs="Times New Roman"/>
          <w:b/>
          <w:sz w:val="24"/>
          <w:szCs w:val="20"/>
          <w:lang w:val="en-GB"/>
        </w:rPr>
        <w:t xml:space="preserve">Authorities </w:t>
      </w:r>
      <w:r w:rsidR="00E96E81" w:rsidRPr="008B6F61">
        <w:rPr>
          <w:rFonts w:ascii="Times New Roman" w:hAnsi="Times New Roman" w:cs="Times New Roman"/>
          <w:b/>
          <w:sz w:val="24"/>
          <w:szCs w:val="20"/>
          <w:lang w:val="en-GB"/>
        </w:rPr>
        <w:t xml:space="preserve">Social and Legal Protection of Children </w:t>
      </w:r>
      <w:r>
        <w:rPr>
          <w:rFonts w:ascii="Times New Roman" w:hAnsi="Times New Roman" w:cs="Times New Roman"/>
          <w:b/>
          <w:sz w:val="24"/>
          <w:szCs w:val="20"/>
          <w:lang w:val="en-GB"/>
        </w:rPr>
        <w:t>with c</w:t>
      </w:r>
      <w:r w:rsidR="00E96E81" w:rsidRPr="008B6F61">
        <w:rPr>
          <w:rFonts w:ascii="Times New Roman" w:hAnsi="Times New Roman" w:cs="Times New Roman"/>
          <w:b/>
          <w:sz w:val="24"/>
          <w:szCs w:val="20"/>
          <w:lang w:val="en-GB"/>
        </w:rPr>
        <w:t xml:space="preserve">hildren </w:t>
      </w:r>
      <w:r>
        <w:rPr>
          <w:rFonts w:ascii="Times New Roman" w:hAnsi="Times New Roman" w:cs="Times New Roman"/>
          <w:b/>
          <w:sz w:val="24"/>
          <w:szCs w:val="20"/>
          <w:lang w:val="en-GB"/>
        </w:rPr>
        <w:t>endangered by c</w:t>
      </w:r>
      <w:r w:rsidR="00E96E81" w:rsidRPr="008B6F61">
        <w:rPr>
          <w:rFonts w:ascii="Times New Roman" w:hAnsi="Times New Roman" w:cs="Times New Roman"/>
          <w:b/>
          <w:sz w:val="24"/>
          <w:szCs w:val="20"/>
          <w:lang w:val="en-GB"/>
        </w:rPr>
        <w:t xml:space="preserve">hild </w:t>
      </w:r>
      <w:r w:rsidRPr="00FF1A0B">
        <w:rPr>
          <w:rFonts w:ascii="Times New Roman" w:hAnsi="Times New Roman" w:cs="Times New Roman"/>
          <w:b/>
          <w:sz w:val="24"/>
          <w:szCs w:val="20"/>
          <w:lang w:val="en-GB"/>
        </w:rPr>
        <w:t>p</w:t>
      </w:r>
      <w:r w:rsidR="00E96E81" w:rsidRPr="00FF1A0B">
        <w:rPr>
          <w:rFonts w:ascii="Times New Roman" w:hAnsi="Times New Roman" w:cs="Times New Roman"/>
          <w:b/>
          <w:sz w:val="24"/>
          <w:szCs w:val="20"/>
          <w:lang w:val="en-GB"/>
        </w:rPr>
        <w:t xml:space="preserve">rostitution and </w:t>
      </w:r>
      <w:r w:rsidRPr="00FF1A0B">
        <w:rPr>
          <w:rFonts w:ascii="Times New Roman" w:hAnsi="Times New Roman" w:cs="Times New Roman"/>
          <w:b/>
          <w:sz w:val="24"/>
          <w:szCs w:val="20"/>
          <w:lang w:val="en-GB"/>
        </w:rPr>
        <w:t>child p</w:t>
      </w:r>
      <w:r w:rsidR="00E96E81" w:rsidRPr="00FF1A0B">
        <w:rPr>
          <w:rFonts w:ascii="Times New Roman" w:hAnsi="Times New Roman" w:cs="Times New Roman"/>
          <w:b/>
          <w:sz w:val="24"/>
          <w:szCs w:val="20"/>
          <w:lang w:val="en-GB"/>
        </w:rPr>
        <w:t>ornography</w:t>
      </w:r>
      <w:bookmarkEnd w:id="1"/>
      <w:r w:rsidR="00E96E81" w:rsidRPr="00FF1A0B">
        <w:rPr>
          <w:rFonts w:ascii="Times New Roman" w:hAnsi="Times New Roman" w:cs="Times New Roman"/>
          <w:b/>
          <w:sz w:val="24"/>
          <w:szCs w:val="20"/>
          <w:lang w:val="en-GB"/>
        </w:rPr>
        <w:t xml:space="preserve"> </w:t>
      </w:r>
      <w:r w:rsidRPr="00FF1A0B">
        <w:rPr>
          <w:rFonts w:ascii="Times New Roman" w:hAnsi="Times New Roman" w:cs="Times New Roman"/>
          <w:b/>
          <w:sz w:val="24"/>
          <w:szCs w:val="20"/>
          <w:lang w:val="en-GB"/>
        </w:rPr>
        <w:t>(</w:t>
      </w:r>
      <w:r w:rsidRPr="00FF1A0B">
        <w:rPr>
          <w:rFonts w:ascii="Times New Roman" w:hAnsi="Times New Roman" w:cs="Times New Roman"/>
          <w:b/>
          <w:szCs w:val="20"/>
          <w:lang w:val="en-GB"/>
        </w:rPr>
        <w:t>Source: the Ministry of Labour and Social Affaires)</w:t>
      </w:r>
    </w:p>
    <w:tbl>
      <w:tblPr>
        <w:tblStyle w:val="Mkatabulky"/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2126"/>
        <w:gridCol w:w="993"/>
        <w:gridCol w:w="1134"/>
        <w:gridCol w:w="992"/>
        <w:gridCol w:w="1134"/>
        <w:gridCol w:w="1134"/>
      </w:tblGrid>
      <w:tr w:rsidR="005F702E" w:rsidRPr="00FF1A0B" w:rsidTr="00FF1A0B">
        <w:trPr>
          <w:trHeight w:val="300"/>
        </w:trPr>
        <w:tc>
          <w:tcPr>
            <w:tcW w:w="4644" w:type="dxa"/>
            <w:gridSpan w:val="3"/>
            <w:vMerge w:val="restart"/>
            <w:vAlign w:val="center"/>
            <w:hideMark/>
          </w:tcPr>
          <w:p w:rsidR="0078604A" w:rsidRPr="00FF1A0B" w:rsidRDefault="008B6F61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2017</w:t>
            </w:r>
            <w:r w:rsidRPr="00FF1A0B">
              <w:rPr>
                <w:rStyle w:val="Znakapoznpodarou"/>
                <w:rFonts w:ascii="Times New Roman" w:hAnsi="Times New Roman" w:cs="Times New Roman"/>
                <w:szCs w:val="20"/>
                <w:lang w:val="en-GB"/>
              </w:rPr>
              <w:footnoteReference w:id="1"/>
            </w:r>
          </w:p>
        </w:tc>
        <w:tc>
          <w:tcPr>
            <w:tcW w:w="2127" w:type="dxa"/>
            <w:gridSpan w:val="2"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Child Pornography</w:t>
            </w:r>
          </w:p>
        </w:tc>
        <w:tc>
          <w:tcPr>
            <w:tcW w:w="2126" w:type="dxa"/>
            <w:gridSpan w:val="2"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Child Prostitution</w:t>
            </w:r>
            <w:r w:rsidR="0078604A"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Total</w:t>
            </w:r>
          </w:p>
        </w:tc>
      </w:tr>
      <w:tr w:rsidR="005F702E" w:rsidRPr="00FF1A0B" w:rsidTr="00FF1A0B">
        <w:trPr>
          <w:trHeight w:val="300"/>
        </w:trPr>
        <w:tc>
          <w:tcPr>
            <w:tcW w:w="4644" w:type="dxa"/>
            <w:gridSpan w:val="3"/>
            <w:vMerge/>
            <w:hideMark/>
          </w:tcPr>
          <w:p w:rsidR="0078604A" w:rsidRPr="00FF1A0B" w:rsidRDefault="0078604A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993" w:type="dxa"/>
            <w:noWrap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Boys</w:t>
            </w:r>
            <w:r w:rsidR="0078604A"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Girls</w:t>
            </w:r>
          </w:p>
        </w:tc>
        <w:tc>
          <w:tcPr>
            <w:tcW w:w="992" w:type="dxa"/>
            <w:noWrap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Boys</w:t>
            </w:r>
            <w:r w:rsidR="0078604A"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:rsidR="0078604A" w:rsidRPr="00FF1A0B" w:rsidRDefault="00FD3243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Girls</w:t>
            </w:r>
          </w:p>
        </w:tc>
        <w:tc>
          <w:tcPr>
            <w:tcW w:w="1134" w:type="dxa"/>
            <w:noWrap/>
            <w:hideMark/>
          </w:tcPr>
          <w:p w:rsidR="0078604A" w:rsidRPr="00FF1A0B" w:rsidRDefault="0078604A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 w:val="restart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Announced cases </w:t>
            </w: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Below the age of one year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Between the age of 1 and 3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Between the age of 3 and 6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Between the age of 6 and 15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6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74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87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Between the age of 15 and 18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36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>40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TOTAL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 8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 111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b/>
                <w:color w:val="000000"/>
                <w:szCs w:val="24"/>
              </w:rPr>
              <w:t xml:space="preserve"> 7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b/>
                <w:bCs/>
                <w:szCs w:val="20"/>
                <w:lang w:val="en-GB"/>
              </w:rPr>
              <w:t>128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Persons with disabilities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1134" w:type="dxa"/>
            <w:vMerge w:val="restart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Out of that</w:t>
            </w:r>
          </w:p>
        </w:tc>
        <w:tc>
          <w:tcPr>
            <w:tcW w:w="2126" w:type="dxa"/>
            <w:noWrap/>
            <w:vAlign w:val="center"/>
          </w:tcPr>
          <w:p w:rsidR="00876E8B" w:rsidRPr="00FF1A0B" w:rsidRDefault="00876E8B" w:rsidP="00876E8B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Once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82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90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113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2126" w:type="dxa"/>
            <w:noWrap/>
            <w:vAlign w:val="center"/>
          </w:tcPr>
          <w:p w:rsidR="00876E8B" w:rsidRPr="00FF1A0B" w:rsidRDefault="00876E8B" w:rsidP="00876E8B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Repeatedly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22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31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113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2126" w:type="dxa"/>
            <w:noWrap/>
            <w:vAlign w:val="center"/>
          </w:tcPr>
          <w:p w:rsidR="00876E8B" w:rsidRPr="00FF1A0B" w:rsidRDefault="00876E8B" w:rsidP="00876E8B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Not established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7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7B069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7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 w:val="restart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Announcer</w:t>
            </w: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Mother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14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17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Father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7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Child itself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3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Sibling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Other relative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3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Stranger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34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35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Health care facility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7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9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School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43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47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Police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NGO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3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Anonymous 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Other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7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110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124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 w:val="restart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Social environment of the child</w:t>
            </w: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Nuclear family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FF1A0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Cs w:val="20"/>
                <w:lang w:val="en-GB"/>
              </w:rPr>
              <w:t>Single-parent family with father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FF1A0B" w:rsidP="00FF1A0B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Cs w:val="20"/>
                <w:lang w:val="en-GB"/>
              </w:rPr>
              <w:t>Single-parent family with</w:t>
            </w:r>
            <w:r w:rsidR="00876E8B"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  <w:lang w:val="en-GB"/>
              </w:rPr>
              <w:t>mother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96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105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Blended family with stepmother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Blended family with stepfather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Alternative family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Institutional care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4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 w:val="restart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Measures adopted toward the child</w:t>
            </w: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Outpatient counselling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The child’s supervision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11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17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noWrap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Placed in extended family 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3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7</w:t>
            </w:r>
          </w:p>
        </w:tc>
      </w:tr>
      <w:tr w:rsidR="00876E8B" w:rsidRPr="00FF1A0B" w:rsidTr="00FF1A0B">
        <w:trPr>
          <w:trHeight w:val="54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Placed in facility for children requiring immediate assistance 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2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2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Placed in institutional care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248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Placed in alternative family care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4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59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63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 w:val="restart"/>
            <w:hideMark/>
          </w:tcPr>
          <w:p w:rsidR="00876E8B" w:rsidRPr="00FF1A0B" w:rsidRDefault="00876E8B" w:rsidP="00FF1A0B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Impact on </w:t>
            </w:r>
            <w:r w:rsidR="00FF1A0B">
              <w:rPr>
                <w:rFonts w:ascii="Times New Roman" w:hAnsi="Times New Roman" w:cs="Times New Roman"/>
                <w:szCs w:val="20"/>
                <w:lang w:val="en-GB"/>
              </w:rPr>
              <w:t>the</w:t>
            </w: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 child</w:t>
            </w: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Hospital admission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Physical damage 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i/>
                <w:szCs w:val="20"/>
                <w:lang w:val="en-GB"/>
              </w:rPr>
            </w:pPr>
            <w:r w:rsidRPr="00FF1A0B">
              <w:rPr>
                <w:rStyle w:val="Zvraznn"/>
                <w:rFonts w:ascii="Times New Roman" w:hAnsi="Times New Roman" w:cs="Times New Roman"/>
                <w:i w:val="0"/>
                <w:szCs w:val="20"/>
                <w:lang w:val="en-GB"/>
              </w:rPr>
              <w:t>Posttraumatic stress disorder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> 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> 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00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 xml:space="preserve">Death 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  <w:tr w:rsidR="00876E8B" w:rsidRPr="00FF1A0B" w:rsidTr="00FF1A0B">
        <w:trPr>
          <w:trHeight w:val="315"/>
        </w:trPr>
        <w:tc>
          <w:tcPr>
            <w:tcW w:w="1384" w:type="dxa"/>
            <w:vMerge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</w:p>
        </w:tc>
        <w:tc>
          <w:tcPr>
            <w:tcW w:w="3260" w:type="dxa"/>
            <w:gridSpan w:val="2"/>
            <w:hideMark/>
          </w:tcPr>
          <w:p w:rsidR="00876E8B" w:rsidRPr="00FF1A0B" w:rsidRDefault="00876E8B" w:rsidP="0082660A">
            <w:pPr>
              <w:jc w:val="both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Pregnancy</w:t>
            </w:r>
          </w:p>
        </w:tc>
        <w:tc>
          <w:tcPr>
            <w:tcW w:w="993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992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  <w:vAlign w:val="center"/>
          </w:tcPr>
          <w:p w:rsidR="00876E8B" w:rsidRPr="00FF1A0B" w:rsidRDefault="00876E8B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F1A0B">
              <w:rPr>
                <w:rFonts w:ascii="Times New Roman" w:hAnsi="Times New Roman" w:cs="Times New Roman"/>
                <w:color w:val="000000"/>
                <w:szCs w:val="24"/>
              </w:rPr>
              <w:t xml:space="preserve"> 0</w:t>
            </w:r>
          </w:p>
        </w:tc>
        <w:tc>
          <w:tcPr>
            <w:tcW w:w="1134" w:type="dxa"/>
            <w:noWrap/>
          </w:tcPr>
          <w:p w:rsidR="00876E8B" w:rsidRPr="00FF1A0B" w:rsidRDefault="00876E8B" w:rsidP="00FF1A0B">
            <w:pPr>
              <w:jc w:val="center"/>
              <w:rPr>
                <w:rFonts w:ascii="Times New Roman" w:hAnsi="Times New Roman" w:cs="Times New Roman"/>
                <w:szCs w:val="20"/>
                <w:lang w:val="en-GB"/>
              </w:rPr>
            </w:pPr>
            <w:r w:rsidRPr="00FF1A0B">
              <w:rPr>
                <w:rFonts w:ascii="Times New Roman" w:hAnsi="Times New Roman" w:cs="Times New Roman"/>
                <w:szCs w:val="20"/>
                <w:lang w:val="en-GB"/>
              </w:rPr>
              <w:t>0</w:t>
            </w:r>
          </w:p>
        </w:tc>
      </w:tr>
    </w:tbl>
    <w:p w:rsidR="00FF1A0B" w:rsidRDefault="00FF1A0B">
      <w:pPr>
        <w:spacing w:after="0" w:line="240" w:lineRule="auto"/>
        <w:jc w:val="both"/>
        <w:rPr>
          <w:rFonts w:ascii="Times New Roman" w:hAnsi="Times New Roman" w:cs="Times New Roman"/>
          <w:szCs w:val="20"/>
          <w:lang w:val="en-GB"/>
        </w:rPr>
      </w:pPr>
    </w:p>
    <w:p w:rsidR="007B0693" w:rsidRDefault="007B0693">
      <w:pPr>
        <w:spacing w:after="0" w:line="240" w:lineRule="auto"/>
        <w:jc w:val="both"/>
        <w:rPr>
          <w:rFonts w:ascii="Times New Roman" w:hAnsi="Times New Roman" w:cs="Times New Roman"/>
          <w:szCs w:val="20"/>
          <w:lang w:val="en-GB"/>
        </w:rPr>
      </w:pPr>
    </w:p>
    <w:p w:rsidR="000174CF" w:rsidRDefault="000174CF" w:rsidP="007B0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:rsidR="000174CF" w:rsidRPr="000174CF" w:rsidRDefault="000174CF" w:rsidP="007B0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GB"/>
        </w:rPr>
      </w:pPr>
      <w:r w:rsidRPr="000174CF">
        <w:rPr>
          <w:rFonts w:ascii="Times New Roman" w:eastAsia="Times New Roman" w:hAnsi="Times New Roman" w:cs="Times New Roman"/>
          <w:b/>
          <w:bCs/>
          <w:sz w:val="28"/>
          <w:szCs w:val="20"/>
          <w:lang w:val="en-GB"/>
        </w:rPr>
        <w:t>Legal regulation of the crime of trafficking in human beings</w:t>
      </w:r>
      <w:r w:rsidR="00FE44D4">
        <w:rPr>
          <w:rFonts w:ascii="Times New Roman" w:eastAsia="Times New Roman" w:hAnsi="Times New Roman" w:cs="Times New Roman"/>
          <w:b/>
          <w:bCs/>
          <w:sz w:val="28"/>
          <w:szCs w:val="20"/>
          <w:lang w:val="en-GB"/>
        </w:rPr>
        <w:t xml:space="preserve"> (Criminal Code)</w:t>
      </w:r>
      <w:bookmarkStart w:id="2" w:name="_GoBack"/>
      <w:bookmarkEnd w:id="2"/>
    </w:p>
    <w:p w:rsidR="000174CF" w:rsidRDefault="000174CF" w:rsidP="007B0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0"/>
          <w:lang w:val="en-GB"/>
        </w:rPr>
      </w:pPr>
      <w:r w:rsidRPr="009E7885">
        <w:rPr>
          <w:rFonts w:ascii="Times New Roman" w:eastAsia="Times New Roman" w:hAnsi="Times New Roman" w:cs="Times New Roman"/>
          <w:b/>
          <w:bCs/>
          <w:sz w:val="24"/>
          <w:szCs w:val="20"/>
        </w:rPr>
        <w:t>§ 168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b/>
          <w:bCs/>
          <w:sz w:val="24"/>
          <w:szCs w:val="20"/>
          <w:lang w:val="en-GB"/>
        </w:rPr>
        <w:t xml:space="preserve">Trafficking in Human Beings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0"/>
          <w:lang w:val="en-GB"/>
        </w:rPr>
      </w:pP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  <w:t>(1) Whoever forces, procures, hires, incites, entices, transports, conceals, detains, adopts or consigns a child to be used by another for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a)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sexual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intercourse or other forms of sexual abuse or harassment, or for production of pornographic works,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b)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extraction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of tissue, cell, or organs from his/her body,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c)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service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in the armed forces,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d)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slavery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or servitude, or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e)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forced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labour or other forms of exploitation, or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who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profits on such a conduct,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shall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be sentenced to imprisonment for two to ten years.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  <w:t xml:space="preserve">(2) The same sentence shall be imposed to anyone who forces, procures, hires, incites, entices, transports, hides, detains, adopt or consigns a person other than referred to in Sub-section (1) by using violence, threat of violence or other grievous harm or deceit, or by abusing his/her error, distress, or addiction in order to use him/her for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a)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sexual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intercourse or other forms of sexual abuse or harassment, or for the production of pornographic works,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b)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extraction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of tissue, cell, or organs from their body,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c)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service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in the armed forces,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d)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slavery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or servitude, or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e)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forced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labour or other forms of exploitation, or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who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profits on such conduct.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</w:t>
      </w:r>
      <w:r w:rsidRPr="009E7885">
        <w:rPr>
          <w:rFonts w:ascii="Times New Roman" w:hAnsi="Times New Roman" w:cs="Times New Roman"/>
          <w:sz w:val="24"/>
          <w:szCs w:val="20"/>
          <w:lang w:val="en-GB"/>
        </w:rPr>
        <w:tab/>
        <w:t xml:space="preserve">3) An offender shall be sentenced to imprisonment for five to twelve years or to confiscation of property if he/she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a)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commits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then act referred to in Sub-section (1) or (2) as a member of an organised group,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b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) exposes another person to a risk of grievous bodily harm or death by such an act,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c)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commits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such an act with the intention to gain a substantial profit for him-/herself or for another, or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d)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commits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such an act with the intention to use another person for prostitution.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(4) An offender shall be sentenced to imprisonment for eight to fifteen years or to confiscation of property if he/she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a)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causes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grievous bodily harm by the act referred to in Sub-section (1) or (2),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b)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commits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such an act with the intention to gain extensive profit for him-/herself or for another, or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c) </w:t>
      </w:r>
      <w:proofErr w:type="gramStart"/>
      <w:r w:rsidRPr="009E7885">
        <w:rPr>
          <w:rFonts w:ascii="Times New Roman" w:hAnsi="Times New Roman" w:cs="Times New Roman"/>
          <w:sz w:val="24"/>
          <w:szCs w:val="20"/>
          <w:lang w:val="en-GB"/>
        </w:rPr>
        <w:t>commits</w:t>
      </w:r>
      <w:proofErr w:type="gramEnd"/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 such an act in connection to an organised group operating in several states. </w:t>
      </w:r>
    </w:p>
    <w:p w:rsidR="007B0693" w:rsidRPr="009E7885" w:rsidRDefault="007B0693" w:rsidP="007B06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 xml:space="preserve">(5) An offender shall be sentenced to imprisonment for ten to eighteen years or to confiscation of property, if he/she causes death by the act referred to in Sub-section (1) or (2). </w:t>
      </w:r>
    </w:p>
    <w:p w:rsidR="007B0693" w:rsidRPr="009E7885" w:rsidRDefault="007B0693" w:rsidP="007B0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  <w:r w:rsidRPr="009E7885">
        <w:rPr>
          <w:rFonts w:ascii="Times New Roman" w:hAnsi="Times New Roman" w:cs="Times New Roman"/>
          <w:sz w:val="24"/>
          <w:szCs w:val="20"/>
          <w:lang w:val="en-GB"/>
        </w:rPr>
        <w:t>(6) Preparation is criminal.</w:t>
      </w:r>
    </w:p>
    <w:p w:rsidR="007B0693" w:rsidRPr="009E7885" w:rsidRDefault="007B0693" w:rsidP="007B0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0"/>
          <w:lang w:val="en-GB"/>
        </w:rPr>
      </w:pPr>
    </w:p>
    <w:p w:rsidR="007B0693" w:rsidRPr="00FF1A0B" w:rsidRDefault="007B0693">
      <w:pPr>
        <w:spacing w:after="0" w:line="240" w:lineRule="auto"/>
        <w:jc w:val="both"/>
        <w:rPr>
          <w:rFonts w:ascii="Times New Roman" w:hAnsi="Times New Roman" w:cs="Times New Roman"/>
          <w:szCs w:val="20"/>
          <w:lang w:val="en-GB"/>
        </w:rPr>
      </w:pPr>
    </w:p>
    <w:sectPr w:rsidR="007B0693" w:rsidRPr="00FF1A0B" w:rsidSect="003D687D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BC" w:rsidRDefault="007F58BC" w:rsidP="0097731D">
      <w:pPr>
        <w:spacing w:after="0" w:line="240" w:lineRule="auto"/>
      </w:pPr>
      <w:r>
        <w:separator/>
      </w:r>
    </w:p>
  </w:endnote>
  <w:endnote w:type="continuationSeparator" w:id="0">
    <w:p w:rsidR="007F58BC" w:rsidRDefault="007F58BC" w:rsidP="0097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9231686"/>
      <w:docPartObj>
        <w:docPartGallery w:val="Page Numbers (Bottom of Page)"/>
        <w:docPartUnique/>
      </w:docPartObj>
    </w:sdtPr>
    <w:sdtEndPr/>
    <w:sdtContent>
      <w:p w:rsidR="000174CF" w:rsidRDefault="000174CF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4D4">
          <w:rPr>
            <w:noProof/>
          </w:rPr>
          <w:t>5</w:t>
        </w:r>
        <w:r>
          <w:fldChar w:fldCharType="end"/>
        </w:r>
      </w:p>
    </w:sdtContent>
  </w:sdt>
  <w:p w:rsidR="000174CF" w:rsidRDefault="000174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BC" w:rsidRDefault="007F58BC" w:rsidP="0097731D">
      <w:pPr>
        <w:spacing w:after="0" w:line="240" w:lineRule="auto"/>
      </w:pPr>
      <w:r>
        <w:separator/>
      </w:r>
    </w:p>
  </w:footnote>
  <w:footnote w:type="continuationSeparator" w:id="0">
    <w:p w:rsidR="007F58BC" w:rsidRDefault="007F58BC" w:rsidP="0097731D">
      <w:pPr>
        <w:spacing w:after="0" w:line="240" w:lineRule="auto"/>
      </w:pPr>
      <w:r>
        <w:continuationSeparator/>
      </w:r>
    </w:p>
  </w:footnote>
  <w:footnote w:id="1">
    <w:p w:rsidR="000174CF" w:rsidRPr="008B6F61" w:rsidRDefault="000174CF">
      <w:pPr>
        <w:pStyle w:val="Textpoznpodarou"/>
        <w:rPr>
          <w:rFonts w:ascii="Times New Roman" w:hAnsi="Times New Roman" w:cs="Times New Roman"/>
          <w:lang w:val="en-GB"/>
        </w:rPr>
      </w:pPr>
      <w:r w:rsidRPr="008B6F61">
        <w:rPr>
          <w:rStyle w:val="Znakapoznpodarou"/>
          <w:rFonts w:ascii="Times New Roman" w:hAnsi="Times New Roman" w:cs="Times New Roman"/>
          <w:lang w:val="en-GB"/>
        </w:rPr>
        <w:footnoteRef/>
      </w:r>
      <w:r w:rsidRPr="008B6F61">
        <w:rPr>
          <w:rFonts w:ascii="Times New Roman" w:hAnsi="Times New Roman" w:cs="Times New Roman"/>
          <w:lang w:val="en-GB"/>
        </w:rPr>
        <w:t xml:space="preserve"> Previous years are included in the Annex to the Report.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F07"/>
    <w:multiLevelType w:val="hybridMultilevel"/>
    <w:tmpl w:val="DEBC6A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36A18"/>
    <w:multiLevelType w:val="hybridMultilevel"/>
    <w:tmpl w:val="CB46F29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451CE1"/>
    <w:multiLevelType w:val="hybridMultilevel"/>
    <w:tmpl w:val="43964940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9835ED"/>
    <w:multiLevelType w:val="hybridMultilevel"/>
    <w:tmpl w:val="FCF021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A375AB"/>
    <w:multiLevelType w:val="hybridMultilevel"/>
    <w:tmpl w:val="C6820850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FE5079"/>
    <w:multiLevelType w:val="hybridMultilevel"/>
    <w:tmpl w:val="1300347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9A34E7"/>
    <w:multiLevelType w:val="hybridMultilevel"/>
    <w:tmpl w:val="78C4636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C82164"/>
    <w:multiLevelType w:val="hybridMultilevel"/>
    <w:tmpl w:val="83CE1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FF12A2"/>
    <w:multiLevelType w:val="hybridMultilevel"/>
    <w:tmpl w:val="3B663D34"/>
    <w:lvl w:ilvl="0" w:tplc="150CF5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614558"/>
    <w:multiLevelType w:val="hybridMultilevel"/>
    <w:tmpl w:val="EB5A5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202948"/>
    <w:multiLevelType w:val="hybridMultilevel"/>
    <w:tmpl w:val="2A822D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13914A3"/>
    <w:multiLevelType w:val="hybridMultilevel"/>
    <w:tmpl w:val="83CE1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713A0B"/>
    <w:multiLevelType w:val="hybridMultilevel"/>
    <w:tmpl w:val="2B78F312"/>
    <w:lvl w:ilvl="0" w:tplc="150CF5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12"/>
  </w:num>
  <w:num w:numId="8">
    <w:abstractNumId w:val="11"/>
  </w:num>
  <w:num w:numId="9">
    <w:abstractNumId w:val="8"/>
  </w:num>
  <w:num w:numId="10">
    <w:abstractNumId w:val="9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FE5"/>
    <w:rsid w:val="00003ACC"/>
    <w:rsid w:val="000058EE"/>
    <w:rsid w:val="0000593D"/>
    <w:rsid w:val="00005CEB"/>
    <w:rsid w:val="00011E4D"/>
    <w:rsid w:val="000163A4"/>
    <w:rsid w:val="000174CF"/>
    <w:rsid w:val="00020478"/>
    <w:rsid w:val="000211F6"/>
    <w:rsid w:val="0002131D"/>
    <w:rsid w:val="00027EE0"/>
    <w:rsid w:val="000354DF"/>
    <w:rsid w:val="00045886"/>
    <w:rsid w:val="000470F3"/>
    <w:rsid w:val="000610A1"/>
    <w:rsid w:val="000659BB"/>
    <w:rsid w:val="00072D78"/>
    <w:rsid w:val="00082632"/>
    <w:rsid w:val="00083C84"/>
    <w:rsid w:val="00085752"/>
    <w:rsid w:val="00090AC9"/>
    <w:rsid w:val="00094BDE"/>
    <w:rsid w:val="00097201"/>
    <w:rsid w:val="000A3195"/>
    <w:rsid w:val="000A6DE0"/>
    <w:rsid w:val="000B164E"/>
    <w:rsid w:val="000B3CB9"/>
    <w:rsid w:val="000B5C5C"/>
    <w:rsid w:val="000C6C5D"/>
    <w:rsid w:val="000D3A7B"/>
    <w:rsid w:val="000D3CF5"/>
    <w:rsid w:val="000D3D2B"/>
    <w:rsid w:val="000D678E"/>
    <w:rsid w:val="000E0780"/>
    <w:rsid w:val="000E1244"/>
    <w:rsid w:val="000E5A4D"/>
    <w:rsid w:val="000E75B3"/>
    <w:rsid w:val="000F1CAE"/>
    <w:rsid w:val="000F60D4"/>
    <w:rsid w:val="000F7565"/>
    <w:rsid w:val="00102CEB"/>
    <w:rsid w:val="00103AD9"/>
    <w:rsid w:val="00106CA9"/>
    <w:rsid w:val="00110D56"/>
    <w:rsid w:val="00110EB7"/>
    <w:rsid w:val="0011433D"/>
    <w:rsid w:val="00120E78"/>
    <w:rsid w:val="00124277"/>
    <w:rsid w:val="001371C8"/>
    <w:rsid w:val="00145043"/>
    <w:rsid w:val="00146ABD"/>
    <w:rsid w:val="00154A11"/>
    <w:rsid w:val="001560DC"/>
    <w:rsid w:val="0016283C"/>
    <w:rsid w:val="0016662D"/>
    <w:rsid w:val="00166830"/>
    <w:rsid w:val="001707AA"/>
    <w:rsid w:val="001739DA"/>
    <w:rsid w:val="001828E1"/>
    <w:rsid w:val="00187AD1"/>
    <w:rsid w:val="00191F0F"/>
    <w:rsid w:val="001945B8"/>
    <w:rsid w:val="001A4AF4"/>
    <w:rsid w:val="001A60D5"/>
    <w:rsid w:val="001A6772"/>
    <w:rsid w:val="001B07B8"/>
    <w:rsid w:val="001B11AE"/>
    <w:rsid w:val="001B49BB"/>
    <w:rsid w:val="001C063C"/>
    <w:rsid w:val="001C3CEA"/>
    <w:rsid w:val="001C3DD8"/>
    <w:rsid w:val="001C68E7"/>
    <w:rsid w:val="001C7CDB"/>
    <w:rsid w:val="001C7DFD"/>
    <w:rsid w:val="001D080A"/>
    <w:rsid w:val="001E09DD"/>
    <w:rsid w:val="001E1BA8"/>
    <w:rsid w:val="001F0E6A"/>
    <w:rsid w:val="001F2452"/>
    <w:rsid w:val="001F3561"/>
    <w:rsid w:val="001F644F"/>
    <w:rsid w:val="001F7787"/>
    <w:rsid w:val="001F793C"/>
    <w:rsid w:val="00200AF8"/>
    <w:rsid w:val="0020397D"/>
    <w:rsid w:val="00211569"/>
    <w:rsid w:val="00217D81"/>
    <w:rsid w:val="002460B6"/>
    <w:rsid w:val="00257EBF"/>
    <w:rsid w:val="00260FE7"/>
    <w:rsid w:val="0027495E"/>
    <w:rsid w:val="002802B0"/>
    <w:rsid w:val="0028147D"/>
    <w:rsid w:val="002820DA"/>
    <w:rsid w:val="002829F1"/>
    <w:rsid w:val="00292022"/>
    <w:rsid w:val="00292464"/>
    <w:rsid w:val="002A017B"/>
    <w:rsid w:val="002A3C95"/>
    <w:rsid w:val="002A5660"/>
    <w:rsid w:val="002B4C09"/>
    <w:rsid w:val="002B5899"/>
    <w:rsid w:val="002B6DDE"/>
    <w:rsid w:val="002C3EA1"/>
    <w:rsid w:val="002C58F9"/>
    <w:rsid w:val="002D1AAE"/>
    <w:rsid w:val="002D5107"/>
    <w:rsid w:val="002E100E"/>
    <w:rsid w:val="002E25AB"/>
    <w:rsid w:val="002E3530"/>
    <w:rsid w:val="002E5656"/>
    <w:rsid w:val="002E571A"/>
    <w:rsid w:val="002F6CA6"/>
    <w:rsid w:val="002F740F"/>
    <w:rsid w:val="002F777C"/>
    <w:rsid w:val="00300628"/>
    <w:rsid w:val="00301AAA"/>
    <w:rsid w:val="003115DE"/>
    <w:rsid w:val="00314A73"/>
    <w:rsid w:val="00315F9C"/>
    <w:rsid w:val="00321B6B"/>
    <w:rsid w:val="003406DD"/>
    <w:rsid w:val="00357095"/>
    <w:rsid w:val="00363E1E"/>
    <w:rsid w:val="00365F86"/>
    <w:rsid w:val="0037017F"/>
    <w:rsid w:val="00371CB2"/>
    <w:rsid w:val="00372F67"/>
    <w:rsid w:val="00373E36"/>
    <w:rsid w:val="00383451"/>
    <w:rsid w:val="0038613A"/>
    <w:rsid w:val="0039099B"/>
    <w:rsid w:val="003922D1"/>
    <w:rsid w:val="00393DAE"/>
    <w:rsid w:val="003940D1"/>
    <w:rsid w:val="00395A14"/>
    <w:rsid w:val="0039737F"/>
    <w:rsid w:val="0039793F"/>
    <w:rsid w:val="003A7969"/>
    <w:rsid w:val="003B1981"/>
    <w:rsid w:val="003B70D8"/>
    <w:rsid w:val="003C10B3"/>
    <w:rsid w:val="003C3C79"/>
    <w:rsid w:val="003D1018"/>
    <w:rsid w:val="003D5F7D"/>
    <w:rsid w:val="003D6312"/>
    <w:rsid w:val="003D687D"/>
    <w:rsid w:val="003E599E"/>
    <w:rsid w:val="003F18AF"/>
    <w:rsid w:val="003F2FA8"/>
    <w:rsid w:val="00400542"/>
    <w:rsid w:val="00405F12"/>
    <w:rsid w:val="004211F4"/>
    <w:rsid w:val="00425AED"/>
    <w:rsid w:val="00430314"/>
    <w:rsid w:val="00432DD3"/>
    <w:rsid w:val="00433951"/>
    <w:rsid w:val="004445E5"/>
    <w:rsid w:val="004507C5"/>
    <w:rsid w:val="00451522"/>
    <w:rsid w:val="0046586D"/>
    <w:rsid w:val="004729AD"/>
    <w:rsid w:val="004741CE"/>
    <w:rsid w:val="00485C41"/>
    <w:rsid w:val="00486586"/>
    <w:rsid w:val="004921B5"/>
    <w:rsid w:val="00493D11"/>
    <w:rsid w:val="00495723"/>
    <w:rsid w:val="004A0D2A"/>
    <w:rsid w:val="004A4AA9"/>
    <w:rsid w:val="004A5F0F"/>
    <w:rsid w:val="004A637D"/>
    <w:rsid w:val="004B0A3F"/>
    <w:rsid w:val="004B10AD"/>
    <w:rsid w:val="004B6D3D"/>
    <w:rsid w:val="004D267B"/>
    <w:rsid w:val="004D5D2D"/>
    <w:rsid w:val="004D7A4B"/>
    <w:rsid w:val="004E430C"/>
    <w:rsid w:val="004E5BD5"/>
    <w:rsid w:val="004F28EF"/>
    <w:rsid w:val="004F599A"/>
    <w:rsid w:val="00503ADC"/>
    <w:rsid w:val="0050603F"/>
    <w:rsid w:val="00507D0E"/>
    <w:rsid w:val="00510FE5"/>
    <w:rsid w:val="005120B2"/>
    <w:rsid w:val="00514849"/>
    <w:rsid w:val="00516EEF"/>
    <w:rsid w:val="00520BAE"/>
    <w:rsid w:val="00525B61"/>
    <w:rsid w:val="00532E98"/>
    <w:rsid w:val="00541D4E"/>
    <w:rsid w:val="00552630"/>
    <w:rsid w:val="00564CC7"/>
    <w:rsid w:val="00570288"/>
    <w:rsid w:val="00573462"/>
    <w:rsid w:val="005734EE"/>
    <w:rsid w:val="005754BC"/>
    <w:rsid w:val="00583C2B"/>
    <w:rsid w:val="0058523A"/>
    <w:rsid w:val="0059350D"/>
    <w:rsid w:val="005A1CB2"/>
    <w:rsid w:val="005A63B2"/>
    <w:rsid w:val="005B3605"/>
    <w:rsid w:val="005B48EC"/>
    <w:rsid w:val="005B4F70"/>
    <w:rsid w:val="005C0507"/>
    <w:rsid w:val="005C3164"/>
    <w:rsid w:val="005C50AA"/>
    <w:rsid w:val="005C7FF8"/>
    <w:rsid w:val="005D2115"/>
    <w:rsid w:val="005D4C0C"/>
    <w:rsid w:val="005D6CD0"/>
    <w:rsid w:val="005E0562"/>
    <w:rsid w:val="005E10B2"/>
    <w:rsid w:val="005F367C"/>
    <w:rsid w:val="005F635B"/>
    <w:rsid w:val="005F702E"/>
    <w:rsid w:val="00600353"/>
    <w:rsid w:val="00600EEA"/>
    <w:rsid w:val="006023EF"/>
    <w:rsid w:val="00605EEE"/>
    <w:rsid w:val="00617FDB"/>
    <w:rsid w:val="00620F5C"/>
    <w:rsid w:val="006250FA"/>
    <w:rsid w:val="00643638"/>
    <w:rsid w:val="00645D1E"/>
    <w:rsid w:val="00647B4F"/>
    <w:rsid w:val="00650FE2"/>
    <w:rsid w:val="00654F22"/>
    <w:rsid w:val="006553BC"/>
    <w:rsid w:val="00662848"/>
    <w:rsid w:val="006630A4"/>
    <w:rsid w:val="00663967"/>
    <w:rsid w:val="00664A9E"/>
    <w:rsid w:val="006651ED"/>
    <w:rsid w:val="006666F3"/>
    <w:rsid w:val="00667669"/>
    <w:rsid w:val="00667CA4"/>
    <w:rsid w:val="00671CBF"/>
    <w:rsid w:val="0067226B"/>
    <w:rsid w:val="00675FE9"/>
    <w:rsid w:val="006764E4"/>
    <w:rsid w:val="00676A69"/>
    <w:rsid w:val="00685B74"/>
    <w:rsid w:val="00686A6C"/>
    <w:rsid w:val="006918F8"/>
    <w:rsid w:val="006976E9"/>
    <w:rsid w:val="006A104C"/>
    <w:rsid w:val="006A13F1"/>
    <w:rsid w:val="006A32B8"/>
    <w:rsid w:val="006B3ACE"/>
    <w:rsid w:val="006B628C"/>
    <w:rsid w:val="006C71A9"/>
    <w:rsid w:val="006D02DE"/>
    <w:rsid w:val="006D0BCF"/>
    <w:rsid w:val="006D0C94"/>
    <w:rsid w:val="006D5468"/>
    <w:rsid w:val="006D61BD"/>
    <w:rsid w:val="006D75E9"/>
    <w:rsid w:val="006E0EB7"/>
    <w:rsid w:val="006E0F1F"/>
    <w:rsid w:val="006F0E2F"/>
    <w:rsid w:val="006F1DF2"/>
    <w:rsid w:val="006F5A8B"/>
    <w:rsid w:val="007001A9"/>
    <w:rsid w:val="007005CF"/>
    <w:rsid w:val="007024C9"/>
    <w:rsid w:val="00703314"/>
    <w:rsid w:val="00715B1F"/>
    <w:rsid w:val="00726714"/>
    <w:rsid w:val="00731BD7"/>
    <w:rsid w:val="0073386B"/>
    <w:rsid w:val="00743FF1"/>
    <w:rsid w:val="00757854"/>
    <w:rsid w:val="007642C2"/>
    <w:rsid w:val="00770230"/>
    <w:rsid w:val="00776EF8"/>
    <w:rsid w:val="007830B7"/>
    <w:rsid w:val="0078604A"/>
    <w:rsid w:val="00792C70"/>
    <w:rsid w:val="00797B48"/>
    <w:rsid w:val="007A2664"/>
    <w:rsid w:val="007A352D"/>
    <w:rsid w:val="007A3E66"/>
    <w:rsid w:val="007A3E70"/>
    <w:rsid w:val="007A4849"/>
    <w:rsid w:val="007A7639"/>
    <w:rsid w:val="007A7695"/>
    <w:rsid w:val="007A7F56"/>
    <w:rsid w:val="007A7F6B"/>
    <w:rsid w:val="007B0693"/>
    <w:rsid w:val="007B182D"/>
    <w:rsid w:val="007B64AC"/>
    <w:rsid w:val="007C2B46"/>
    <w:rsid w:val="007C62A2"/>
    <w:rsid w:val="007D28BD"/>
    <w:rsid w:val="007D553C"/>
    <w:rsid w:val="007D736B"/>
    <w:rsid w:val="007E318C"/>
    <w:rsid w:val="007E4446"/>
    <w:rsid w:val="007F4527"/>
    <w:rsid w:val="007F58BC"/>
    <w:rsid w:val="007F58FE"/>
    <w:rsid w:val="00810F2F"/>
    <w:rsid w:val="00816749"/>
    <w:rsid w:val="00821937"/>
    <w:rsid w:val="0082660A"/>
    <w:rsid w:val="008374BA"/>
    <w:rsid w:val="0084112F"/>
    <w:rsid w:val="008643E3"/>
    <w:rsid w:val="00866D53"/>
    <w:rsid w:val="00867F41"/>
    <w:rsid w:val="00871D43"/>
    <w:rsid w:val="008757EA"/>
    <w:rsid w:val="0087604D"/>
    <w:rsid w:val="00876E8B"/>
    <w:rsid w:val="00877D81"/>
    <w:rsid w:val="00880985"/>
    <w:rsid w:val="00886749"/>
    <w:rsid w:val="00887F06"/>
    <w:rsid w:val="00895966"/>
    <w:rsid w:val="008A360B"/>
    <w:rsid w:val="008A775A"/>
    <w:rsid w:val="008B6500"/>
    <w:rsid w:val="008B6F61"/>
    <w:rsid w:val="008C41F2"/>
    <w:rsid w:val="008D10C5"/>
    <w:rsid w:val="008D1E98"/>
    <w:rsid w:val="008E6EF0"/>
    <w:rsid w:val="008E7583"/>
    <w:rsid w:val="00900550"/>
    <w:rsid w:val="009008FD"/>
    <w:rsid w:val="00913715"/>
    <w:rsid w:val="00914986"/>
    <w:rsid w:val="00920346"/>
    <w:rsid w:val="00922002"/>
    <w:rsid w:val="00926021"/>
    <w:rsid w:val="0093476C"/>
    <w:rsid w:val="00935D88"/>
    <w:rsid w:val="00942466"/>
    <w:rsid w:val="00942DFC"/>
    <w:rsid w:val="00944187"/>
    <w:rsid w:val="00962D87"/>
    <w:rsid w:val="009668DF"/>
    <w:rsid w:val="00970942"/>
    <w:rsid w:val="00976DA8"/>
    <w:rsid w:val="0097731D"/>
    <w:rsid w:val="00977F99"/>
    <w:rsid w:val="0098008C"/>
    <w:rsid w:val="00981C8A"/>
    <w:rsid w:val="00983BCE"/>
    <w:rsid w:val="00983E4C"/>
    <w:rsid w:val="0099383F"/>
    <w:rsid w:val="00994BBA"/>
    <w:rsid w:val="00994E0F"/>
    <w:rsid w:val="009956E4"/>
    <w:rsid w:val="0099601B"/>
    <w:rsid w:val="009A3172"/>
    <w:rsid w:val="009A49E4"/>
    <w:rsid w:val="009A7162"/>
    <w:rsid w:val="009B6B21"/>
    <w:rsid w:val="009C3CF3"/>
    <w:rsid w:val="009C56C1"/>
    <w:rsid w:val="009E2389"/>
    <w:rsid w:val="009E5B08"/>
    <w:rsid w:val="009E7885"/>
    <w:rsid w:val="009F75DA"/>
    <w:rsid w:val="00A05907"/>
    <w:rsid w:val="00A163C9"/>
    <w:rsid w:val="00A2237C"/>
    <w:rsid w:val="00A23B5C"/>
    <w:rsid w:val="00A25E37"/>
    <w:rsid w:val="00A3081A"/>
    <w:rsid w:val="00A34C09"/>
    <w:rsid w:val="00A357EA"/>
    <w:rsid w:val="00A36051"/>
    <w:rsid w:val="00A44C0A"/>
    <w:rsid w:val="00A4796F"/>
    <w:rsid w:val="00A52686"/>
    <w:rsid w:val="00A538E9"/>
    <w:rsid w:val="00A554F4"/>
    <w:rsid w:val="00A60392"/>
    <w:rsid w:val="00A62391"/>
    <w:rsid w:val="00A64192"/>
    <w:rsid w:val="00A66CA7"/>
    <w:rsid w:val="00A72B0A"/>
    <w:rsid w:val="00A7621E"/>
    <w:rsid w:val="00A76F5F"/>
    <w:rsid w:val="00A77A20"/>
    <w:rsid w:val="00A8679F"/>
    <w:rsid w:val="00A92AC0"/>
    <w:rsid w:val="00A93053"/>
    <w:rsid w:val="00A95A5F"/>
    <w:rsid w:val="00AA037C"/>
    <w:rsid w:val="00AA2A14"/>
    <w:rsid w:val="00AA2FE2"/>
    <w:rsid w:val="00AA74FC"/>
    <w:rsid w:val="00AB0CD4"/>
    <w:rsid w:val="00AB2BBA"/>
    <w:rsid w:val="00AB4CB3"/>
    <w:rsid w:val="00AB6F90"/>
    <w:rsid w:val="00AC471D"/>
    <w:rsid w:val="00AD1322"/>
    <w:rsid w:val="00AD46E1"/>
    <w:rsid w:val="00AD555F"/>
    <w:rsid w:val="00AE0B81"/>
    <w:rsid w:val="00AE399D"/>
    <w:rsid w:val="00AE6BB5"/>
    <w:rsid w:val="00AF4CC9"/>
    <w:rsid w:val="00B01398"/>
    <w:rsid w:val="00B0429F"/>
    <w:rsid w:val="00B07BE7"/>
    <w:rsid w:val="00B11358"/>
    <w:rsid w:val="00B15488"/>
    <w:rsid w:val="00B16C94"/>
    <w:rsid w:val="00B23FB7"/>
    <w:rsid w:val="00B35B7F"/>
    <w:rsid w:val="00B41D57"/>
    <w:rsid w:val="00B42420"/>
    <w:rsid w:val="00B4257E"/>
    <w:rsid w:val="00B461E0"/>
    <w:rsid w:val="00B47107"/>
    <w:rsid w:val="00B50704"/>
    <w:rsid w:val="00B50DCB"/>
    <w:rsid w:val="00B56D5A"/>
    <w:rsid w:val="00B57F37"/>
    <w:rsid w:val="00B609F3"/>
    <w:rsid w:val="00B625B3"/>
    <w:rsid w:val="00B632A2"/>
    <w:rsid w:val="00B7258F"/>
    <w:rsid w:val="00B75818"/>
    <w:rsid w:val="00B90F5A"/>
    <w:rsid w:val="00B958CE"/>
    <w:rsid w:val="00B95E7B"/>
    <w:rsid w:val="00B96F73"/>
    <w:rsid w:val="00BA09DC"/>
    <w:rsid w:val="00BA14E6"/>
    <w:rsid w:val="00BA1F9A"/>
    <w:rsid w:val="00BA2157"/>
    <w:rsid w:val="00BA3157"/>
    <w:rsid w:val="00BB4632"/>
    <w:rsid w:val="00BC161A"/>
    <w:rsid w:val="00BC583E"/>
    <w:rsid w:val="00BD4F6A"/>
    <w:rsid w:val="00BD64B6"/>
    <w:rsid w:val="00BD6F66"/>
    <w:rsid w:val="00BF2D00"/>
    <w:rsid w:val="00BF6255"/>
    <w:rsid w:val="00C00B1B"/>
    <w:rsid w:val="00C061BC"/>
    <w:rsid w:val="00C14DCB"/>
    <w:rsid w:val="00C160DB"/>
    <w:rsid w:val="00C17653"/>
    <w:rsid w:val="00C24BC3"/>
    <w:rsid w:val="00C25502"/>
    <w:rsid w:val="00C3784D"/>
    <w:rsid w:val="00C463C8"/>
    <w:rsid w:val="00C477A2"/>
    <w:rsid w:val="00C516FF"/>
    <w:rsid w:val="00C57F84"/>
    <w:rsid w:val="00C648F3"/>
    <w:rsid w:val="00C711EB"/>
    <w:rsid w:val="00C77B41"/>
    <w:rsid w:val="00C9651B"/>
    <w:rsid w:val="00CA2B7D"/>
    <w:rsid w:val="00CA4D36"/>
    <w:rsid w:val="00CA7A76"/>
    <w:rsid w:val="00CB03D9"/>
    <w:rsid w:val="00CB1A8F"/>
    <w:rsid w:val="00CB30A9"/>
    <w:rsid w:val="00CB74FA"/>
    <w:rsid w:val="00CC00C0"/>
    <w:rsid w:val="00CC72FA"/>
    <w:rsid w:val="00CE0C03"/>
    <w:rsid w:val="00CE505B"/>
    <w:rsid w:val="00CF6D0E"/>
    <w:rsid w:val="00CF6D51"/>
    <w:rsid w:val="00D03B47"/>
    <w:rsid w:val="00D07C87"/>
    <w:rsid w:val="00D11C1D"/>
    <w:rsid w:val="00D12B89"/>
    <w:rsid w:val="00D1349E"/>
    <w:rsid w:val="00D14C99"/>
    <w:rsid w:val="00D150B1"/>
    <w:rsid w:val="00D16442"/>
    <w:rsid w:val="00D22724"/>
    <w:rsid w:val="00D2340A"/>
    <w:rsid w:val="00D32002"/>
    <w:rsid w:val="00D423FD"/>
    <w:rsid w:val="00D578A3"/>
    <w:rsid w:val="00D628CB"/>
    <w:rsid w:val="00D738B3"/>
    <w:rsid w:val="00D739A5"/>
    <w:rsid w:val="00D76784"/>
    <w:rsid w:val="00D842D2"/>
    <w:rsid w:val="00D8542F"/>
    <w:rsid w:val="00D85E45"/>
    <w:rsid w:val="00D86A03"/>
    <w:rsid w:val="00D87E55"/>
    <w:rsid w:val="00D90AB6"/>
    <w:rsid w:val="00D947E2"/>
    <w:rsid w:val="00DA1DC2"/>
    <w:rsid w:val="00DA42DD"/>
    <w:rsid w:val="00DA4481"/>
    <w:rsid w:val="00DB058E"/>
    <w:rsid w:val="00DB5B3B"/>
    <w:rsid w:val="00DC1CED"/>
    <w:rsid w:val="00DC5079"/>
    <w:rsid w:val="00DD322F"/>
    <w:rsid w:val="00DD45DB"/>
    <w:rsid w:val="00DD656B"/>
    <w:rsid w:val="00DE10AE"/>
    <w:rsid w:val="00DE182D"/>
    <w:rsid w:val="00DE27E3"/>
    <w:rsid w:val="00DF23F5"/>
    <w:rsid w:val="00DF30BA"/>
    <w:rsid w:val="00E030C7"/>
    <w:rsid w:val="00E037A3"/>
    <w:rsid w:val="00E0459C"/>
    <w:rsid w:val="00E05EA5"/>
    <w:rsid w:val="00E07212"/>
    <w:rsid w:val="00E074C2"/>
    <w:rsid w:val="00E14700"/>
    <w:rsid w:val="00E1513D"/>
    <w:rsid w:val="00E21B1C"/>
    <w:rsid w:val="00E24629"/>
    <w:rsid w:val="00E46577"/>
    <w:rsid w:val="00E514CF"/>
    <w:rsid w:val="00E54F67"/>
    <w:rsid w:val="00E554FA"/>
    <w:rsid w:val="00E56689"/>
    <w:rsid w:val="00E56DF8"/>
    <w:rsid w:val="00E57651"/>
    <w:rsid w:val="00E60092"/>
    <w:rsid w:val="00E63622"/>
    <w:rsid w:val="00E66C6E"/>
    <w:rsid w:val="00E70A9E"/>
    <w:rsid w:val="00E7487D"/>
    <w:rsid w:val="00E75D71"/>
    <w:rsid w:val="00E96E81"/>
    <w:rsid w:val="00E975BF"/>
    <w:rsid w:val="00E9795E"/>
    <w:rsid w:val="00EA2543"/>
    <w:rsid w:val="00EB2823"/>
    <w:rsid w:val="00EC4EFE"/>
    <w:rsid w:val="00ED305F"/>
    <w:rsid w:val="00ED57D2"/>
    <w:rsid w:val="00ED7BBD"/>
    <w:rsid w:val="00EE1530"/>
    <w:rsid w:val="00EE2C8D"/>
    <w:rsid w:val="00EF0DFE"/>
    <w:rsid w:val="00EF1DB5"/>
    <w:rsid w:val="00EF75EF"/>
    <w:rsid w:val="00F018B8"/>
    <w:rsid w:val="00F01FC5"/>
    <w:rsid w:val="00F20099"/>
    <w:rsid w:val="00F247F7"/>
    <w:rsid w:val="00F4256E"/>
    <w:rsid w:val="00F46795"/>
    <w:rsid w:val="00F50B78"/>
    <w:rsid w:val="00F512D6"/>
    <w:rsid w:val="00F65711"/>
    <w:rsid w:val="00F66FC4"/>
    <w:rsid w:val="00F70FF2"/>
    <w:rsid w:val="00F73A4B"/>
    <w:rsid w:val="00F74AA7"/>
    <w:rsid w:val="00F805DF"/>
    <w:rsid w:val="00F9300F"/>
    <w:rsid w:val="00F93315"/>
    <w:rsid w:val="00F93BC3"/>
    <w:rsid w:val="00F93CAA"/>
    <w:rsid w:val="00F95598"/>
    <w:rsid w:val="00FA13F9"/>
    <w:rsid w:val="00FA495D"/>
    <w:rsid w:val="00FA4EB4"/>
    <w:rsid w:val="00FA586C"/>
    <w:rsid w:val="00FA7449"/>
    <w:rsid w:val="00FB38F9"/>
    <w:rsid w:val="00FB49DD"/>
    <w:rsid w:val="00FB5FD5"/>
    <w:rsid w:val="00FC155A"/>
    <w:rsid w:val="00FC1BC0"/>
    <w:rsid w:val="00FC425D"/>
    <w:rsid w:val="00FC4E28"/>
    <w:rsid w:val="00FD0C3B"/>
    <w:rsid w:val="00FD3136"/>
    <w:rsid w:val="00FD3243"/>
    <w:rsid w:val="00FD6779"/>
    <w:rsid w:val="00FE05B6"/>
    <w:rsid w:val="00FE0A9B"/>
    <w:rsid w:val="00FE15D7"/>
    <w:rsid w:val="00FE195C"/>
    <w:rsid w:val="00FE390A"/>
    <w:rsid w:val="00FE44D4"/>
    <w:rsid w:val="00FE7E77"/>
    <w:rsid w:val="00FF1A0B"/>
    <w:rsid w:val="00FF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FE5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D0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02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7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7731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7731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7731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7731D"/>
    <w:pPr>
      <w:ind w:left="720"/>
      <w:contextualSpacing/>
    </w:pPr>
    <w:rPr>
      <w:rFonts w:eastAsiaTheme="minorHAnsi"/>
      <w:lang w:eastAsia="en-US"/>
    </w:rPr>
  </w:style>
  <w:style w:type="character" w:customStyle="1" w:styleId="heading236">
    <w:name w:val="heading236"/>
    <w:uiPriority w:val="99"/>
    <w:rsid w:val="007A4849"/>
  </w:style>
  <w:style w:type="paragraph" w:styleId="Zhlav">
    <w:name w:val="header"/>
    <w:basedOn w:val="Normln"/>
    <w:link w:val="ZhlavChar"/>
    <w:uiPriority w:val="99"/>
    <w:unhideWhenUsed/>
    <w:rsid w:val="006D7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75E9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D7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75E9"/>
    <w:rPr>
      <w:rFonts w:eastAsiaTheme="minorEastAsia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D02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01AAA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301AAA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301AAA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301AA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AAA"/>
    <w:rPr>
      <w:rFonts w:ascii="Tahoma" w:eastAsiaTheme="minorEastAsi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802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802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25E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5E3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5E37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5E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5E37"/>
    <w:rPr>
      <w:rFonts w:eastAsiaTheme="minorEastAsia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257EBF"/>
    <w:rPr>
      <w:b/>
      <w:bCs/>
    </w:rPr>
  </w:style>
  <w:style w:type="character" w:customStyle="1" w:styleId="st">
    <w:name w:val="st"/>
    <w:basedOn w:val="Standardnpsmoodstavce"/>
    <w:rsid w:val="00103AD9"/>
  </w:style>
  <w:style w:type="character" w:styleId="Zvraznn">
    <w:name w:val="Emphasis"/>
    <w:basedOn w:val="Standardnpsmoodstavce"/>
    <w:uiPriority w:val="20"/>
    <w:qFormat/>
    <w:rsid w:val="00103A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FE5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D0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02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73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7731D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7731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7731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7731D"/>
    <w:pPr>
      <w:ind w:left="720"/>
      <w:contextualSpacing/>
    </w:pPr>
    <w:rPr>
      <w:rFonts w:eastAsiaTheme="minorHAnsi"/>
      <w:lang w:eastAsia="en-US"/>
    </w:rPr>
  </w:style>
  <w:style w:type="character" w:customStyle="1" w:styleId="heading236">
    <w:name w:val="heading236"/>
    <w:uiPriority w:val="99"/>
    <w:rsid w:val="007A4849"/>
  </w:style>
  <w:style w:type="paragraph" w:styleId="Zhlav">
    <w:name w:val="header"/>
    <w:basedOn w:val="Normln"/>
    <w:link w:val="ZhlavChar"/>
    <w:uiPriority w:val="99"/>
    <w:unhideWhenUsed/>
    <w:rsid w:val="006D7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75E9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D75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75E9"/>
    <w:rPr>
      <w:rFonts w:eastAsiaTheme="minorEastAsia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D0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6D02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01AAA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301AAA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301AAA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301AA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AAA"/>
    <w:rPr>
      <w:rFonts w:ascii="Tahoma" w:eastAsiaTheme="minorEastAsi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802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802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25E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5E3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5E37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5E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5E37"/>
    <w:rPr>
      <w:rFonts w:eastAsiaTheme="minorEastAsia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257EBF"/>
    <w:rPr>
      <w:b/>
      <w:bCs/>
    </w:rPr>
  </w:style>
  <w:style w:type="character" w:customStyle="1" w:styleId="st">
    <w:name w:val="st"/>
    <w:basedOn w:val="Standardnpsmoodstavce"/>
    <w:rsid w:val="00103AD9"/>
  </w:style>
  <w:style w:type="character" w:styleId="Zvraznn">
    <w:name w:val="Emphasis"/>
    <w:basedOn w:val="Standardnpsmoodstavce"/>
    <w:uiPriority w:val="20"/>
    <w:qFormat/>
    <w:rsid w:val="00103A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1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1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9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8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1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94E876-BB0F-41C9-8110-E0BF97841D93}"/>
</file>

<file path=customXml/itemProps2.xml><?xml version="1.0" encoding="utf-8"?>
<ds:datastoreItem xmlns:ds="http://schemas.openxmlformats.org/officeDocument/2006/customXml" ds:itemID="{0AE8AC05-9A37-4977-B736-DA0751CC583E}"/>
</file>

<file path=customXml/itemProps3.xml><?xml version="1.0" encoding="utf-8"?>
<ds:datastoreItem xmlns:ds="http://schemas.openxmlformats.org/officeDocument/2006/customXml" ds:itemID="{F3F86F9F-08E8-435F-A713-91170237D3F1}"/>
</file>

<file path=customXml/itemProps4.xml><?xml version="1.0" encoding="utf-8"?>
<ds:datastoreItem xmlns:ds="http://schemas.openxmlformats.org/officeDocument/2006/customXml" ds:itemID="{175EE5FE-8C2C-41B1-93C2-BF484D229EC3}"/>
</file>

<file path=docProps/app.xml><?xml version="1.0" encoding="utf-8"?>
<Properties xmlns="http://schemas.openxmlformats.org/officeDocument/2006/extended-properties" xmlns:vt="http://schemas.openxmlformats.org/officeDocument/2006/docPropsVTypes">
  <Template>242ED2B1.dotm</Template>
  <TotalTime>94</TotalTime>
  <Pages>5</Pages>
  <Words>1398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Úřad vlády ČR</Company>
  <LinksUpToDate>false</LinksUpToDate>
  <CharactersWithSpaces>9632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Kalenská Petra</dc:creator>
  <cp:lastModifiedBy>Jitka BRODSKÁ</cp:lastModifiedBy>
  <cp:revision>8</cp:revision>
  <cp:lastPrinted>2018-10-16T12:05:00Z</cp:lastPrinted>
  <dcterms:created xsi:type="dcterms:W3CDTF">2018-10-23T16:36:00Z</dcterms:created>
  <dcterms:modified xsi:type="dcterms:W3CDTF">2018-10-30T10:15:00Z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