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A0E82C9" w14:textId="77777777" w:rsidTr="00FB115A">
        <w:trPr>
          <w:cantSplit/>
          <w:trHeight w:hRule="exact" w:val="851"/>
        </w:trPr>
        <w:tc>
          <w:tcPr>
            <w:tcW w:w="1276" w:type="dxa"/>
            <w:tcBorders>
              <w:bottom w:val="single" w:sz="4" w:space="0" w:color="auto"/>
            </w:tcBorders>
            <w:vAlign w:val="bottom"/>
          </w:tcPr>
          <w:p w14:paraId="2EBC487A" w14:textId="77777777" w:rsidR="00A126AC" w:rsidRDefault="00A126AC" w:rsidP="00FB115A">
            <w:pPr>
              <w:spacing w:after="80"/>
            </w:pPr>
          </w:p>
        </w:tc>
        <w:tc>
          <w:tcPr>
            <w:tcW w:w="2268" w:type="dxa"/>
            <w:tcBorders>
              <w:bottom w:val="single" w:sz="4" w:space="0" w:color="auto"/>
            </w:tcBorders>
            <w:vAlign w:val="bottom"/>
          </w:tcPr>
          <w:p w14:paraId="083542D2" w14:textId="0C63D542" w:rsidR="00A126AC" w:rsidRPr="00B97172" w:rsidRDefault="00A126AC" w:rsidP="00FB115A">
            <w:pPr>
              <w:spacing w:after="80" w:line="300" w:lineRule="exact"/>
              <w:rPr>
                <w:b/>
                <w:sz w:val="24"/>
                <w:szCs w:val="24"/>
              </w:rPr>
            </w:pPr>
          </w:p>
        </w:tc>
        <w:tc>
          <w:tcPr>
            <w:tcW w:w="6095" w:type="dxa"/>
            <w:gridSpan w:val="2"/>
            <w:tcBorders>
              <w:bottom w:val="single" w:sz="4" w:space="0" w:color="auto"/>
            </w:tcBorders>
            <w:vAlign w:val="bottom"/>
          </w:tcPr>
          <w:p w14:paraId="7E51253D" w14:textId="35F98A3B" w:rsidR="00A126AC" w:rsidRPr="006E4EE9" w:rsidRDefault="000A0F0A" w:rsidP="000A0F0A">
            <w:pPr>
              <w:suppressAutoHyphens w:val="0"/>
              <w:spacing w:after="20"/>
              <w:jc w:val="right"/>
            </w:pPr>
            <w:r w:rsidRPr="000A0F0A">
              <w:rPr>
                <w:sz w:val="40"/>
              </w:rPr>
              <w:t>CED</w:t>
            </w:r>
            <w:r>
              <w:t>/C/</w:t>
            </w:r>
            <w:r w:rsidR="00A0675B">
              <w:t>31</w:t>
            </w:r>
            <w:r>
              <w:t>/1</w:t>
            </w:r>
          </w:p>
        </w:tc>
      </w:tr>
      <w:tr w:rsidR="00A126AC" w14:paraId="07EBAC77" w14:textId="77777777" w:rsidTr="00FB115A">
        <w:trPr>
          <w:cantSplit/>
          <w:trHeight w:hRule="exact" w:val="2835"/>
        </w:trPr>
        <w:tc>
          <w:tcPr>
            <w:tcW w:w="1276" w:type="dxa"/>
            <w:tcBorders>
              <w:top w:val="single" w:sz="4" w:space="0" w:color="auto"/>
              <w:bottom w:val="single" w:sz="12" w:space="0" w:color="auto"/>
            </w:tcBorders>
          </w:tcPr>
          <w:p w14:paraId="69BC029A" w14:textId="1D66D0C5" w:rsidR="00A126AC" w:rsidRDefault="00A126AC" w:rsidP="00FB115A">
            <w:pPr>
              <w:spacing w:before="120"/>
              <w:jc w:val="center"/>
            </w:pPr>
          </w:p>
        </w:tc>
        <w:tc>
          <w:tcPr>
            <w:tcW w:w="5528" w:type="dxa"/>
            <w:gridSpan w:val="2"/>
            <w:tcBorders>
              <w:top w:val="single" w:sz="4" w:space="0" w:color="auto"/>
              <w:bottom w:val="single" w:sz="12" w:space="0" w:color="auto"/>
            </w:tcBorders>
          </w:tcPr>
          <w:p w14:paraId="6CBCC6E1" w14:textId="42C99CAE" w:rsidR="00A126AC" w:rsidRDefault="00732BFE" w:rsidP="00FB115A">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21268606" w14:textId="77777777" w:rsidR="00A126AC" w:rsidRDefault="000A0F0A" w:rsidP="000A0F0A">
            <w:pPr>
              <w:spacing w:before="240"/>
            </w:pPr>
            <w:r>
              <w:t>Distr.: General</w:t>
            </w:r>
          </w:p>
          <w:p w14:paraId="5DF05764" w14:textId="3A8147F3" w:rsidR="000A0F0A" w:rsidRDefault="00930A50" w:rsidP="000A0F0A">
            <w:pPr>
              <w:suppressAutoHyphens w:val="0"/>
            </w:pPr>
            <w:r>
              <w:t>19 June</w:t>
            </w:r>
            <w:r w:rsidR="000A0F0A">
              <w:t xml:space="preserve"> 2026</w:t>
            </w:r>
          </w:p>
          <w:p w14:paraId="68556E8B" w14:textId="77777777" w:rsidR="000A0F0A" w:rsidRDefault="000A0F0A" w:rsidP="000A0F0A">
            <w:pPr>
              <w:suppressAutoHyphens w:val="0"/>
            </w:pPr>
          </w:p>
          <w:p w14:paraId="779C3618" w14:textId="77777777" w:rsidR="000A0F0A" w:rsidRDefault="000A0F0A" w:rsidP="000A0F0A">
            <w:pPr>
              <w:suppressAutoHyphens w:val="0"/>
            </w:pPr>
            <w:r>
              <w:t>Original: English</w:t>
            </w:r>
          </w:p>
          <w:p w14:paraId="307EB4D2" w14:textId="55F40F3B" w:rsidR="00CE1932" w:rsidRDefault="00CE1932" w:rsidP="000A0F0A">
            <w:pPr>
              <w:suppressAutoHyphens w:val="0"/>
            </w:pPr>
            <w:r w:rsidRPr="00F71C97">
              <w:t>English, French and Spanish only</w:t>
            </w:r>
          </w:p>
        </w:tc>
      </w:tr>
    </w:tbl>
    <w:p w14:paraId="6F131E31" w14:textId="77777777" w:rsidR="000A0F0A" w:rsidRPr="00F71C97" w:rsidRDefault="000A0F0A" w:rsidP="000A0F0A">
      <w:pPr>
        <w:spacing w:before="120"/>
        <w:rPr>
          <w:b/>
          <w:bCs/>
          <w:color w:val="000000" w:themeColor="text1"/>
          <w:sz w:val="24"/>
          <w:szCs w:val="24"/>
        </w:rPr>
      </w:pPr>
      <w:r w:rsidRPr="00F71C97">
        <w:rPr>
          <w:b/>
          <w:bCs/>
          <w:color w:val="000000" w:themeColor="text1"/>
          <w:sz w:val="24"/>
          <w:szCs w:val="24"/>
        </w:rPr>
        <w:t>Committee on Enforced Disappearances</w:t>
      </w:r>
    </w:p>
    <w:p w14:paraId="4B7A3E27" w14:textId="0CB207ED" w:rsidR="000A0F0A" w:rsidRPr="00F71C97" w:rsidRDefault="000A0F0A" w:rsidP="000A0F0A">
      <w:pPr>
        <w:rPr>
          <w:b/>
          <w:bCs/>
          <w:color w:val="000000" w:themeColor="text1"/>
        </w:rPr>
      </w:pPr>
      <w:r w:rsidRPr="00F71C97">
        <w:rPr>
          <w:b/>
          <w:bCs/>
          <w:color w:val="000000" w:themeColor="text1"/>
        </w:rPr>
        <w:t>Thirt</w:t>
      </w:r>
      <w:r w:rsidR="00A0675B">
        <w:rPr>
          <w:b/>
          <w:bCs/>
          <w:color w:val="000000" w:themeColor="text1"/>
        </w:rPr>
        <w:t>y-first</w:t>
      </w:r>
      <w:r w:rsidRPr="00F71C97">
        <w:rPr>
          <w:b/>
          <w:bCs/>
          <w:color w:val="000000" w:themeColor="text1"/>
        </w:rPr>
        <w:t xml:space="preserve"> session</w:t>
      </w:r>
    </w:p>
    <w:p w14:paraId="2BAF3DDA" w14:textId="2420E7BC" w:rsidR="000A0F0A" w:rsidRPr="00F71C97" w:rsidRDefault="000A0F0A" w:rsidP="000A0F0A">
      <w:pPr>
        <w:rPr>
          <w:color w:val="000000" w:themeColor="text1"/>
        </w:rPr>
      </w:pPr>
      <w:r w:rsidRPr="00F71C97">
        <w:rPr>
          <w:color w:val="000000" w:themeColor="text1"/>
        </w:rPr>
        <w:t xml:space="preserve">Geneva, </w:t>
      </w:r>
      <w:r w:rsidR="00A0675B">
        <w:rPr>
          <w:color w:val="000000" w:themeColor="text1"/>
        </w:rPr>
        <w:t>14</w:t>
      </w:r>
      <w:r w:rsidR="0051367F">
        <w:rPr>
          <w:color w:val="000000" w:themeColor="text1"/>
        </w:rPr>
        <w:t xml:space="preserve"> - 24</w:t>
      </w:r>
      <w:r w:rsidR="00A0675B">
        <w:rPr>
          <w:color w:val="000000" w:themeColor="text1"/>
        </w:rPr>
        <w:t xml:space="preserve"> September </w:t>
      </w:r>
      <w:r w:rsidRPr="00F71C97">
        <w:rPr>
          <w:color w:val="000000" w:themeColor="text1"/>
        </w:rPr>
        <w:t>2026</w:t>
      </w:r>
    </w:p>
    <w:p w14:paraId="7CE4AC4F" w14:textId="77777777" w:rsidR="000A0F0A" w:rsidRPr="00F71C97" w:rsidRDefault="000A0F0A" w:rsidP="000A0F0A">
      <w:pPr>
        <w:rPr>
          <w:color w:val="000000" w:themeColor="text1"/>
        </w:rPr>
      </w:pPr>
      <w:r w:rsidRPr="00F71C97">
        <w:rPr>
          <w:color w:val="000000" w:themeColor="text1"/>
        </w:rPr>
        <w:t>Item 1 of the provisional agenda</w:t>
      </w:r>
    </w:p>
    <w:p w14:paraId="6BB343EA" w14:textId="77777777" w:rsidR="000A0F0A" w:rsidRPr="00F71C97" w:rsidRDefault="000A0F0A" w:rsidP="000A0F0A">
      <w:pPr>
        <w:rPr>
          <w:b/>
          <w:bCs/>
          <w:color w:val="000000" w:themeColor="text1"/>
        </w:rPr>
      </w:pPr>
      <w:r w:rsidRPr="00F71C97">
        <w:rPr>
          <w:b/>
          <w:bCs/>
          <w:color w:val="000000" w:themeColor="text1"/>
        </w:rPr>
        <w:t>Adoption of the agenda</w:t>
      </w:r>
    </w:p>
    <w:p w14:paraId="57415387" w14:textId="77777777" w:rsidR="000A0F0A" w:rsidRPr="00F71C97" w:rsidRDefault="000A0F0A" w:rsidP="000A0F0A">
      <w:pPr>
        <w:pStyle w:val="HChG"/>
      </w:pPr>
      <w:r w:rsidRPr="00F71C97">
        <w:tab/>
      </w:r>
      <w:r w:rsidRPr="00F71C97">
        <w:tab/>
        <w:t>Annotated provisional agenda</w:t>
      </w:r>
    </w:p>
    <w:p w14:paraId="002E5510" w14:textId="77777777" w:rsidR="000A0F0A" w:rsidRPr="00F71C97" w:rsidRDefault="000A0F0A" w:rsidP="000A0F0A">
      <w:pPr>
        <w:pStyle w:val="H1G"/>
      </w:pPr>
      <w:r w:rsidRPr="00F71C97">
        <w:tab/>
      </w:r>
      <w:r w:rsidRPr="00F71C97">
        <w:tab/>
        <w:t>Provisional agenda</w:t>
      </w:r>
    </w:p>
    <w:p w14:paraId="0C81F353" w14:textId="77777777" w:rsidR="000A0F0A" w:rsidRPr="00F71C97" w:rsidRDefault="000A0F0A" w:rsidP="000A0F0A">
      <w:pPr>
        <w:pStyle w:val="SingleTxtG"/>
        <w:ind w:left="1701" w:hanging="567"/>
      </w:pPr>
      <w:r w:rsidRPr="00F71C97">
        <w:t>1.</w:t>
      </w:r>
      <w:r w:rsidRPr="00F71C97">
        <w:tab/>
        <w:t>Adoption of the agenda.</w:t>
      </w:r>
    </w:p>
    <w:p w14:paraId="70606695" w14:textId="77777777" w:rsidR="000A0F0A" w:rsidRPr="00F71C97" w:rsidRDefault="000A0F0A" w:rsidP="000A0F0A">
      <w:pPr>
        <w:pStyle w:val="SingleTxtG"/>
        <w:ind w:left="1701" w:hanging="567"/>
      </w:pPr>
      <w:r w:rsidRPr="00F71C97">
        <w:t>2.</w:t>
      </w:r>
      <w:r w:rsidRPr="00F71C97">
        <w:tab/>
        <w:t>Tribute to victims of enforced disappearance.</w:t>
      </w:r>
    </w:p>
    <w:p w14:paraId="3D4C4985" w14:textId="675F69B3" w:rsidR="000A0F0A" w:rsidRPr="00F71C97" w:rsidRDefault="000A0F0A" w:rsidP="000A0F0A">
      <w:pPr>
        <w:pStyle w:val="SingleTxtG"/>
        <w:ind w:left="1701" w:hanging="567"/>
      </w:pPr>
      <w:r w:rsidRPr="00F71C97">
        <w:t>3.</w:t>
      </w:r>
      <w:r w:rsidRPr="00F71C97">
        <w:tab/>
        <w:t>Reports by Committee members on activities undertaken between the t</w:t>
      </w:r>
      <w:r w:rsidR="00C768DB">
        <w:t>hirtieth</w:t>
      </w:r>
      <w:r w:rsidRPr="00F71C97">
        <w:t xml:space="preserve"> and </w:t>
      </w:r>
      <w:r>
        <w:t>thirt</w:t>
      </w:r>
      <w:r w:rsidR="00A0675B">
        <w:t>y-first</w:t>
      </w:r>
      <w:r w:rsidRPr="00F71C97">
        <w:t xml:space="preserve"> sessions of the Committee.</w:t>
      </w:r>
    </w:p>
    <w:p w14:paraId="32AD577F" w14:textId="3C7C03FD" w:rsidR="000A0F0A" w:rsidRPr="00F71C97" w:rsidRDefault="000A0F0A" w:rsidP="000A0F0A">
      <w:pPr>
        <w:pStyle w:val="SingleTxtG"/>
        <w:ind w:left="1701" w:hanging="567"/>
      </w:pPr>
      <w:r w:rsidRPr="00F71C97">
        <w:t>4.</w:t>
      </w:r>
      <w:r w:rsidRPr="00F71C97">
        <w:tab/>
        <w:t>Matters relating to the Committee</w:t>
      </w:r>
      <w:r>
        <w:t>’</w:t>
      </w:r>
      <w:r w:rsidRPr="00F71C97">
        <w:t>s methods of work, thematic areas of work and ad hoc activities:</w:t>
      </w:r>
    </w:p>
    <w:p w14:paraId="3F02775B" w14:textId="77777777" w:rsidR="000A0F0A" w:rsidRPr="00930A50" w:rsidRDefault="000A0F0A" w:rsidP="000A0F0A">
      <w:pPr>
        <w:pStyle w:val="SingleTxtG"/>
        <w:ind w:left="2268" w:hanging="1134"/>
      </w:pPr>
      <w:r w:rsidRPr="00F71C97">
        <w:tab/>
      </w:r>
      <w:r w:rsidRPr="00C768DB">
        <w:t>(a)</w:t>
      </w:r>
      <w:r w:rsidRPr="00C768DB">
        <w:tab/>
        <w:t xml:space="preserve">Follow-up to the meetings of </w:t>
      </w:r>
      <w:r w:rsidRPr="00930A50">
        <w:t>Chairs of the human rights treaty bodies;</w:t>
      </w:r>
    </w:p>
    <w:p w14:paraId="5CA9BE31" w14:textId="4C9ADB02" w:rsidR="000A0F0A" w:rsidRPr="00930A50" w:rsidRDefault="000A0F0A" w:rsidP="000A0F0A">
      <w:pPr>
        <w:pStyle w:val="SingleTxtG"/>
        <w:ind w:left="1701" w:hanging="567"/>
      </w:pPr>
      <w:r w:rsidRPr="00930A50">
        <w:tab/>
        <w:t>(b)</w:t>
      </w:r>
      <w:r w:rsidRPr="00930A50">
        <w:tab/>
        <w:t xml:space="preserve">Review of the Committee’s methods of work; </w:t>
      </w:r>
    </w:p>
    <w:p w14:paraId="76F2395C" w14:textId="77777777" w:rsidR="000A0F0A" w:rsidRPr="00930A50" w:rsidRDefault="000A0F0A" w:rsidP="000A0F0A">
      <w:pPr>
        <w:pStyle w:val="SingleTxtG"/>
        <w:ind w:left="1701" w:hanging="567"/>
      </w:pPr>
      <w:r w:rsidRPr="00930A50">
        <w:tab/>
        <w:t>(c)</w:t>
      </w:r>
      <w:r w:rsidRPr="00930A50">
        <w:tab/>
        <w:t xml:space="preserve">General comment on women, girls and enforced disappearance; </w:t>
      </w:r>
    </w:p>
    <w:p w14:paraId="458F7D47" w14:textId="77777777" w:rsidR="000A0F0A" w:rsidRPr="00930A50" w:rsidRDefault="000A0F0A" w:rsidP="00A224F6">
      <w:pPr>
        <w:pStyle w:val="SingleTxtG"/>
        <w:ind w:left="2268" w:hanging="1134"/>
      </w:pPr>
      <w:r w:rsidRPr="00930A50">
        <w:tab/>
        <w:t>(d)</w:t>
      </w:r>
      <w:r w:rsidRPr="00930A50">
        <w:tab/>
        <w:t>Joint statement on enforced disappearances in the context of transnational repression;</w:t>
      </w:r>
    </w:p>
    <w:p w14:paraId="2CC5D433" w14:textId="77777777" w:rsidR="000A0F0A" w:rsidRPr="00930A50" w:rsidRDefault="000A0F0A" w:rsidP="00A224F6">
      <w:pPr>
        <w:pStyle w:val="SingleTxtG"/>
        <w:ind w:left="2268" w:hanging="1134"/>
      </w:pPr>
      <w:r w:rsidRPr="00930A50">
        <w:tab/>
        <w:t>(e)</w:t>
      </w:r>
      <w:r w:rsidRPr="00930A50">
        <w:tab/>
        <w:t>Joint statement on gender identity, sexual orientation and enforced disappearance;</w:t>
      </w:r>
    </w:p>
    <w:p w14:paraId="3C6A8657" w14:textId="77777777" w:rsidR="000A0F0A" w:rsidRPr="00930A50" w:rsidRDefault="000A0F0A" w:rsidP="000A0F0A">
      <w:pPr>
        <w:pStyle w:val="SingleTxtG"/>
        <w:ind w:left="1701" w:hanging="567"/>
      </w:pPr>
      <w:r w:rsidRPr="00930A50">
        <w:tab/>
        <w:t>(f)</w:t>
      </w:r>
      <w:r w:rsidRPr="00930A50">
        <w:tab/>
        <w:t>Communication strategy of the Committee;</w:t>
      </w:r>
    </w:p>
    <w:p w14:paraId="5DB07AF7" w14:textId="620919C2" w:rsidR="000A0F0A" w:rsidRPr="00930A50" w:rsidRDefault="000A0F0A" w:rsidP="000A0F0A">
      <w:pPr>
        <w:pStyle w:val="SingleTxtG"/>
        <w:ind w:left="1701" w:hanging="567"/>
      </w:pPr>
      <w:r w:rsidRPr="00930A50">
        <w:tab/>
        <w:t>(g)</w:t>
      </w:r>
      <w:r w:rsidRPr="00930A50">
        <w:tab/>
        <w:t>Promotion of the ratification of the Convention;</w:t>
      </w:r>
    </w:p>
    <w:p w14:paraId="566A3AE2" w14:textId="77777777" w:rsidR="000A0F0A" w:rsidRPr="00930A50" w:rsidRDefault="000A0F0A" w:rsidP="000A0F0A">
      <w:pPr>
        <w:pStyle w:val="SingleTxtG"/>
        <w:ind w:left="1701" w:hanging="567"/>
      </w:pPr>
      <w:r w:rsidRPr="00930A50">
        <w:tab/>
        <w:t>(h)</w:t>
      </w:r>
      <w:r w:rsidRPr="00930A50">
        <w:tab/>
        <w:t>Twentieth anniversary of the Convention;</w:t>
      </w:r>
    </w:p>
    <w:p w14:paraId="77C925FE" w14:textId="543F4763" w:rsidR="000A0F0A" w:rsidRPr="00F71C97" w:rsidRDefault="000A0F0A" w:rsidP="00C768DB">
      <w:pPr>
        <w:pStyle w:val="SingleTxtG"/>
        <w:ind w:left="1701" w:hanging="567"/>
      </w:pPr>
      <w:r w:rsidRPr="00930A50">
        <w:tab/>
        <w:t>(i)</w:t>
      </w:r>
      <w:r w:rsidRPr="00930A50">
        <w:tab/>
        <w:t>Other matters.</w:t>
      </w:r>
      <w:r w:rsidRPr="00F71C97">
        <w:t xml:space="preserve"> </w:t>
      </w:r>
    </w:p>
    <w:p w14:paraId="7AC38811" w14:textId="67E91003" w:rsidR="000A0F0A" w:rsidRPr="00F71C97" w:rsidRDefault="00C768DB" w:rsidP="000A0F0A">
      <w:pPr>
        <w:pStyle w:val="SingleTxtG"/>
        <w:ind w:left="1701" w:hanging="567"/>
      </w:pPr>
      <w:r>
        <w:t>5</w:t>
      </w:r>
      <w:r w:rsidR="000A0F0A" w:rsidRPr="00F71C97">
        <w:t>.</w:t>
      </w:r>
      <w:r w:rsidR="000A0F0A" w:rsidRPr="00F71C97">
        <w:tab/>
        <w:t>Lists of priority themes</w:t>
      </w:r>
      <w:r w:rsidR="000A0F0A">
        <w:t xml:space="preserve"> in relation to additional information and observations submitted</w:t>
      </w:r>
      <w:r w:rsidR="00E0634F">
        <w:t xml:space="preserve"> by States Parties and stand-alone requests for information</w:t>
      </w:r>
      <w:r w:rsidR="000A0F0A" w:rsidRPr="00F71C97">
        <w:t xml:space="preserve"> under article</w:t>
      </w:r>
      <w:r w:rsidR="000A0F0A">
        <w:t>s</w:t>
      </w:r>
      <w:r w:rsidR="000A0F0A" w:rsidRPr="00F71C97">
        <w:t xml:space="preserve"> 29 </w:t>
      </w:r>
      <w:r w:rsidR="000A0F0A" w:rsidRPr="00E01A57">
        <w:t>(3) and</w:t>
      </w:r>
      <w:r w:rsidR="000A0F0A" w:rsidRPr="00F71C97">
        <w:t xml:space="preserve"> (4) and 33 of the Convention.</w:t>
      </w:r>
    </w:p>
    <w:p w14:paraId="3A47EBB0" w14:textId="731834FA" w:rsidR="000A0F0A" w:rsidRPr="00F71C97" w:rsidRDefault="00C768DB" w:rsidP="000A0F0A">
      <w:pPr>
        <w:pStyle w:val="SingleTxtG"/>
        <w:ind w:left="1701" w:hanging="567"/>
      </w:pPr>
      <w:r>
        <w:t>6</w:t>
      </w:r>
      <w:r w:rsidR="000A0F0A" w:rsidRPr="00F71C97">
        <w:t>.</w:t>
      </w:r>
      <w:r w:rsidR="000A0F0A" w:rsidRPr="00F71C97">
        <w:tab/>
        <w:t>Consideration of reports of States Parties under article 29 (1) of the Convention.</w:t>
      </w:r>
    </w:p>
    <w:p w14:paraId="74298DFC" w14:textId="02B55EA0" w:rsidR="000A0F0A" w:rsidRPr="00C768DB" w:rsidRDefault="00C768DB" w:rsidP="000A0F0A">
      <w:pPr>
        <w:pStyle w:val="SingleTxtG"/>
        <w:ind w:left="1701" w:hanging="567"/>
      </w:pPr>
      <w:r>
        <w:t>7</w:t>
      </w:r>
      <w:r w:rsidR="000A0F0A" w:rsidRPr="00F71C97">
        <w:t>.</w:t>
      </w:r>
      <w:r w:rsidR="000A0F0A" w:rsidRPr="00F71C97">
        <w:tab/>
        <w:t xml:space="preserve">Consideration of additional information </w:t>
      </w:r>
      <w:r w:rsidR="000A0F0A">
        <w:t>and observations submitted by</w:t>
      </w:r>
      <w:r w:rsidR="000A0F0A" w:rsidRPr="00F71C97">
        <w:t xml:space="preserve"> States Parties under articles 29 </w:t>
      </w:r>
      <w:r w:rsidR="000A0F0A" w:rsidRPr="00E01A57">
        <w:t>(3) and</w:t>
      </w:r>
      <w:r w:rsidR="000A0F0A" w:rsidRPr="00F71C97">
        <w:t xml:space="preserve"> (4) and </w:t>
      </w:r>
      <w:r w:rsidR="000A0F0A" w:rsidRPr="00C768DB">
        <w:t>33 of the Convention.</w:t>
      </w:r>
    </w:p>
    <w:p w14:paraId="7938EE96" w14:textId="02FBC0B9" w:rsidR="000A0F0A" w:rsidRPr="00C768DB" w:rsidRDefault="00C768DB" w:rsidP="000A0F0A">
      <w:pPr>
        <w:pStyle w:val="SingleTxtG"/>
        <w:ind w:left="1701" w:hanging="567"/>
      </w:pPr>
      <w:r>
        <w:t>8</w:t>
      </w:r>
      <w:r w:rsidR="000A0F0A" w:rsidRPr="00C768DB">
        <w:t>.</w:t>
      </w:r>
      <w:r w:rsidR="000A0F0A" w:rsidRPr="00C768DB">
        <w:tab/>
        <w:t>Consideration of the report on requests for urgent action under article 30 of the Convention and of updates related to the management of the procedure.</w:t>
      </w:r>
    </w:p>
    <w:p w14:paraId="1825DC04" w14:textId="0F1D2D37" w:rsidR="000A0F0A" w:rsidRPr="00C768DB" w:rsidRDefault="00C768DB" w:rsidP="000A0F0A">
      <w:pPr>
        <w:pStyle w:val="SingleTxtG"/>
        <w:ind w:left="1701" w:hanging="567"/>
      </w:pPr>
      <w:r>
        <w:t>9</w:t>
      </w:r>
      <w:r w:rsidR="000A0F0A" w:rsidRPr="00C768DB">
        <w:t>.</w:t>
      </w:r>
      <w:r w:rsidR="000A0F0A" w:rsidRPr="00C768DB">
        <w:tab/>
        <w:t>Follow-up to Views of the Committee.</w:t>
      </w:r>
    </w:p>
    <w:p w14:paraId="7F76521A" w14:textId="6D5C3D56" w:rsidR="000A0F0A" w:rsidRPr="00C768DB" w:rsidRDefault="00C768DB" w:rsidP="000A0F0A">
      <w:pPr>
        <w:pStyle w:val="SingleTxtG"/>
        <w:ind w:left="1701" w:hanging="567"/>
      </w:pPr>
      <w:r>
        <w:t>10</w:t>
      </w:r>
      <w:r w:rsidR="000A0F0A" w:rsidRPr="00C768DB">
        <w:t>.</w:t>
      </w:r>
      <w:r w:rsidR="000A0F0A" w:rsidRPr="00C768DB">
        <w:tab/>
        <w:t>Visits by the Committee under article 33 of the Convention.</w:t>
      </w:r>
    </w:p>
    <w:p w14:paraId="7938A8AD" w14:textId="06AA04D3" w:rsidR="000A0F0A" w:rsidRPr="00F71C97" w:rsidRDefault="00C768DB" w:rsidP="000A0F0A">
      <w:pPr>
        <w:pStyle w:val="SingleTxtG"/>
        <w:ind w:left="1701" w:hanging="567"/>
      </w:pPr>
      <w:r w:rsidRPr="00C768DB">
        <w:lastRenderedPageBreak/>
        <w:t>1</w:t>
      </w:r>
      <w:r>
        <w:t>1</w:t>
      </w:r>
      <w:r w:rsidR="000A0F0A" w:rsidRPr="00C768DB">
        <w:t>.</w:t>
      </w:r>
      <w:r w:rsidR="000A0F0A" w:rsidRPr="00C768DB">
        <w:tab/>
        <w:t>Procedure under article 34 of the Convention.</w:t>
      </w:r>
    </w:p>
    <w:p w14:paraId="184F4C32" w14:textId="76C24853" w:rsidR="000A0F0A" w:rsidRPr="00F71C97" w:rsidRDefault="00C768DB" w:rsidP="000A0F0A">
      <w:pPr>
        <w:pStyle w:val="SingleTxtG"/>
        <w:ind w:left="1701" w:hanging="567"/>
      </w:pPr>
      <w:r w:rsidRPr="00F71C97">
        <w:t>1</w:t>
      </w:r>
      <w:r>
        <w:t>2</w:t>
      </w:r>
      <w:r w:rsidR="000A0F0A" w:rsidRPr="00F71C97">
        <w:t>.</w:t>
      </w:r>
      <w:r w:rsidR="000A0F0A" w:rsidRPr="00F71C97">
        <w:tab/>
        <w:t>Reprisals.</w:t>
      </w:r>
    </w:p>
    <w:p w14:paraId="352AEAA3" w14:textId="1EFE3491" w:rsidR="000A0F0A" w:rsidRPr="00F71C97" w:rsidRDefault="00C768DB" w:rsidP="000A0F0A">
      <w:pPr>
        <w:pStyle w:val="SingleTxtG"/>
        <w:ind w:left="1701" w:hanging="567"/>
      </w:pPr>
      <w:r w:rsidRPr="00F71C97">
        <w:t>1</w:t>
      </w:r>
      <w:r>
        <w:t>3</w:t>
      </w:r>
      <w:r w:rsidR="000A0F0A" w:rsidRPr="00F71C97">
        <w:t>.</w:t>
      </w:r>
      <w:r w:rsidR="000A0F0A" w:rsidRPr="00F71C97">
        <w:tab/>
      </w:r>
      <w:r w:rsidR="00A0675B">
        <w:t>Annual and bilateral m</w:t>
      </w:r>
      <w:r w:rsidR="000A0F0A" w:rsidRPr="00F71C97">
        <w:t>eetings with States Members of the United Nations.</w:t>
      </w:r>
    </w:p>
    <w:p w14:paraId="4A784C33" w14:textId="646CEB1A" w:rsidR="000A0F0A" w:rsidRPr="00F71C97" w:rsidRDefault="00C768DB" w:rsidP="000A0F0A">
      <w:pPr>
        <w:pStyle w:val="SingleTxtG"/>
        <w:ind w:left="1701" w:hanging="567"/>
      </w:pPr>
      <w:r w:rsidRPr="00F71C97">
        <w:t>1</w:t>
      </w:r>
      <w:r>
        <w:t>4</w:t>
      </w:r>
      <w:r w:rsidR="000A0F0A" w:rsidRPr="00F71C97">
        <w:t>.</w:t>
      </w:r>
      <w:r w:rsidR="000A0F0A" w:rsidRPr="00F71C97">
        <w:tab/>
      </w:r>
      <w:r w:rsidR="00A0675B">
        <w:t>Annual and bilateral m</w:t>
      </w:r>
      <w:r w:rsidR="000A0F0A" w:rsidRPr="00F71C97">
        <w:t>eetings with United Nations agencies and mechanisms and intergovernmental organizations.</w:t>
      </w:r>
    </w:p>
    <w:p w14:paraId="04102A54" w14:textId="0567FE3D" w:rsidR="000A0F0A" w:rsidRPr="00F71C97" w:rsidRDefault="00C768DB" w:rsidP="000A0F0A">
      <w:pPr>
        <w:pStyle w:val="SingleTxtG"/>
        <w:ind w:left="1701" w:hanging="567"/>
      </w:pPr>
      <w:r w:rsidRPr="00F71C97">
        <w:t>1</w:t>
      </w:r>
      <w:r>
        <w:t>5</w:t>
      </w:r>
      <w:r w:rsidR="000A0F0A" w:rsidRPr="00F71C97">
        <w:t>.</w:t>
      </w:r>
      <w:r w:rsidR="000A0F0A" w:rsidRPr="00F71C97">
        <w:tab/>
      </w:r>
      <w:r w:rsidR="00A0675B">
        <w:t>Annual and bilateral m</w:t>
      </w:r>
      <w:r w:rsidR="000A0F0A" w:rsidRPr="00F71C97">
        <w:t>eetings with civil society actors, national human rights institutions and other stakeholders.</w:t>
      </w:r>
    </w:p>
    <w:p w14:paraId="7B349E45" w14:textId="019112C7" w:rsidR="000A0F0A" w:rsidRPr="00F71C97" w:rsidRDefault="00C768DB" w:rsidP="000A0F0A">
      <w:pPr>
        <w:pStyle w:val="SingleTxtG"/>
        <w:ind w:left="1701" w:hanging="567"/>
      </w:pPr>
      <w:r w:rsidRPr="00F71C97">
        <w:t>1</w:t>
      </w:r>
      <w:r>
        <w:t>6</w:t>
      </w:r>
      <w:r w:rsidR="000A0F0A" w:rsidRPr="00F71C97">
        <w:t>.</w:t>
      </w:r>
      <w:r w:rsidR="000A0F0A" w:rsidRPr="00F71C97">
        <w:tab/>
        <w:t>Meetings with special procedure mandate holders and regional human rights mechanisms.</w:t>
      </w:r>
    </w:p>
    <w:p w14:paraId="2CA8C164" w14:textId="09612EB7" w:rsidR="000A0F0A" w:rsidRPr="00F71C97" w:rsidRDefault="00C768DB" w:rsidP="000A0F0A">
      <w:pPr>
        <w:pStyle w:val="SingleTxtG"/>
        <w:ind w:left="1701" w:hanging="567"/>
      </w:pPr>
      <w:r w:rsidRPr="00F71C97">
        <w:t>1</w:t>
      </w:r>
      <w:r>
        <w:t>7</w:t>
      </w:r>
      <w:r w:rsidR="000A0F0A" w:rsidRPr="00F71C97">
        <w:t>.</w:t>
      </w:r>
      <w:r w:rsidR="000A0F0A" w:rsidRPr="00F71C97">
        <w:tab/>
        <w:t>Provisional agenda of the thirty</w:t>
      </w:r>
      <w:r w:rsidR="00A0675B">
        <w:t>-second</w:t>
      </w:r>
      <w:r w:rsidR="000A0F0A" w:rsidRPr="00F71C97">
        <w:t xml:space="preserve"> session.</w:t>
      </w:r>
    </w:p>
    <w:p w14:paraId="610FEAC6" w14:textId="77777777" w:rsidR="000A0F0A" w:rsidRPr="00F71C97" w:rsidRDefault="000A0F0A" w:rsidP="000A0F0A">
      <w:pPr>
        <w:pStyle w:val="H1G"/>
      </w:pPr>
      <w:r w:rsidRPr="00F71C97">
        <w:tab/>
      </w:r>
      <w:r w:rsidRPr="00F71C97">
        <w:tab/>
        <w:t>Annotations</w:t>
      </w:r>
    </w:p>
    <w:p w14:paraId="3AAE98C7" w14:textId="77777777" w:rsidR="000A0F0A" w:rsidRPr="00F71C97" w:rsidRDefault="000A0F0A" w:rsidP="000A0F0A">
      <w:pPr>
        <w:pStyle w:val="H23G"/>
      </w:pPr>
      <w:r w:rsidRPr="00F71C97">
        <w:tab/>
        <w:t>1.</w:t>
      </w:r>
      <w:r w:rsidRPr="00F71C97">
        <w:tab/>
      </w:r>
      <w:r w:rsidRPr="00F71C97">
        <w:tab/>
        <w:t>Adoption of the agenda</w:t>
      </w:r>
    </w:p>
    <w:p w14:paraId="5727E4E1" w14:textId="7049C5D8" w:rsidR="000A0F0A" w:rsidRPr="00F71C97" w:rsidRDefault="000A0F0A" w:rsidP="000A0F0A">
      <w:pPr>
        <w:pStyle w:val="SingleTxtG"/>
      </w:pPr>
      <w:r w:rsidRPr="00F71C97">
        <w:t xml:space="preserve">In accordance with rule 8 of the rules of procedure, the first item on the provisional agenda for any session is to be the adoption of the agenda, except for the election of the officers. Under this item, the Committee will consider and adopt the agenda for its </w:t>
      </w:r>
      <w:r>
        <w:t>thirt</w:t>
      </w:r>
      <w:r w:rsidR="00A0675B">
        <w:t>y-first</w:t>
      </w:r>
      <w:r w:rsidRPr="00F71C97">
        <w:t xml:space="preserve"> session.</w:t>
      </w:r>
    </w:p>
    <w:p w14:paraId="30847CBB" w14:textId="77777777" w:rsidR="000A0F0A" w:rsidRPr="00F71C97" w:rsidRDefault="000A0F0A" w:rsidP="000A0F0A">
      <w:pPr>
        <w:pStyle w:val="H23G"/>
      </w:pPr>
      <w:r w:rsidRPr="00F71C97">
        <w:tab/>
        <w:t>2.</w:t>
      </w:r>
      <w:r w:rsidRPr="00F71C97">
        <w:tab/>
      </w:r>
      <w:r w:rsidRPr="00F71C97">
        <w:tab/>
        <w:t>Tribute to victims of enforced disappearance</w:t>
      </w:r>
    </w:p>
    <w:p w14:paraId="65B1E879" w14:textId="77777777" w:rsidR="000A0F0A" w:rsidRPr="00F71C97" w:rsidRDefault="000A0F0A" w:rsidP="000A0F0A">
      <w:pPr>
        <w:pStyle w:val="SingleTxtG"/>
      </w:pPr>
      <w:r w:rsidRPr="00F71C97">
        <w:t>The Committee will pay tribute to victims of enforced disappearance.</w:t>
      </w:r>
    </w:p>
    <w:p w14:paraId="7530624A" w14:textId="10031847" w:rsidR="000A0F0A" w:rsidRPr="00F71C97" w:rsidRDefault="000A0F0A" w:rsidP="000A0F0A">
      <w:pPr>
        <w:pStyle w:val="H23G"/>
      </w:pPr>
      <w:r w:rsidRPr="00F71C97">
        <w:tab/>
        <w:t>3.</w:t>
      </w:r>
      <w:r w:rsidRPr="00F71C97">
        <w:tab/>
        <w:t xml:space="preserve">Reports by Committee members on activities undertaken between the </w:t>
      </w:r>
      <w:r w:rsidR="00391C64">
        <w:t>thirtieth</w:t>
      </w:r>
      <w:r w:rsidRPr="00F71C97">
        <w:t xml:space="preserve"> and thirt</w:t>
      </w:r>
      <w:r w:rsidR="00A0675B">
        <w:t>y-first</w:t>
      </w:r>
      <w:r w:rsidRPr="00F71C97">
        <w:t xml:space="preserve"> sessions of the Committee</w:t>
      </w:r>
    </w:p>
    <w:p w14:paraId="5C37A625" w14:textId="2D5C7355" w:rsidR="000A0F0A" w:rsidRPr="00F71C97" w:rsidRDefault="000A0F0A" w:rsidP="000A0F0A">
      <w:pPr>
        <w:pStyle w:val="SingleTxtG"/>
      </w:pPr>
      <w:r w:rsidRPr="00F71C97">
        <w:t>The Committee members will share information regarding activities that they have undertaken in relation to the Convention between the thirtieth</w:t>
      </w:r>
      <w:r w:rsidR="00A0675B">
        <w:t xml:space="preserve"> and </w:t>
      </w:r>
      <w:r w:rsidR="00391C64">
        <w:t>thirty</w:t>
      </w:r>
      <w:r w:rsidR="00A0675B">
        <w:t>-first</w:t>
      </w:r>
      <w:r w:rsidRPr="00F71C97">
        <w:t xml:space="preserve"> sessions.</w:t>
      </w:r>
    </w:p>
    <w:p w14:paraId="5DEDBD9E" w14:textId="4447A584" w:rsidR="000A0F0A" w:rsidRPr="00F71C97" w:rsidRDefault="000A0F0A" w:rsidP="000A0F0A">
      <w:pPr>
        <w:pStyle w:val="H23G"/>
      </w:pPr>
      <w:r w:rsidRPr="00F71C97">
        <w:tab/>
        <w:t>4.</w:t>
      </w:r>
      <w:r w:rsidRPr="00F71C97">
        <w:tab/>
        <w:t>Matters relating to the Committee</w:t>
      </w:r>
      <w:r>
        <w:t>’</w:t>
      </w:r>
      <w:r w:rsidRPr="00F71C97">
        <w:t>s methods of work, thematic areas of work and ad hoc activities</w:t>
      </w:r>
    </w:p>
    <w:p w14:paraId="049050FC" w14:textId="77777777" w:rsidR="000A0F0A" w:rsidRPr="00C768DB" w:rsidRDefault="000A0F0A" w:rsidP="000A0F0A">
      <w:pPr>
        <w:pStyle w:val="H23G"/>
      </w:pPr>
      <w:r w:rsidRPr="00F71C97">
        <w:tab/>
      </w:r>
      <w:r w:rsidRPr="00C768DB">
        <w:t>(a)</w:t>
      </w:r>
      <w:r w:rsidRPr="00C768DB">
        <w:tab/>
        <w:t>Follow-up to the meetings of Chairs of the human rights treaty bodies</w:t>
      </w:r>
    </w:p>
    <w:p w14:paraId="2F7F8D51" w14:textId="77777777" w:rsidR="000A0F0A" w:rsidRPr="00C768DB" w:rsidRDefault="000A0F0A" w:rsidP="000A0F0A">
      <w:pPr>
        <w:pStyle w:val="SingleTxtG"/>
      </w:pPr>
      <w:r w:rsidRPr="00C768DB">
        <w:t>The Committee will discuss the outcomes of the meetings of Chairs of the human rights treaty bodies and take necessary actions in view thereof.</w:t>
      </w:r>
    </w:p>
    <w:p w14:paraId="4B5D37FD" w14:textId="69734DA0" w:rsidR="000A0F0A" w:rsidRPr="00C768DB" w:rsidRDefault="000A0F0A" w:rsidP="000A0F0A">
      <w:pPr>
        <w:pStyle w:val="H23G"/>
      </w:pPr>
      <w:r w:rsidRPr="00C768DB">
        <w:tab/>
        <w:t>(b)</w:t>
      </w:r>
      <w:r w:rsidRPr="00C768DB">
        <w:tab/>
        <w:t>Review of the Committee’s methods of work</w:t>
      </w:r>
    </w:p>
    <w:p w14:paraId="5239BD66" w14:textId="77777777" w:rsidR="000A0F0A" w:rsidRPr="00C768DB" w:rsidRDefault="000A0F0A" w:rsidP="000A0F0A">
      <w:pPr>
        <w:pStyle w:val="SingleTxtG"/>
      </w:pPr>
      <w:r w:rsidRPr="00C768DB">
        <w:t xml:space="preserve">The Committee will continue to review its methods of work to align them with the amended rules of procedure and with the outcome of the thirty-seventh meeting of the Chairs of the human rights treaty bodies. </w:t>
      </w:r>
    </w:p>
    <w:p w14:paraId="0C23DFC1" w14:textId="77777777" w:rsidR="000A0F0A" w:rsidRPr="00C768DB" w:rsidRDefault="000A0F0A" w:rsidP="000A0F0A">
      <w:pPr>
        <w:pStyle w:val="H23G"/>
      </w:pPr>
      <w:r w:rsidRPr="00C768DB">
        <w:tab/>
        <w:t>(c)</w:t>
      </w:r>
      <w:r w:rsidRPr="00C768DB">
        <w:tab/>
        <w:t>General comment on women, girls and enforced disappearance</w:t>
      </w:r>
    </w:p>
    <w:p w14:paraId="51AF1C62" w14:textId="59B8C0CD" w:rsidR="00F97E80" w:rsidRDefault="00F97E80" w:rsidP="000A0F0A">
      <w:pPr>
        <w:pStyle w:val="H23G"/>
      </w:pPr>
      <w:r w:rsidRPr="00732BFE">
        <w:rPr>
          <w:rFonts w:eastAsia="SimSun"/>
          <w:bCs/>
          <w:lang w:eastAsia="zh-CN"/>
        </w:rPr>
        <w:tab/>
      </w:r>
      <w:r w:rsidRPr="00732BFE">
        <w:rPr>
          <w:rFonts w:eastAsia="SimSun"/>
          <w:bCs/>
          <w:lang w:eastAsia="zh-CN"/>
        </w:rPr>
        <w:tab/>
      </w:r>
      <w:r w:rsidR="0051367F" w:rsidRPr="00732BFE">
        <w:rPr>
          <w:rFonts w:eastAsia="SimSun"/>
          <w:bCs/>
          <w:lang w:eastAsia="zh-CN"/>
        </w:rPr>
        <w:t>The Committee will consider and adopt its general comment on women, girls and enforced disappearance, and will hold a launch event.</w:t>
      </w:r>
      <w:r w:rsidR="000A0F0A" w:rsidRPr="00C768DB">
        <w:tab/>
      </w:r>
    </w:p>
    <w:p w14:paraId="0B3651B4" w14:textId="0DC936CD" w:rsidR="000A0F0A" w:rsidRPr="00930A50" w:rsidRDefault="00F97E80" w:rsidP="000A0F0A">
      <w:pPr>
        <w:pStyle w:val="H23G"/>
      </w:pPr>
      <w:r>
        <w:tab/>
      </w:r>
      <w:r w:rsidR="000A0F0A" w:rsidRPr="00C768DB">
        <w:t>(d)</w:t>
      </w:r>
      <w:r w:rsidR="000A0F0A" w:rsidRPr="00C768DB">
        <w:tab/>
        <w:t xml:space="preserve">Joint statement on enforced </w:t>
      </w:r>
      <w:r w:rsidR="000A0F0A" w:rsidRPr="00930A50">
        <w:t>disappearances in the context of transnational repression</w:t>
      </w:r>
    </w:p>
    <w:p w14:paraId="3DE924CE" w14:textId="58C26E53" w:rsidR="000A0F0A" w:rsidRPr="00930A50" w:rsidRDefault="000A0F0A" w:rsidP="000A0F0A">
      <w:pPr>
        <w:pStyle w:val="SingleTxtG"/>
      </w:pPr>
      <w:r w:rsidRPr="00930A50">
        <w:t>The Committee</w:t>
      </w:r>
      <w:r w:rsidR="00391C64" w:rsidRPr="00732BFE">
        <w:t xml:space="preserve"> and the Working Group on Enforced and Involuntary Disappearances</w:t>
      </w:r>
      <w:r w:rsidRPr="00930A50">
        <w:t xml:space="preserve"> will consider </w:t>
      </w:r>
      <w:r w:rsidR="00391C64" w:rsidRPr="00732BFE">
        <w:t>the</w:t>
      </w:r>
      <w:r w:rsidRPr="00930A50">
        <w:t xml:space="preserve"> draft </w:t>
      </w:r>
      <w:r w:rsidR="00391C64" w:rsidRPr="00732BFE">
        <w:t>joint statement on enforced disappearances in the context of transnational repression</w:t>
      </w:r>
      <w:r w:rsidR="00F97E80" w:rsidRPr="00930A50">
        <w:t>.</w:t>
      </w:r>
    </w:p>
    <w:p w14:paraId="3435D871" w14:textId="24212F41" w:rsidR="000A0F0A" w:rsidRPr="00930A50" w:rsidRDefault="000A0F0A" w:rsidP="000A0F0A">
      <w:pPr>
        <w:pStyle w:val="H23G"/>
      </w:pPr>
      <w:r w:rsidRPr="00930A50">
        <w:tab/>
        <w:t>(e)</w:t>
      </w:r>
      <w:r w:rsidRPr="00930A50">
        <w:tab/>
      </w:r>
      <w:r w:rsidR="00260425" w:rsidRPr="00930A50">
        <w:t xml:space="preserve">Joint statement on </w:t>
      </w:r>
      <w:r w:rsidRPr="00930A50">
        <w:t>gender identity, sexual orientation and enforced disappearance</w:t>
      </w:r>
    </w:p>
    <w:p w14:paraId="10BD2638" w14:textId="77777777" w:rsidR="000A0F0A" w:rsidRPr="00930A50" w:rsidRDefault="000A0F0A" w:rsidP="000A0F0A">
      <w:pPr>
        <w:pStyle w:val="SingleTxtG"/>
      </w:pPr>
      <w:r w:rsidRPr="00930A50">
        <w:t xml:space="preserve">The Committee will review the inputs received on gender identity, sexual orientation and enforced disappearance and analyse a draft document on the issue. </w:t>
      </w:r>
    </w:p>
    <w:p w14:paraId="436FEA8A" w14:textId="09BE4AB1" w:rsidR="000A0F0A" w:rsidRPr="00930A50" w:rsidRDefault="000A0F0A" w:rsidP="000A0F0A">
      <w:pPr>
        <w:pStyle w:val="H23G"/>
      </w:pPr>
      <w:r w:rsidRPr="00930A50">
        <w:lastRenderedPageBreak/>
        <w:tab/>
        <w:t>(f)</w:t>
      </w:r>
      <w:r w:rsidRPr="00930A50">
        <w:tab/>
        <w:t>Communication strategy of the Committee</w:t>
      </w:r>
      <w:r w:rsidR="00A224F6" w:rsidRPr="00930A50">
        <w:t xml:space="preserve"> </w:t>
      </w:r>
    </w:p>
    <w:p w14:paraId="378592D0" w14:textId="4E19A7D5" w:rsidR="000A0F0A" w:rsidRPr="00F71C97" w:rsidRDefault="000A0F0A" w:rsidP="000A0F0A">
      <w:pPr>
        <w:pStyle w:val="SingleTxtG"/>
      </w:pPr>
      <w:r w:rsidRPr="00930A50">
        <w:t>The Committee will pursue its exchanges with the Communications and Public Mobilization Section of the Office of the United Nations High Commissioner for Human Rights</w:t>
      </w:r>
      <w:r w:rsidRPr="00930A50" w:rsidDel="00911FB3">
        <w:t xml:space="preserve"> </w:t>
      </w:r>
      <w:r w:rsidRPr="00930A50">
        <w:t>to explore</w:t>
      </w:r>
      <w:r w:rsidRPr="00F71C97">
        <w:t xml:space="preserve"> concrete action to be taken to raise awareness about enforced disappearance and provide further information about the Committee</w:t>
      </w:r>
      <w:r>
        <w:t>’</w:t>
      </w:r>
      <w:r w:rsidRPr="00F71C97">
        <w:t>s work.</w:t>
      </w:r>
    </w:p>
    <w:p w14:paraId="1A5E17DF" w14:textId="77777777" w:rsidR="000A0F0A" w:rsidRPr="00F71C97" w:rsidRDefault="000A0F0A" w:rsidP="000A0F0A">
      <w:pPr>
        <w:pStyle w:val="H23G"/>
      </w:pPr>
      <w:r w:rsidRPr="00F71C97">
        <w:tab/>
        <w:t>(g)</w:t>
      </w:r>
      <w:r w:rsidRPr="00F71C97">
        <w:tab/>
        <w:t>Promotion of the ratification of the Convention</w:t>
      </w:r>
    </w:p>
    <w:p w14:paraId="26C6857A" w14:textId="360F3AE6" w:rsidR="000A0F0A" w:rsidRPr="00F71C97" w:rsidRDefault="000A0F0A" w:rsidP="000A0F0A">
      <w:pPr>
        <w:pStyle w:val="SingleTxtG"/>
      </w:pPr>
      <w:r w:rsidRPr="00F71C97">
        <w:t xml:space="preserve">The Committee will </w:t>
      </w:r>
      <w:r w:rsidR="00391C64">
        <w:t>make a balance of the actions taken between the thirtieth and thirty-first sessions of the Committee</w:t>
      </w:r>
      <w:r w:rsidRPr="00F71C97">
        <w:t xml:space="preserve"> to promote the ratification of the Convention.</w:t>
      </w:r>
    </w:p>
    <w:p w14:paraId="28FB6D64" w14:textId="77777777" w:rsidR="000A0F0A" w:rsidRPr="00F71C97" w:rsidRDefault="000A0F0A" w:rsidP="000A0F0A">
      <w:pPr>
        <w:pStyle w:val="H23G"/>
      </w:pPr>
      <w:r w:rsidRPr="00F71C97">
        <w:tab/>
        <w:t>(h)</w:t>
      </w:r>
      <w:r w:rsidRPr="00F71C97">
        <w:tab/>
        <w:t>Twentieth anniversary of the Convention</w:t>
      </w:r>
    </w:p>
    <w:p w14:paraId="50A06786" w14:textId="718D9582" w:rsidR="000A0F0A" w:rsidRPr="00F71C97" w:rsidRDefault="000A0F0A" w:rsidP="005833C0">
      <w:pPr>
        <w:pStyle w:val="SingleTxtG"/>
      </w:pPr>
      <w:r w:rsidRPr="004212E3">
        <w:t xml:space="preserve">The Committee will </w:t>
      </w:r>
      <w:r w:rsidR="00391C64">
        <w:t>make a balance of the actions taken in the context of CED20, that was launched to</w:t>
      </w:r>
      <w:r w:rsidRPr="00F71C97">
        <w:t xml:space="preserve"> celebrate</w:t>
      </w:r>
      <w:r w:rsidRPr="004212E3">
        <w:t xml:space="preserve"> the </w:t>
      </w:r>
      <w:r>
        <w:t>twentieth</w:t>
      </w:r>
      <w:r w:rsidRPr="004212E3">
        <w:t xml:space="preserve"> anniversary of the </w:t>
      </w:r>
      <w:r>
        <w:t xml:space="preserve">International </w:t>
      </w:r>
      <w:r w:rsidRPr="004212E3">
        <w:t xml:space="preserve">Convention for the Protection of </w:t>
      </w:r>
      <w:r>
        <w:t>A</w:t>
      </w:r>
      <w:r w:rsidRPr="004212E3">
        <w:t xml:space="preserve">ll Persons </w:t>
      </w:r>
      <w:r>
        <w:t>from</w:t>
      </w:r>
      <w:r w:rsidRPr="004212E3">
        <w:t xml:space="preserve"> </w:t>
      </w:r>
      <w:r>
        <w:t>E</w:t>
      </w:r>
      <w:r w:rsidRPr="004212E3">
        <w:t xml:space="preserve">nforced </w:t>
      </w:r>
      <w:r>
        <w:t>D</w:t>
      </w:r>
      <w:r w:rsidRPr="004212E3">
        <w:t>isappearance</w:t>
      </w:r>
      <w:r>
        <w:t xml:space="preserve"> </w:t>
      </w:r>
      <w:r w:rsidRPr="00F71C97">
        <w:t xml:space="preserve">and </w:t>
      </w:r>
      <w:r w:rsidR="00391C64">
        <w:t>carry out various related activities with partners</w:t>
      </w:r>
      <w:r w:rsidRPr="004212E3">
        <w:t>.</w:t>
      </w:r>
    </w:p>
    <w:p w14:paraId="34B0637C" w14:textId="1A1F862D" w:rsidR="000A0F0A" w:rsidRPr="00F71C97" w:rsidRDefault="000A0F0A" w:rsidP="00A224F6">
      <w:pPr>
        <w:pStyle w:val="H23G"/>
      </w:pPr>
      <w:r w:rsidRPr="00F71C97">
        <w:tab/>
        <w:t>(i)</w:t>
      </w:r>
      <w:r w:rsidRPr="00F71C97">
        <w:tab/>
        <w:t>Other matters</w:t>
      </w:r>
    </w:p>
    <w:p w14:paraId="6DE563C9" w14:textId="77777777" w:rsidR="000A0F0A" w:rsidRPr="00930A50" w:rsidRDefault="000A0F0A" w:rsidP="000A0F0A">
      <w:pPr>
        <w:pStyle w:val="SingleTxtG"/>
      </w:pPr>
      <w:r w:rsidRPr="00930A50">
        <w:t>The Committee will discuss any other matters relating to its methods of work, thematic areas of work and ad hoc activities.</w:t>
      </w:r>
    </w:p>
    <w:p w14:paraId="75078B18" w14:textId="2ACA59D0" w:rsidR="000A0F0A" w:rsidRPr="00930A50" w:rsidRDefault="000A0F0A" w:rsidP="000A0F0A">
      <w:pPr>
        <w:pStyle w:val="H23G"/>
      </w:pPr>
      <w:bookmarkStart w:id="0" w:name="_Hlk119486632"/>
      <w:r w:rsidRPr="00930A50">
        <w:tab/>
      </w:r>
      <w:r w:rsidR="00C768DB" w:rsidRPr="00930A50">
        <w:t>5</w:t>
      </w:r>
      <w:r w:rsidRPr="00930A50">
        <w:t>.</w:t>
      </w:r>
      <w:r w:rsidRPr="00930A50">
        <w:tab/>
        <w:t xml:space="preserve">Lists of priority themes in relation to additional information and observations submitted by States Parties </w:t>
      </w:r>
      <w:r w:rsidR="00E0634F" w:rsidRPr="00930A50">
        <w:t xml:space="preserve">and stand-alone requests for information </w:t>
      </w:r>
      <w:r w:rsidRPr="00930A50">
        <w:t>under articles 29 (3) and (4) and 33 of the Convention</w:t>
      </w:r>
    </w:p>
    <w:p w14:paraId="3D701779" w14:textId="12AD3F00" w:rsidR="000A0F0A" w:rsidRPr="00F71C97" w:rsidRDefault="000A0F0A" w:rsidP="00620334">
      <w:pPr>
        <w:pStyle w:val="SingleTxtG"/>
      </w:pPr>
      <w:r w:rsidRPr="00930A50">
        <w:t>The Committee will discuss the lists of priority themes related to the upcoming reviews of the additional information and observations submitted by Colombia pursuant to article 29 (3) and (4) (</w:t>
      </w:r>
      <w:hyperlink r:id="rId11" w:history="1">
        <w:r w:rsidRPr="00930A50">
          <w:rPr>
            <w:color w:val="0000FF"/>
          </w:rPr>
          <w:t>CED/C/COL/AI/1</w:t>
        </w:r>
      </w:hyperlink>
      <w:r w:rsidRPr="00930A50">
        <w:t xml:space="preserve">) and article 33 of the Convention, and of additional information submitted by </w:t>
      </w:r>
      <w:r w:rsidR="00D215A6" w:rsidRPr="00930A50">
        <w:t xml:space="preserve">Italia </w:t>
      </w:r>
      <w:r w:rsidRPr="00930A50">
        <w:t>(</w:t>
      </w:r>
      <w:hyperlink r:id="rId12" w:history="1">
        <w:r w:rsidRPr="00930A50">
          <w:rPr>
            <w:color w:val="0000FF"/>
          </w:rPr>
          <w:t>CED/C/</w:t>
        </w:r>
        <w:r w:rsidR="00D215A6" w:rsidRPr="00930A50">
          <w:rPr>
            <w:color w:val="0000FF"/>
          </w:rPr>
          <w:t>ITA/</w:t>
        </w:r>
        <w:r w:rsidRPr="00930A50">
          <w:rPr>
            <w:color w:val="0000FF"/>
          </w:rPr>
          <w:t>AI/1</w:t>
        </w:r>
      </w:hyperlink>
      <w:r w:rsidRPr="00930A50">
        <w:t>)</w:t>
      </w:r>
      <w:r w:rsidR="00F97E80" w:rsidRPr="00930A50">
        <w:t xml:space="preserve">, </w:t>
      </w:r>
      <w:r w:rsidR="00D215A6" w:rsidRPr="00930A50">
        <w:t xml:space="preserve">Cuba </w:t>
      </w:r>
      <w:r w:rsidRPr="00930A50">
        <w:t>(</w:t>
      </w:r>
      <w:hyperlink r:id="rId13" w:history="1">
        <w:r w:rsidRPr="00930A50">
          <w:rPr>
            <w:color w:val="0000FF"/>
          </w:rPr>
          <w:t>CED/C/</w:t>
        </w:r>
        <w:r w:rsidR="00D215A6" w:rsidRPr="00930A50">
          <w:rPr>
            <w:color w:val="0000FF"/>
          </w:rPr>
          <w:t>CUB</w:t>
        </w:r>
        <w:r w:rsidRPr="00930A50">
          <w:rPr>
            <w:color w:val="0000FF"/>
          </w:rPr>
          <w:t>/AI/1</w:t>
        </w:r>
      </w:hyperlink>
      <w:r w:rsidRPr="00930A50">
        <w:t xml:space="preserve">) </w:t>
      </w:r>
      <w:r w:rsidR="00F97E80" w:rsidRPr="00930A50">
        <w:t>and Paraguay (</w:t>
      </w:r>
      <w:hyperlink r:id="rId14" w:history="1">
        <w:r w:rsidR="00F97E80" w:rsidRPr="00930A50">
          <w:rPr>
            <w:color w:val="0000FF"/>
          </w:rPr>
          <w:t>CED/C/PRY/AI/1</w:t>
        </w:r>
      </w:hyperlink>
      <w:r w:rsidR="00F97E80" w:rsidRPr="00930A50">
        <w:t xml:space="preserve">) </w:t>
      </w:r>
      <w:r w:rsidRPr="00930A50">
        <w:t>pursuant to article 29 (3) and (4) of the Convention.</w:t>
      </w:r>
      <w:r w:rsidR="00E0634F" w:rsidRPr="00930A50">
        <w:t xml:space="preserve"> It will adopt the stand-alone request for information related to Iraq pursuant to article 29(4) of the Convention</w:t>
      </w:r>
      <w:r w:rsidR="00615D30" w:rsidRPr="00930A50">
        <w:t xml:space="preserve"> and Rules </w:t>
      </w:r>
      <w:r w:rsidR="00620334" w:rsidRPr="00930A50">
        <w:rPr>
          <w:lang w:val="en-CH"/>
        </w:rPr>
        <w:t>49(1) and 51(3) of the Committee’s Rules of procedure</w:t>
      </w:r>
      <w:r w:rsidR="00E0634F" w:rsidRPr="00930A50">
        <w:t>.</w:t>
      </w:r>
    </w:p>
    <w:p w14:paraId="10414B43" w14:textId="1B56A457" w:rsidR="000A0F0A" w:rsidRPr="00F71C97" w:rsidRDefault="000A0F0A" w:rsidP="000A0F0A">
      <w:pPr>
        <w:pStyle w:val="H23G"/>
      </w:pPr>
      <w:r w:rsidRPr="00F71C97">
        <w:tab/>
      </w:r>
      <w:r w:rsidR="00C768DB">
        <w:t>6</w:t>
      </w:r>
      <w:r w:rsidRPr="00F71C97">
        <w:t>.</w:t>
      </w:r>
      <w:r w:rsidRPr="00F71C97">
        <w:tab/>
        <w:t xml:space="preserve">Consideration of reports of States Parties </w:t>
      </w:r>
      <w:bookmarkEnd w:id="0"/>
      <w:r w:rsidRPr="00F71C97">
        <w:t>under article 29 (1) of the Convention</w:t>
      </w:r>
    </w:p>
    <w:p w14:paraId="33F0F5B3" w14:textId="08EBB6BD" w:rsidR="000A0F0A" w:rsidRPr="00F71C97" w:rsidRDefault="000A0F0A" w:rsidP="000A0F0A">
      <w:pPr>
        <w:pStyle w:val="SingleTxtG"/>
      </w:pPr>
      <w:bookmarkStart w:id="1" w:name="_Hlk119486778"/>
      <w:r w:rsidRPr="00F71C97">
        <w:t xml:space="preserve">The Committee will consider the reports submitted by </w:t>
      </w:r>
      <w:r w:rsidR="00D215A6">
        <w:t>Belize</w:t>
      </w:r>
      <w:r w:rsidR="00D215A6" w:rsidRPr="00F71C97">
        <w:t xml:space="preserve"> (</w:t>
      </w:r>
      <w:hyperlink r:id="rId15" w:history="1">
        <w:r w:rsidR="00D215A6" w:rsidRPr="000F0F78">
          <w:rPr>
            <w:rStyle w:val="Hyperlink"/>
          </w:rPr>
          <w:t>CED/C/</w:t>
        </w:r>
        <w:r w:rsidR="00D215A6">
          <w:rPr>
            <w:rStyle w:val="Hyperlink"/>
          </w:rPr>
          <w:t>BLZ</w:t>
        </w:r>
        <w:r w:rsidR="00D215A6" w:rsidRPr="000F0F78">
          <w:rPr>
            <w:rStyle w:val="Hyperlink"/>
          </w:rPr>
          <w:t>/1</w:t>
        </w:r>
      </w:hyperlink>
      <w:r w:rsidR="00D215A6" w:rsidRPr="00F71C97">
        <w:t>)</w:t>
      </w:r>
      <w:r w:rsidR="00F97E80">
        <w:t xml:space="preserve"> and Lesotho</w:t>
      </w:r>
      <w:r w:rsidR="00F97E80" w:rsidRPr="00F71C97">
        <w:t xml:space="preserve"> (</w:t>
      </w:r>
      <w:hyperlink r:id="rId16" w:history="1">
        <w:r w:rsidR="00F97E80" w:rsidRPr="000F0F78">
          <w:rPr>
            <w:rStyle w:val="Hyperlink"/>
          </w:rPr>
          <w:t>CED/C/</w:t>
        </w:r>
        <w:r w:rsidR="00F97E80">
          <w:rPr>
            <w:rStyle w:val="Hyperlink"/>
          </w:rPr>
          <w:t>LSO</w:t>
        </w:r>
        <w:r w:rsidR="00F97E80" w:rsidRPr="000F0F78">
          <w:rPr>
            <w:rStyle w:val="Hyperlink"/>
          </w:rPr>
          <w:t>/1</w:t>
        </w:r>
      </w:hyperlink>
      <w:r w:rsidR="00F97E80" w:rsidRPr="00F71C97">
        <w:t>)</w:t>
      </w:r>
      <w:r w:rsidR="00D215A6">
        <w:t xml:space="preserve"> </w:t>
      </w:r>
      <w:r w:rsidRPr="00F71C97">
        <w:t>pursuant to article 29 (1) of the Convention.</w:t>
      </w:r>
    </w:p>
    <w:p w14:paraId="3E0E9BE2" w14:textId="55CE2230" w:rsidR="000A0F0A" w:rsidRPr="00F71C97" w:rsidRDefault="000A0F0A" w:rsidP="000A0F0A">
      <w:pPr>
        <w:pStyle w:val="H23G"/>
      </w:pPr>
      <w:r w:rsidRPr="00F71C97">
        <w:tab/>
      </w:r>
      <w:r w:rsidR="00C768DB">
        <w:t>7</w:t>
      </w:r>
      <w:r w:rsidRPr="00F71C97">
        <w:t>.</w:t>
      </w:r>
      <w:r w:rsidRPr="00F71C97">
        <w:tab/>
        <w:t xml:space="preserve">Consideration of additional information </w:t>
      </w:r>
      <w:r>
        <w:t>and observations submitted by</w:t>
      </w:r>
      <w:r w:rsidRPr="00F71C97">
        <w:t xml:space="preserve"> States Parties under articles 29 </w:t>
      </w:r>
      <w:r w:rsidRPr="00527F63">
        <w:t>(3) and</w:t>
      </w:r>
      <w:r w:rsidRPr="00F71C97">
        <w:t xml:space="preserve"> (4) and 33 of the Convention</w:t>
      </w:r>
    </w:p>
    <w:p w14:paraId="517F0E5C" w14:textId="53A931E7" w:rsidR="000A0F0A" w:rsidRPr="00F71C97" w:rsidRDefault="000A0F0A" w:rsidP="00D215A6">
      <w:pPr>
        <w:pStyle w:val="SingleTxtG"/>
      </w:pPr>
      <w:r w:rsidRPr="00F71C97">
        <w:t xml:space="preserve">The Committee will consider the additional information submitted by </w:t>
      </w:r>
      <w:r w:rsidR="00D215A6">
        <w:t xml:space="preserve">Armenia </w:t>
      </w:r>
      <w:r w:rsidR="00D215A6" w:rsidRPr="00E63FFA">
        <w:t>(</w:t>
      </w:r>
      <w:hyperlink r:id="rId17" w:history="1">
        <w:r w:rsidR="00D215A6" w:rsidRPr="002A66DE">
          <w:rPr>
            <w:rStyle w:val="Hyperlink"/>
          </w:rPr>
          <w:t>CED/C/</w:t>
        </w:r>
        <w:r w:rsidR="00D215A6">
          <w:rPr>
            <w:rStyle w:val="Hyperlink"/>
          </w:rPr>
          <w:t>ARM</w:t>
        </w:r>
        <w:r w:rsidR="00D215A6" w:rsidRPr="002A66DE">
          <w:rPr>
            <w:rStyle w:val="Hyperlink"/>
          </w:rPr>
          <w:t>/AI/1</w:t>
        </w:r>
      </w:hyperlink>
      <w:r w:rsidR="00D215A6" w:rsidRPr="00E63FFA">
        <w:t>)</w:t>
      </w:r>
      <w:r w:rsidR="00D215A6" w:rsidRPr="004212E3">
        <w:t xml:space="preserve"> </w:t>
      </w:r>
      <w:r w:rsidR="00D215A6">
        <w:t xml:space="preserve"> and Gabon</w:t>
      </w:r>
      <w:r w:rsidR="00D215A6" w:rsidRPr="004212E3">
        <w:t xml:space="preserve"> </w:t>
      </w:r>
      <w:r w:rsidR="00D215A6" w:rsidRPr="00E63FFA">
        <w:t>(</w:t>
      </w:r>
      <w:hyperlink r:id="rId18" w:history="1">
        <w:r w:rsidR="00D215A6" w:rsidRPr="002A66DE">
          <w:rPr>
            <w:rStyle w:val="Hyperlink"/>
          </w:rPr>
          <w:t>CED/C/</w:t>
        </w:r>
        <w:r w:rsidR="00D215A6">
          <w:rPr>
            <w:rStyle w:val="Hyperlink"/>
          </w:rPr>
          <w:t>GAB</w:t>
        </w:r>
        <w:r w:rsidR="00D215A6" w:rsidRPr="002A66DE">
          <w:rPr>
            <w:rStyle w:val="Hyperlink"/>
          </w:rPr>
          <w:t>/AI/1</w:t>
        </w:r>
      </w:hyperlink>
      <w:r w:rsidR="00D215A6" w:rsidRPr="00E63FFA">
        <w:t>)</w:t>
      </w:r>
      <w:r w:rsidR="00D215A6" w:rsidRPr="004212E3">
        <w:t xml:space="preserve"> </w:t>
      </w:r>
      <w:r w:rsidRPr="00F71C97">
        <w:t>pursuant to article 29 (3) and (4) of the Convention</w:t>
      </w:r>
      <w:r w:rsidR="00D215A6">
        <w:t>.</w:t>
      </w:r>
      <w:bookmarkEnd w:id="1"/>
    </w:p>
    <w:p w14:paraId="1256B06C" w14:textId="1CEC52B2" w:rsidR="000A0F0A" w:rsidRPr="00F71C97" w:rsidRDefault="000A0F0A" w:rsidP="000A0F0A">
      <w:pPr>
        <w:pStyle w:val="H23G"/>
      </w:pPr>
      <w:r w:rsidRPr="00F71C97">
        <w:tab/>
      </w:r>
      <w:r w:rsidR="00C768DB">
        <w:t>8</w:t>
      </w:r>
      <w:r w:rsidRPr="00F71C97">
        <w:t>.</w:t>
      </w:r>
      <w:r w:rsidRPr="00F71C97">
        <w:tab/>
        <w:t>Consideration of the report on requests for urgent action under article 30 of the Convention and of updates related to the management of the procedure</w:t>
      </w:r>
    </w:p>
    <w:p w14:paraId="22BAE046" w14:textId="312D4018" w:rsidR="000A0F0A" w:rsidRPr="00C768DB" w:rsidRDefault="000A0F0A" w:rsidP="000A0F0A">
      <w:pPr>
        <w:pStyle w:val="SingleTxtG"/>
      </w:pPr>
      <w:r w:rsidRPr="00F71C97">
        <w:t>The Committee will consider the report on requests for urgent action received and follow</w:t>
      </w:r>
      <w:r w:rsidRPr="00F71C97">
        <w:noBreakHyphen/>
        <w:t xml:space="preserve">up </w:t>
      </w:r>
      <w:r w:rsidRPr="00C768DB">
        <w:t>action taken since the t</w:t>
      </w:r>
      <w:r w:rsidR="00D215A6" w:rsidRPr="00C768DB">
        <w:t>hirtieth</w:t>
      </w:r>
      <w:r w:rsidRPr="00C768DB">
        <w:t xml:space="preserve"> session, and updates related to the management of the procedure.</w:t>
      </w:r>
    </w:p>
    <w:p w14:paraId="763AAA61" w14:textId="3000B2DC" w:rsidR="000A0F0A" w:rsidRPr="00C768DB" w:rsidRDefault="000A0F0A" w:rsidP="000A0F0A">
      <w:pPr>
        <w:pStyle w:val="H23G"/>
      </w:pPr>
      <w:r w:rsidRPr="00C768DB">
        <w:tab/>
      </w:r>
      <w:r w:rsidR="00C768DB" w:rsidRPr="00732BFE">
        <w:t>9</w:t>
      </w:r>
      <w:r w:rsidRPr="00C768DB">
        <w:t>.</w:t>
      </w:r>
      <w:r w:rsidRPr="00C768DB">
        <w:tab/>
        <w:t>Follow-up to Views of the Committee</w:t>
      </w:r>
    </w:p>
    <w:p w14:paraId="43A739FB" w14:textId="77777777" w:rsidR="000A0F0A" w:rsidRPr="00C768DB" w:rsidRDefault="000A0F0A" w:rsidP="000A0F0A">
      <w:pPr>
        <w:pStyle w:val="SingleTxtG"/>
      </w:pPr>
      <w:r w:rsidRPr="00C768DB">
        <w:t>The Committee will consider the report of the rapporteur on follow-up to Views pursuant to article 31 of the Convention and rule 81 of the rules of procedure.</w:t>
      </w:r>
    </w:p>
    <w:p w14:paraId="01683E02" w14:textId="25DA691B" w:rsidR="000A0F0A" w:rsidRPr="00C768DB" w:rsidRDefault="000A0F0A" w:rsidP="000A0F0A">
      <w:pPr>
        <w:pStyle w:val="H23G"/>
      </w:pPr>
      <w:r w:rsidRPr="00C768DB">
        <w:tab/>
      </w:r>
      <w:r w:rsidR="00C768DB" w:rsidRPr="00C768DB">
        <w:t>1</w:t>
      </w:r>
      <w:r w:rsidR="00C768DB" w:rsidRPr="00732BFE">
        <w:t>0</w:t>
      </w:r>
      <w:r w:rsidRPr="00C768DB">
        <w:t>.</w:t>
      </w:r>
      <w:r w:rsidRPr="00C768DB">
        <w:tab/>
        <w:t>Visits by the Committee under article 33 of the Convention</w:t>
      </w:r>
    </w:p>
    <w:p w14:paraId="171F94D1" w14:textId="3D3455F5" w:rsidR="000A0F0A" w:rsidRPr="00C768DB" w:rsidRDefault="000A0F0A" w:rsidP="000A0F0A">
      <w:pPr>
        <w:pStyle w:val="SingleTxtG"/>
      </w:pPr>
      <w:r w:rsidRPr="00C768DB">
        <w:t xml:space="preserve">The Committee will address any issues related to visits that it has requested or plans to request pursuant to article 33 of the Convention. In that context, it will follow up on developments </w:t>
      </w:r>
      <w:r w:rsidRPr="00C768DB">
        <w:lastRenderedPageBreak/>
        <w:t>related to the reports on its visits to Colombia (</w:t>
      </w:r>
      <w:hyperlink r:id="rId19" w:history="1">
        <w:r w:rsidRPr="00C768DB">
          <w:rPr>
            <w:color w:val="0000FF"/>
          </w:rPr>
          <w:t>CED/C/COL/VR/1 (Findings)</w:t>
        </w:r>
      </w:hyperlink>
      <w:r w:rsidRPr="00C768DB">
        <w:t xml:space="preserve"> and </w:t>
      </w:r>
      <w:hyperlink r:id="rId20" w:history="1">
        <w:r w:rsidRPr="00C768DB">
          <w:rPr>
            <w:color w:val="0000FF"/>
          </w:rPr>
          <w:t>CED/C/COL/VR/1 (Recommendations)</w:t>
        </w:r>
      </w:hyperlink>
      <w:r w:rsidRPr="00C768DB">
        <w:t>), Iraq (</w:t>
      </w:r>
      <w:hyperlink r:id="rId21" w:history="1">
        <w:r w:rsidRPr="00C768DB">
          <w:rPr>
            <w:color w:val="0000FF"/>
          </w:rPr>
          <w:t>CED/C/IRQ/VR/1 (Findings)</w:t>
        </w:r>
      </w:hyperlink>
      <w:r w:rsidRPr="00C768DB">
        <w:t xml:space="preserve"> and </w:t>
      </w:r>
      <w:hyperlink r:id="rId22" w:history="1">
        <w:r w:rsidRPr="00C768DB">
          <w:rPr>
            <w:color w:val="0000FF"/>
          </w:rPr>
          <w:t>CED/C/IRQ/VR/1 (Recommendations)</w:t>
        </w:r>
      </w:hyperlink>
      <w:r w:rsidRPr="00C768DB">
        <w:t>) and Mexico (</w:t>
      </w:r>
      <w:hyperlink r:id="rId23" w:history="1">
        <w:r w:rsidRPr="00C768DB">
          <w:rPr>
            <w:color w:val="0000FF"/>
          </w:rPr>
          <w:t>CED/C/MEX/VR/1 (Findings)</w:t>
        </w:r>
      </w:hyperlink>
      <w:r w:rsidRPr="00C768DB">
        <w:t xml:space="preserve"> and </w:t>
      </w:r>
      <w:hyperlink r:id="rId24" w:history="1">
        <w:r w:rsidRPr="00C768DB">
          <w:rPr>
            <w:color w:val="0000FF"/>
          </w:rPr>
          <w:t>CED/C/MEX/VR/1 (Recommendations)</w:t>
        </w:r>
      </w:hyperlink>
      <w:r w:rsidRPr="00C768DB">
        <w:t>).</w:t>
      </w:r>
    </w:p>
    <w:p w14:paraId="319CD159" w14:textId="46FEF9B7" w:rsidR="000A0F0A" w:rsidRPr="00C768DB" w:rsidRDefault="000A0F0A" w:rsidP="000A0F0A">
      <w:pPr>
        <w:pStyle w:val="H23G"/>
      </w:pPr>
      <w:r w:rsidRPr="00C768DB">
        <w:tab/>
      </w:r>
      <w:r w:rsidR="00C768DB" w:rsidRPr="00C768DB">
        <w:t>1</w:t>
      </w:r>
      <w:r w:rsidR="00C768DB" w:rsidRPr="00732BFE">
        <w:t>1</w:t>
      </w:r>
      <w:r w:rsidRPr="00C768DB">
        <w:t>.</w:t>
      </w:r>
      <w:r w:rsidRPr="00C768DB">
        <w:tab/>
        <w:t>Procedure under article 34 of the Convention</w:t>
      </w:r>
    </w:p>
    <w:p w14:paraId="681803E1" w14:textId="197ECB86" w:rsidR="000A0F0A" w:rsidRPr="00F71C97" w:rsidRDefault="000A0F0A" w:rsidP="000A0F0A">
      <w:pPr>
        <w:pStyle w:val="SingleTxtG"/>
      </w:pPr>
      <w:r w:rsidRPr="00C768DB">
        <w:t>The Committee will consider any new information received related to the procedure under article 34 of the Convention</w:t>
      </w:r>
      <w:r w:rsidR="00AB19F7" w:rsidRPr="00732BFE">
        <w:t xml:space="preserve"> as relates to Mexico</w:t>
      </w:r>
      <w:r w:rsidRPr="00C768DB">
        <w:t>.</w:t>
      </w:r>
    </w:p>
    <w:p w14:paraId="3799E0F6" w14:textId="064E9E68" w:rsidR="000A0F0A" w:rsidRPr="00F71C97" w:rsidRDefault="000A0F0A" w:rsidP="000A0F0A">
      <w:pPr>
        <w:pStyle w:val="H23G"/>
      </w:pPr>
      <w:r w:rsidRPr="00F71C97">
        <w:tab/>
      </w:r>
      <w:r w:rsidR="00C768DB" w:rsidRPr="00F71C97">
        <w:t>1</w:t>
      </w:r>
      <w:r w:rsidR="00C768DB">
        <w:t>2</w:t>
      </w:r>
      <w:r w:rsidRPr="00F71C97">
        <w:t>.</w:t>
      </w:r>
      <w:r w:rsidRPr="00F71C97">
        <w:tab/>
      </w:r>
      <w:r w:rsidRPr="00F71C97">
        <w:tab/>
        <w:t>Reprisals</w:t>
      </w:r>
    </w:p>
    <w:p w14:paraId="25581988" w14:textId="77777777" w:rsidR="000A0F0A" w:rsidRPr="00F71C97" w:rsidRDefault="000A0F0A" w:rsidP="000A0F0A">
      <w:pPr>
        <w:pStyle w:val="SingleTxtG"/>
      </w:pPr>
      <w:r w:rsidRPr="00F71C97">
        <w:t>The rapporteur on reprisals will report on action taken regarding any allegations of reprisals received since the twenty-</w:t>
      </w:r>
      <w:r>
        <w:t>ninth</w:t>
      </w:r>
      <w:r w:rsidRPr="00F71C97">
        <w:t xml:space="preserve"> session of the Committee.</w:t>
      </w:r>
    </w:p>
    <w:p w14:paraId="3FD839EB" w14:textId="06965408" w:rsidR="000A0F0A" w:rsidRPr="00F71C97" w:rsidRDefault="000A0F0A" w:rsidP="000A0F0A">
      <w:pPr>
        <w:pStyle w:val="H23G"/>
      </w:pPr>
      <w:r w:rsidRPr="00F71C97">
        <w:tab/>
      </w:r>
      <w:r w:rsidR="00C768DB" w:rsidRPr="00F71C97">
        <w:t>1</w:t>
      </w:r>
      <w:r w:rsidR="00C768DB">
        <w:t>3</w:t>
      </w:r>
      <w:r w:rsidRPr="00F71C97">
        <w:t>.</w:t>
      </w:r>
      <w:r w:rsidRPr="00F71C97">
        <w:tab/>
      </w:r>
      <w:r w:rsidRPr="00F71C97">
        <w:tab/>
      </w:r>
      <w:r w:rsidR="00A0675B">
        <w:t>Annual and bilateral m</w:t>
      </w:r>
      <w:r w:rsidRPr="00F71C97">
        <w:t>eetings with States Members of the United Nations</w:t>
      </w:r>
    </w:p>
    <w:p w14:paraId="136FCD17" w14:textId="55E1A60B" w:rsidR="00D215A6" w:rsidRPr="00D215A6" w:rsidRDefault="00D215A6" w:rsidP="00D215A6">
      <w:pPr>
        <w:pStyle w:val="SingleTxtG"/>
      </w:pPr>
      <w:r w:rsidRPr="00D215A6">
        <w:t>Without prejudice to the possibility of holding bilateral meetings, the Committee will hold its annual meeting with States Parties and States signatories to the Convention and other States Members of the United Nations to discuss topics relevant to the Convention.</w:t>
      </w:r>
    </w:p>
    <w:p w14:paraId="65F3CDEB" w14:textId="6E3B7AA9" w:rsidR="000A0F0A" w:rsidRPr="00F71C97" w:rsidRDefault="000A0F0A" w:rsidP="000A0F0A">
      <w:pPr>
        <w:pStyle w:val="H23G"/>
      </w:pPr>
      <w:r w:rsidRPr="00F71C97">
        <w:tab/>
      </w:r>
      <w:r w:rsidR="00C768DB" w:rsidRPr="00F71C97">
        <w:t>1</w:t>
      </w:r>
      <w:r w:rsidR="00C768DB">
        <w:t>4</w:t>
      </w:r>
      <w:r w:rsidRPr="00F71C97">
        <w:t>.</w:t>
      </w:r>
      <w:r w:rsidRPr="00F71C97">
        <w:tab/>
      </w:r>
      <w:r w:rsidR="00A0675B">
        <w:t>Annual and bilateral m</w:t>
      </w:r>
      <w:r w:rsidRPr="00F71C97">
        <w:t>eetings with United Nations agencies and mechanisms and intergovernmental organizations</w:t>
      </w:r>
    </w:p>
    <w:p w14:paraId="552FA868" w14:textId="20B717E8" w:rsidR="000A0F0A" w:rsidRPr="004212E3" w:rsidRDefault="00D215A6" w:rsidP="00D215A6">
      <w:pPr>
        <w:pStyle w:val="SingleTxtG"/>
      </w:pPr>
      <w:r w:rsidRPr="00D215A6">
        <w:t>Without prejudice to the possibility of holding bilateral meetings, the Committee will hold its annual meeting with United Nations agencies and mechanisms and with intergovernmental organizations that work on issues related to enforced disappearance.</w:t>
      </w:r>
    </w:p>
    <w:p w14:paraId="205C772C" w14:textId="0C0D6B4F" w:rsidR="000A0F0A" w:rsidRPr="00F71C97" w:rsidRDefault="000A0F0A" w:rsidP="000A0F0A">
      <w:pPr>
        <w:pStyle w:val="H23G"/>
      </w:pPr>
      <w:r w:rsidRPr="00F71C97">
        <w:tab/>
      </w:r>
      <w:r w:rsidR="00C768DB" w:rsidRPr="00F71C97">
        <w:t>1</w:t>
      </w:r>
      <w:r w:rsidR="00C768DB">
        <w:t>5</w:t>
      </w:r>
      <w:r w:rsidRPr="00F71C97">
        <w:t>.</w:t>
      </w:r>
      <w:r w:rsidRPr="00F71C97">
        <w:tab/>
      </w:r>
      <w:r w:rsidR="00A0675B">
        <w:t>Annual and bilateral m</w:t>
      </w:r>
      <w:r w:rsidRPr="00F71C97">
        <w:t>eetings with civil society actors, national human rights institutions and other stakeholders</w:t>
      </w:r>
    </w:p>
    <w:p w14:paraId="1654A136" w14:textId="3548D209" w:rsidR="000A0F0A" w:rsidRPr="00F71C97" w:rsidRDefault="00D215A6" w:rsidP="00D215A6">
      <w:pPr>
        <w:pStyle w:val="SingleTxtG"/>
      </w:pPr>
      <w:r w:rsidRPr="00D215A6">
        <w:t>Without prejudice to the possibility of holding bilateral meetings, the Committee will hold its annual meeting with civil society actors, national human rights institutions and other stakeholders on the situation of enforced disappearance in States Parties to be considered at the twenty-ninth session and on matters relating to the implementation of the Convention.</w:t>
      </w:r>
    </w:p>
    <w:p w14:paraId="47B9605F" w14:textId="45AE6EB9" w:rsidR="000A0F0A" w:rsidRPr="00F71C97" w:rsidRDefault="000A0F0A" w:rsidP="000A0F0A">
      <w:pPr>
        <w:pStyle w:val="H23G"/>
      </w:pPr>
      <w:r w:rsidRPr="00F71C97">
        <w:tab/>
      </w:r>
      <w:r w:rsidR="00C768DB" w:rsidRPr="00F71C97">
        <w:t>1</w:t>
      </w:r>
      <w:r w:rsidR="00C768DB">
        <w:t>6</w:t>
      </w:r>
      <w:r w:rsidRPr="00F71C97">
        <w:t>.</w:t>
      </w:r>
      <w:r w:rsidRPr="00F71C97">
        <w:tab/>
        <w:t>Meetings with special procedure mandate holders and regional human rights mechanisms</w:t>
      </w:r>
    </w:p>
    <w:p w14:paraId="2DB2E87E" w14:textId="77777777" w:rsidR="000A0F0A" w:rsidRPr="00F71C97" w:rsidRDefault="000A0F0A" w:rsidP="000A0F0A">
      <w:pPr>
        <w:pStyle w:val="SingleTxtG"/>
      </w:pPr>
      <w:r w:rsidRPr="00F71C97">
        <w:t>The Committee will hold meetings with special procedure mandate holders and regional human rights mechanisms to promote cooperation with them and to address specific issues of joint concern.</w:t>
      </w:r>
    </w:p>
    <w:p w14:paraId="438DE44B" w14:textId="0D4708DB" w:rsidR="000A0F0A" w:rsidRPr="00F71C97" w:rsidRDefault="000A0F0A" w:rsidP="000A0F0A">
      <w:pPr>
        <w:pStyle w:val="H23G"/>
      </w:pPr>
      <w:r w:rsidRPr="00F71C97">
        <w:tab/>
      </w:r>
      <w:r w:rsidR="00C768DB" w:rsidRPr="00F71C97">
        <w:t>1</w:t>
      </w:r>
      <w:r w:rsidR="00C768DB">
        <w:t>7</w:t>
      </w:r>
      <w:r w:rsidRPr="00F71C97">
        <w:t>.</w:t>
      </w:r>
      <w:r w:rsidRPr="00F71C97">
        <w:tab/>
        <w:t>Provisional agenda of the thirty-</w:t>
      </w:r>
      <w:r w:rsidR="00D215A6">
        <w:t>second</w:t>
      </w:r>
      <w:r w:rsidRPr="00F71C97">
        <w:t xml:space="preserve"> session</w:t>
      </w:r>
    </w:p>
    <w:p w14:paraId="357BE5C4" w14:textId="10FD2FB7" w:rsidR="000A0F0A" w:rsidRDefault="000A0F0A" w:rsidP="000A0F0A">
      <w:pPr>
        <w:pStyle w:val="SingleTxtG"/>
      </w:pPr>
      <w:r w:rsidRPr="00F71C97">
        <w:t>The Committee will discuss the list of items to be included in the provisional agenda of its thirty-</w:t>
      </w:r>
      <w:r w:rsidR="0044701C">
        <w:t>second</w:t>
      </w:r>
      <w:r w:rsidRPr="00F71C97">
        <w:t xml:space="preserve"> session, to be held </w:t>
      </w:r>
      <w:r w:rsidRPr="007A6527">
        <w:t xml:space="preserve">in </w:t>
      </w:r>
      <w:r w:rsidR="0044701C" w:rsidRPr="007A6527">
        <w:t>202</w:t>
      </w:r>
      <w:r w:rsidR="0044701C">
        <w:t>7</w:t>
      </w:r>
      <w:r w:rsidRPr="007A6527">
        <w:t>.</w:t>
      </w:r>
    </w:p>
    <w:p w14:paraId="039EC00B" w14:textId="41E7FB05" w:rsidR="007268F9" w:rsidRPr="000A0F0A" w:rsidRDefault="000A0F0A" w:rsidP="000A0F0A">
      <w:pPr>
        <w:spacing w:before="240"/>
        <w:jc w:val="center"/>
        <w:rPr>
          <w:lang w:val="en-US"/>
        </w:rPr>
      </w:pPr>
      <w:r w:rsidRPr="004212E3">
        <w:rPr>
          <w:u w:val="single"/>
          <w:lang w:val="en-US"/>
        </w:rPr>
        <w:tab/>
      </w:r>
      <w:r w:rsidRPr="004212E3">
        <w:rPr>
          <w:u w:val="single"/>
          <w:lang w:val="en-US"/>
        </w:rPr>
        <w:tab/>
      </w:r>
      <w:r w:rsidRPr="004212E3">
        <w:rPr>
          <w:u w:val="single"/>
          <w:lang w:val="en-US"/>
        </w:rPr>
        <w:tab/>
      </w:r>
    </w:p>
    <w:sectPr w:rsidR="007268F9" w:rsidRPr="000A0F0A" w:rsidSect="00170237">
      <w:headerReference w:type="even" r:id="rId25"/>
      <w:headerReference w:type="default" r:id="rId26"/>
      <w:footerReference w:type="even" r:id="rId27"/>
      <w:footerReference w:type="default" r:id="rId28"/>
      <w:footerReference w:type="first" r:id="rId2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92CEE" w14:textId="77777777" w:rsidR="007C2114" w:rsidRPr="00557A78" w:rsidRDefault="007C2114" w:rsidP="00557A78">
      <w:pPr>
        <w:pStyle w:val="Footer"/>
      </w:pPr>
    </w:p>
  </w:endnote>
  <w:endnote w:type="continuationSeparator" w:id="0">
    <w:p w14:paraId="5830B972" w14:textId="77777777" w:rsidR="007C2114" w:rsidRPr="00557A78" w:rsidRDefault="007C2114"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CFB4" w14:textId="77777777" w:rsidR="000A0F0A" w:rsidRDefault="000A0F0A" w:rsidP="000A0F0A">
    <w:pPr>
      <w:pStyle w:val="Footer"/>
      <w:tabs>
        <w:tab w:val="right" w:pos="9638"/>
      </w:tabs>
    </w:pPr>
    <w:r w:rsidRPr="000A0F0A">
      <w:rPr>
        <w:b/>
        <w:bCs/>
        <w:sz w:val="18"/>
      </w:rPr>
      <w:fldChar w:fldCharType="begin"/>
    </w:r>
    <w:r w:rsidRPr="000A0F0A">
      <w:rPr>
        <w:b/>
        <w:bCs/>
        <w:sz w:val="18"/>
      </w:rPr>
      <w:instrText xml:space="preserve"> PAGE  \* MERGEFORMAT </w:instrText>
    </w:r>
    <w:r w:rsidRPr="000A0F0A">
      <w:rPr>
        <w:b/>
        <w:bCs/>
        <w:sz w:val="18"/>
      </w:rPr>
      <w:fldChar w:fldCharType="separate"/>
    </w:r>
    <w:r w:rsidRPr="000A0F0A">
      <w:rPr>
        <w:b/>
        <w:bCs/>
        <w:noProof/>
        <w:sz w:val="18"/>
      </w:rPr>
      <w:t>2</w:t>
    </w:r>
    <w:r w:rsidRPr="000A0F0A">
      <w:rPr>
        <w:b/>
        <w:bCs/>
        <w:sz w:val="18"/>
      </w:rPr>
      <w:fldChar w:fldCharType="end"/>
    </w:r>
    <w:r>
      <w:tab/>
      <w:t>GE.25-21134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3C24C" w14:textId="77777777" w:rsidR="000A0F0A" w:rsidRDefault="000A0F0A" w:rsidP="000A0F0A">
    <w:pPr>
      <w:pStyle w:val="Footer"/>
      <w:tabs>
        <w:tab w:val="right" w:pos="9638"/>
      </w:tabs>
    </w:pPr>
    <w:r>
      <w:t>GE.25-21134</w:t>
    </w:r>
    <w:r>
      <w:tab/>
    </w:r>
    <w:r w:rsidRPr="000A0F0A">
      <w:rPr>
        <w:b/>
        <w:bCs/>
        <w:sz w:val="18"/>
      </w:rPr>
      <w:fldChar w:fldCharType="begin"/>
    </w:r>
    <w:r w:rsidRPr="000A0F0A">
      <w:rPr>
        <w:b/>
        <w:bCs/>
        <w:sz w:val="18"/>
      </w:rPr>
      <w:instrText xml:space="preserve"> PAGE  \* MERGEFORMAT </w:instrText>
    </w:r>
    <w:r w:rsidRPr="000A0F0A">
      <w:rPr>
        <w:b/>
        <w:bCs/>
        <w:sz w:val="18"/>
      </w:rPr>
      <w:fldChar w:fldCharType="separate"/>
    </w:r>
    <w:r w:rsidRPr="000A0F0A">
      <w:rPr>
        <w:b/>
        <w:bCs/>
        <w:noProof/>
        <w:sz w:val="18"/>
      </w:rPr>
      <w:t>3</w:t>
    </w:r>
    <w:r w:rsidRPr="000A0F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3CF1B" w14:textId="77777777" w:rsidR="000A0F0A" w:rsidRDefault="000A0F0A">
    <w:pPr>
      <w:pStyle w:val="Footer"/>
      <w:rPr>
        <w:sz w:val="20"/>
      </w:rPr>
    </w:pPr>
    <w:r w:rsidRPr="0027112F">
      <w:rPr>
        <w:noProof/>
        <w:lang w:val="en-US"/>
      </w:rPr>
      <w:drawing>
        <wp:anchor distT="0" distB="0" distL="114300" distR="114300" simplePos="0" relativeHeight="251659264" behindDoc="0" locked="1" layoutInCell="1" allowOverlap="1" wp14:anchorId="7B15003E" wp14:editId="6FB733B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CD047D" w14:textId="1789FFA4" w:rsidR="000A0F0A" w:rsidRPr="000A0F0A" w:rsidRDefault="000A0F0A" w:rsidP="000A0F0A">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68353" w14:textId="77777777" w:rsidR="007C2114" w:rsidRPr="00557A78" w:rsidRDefault="007C2114" w:rsidP="00557A78">
      <w:pPr>
        <w:tabs>
          <w:tab w:val="right" w:pos="2155"/>
        </w:tabs>
        <w:spacing w:after="80" w:line="240" w:lineRule="auto"/>
        <w:ind w:left="680"/>
      </w:pPr>
      <w:r>
        <w:rPr>
          <w:u w:val="single"/>
        </w:rPr>
        <w:tab/>
      </w:r>
    </w:p>
  </w:footnote>
  <w:footnote w:type="continuationSeparator" w:id="0">
    <w:p w14:paraId="04BB9A0F" w14:textId="77777777" w:rsidR="007C2114" w:rsidRPr="00557A78" w:rsidRDefault="007C2114"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7264" w14:textId="5C1C29F7" w:rsidR="000A0F0A" w:rsidRDefault="000A0F0A" w:rsidP="000A0F0A">
    <w:pPr>
      <w:pStyle w:val="Header"/>
    </w:pPr>
    <w:r>
      <w:t>CED/C/3</w:t>
    </w:r>
    <w:r w:rsidR="00C768DB">
      <w:t>1</w:t>
    </w:r>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21C88" w14:textId="3F82C232" w:rsidR="000A0F0A" w:rsidRDefault="000A0F0A" w:rsidP="000A0F0A">
    <w:pPr>
      <w:pStyle w:val="Header"/>
      <w:jc w:val="right"/>
    </w:pPr>
    <w:r>
      <w:t>CED/C/3</w:t>
    </w:r>
    <w:r w:rsidR="00A0675B">
      <w:t>1</w:t>
    </w:r>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178"/>
    <w:rsid w:val="00030C37"/>
    <w:rsid w:val="00046E92"/>
    <w:rsid w:val="000A0F0A"/>
    <w:rsid w:val="000D34AD"/>
    <w:rsid w:val="000F0F78"/>
    <w:rsid w:val="00170237"/>
    <w:rsid w:val="001763C0"/>
    <w:rsid w:val="00197471"/>
    <w:rsid w:val="00197791"/>
    <w:rsid w:val="001A333D"/>
    <w:rsid w:val="00211178"/>
    <w:rsid w:val="00235203"/>
    <w:rsid w:val="00247E2C"/>
    <w:rsid w:val="00257320"/>
    <w:rsid w:val="00260425"/>
    <w:rsid w:val="00277933"/>
    <w:rsid w:val="002A66DE"/>
    <w:rsid w:val="002D6C53"/>
    <w:rsid w:val="002F5595"/>
    <w:rsid w:val="00317117"/>
    <w:rsid w:val="00334F6A"/>
    <w:rsid w:val="00342AC8"/>
    <w:rsid w:val="003517CE"/>
    <w:rsid w:val="00391C64"/>
    <w:rsid w:val="003A444F"/>
    <w:rsid w:val="003B4550"/>
    <w:rsid w:val="003F5B30"/>
    <w:rsid w:val="0043065C"/>
    <w:rsid w:val="0044701C"/>
    <w:rsid w:val="00461253"/>
    <w:rsid w:val="004C5488"/>
    <w:rsid w:val="005042C2"/>
    <w:rsid w:val="0051367F"/>
    <w:rsid w:val="00543676"/>
    <w:rsid w:val="00557A78"/>
    <w:rsid w:val="005833C0"/>
    <w:rsid w:val="005C7125"/>
    <w:rsid w:val="005F2E0B"/>
    <w:rsid w:val="00615D30"/>
    <w:rsid w:val="00620334"/>
    <w:rsid w:val="00620C8F"/>
    <w:rsid w:val="00635872"/>
    <w:rsid w:val="00671529"/>
    <w:rsid w:val="00711938"/>
    <w:rsid w:val="007268F9"/>
    <w:rsid w:val="00732BFE"/>
    <w:rsid w:val="00737893"/>
    <w:rsid w:val="007C2114"/>
    <w:rsid w:val="007C21ED"/>
    <w:rsid w:val="007C52B0"/>
    <w:rsid w:val="007E18CF"/>
    <w:rsid w:val="008359DD"/>
    <w:rsid w:val="008C49F2"/>
    <w:rsid w:val="00930A50"/>
    <w:rsid w:val="009411B4"/>
    <w:rsid w:val="009723F0"/>
    <w:rsid w:val="009D0139"/>
    <w:rsid w:val="009F262A"/>
    <w:rsid w:val="009F5CDC"/>
    <w:rsid w:val="00A0675B"/>
    <w:rsid w:val="00A126AC"/>
    <w:rsid w:val="00A224F6"/>
    <w:rsid w:val="00A430DF"/>
    <w:rsid w:val="00A723BD"/>
    <w:rsid w:val="00A775CF"/>
    <w:rsid w:val="00AB19F7"/>
    <w:rsid w:val="00AB7D7D"/>
    <w:rsid w:val="00AC6152"/>
    <w:rsid w:val="00B06045"/>
    <w:rsid w:val="00B32C53"/>
    <w:rsid w:val="00B875EE"/>
    <w:rsid w:val="00B93BD4"/>
    <w:rsid w:val="00C04B66"/>
    <w:rsid w:val="00C35A27"/>
    <w:rsid w:val="00C768DB"/>
    <w:rsid w:val="00C920B4"/>
    <w:rsid w:val="00CE1932"/>
    <w:rsid w:val="00CF0089"/>
    <w:rsid w:val="00D215A6"/>
    <w:rsid w:val="00D27377"/>
    <w:rsid w:val="00D65FAC"/>
    <w:rsid w:val="00D83274"/>
    <w:rsid w:val="00DF2F5D"/>
    <w:rsid w:val="00E02C2B"/>
    <w:rsid w:val="00E0634F"/>
    <w:rsid w:val="00E94B77"/>
    <w:rsid w:val="00EC6589"/>
    <w:rsid w:val="00ED6C48"/>
    <w:rsid w:val="00EE02DC"/>
    <w:rsid w:val="00EE1321"/>
    <w:rsid w:val="00EF0C90"/>
    <w:rsid w:val="00EF3B55"/>
    <w:rsid w:val="00F16859"/>
    <w:rsid w:val="00F32383"/>
    <w:rsid w:val="00F65F5D"/>
    <w:rsid w:val="00F86A3A"/>
    <w:rsid w:val="00F97E80"/>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2E622"/>
  <w15:docId w15:val="{FD798E68-395F-4FEB-84AB-E5CBB6B74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0F0F78"/>
    <w:rPr>
      <w:color w:val="0000FF"/>
      <w:u w:val="none"/>
    </w:rPr>
  </w:style>
  <w:style w:type="character" w:styleId="FollowedHyperlink">
    <w:name w:val="FollowedHyperlink"/>
    <w:basedOn w:val="DefaultParagraphFont"/>
    <w:uiPriority w:val="99"/>
    <w:semiHidden/>
    <w:unhideWhenUsed/>
    <w:rsid w:val="002A66DE"/>
    <w:rPr>
      <w:color w:val="0000FF"/>
      <w:u w:val="single"/>
    </w:rPr>
  </w:style>
  <w:style w:type="character" w:styleId="UnresolvedMention">
    <w:name w:val="Unresolved Mention"/>
    <w:basedOn w:val="DefaultParagraphFont"/>
    <w:uiPriority w:val="99"/>
    <w:semiHidden/>
    <w:unhideWhenUsed/>
    <w:rsid w:val="002A66DE"/>
    <w:rPr>
      <w:color w:val="605E5C"/>
      <w:shd w:val="clear" w:color="auto" w:fill="E1DFDD"/>
    </w:rPr>
  </w:style>
  <w:style w:type="character" w:styleId="CommentReference">
    <w:name w:val="annotation reference"/>
    <w:basedOn w:val="DefaultParagraphFont"/>
    <w:uiPriority w:val="99"/>
    <w:semiHidden/>
    <w:unhideWhenUsed/>
    <w:rsid w:val="00197471"/>
    <w:rPr>
      <w:sz w:val="16"/>
      <w:szCs w:val="16"/>
    </w:rPr>
  </w:style>
  <w:style w:type="paragraph" w:styleId="CommentText">
    <w:name w:val="annotation text"/>
    <w:basedOn w:val="Normal"/>
    <w:link w:val="CommentTextChar"/>
    <w:uiPriority w:val="99"/>
    <w:unhideWhenUsed/>
    <w:rsid w:val="00197471"/>
    <w:pPr>
      <w:spacing w:line="240" w:lineRule="auto"/>
    </w:pPr>
  </w:style>
  <w:style w:type="character" w:customStyle="1" w:styleId="CommentTextChar">
    <w:name w:val="Comment Text Char"/>
    <w:basedOn w:val="DefaultParagraphFont"/>
    <w:link w:val="CommentText"/>
    <w:uiPriority w:val="99"/>
    <w:rsid w:val="0019747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97471"/>
    <w:rPr>
      <w:b/>
      <w:bCs/>
    </w:rPr>
  </w:style>
  <w:style w:type="character" w:customStyle="1" w:styleId="CommentSubjectChar">
    <w:name w:val="Comment Subject Char"/>
    <w:basedOn w:val="CommentTextChar"/>
    <w:link w:val="CommentSubject"/>
    <w:uiPriority w:val="99"/>
    <w:semiHidden/>
    <w:rsid w:val="00197471"/>
    <w:rPr>
      <w:rFonts w:ascii="Times New Roman" w:eastAsia="Times New Roman" w:hAnsi="Times New Roman" w:cs="Times New Roman"/>
      <w:b/>
      <w:bCs/>
      <w:sz w:val="20"/>
      <w:szCs w:val="20"/>
      <w:lang w:eastAsia="en-US"/>
    </w:rPr>
  </w:style>
  <w:style w:type="paragraph" w:styleId="Revision">
    <w:name w:val="Revision"/>
    <w:hidden/>
    <w:uiPriority w:val="99"/>
    <w:semiHidden/>
    <w:rsid w:val="00A0675B"/>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D/C/CUB/AI/1" TargetMode="External"/><Relationship Id="rId18" Type="http://schemas.openxmlformats.org/officeDocument/2006/relationships/hyperlink" Target="https://docs.un.org/en/CED/C/GAB/AI/1"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undocs.org/en/CED/C/IRQ/VR/1(Findings)" TargetMode="External"/><Relationship Id="rId7" Type="http://schemas.openxmlformats.org/officeDocument/2006/relationships/settings" Target="settings.xml"/><Relationship Id="rId12" Type="http://schemas.openxmlformats.org/officeDocument/2006/relationships/hyperlink" Target="http://undocs.org/en/CED/C/ITA/AI/1" TargetMode="External"/><Relationship Id="rId17" Type="http://schemas.openxmlformats.org/officeDocument/2006/relationships/hyperlink" Target="https://docs.un.org/en/CED/C/ARM/AI/1"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cs.un.org/en/CED/C/LSO/1" TargetMode="External"/><Relationship Id="rId20" Type="http://schemas.openxmlformats.org/officeDocument/2006/relationships/hyperlink" Target="http://undocs.org/en/CED/C/COL/VR/1(Recommendation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ndocs.org/en/CED/C/COL/AI/1" TargetMode="External"/><Relationship Id="rId24" Type="http://schemas.openxmlformats.org/officeDocument/2006/relationships/hyperlink" Target="http://undocs.org/en/CED/C/MEX/VR/1(Recommendations)" TargetMode="External"/><Relationship Id="rId5" Type="http://schemas.openxmlformats.org/officeDocument/2006/relationships/numbering" Target="numbering.xml"/><Relationship Id="rId15" Type="http://schemas.openxmlformats.org/officeDocument/2006/relationships/hyperlink" Target="https://docs.un.org/en/CED/C/BLZ/1" TargetMode="External"/><Relationship Id="rId23" Type="http://schemas.openxmlformats.org/officeDocument/2006/relationships/hyperlink" Target="http://undocs.org/en/CED/C/MEX/VR/1(Findings)"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undocs.org/en/CED/C/COL/VR/1(Finding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D/C/PRY/AI/1" TargetMode="External"/><Relationship Id="rId22" Type="http://schemas.openxmlformats.org/officeDocument/2006/relationships/hyperlink" Target="http://undocs.org/en/CED/C/IRQ/VR/1(Recommendations)"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2026-03-10T16:23:23+00:00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2.xml><?xml version="1.0" encoding="utf-8"?>
<ds:datastoreItem xmlns:ds="http://schemas.openxmlformats.org/officeDocument/2006/customXml" ds:itemID="{DE72755C-0A1A-42F6-AC84-185AE5DCD26D}">
  <ds:schemaRefs>
    <ds:schemaRef ds:uri="http://schemas.microsoft.com/office/2006/metadata/properties"/>
    <ds:schemaRef ds:uri="http://schemas.microsoft.com/office/infopath/2007/PartnerControls"/>
    <ds:schemaRef ds:uri="985ec44e-1bab-4c0b-9df0-6ba128686fc9"/>
    <ds:schemaRef ds:uri="11a6fe0c-d8de-4390-afb3-d9c7c54181f0"/>
    <ds:schemaRef ds:uri="8328ca42-2125-412e-803c-da962a6c2716"/>
  </ds:schemaRefs>
</ds:datastoreItem>
</file>

<file path=customXml/itemProps3.xml><?xml version="1.0" encoding="utf-8"?>
<ds:datastoreItem xmlns:ds="http://schemas.openxmlformats.org/officeDocument/2006/customXml" ds:itemID="{536709DD-0428-47F0-A608-D0EFF86F9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57A3BE-6629-41DB-B67C-12690A30695C}">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Template>
  <TotalTime>2</TotalTime>
  <Pages>4</Pages>
  <Words>1598</Words>
  <Characters>9112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CED/C/30/1</vt:lpstr>
    </vt:vector>
  </TitlesOfParts>
  <Company>DCM</Company>
  <LinksUpToDate>false</LinksUpToDate>
  <CharactersWithSpaces>10689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CED/C/30/1</dc:title>
  <dc:subject>2521134</dc:subject>
  <dc:creator>pae</dc:creator>
  <cp:keywords/>
  <dc:description>final</dc:description>
  <cp:lastModifiedBy>Perrine Deja</cp:lastModifiedBy>
  <cp:revision>3</cp:revision>
  <cp:lastPrinted>2026-04-27T07:44:00Z</cp:lastPrinted>
  <dcterms:created xsi:type="dcterms:W3CDTF">2026-06-19T05:51:00Z</dcterms:created>
  <dcterms:modified xsi:type="dcterms:W3CDTF">2026-07-13T09:53:00Z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y fmtid="{D5CDD505-2E9C-101B-9397-08002B2CF9AE}" pid="3" name="ContentTypeId">
    <vt:lpwstr>0x010100F3F3498CE0ABCF44AFA9CE6E5EEF9E2B</vt:lpwstr>
  </property>
  <property fmtid="{D5CDD505-2E9C-101B-9397-08002B2CF9AE}" pid="4" name="MediaServiceImageTags">
    <vt:lpwstr/>
  </property>
</Properties>
</file>