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B2AB80" w14:textId="21F81833" w:rsidR="00BA776E" w:rsidRPr="00B42241" w:rsidRDefault="00BA776E" w:rsidP="00BB1D76">
      <w:pPr>
        <w:pStyle w:val="Viite"/>
        <w:tabs>
          <w:tab w:val="left" w:pos="810"/>
          <w:tab w:val="left" w:pos="4090"/>
        </w:tabs>
        <w:spacing w:before="1560"/>
        <w:outlineLvl w:val="0"/>
        <w:rPr>
          <w:rFonts w:cs="Arial"/>
          <w:lang w:val="en-US"/>
        </w:rPr>
      </w:pPr>
      <w:r>
        <w:rPr>
          <w:rFonts w:ascii="Arial" w:hAnsi="Arial" w:cs="Arial"/>
          <w:lang w:val="en-US"/>
        </w:rPr>
        <w:tab/>
      </w:r>
      <w:r>
        <w:rPr>
          <w:rFonts w:ascii="Arial" w:hAnsi="Arial" w:cs="Arial"/>
          <w:lang w:val="en-US"/>
        </w:rPr>
        <w:tab/>
      </w:r>
      <w:r w:rsidRPr="000410AA">
        <w:rPr>
          <w:rFonts w:cs="Arial"/>
        </w:rPr>
        <w:fldChar w:fldCharType="begin"/>
      </w:r>
      <w:r w:rsidRPr="008563A5">
        <w:rPr>
          <w:rFonts w:cs="Arial"/>
          <w:lang w:val="en-US"/>
        </w:rPr>
        <w:instrText xml:space="preserve"> MACROBUTTON </w:instrText>
      </w:r>
      <w:r w:rsidRPr="000410AA">
        <w:rPr>
          <w:rFonts w:cs="Arial"/>
        </w:rPr>
        <w:fldChar w:fldCharType="end"/>
      </w:r>
      <w:r w:rsidRPr="000410AA">
        <w:rPr>
          <w:rFonts w:cs="Arial"/>
        </w:rPr>
        <w:fldChar w:fldCharType="begin"/>
      </w:r>
      <w:r w:rsidRPr="008563A5">
        <w:rPr>
          <w:rFonts w:cs="Arial"/>
          <w:lang w:val="en-US"/>
        </w:rPr>
        <w:instrText xml:space="preserve"> MACROBUTTON [napsauta] </w:instrText>
      </w:r>
      <w:r w:rsidRPr="000410AA">
        <w:rPr>
          <w:rFonts w:cs="Arial"/>
        </w:rPr>
        <w:fldChar w:fldCharType="end"/>
      </w:r>
      <w:sdt>
        <w:sdtPr>
          <w:rPr>
            <w:rStyle w:val="NoteTitleChar"/>
            <w:lang w:val="en-US"/>
          </w:rPr>
          <w:tag w:val="_DC_NoteTitle"/>
          <w:id w:val="10009"/>
          <w:placeholder>
            <w:docPart w:val="D40D2BDE0AA2421FA85747BDC38CBDE2"/>
          </w:placeholder>
          <w:text/>
        </w:sdtPr>
        <w:sdtContent>
          <w:r w:rsidR="00192A5D">
            <w:rPr>
              <w:rStyle w:val="NoteTitleChar"/>
              <w:lang w:val="en-US"/>
            </w:rPr>
            <w:t>VERBAL NOTE</w:t>
          </w:r>
        </w:sdtContent>
      </w:sdt>
    </w:p>
    <w:sdt>
      <w:sdtPr>
        <w:tag w:val="_DC_NoteContentCh1"/>
        <w:id w:val="589904016"/>
        <w:placeholder>
          <w:docPart w:val="D9420EEE176546FCB7883848B99D706E"/>
        </w:placeholder>
      </w:sdtPr>
      <w:sdtContent>
        <w:p w14:paraId="44CF1982" w14:textId="3D6E8396" w:rsidR="007F6EA7" w:rsidRPr="007F6EA7" w:rsidRDefault="00192A5D" w:rsidP="007F6EA7">
          <w:pPr>
            <w:pStyle w:val="NoteBodyText"/>
          </w:pPr>
          <w:r>
            <w:t>The Permanent Mission of Finland to the United Nations Office and Other International Organizations in Geneva presents its compliments to the</w:t>
          </w:r>
          <w:r w:rsidRPr="00192A5D">
            <w:t xml:space="preserve"> to the Committee on the Rights of Persons with Disabilities (CRPD) and has the honour to inform that the Government of Finland will be represented at the consideration of its initial report (CRPD/C/FIN/1), submitted under Article 35 of the Convention on the Rights of Persons with Disabilities, at the 33rd session of the Committee on the Rights of Persons with Disabilities, to be held from 11 to 26 August 2025, by the following delegation:</w:t>
          </w:r>
        </w:p>
        <w:p w14:paraId="58125888" w14:textId="04C96684" w:rsidR="007F6EA7" w:rsidRPr="007F6EA7" w:rsidRDefault="007F6EA7" w:rsidP="007F6EA7">
          <w:pPr>
            <w:pStyle w:val="NoteBodyText"/>
            <w:rPr>
              <w:b/>
              <w:bCs/>
            </w:rPr>
          </w:pPr>
          <w:r w:rsidRPr="007F6EA7">
            <w:rPr>
              <w:b/>
              <w:bCs/>
            </w:rPr>
            <w:t xml:space="preserve">Head of the Delegation </w:t>
          </w:r>
        </w:p>
        <w:p w14:paraId="3FEA96CE" w14:textId="42B266C5" w:rsidR="007F6EA7" w:rsidRPr="007F6EA7" w:rsidRDefault="007F6EA7" w:rsidP="007F6EA7">
          <w:pPr>
            <w:pStyle w:val="NoteBodyText"/>
          </w:pPr>
          <w:r w:rsidRPr="007F6EA7">
            <w:rPr>
              <w:b/>
              <w:bCs/>
            </w:rPr>
            <w:t>Ms Krista OINONEN</w:t>
          </w:r>
          <w:r w:rsidRPr="007F6EA7">
            <w:t xml:space="preserve">, Director of the Unit for Human Rights Courts and Conventions </w:t>
          </w:r>
          <w:r>
            <w:br/>
          </w:r>
          <w:r w:rsidRPr="007F6EA7">
            <w:t xml:space="preserve">Ministry for Foreign Affairs </w:t>
          </w:r>
        </w:p>
        <w:p w14:paraId="25A8467D" w14:textId="77777777" w:rsidR="007F6EA7" w:rsidRPr="007F6EA7" w:rsidRDefault="007F6EA7" w:rsidP="007F6EA7">
          <w:pPr>
            <w:pStyle w:val="NoteBodyText"/>
            <w:rPr>
              <w:b/>
              <w:bCs/>
            </w:rPr>
          </w:pPr>
          <w:r w:rsidRPr="007F6EA7">
            <w:rPr>
              <w:b/>
              <w:bCs/>
            </w:rPr>
            <w:t xml:space="preserve">Deputy Head of the Delegation </w:t>
          </w:r>
        </w:p>
        <w:p w14:paraId="27617AA3" w14:textId="709C24B8" w:rsidR="007F6EA7" w:rsidRPr="007F6EA7" w:rsidRDefault="007F6EA7" w:rsidP="007F6EA7">
          <w:pPr>
            <w:pStyle w:val="NoteBodyText"/>
          </w:pPr>
          <w:r w:rsidRPr="007F6EA7">
            <w:rPr>
              <w:b/>
              <w:bCs/>
            </w:rPr>
            <w:t>Ms Annamari WONG HÄMÄLÄINEN</w:t>
          </w:r>
          <w:r w:rsidRPr="007F6EA7">
            <w:t xml:space="preserve">, Deputy Permanent Representative </w:t>
          </w:r>
          <w:r>
            <w:br/>
          </w:r>
          <w:r w:rsidRPr="007F6EA7">
            <w:t xml:space="preserve">Permanent Mission of Finland in Geneva </w:t>
          </w:r>
        </w:p>
        <w:p w14:paraId="61AA8FC3" w14:textId="31399524" w:rsidR="007F6EA7" w:rsidRPr="007F6EA7" w:rsidRDefault="007F6EA7" w:rsidP="007F6EA7">
          <w:pPr>
            <w:pStyle w:val="NoteBodyText"/>
            <w:rPr>
              <w:b/>
              <w:bCs/>
            </w:rPr>
          </w:pPr>
          <w:r w:rsidRPr="007F6EA7">
            <w:rPr>
              <w:b/>
              <w:bCs/>
            </w:rPr>
            <w:t xml:space="preserve">Members of the Delegation </w:t>
          </w:r>
        </w:p>
        <w:p w14:paraId="3BA84FBB" w14:textId="6B1F2A14" w:rsidR="007F6EA7" w:rsidRPr="007F6EA7" w:rsidRDefault="007F6EA7" w:rsidP="00172885">
          <w:pPr>
            <w:pStyle w:val="NoteBodyText"/>
          </w:pPr>
          <w:r w:rsidRPr="007F6EA7">
            <w:rPr>
              <w:b/>
              <w:bCs/>
            </w:rPr>
            <w:t>Ms Mira NIEMINEN</w:t>
          </w:r>
          <w:r w:rsidRPr="007F6EA7">
            <w:t xml:space="preserve">, MP, Member of the Constitutional Law Committee and the </w:t>
          </w:r>
          <w:r w:rsidR="00172885">
            <w:br/>
          </w:r>
          <w:r w:rsidRPr="007F6EA7">
            <w:t xml:space="preserve">Administration Committee </w:t>
          </w:r>
          <w:r>
            <w:br/>
          </w:r>
          <w:r w:rsidRPr="007F6EA7">
            <w:t xml:space="preserve">Parliament of Finland </w:t>
          </w:r>
          <w:r>
            <w:br/>
          </w:r>
          <w:r w:rsidRPr="007F6EA7">
            <w:rPr>
              <w:i/>
              <w:iCs/>
            </w:rPr>
            <w:t xml:space="preserve">Independent Observer </w:t>
          </w:r>
        </w:p>
        <w:p w14:paraId="2A091F46" w14:textId="3F6689EE" w:rsidR="00192A5D" w:rsidRPr="007F6EA7" w:rsidRDefault="007F6EA7" w:rsidP="007F6EA7">
          <w:pPr>
            <w:pStyle w:val="NoteBodyText"/>
          </w:pPr>
          <w:r w:rsidRPr="007F6EA7">
            <w:rPr>
              <w:b/>
              <w:bCs/>
            </w:rPr>
            <w:t>Mr Lauri KOSKENTAUSTA</w:t>
          </w:r>
          <w:r w:rsidRPr="007F6EA7">
            <w:t xml:space="preserve">, Committee Counsel of the Constitutional Law Committee </w:t>
          </w:r>
          <w:r>
            <w:br/>
          </w:r>
          <w:r w:rsidRPr="007F6EA7">
            <w:t xml:space="preserve">Parliament of Finland </w:t>
          </w:r>
          <w:r>
            <w:br/>
          </w:r>
          <w:r w:rsidRPr="007F6EA7">
            <w:rPr>
              <w:i/>
              <w:iCs/>
            </w:rPr>
            <w:t>Independent Observer</w:t>
          </w:r>
        </w:p>
        <w:p w14:paraId="6B1C4E16" w14:textId="77777777" w:rsidR="007F6EA7" w:rsidRPr="007F6EA7" w:rsidRDefault="007F6EA7" w:rsidP="007F6EA7">
          <w:pPr>
            <w:pStyle w:val="NoteBodyText"/>
          </w:pPr>
        </w:p>
        <w:p w14:paraId="24769937" w14:textId="623E91E6" w:rsidR="007F6EA7" w:rsidRPr="007F6EA7" w:rsidRDefault="007F6EA7" w:rsidP="007F6EA7">
          <w:pPr>
            <w:pStyle w:val="NoteBodyText"/>
          </w:pPr>
          <w:r w:rsidRPr="007F6EA7">
            <w:lastRenderedPageBreak/>
            <w:t xml:space="preserve"> </w:t>
          </w:r>
          <w:r w:rsidRPr="007F6EA7">
            <w:rPr>
              <w:b/>
              <w:bCs/>
            </w:rPr>
            <w:t>Ms Hanna RÖNTY</w:t>
          </w:r>
          <w:r w:rsidRPr="007F6EA7">
            <w:t>, Senior Specialist</w:t>
          </w:r>
          <w:r>
            <w:br/>
          </w:r>
          <w:r w:rsidRPr="007F6EA7">
            <w:t xml:space="preserve">Ministry of Justice </w:t>
          </w:r>
        </w:p>
        <w:p w14:paraId="677B86AE" w14:textId="08C38939" w:rsidR="007F6EA7" w:rsidRPr="007F6EA7" w:rsidRDefault="007F6EA7" w:rsidP="007F6EA7">
          <w:pPr>
            <w:pStyle w:val="NoteBodyText"/>
          </w:pPr>
          <w:r w:rsidRPr="007F6EA7">
            <w:rPr>
              <w:b/>
              <w:bCs/>
            </w:rPr>
            <w:t>Mr Tapio PUURUNEN</w:t>
          </w:r>
          <w:r w:rsidRPr="007F6EA7">
            <w:t xml:space="preserve">, Senior Ministerial Adviser </w:t>
          </w:r>
          <w:r>
            <w:br/>
          </w:r>
          <w:r w:rsidRPr="007F6EA7">
            <w:t xml:space="preserve">Ministry of the Interior </w:t>
          </w:r>
        </w:p>
        <w:p w14:paraId="2C424846" w14:textId="0EA228A1" w:rsidR="007F6EA7" w:rsidRPr="007F6EA7" w:rsidRDefault="007F6EA7" w:rsidP="007F6EA7">
          <w:pPr>
            <w:pStyle w:val="NoteBodyText"/>
          </w:pPr>
          <w:r w:rsidRPr="007F6EA7">
            <w:rPr>
              <w:b/>
              <w:bCs/>
            </w:rPr>
            <w:t>Ms Mervi ESKELINEN</w:t>
          </w:r>
          <w:r w:rsidRPr="007F6EA7">
            <w:t xml:space="preserve">, Senior Ministerial Adviser </w:t>
          </w:r>
          <w:r>
            <w:br/>
          </w:r>
          <w:r w:rsidRPr="007F6EA7">
            <w:t xml:space="preserve">Ministry of Education and Culture </w:t>
          </w:r>
        </w:p>
        <w:p w14:paraId="4F3E5C4B" w14:textId="7A4DF4F4" w:rsidR="007F6EA7" w:rsidRPr="007F6EA7" w:rsidRDefault="007F6EA7" w:rsidP="007F6EA7">
          <w:pPr>
            <w:pStyle w:val="NoteBodyText"/>
          </w:pPr>
          <w:r w:rsidRPr="007F6EA7">
            <w:rPr>
              <w:b/>
              <w:bCs/>
            </w:rPr>
            <w:t>Mr Mikael ÅKERMARCK</w:t>
          </w:r>
          <w:r w:rsidRPr="007F6EA7">
            <w:t xml:space="preserve">, Ministerial Adviser </w:t>
          </w:r>
          <w:r>
            <w:br/>
          </w:r>
          <w:r w:rsidRPr="007F6EA7">
            <w:t xml:space="preserve">Ministry of Transport and Communications </w:t>
          </w:r>
        </w:p>
        <w:p w14:paraId="6A9B85FE" w14:textId="73ACA9B2" w:rsidR="007F6EA7" w:rsidRPr="007F6EA7" w:rsidRDefault="007F6EA7" w:rsidP="007F6EA7">
          <w:pPr>
            <w:pStyle w:val="NoteBodyText"/>
          </w:pPr>
          <w:r w:rsidRPr="007F6EA7">
            <w:rPr>
              <w:b/>
              <w:bCs/>
            </w:rPr>
            <w:t>Ms Marianne KEYRILÄINEN</w:t>
          </w:r>
          <w:r w:rsidRPr="007F6EA7">
            <w:t xml:space="preserve">, Senior Specialist </w:t>
          </w:r>
          <w:r>
            <w:br/>
          </w:r>
          <w:r w:rsidRPr="007F6EA7">
            <w:t xml:space="preserve">Ministry of Economic Affairs and Employment </w:t>
          </w:r>
        </w:p>
        <w:p w14:paraId="4DCBFFDC" w14:textId="3F6C7846" w:rsidR="007F6EA7" w:rsidRPr="007F6EA7" w:rsidRDefault="007F6EA7" w:rsidP="007F6EA7">
          <w:pPr>
            <w:pStyle w:val="NoteBodyText"/>
          </w:pPr>
          <w:r w:rsidRPr="007F6EA7">
            <w:rPr>
              <w:b/>
              <w:bCs/>
            </w:rPr>
            <w:t>Ms Tea HOFFRÉN</w:t>
          </w:r>
          <w:r w:rsidRPr="007F6EA7">
            <w:t xml:space="preserve">, Senior Specialist </w:t>
          </w:r>
          <w:r>
            <w:br/>
          </w:r>
          <w:r w:rsidRPr="007F6EA7">
            <w:t xml:space="preserve">Ministry of Social Affairs and Health </w:t>
          </w:r>
        </w:p>
        <w:p w14:paraId="38E732A7" w14:textId="51D96044" w:rsidR="007F6EA7" w:rsidRPr="007F6EA7" w:rsidRDefault="007F6EA7" w:rsidP="007F6EA7">
          <w:pPr>
            <w:pStyle w:val="NoteBodyText"/>
          </w:pPr>
          <w:r w:rsidRPr="007F6EA7">
            <w:rPr>
              <w:b/>
              <w:bCs/>
            </w:rPr>
            <w:t>Ms Jenna UUSITALO</w:t>
          </w:r>
          <w:r w:rsidRPr="007F6EA7">
            <w:t xml:space="preserve">, Legal Adviser </w:t>
          </w:r>
          <w:r>
            <w:br/>
          </w:r>
          <w:r w:rsidRPr="007F6EA7">
            <w:t xml:space="preserve">Ministry of Social Affairs and Health </w:t>
          </w:r>
        </w:p>
        <w:p w14:paraId="3F45D4EC" w14:textId="3C15D8DA" w:rsidR="007F6EA7" w:rsidRPr="007F6EA7" w:rsidRDefault="007F6EA7" w:rsidP="007F6EA7">
          <w:pPr>
            <w:pStyle w:val="NoteBodyText"/>
          </w:pPr>
          <w:r w:rsidRPr="007F6EA7">
            <w:rPr>
              <w:b/>
              <w:bCs/>
            </w:rPr>
            <w:t>Ms Matleena HAAPALA</w:t>
          </w:r>
          <w:r w:rsidRPr="007F6EA7">
            <w:t xml:space="preserve">, Senior Ministerial Adviser </w:t>
          </w:r>
          <w:r>
            <w:br/>
          </w:r>
          <w:r w:rsidRPr="007F6EA7">
            <w:t xml:space="preserve">Ministry of the Environment </w:t>
          </w:r>
        </w:p>
        <w:p w14:paraId="08AFE488" w14:textId="3110FE29" w:rsidR="007F6EA7" w:rsidRPr="007F6EA7" w:rsidRDefault="007F6EA7" w:rsidP="007F6EA7">
          <w:pPr>
            <w:pStyle w:val="NoteBodyText"/>
          </w:pPr>
          <w:r w:rsidRPr="007F6EA7">
            <w:rPr>
              <w:b/>
              <w:bCs/>
            </w:rPr>
            <w:t>Ms Adeliina SUIHKO</w:t>
          </w:r>
          <w:r w:rsidRPr="007F6EA7">
            <w:t xml:space="preserve">, First Secretary </w:t>
          </w:r>
          <w:r>
            <w:br/>
          </w:r>
          <w:r w:rsidRPr="007F6EA7">
            <w:t xml:space="preserve">Permanent Mission of Finland in Geneva </w:t>
          </w:r>
        </w:p>
        <w:p w14:paraId="3A8EBDE4" w14:textId="539B74C2" w:rsidR="00192A5D" w:rsidRPr="007F6EA7" w:rsidRDefault="007F6EA7" w:rsidP="007F6EA7">
          <w:pPr>
            <w:pStyle w:val="NoteBodyText"/>
          </w:pPr>
          <w:r w:rsidRPr="007F6EA7">
            <w:rPr>
              <w:b/>
              <w:bCs/>
            </w:rPr>
            <w:t>Ms Heini STOLZENBURG</w:t>
          </w:r>
          <w:r w:rsidRPr="007F6EA7">
            <w:t xml:space="preserve">, Adviser </w:t>
          </w:r>
          <w:r>
            <w:br/>
          </w:r>
          <w:r w:rsidRPr="007F6EA7">
            <w:t>Permanent Mission of Finland in Geneva</w:t>
          </w:r>
        </w:p>
        <w:p w14:paraId="58F2AB2D" w14:textId="70B14F17" w:rsidR="007F6EA7" w:rsidRPr="00192A5D" w:rsidRDefault="007F6EA7" w:rsidP="007F6EA7">
          <w:pPr>
            <w:pStyle w:val="NoteBodyText"/>
          </w:pPr>
          <w:r w:rsidRPr="007F6EA7">
            <w:rPr>
              <w:b/>
              <w:bCs/>
            </w:rPr>
            <w:t>Ms Katja PASANEN</w:t>
          </w:r>
          <w:r w:rsidRPr="007F6EA7">
            <w:t xml:space="preserve">, Senior Specialist </w:t>
          </w:r>
          <w:r>
            <w:br/>
          </w:r>
          <w:r w:rsidRPr="007F6EA7">
            <w:t xml:space="preserve">Ministry for Foreign Affairs </w:t>
          </w:r>
          <w:r>
            <w:br/>
          </w:r>
          <w:r w:rsidRPr="007F6EA7">
            <w:rPr>
              <w:i/>
              <w:iCs/>
            </w:rPr>
            <w:t>Secretary of the Delegation</w:t>
          </w:r>
        </w:p>
      </w:sdtContent>
    </w:sdt>
    <w:sdt>
      <w:sdtPr>
        <w:tag w:val="_DC_NoteContentCh2"/>
        <w:id w:val="-1059474155"/>
        <w:placeholder>
          <w:docPart w:val="1406A35E1F6240D288FF0BD67ED2C31A"/>
        </w:placeholder>
      </w:sdtPr>
      <w:sdtContent>
        <w:p w14:paraId="43848771" w14:textId="77777777" w:rsidR="00172885" w:rsidRDefault="00192A5D" w:rsidP="00BA776E">
          <w:pPr>
            <w:pStyle w:val="NoteBodyText"/>
          </w:pPr>
          <w:r>
            <w:t xml:space="preserve">The Permanent </w:t>
          </w:r>
          <w:r w:rsidR="00172885">
            <w:t xml:space="preserve">Mission </w:t>
          </w:r>
          <w:r>
            <w:t xml:space="preserve">of Finland to the </w:t>
          </w:r>
          <w:r w:rsidR="00172885" w:rsidRPr="00172885">
            <w:t>United Nations Office and Other International Organizations in Geneva</w:t>
          </w:r>
          <w:r>
            <w:t xml:space="preserve"> avails itself of this opportunity to renew to the </w:t>
          </w:r>
          <w:r w:rsidR="00172885" w:rsidRPr="00172885">
            <w:t>Committee on the Rights of Persons with Disabilities (CRPD)</w:t>
          </w:r>
          <w:r>
            <w:t xml:space="preserve"> the assurance of its highest consideration.</w:t>
          </w:r>
        </w:p>
        <w:p w14:paraId="126DEF85" w14:textId="259E4331" w:rsidR="00BA776E" w:rsidRDefault="00BA776E" w:rsidP="00BA776E">
          <w:pPr>
            <w:pStyle w:val="NoteBodyText"/>
          </w:pPr>
        </w:p>
        <w:p w14:paraId="2F04EFD5" w14:textId="77777777" w:rsidR="00172885" w:rsidRDefault="00172885" w:rsidP="00BA776E">
          <w:pPr>
            <w:pStyle w:val="NoteBodyText"/>
          </w:pPr>
        </w:p>
        <w:p w14:paraId="30AD0898" w14:textId="77777777" w:rsidR="00172885" w:rsidRDefault="00172885" w:rsidP="00BA776E">
          <w:pPr>
            <w:pStyle w:val="NoteBodyText"/>
          </w:pPr>
        </w:p>
        <w:p w14:paraId="5717517B" w14:textId="77777777" w:rsidR="00172885" w:rsidRDefault="00000000" w:rsidP="00BA776E">
          <w:pPr>
            <w:pStyle w:val="NoteBodyText"/>
          </w:pPr>
        </w:p>
      </w:sdtContent>
    </w:sdt>
    <w:p w14:paraId="4464392F" w14:textId="1129F1DD" w:rsidR="00B713AE" w:rsidRPr="00C15F60" w:rsidRDefault="00000000" w:rsidP="00026B24">
      <w:pPr>
        <w:pStyle w:val="NoteBodyText"/>
        <w:tabs>
          <w:tab w:val="left" w:pos="3038"/>
        </w:tabs>
      </w:pPr>
      <w:sdt>
        <w:sdtPr>
          <w:tag w:val="_DC_DateText"/>
          <w:id w:val="-693313623"/>
          <w:lock w:val="sdtLocked"/>
          <w:placeholder>
            <w:docPart w:val="771B67B6B6D54C099BC2FC8DD2B4C035"/>
          </w:placeholder>
          <w:text/>
        </w:sdtPr>
        <w:sdtContent>
          <w:r w:rsidR="00172885">
            <w:t xml:space="preserve">                                                                                                Geneva, 18th of July 2025</w:t>
          </w:r>
        </w:sdtContent>
      </w:sdt>
    </w:p>
    <w:p w14:paraId="2993F9AE" w14:textId="4331F9CA" w:rsidR="00D53544" w:rsidRPr="00C15F60" w:rsidRDefault="00BA776E" w:rsidP="00D53544">
      <w:pPr>
        <w:pStyle w:val="NoteInfoText"/>
        <w:spacing w:after="240"/>
        <w:rPr>
          <w:lang w:val="en-US"/>
        </w:rPr>
      </w:pPr>
      <w:r w:rsidRPr="00C15F60">
        <w:rPr>
          <w:rFonts w:ascii="Arial" w:hAnsi="Arial"/>
          <w:sz w:val="27"/>
          <w:szCs w:val="27"/>
          <w:lang w:val="en-US"/>
        </w:rPr>
        <w:br/>
      </w:r>
      <w:r w:rsidRPr="00C15F60">
        <w:rPr>
          <w:rFonts w:ascii="Arial" w:hAnsi="Arial"/>
          <w:sz w:val="27"/>
          <w:szCs w:val="27"/>
          <w:lang w:val="en-US"/>
        </w:rPr>
        <w:br/>
      </w:r>
      <w:r w:rsidRPr="00C15F60">
        <w:rPr>
          <w:rFonts w:ascii="Arial" w:hAnsi="Arial"/>
          <w:sz w:val="27"/>
          <w:szCs w:val="27"/>
          <w:lang w:val="en-US"/>
        </w:rPr>
        <w:br/>
      </w:r>
      <w:r w:rsidRPr="00C15F60">
        <w:rPr>
          <w:rFonts w:ascii="Arial" w:hAnsi="Arial"/>
          <w:sz w:val="27"/>
          <w:szCs w:val="27"/>
          <w:lang w:val="en-US"/>
        </w:rPr>
        <w:br/>
      </w:r>
      <w:r w:rsidRPr="00C15F60">
        <w:rPr>
          <w:rFonts w:ascii="Arial" w:hAnsi="Arial"/>
          <w:sz w:val="27"/>
          <w:szCs w:val="27"/>
          <w:lang w:val="en-US"/>
        </w:rPr>
        <w:br/>
      </w:r>
      <w:r w:rsidRPr="00C15F60">
        <w:rPr>
          <w:rFonts w:ascii="Arial" w:hAnsi="Arial"/>
          <w:sz w:val="27"/>
          <w:szCs w:val="27"/>
          <w:lang w:val="en-US"/>
        </w:rPr>
        <w:br/>
      </w:r>
      <w:r w:rsidRPr="00C15F60">
        <w:rPr>
          <w:rFonts w:ascii="Arial" w:hAnsi="Arial"/>
          <w:sz w:val="27"/>
          <w:szCs w:val="27"/>
          <w:lang w:val="en-US"/>
        </w:rPr>
        <w:br/>
      </w:r>
      <w:r w:rsidRPr="00C15F60">
        <w:rPr>
          <w:rFonts w:ascii="Arial" w:hAnsi="Arial"/>
          <w:sz w:val="27"/>
          <w:szCs w:val="27"/>
          <w:lang w:val="en-US"/>
        </w:rPr>
        <w:br/>
      </w:r>
      <w:r w:rsidRPr="00C15F60">
        <w:rPr>
          <w:rFonts w:ascii="Arial" w:hAnsi="Arial"/>
          <w:sz w:val="27"/>
          <w:szCs w:val="27"/>
          <w:lang w:val="en-US"/>
        </w:rPr>
        <w:br/>
      </w:r>
      <w:sdt>
        <w:sdtPr>
          <w:rPr>
            <w:lang w:val="en-US"/>
          </w:rPr>
          <w:tag w:val="_DC_RecipientText"/>
          <w:id w:val="-871992130"/>
          <w:placeholder>
            <w:docPart w:val="FAAF83ECD00849F3B84DC2B0F5B29E1F"/>
          </w:placeholder>
          <w:text w:multiLine="1"/>
        </w:sdtPr>
        <w:sdtContent>
          <w:r w:rsidR="00172885" w:rsidRPr="00172885">
            <w:rPr>
              <w:lang w:val="en-US"/>
            </w:rPr>
            <w:t>Committee on the Rights of Persons with Disabilities (CRPD)</w:t>
          </w:r>
        </w:sdtContent>
      </w:sdt>
    </w:p>
    <w:sectPr w:rsidR="00D53544" w:rsidRPr="00C15F60" w:rsidSect="00D53544">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C8E9BE" w14:textId="77777777" w:rsidR="00A23891" w:rsidRDefault="00A23891" w:rsidP="00BA776E">
      <w:pPr>
        <w:spacing w:after="0" w:line="240" w:lineRule="auto"/>
      </w:pPr>
      <w:r>
        <w:separator/>
      </w:r>
    </w:p>
  </w:endnote>
  <w:endnote w:type="continuationSeparator" w:id="0">
    <w:p w14:paraId="10909A68" w14:textId="77777777" w:rsidR="00A23891" w:rsidRDefault="00A23891" w:rsidP="00BA77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inlandica">
    <w:altName w:val="Finlandica"/>
    <w:panose1 w:val="00000000000000000000"/>
    <w:charset w:val="00"/>
    <w:family w:val="modern"/>
    <w:notTrueType/>
    <w:pitch w:val="variable"/>
    <w:sig w:usb0="A10002FF" w:usb1="4000207B" w:usb2="00000000" w:usb3="00000000" w:csb0="00000197"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A817CD" w14:textId="77777777" w:rsidR="00EC1DE3" w:rsidRDefault="00EC1D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D1ACA" w14:textId="77777777" w:rsidR="00EC1DE3" w:rsidRDefault="00EC1DE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172F6" w14:textId="77777777" w:rsidR="00EC1DE3" w:rsidRDefault="00EC1D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9FAF3D" w14:textId="77777777" w:rsidR="00A23891" w:rsidRDefault="00A23891" w:rsidP="00BA776E">
      <w:pPr>
        <w:spacing w:after="0" w:line="240" w:lineRule="auto"/>
      </w:pPr>
      <w:r>
        <w:separator/>
      </w:r>
    </w:p>
  </w:footnote>
  <w:footnote w:type="continuationSeparator" w:id="0">
    <w:p w14:paraId="44B5EEA3" w14:textId="77777777" w:rsidR="00A23891" w:rsidRDefault="00A23891" w:rsidP="00BA77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337E7" w14:textId="77777777" w:rsidR="00EC1DE3" w:rsidRDefault="00EC1D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36B01" w14:textId="77777777" w:rsidR="00EC1DE3" w:rsidRDefault="00EC1DE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6"/>
      <w:gridCol w:w="4084"/>
      <w:gridCol w:w="909"/>
      <w:gridCol w:w="274"/>
      <w:gridCol w:w="2547"/>
    </w:tblGrid>
    <w:tr w:rsidR="00D53544" w:rsidRPr="00D7561A" w14:paraId="17AFD50D" w14:textId="77777777" w:rsidTr="00837D28">
      <w:trPr>
        <w:trHeight w:val="284"/>
        <w:jc w:val="center"/>
      </w:trPr>
      <w:tc>
        <w:tcPr>
          <w:tcW w:w="1560" w:type="dxa"/>
          <w:vMerge w:val="restart"/>
          <w:tcMar>
            <w:left w:w="0" w:type="dxa"/>
            <w:right w:w="215" w:type="dxa"/>
          </w:tcMar>
        </w:tcPr>
        <w:p w14:paraId="1741D09C" w14:textId="77777777" w:rsidR="00D53544" w:rsidRPr="00236593" w:rsidRDefault="00D53544" w:rsidP="00837D28">
          <w:pPr>
            <w:pStyle w:val="Header"/>
            <w:rPr>
              <w:rFonts w:cs="Arial"/>
              <w:sz w:val="20"/>
            </w:rPr>
          </w:pPr>
          <w:r>
            <w:object w:dxaOrig="2970" w:dyaOrig="2970" w14:anchorId="37C2EB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60pt">
                <v:imagedata r:id="rId1" o:title=""/>
              </v:shape>
              <o:OLEObject Type="Embed" ProgID="PBrush" ShapeID="_x0000_i1025" DrawAspect="Content" ObjectID="_1814347389" r:id="rId2"/>
            </w:object>
          </w:r>
        </w:p>
      </w:tc>
      <w:tc>
        <w:tcPr>
          <w:tcW w:w="4455" w:type="dxa"/>
        </w:tcPr>
        <w:p w14:paraId="52ECAC8A" w14:textId="77777777" w:rsidR="00D53544" w:rsidRPr="00236593" w:rsidRDefault="00D53544" w:rsidP="00837D28">
          <w:pPr>
            <w:pStyle w:val="Header"/>
            <w:jc w:val="center"/>
            <w:rPr>
              <w:rFonts w:cs="Arial"/>
              <w:sz w:val="20"/>
            </w:rPr>
          </w:pPr>
        </w:p>
      </w:tc>
      <w:tc>
        <w:tcPr>
          <w:tcW w:w="990" w:type="dxa"/>
          <w:vAlign w:val="center"/>
        </w:tcPr>
        <w:p w14:paraId="5CA408FE" w14:textId="77777777" w:rsidR="00D53544" w:rsidRPr="00236593" w:rsidRDefault="00D53544" w:rsidP="00837D28">
          <w:pPr>
            <w:pStyle w:val="Header"/>
            <w:rPr>
              <w:rFonts w:cs="Arial"/>
              <w:sz w:val="20"/>
            </w:rPr>
          </w:pPr>
        </w:p>
      </w:tc>
      <w:tc>
        <w:tcPr>
          <w:tcW w:w="280" w:type="dxa"/>
        </w:tcPr>
        <w:p w14:paraId="1BF9D077" w14:textId="77777777" w:rsidR="00D53544" w:rsidRPr="00236593" w:rsidRDefault="00D53544" w:rsidP="00837D28">
          <w:pPr>
            <w:pStyle w:val="Header"/>
            <w:jc w:val="center"/>
            <w:rPr>
              <w:rFonts w:cs="Arial"/>
              <w:sz w:val="20"/>
            </w:rPr>
          </w:pPr>
        </w:p>
      </w:tc>
      <w:tc>
        <w:tcPr>
          <w:tcW w:w="2767" w:type="dxa"/>
        </w:tcPr>
        <w:p w14:paraId="59BF370D" w14:textId="77777777" w:rsidR="00D53544" w:rsidRPr="00236593" w:rsidRDefault="00D53544" w:rsidP="00837D28">
          <w:pPr>
            <w:pStyle w:val="Header"/>
            <w:jc w:val="right"/>
            <w:rPr>
              <w:rFonts w:cs="Arial"/>
              <w:sz w:val="20"/>
            </w:rPr>
          </w:pPr>
        </w:p>
      </w:tc>
    </w:tr>
    <w:tr w:rsidR="00D53544" w:rsidRPr="008563A5" w14:paraId="28F69274" w14:textId="77777777" w:rsidTr="00837D28">
      <w:trPr>
        <w:trHeight w:val="1130"/>
        <w:jc w:val="center"/>
      </w:trPr>
      <w:tc>
        <w:tcPr>
          <w:tcW w:w="1560" w:type="dxa"/>
          <w:vMerge/>
        </w:tcPr>
        <w:p w14:paraId="4F8D19B4" w14:textId="77777777" w:rsidR="00D53544" w:rsidRPr="00236593" w:rsidRDefault="00D53544" w:rsidP="00837D28">
          <w:pPr>
            <w:pStyle w:val="Header"/>
            <w:rPr>
              <w:rFonts w:cs="Arial"/>
              <w:sz w:val="20"/>
            </w:rPr>
          </w:pPr>
        </w:p>
      </w:tc>
      <w:tc>
        <w:tcPr>
          <w:tcW w:w="4455" w:type="dxa"/>
        </w:tcPr>
        <w:p w14:paraId="73200141" w14:textId="1A85597E" w:rsidR="00D53544" w:rsidRPr="00192A5D" w:rsidRDefault="00000000" w:rsidP="00837D28">
          <w:pPr>
            <w:pStyle w:val="Header"/>
            <w:rPr>
              <w:rFonts w:cs="Arial"/>
              <w:sz w:val="20"/>
              <w:lang w:val="sv-SE"/>
            </w:rPr>
          </w:pPr>
          <w:sdt>
            <w:sdtPr>
              <w:rPr>
                <w:rStyle w:val="NoteOrganizationChar"/>
                <w:lang w:val="sv-SE"/>
              </w:rPr>
              <w:tag w:val="_DC_TOPOrganization"/>
              <w:id w:val="-1748570196"/>
              <w:placeholder>
                <w:docPart w:val="3AE5063C686D4FE6AC3F8DAED30089D0"/>
              </w:placeholder>
              <w:text/>
            </w:sdtPr>
            <w:sdtContent>
              <w:r w:rsidR="00192A5D" w:rsidRPr="00192A5D">
                <w:rPr>
                  <w:rStyle w:val="NoteOrganizationChar"/>
                  <w:lang w:val="sv-SE"/>
                </w:rPr>
                <w:t>Permanent Mission of Finland</w:t>
              </w:r>
            </w:sdtContent>
          </w:sdt>
          <w:r w:rsidR="00D53544" w:rsidRPr="00192A5D">
            <w:rPr>
              <w:rFonts w:cs="Arial"/>
              <w:sz w:val="20"/>
              <w:lang w:val="sv-SE"/>
            </w:rPr>
            <w:br/>
          </w:r>
          <w:sdt>
            <w:sdtPr>
              <w:rPr>
                <w:rStyle w:val="NoteOrganizationChar"/>
                <w:lang w:val="sv-SE"/>
              </w:rPr>
              <w:tag w:val="_DC_TOPOrganizationSV"/>
              <w:id w:val="332038973"/>
              <w:placeholder>
                <w:docPart w:val="2883F91F84824809BB5BC051DAE4B793"/>
              </w:placeholder>
              <w:text/>
            </w:sdtPr>
            <w:sdtContent>
              <w:r w:rsidR="00192A5D" w:rsidRPr="00192A5D">
                <w:rPr>
                  <w:rStyle w:val="NoteOrganizationChar"/>
                  <w:lang w:val="sv-SE"/>
                </w:rPr>
                <w:t>Mission permanente de la Finlande, Genève</w:t>
              </w:r>
            </w:sdtContent>
          </w:sdt>
        </w:p>
        <w:p w14:paraId="2DDD05E9" w14:textId="5767769D" w:rsidR="00D53544" w:rsidRPr="00236593" w:rsidRDefault="00000000" w:rsidP="00837D28">
          <w:pPr>
            <w:pStyle w:val="NoteInfoText"/>
            <w:rPr>
              <w:sz w:val="20"/>
            </w:rPr>
          </w:pPr>
          <w:sdt>
            <w:sdtPr>
              <w:tag w:val="_DC_EmbassyLocation"/>
              <w:id w:val="154266859"/>
              <w:placeholder>
                <w:docPart w:val="A3AFA52F72AD49E5BC115D1634F82942"/>
              </w:placeholder>
              <w:text/>
            </w:sdtPr>
            <w:sdtContent>
              <w:r w:rsidR="00192A5D">
                <w:t>Geneva</w:t>
              </w:r>
            </w:sdtContent>
          </w:sdt>
        </w:p>
      </w:tc>
      <w:tc>
        <w:tcPr>
          <w:tcW w:w="990" w:type="dxa"/>
          <w:vAlign w:val="center"/>
        </w:tcPr>
        <w:p w14:paraId="133899AF" w14:textId="77777777" w:rsidR="00D53544" w:rsidRPr="008563A5" w:rsidRDefault="00D53544" w:rsidP="00837D28">
          <w:pPr>
            <w:pStyle w:val="Header"/>
            <w:rPr>
              <w:rFonts w:cs="Arial"/>
              <w:b/>
              <w:sz w:val="20"/>
            </w:rPr>
          </w:pPr>
        </w:p>
      </w:tc>
      <w:tc>
        <w:tcPr>
          <w:tcW w:w="280" w:type="dxa"/>
        </w:tcPr>
        <w:p w14:paraId="7D6C8079" w14:textId="77777777" w:rsidR="00D53544" w:rsidRPr="00236593" w:rsidRDefault="00D53544" w:rsidP="00837D28">
          <w:pPr>
            <w:pStyle w:val="Header"/>
            <w:rPr>
              <w:rFonts w:cs="Arial"/>
              <w:sz w:val="20"/>
            </w:rPr>
          </w:pPr>
        </w:p>
      </w:tc>
      <w:tc>
        <w:tcPr>
          <w:tcW w:w="2767" w:type="dxa"/>
        </w:tcPr>
        <w:p w14:paraId="4689A11C" w14:textId="77777777" w:rsidR="00D53544" w:rsidRPr="008563A5" w:rsidRDefault="00D53544" w:rsidP="00837D28">
          <w:pPr>
            <w:pStyle w:val="Header"/>
            <w:rPr>
              <w:rFonts w:cs="Arial"/>
              <w:sz w:val="20"/>
            </w:rPr>
          </w:pPr>
        </w:p>
      </w:tc>
    </w:tr>
    <w:tr w:rsidR="00D53544" w:rsidRPr="00D7561A" w14:paraId="22014CF3" w14:textId="77777777" w:rsidTr="00837D28">
      <w:trPr>
        <w:jc w:val="center"/>
      </w:trPr>
      <w:tc>
        <w:tcPr>
          <w:tcW w:w="6015" w:type="dxa"/>
          <w:gridSpan w:val="2"/>
        </w:tcPr>
        <w:p w14:paraId="165D3978" w14:textId="77777777" w:rsidR="00D53544" w:rsidRPr="008563A5" w:rsidRDefault="00D53544" w:rsidP="00837D28">
          <w:pPr>
            <w:pStyle w:val="Header"/>
            <w:rPr>
              <w:rFonts w:ascii="Finlandica" w:hAnsi="Finlandica" w:cs="Arial"/>
            </w:rPr>
          </w:pPr>
        </w:p>
      </w:tc>
      <w:tc>
        <w:tcPr>
          <w:tcW w:w="990" w:type="dxa"/>
        </w:tcPr>
        <w:p w14:paraId="11727575" w14:textId="77777777" w:rsidR="00D53544" w:rsidRPr="008563A5" w:rsidRDefault="00D53544" w:rsidP="00837D28">
          <w:pPr>
            <w:pStyle w:val="Header"/>
            <w:rPr>
              <w:rFonts w:cs="Arial"/>
              <w:sz w:val="20"/>
            </w:rPr>
          </w:pPr>
        </w:p>
      </w:tc>
      <w:tc>
        <w:tcPr>
          <w:tcW w:w="280" w:type="dxa"/>
        </w:tcPr>
        <w:p w14:paraId="6F10BA34" w14:textId="77777777" w:rsidR="00D53544" w:rsidRPr="008563A5" w:rsidRDefault="00D53544" w:rsidP="00837D28">
          <w:pPr>
            <w:pStyle w:val="Header"/>
            <w:rPr>
              <w:rFonts w:cs="Arial"/>
              <w:sz w:val="20"/>
            </w:rPr>
          </w:pPr>
        </w:p>
      </w:tc>
      <w:tc>
        <w:tcPr>
          <w:tcW w:w="2767" w:type="dxa"/>
        </w:tcPr>
        <w:sdt>
          <w:sdtPr>
            <w:rPr>
              <w:szCs w:val="22"/>
            </w:rPr>
            <w:tag w:val="ToCase.Name"/>
            <w:id w:val="10000"/>
            <w:lock w:val="sdtContentLocked"/>
            <w:placeholder>
              <w:docPart w:val="21CAA81B59B74796930B8AEF0C5E4F90"/>
            </w:placeholder>
            <w:dataBinding w:prefixMappings="xmlns:gbs='http://www.software-innovation.no/growBusinessDocument'" w:xpath="/gbs:GrowBusinessDocument/gbs:ToCase.Name[@gbs:key='10000']" w:storeItemID="{C9948005-E13F-4D6B-B32D-558D0DB3BB44}"/>
            <w:text/>
          </w:sdtPr>
          <w:sdtContent>
            <w:p w14:paraId="6FC45FA3" w14:textId="49BA1642" w:rsidR="00D53544" w:rsidRPr="00D074D9" w:rsidRDefault="00192A5D" w:rsidP="00837D28">
              <w:pPr>
                <w:pStyle w:val="NoteInfoText"/>
                <w:rPr>
                  <w:sz w:val="20"/>
                  <w:lang w:val="en-US"/>
                </w:rPr>
              </w:pPr>
              <w:r>
                <w:rPr>
                  <w:szCs w:val="22"/>
                </w:rPr>
                <w:t xml:space="preserve">  </w:t>
              </w:r>
            </w:p>
          </w:sdtContent>
        </w:sdt>
        <w:sdt>
          <w:sdtPr>
            <w:rPr>
              <w:rStyle w:val="PlaceholderText"/>
              <w:color w:val="auto"/>
            </w:rPr>
            <w:tag w:val="DocumentNumber"/>
            <w:id w:val="10001"/>
            <w:lock w:val="sdtLocked"/>
            <w:placeholder>
              <w:docPart w:val="21CAA81B59B74796930B8AEF0C5E4F90"/>
            </w:placeholder>
            <w:dataBinding w:prefixMappings="xmlns:gbs='http://www.software-innovation.no/growBusinessDocument'" w:xpath="/gbs:GrowBusinessDocument/gbs:DocumentNumber[@gbs:key='10001']" w:storeItemID="{C9948005-E13F-4D6B-B32D-558D0DB3BB44}"/>
            <w:text/>
          </w:sdtPr>
          <w:sdtContent>
            <w:p w14:paraId="5B95EF11" w14:textId="00094B06" w:rsidR="00D53544" w:rsidRPr="00AF13AA" w:rsidRDefault="00192A5D" w:rsidP="00837D28">
              <w:pPr>
                <w:pStyle w:val="NoteInfoText"/>
                <w:rPr>
                  <w:sz w:val="20"/>
                </w:rPr>
              </w:pPr>
              <w:r>
                <w:rPr>
                  <w:rStyle w:val="PlaceholderText"/>
                  <w:color w:val="auto"/>
                </w:rPr>
                <w:t>25-1710</w:t>
              </w:r>
            </w:p>
          </w:sdtContent>
        </w:sdt>
      </w:tc>
    </w:tr>
  </w:tbl>
  <w:p w14:paraId="2067E9DD" w14:textId="77777777" w:rsidR="00D53544" w:rsidRDefault="00D5354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776E"/>
    <w:rsid w:val="00003D4E"/>
    <w:rsid w:val="00026B24"/>
    <w:rsid w:val="00043C7E"/>
    <w:rsid w:val="000527A6"/>
    <w:rsid w:val="00172885"/>
    <w:rsid w:val="00192A5D"/>
    <w:rsid w:val="002323D1"/>
    <w:rsid w:val="0025397B"/>
    <w:rsid w:val="00355C13"/>
    <w:rsid w:val="003567E6"/>
    <w:rsid w:val="003A1EF6"/>
    <w:rsid w:val="00414664"/>
    <w:rsid w:val="0042101B"/>
    <w:rsid w:val="00440360"/>
    <w:rsid w:val="004D2429"/>
    <w:rsid w:val="005342D0"/>
    <w:rsid w:val="005C511C"/>
    <w:rsid w:val="005F56B1"/>
    <w:rsid w:val="00625BF4"/>
    <w:rsid w:val="006575D3"/>
    <w:rsid w:val="006C7169"/>
    <w:rsid w:val="0077743B"/>
    <w:rsid w:val="007F6EA7"/>
    <w:rsid w:val="007F76A8"/>
    <w:rsid w:val="008011F0"/>
    <w:rsid w:val="008974BE"/>
    <w:rsid w:val="008C02E8"/>
    <w:rsid w:val="009C1999"/>
    <w:rsid w:val="00A011E0"/>
    <w:rsid w:val="00A23891"/>
    <w:rsid w:val="00AE3BF6"/>
    <w:rsid w:val="00B25293"/>
    <w:rsid w:val="00B713AE"/>
    <w:rsid w:val="00BA776E"/>
    <w:rsid w:val="00BB1D76"/>
    <w:rsid w:val="00C15F60"/>
    <w:rsid w:val="00D074D9"/>
    <w:rsid w:val="00D35A33"/>
    <w:rsid w:val="00D44482"/>
    <w:rsid w:val="00D53544"/>
    <w:rsid w:val="00D626D3"/>
    <w:rsid w:val="00D873E4"/>
    <w:rsid w:val="00DF1778"/>
    <w:rsid w:val="00E148F1"/>
    <w:rsid w:val="00E80B98"/>
    <w:rsid w:val="00EC1DE3"/>
    <w:rsid w:val="00F01F6E"/>
    <w:rsid w:val="00F35AFF"/>
    <w:rsid w:val="00F770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A9C3D8"/>
  <w15:chartTrackingRefBased/>
  <w15:docId w15:val="{B3B5CFE1-E36D-4075-9B0F-0FA74002F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77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776E"/>
  </w:style>
  <w:style w:type="paragraph" w:styleId="Footer">
    <w:name w:val="footer"/>
    <w:basedOn w:val="Normal"/>
    <w:link w:val="FooterChar"/>
    <w:uiPriority w:val="99"/>
    <w:unhideWhenUsed/>
    <w:rsid w:val="00BA77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776E"/>
  </w:style>
  <w:style w:type="character" w:styleId="PlaceholderText">
    <w:name w:val="Placeholder Text"/>
    <w:basedOn w:val="DefaultParagraphFont"/>
    <w:uiPriority w:val="99"/>
    <w:semiHidden/>
    <w:rsid w:val="00BA776E"/>
    <w:rPr>
      <w:color w:val="808080"/>
    </w:rPr>
  </w:style>
  <w:style w:type="table" w:styleId="TableGrid">
    <w:name w:val="Table Grid"/>
    <w:basedOn w:val="TableNormal"/>
    <w:uiPriority w:val="39"/>
    <w:rsid w:val="00BA77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InfoText">
    <w:name w:val="NoteInfoText"/>
    <w:link w:val="NoteInfoTextChar"/>
    <w:autoRedefine/>
    <w:qFormat/>
    <w:rsid w:val="00BA776E"/>
    <w:pPr>
      <w:spacing w:after="0" w:line="240" w:lineRule="auto"/>
    </w:pPr>
    <w:rPr>
      <w:rFonts w:ascii="Finlandica" w:eastAsia="Times New Roman" w:hAnsi="Finlandica" w:cs="Arial"/>
      <w:color w:val="000000"/>
      <w:szCs w:val="18"/>
      <w:lang w:val="fi-FI" w:eastAsia="fi-FI"/>
    </w:rPr>
  </w:style>
  <w:style w:type="paragraph" w:customStyle="1" w:styleId="NoteOrganization">
    <w:name w:val="NoteOrganization"/>
    <w:basedOn w:val="Header"/>
    <w:link w:val="NoteOrganizationChar"/>
    <w:qFormat/>
    <w:rsid w:val="00BA776E"/>
    <w:pPr>
      <w:tabs>
        <w:tab w:val="clear" w:pos="4680"/>
        <w:tab w:val="clear" w:pos="9360"/>
        <w:tab w:val="center" w:pos="4819"/>
        <w:tab w:val="right" w:pos="9638"/>
      </w:tabs>
    </w:pPr>
    <w:rPr>
      <w:rFonts w:ascii="Finlandica" w:hAnsi="Finlandica" w:cs="Arial"/>
      <w:b/>
      <w:lang w:val="fi-FI"/>
    </w:rPr>
  </w:style>
  <w:style w:type="character" w:customStyle="1" w:styleId="NoteInfoTextChar">
    <w:name w:val="NoteInfoText Char"/>
    <w:basedOn w:val="DefaultParagraphFont"/>
    <w:link w:val="NoteInfoText"/>
    <w:rsid w:val="00BA776E"/>
    <w:rPr>
      <w:rFonts w:ascii="Finlandica" w:eastAsia="Times New Roman" w:hAnsi="Finlandica" w:cs="Arial"/>
      <w:color w:val="000000"/>
      <w:szCs w:val="18"/>
      <w:lang w:val="fi-FI" w:eastAsia="fi-FI"/>
    </w:rPr>
  </w:style>
  <w:style w:type="character" w:customStyle="1" w:styleId="NoteOrganizationChar">
    <w:name w:val="NoteOrganization Char"/>
    <w:basedOn w:val="HeaderChar"/>
    <w:link w:val="NoteOrganization"/>
    <w:rsid w:val="00BA776E"/>
    <w:rPr>
      <w:rFonts w:ascii="Finlandica" w:hAnsi="Finlandica" w:cs="Arial"/>
      <w:b/>
      <w:lang w:val="fi-FI"/>
    </w:rPr>
  </w:style>
  <w:style w:type="paragraph" w:customStyle="1" w:styleId="Viite">
    <w:name w:val="Viite"/>
    <w:basedOn w:val="Normal"/>
    <w:link w:val="ViiteChar"/>
    <w:rsid w:val="00BA776E"/>
    <w:pPr>
      <w:spacing w:after="0" w:line="240" w:lineRule="auto"/>
    </w:pPr>
    <w:rPr>
      <w:rFonts w:ascii="Verdana" w:eastAsia="Times New Roman" w:hAnsi="Verdana" w:cs="Times New Roman"/>
      <w:sz w:val="20"/>
      <w:szCs w:val="20"/>
      <w:lang w:val="fi-FI" w:eastAsia="fi-FI"/>
    </w:rPr>
  </w:style>
  <w:style w:type="paragraph" w:customStyle="1" w:styleId="NoteBodyText">
    <w:name w:val="NoteBodyText"/>
    <w:basedOn w:val="NormalWeb"/>
    <w:link w:val="NoteBodyTextChar"/>
    <w:qFormat/>
    <w:rsid w:val="00BA776E"/>
    <w:pPr>
      <w:spacing w:before="100" w:beforeAutospacing="1" w:after="100" w:afterAutospacing="1" w:line="240" w:lineRule="auto"/>
      <w:ind w:left="1134"/>
    </w:pPr>
    <w:rPr>
      <w:rFonts w:ascii="Finlandica" w:eastAsia="Times New Roman" w:hAnsi="Finlandica" w:cs="Arial"/>
      <w:color w:val="000000"/>
      <w:sz w:val="22"/>
      <w:szCs w:val="20"/>
      <w:lang w:eastAsia="fi-FI"/>
    </w:rPr>
  </w:style>
  <w:style w:type="paragraph" w:customStyle="1" w:styleId="NoteTitle">
    <w:name w:val="NoteTitle"/>
    <w:basedOn w:val="Viite"/>
    <w:link w:val="NoteTitleChar"/>
    <w:qFormat/>
    <w:rsid w:val="005342D0"/>
    <w:pPr>
      <w:tabs>
        <w:tab w:val="left" w:pos="810"/>
        <w:tab w:val="left" w:pos="4090"/>
      </w:tabs>
      <w:spacing w:before="1560"/>
      <w:outlineLvl w:val="0"/>
    </w:pPr>
    <w:rPr>
      <w:rFonts w:ascii="Finlandica" w:hAnsi="Finlandica" w:cs="Arial"/>
      <w:b/>
      <w:sz w:val="36"/>
    </w:rPr>
  </w:style>
  <w:style w:type="character" w:customStyle="1" w:styleId="NoteBodyTextChar">
    <w:name w:val="NoteBodyText Char"/>
    <w:basedOn w:val="DefaultParagraphFont"/>
    <w:link w:val="NoteBodyText"/>
    <w:rsid w:val="00BA776E"/>
    <w:rPr>
      <w:rFonts w:ascii="Finlandica" w:eastAsia="Times New Roman" w:hAnsi="Finlandica" w:cs="Arial"/>
      <w:color w:val="000000"/>
      <w:szCs w:val="20"/>
      <w:lang w:eastAsia="fi-FI"/>
    </w:rPr>
  </w:style>
  <w:style w:type="character" w:customStyle="1" w:styleId="ViiteChar">
    <w:name w:val="Viite Char"/>
    <w:basedOn w:val="DefaultParagraphFont"/>
    <w:link w:val="Viite"/>
    <w:rsid w:val="00BA776E"/>
    <w:rPr>
      <w:rFonts w:ascii="Verdana" w:eastAsia="Times New Roman" w:hAnsi="Verdana" w:cs="Times New Roman"/>
      <w:sz w:val="20"/>
      <w:szCs w:val="20"/>
      <w:lang w:val="fi-FI" w:eastAsia="fi-FI"/>
    </w:rPr>
  </w:style>
  <w:style w:type="character" w:customStyle="1" w:styleId="NoteTitleChar">
    <w:name w:val="NoteTitle Char"/>
    <w:basedOn w:val="ViiteChar"/>
    <w:link w:val="NoteTitle"/>
    <w:rsid w:val="005342D0"/>
    <w:rPr>
      <w:rFonts w:ascii="Finlandica" w:eastAsia="Times New Roman" w:hAnsi="Finlandica" w:cs="Arial"/>
      <w:b/>
      <w:sz w:val="36"/>
      <w:szCs w:val="20"/>
      <w:lang w:val="fi-FI" w:eastAsia="fi-FI"/>
    </w:rPr>
  </w:style>
  <w:style w:type="paragraph" w:styleId="NormalWeb">
    <w:name w:val="Normal (Web)"/>
    <w:basedOn w:val="Normal"/>
    <w:uiPriority w:val="99"/>
    <w:semiHidden/>
    <w:unhideWhenUsed/>
    <w:rsid w:val="00BA776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18" Type="http://schemas.openxmlformats.org/officeDocument/2006/relationships/customXml" Target="../customXml/item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https://vahva.vnv.fi/biz/v2-pbr/docprod/templates/uhnootti_(onlin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1CAA81B59B74796930B8AEF0C5E4F90"/>
        <w:category>
          <w:name w:val="General"/>
          <w:gallery w:val="placeholder"/>
        </w:category>
        <w:types>
          <w:type w:val="bbPlcHdr"/>
        </w:types>
        <w:behaviors>
          <w:behavior w:val="content"/>
        </w:behaviors>
        <w:guid w:val="{8B983BCE-710E-49C6-9B7E-99DD8CF446F0}"/>
      </w:docPartPr>
      <w:docPartBody>
        <w:p w:rsidR="00BC17C0" w:rsidRDefault="00E828EB" w:rsidP="00E828EB">
          <w:pPr>
            <w:pStyle w:val="21CAA81B59B74796930B8AEF0C5E4F90"/>
          </w:pPr>
          <w:r w:rsidRPr="00DB5C77">
            <w:rPr>
              <w:rStyle w:val="PlaceholderText"/>
            </w:rPr>
            <w:t>Click or tap here to enter text.</w:t>
          </w:r>
        </w:p>
      </w:docPartBody>
    </w:docPart>
    <w:docPart>
      <w:docPartPr>
        <w:name w:val="D40D2BDE0AA2421FA85747BDC38CBDE2"/>
        <w:category>
          <w:name w:val="General"/>
          <w:gallery w:val="placeholder"/>
        </w:category>
        <w:types>
          <w:type w:val="bbPlcHdr"/>
        </w:types>
        <w:behaviors>
          <w:behavior w:val="content"/>
        </w:behaviors>
        <w:guid w:val="{613375A0-08C1-4FCD-A788-EFE706F3B822}"/>
      </w:docPartPr>
      <w:docPartBody>
        <w:p w:rsidR="00000000" w:rsidRDefault="00000000"/>
      </w:docPartBody>
    </w:docPart>
    <w:docPart>
      <w:docPartPr>
        <w:name w:val="D9420EEE176546FCB7883848B99D706E"/>
        <w:category>
          <w:name w:val="General"/>
          <w:gallery w:val="placeholder"/>
        </w:category>
        <w:types>
          <w:type w:val="bbPlcHdr"/>
        </w:types>
        <w:behaviors>
          <w:behavior w:val="content"/>
        </w:behaviors>
        <w:guid w:val="{F70EBD55-C186-4BC1-9FF7-31D8273DCE78}"/>
      </w:docPartPr>
      <w:docPartBody>
        <w:p w:rsidR="00000000" w:rsidRDefault="00000000"/>
      </w:docPartBody>
    </w:docPart>
    <w:docPart>
      <w:docPartPr>
        <w:name w:val="1406A35E1F6240D288FF0BD67ED2C31A"/>
        <w:category>
          <w:name w:val="General"/>
          <w:gallery w:val="placeholder"/>
        </w:category>
        <w:types>
          <w:type w:val="bbPlcHdr"/>
        </w:types>
        <w:behaviors>
          <w:behavior w:val="content"/>
        </w:behaviors>
        <w:guid w:val="{C81786AD-5598-4C5E-961D-DF9DB7141956}"/>
      </w:docPartPr>
      <w:docPartBody>
        <w:p w:rsidR="00000000" w:rsidRDefault="00000000"/>
      </w:docPartBody>
    </w:docPart>
    <w:docPart>
      <w:docPartPr>
        <w:name w:val="771B67B6B6D54C099BC2FC8DD2B4C035"/>
        <w:category>
          <w:name w:val="General"/>
          <w:gallery w:val="placeholder"/>
        </w:category>
        <w:types>
          <w:type w:val="bbPlcHdr"/>
        </w:types>
        <w:behaviors>
          <w:behavior w:val="content"/>
        </w:behaviors>
        <w:guid w:val="{5D66C23E-FD4D-4132-B12E-9C306687B7D4}"/>
      </w:docPartPr>
      <w:docPartBody>
        <w:p w:rsidR="00000000" w:rsidRDefault="00000000"/>
      </w:docPartBody>
    </w:docPart>
    <w:docPart>
      <w:docPartPr>
        <w:name w:val="FAAF83ECD00849F3B84DC2B0F5B29E1F"/>
        <w:category>
          <w:name w:val="General"/>
          <w:gallery w:val="placeholder"/>
        </w:category>
        <w:types>
          <w:type w:val="bbPlcHdr"/>
        </w:types>
        <w:behaviors>
          <w:behavior w:val="content"/>
        </w:behaviors>
        <w:guid w:val="{DAF81157-9154-48C4-A4A6-72367AC7654E}"/>
      </w:docPartPr>
      <w:docPartBody>
        <w:p w:rsidR="00000000" w:rsidRDefault="00000000"/>
      </w:docPartBody>
    </w:docPart>
    <w:docPart>
      <w:docPartPr>
        <w:name w:val="3AE5063C686D4FE6AC3F8DAED30089D0"/>
        <w:category>
          <w:name w:val="General"/>
          <w:gallery w:val="placeholder"/>
        </w:category>
        <w:types>
          <w:type w:val="bbPlcHdr"/>
        </w:types>
        <w:behaviors>
          <w:behavior w:val="content"/>
        </w:behaviors>
        <w:guid w:val="{AFE839F2-FEA5-46CB-A564-5E5266A9EE23}"/>
      </w:docPartPr>
      <w:docPartBody>
        <w:p w:rsidR="00000000" w:rsidRDefault="00000000"/>
      </w:docPartBody>
    </w:docPart>
    <w:docPart>
      <w:docPartPr>
        <w:name w:val="2883F91F84824809BB5BC051DAE4B793"/>
        <w:category>
          <w:name w:val="General"/>
          <w:gallery w:val="placeholder"/>
        </w:category>
        <w:types>
          <w:type w:val="bbPlcHdr"/>
        </w:types>
        <w:behaviors>
          <w:behavior w:val="content"/>
        </w:behaviors>
        <w:guid w:val="{2ABDFA80-C0B4-4D4C-A229-ADD887EAB5B2}"/>
      </w:docPartPr>
      <w:docPartBody>
        <w:p w:rsidR="00000000" w:rsidRDefault="00000000"/>
      </w:docPartBody>
    </w:docPart>
    <w:docPart>
      <w:docPartPr>
        <w:name w:val="A3AFA52F72AD49E5BC115D1634F82942"/>
        <w:category>
          <w:name w:val="General"/>
          <w:gallery w:val="placeholder"/>
        </w:category>
        <w:types>
          <w:type w:val="bbPlcHdr"/>
        </w:types>
        <w:behaviors>
          <w:behavior w:val="content"/>
        </w:behaviors>
        <w:guid w:val="{FB6F618E-B1A0-4978-AD6C-C68C74A12C01}"/>
      </w:docPartPr>
      <w:docPartBody>
        <w:p w:rsidR="00000000" w:rsidRDefault="00000000"/>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inlandica">
    <w:altName w:val="Finlandica"/>
    <w:panose1 w:val="00000000000000000000"/>
    <w:charset w:val="00"/>
    <w:family w:val="modern"/>
    <w:notTrueType/>
    <w:pitch w:val="variable"/>
    <w:sig w:usb0="A10002FF" w:usb1="4000207B" w:usb2="00000000" w:usb3="00000000" w:csb0="00000197"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571D"/>
    <w:rsid w:val="00042915"/>
    <w:rsid w:val="0017618D"/>
    <w:rsid w:val="002F2AE7"/>
    <w:rsid w:val="00336C94"/>
    <w:rsid w:val="00414664"/>
    <w:rsid w:val="004C256A"/>
    <w:rsid w:val="00500A2C"/>
    <w:rsid w:val="00574627"/>
    <w:rsid w:val="005D172A"/>
    <w:rsid w:val="007B276E"/>
    <w:rsid w:val="00825F66"/>
    <w:rsid w:val="009448C9"/>
    <w:rsid w:val="00AE7A7B"/>
    <w:rsid w:val="00AF32A6"/>
    <w:rsid w:val="00B23E05"/>
    <w:rsid w:val="00BC17C0"/>
    <w:rsid w:val="00BD7B81"/>
    <w:rsid w:val="00C070B6"/>
    <w:rsid w:val="00CC3A0E"/>
    <w:rsid w:val="00D1571D"/>
    <w:rsid w:val="00D35A33"/>
    <w:rsid w:val="00E828EB"/>
    <w:rsid w:val="00ED0BD2"/>
    <w:rsid w:val="00FC45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F2AE7"/>
    <w:rPr>
      <w:color w:val="808080"/>
    </w:rPr>
  </w:style>
  <w:style w:type="paragraph" w:customStyle="1" w:styleId="21CAA81B59B74796930B8AEF0C5E4F90">
    <w:name w:val="21CAA81B59B74796930B8AEF0C5E4F90"/>
    <w:rsid w:val="00E828EB"/>
    <w:rPr>
      <w:lang w:val="fi-FI" w:eastAsia="zh-CN"/>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bs:GrowBusinessDocument xmlns:gbs="http://www.software-innovation.no/growBusinessDocument" gbs:officeVersion="2007" gbs:sourceId="{0(8)}" gbs:entity="Document" gbs:templateDesignerVersion="3.1 F">
  <gbs:ToCase.Name gbs:loadFromGrowBusiness="OnEdit" gbs:saveInGrowBusiness="False" gbs:connected="true" gbs:recno="" gbs:entity="" gbs:datatype="string" gbs:key="10000" gbs:removeContentControl="0">
  </gbs:ToCase.Name>
  <gbs:DocumentNumber gbs:loadFromGrowBusiness="OnEdit" gbs:saveInGrowBusiness="False" gbs:connected="true" gbs:recno="" gbs:entity="" gbs:datatype="string" gbs:key="10001" gbs:removeContentControl="0">25-1710</gbs:DocumentNumber>
</gbs:GrowBusinessDocument>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2025-07-18T10:59:34+00:00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C9948005-E13F-4D6B-B32D-558D0DB3BB44}">
  <ds:schemaRefs>
    <ds:schemaRef ds:uri="http://www.software-innovation.no/growBusinessDocument"/>
  </ds:schemaRefs>
</ds:datastoreItem>
</file>

<file path=customXml/itemProps2.xml><?xml version="1.0" encoding="utf-8"?>
<ds:datastoreItem xmlns:ds="http://schemas.openxmlformats.org/officeDocument/2006/customXml" ds:itemID="{07AFDE58-0CC4-42DA-AF09-046B29F0357C}"/>
</file>

<file path=customXml/itemProps3.xml><?xml version="1.0" encoding="utf-8"?>
<ds:datastoreItem xmlns:ds="http://schemas.openxmlformats.org/officeDocument/2006/customXml" ds:itemID="{8DA57619-B881-4E4D-86F1-B065B7A11B3A}"/>
</file>

<file path=customXml/itemProps4.xml><?xml version="1.0" encoding="utf-8"?>
<ds:datastoreItem xmlns:ds="http://schemas.openxmlformats.org/officeDocument/2006/customXml" ds:itemID="{3F238999-37F3-4659-8B75-399C633C1DA3}"/>
</file>

<file path=docProps/app.xml><?xml version="1.0" encoding="utf-8"?>
<Properties xmlns="http://schemas.openxmlformats.org/officeDocument/2006/extended-properties" xmlns:vt="http://schemas.openxmlformats.org/officeDocument/2006/docPropsVTypes">
  <Template>uhnootti_(online)</Template>
  <TotalTime>1</TotalTime>
  <Pages>3</Pages>
  <Words>277</Words>
  <Characters>2247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CERD</vt:lpstr>
    </vt:vector>
  </TitlesOfParts>
  <Company/>
  <LinksUpToDate>false</LinksUpToDate>
  <CharactersWithSpaces>2519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dc:title>
  <dc:subject/>
  <dc:creator>Pynnönen Anni</dc:creator>
  <cp:keywords/>
  <dc:description/>
  <cp:lastModifiedBy>Pynnönen Anni</cp:lastModifiedBy>
  <cp:revision>2</cp:revision>
  <cp:lastPrinted>2025-07-18T07:55:00Z</cp:lastPrinted>
  <dcterms:created xsi:type="dcterms:W3CDTF">2025-07-18T10:37:00Z</dcterms:created>
  <dcterms:modified xsi:type="dcterms:W3CDTF">2025-07-18T10:37:00Z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d">
    <vt:lpwstr>2790803</vt:lpwstr>
  </property>
  <property fmtid="{D5CDD505-2E9C-101B-9397-08002B2CF9AE}" pid="3" name="verId">
    <vt:lpwstr>2356913</vt:lpwstr>
  </property>
  <property fmtid="{D5CDD505-2E9C-101B-9397-08002B2CF9AE}" pid="4" name="templateId">
    <vt:lpwstr>500117</vt:lpwstr>
  </property>
  <property fmtid="{D5CDD505-2E9C-101B-9397-08002B2CF9AE}" pid="5" name="fileId">
    <vt:lpwstr>8865216</vt:lpwstr>
  </property>
  <property fmtid="{D5CDD505-2E9C-101B-9397-08002B2CF9AE}" pid="6" name="filePath">
    <vt:lpwstr>
    </vt:lpwstr>
  </property>
  <property fmtid="{D5CDD505-2E9C-101B-9397-08002B2CF9AE}" pid="7" name="templateFilePath">
    <vt:lpwstr>c:\windows\system32\inetsrv\uhnootti_(online).dotm</vt:lpwstr>
  </property>
  <property fmtid="{D5CDD505-2E9C-101B-9397-08002B2CF9AE}" pid="8" name="filePathOneNote">
    <vt:lpwstr>
    </vt:lpwstr>
  </property>
  <property fmtid="{D5CDD505-2E9C-101B-9397-08002B2CF9AE}" pid="9" name="fileName">
    <vt:lpwstr>25-1710 CERD 8865216_1_0.docx</vt:lpwstr>
  </property>
  <property fmtid="{D5CDD505-2E9C-101B-9397-08002B2CF9AE}" pid="10" name="comment">
    <vt:lpwstr>CERD</vt:lpwstr>
  </property>
  <property fmtid="{D5CDD505-2E9C-101B-9397-08002B2CF9AE}" pid="11" name="sourceId">
    <vt:lpwstr>{0(8)}</vt:lpwstr>
  </property>
  <property fmtid="{D5CDD505-2E9C-101B-9397-08002B2CF9AE}" pid="12" name="module">
    <vt:lpwstr>{0(9)}</vt:lpwstr>
  </property>
  <property fmtid="{D5CDD505-2E9C-101B-9397-08002B2CF9AE}" pid="13" name="customParams">
    <vt:lpwstr>
    </vt:lpwstr>
  </property>
  <property fmtid="{D5CDD505-2E9C-101B-9397-08002B2CF9AE}" pid="14" name="createdBy">
    <vt:lpwstr>Pynnönen Anni</vt:lpwstr>
  </property>
  <property fmtid="{D5CDD505-2E9C-101B-9397-08002B2CF9AE}" pid="15" name="modifiedBy">
    <vt:lpwstr>Pynnönen Anni</vt:lpwstr>
  </property>
  <property fmtid="{D5CDD505-2E9C-101B-9397-08002B2CF9AE}" pid="16" name="serverName">
    <vt:lpwstr>vahva.vnv.fi</vt:lpwstr>
  </property>
  <property fmtid="{D5CDD505-2E9C-101B-9397-08002B2CF9AE}" pid="17" name="server">
    <vt:lpwstr>vahva.vnv.fi</vt:lpwstr>
  </property>
  <property fmtid="{D5CDD505-2E9C-101B-9397-08002B2CF9AE}" pid="18" name="protocol">
    <vt:lpwstr>off</vt:lpwstr>
  </property>
  <property fmtid="{D5CDD505-2E9C-101B-9397-08002B2CF9AE}" pid="19" name="site">
    <vt:lpwstr>/locator.aspx</vt:lpwstr>
  </property>
  <property fmtid="{D5CDD505-2E9C-101B-9397-08002B2CF9AE}" pid="20" name="externalUser">
    <vt:lpwstr>
    </vt:lpwstr>
  </property>
  <property fmtid="{D5CDD505-2E9C-101B-9397-08002B2CF9AE}" pid="21" name="option">
    <vt:lpwstr>true</vt:lpwstr>
  </property>
  <property fmtid="{D5CDD505-2E9C-101B-9397-08002B2CF9AE}" pid="22" name="currentVerId">
    <vt:lpwstr>2356913</vt:lpwstr>
  </property>
  <property fmtid="{D5CDD505-2E9C-101B-9397-08002B2CF9AE}" pid="23" name="Operation">
    <vt:lpwstr/>
  </property>
  <property fmtid="{D5CDD505-2E9C-101B-9397-08002B2CF9AE}" pid="24" name="sipTrackRevision">
    <vt:lpwstr>false</vt:lpwstr>
  </property>
  <property fmtid="{D5CDD505-2E9C-101B-9397-08002B2CF9AE}" pid="25" name="ContentTypeId">
    <vt:lpwstr>0x0101001A3F5FACD05E93499D4EAF05403D4F75</vt:lpwstr>
  </property>
</Properties>
</file>